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061" w:rsidRDefault="00542061">
      <w:pPr>
        <w:snapToGrid w:val="0"/>
        <w:rPr>
          <w:lang w:eastAsia="zh-CN"/>
        </w:rPr>
      </w:pPr>
    </w:p>
    <w:p w:rsidR="00542061" w:rsidRDefault="00542061">
      <w:pPr>
        <w:snapToGrid w:val="0"/>
      </w:pPr>
    </w:p>
    <w:p w:rsidR="00542061" w:rsidRDefault="00542061">
      <w:pPr>
        <w:snapToGrid w:val="0"/>
      </w:pPr>
    </w:p>
    <w:p w:rsidR="00542061" w:rsidRDefault="00542061">
      <w:pPr>
        <w:snapToGrid w:val="0"/>
      </w:pPr>
    </w:p>
    <w:p w:rsidR="00542061" w:rsidRDefault="00542061">
      <w:pPr>
        <w:snapToGrid w:val="0"/>
      </w:pPr>
    </w:p>
    <w:p w:rsidR="00542061" w:rsidRDefault="00542061">
      <w:pPr>
        <w:snapToGrid w:val="0"/>
      </w:pPr>
    </w:p>
    <w:p w:rsidR="00542061" w:rsidRDefault="00542061">
      <w:pPr>
        <w:snapToGrid w:val="0"/>
        <w:rPr>
          <w:lang w:eastAsia="zh-CN"/>
        </w:rPr>
      </w:pPr>
    </w:p>
    <w:p w:rsidR="00542061" w:rsidRDefault="00542061">
      <w:pPr>
        <w:snapToGrid w:val="0"/>
      </w:pPr>
    </w:p>
    <w:p w:rsidR="00542061" w:rsidRDefault="00542061">
      <w:pPr>
        <w:snapToGrid w:val="0"/>
      </w:pPr>
    </w:p>
    <w:p w:rsidR="00542061" w:rsidRDefault="00542061">
      <w:pPr>
        <w:snapToGrid w:val="0"/>
      </w:pPr>
    </w:p>
    <w:p w:rsidR="00542061" w:rsidRDefault="00542061">
      <w:pPr>
        <w:snapToGrid w:val="0"/>
      </w:pPr>
    </w:p>
    <w:p w:rsidR="00542061" w:rsidRDefault="00542061">
      <w:pPr>
        <w:snapToGrid w:val="0"/>
      </w:pPr>
    </w:p>
    <w:tbl>
      <w:tblPr>
        <w:tblW w:w="10089" w:type="dxa"/>
        <w:tblLayout w:type="fixed"/>
        <w:tblLook w:val="04A0" w:firstRow="1" w:lastRow="0" w:firstColumn="1" w:lastColumn="0" w:noHBand="0" w:noVBand="1"/>
      </w:tblPr>
      <w:tblGrid>
        <w:gridCol w:w="10089"/>
      </w:tblGrid>
      <w:tr w:rsidR="00542061">
        <w:tc>
          <w:tcPr>
            <w:tcW w:w="10089" w:type="dxa"/>
          </w:tcPr>
          <w:p w:rsidR="00542061" w:rsidRDefault="00542061">
            <w:pPr>
              <w:snapToGrid w:val="0"/>
              <w:spacing w:before="380" w:line="280" w:lineRule="exact"/>
              <w:jc w:val="right"/>
              <w:rPr>
                <w:rFonts w:ascii="Tahoma" w:hAnsi="Tahoma" w:cs="Tahoma"/>
                <w:b/>
                <w:bCs/>
                <w:iCs/>
                <w:color w:val="243285"/>
                <w:sz w:val="32"/>
                <w:szCs w:val="32"/>
              </w:rPr>
            </w:pPr>
          </w:p>
          <w:p w:rsidR="00542061" w:rsidRDefault="0095017A">
            <w:pPr>
              <w:snapToGrid w:val="0"/>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SM.1046-3 </w:t>
            </w:r>
            <w:r>
              <w:rPr>
                <w:rFonts w:ascii="SimHei" w:eastAsia="SimHei" w:hAnsi="Tahoma" w:cs="Tahoma" w:hint="eastAsia"/>
                <w:b/>
                <w:bCs/>
                <w:iCs/>
                <w:color w:val="243285"/>
                <w:sz w:val="36"/>
                <w:szCs w:val="36"/>
                <w:lang w:eastAsia="zh-CN"/>
              </w:rPr>
              <w:t>建议书</w:t>
            </w:r>
          </w:p>
          <w:p w:rsidR="00542061" w:rsidRDefault="0095017A">
            <w:pPr>
              <w:snapToGrid w:val="0"/>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09</w:t>
            </w:r>
            <w:r>
              <w:rPr>
                <w:rFonts w:ascii="Tahoma" w:hAnsi="Tahoma" w:cs="Tahoma"/>
                <w:b/>
                <w:bCs/>
                <w:iCs/>
                <w:color w:val="243285"/>
                <w:szCs w:val="24"/>
              </w:rPr>
              <w:t>/</w:t>
            </w:r>
            <w:r>
              <w:rPr>
                <w:rFonts w:ascii="Tahoma" w:hAnsi="Tahoma" w:cs="Tahoma" w:hint="eastAsia"/>
                <w:b/>
                <w:bCs/>
                <w:iCs/>
                <w:color w:val="243285"/>
                <w:szCs w:val="24"/>
                <w:lang w:eastAsia="zh-CN"/>
              </w:rPr>
              <w:t>2017</w:t>
            </w:r>
            <w:r>
              <w:rPr>
                <w:rFonts w:ascii="Tahoma" w:hAnsi="Tahoma" w:cs="Tahoma"/>
                <w:b/>
                <w:bCs/>
                <w:iCs/>
                <w:color w:val="243285"/>
                <w:szCs w:val="24"/>
              </w:rPr>
              <w:t>)</w:t>
            </w:r>
          </w:p>
        </w:tc>
      </w:tr>
      <w:tr w:rsidR="00542061">
        <w:tc>
          <w:tcPr>
            <w:tcW w:w="10089" w:type="dxa"/>
          </w:tcPr>
          <w:p w:rsidR="00542061" w:rsidRDefault="00542061">
            <w:pPr>
              <w:snapToGrid w:val="0"/>
              <w:spacing w:before="80" w:line="500" w:lineRule="exact"/>
              <w:jc w:val="right"/>
              <w:rPr>
                <w:rFonts w:ascii="Tahoma" w:hAnsi="Tahoma" w:cs="Tahoma"/>
                <w:b/>
                <w:bCs/>
                <w:iCs/>
                <w:color w:val="243285"/>
                <w:sz w:val="44"/>
                <w:szCs w:val="44"/>
                <w:lang w:eastAsia="zh-CN"/>
              </w:rPr>
            </w:pPr>
          </w:p>
          <w:p w:rsidR="00434D0A" w:rsidRDefault="0095017A" w:rsidP="00434D0A">
            <w:pPr>
              <w:snapToGrid w:val="0"/>
              <w:spacing w:before="80" w:line="500" w:lineRule="exact"/>
              <w:jc w:val="right"/>
              <w:rPr>
                <w:rFonts w:ascii="SimHei" w:eastAsia="SimHei" w:hAnsi="Tahoma" w:cs="Tahoma"/>
                <w:b/>
                <w:bCs/>
                <w:color w:val="243285"/>
                <w:sz w:val="44"/>
                <w:szCs w:val="44"/>
                <w:lang w:eastAsia="zh-CN"/>
              </w:rPr>
            </w:pPr>
            <w:r>
              <w:rPr>
                <w:rFonts w:ascii="SimHei" w:eastAsia="SimHei" w:hAnsi="Tahoma" w:cs="Tahoma" w:hint="eastAsia"/>
                <w:b/>
                <w:bCs/>
                <w:color w:val="243285"/>
                <w:sz w:val="44"/>
                <w:szCs w:val="44"/>
                <w:lang w:eastAsia="zh-CN"/>
              </w:rPr>
              <w:t>无线电系统频谱使用</w:t>
            </w:r>
          </w:p>
          <w:p w:rsidR="00542061" w:rsidRDefault="0095017A" w:rsidP="00434D0A">
            <w:pPr>
              <w:snapToGrid w:val="0"/>
              <w:spacing w:before="80" w:line="500" w:lineRule="exact"/>
              <w:jc w:val="right"/>
              <w:rPr>
                <w:rFonts w:ascii="SimHei" w:hAnsi="Tahoma" w:cs="Tahoma"/>
                <w:b/>
                <w:bCs/>
                <w:color w:val="243285"/>
                <w:sz w:val="44"/>
                <w:szCs w:val="44"/>
                <w:lang w:eastAsia="zh-CN"/>
              </w:rPr>
            </w:pPr>
            <w:r>
              <w:rPr>
                <w:rFonts w:ascii="SimHei" w:eastAsia="SimHei" w:hAnsi="Tahoma" w:cs="Tahoma" w:hint="eastAsia"/>
                <w:b/>
                <w:bCs/>
                <w:color w:val="243285"/>
                <w:sz w:val="44"/>
                <w:szCs w:val="44"/>
                <w:lang w:eastAsia="zh-CN"/>
              </w:rPr>
              <w:t>和效率的定义</w:t>
            </w:r>
          </w:p>
          <w:p w:rsidR="00542061" w:rsidRDefault="00542061">
            <w:pPr>
              <w:snapToGrid w:val="0"/>
              <w:spacing w:before="80" w:line="500" w:lineRule="exact"/>
              <w:jc w:val="right"/>
              <w:rPr>
                <w:rFonts w:ascii="Tahoma" w:hAnsi="Tahoma" w:cs="Tahoma"/>
                <w:b/>
                <w:bCs/>
                <w:iCs/>
                <w:color w:val="243285"/>
                <w:sz w:val="44"/>
                <w:szCs w:val="44"/>
                <w:lang w:eastAsia="zh-CN"/>
              </w:rPr>
            </w:pPr>
          </w:p>
        </w:tc>
      </w:tr>
      <w:tr w:rsidR="00542061">
        <w:tc>
          <w:tcPr>
            <w:tcW w:w="10089" w:type="dxa"/>
          </w:tcPr>
          <w:p w:rsidR="00542061" w:rsidRDefault="00542061">
            <w:pPr>
              <w:snapToGrid w:val="0"/>
              <w:spacing w:before="80" w:line="280" w:lineRule="exact"/>
              <w:ind w:right="640"/>
              <w:rPr>
                <w:rFonts w:ascii="Tahoma" w:hAnsi="Tahoma" w:cs="Tahoma"/>
                <w:b/>
                <w:bCs/>
                <w:iCs/>
                <w:color w:val="243285"/>
                <w:sz w:val="32"/>
                <w:szCs w:val="32"/>
                <w:lang w:eastAsia="zh-CN"/>
              </w:rPr>
            </w:pPr>
          </w:p>
          <w:p w:rsidR="00542061" w:rsidRDefault="00542061">
            <w:pPr>
              <w:snapToGrid w:val="0"/>
              <w:spacing w:before="80" w:line="280" w:lineRule="exact"/>
              <w:ind w:right="640"/>
              <w:rPr>
                <w:rFonts w:ascii="Tahoma" w:hAnsi="Tahoma" w:cs="Tahoma"/>
                <w:b/>
                <w:bCs/>
                <w:iCs/>
                <w:color w:val="243285"/>
                <w:sz w:val="32"/>
                <w:szCs w:val="32"/>
                <w:lang w:eastAsia="zh-CN"/>
              </w:rPr>
            </w:pPr>
          </w:p>
          <w:p w:rsidR="00542061" w:rsidRDefault="00542061">
            <w:pPr>
              <w:snapToGrid w:val="0"/>
              <w:spacing w:before="80" w:line="280" w:lineRule="exact"/>
              <w:ind w:right="640"/>
              <w:rPr>
                <w:rFonts w:ascii="Tahoma" w:hAnsi="Tahoma" w:cs="Tahoma"/>
                <w:b/>
                <w:bCs/>
                <w:iCs/>
                <w:color w:val="243285"/>
                <w:sz w:val="32"/>
                <w:szCs w:val="32"/>
                <w:lang w:eastAsia="zh-CN"/>
              </w:rPr>
            </w:pPr>
          </w:p>
          <w:p w:rsidR="00542061" w:rsidRDefault="00542061">
            <w:pPr>
              <w:snapToGrid w:val="0"/>
              <w:spacing w:before="80" w:after="180" w:line="360" w:lineRule="exact"/>
              <w:ind w:right="720"/>
              <w:rPr>
                <w:rFonts w:ascii="Tahoma" w:hAnsi="Tahoma" w:cs="Tahoma"/>
                <w:b/>
                <w:bCs/>
                <w:iCs/>
                <w:color w:val="243285"/>
                <w:sz w:val="36"/>
                <w:szCs w:val="36"/>
                <w:lang w:eastAsia="zh-CN"/>
              </w:rPr>
            </w:pPr>
          </w:p>
          <w:p w:rsidR="00542061" w:rsidRDefault="0095017A">
            <w:pPr>
              <w:snapToGrid w:val="0"/>
              <w:spacing w:before="80" w:after="180" w:line="360" w:lineRule="exact"/>
              <w:jc w:val="right"/>
              <w:rPr>
                <w:rFonts w:ascii="SimHei" w:hAnsi="Tahoma" w:cs="Tahoma"/>
                <w:b/>
                <w:bCs/>
                <w:iCs/>
                <w:color w:val="243285"/>
                <w:sz w:val="36"/>
                <w:szCs w:val="36"/>
                <w:lang w:eastAsia="zh-CN"/>
              </w:rPr>
            </w:pPr>
            <w:r>
              <w:rPr>
                <w:rFonts w:ascii="Tahoma" w:hAnsi="Tahoma" w:cs="Tahoma" w:hint="eastAsia"/>
                <w:b/>
                <w:bCs/>
                <w:iCs/>
                <w:color w:val="243285"/>
                <w:sz w:val="36"/>
                <w:szCs w:val="36"/>
                <w:lang w:eastAsia="zh-CN"/>
              </w:rPr>
              <w:t>SM</w:t>
            </w:r>
            <w:r>
              <w:rPr>
                <w:rFonts w:ascii="SimHei" w:eastAsia="SimHei" w:hAnsi="Tahoma" w:cs="Tahoma" w:hint="eastAsia"/>
                <w:b/>
                <w:bCs/>
                <w:iCs/>
                <w:color w:val="243285"/>
                <w:sz w:val="36"/>
                <w:szCs w:val="36"/>
                <w:lang w:eastAsia="zh-CN"/>
              </w:rPr>
              <w:t>系列</w:t>
            </w:r>
          </w:p>
          <w:p w:rsidR="00542061" w:rsidRDefault="0095017A">
            <w:pPr>
              <w:snapToGrid w:val="0"/>
              <w:spacing w:before="80" w:after="180" w:line="360" w:lineRule="exact"/>
              <w:jc w:val="right"/>
              <w:rPr>
                <w:rFonts w:ascii="SimHei" w:eastAsia="SimHei" w:hAnsi="Tahoma" w:cs="Tahoma"/>
                <w:b/>
                <w:bCs/>
                <w:iCs/>
                <w:color w:val="243285"/>
                <w:sz w:val="36"/>
                <w:szCs w:val="36"/>
                <w:lang w:eastAsia="zh-CN"/>
              </w:rPr>
            </w:pPr>
            <w:r>
              <w:rPr>
                <w:rFonts w:ascii="SimHei" w:eastAsia="SimHei" w:hAnsi="Tahoma" w:cs="Tahoma" w:hint="eastAsia"/>
                <w:b/>
                <w:bCs/>
                <w:iCs/>
                <w:color w:val="243285"/>
                <w:sz w:val="36"/>
                <w:szCs w:val="36"/>
                <w:lang w:eastAsia="zh-CN"/>
              </w:rPr>
              <w:t>频谱管理</w:t>
            </w:r>
          </w:p>
          <w:p w:rsidR="00542061" w:rsidRDefault="00542061">
            <w:pPr>
              <w:snapToGrid w:val="0"/>
              <w:spacing w:before="80" w:line="360" w:lineRule="exact"/>
              <w:jc w:val="right"/>
              <w:rPr>
                <w:rFonts w:ascii="Tahoma" w:hAnsi="Tahoma" w:cs="Tahoma"/>
                <w:b/>
                <w:bCs/>
                <w:iCs/>
                <w:color w:val="243285"/>
                <w:sz w:val="32"/>
                <w:szCs w:val="32"/>
                <w:lang w:eastAsia="zh-CN"/>
              </w:rPr>
            </w:pPr>
          </w:p>
        </w:tc>
      </w:tr>
    </w:tbl>
    <w:p w:rsidR="00542061" w:rsidRDefault="00542061">
      <w:pPr>
        <w:snapToGrid w:val="0"/>
        <w:spacing w:before="80"/>
        <w:rPr>
          <w:i/>
          <w:sz w:val="22"/>
          <w:lang w:eastAsia="zh-CN"/>
        </w:rPr>
      </w:pPr>
    </w:p>
    <w:p w:rsidR="00542061" w:rsidRDefault="00542061">
      <w:pPr>
        <w:snapToGrid w:val="0"/>
        <w:spacing w:before="80"/>
        <w:rPr>
          <w:i/>
          <w:sz w:val="22"/>
          <w:lang w:eastAsia="zh-CN"/>
        </w:rPr>
      </w:pPr>
    </w:p>
    <w:p w:rsidR="00542061" w:rsidRDefault="00542061">
      <w:pPr>
        <w:snapToGrid w:val="0"/>
        <w:spacing w:before="80"/>
        <w:rPr>
          <w:i/>
          <w:sz w:val="22"/>
          <w:lang w:eastAsia="zh-CN"/>
        </w:rPr>
      </w:pPr>
    </w:p>
    <w:p w:rsidR="00542061" w:rsidRDefault="00542061">
      <w:pPr>
        <w:snapToGrid w:val="0"/>
        <w:spacing w:before="80"/>
        <w:rPr>
          <w:i/>
          <w:sz w:val="22"/>
          <w:lang w:eastAsia="zh-CN"/>
        </w:rPr>
      </w:pPr>
    </w:p>
    <w:p w:rsidR="00542061" w:rsidRDefault="00542061">
      <w:pPr>
        <w:snapToGrid w:val="0"/>
        <w:spacing w:before="80"/>
        <w:rPr>
          <w:i/>
          <w:sz w:val="22"/>
          <w:lang w:eastAsia="zh-CN"/>
        </w:rPr>
      </w:pPr>
    </w:p>
    <w:p w:rsidR="00542061" w:rsidRDefault="00542061">
      <w:pPr>
        <w:snapToGrid w:val="0"/>
        <w:spacing w:before="80"/>
        <w:rPr>
          <w:i/>
          <w:sz w:val="22"/>
          <w:lang w:eastAsia="zh-CN"/>
        </w:rPr>
      </w:pPr>
    </w:p>
    <w:p w:rsidR="00542061" w:rsidRDefault="00542061">
      <w:pPr>
        <w:snapToGrid w:val="0"/>
        <w:rPr>
          <w:lang w:eastAsia="zh-CN"/>
        </w:rPr>
      </w:pPr>
    </w:p>
    <w:p w:rsidR="00542061" w:rsidRDefault="00542061">
      <w:pPr>
        <w:keepNext/>
        <w:keepLines/>
        <w:tabs>
          <w:tab w:val="clear" w:pos="794"/>
          <w:tab w:val="clear" w:pos="1191"/>
          <w:tab w:val="clear" w:pos="1588"/>
          <w:tab w:val="clear" w:pos="1985"/>
        </w:tabs>
        <w:snapToGrid w:val="0"/>
        <w:spacing w:before="240"/>
        <w:jc w:val="center"/>
        <w:rPr>
          <w:sz w:val="28"/>
          <w:lang w:eastAsia="zh-CN"/>
        </w:rPr>
        <w:sectPr w:rsidR="00542061">
          <w:headerReference w:type="even" r:id="rId9"/>
          <w:headerReference w:type="default" r:id="rId10"/>
          <w:pgSz w:w="11907" w:h="16834"/>
          <w:pgMar w:top="1089" w:right="1089" w:bottom="284" w:left="1089" w:header="567" w:footer="284" w:gutter="0"/>
          <w:paperSrc w:first="15" w:other="15"/>
          <w:cols w:space="720"/>
        </w:sectPr>
      </w:pPr>
    </w:p>
    <w:p w:rsidR="00542061" w:rsidRDefault="00542061">
      <w:pPr>
        <w:snapToGrid w:val="0"/>
        <w:spacing w:before="0"/>
        <w:rPr>
          <w:sz w:val="6"/>
          <w:szCs w:val="6"/>
          <w:lang w:eastAsia="zh-CN"/>
        </w:rPr>
      </w:pPr>
    </w:p>
    <w:p w:rsidR="00434D0A" w:rsidRDefault="00434D0A" w:rsidP="00434D0A">
      <w:pPr>
        <w:pStyle w:val="Heading1"/>
        <w:snapToGrid w:val="0"/>
        <w:spacing w:before="0"/>
        <w:jc w:val="center"/>
        <w:rPr>
          <w:lang w:eastAsia="zh-CN"/>
        </w:rPr>
      </w:pPr>
      <w:r>
        <w:rPr>
          <w:rFonts w:hint="eastAsia"/>
          <w:lang w:eastAsia="zh-CN"/>
        </w:rPr>
        <w:t>前言</w:t>
      </w:r>
    </w:p>
    <w:p w:rsidR="00434D0A" w:rsidRDefault="00434D0A" w:rsidP="00434D0A">
      <w:pPr>
        <w:snapToGrid w:val="0"/>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34D0A" w:rsidRPr="0045708D" w:rsidRDefault="00434D0A" w:rsidP="00434D0A">
      <w:pPr>
        <w:snapToGrid w:val="0"/>
        <w:ind w:firstLineChars="200" w:firstLine="404"/>
        <w:jc w:val="left"/>
        <w:rPr>
          <w:spacing w:val="2"/>
          <w:sz w:val="20"/>
          <w:lang w:eastAsia="zh-CN"/>
        </w:rPr>
      </w:pPr>
      <w:r w:rsidRPr="0045708D">
        <w:rPr>
          <w:rFonts w:hint="eastAsia"/>
          <w:spacing w:val="2"/>
          <w:sz w:val="20"/>
          <w:lang w:eastAsia="zh-CN"/>
        </w:rPr>
        <w:t>无线电通信部门的规则和政策职能由世界或区域无线电通信大会以及无线电通信全会在研究组的支持下履行。</w:t>
      </w:r>
    </w:p>
    <w:p w:rsidR="00434D0A" w:rsidRDefault="00434D0A" w:rsidP="00434D0A">
      <w:pPr>
        <w:snapToGrid w:val="0"/>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434D0A" w:rsidRDefault="00434D0A" w:rsidP="00434D0A">
      <w:pPr>
        <w:tabs>
          <w:tab w:val="clear" w:pos="794"/>
          <w:tab w:val="clear" w:pos="1191"/>
          <w:tab w:val="clear" w:pos="1588"/>
          <w:tab w:val="clear" w:pos="1985"/>
        </w:tabs>
        <w:snapToGrid w:val="0"/>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1" w:history="1">
        <w:r w:rsidRPr="0045708D">
          <w:rPr>
            <w:color w:val="0000FF"/>
            <w:sz w:val="20"/>
            <w:u w:val="single"/>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434D0A" w:rsidRDefault="00434D0A" w:rsidP="00434D0A">
      <w:pPr>
        <w:tabs>
          <w:tab w:val="clear" w:pos="794"/>
          <w:tab w:val="clear" w:pos="1191"/>
          <w:tab w:val="clear" w:pos="1588"/>
          <w:tab w:val="clear" w:pos="1985"/>
        </w:tabs>
        <w:snapToGrid w:val="0"/>
        <w:spacing w:before="240"/>
        <w:ind w:firstLineChars="200" w:firstLine="400"/>
        <w:jc w:val="left"/>
        <w:rPr>
          <w:sz w:val="20"/>
          <w:lang w:eastAsia="zh-CN"/>
        </w:rPr>
      </w:pPr>
    </w:p>
    <w:p w:rsidR="00434D0A" w:rsidRDefault="00434D0A" w:rsidP="00434D0A">
      <w:pPr>
        <w:tabs>
          <w:tab w:val="clear" w:pos="794"/>
          <w:tab w:val="clear" w:pos="1191"/>
          <w:tab w:val="clear" w:pos="1588"/>
          <w:tab w:val="clear" w:pos="1985"/>
        </w:tabs>
        <w:snapToGrid w:val="0"/>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34D0A" w:rsidTr="00434D0A">
        <w:tc>
          <w:tcPr>
            <w:tcW w:w="9748" w:type="dxa"/>
            <w:gridSpan w:val="2"/>
          </w:tcPr>
          <w:p w:rsidR="00434D0A" w:rsidRPr="00C12100"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C12100">
              <w:rPr>
                <w:rFonts w:hint="eastAsia"/>
                <w:bCs/>
                <w:lang w:eastAsia="zh-CN"/>
              </w:rPr>
              <w:t>ITU-R</w:t>
            </w:r>
            <w:r>
              <w:rPr>
                <w:rFonts w:hint="eastAsia"/>
                <w:bCs/>
                <w:lang w:eastAsia="zh-CN"/>
              </w:rPr>
              <w:t xml:space="preserve"> </w:t>
            </w:r>
            <w:r w:rsidRPr="00C12100">
              <w:rPr>
                <w:rFonts w:hint="eastAsia"/>
                <w:bCs/>
                <w:lang w:eastAsia="zh-CN"/>
              </w:rPr>
              <w:t>系列建议书</w:t>
            </w:r>
          </w:p>
          <w:p w:rsidR="00434D0A" w:rsidRPr="00F128B0" w:rsidRDefault="00434D0A" w:rsidP="00434D0A">
            <w:pPr>
              <w:jc w:val="center"/>
              <w:rPr>
                <w:sz w:val="18"/>
                <w:szCs w:val="18"/>
                <w:lang w:eastAsia="zh-CN"/>
              </w:rPr>
            </w:pPr>
            <w:r w:rsidRPr="00F128B0">
              <w:rPr>
                <w:rFonts w:hint="eastAsia"/>
                <w:sz w:val="18"/>
                <w:szCs w:val="18"/>
                <w:lang w:eastAsia="zh-CN"/>
              </w:rPr>
              <w:t>（也可在线查询</w:t>
            </w:r>
            <w:r w:rsidRPr="00F128B0">
              <w:rPr>
                <w:rFonts w:hint="eastAsia"/>
                <w:sz w:val="18"/>
                <w:szCs w:val="18"/>
                <w:lang w:eastAsia="zh-CN"/>
              </w:rPr>
              <w:t xml:space="preserve"> </w:t>
            </w:r>
            <w:hyperlink r:id="rId12" w:history="1">
              <w:r w:rsidRPr="009D7D89">
                <w:rPr>
                  <w:rStyle w:val="Hyperlink"/>
                  <w:bCs/>
                  <w:sz w:val="18"/>
                  <w:szCs w:val="18"/>
                  <w:lang w:eastAsia="zh-CN"/>
                </w:rPr>
                <w:t>http://www.itu.int/publ/R-REC/en</w:t>
              </w:r>
            </w:hyperlink>
            <w:r w:rsidRPr="00F128B0">
              <w:rPr>
                <w:rFonts w:hint="eastAsia"/>
                <w:sz w:val="18"/>
                <w:szCs w:val="18"/>
                <w:lang w:eastAsia="zh-CN"/>
              </w:rPr>
              <w:t>）</w:t>
            </w:r>
          </w:p>
        </w:tc>
      </w:tr>
      <w:tr w:rsidR="00434D0A" w:rsidRPr="00355C93" w:rsidTr="00434D0A">
        <w:tc>
          <w:tcPr>
            <w:tcW w:w="960" w:type="dxa"/>
          </w:tcPr>
          <w:p w:rsidR="00434D0A" w:rsidRPr="00355C93" w:rsidRDefault="00434D0A" w:rsidP="00434D0A">
            <w:pPr>
              <w:spacing w:after="40"/>
              <w:ind w:left="57"/>
              <w:rPr>
                <w:b/>
                <w:bCs/>
                <w:sz w:val="20"/>
              </w:rPr>
            </w:pPr>
            <w:r w:rsidRPr="00355C93">
              <w:rPr>
                <w:rFonts w:ascii="SimSun" w:hAnsi="SimSun" w:hint="eastAsia"/>
                <w:b/>
                <w:bCs/>
                <w:sz w:val="20"/>
                <w:lang w:eastAsia="zh-CN"/>
              </w:rPr>
              <w:t>系列</w:t>
            </w:r>
          </w:p>
        </w:tc>
        <w:tc>
          <w:tcPr>
            <w:tcW w:w="8788" w:type="dxa"/>
          </w:tcPr>
          <w:p w:rsidR="00434D0A" w:rsidRPr="00355C93"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rPr>
            </w:pPr>
            <w:r w:rsidRPr="00355C93">
              <w:rPr>
                <w:rFonts w:ascii="SimSun" w:hAnsi="SimSun" w:hint="eastAsia"/>
                <w:bCs/>
                <w:sz w:val="20"/>
                <w:lang w:eastAsia="zh-CN"/>
              </w:rPr>
              <w:t>标题</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BO</w:t>
            </w:r>
          </w:p>
        </w:tc>
        <w:tc>
          <w:tcPr>
            <w:tcW w:w="8788" w:type="dxa"/>
          </w:tcPr>
          <w:p w:rsidR="00434D0A" w:rsidRPr="00355C93"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55C93">
              <w:rPr>
                <w:rFonts w:hint="eastAsia"/>
                <w:b w:val="0"/>
                <w:bCs/>
                <w:sz w:val="20"/>
                <w:lang w:eastAsia="zh-CN"/>
              </w:rPr>
              <w:t>卫星传送</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BR</w:t>
            </w:r>
          </w:p>
        </w:tc>
        <w:tc>
          <w:tcPr>
            <w:tcW w:w="8788" w:type="dxa"/>
          </w:tcPr>
          <w:p w:rsidR="00434D0A" w:rsidRPr="00355C93"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sidRPr="00355C93">
              <w:rPr>
                <w:rFonts w:hint="eastAsia"/>
                <w:b w:val="0"/>
                <w:sz w:val="20"/>
                <w:lang w:eastAsia="zh-CN"/>
              </w:rPr>
              <w:t>用于制作、存档和播出的录制；电视电影</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BS</w:t>
            </w:r>
          </w:p>
        </w:tc>
        <w:tc>
          <w:tcPr>
            <w:tcW w:w="8788" w:type="dxa"/>
          </w:tcPr>
          <w:p w:rsidR="00434D0A" w:rsidRPr="00355C93"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55C93">
              <w:rPr>
                <w:rFonts w:hint="eastAsia"/>
                <w:b w:val="0"/>
                <w:sz w:val="20"/>
                <w:lang w:eastAsia="zh-CN"/>
              </w:rPr>
              <w:t>广播业务（声音）</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BT</w:t>
            </w:r>
          </w:p>
        </w:tc>
        <w:tc>
          <w:tcPr>
            <w:tcW w:w="8788" w:type="dxa"/>
          </w:tcPr>
          <w:p w:rsidR="00434D0A" w:rsidRPr="00355C93"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55C93">
              <w:rPr>
                <w:rFonts w:hint="eastAsia"/>
                <w:b w:val="0"/>
                <w:sz w:val="20"/>
                <w:lang w:eastAsia="zh-CN"/>
              </w:rPr>
              <w:t>广播业务（电视）</w:t>
            </w:r>
          </w:p>
        </w:tc>
      </w:tr>
      <w:tr w:rsidR="00434D0A" w:rsidRPr="00355C93" w:rsidTr="00434D0A">
        <w:tc>
          <w:tcPr>
            <w:tcW w:w="960" w:type="dxa"/>
            <w:tcBorders>
              <w:bottom w:val="nil"/>
            </w:tcBorders>
          </w:tcPr>
          <w:p w:rsidR="00434D0A" w:rsidRPr="00355C93" w:rsidRDefault="00434D0A" w:rsidP="00434D0A">
            <w:pPr>
              <w:spacing w:before="30" w:after="30"/>
              <w:ind w:left="57"/>
              <w:jc w:val="left"/>
              <w:rPr>
                <w:b/>
                <w:bCs/>
                <w:sz w:val="20"/>
                <w:lang w:val="fr-CH"/>
              </w:rPr>
            </w:pPr>
            <w:r w:rsidRPr="00355C93">
              <w:rPr>
                <w:b/>
                <w:bCs/>
                <w:sz w:val="20"/>
                <w:lang w:val="fr-CH"/>
              </w:rPr>
              <w:t>F</w:t>
            </w:r>
          </w:p>
        </w:tc>
        <w:tc>
          <w:tcPr>
            <w:tcW w:w="8788" w:type="dxa"/>
            <w:tcBorders>
              <w:bottom w:val="nil"/>
            </w:tcBorders>
          </w:tcPr>
          <w:p w:rsidR="00434D0A" w:rsidRPr="00355C93" w:rsidRDefault="00434D0A" w:rsidP="00434D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34D0A" w:rsidRPr="00355C93" w:rsidTr="00434D0A">
        <w:tc>
          <w:tcPr>
            <w:tcW w:w="960" w:type="dxa"/>
            <w:tcBorders>
              <w:top w:val="nil"/>
              <w:bottom w:val="nil"/>
            </w:tcBorders>
            <w:shd w:val="clear" w:color="auto" w:fill="auto"/>
          </w:tcPr>
          <w:p w:rsidR="00434D0A" w:rsidRPr="00245829" w:rsidRDefault="00434D0A" w:rsidP="00434D0A">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34D0A" w:rsidRPr="00245829" w:rsidRDefault="00434D0A" w:rsidP="00434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34D0A" w:rsidRPr="00355C93" w:rsidTr="00434D0A">
        <w:tc>
          <w:tcPr>
            <w:tcW w:w="960" w:type="dxa"/>
            <w:tcBorders>
              <w:top w:val="nil"/>
            </w:tcBorders>
            <w:shd w:val="clear" w:color="auto" w:fill="FFFFFF" w:themeFill="background1"/>
          </w:tcPr>
          <w:p w:rsidR="00434D0A" w:rsidRPr="00ED017E" w:rsidRDefault="00434D0A" w:rsidP="00434D0A">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34D0A" w:rsidRPr="00ED017E" w:rsidRDefault="00434D0A" w:rsidP="00434D0A">
            <w:pPr>
              <w:spacing w:before="30" w:after="30"/>
              <w:jc w:val="left"/>
              <w:rPr>
                <w:sz w:val="20"/>
                <w:lang w:val="fr-CH"/>
              </w:rPr>
            </w:pPr>
            <w:r w:rsidRPr="00ED017E">
              <w:rPr>
                <w:rFonts w:hint="eastAsia"/>
                <w:sz w:val="20"/>
                <w:lang w:val="fr-CH"/>
              </w:rPr>
              <w:t>无线电波传播</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RA</w:t>
            </w:r>
          </w:p>
        </w:tc>
        <w:tc>
          <w:tcPr>
            <w:tcW w:w="8788" w:type="dxa"/>
          </w:tcPr>
          <w:p w:rsidR="00434D0A" w:rsidRPr="00355C93" w:rsidRDefault="00434D0A" w:rsidP="00434D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55C93">
              <w:rPr>
                <w:rFonts w:hint="eastAsia"/>
                <w:sz w:val="20"/>
                <w:lang w:eastAsia="zh-CN"/>
              </w:rPr>
              <w:t>射电天文</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RS</w:t>
            </w:r>
          </w:p>
        </w:tc>
        <w:tc>
          <w:tcPr>
            <w:tcW w:w="8788" w:type="dxa"/>
          </w:tcPr>
          <w:p w:rsidR="00434D0A" w:rsidRPr="00355C93" w:rsidRDefault="00434D0A" w:rsidP="00434D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55C93">
              <w:rPr>
                <w:rFonts w:hint="eastAsia"/>
                <w:sz w:val="20"/>
                <w:lang w:eastAsia="zh-CN"/>
              </w:rPr>
              <w:t>遥感系统</w:t>
            </w:r>
          </w:p>
        </w:tc>
      </w:tr>
      <w:tr w:rsidR="00434D0A" w:rsidRPr="00355C93" w:rsidTr="00434D0A">
        <w:tc>
          <w:tcPr>
            <w:tcW w:w="960" w:type="dxa"/>
            <w:shd w:val="clear" w:color="auto" w:fill="FFFFFF" w:themeFill="background1"/>
          </w:tcPr>
          <w:p w:rsidR="00434D0A" w:rsidRPr="002C01E1" w:rsidRDefault="00434D0A" w:rsidP="00434D0A">
            <w:pPr>
              <w:spacing w:before="30" w:after="30"/>
              <w:ind w:left="57"/>
              <w:jc w:val="left"/>
              <w:rPr>
                <w:b/>
                <w:bCs/>
                <w:sz w:val="20"/>
              </w:rPr>
            </w:pPr>
            <w:r w:rsidRPr="002C01E1">
              <w:rPr>
                <w:b/>
                <w:bCs/>
                <w:sz w:val="20"/>
              </w:rPr>
              <w:t>S</w:t>
            </w:r>
          </w:p>
        </w:tc>
        <w:tc>
          <w:tcPr>
            <w:tcW w:w="8788" w:type="dxa"/>
            <w:shd w:val="clear" w:color="auto" w:fill="FFFFFF" w:themeFill="background1"/>
          </w:tcPr>
          <w:p w:rsidR="00434D0A" w:rsidRPr="002C01E1" w:rsidRDefault="00434D0A" w:rsidP="00434D0A">
            <w:pPr>
              <w:spacing w:before="30" w:after="30"/>
              <w:jc w:val="left"/>
              <w:rPr>
                <w:sz w:val="20"/>
              </w:rPr>
            </w:pPr>
            <w:r w:rsidRPr="002C01E1">
              <w:rPr>
                <w:rFonts w:hint="eastAsia"/>
                <w:sz w:val="20"/>
              </w:rPr>
              <w:t>卫星固定业务</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SA</w:t>
            </w:r>
          </w:p>
        </w:tc>
        <w:tc>
          <w:tcPr>
            <w:tcW w:w="8788" w:type="dxa"/>
          </w:tcPr>
          <w:p w:rsidR="00434D0A" w:rsidRPr="00355C93" w:rsidRDefault="00434D0A" w:rsidP="00434D0A">
            <w:pPr>
              <w:spacing w:before="30" w:after="30"/>
              <w:jc w:val="left"/>
              <w:rPr>
                <w:sz w:val="20"/>
              </w:rPr>
            </w:pPr>
            <w:r w:rsidRPr="00355C93">
              <w:rPr>
                <w:rFonts w:hint="eastAsia"/>
                <w:sz w:val="20"/>
                <w:lang w:eastAsia="zh-CN"/>
              </w:rPr>
              <w:t>空间应用和气象</w:t>
            </w:r>
          </w:p>
        </w:tc>
      </w:tr>
      <w:tr w:rsidR="00434D0A" w:rsidRPr="00355C93" w:rsidTr="00434D0A">
        <w:tc>
          <w:tcPr>
            <w:tcW w:w="960" w:type="dxa"/>
            <w:tcBorders>
              <w:bottom w:val="nil"/>
            </w:tcBorders>
          </w:tcPr>
          <w:p w:rsidR="00434D0A" w:rsidRPr="00355C93" w:rsidRDefault="00434D0A" w:rsidP="00434D0A">
            <w:pPr>
              <w:spacing w:before="30" w:after="30"/>
              <w:ind w:left="57"/>
              <w:jc w:val="left"/>
              <w:rPr>
                <w:b/>
                <w:bCs/>
                <w:sz w:val="20"/>
              </w:rPr>
            </w:pPr>
            <w:r w:rsidRPr="00355C93">
              <w:rPr>
                <w:b/>
                <w:bCs/>
                <w:sz w:val="20"/>
              </w:rPr>
              <w:t>SF</w:t>
            </w:r>
          </w:p>
        </w:tc>
        <w:tc>
          <w:tcPr>
            <w:tcW w:w="8788" w:type="dxa"/>
            <w:tcBorders>
              <w:bottom w:val="nil"/>
            </w:tcBorders>
          </w:tcPr>
          <w:p w:rsidR="00434D0A" w:rsidRPr="00355C93" w:rsidRDefault="00434D0A" w:rsidP="00434D0A">
            <w:pPr>
              <w:spacing w:before="30" w:after="30"/>
              <w:jc w:val="left"/>
              <w:rPr>
                <w:sz w:val="20"/>
                <w:lang w:eastAsia="zh-CN"/>
              </w:rPr>
            </w:pPr>
            <w:r w:rsidRPr="00355C93">
              <w:rPr>
                <w:rFonts w:hint="eastAsia"/>
                <w:sz w:val="20"/>
                <w:lang w:eastAsia="zh-CN"/>
              </w:rPr>
              <w:t>卫星固定业务和固定业务系统间的频率共用和协调</w:t>
            </w:r>
          </w:p>
        </w:tc>
      </w:tr>
      <w:tr w:rsidR="00434D0A" w:rsidRPr="00355C93" w:rsidTr="00434D0A">
        <w:tc>
          <w:tcPr>
            <w:tcW w:w="960" w:type="dxa"/>
            <w:tcBorders>
              <w:top w:val="nil"/>
              <w:bottom w:val="nil"/>
            </w:tcBorders>
            <w:shd w:val="pct5" w:color="auto" w:fill="auto"/>
          </w:tcPr>
          <w:p w:rsidR="00434D0A" w:rsidRPr="00245829" w:rsidRDefault="00434D0A" w:rsidP="00434D0A">
            <w:pPr>
              <w:spacing w:before="30" w:after="30"/>
              <w:ind w:left="57"/>
              <w:jc w:val="left"/>
              <w:rPr>
                <w:b/>
                <w:bCs/>
                <w:color w:val="000080"/>
                <w:sz w:val="20"/>
              </w:rPr>
            </w:pPr>
            <w:r w:rsidRPr="00245829">
              <w:rPr>
                <w:b/>
                <w:bCs/>
                <w:color w:val="000080"/>
                <w:sz w:val="20"/>
              </w:rPr>
              <w:t>SM</w:t>
            </w:r>
          </w:p>
        </w:tc>
        <w:tc>
          <w:tcPr>
            <w:tcW w:w="8788" w:type="dxa"/>
            <w:tcBorders>
              <w:top w:val="nil"/>
              <w:bottom w:val="nil"/>
            </w:tcBorders>
            <w:shd w:val="pct5" w:color="auto" w:fill="auto"/>
          </w:tcPr>
          <w:p w:rsidR="00434D0A" w:rsidRPr="00245829" w:rsidRDefault="00434D0A" w:rsidP="00434D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245829">
              <w:rPr>
                <w:rFonts w:hint="eastAsia"/>
                <w:b/>
                <w:bCs/>
                <w:color w:val="000080"/>
                <w:sz w:val="20"/>
              </w:rPr>
              <w:t>频谱管理</w:t>
            </w:r>
          </w:p>
        </w:tc>
      </w:tr>
      <w:tr w:rsidR="00434D0A" w:rsidRPr="00355C93" w:rsidTr="00434D0A">
        <w:tc>
          <w:tcPr>
            <w:tcW w:w="960" w:type="dxa"/>
            <w:tcBorders>
              <w:top w:val="nil"/>
            </w:tcBorders>
          </w:tcPr>
          <w:p w:rsidR="00434D0A" w:rsidRPr="00355C93" w:rsidRDefault="00434D0A" w:rsidP="00434D0A">
            <w:pPr>
              <w:spacing w:before="30" w:after="30"/>
              <w:ind w:left="57"/>
              <w:jc w:val="left"/>
              <w:rPr>
                <w:b/>
                <w:bCs/>
                <w:sz w:val="20"/>
              </w:rPr>
            </w:pPr>
            <w:r w:rsidRPr="00355C93">
              <w:rPr>
                <w:b/>
                <w:bCs/>
                <w:sz w:val="20"/>
              </w:rPr>
              <w:t>SNG</w:t>
            </w:r>
          </w:p>
        </w:tc>
        <w:tc>
          <w:tcPr>
            <w:tcW w:w="8788" w:type="dxa"/>
            <w:tcBorders>
              <w:top w:val="nil"/>
            </w:tcBorders>
          </w:tcPr>
          <w:p w:rsidR="00434D0A" w:rsidRPr="00355C93" w:rsidRDefault="00434D0A" w:rsidP="00434D0A">
            <w:pPr>
              <w:spacing w:before="30" w:after="30"/>
              <w:jc w:val="left"/>
              <w:rPr>
                <w:sz w:val="20"/>
              </w:rPr>
            </w:pPr>
            <w:r w:rsidRPr="00355C93">
              <w:rPr>
                <w:rFonts w:hint="eastAsia"/>
                <w:sz w:val="20"/>
                <w:lang w:eastAsia="zh-CN"/>
              </w:rPr>
              <w:t>卫星新闻采集</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TF</w:t>
            </w:r>
          </w:p>
        </w:tc>
        <w:tc>
          <w:tcPr>
            <w:tcW w:w="8788" w:type="dxa"/>
          </w:tcPr>
          <w:p w:rsidR="00434D0A" w:rsidRPr="00355C93" w:rsidRDefault="00434D0A" w:rsidP="00434D0A">
            <w:pPr>
              <w:spacing w:before="30" w:after="30"/>
              <w:jc w:val="left"/>
              <w:rPr>
                <w:sz w:val="20"/>
                <w:lang w:eastAsia="zh-CN"/>
              </w:rPr>
            </w:pPr>
            <w:r w:rsidRPr="00355C93">
              <w:rPr>
                <w:rFonts w:hint="eastAsia"/>
                <w:sz w:val="20"/>
                <w:lang w:eastAsia="zh-CN"/>
              </w:rPr>
              <w:t>时间信号和频率标准发射</w:t>
            </w:r>
          </w:p>
        </w:tc>
      </w:tr>
      <w:tr w:rsidR="00434D0A" w:rsidRPr="00355C93" w:rsidTr="00434D0A">
        <w:tc>
          <w:tcPr>
            <w:tcW w:w="960" w:type="dxa"/>
          </w:tcPr>
          <w:p w:rsidR="00434D0A" w:rsidRPr="00355C93" w:rsidRDefault="00434D0A" w:rsidP="00434D0A">
            <w:pPr>
              <w:spacing w:before="30" w:after="30"/>
              <w:ind w:left="57"/>
              <w:jc w:val="left"/>
              <w:rPr>
                <w:b/>
                <w:bCs/>
                <w:sz w:val="20"/>
              </w:rPr>
            </w:pPr>
            <w:r w:rsidRPr="00355C93">
              <w:rPr>
                <w:b/>
                <w:bCs/>
                <w:sz w:val="20"/>
              </w:rPr>
              <w:t>V</w:t>
            </w:r>
          </w:p>
        </w:tc>
        <w:tc>
          <w:tcPr>
            <w:tcW w:w="8788" w:type="dxa"/>
          </w:tcPr>
          <w:p w:rsidR="00434D0A" w:rsidRPr="00355C93" w:rsidRDefault="00434D0A" w:rsidP="00434D0A">
            <w:pPr>
              <w:spacing w:before="30" w:after="180"/>
              <w:jc w:val="left"/>
              <w:rPr>
                <w:sz w:val="20"/>
              </w:rPr>
            </w:pPr>
            <w:r w:rsidRPr="00355C93">
              <w:rPr>
                <w:rFonts w:hint="eastAsia"/>
                <w:sz w:val="20"/>
                <w:lang w:eastAsia="zh-CN"/>
              </w:rPr>
              <w:t>词汇和相关问题</w:t>
            </w:r>
          </w:p>
        </w:tc>
      </w:tr>
    </w:tbl>
    <w:p w:rsidR="00434D0A" w:rsidRDefault="00434D0A" w:rsidP="00434D0A">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34D0A" w:rsidTr="00434D0A">
        <w:tc>
          <w:tcPr>
            <w:tcW w:w="9775" w:type="dxa"/>
          </w:tcPr>
          <w:p w:rsidR="00434D0A" w:rsidRPr="00793097" w:rsidRDefault="00434D0A" w:rsidP="00434D0A">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34D0A" w:rsidRDefault="00434D0A" w:rsidP="00434D0A">
      <w:pPr>
        <w:tabs>
          <w:tab w:val="left" w:pos="9540"/>
        </w:tabs>
        <w:snapToGrid w:val="0"/>
        <w:spacing w:before="480"/>
        <w:ind w:right="99"/>
        <w:jc w:val="right"/>
        <w:rPr>
          <w:sz w:val="20"/>
          <w:lang w:eastAsia="zh-CN"/>
        </w:rPr>
      </w:pPr>
      <w:r w:rsidRPr="00DE6423">
        <w:rPr>
          <w:rFonts w:ascii="KaiTi_GB2312" w:eastAsia="KaiTi_GB2312" w:hAnsi="STKaiti" w:hint="eastAsia"/>
          <w:sz w:val="20"/>
          <w:lang w:eastAsia="zh-CN"/>
        </w:rPr>
        <w:t>电子出版</w:t>
      </w:r>
      <w:r>
        <w:rPr>
          <w:rFonts w:ascii="STKaiti" w:hAnsi="STKaiti"/>
          <w:sz w:val="20"/>
          <w:lang w:eastAsia="zh-CN"/>
        </w:rPr>
        <w:br/>
      </w:r>
      <w:r>
        <w:rPr>
          <w:rFonts w:hint="eastAsia"/>
          <w:sz w:val="20"/>
          <w:lang w:eastAsia="zh-CN"/>
        </w:rPr>
        <w:t>201</w:t>
      </w:r>
      <w:r>
        <w:rPr>
          <w:sz w:val="20"/>
          <w:lang w:eastAsia="zh-CN"/>
        </w:rPr>
        <w:t>8</w:t>
      </w:r>
      <w:r>
        <w:rPr>
          <w:rFonts w:hint="eastAsia"/>
          <w:sz w:val="20"/>
          <w:lang w:eastAsia="zh-CN"/>
        </w:rPr>
        <w:t>年，日内瓦</w:t>
      </w:r>
    </w:p>
    <w:p w:rsidR="00434D0A" w:rsidRDefault="00434D0A" w:rsidP="00434D0A">
      <w:pPr>
        <w:snapToGrid w:val="0"/>
        <w:spacing w:before="360"/>
        <w:jc w:val="center"/>
        <w:rPr>
          <w:sz w:val="20"/>
          <w:lang w:eastAsia="zh-CN"/>
        </w:rPr>
      </w:pPr>
      <w:r>
        <w:rPr>
          <w:sz w:val="20"/>
        </w:rPr>
        <w:sym w:font="Symbol" w:char="F0E3"/>
      </w:r>
      <w:r>
        <w:rPr>
          <w:sz w:val="20"/>
          <w:lang w:eastAsia="zh-CN"/>
        </w:rPr>
        <w:t xml:space="preserve"> </w:t>
      </w:r>
      <w:r>
        <w:rPr>
          <w:rFonts w:hint="eastAsia"/>
          <w:sz w:val="20"/>
          <w:lang w:eastAsia="zh-CN"/>
        </w:rPr>
        <w:t>国际电</w:t>
      </w:r>
      <w:r>
        <w:rPr>
          <w:sz w:val="20"/>
          <w:lang w:eastAsia="zh-CN"/>
        </w:rPr>
        <w:t>联</w:t>
      </w:r>
      <w:r>
        <w:rPr>
          <w:sz w:val="20"/>
          <w:lang w:eastAsia="zh-CN"/>
        </w:rPr>
        <w:t xml:space="preserve"> </w:t>
      </w:r>
      <w:bookmarkStart w:id="0" w:name="iiannee"/>
      <w:bookmarkEnd w:id="0"/>
      <w:r>
        <w:rPr>
          <w:sz w:val="20"/>
          <w:lang w:eastAsia="zh-CN"/>
        </w:rPr>
        <w:t>20</w:t>
      </w:r>
      <w:r>
        <w:rPr>
          <w:rFonts w:hint="eastAsia"/>
          <w:sz w:val="20"/>
          <w:lang w:eastAsia="zh-CN"/>
        </w:rPr>
        <w:t>1</w:t>
      </w:r>
      <w:r>
        <w:rPr>
          <w:sz w:val="20"/>
          <w:lang w:eastAsia="zh-CN"/>
        </w:rPr>
        <w:t>8</w:t>
      </w:r>
    </w:p>
    <w:p w:rsidR="00434D0A" w:rsidRDefault="00434D0A" w:rsidP="00434D0A">
      <w:pPr>
        <w:snapToGrid w:val="0"/>
        <w:ind w:firstLineChars="200" w:firstLine="360"/>
        <w:jc w:val="left"/>
        <w:rPr>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42061" w:rsidRDefault="0095017A">
      <w:pPr>
        <w:jc w:val="center"/>
        <w:rPr>
          <w:bCs/>
          <w:lang w:eastAsia="zh-CN"/>
        </w:rPr>
      </w:pPr>
      <w:r>
        <w:rPr>
          <w:i/>
          <w:sz w:val="20"/>
          <w:lang w:eastAsia="zh-CN"/>
        </w:rPr>
        <w:br w:type="page"/>
      </w:r>
      <w:r>
        <w:rPr>
          <w:rFonts w:hint="eastAsia"/>
          <w:bCs/>
          <w:lang w:eastAsia="zh-CN"/>
        </w:rPr>
        <w:lastRenderedPageBreak/>
        <w:t>目录</w:t>
      </w:r>
    </w:p>
    <w:p w:rsidR="00542061" w:rsidRPr="00301703" w:rsidRDefault="0095017A">
      <w:pPr>
        <w:pStyle w:val="toc0"/>
        <w:ind w:right="992"/>
        <w:rPr>
          <w:rFonts w:ascii="KaiTi_GB2312" w:eastAsia="KaiTi_GB2312"/>
          <w:i w:val="0"/>
          <w:lang w:eastAsia="zh-CN"/>
        </w:rPr>
      </w:pPr>
      <w:r>
        <w:rPr>
          <w:lang w:eastAsia="zh-CN"/>
        </w:rPr>
        <w:tab/>
      </w:r>
      <w:r w:rsidRPr="00301703">
        <w:rPr>
          <w:rFonts w:ascii="KaiTi_GB2312" w:eastAsia="KaiTi_GB2312" w:hint="eastAsia"/>
          <w:i w:val="0"/>
          <w:lang w:eastAsia="zh-CN"/>
        </w:rPr>
        <w:t>页码</w:t>
      </w:r>
    </w:p>
    <w:p w:rsidR="00542061" w:rsidRDefault="0020617A">
      <w:pPr>
        <w:pStyle w:val="TOC1"/>
        <w:ind w:right="992"/>
        <w:rPr>
          <w:rFonts w:ascii="Calibri" w:hAnsi="Calibri" w:cs="SimHei"/>
          <w:sz w:val="22"/>
          <w:szCs w:val="22"/>
          <w:lang w:eastAsia="zh-CN"/>
        </w:rPr>
      </w:pPr>
      <w:r>
        <w:rPr>
          <w:rFonts w:hint="eastAsia"/>
          <w:lang w:eastAsia="zh-CN"/>
        </w:rPr>
        <w:t>附件</w:t>
      </w:r>
      <w:r w:rsidR="0095017A">
        <w:rPr>
          <w:lang w:eastAsia="zh-CN"/>
        </w:rPr>
        <w:t xml:space="preserve">1 – </w:t>
      </w:r>
      <w:r w:rsidR="0095017A">
        <w:rPr>
          <w:rFonts w:hint="eastAsia"/>
          <w:lang w:eastAsia="zh-CN"/>
        </w:rPr>
        <w:t>频谱利用</w:t>
      </w:r>
      <w:r w:rsidR="00D15B01">
        <w:rPr>
          <w:rFonts w:hint="eastAsia"/>
          <w:lang w:eastAsia="zh-CN"/>
        </w:rPr>
        <w:t>因子</w:t>
      </w:r>
      <w:r w:rsidR="0095017A">
        <w:rPr>
          <w:rFonts w:hint="eastAsia"/>
          <w:lang w:eastAsia="zh-CN"/>
        </w:rPr>
        <w:t>和频谱效率评估的一般标准</w:t>
      </w:r>
      <w:r w:rsidR="0095017A">
        <w:rPr>
          <w:lang w:eastAsia="zh-CN"/>
        </w:rPr>
        <w:tab/>
      </w:r>
      <w:r w:rsidR="0095017A">
        <w:rPr>
          <w:lang w:eastAsia="zh-CN"/>
        </w:rPr>
        <w:tab/>
        <w:t>3</w:t>
      </w:r>
    </w:p>
    <w:p w:rsidR="00542061" w:rsidRDefault="0095017A">
      <w:pPr>
        <w:pStyle w:val="TOC1"/>
        <w:ind w:right="992"/>
        <w:rPr>
          <w:rFonts w:ascii="Calibri" w:hAnsi="Calibri" w:cs="SimHei"/>
          <w:sz w:val="22"/>
          <w:szCs w:val="22"/>
          <w:lang w:eastAsia="zh-CN"/>
        </w:rPr>
      </w:pPr>
      <w:r>
        <w:rPr>
          <w:lang w:eastAsia="zh-CN"/>
        </w:rPr>
        <w:t>1</w:t>
      </w:r>
      <w:r>
        <w:rPr>
          <w:rFonts w:ascii="Calibri" w:hAnsi="Calibri" w:cs="SimHei"/>
          <w:sz w:val="22"/>
          <w:szCs w:val="22"/>
          <w:lang w:eastAsia="zh-CN"/>
        </w:rPr>
        <w:tab/>
      </w:r>
      <w:r>
        <w:rPr>
          <w:rFonts w:hint="eastAsia"/>
          <w:lang w:eastAsia="zh-CN"/>
        </w:rPr>
        <w:t>频谱利用</w:t>
      </w:r>
      <w:r w:rsidR="00D15B01">
        <w:rPr>
          <w:rFonts w:hint="eastAsia"/>
          <w:lang w:eastAsia="zh-CN"/>
        </w:rPr>
        <w:t>因子</w:t>
      </w:r>
      <w:r>
        <w:rPr>
          <w:lang w:eastAsia="zh-CN"/>
        </w:rPr>
        <w:tab/>
      </w:r>
      <w:r>
        <w:rPr>
          <w:lang w:eastAsia="zh-CN"/>
        </w:rPr>
        <w:tab/>
        <w:t>3</w:t>
      </w:r>
    </w:p>
    <w:p w:rsidR="00542061" w:rsidRDefault="0095017A">
      <w:pPr>
        <w:pStyle w:val="TOC1"/>
        <w:ind w:right="992"/>
        <w:rPr>
          <w:rFonts w:ascii="Calibri" w:hAnsi="Calibri" w:cs="SimHei"/>
          <w:sz w:val="22"/>
          <w:szCs w:val="22"/>
          <w:lang w:eastAsia="zh-CN"/>
        </w:rPr>
      </w:pPr>
      <w:r>
        <w:rPr>
          <w:lang w:eastAsia="zh-CN"/>
        </w:rPr>
        <w:t>2</w:t>
      </w:r>
      <w:r>
        <w:rPr>
          <w:rFonts w:ascii="Calibri" w:hAnsi="Calibri" w:cs="SimHei"/>
          <w:sz w:val="22"/>
          <w:szCs w:val="22"/>
          <w:lang w:eastAsia="zh-CN"/>
        </w:rPr>
        <w:tab/>
      </w:r>
      <w:r>
        <w:rPr>
          <w:rFonts w:hint="eastAsia"/>
          <w:lang w:eastAsia="zh-CN"/>
        </w:rPr>
        <w:t>频谱利用效率</w:t>
      </w:r>
      <w:r>
        <w:rPr>
          <w:lang w:eastAsia="zh-CN"/>
        </w:rPr>
        <w:t>(SUE)</w:t>
      </w:r>
      <w:r>
        <w:rPr>
          <w:lang w:eastAsia="zh-CN"/>
        </w:rPr>
        <w:tab/>
      </w:r>
      <w:r>
        <w:rPr>
          <w:lang w:eastAsia="zh-CN"/>
        </w:rPr>
        <w:tab/>
        <w:t>4</w:t>
      </w:r>
    </w:p>
    <w:p w:rsidR="00542061" w:rsidRDefault="0095017A">
      <w:pPr>
        <w:pStyle w:val="TOC1"/>
        <w:ind w:right="992"/>
        <w:rPr>
          <w:rFonts w:ascii="Calibri" w:hAnsi="Calibri" w:cs="SimHei"/>
          <w:sz w:val="22"/>
          <w:szCs w:val="22"/>
          <w:lang w:eastAsia="zh-CN"/>
        </w:rPr>
      </w:pPr>
      <w:r>
        <w:rPr>
          <w:lang w:eastAsia="zh-CN"/>
        </w:rPr>
        <w:t>3</w:t>
      </w:r>
      <w:r>
        <w:rPr>
          <w:rFonts w:ascii="Calibri" w:hAnsi="Calibri" w:cs="SimHei"/>
          <w:sz w:val="22"/>
          <w:szCs w:val="22"/>
          <w:lang w:eastAsia="zh-CN"/>
        </w:rPr>
        <w:tab/>
      </w:r>
      <w:r>
        <w:rPr>
          <w:rFonts w:hint="eastAsia"/>
          <w:lang w:eastAsia="zh-CN"/>
        </w:rPr>
        <w:t>相对频谱效率</w:t>
      </w:r>
      <w:r>
        <w:rPr>
          <w:lang w:eastAsia="zh-CN"/>
        </w:rPr>
        <w:t>(RSE)</w:t>
      </w:r>
      <w:r>
        <w:rPr>
          <w:lang w:eastAsia="zh-CN"/>
        </w:rPr>
        <w:tab/>
      </w:r>
      <w:r>
        <w:rPr>
          <w:lang w:eastAsia="zh-CN"/>
        </w:rPr>
        <w:tab/>
        <w:t>5</w:t>
      </w:r>
    </w:p>
    <w:p w:rsidR="00542061" w:rsidRDefault="0095017A">
      <w:pPr>
        <w:pStyle w:val="TOC1"/>
        <w:ind w:right="992"/>
        <w:rPr>
          <w:rFonts w:ascii="Calibri" w:hAnsi="Calibri" w:cs="SimHei"/>
          <w:sz w:val="22"/>
          <w:szCs w:val="22"/>
          <w:lang w:eastAsia="zh-CN"/>
        </w:rPr>
      </w:pPr>
      <w:r>
        <w:rPr>
          <w:lang w:eastAsia="zh-CN"/>
        </w:rPr>
        <w:t>4</w:t>
      </w:r>
      <w:r>
        <w:rPr>
          <w:rFonts w:ascii="Calibri" w:hAnsi="Calibri" w:cs="SimHei"/>
          <w:sz w:val="22"/>
          <w:szCs w:val="22"/>
          <w:lang w:eastAsia="zh-CN"/>
        </w:rPr>
        <w:tab/>
      </w:r>
      <w:r>
        <w:rPr>
          <w:rFonts w:hint="eastAsia"/>
          <w:lang w:eastAsia="zh-CN"/>
        </w:rPr>
        <w:t>频谱效率的比较</w:t>
      </w:r>
      <w:r>
        <w:rPr>
          <w:lang w:eastAsia="zh-CN"/>
        </w:rPr>
        <w:tab/>
      </w:r>
      <w:r>
        <w:rPr>
          <w:lang w:eastAsia="zh-CN"/>
        </w:rPr>
        <w:tab/>
        <w:t>6</w:t>
      </w:r>
    </w:p>
    <w:p w:rsidR="00542061" w:rsidRDefault="0020617A">
      <w:pPr>
        <w:pStyle w:val="TOC1"/>
        <w:ind w:right="992"/>
        <w:rPr>
          <w:rFonts w:ascii="Calibri" w:hAnsi="Calibri" w:cs="SimHei"/>
          <w:sz w:val="22"/>
          <w:szCs w:val="22"/>
          <w:lang w:eastAsia="zh-CN"/>
        </w:rPr>
      </w:pPr>
      <w:r>
        <w:rPr>
          <w:rFonts w:hint="eastAsia"/>
          <w:lang w:eastAsia="zh-CN"/>
        </w:rPr>
        <w:t>附件</w:t>
      </w:r>
      <w:r w:rsidR="0095017A">
        <w:rPr>
          <w:lang w:eastAsia="zh-CN"/>
        </w:rPr>
        <w:t xml:space="preserve">2 – </w:t>
      </w:r>
      <w:r w:rsidR="0095017A">
        <w:rPr>
          <w:rFonts w:hint="eastAsia"/>
          <w:lang w:eastAsia="zh-CN"/>
        </w:rPr>
        <w:t>应用于不同服务的频谱使用示例</w:t>
      </w:r>
      <w:r w:rsidR="0095017A">
        <w:rPr>
          <w:lang w:eastAsia="zh-CN"/>
        </w:rPr>
        <w:tab/>
      </w:r>
      <w:r w:rsidR="0095017A">
        <w:rPr>
          <w:lang w:eastAsia="zh-CN"/>
        </w:rPr>
        <w:tab/>
        <w:t>6</w:t>
      </w:r>
    </w:p>
    <w:p w:rsidR="00542061" w:rsidRDefault="0095017A">
      <w:pPr>
        <w:pStyle w:val="TOC1"/>
        <w:ind w:right="992"/>
        <w:rPr>
          <w:rFonts w:ascii="Calibri" w:hAnsi="Calibri" w:cs="SimHei"/>
          <w:sz w:val="22"/>
          <w:szCs w:val="22"/>
          <w:lang w:eastAsia="zh-CN"/>
        </w:rPr>
      </w:pPr>
      <w:r>
        <w:rPr>
          <w:lang w:eastAsia="zh-CN"/>
        </w:rPr>
        <w:t>1</w:t>
      </w:r>
      <w:r>
        <w:rPr>
          <w:rFonts w:ascii="Calibri" w:hAnsi="Calibri" w:cs="SimHei"/>
          <w:sz w:val="22"/>
          <w:szCs w:val="22"/>
          <w:lang w:eastAsia="zh-CN"/>
        </w:rPr>
        <w:tab/>
      </w:r>
      <w:r>
        <w:rPr>
          <w:rFonts w:hint="eastAsia"/>
          <w:lang w:eastAsia="zh-CN"/>
        </w:rPr>
        <w:t>应用于陆地移动无线电系统的频谱</w:t>
      </w:r>
      <w:r>
        <w:rPr>
          <w:lang w:eastAsia="zh-CN"/>
        </w:rPr>
        <w:tab/>
      </w:r>
      <w:r>
        <w:rPr>
          <w:lang w:eastAsia="zh-CN"/>
        </w:rPr>
        <w:tab/>
        <w:t>6</w:t>
      </w:r>
    </w:p>
    <w:p w:rsidR="00542061" w:rsidRDefault="0095017A">
      <w:pPr>
        <w:pStyle w:val="TOC2"/>
        <w:ind w:right="992"/>
        <w:rPr>
          <w:rFonts w:ascii="Calibri" w:hAnsi="Calibri" w:cs="SimHei"/>
          <w:sz w:val="22"/>
          <w:szCs w:val="22"/>
          <w:lang w:eastAsia="zh-CN"/>
        </w:rPr>
      </w:pPr>
      <w:r>
        <w:rPr>
          <w:lang w:eastAsia="zh-CN"/>
        </w:rPr>
        <w:t>1.1</w:t>
      </w:r>
      <w:r>
        <w:rPr>
          <w:rFonts w:ascii="Calibri" w:hAnsi="Calibri" w:cs="SimHei"/>
          <w:sz w:val="22"/>
          <w:szCs w:val="22"/>
          <w:lang w:eastAsia="zh-CN"/>
        </w:rPr>
        <w:tab/>
      </w:r>
      <w:r>
        <w:rPr>
          <w:rFonts w:hint="eastAsia"/>
          <w:lang w:eastAsia="zh-CN"/>
        </w:rPr>
        <w:t>室内微微蜂窝无线电系统的频谱效率</w:t>
      </w:r>
      <w:r>
        <w:rPr>
          <w:lang w:eastAsia="zh-CN"/>
        </w:rPr>
        <w:tab/>
      </w:r>
      <w:r>
        <w:rPr>
          <w:lang w:eastAsia="zh-CN"/>
        </w:rPr>
        <w:tab/>
        <w:t>6</w:t>
      </w:r>
    </w:p>
    <w:p w:rsidR="00542061" w:rsidRDefault="0095017A">
      <w:pPr>
        <w:pStyle w:val="TOC3"/>
        <w:ind w:right="992"/>
        <w:rPr>
          <w:rFonts w:ascii="Calibri" w:hAnsi="Calibri" w:cs="SimHei"/>
          <w:sz w:val="22"/>
          <w:szCs w:val="22"/>
          <w:lang w:eastAsia="zh-CN"/>
        </w:rPr>
      </w:pPr>
      <w:r>
        <w:rPr>
          <w:lang w:eastAsia="zh-CN"/>
        </w:rPr>
        <w:t>1.1.1</w:t>
      </w:r>
      <w:r>
        <w:rPr>
          <w:rFonts w:ascii="Calibri" w:hAnsi="Calibri" w:cs="SimHei"/>
          <w:sz w:val="22"/>
          <w:szCs w:val="22"/>
          <w:lang w:eastAsia="zh-CN"/>
        </w:rPr>
        <w:tab/>
      </w:r>
      <w:r>
        <w:rPr>
          <w:rFonts w:hint="eastAsia"/>
          <w:lang w:eastAsia="zh-CN"/>
        </w:rPr>
        <w:t>覆盖建筑物的微微蜂窝系统</w:t>
      </w:r>
      <w:r>
        <w:rPr>
          <w:lang w:eastAsia="zh-CN"/>
        </w:rPr>
        <w:tab/>
      </w:r>
      <w:r>
        <w:rPr>
          <w:lang w:eastAsia="zh-CN"/>
        </w:rPr>
        <w:tab/>
        <w:t>6</w:t>
      </w:r>
    </w:p>
    <w:p w:rsidR="00542061" w:rsidRDefault="0095017A">
      <w:pPr>
        <w:pStyle w:val="TOC3"/>
        <w:ind w:right="992"/>
        <w:rPr>
          <w:rFonts w:ascii="Calibri" w:hAnsi="Calibri" w:cs="SimHei"/>
          <w:sz w:val="22"/>
          <w:szCs w:val="22"/>
          <w:lang w:eastAsia="zh-CN"/>
        </w:rPr>
      </w:pPr>
      <w:r>
        <w:rPr>
          <w:lang w:eastAsia="zh-CN"/>
        </w:rPr>
        <w:t>1.1.2</w:t>
      </w:r>
      <w:r>
        <w:rPr>
          <w:rFonts w:ascii="Calibri" w:hAnsi="Calibri" w:cs="SimHei"/>
          <w:sz w:val="22"/>
          <w:szCs w:val="22"/>
          <w:lang w:eastAsia="zh-CN"/>
        </w:rPr>
        <w:tab/>
      </w:r>
      <w:r>
        <w:rPr>
          <w:rFonts w:hint="eastAsia"/>
          <w:lang w:eastAsia="zh-CN"/>
        </w:rPr>
        <w:t>覆盖市区的微微蜂窝系统</w:t>
      </w:r>
      <w:r>
        <w:rPr>
          <w:lang w:eastAsia="zh-CN"/>
        </w:rPr>
        <w:tab/>
      </w:r>
      <w:r>
        <w:rPr>
          <w:lang w:eastAsia="zh-CN"/>
        </w:rPr>
        <w:tab/>
        <w:t>7</w:t>
      </w:r>
    </w:p>
    <w:p w:rsidR="00542061" w:rsidRDefault="0095017A">
      <w:pPr>
        <w:pStyle w:val="TOC2"/>
        <w:ind w:right="992"/>
        <w:rPr>
          <w:rFonts w:ascii="Calibri" w:hAnsi="Calibri" w:cs="SimHei"/>
          <w:sz w:val="22"/>
          <w:szCs w:val="22"/>
          <w:lang w:eastAsia="zh-CN"/>
        </w:rPr>
      </w:pPr>
      <w:r>
        <w:rPr>
          <w:lang w:eastAsia="zh-CN"/>
        </w:rPr>
        <w:t>1.2</w:t>
      </w:r>
      <w:r>
        <w:rPr>
          <w:rFonts w:ascii="Calibri" w:hAnsi="Calibri" w:cs="SimHei"/>
          <w:sz w:val="22"/>
          <w:szCs w:val="22"/>
          <w:lang w:eastAsia="zh-CN"/>
        </w:rPr>
        <w:tab/>
      </w:r>
      <w:r>
        <w:rPr>
          <w:rFonts w:hint="eastAsia"/>
          <w:lang w:eastAsia="zh-CN"/>
        </w:rPr>
        <w:t>陆地移动无线电系统的相对频谱效率</w:t>
      </w:r>
      <w:r>
        <w:rPr>
          <w:lang w:eastAsia="zh-CN"/>
        </w:rPr>
        <w:tab/>
      </w:r>
      <w:r>
        <w:rPr>
          <w:lang w:eastAsia="zh-CN"/>
        </w:rPr>
        <w:tab/>
        <w:t>8</w:t>
      </w:r>
    </w:p>
    <w:p w:rsidR="00542061" w:rsidRDefault="0095017A">
      <w:pPr>
        <w:pStyle w:val="TOC2"/>
        <w:ind w:right="992"/>
        <w:rPr>
          <w:rFonts w:ascii="Calibri" w:hAnsi="Calibri" w:cs="SimHei"/>
          <w:sz w:val="22"/>
          <w:szCs w:val="22"/>
          <w:lang w:eastAsia="zh-CN"/>
        </w:rPr>
      </w:pPr>
      <w:r>
        <w:rPr>
          <w:lang w:eastAsia="zh-CN"/>
        </w:rPr>
        <w:t>1.3</w:t>
      </w:r>
      <w:r>
        <w:rPr>
          <w:rFonts w:ascii="Calibri" w:hAnsi="Calibri" w:cs="SimHei"/>
          <w:sz w:val="22"/>
          <w:szCs w:val="22"/>
          <w:lang w:eastAsia="zh-CN"/>
        </w:rPr>
        <w:tab/>
      </w:r>
      <w:bookmarkStart w:id="1" w:name="OLE_LINK4"/>
      <w:r>
        <w:rPr>
          <w:rFonts w:hint="eastAsia"/>
          <w:lang w:eastAsia="zh-CN"/>
        </w:rPr>
        <w:t>陆地移动无线电系统的频谱利用效率</w:t>
      </w:r>
      <w:bookmarkEnd w:id="1"/>
      <w:r>
        <w:rPr>
          <w:lang w:eastAsia="zh-CN"/>
        </w:rPr>
        <w:tab/>
      </w:r>
      <w:r>
        <w:rPr>
          <w:lang w:eastAsia="zh-CN"/>
        </w:rPr>
        <w:tab/>
        <w:t>9</w:t>
      </w:r>
    </w:p>
    <w:p w:rsidR="00542061" w:rsidRDefault="0095017A">
      <w:pPr>
        <w:pStyle w:val="TOC3"/>
        <w:ind w:right="992"/>
        <w:rPr>
          <w:rFonts w:ascii="Calibri" w:hAnsi="Calibri" w:cs="SimHei"/>
          <w:sz w:val="22"/>
          <w:szCs w:val="22"/>
          <w:lang w:eastAsia="zh-CN"/>
        </w:rPr>
      </w:pPr>
      <w:r>
        <w:rPr>
          <w:lang w:eastAsia="zh-CN"/>
        </w:rPr>
        <w:t>1.3.1</w:t>
      </w:r>
      <w:r>
        <w:rPr>
          <w:rFonts w:ascii="Calibri" w:hAnsi="Calibri" w:cs="SimHei"/>
          <w:sz w:val="22"/>
          <w:szCs w:val="22"/>
          <w:lang w:eastAsia="zh-CN"/>
        </w:rPr>
        <w:tab/>
      </w:r>
      <w:r>
        <w:rPr>
          <w:rFonts w:hint="eastAsia"/>
          <w:lang w:eastAsia="zh-CN"/>
        </w:rPr>
        <w:t>占用和禁用频谱指数的计算</w:t>
      </w:r>
      <w:r>
        <w:rPr>
          <w:lang w:eastAsia="zh-CN"/>
        </w:rPr>
        <w:tab/>
      </w:r>
      <w:r>
        <w:rPr>
          <w:lang w:eastAsia="zh-CN"/>
        </w:rPr>
        <w:tab/>
        <w:t>11</w:t>
      </w:r>
    </w:p>
    <w:p w:rsidR="00542061" w:rsidRDefault="0095017A">
      <w:pPr>
        <w:pStyle w:val="TOC3"/>
        <w:ind w:right="992"/>
        <w:rPr>
          <w:rFonts w:ascii="Calibri" w:hAnsi="Calibri" w:cs="SimHei"/>
          <w:sz w:val="22"/>
          <w:szCs w:val="22"/>
          <w:lang w:eastAsia="zh-CN"/>
        </w:rPr>
      </w:pPr>
      <w:r>
        <w:rPr>
          <w:lang w:eastAsia="zh-CN"/>
        </w:rPr>
        <w:t>1.3.2</w:t>
      </w:r>
      <w:r>
        <w:rPr>
          <w:rFonts w:ascii="Calibri" w:hAnsi="Calibri" w:cs="SimHei"/>
          <w:sz w:val="22"/>
          <w:szCs w:val="22"/>
          <w:lang w:eastAsia="zh-CN"/>
        </w:rPr>
        <w:tab/>
      </w:r>
      <w:r>
        <w:rPr>
          <w:rFonts w:hint="eastAsia"/>
          <w:lang w:eastAsia="zh-CN"/>
        </w:rPr>
        <w:t>结果</w:t>
      </w:r>
      <w:r>
        <w:rPr>
          <w:lang w:eastAsia="zh-CN"/>
        </w:rPr>
        <w:tab/>
      </w:r>
      <w:r>
        <w:rPr>
          <w:lang w:eastAsia="zh-CN"/>
        </w:rPr>
        <w:tab/>
        <w:t>12</w:t>
      </w:r>
    </w:p>
    <w:p w:rsidR="00542061" w:rsidRDefault="0095017A">
      <w:pPr>
        <w:pStyle w:val="TOC2"/>
        <w:ind w:right="992"/>
        <w:rPr>
          <w:rFonts w:ascii="Calibri" w:hAnsi="Calibri" w:cs="SimHei"/>
          <w:sz w:val="22"/>
          <w:szCs w:val="22"/>
          <w:lang w:eastAsia="zh-CN"/>
        </w:rPr>
      </w:pPr>
      <w:r>
        <w:rPr>
          <w:lang w:eastAsia="zh-CN"/>
        </w:rPr>
        <w:t>1.4</w:t>
      </w:r>
      <w:r>
        <w:rPr>
          <w:rFonts w:ascii="Calibri" w:hAnsi="Calibri" w:cs="SimHei"/>
          <w:sz w:val="22"/>
          <w:szCs w:val="22"/>
          <w:lang w:eastAsia="zh-CN"/>
        </w:rPr>
        <w:tab/>
      </w:r>
      <w:bookmarkStart w:id="2" w:name="OLE_LINK3"/>
      <w:r>
        <w:rPr>
          <w:rFonts w:hint="eastAsia"/>
          <w:lang w:eastAsia="zh-CN"/>
        </w:rPr>
        <w:t>陆地移动无线电系统的频谱利用效率</w:t>
      </w:r>
      <w:r>
        <w:rPr>
          <w:lang w:eastAsia="zh-CN"/>
        </w:rPr>
        <w:t>(</w:t>
      </w:r>
      <w:r>
        <w:rPr>
          <w:rFonts w:hint="eastAsia"/>
          <w:lang w:eastAsia="zh-CN"/>
        </w:rPr>
        <w:t>基于测量的方法</w:t>
      </w:r>
      <w:r>
        <w:rPr>
          <w:lang w:eastAsia="zh-CN"/>
        </w:rPr>
        <w:t>)</w:t>
      </w:r>
      <w:bookmarkEnd w:id="2"/>
      <w:r>
        <w:rPr>
          <w:lang w:eastAsia="zh-CN"/>
        </w:rPr>
        <w:tab/>
      </w:r>
      <w:r>
        <w:rPr>
          <w:lang w:eastAsia="zh-CN"/>
        </w:rPr>
        <w:tab/>
        <w:t>15</w:t>
      </w:r>
    </w:p>
    <w:p w:rsidR="00542061" w:rsidRDefault="0095017A">
      <w:pPr>
        <w:pStyle w:val="TOC2"/>
        <w:ind w:right="992"/>
        <w:rPr>
          <w:rFonts w:ascii="Calibri" w:hAnsi="Calibri" w:cs="SimHei"/>
          <w:sz w:val="22"/>
          <w:szCs w:val="22"/>
          <w:lang w:eastAsia="zh-CN"/>
        </w:rPr>
      </w:pPr>
      <w:r>
        <w:rPr>
          <w:lang w:eastAsia="zh-CN"/>
        </w:rPr>
        <w:t>1.5</w:t>
      </w:r>
      <w:r>
        <w:rPr>
          <w:rFonts w:ascii="Calibri" w:hAnsi="Calibri" w:cs="SimHei"/>
          <w:sz w:val="22"/>
          <w:szCs w:val="22"/>
          <w:lang w:eastAsia="zh-CN"/>
        </w:rPr>
        <w:tab/>
      </w:r>
      <w:r>
        <w:rPr>
          <w:rFonts w:hint="eastAsia"/>
          <w:lang w:eastAsia="zh-CN"/>
        </w:rPr>
        <w:t>陆地移动无线电系统的频谱利用效率</w:t>
      </w:r>
      <w:r>
        <w:rPr>
          <w:lang w:eastAsia="zh-CN"/>
        </w:rPr>
        <w:t>(</w:t>
      </w:r>
      <w:r>
        <w:rPr>
          <w:rFonts w:hint="eastAsia"/>
          <w:lang w:eastAsia="zh-CN"/>
        </w:rPr>
        <w:t>替代方法</w:t>
      </w:r>
      <w:r>
        <w:rPr>
          <w:lang w:eastAsia="zh-CN"/>
        </w:rPr>
        <w:t>)</w:t>
      </w:r>
      <w:r>
        <w:rPr>
          <w:lang w:eastAsia="zh-CN"/>
        </w:rPr>
        <w:tab/>
      </w:r>
      <w:r>
        <w:rPr>
          <w:lang w:eastAsia="zh-CN"/>
        </w:rPr>
        <w:tab/>
        <w:t>15</w:t>
      </w:r>
    </w:p>
    <w:p w:rsidR="00542061" w:rsidRDefault="0095017A">
      <w:pPr>
        <w:pStyle w:val="TOC3"/>
        <w:ind w:right="992"/>
        <w:rPr>
          <w:rFonts w:ascii="Calibri" w:hAnsi="Calibri" w:cs="SimHei"/>
          <w:sz w:val="22"/>
          <w:szCs w:val="22"/>
          <w:lang w:eastAsia="zh-CN"/>
        </w:rPr>
      </w:pPr>
      <w:r>
        <w:rPr>
          <w:lang w:eastAsia="zh-CN"/>
        </w:rPr>
        <w:t>1.5.1</w:t>
      </w:r>
      <w:r>
        <w:rPr>
          <w:rFonts w:ascii="Calibri" w:hAnsi="Calibri" w:cs="SimHei"/>
          <w:sz w:val="22"/>
          <w:szCs w:val="22"/>
          <w:lang w:eastAsia="zh-CN"/>
        </w:rPr>
        <w:tab/>
      </w:r>
      <w:r>
        <w:rPr>
          <w:rFonts w:hint="eastAsia"/>
          <w:lang w:eastAsia="zh-CN"/>
        </w:rPr>
        <w:t>引言</w:t>
      </w:r>
      <w:r>
        <w:rPr>
          <w:lang w:eastAsia="zh-CN"/>
        </w:rPr>
        <w:tab/>
      </w:r>
      <w:r>
        <w:rPr>
          <w:lang w:eastAsia="zh-CN"/>
        </w:rPr>
        <w:tab/>
        <w:t>15</w:t>
      </w:r>
    </w:p>
    <w:p w:rsidR="00542061" w:rsidRDefault="0095017A">
      <w:pPr>
        <w:pStyle w:val="TOC3"/>
        <w:ind w:right="992"/>
        <w:rPr>
          <w:rFonts w:ascii="Calibri" w:hAnsi="Calibri" w:cs="SimHei"/>
          <w:sz w:val="22"/>
          <w:szCs w:val="22"/>
          <w:lang w:eastAsia="zh-CN"/>
        </w:rPr>
      </w:pPr>
      <w:r>
        <w:rPr>
          <w:lang w:eastAsia="zh-CN"/>
        </w:rPr>
        <w:t>1.5.2</w:t>
      </w:r>
      <w:r>
        <w:rPr>
          <w:rFonts w:ascii="Calibri" w:hAnsi="Calibri" w:cs="SimHei"/>
          <w:sz w:val="22"/>
          <w:szCs w:val="22"/>
          <w:lang w:eastAsia="zh-CN"/>
        </w:rPr>
        <w:tab/>
      </w:r>
      <w:r>
        <w:rPr>
          <w:rFonts w:hint="eastAsia"/>
          <w:lang w:eastAsia="zh-CN"/>
        </w:rPr>
        <w:t>有用效果的定义</w:t>
      </w:r>
      <w:r>
        <w:rPr>
          <w:lang w:eastAsia="zh-CN"/>
        </w:rPr>
        <w:tab/>
      </w:r>
      <w:r>
        <w:rPr>
          <w:lang w:eastAsia="zh-CN"/>
        </w:rPr>
        <w:tab/>
        <w:t>16</w:t>
      </w:r>
    </w:p>
    <w:p w:rsidR="00542061" w:rsidRDefault="0095017A">
      <w:pPr>
        <w:pStyle w:val="TOC3"/>
        <w:ind w:right="992"/>
        <w:rPr>
          <w:rFonts w:ascii="Calibri" w:hAnsi="Calibri" w:cs="SimHei"/>
          <w:sz w:val="22"/>
          <w:szCs w:val="22"/>
          <w:lang w:eastAsia="zh-CN"/>
        </w:rPr>
      </w:pPr>
      <w:r>
        <w:rPr>
          <w:lang w:eastAsia="zh-CN"/>
        </w:rPr>
        <w:t>1.5.3</w:t>
      </w:r>
      <w:r>
        <w:rPr>
          <w:rFonts w:ascii="Calibri" w:hAnsi="Calibri" w:cs="SimHei"/>
          <w:sz w:val="22"/>
          <w:szCs w:val="22"/>
          <w:lang w:eastAsia="zh-CN"/>
        </w:rPr>
        <w:tab/>
      </w:r>
      <w:r>
        <w:rPr>
          <w:rFonts w:hint="eastAsia"/>
          <w:lang w:eastAsia="zh-CN"/>
        </w:rPr>
        <w:t>频谱利用</w:t>
      </w:r>
      <w:r w:rsidR="00CE1562">
        <w:rPr>
          <w:rFonts w:hint="eastAsia"/>
          <w:lang w:eastAsia="zh-CN"/>
        </w:rPr>
        <w:t>因子</w:t>
      </w:r>
      <w:r>
        <w:rPr>
          <w:rFonts w:hint="eastAsia"/>
          <w:lang w:eastAsia="zh-CN"/>
        </w:rPr>
        <w:t>的定义</w:t>
      </w:r>
      <w:r>
        <w:rPr>
          <w:lang w:eastAsia="zh-CN"/>
        </w:rPr>
        <w:tab/>
      </w:r>
      <w:r>
        <w:rPr>
          <w:lang w:eastAsia="zh-CN"/>
        </w:rPr>
        <w:tab/>
        <w:t>16</w:t>
      </w:r>
    </w:p>
    <w:p w:rsidR="00542061" w:rsidRDefault="0095017A">
      <w:pPr>
        <w:pStyle w:val="TOC3"/>
        <w:ind w:right="992"/>
        <w:rPr>
          <w:rFonts w:ascii="Calibri" w:hAnsi="Calibri" w:cs="SimHei"/>
          <w:sz w:val="22"/>
          <w:szCs w:val="22"/>
          <w:lang w:eastAsia="zh-CN"/>
        </w:rPr>
      </w:pPr>
      <w:r>
        <w:rPr>
          <w:lang w:eastAsia="zh-CN"/>
        </w:rPr>
        <w:t>1.5.4</w:t>
      </w:r>
      <w:r>
        <w:rPr>
          <w:rFonts w:ascii="Calibri" w:hAnsi="Calibri" w:cs="SimHei"/>
          <w:sz w:val="22"/>
          <w:szCs w:val="22"/>
          <w:lang w:eastAsia="zh-CN"/>
        </w:rPr>
        <w:tab/>
      </w:r>
      <w:r>
        <w:rPr>
          <w:rFonts w:hint="eastAsia"/>
          <w:lang w:eastAsia="zh-CN"/>
        </w:rPr>
        <w:t>频谱利用效率的计算</w:t>
      </w:r>
      <w:r>
        <w:rPr>
          <w:lang w:eastAsia="zh-CN"/>
        </w:rPr>
        <w:tab/>
      </w:r>
      <w:r>
        <w:rPr>
          <w:lang w:eastAsia="zh-CN"/>
        </w:rPr>
        <w:tab/>
        <w:t>17</w:t>
      </w:r>
    </w:p>
    <w:p w:rsidR="00542061" w:rsidRDefault="0095017A">
      <w:pPr>
        <w:pStyle w:val="TOC3"/>
        <w:ind w:right="992"/>
        <w:rPr>
          <w:rFonts w:ascii="Calibri" w:hAnsi="Calibri" w:cs="SimHei"/>
          <w:sz w:val="22"/>
          <w:szCs w:val="22"/>
          <w:lang w:eastAsia="zh-CN"/>
        </w:rPr>
      </w:pPr>
      <w:r>
        <w:rPr>
          <w:lang w:eastAsia="zh-CN"/>
        </w:rPr>
        <w:t>1.5.5</w:t>
      </w:r>
      <w:r>
        <w:rPr>
          <w:rFonts w:ascii="Calibri" w:hAnsi="Calibri" w:cs="SimHei"/>
          <w:sz w:val="22"/>
          <w:szCs w:val="22"/>
          <w:lang w:eastAsia="zh-CN"/>
        </w:rPr>
        <w:tab/>
      </w:r>
      <w:r>
        <w:rPr>
          <w:rFonts w:ascii="Calibri" w:hAnsi="Calibri" w:cs="SimHei" w:hint="eastAsia"/>
          <w:sz w:val="22"/>
          <w:szCs w:val="22"/>
          <w:lang w:eastAsia="zh-CN"/>
        </w:rPr>
        <w:t>频谱密度设置</w:t>
      </w:r>
      <w:r>
        <w:rPr>
          <w:lang w:eastAsia="zh-CN"/>
        </w:rPr>
        <w:t>(</w:t>
      </w:r>
      <w:r>
        <w:rPr>
          <w:rFonts w:hint="eastAsia"/>
          <w:lang w:eastAsia="zh-CN"/>
        </w:rPr>
        <w:t>频谱利用</w:t>
      </w:r>
      <w:r w:rsidR="00CE1562">
        <w:rPr>
          <w:rFonts w:hint="eastAsia"/>
          <w:lang w:eastAsia="zh-CN"/>
        </w:rPr>
        <w:t>因子</w:t>
      </w:r>
      <w:r>
        <w:rPr>
          <w:rFonts w:hint="eastAsia"/>
          <w:lang w:eastAsia="zh-CN"/>
        </w:rPr>
        <w:t>计算的一种替代方法</w:t>
      </w:r>
      <w:r>
        <w:rPr>
          <w:lang w:eastAsia="zh-CN"/>
        </w:rPr>
        <w:t>)</w:t>
      </w:r>
      <w:r>
        <w:rPr>
          <w:lang w:eastAsia="zh-CN"/>
        </w:rPr>
        <w:tab/>
      </w:r>
      <w:r>
        <w:rPr>
          <w:lang w:eastAsia="zh-CN"/>
        </w:rPr>
        <w:tab/>
        <w:t>17</w:t>
      </w:r>
    </w:p>
    <w:p w:rsidR="00542061" w:rsidRDefault="0095017A">
      <w:pPr>
        <w:pStyle w:val="TOC3"/>
        <w:ind w:right="992"/>
        <w:rPr>
          <w:rFonts w:ascii="Calibri" w:hAnsi="Calibri" w:cs="SimHei"/>
          <w:sz w:val="22"/>
          <w:szCs w:val="22"/>
          <w:lang w:eastAsia="zh-CN"/>
        </w:rPr>
      </w:pPr>
      <w:r>
        <w:rPr>
          <w:lang w:eastAsia="zh-CN"/>
        </w:rPr>
        <w:t>1.5.6</w:t>
      </w:r>
      <w:r>
        <w:rPr>
          <w:rFonts w:ascii="Calibri" w:hAnsi="Calibri" w:cs="SimHei"/>
          <w:sz w:val="22"/>
          <w:szCs w:val="22"/>
          <w:lang w:eastAsia="zh-CN"/>
        </w:rPr>
        <w:tab/>
      </w:r>
      <w:r>
        <w:rPr>
          <w:rFonts w:hint="eastAsia"/>
          <w:lang w:eastAsia="zh-CN"/>
        </w:rPr>
        <w:t>频谱利用的现状</w:t>
      </w:r>
      <w:r>
        <w:rPr>
          <w:lang w:eastAsia="zh-CN"/>
        </w:rPr>
        <w:tab/>
      </w:r>
      <w:r>
        <w:rPr>
          <w:lang w:eastAsia="zh-CN"/>
        </w:rPr>
        <w:tab/>
        <w:t>19</w:t>
      </w:r>
    </w:p>
    <w:p w:rsidR="00542061" w:rsidRDefault="0095017A">
      <w:pPr>
        <w:pStyle w:val="TOC1"/>
        <w:ind w:right="992"/>
        <w:rPr>
          <w:rFonts w:ascii="Calibri" w:hAnsi="Calibri" w:cs="SimHei"/>
          <w:sz w:val="22"/>
          <w:szCs w:val="22"/>
          <w:lang w:eastAsia="zh-CN"/>
        </w:rPr>
      </w:pPr>
      <w:r>
        <w:rPr>
          <w:lang w:eastAsia="zh-CN"/>
        </w:rPr>
        <w:t>2</w:t>
      </w:r>
      <w:r>
        <w:rPr>
          <w:rFonts w:ascii="Calibri" w:hAnsi="Calibri" w:cs="SimHei"/>
          <w:sz w:val="22"/>
          <w:szCs w:val="22"/>
          <w:lang w:eastAsia="zh-CN"/>
        </w:rPr>
        <w:tab/>
      </w:r>
      <w:r>
        <w:rPr>
          <w:rFonts w:hint="eastAsia"/>
          <w:lang w:eastAsia="zh-CN"/>
        </w:rPr>
        <w:t>应用于无线电中继系统的频谱</w:t>
      </w:r>
      <w:r>
        <w:rPr>
          <w:lang w:eastAsia="zh-CN"/>
        </w:rPr>
        <w:tab/>
      </w:r>
      <w:r>
        <w:rPr>
          <w:lang w:eastAsia="zh-CN"/>
        </w:rPr>
        <w:tab/>
        <w:t>20</w:t>
      </w:r>
    </w:p>
    <w:p w:rsidR="00542061" w:rsidRDefault="0095017A">
      <w:pPr>
        <w:pStyle w:val="TOC2"/>
        <w:ind w:right="992"/>
        <w:rPr>
          <w:rFonts w:ascii="Calibri" w:hAnsi="Calibri" w:cs="SimHei"/>
          <w:sz w:val="22"/>
          <w:szCs w:val="22"/>
          <w:lang w:eastAsia="zh-CN"/>
        </w:rPr>
      </w:pPr>
      <w:r>
        <w:rPr>
          <w:lang w:eastAsia="zh-CN"/>
        </w:rPr>
        <w:t>2.1</w:t>
      </w:r>
      <w:r>
        <w:rPr>
          <w:rFonts w:ascii="Calibri" w:hAnsi="Calibri" w:cs="SimHei"/>
          <w:sz w:val="22"/>
          <w:szCs w:val="22"/>
          <w:lang w:eastAsia="zh-CN"/>
        </w:rPr>
        <w:tab/>
      </w:r>
      <w:r>
        <w:rPr>
          <w:rFonts w:hint="eastAsia"/>
          <w:lang w:eastAsia="zh-CN"/>
        </w:rPr>
        <w:t>引言</w:t>
      </w:r>
      <w:r>
        <w:rPr>
          <w:lang w:eastAsia="zh-CN"/>
        </w:rPr>
        <w:tab/>
      </w:r>
      <w:r>
        <w:rPr>
          <w:lang w:eastAsia="zh-CN"/>
        </w:rPr>
        <w:tab/>
        <w:t>20</w:t>
      </w:r>
    </w:p>
    <w:p w:rsidR="00542061" w:rsidRDefault="0095017A">
      <w:pPr>
        <w:pStyle w:val="TOC2"/>
        <w:ind w:right="992"/>
        <w:rPr>
          <w:rFonts w:ascii="Calibri" w:hAnsi="Calibri" w:cs="SimHei"/>
          <w:sz w:val="22"/>
          <w:szCs w:val="22"/>
          <w:lang w:eastAsia="zh-CN"/>
        </w:rPr>
      </w:pPr>
      <w:r>
        <w:rPr>
          <w:lang w:eastAsia="zh-CN"/>
        </w:rPr>
        <w:t>2.2</w:t>
      </w:r>
      <w:r>
        <w:rPr>
          <w:rFonts w:ascii="Calibri" w:hAnsi="Calibri" w:cs="SimHei"/>
          <w:sz w:val="22"/>
          <w:szCs w:val="22"/>
          <w:lang w:eastAsia="zh-CN"/>
        </w:rPr>
        <w:tab/>
      </w:r>
      <w:r>
        <w:rPr>
          <w:rFonts w:hint="eastAsia"/>
          <w:lang w:eastAsia="zh-CN"/>
        </w:rPr>
        <w:t>在节点处有分支链接的长动脉的频谱利用效率</w:t>
      </w:r>
      <w:r>
        <w:rPr>
          <w:lang w:eastAsia="zh-CN"/>
        </w:rPr>
        <w:tab/>
      </w:r>
      <w:r>
        <w:rPr>
          <w:lang w:eastAsia="zh-CN"/>
        </w:rPr>
        <w:tab/>
        <w:t>21</w:t>
      </w:r>
    </w:p>
    <w:p w:rsidR="00542061" w:rsidRDefault="0095017A">
      <w:pPr>
        <w:pStyle w:val="toc0"/>
        <w:keepNext/>
        <w:keepLines/>
        <w:rPr>
          <w:lang w:eastAsia="zh-CN"/>
        </w:rPr>
      </w:pPr>
      <w:r>
        <w:rPr>
          <w:lang w:eastAsia="zh-CN"/>
        </w:rPr>
        <w:lastRenderedPageBreak/>
        <w:tab/>
      </w:r>
      <w:r w:rsidR="00D15B01" w:rsidRPr="00301703">
        <w:rPr>
          <w:rFonts w:ascii="KaiTi_GB2312" w:eastAsia="KaiTi_GB2312" w:hint="eastAsia"/>
          <w:i w:val="0"/>
          <w:lang w:eastAsia="zh-CN"/>
        </w:rPr>
        <w:t>页码</w:t>
      </w:r>
    </w:p>
    <w:p w:rsidR="00542061" w:rsidRDefault="0095017A">
      <w:pPr>
        <w:pStyle w:val="TOC2"/>
        <w:keepNext/>
        <w:ind w:right="992"/>
        <w:rPr>
          <w:rFonts w:ascii="Calibri" w:hAnsi="Calibri" w:cs="SimHei"/>
          <w:sz w:val="22"/>
          <w:szCs w:val="22"/>
          <w:lang w:eastAsia="zh-CN"/>
        </w:rPr>
      </w:pPr>
      <w:r>
        <w:rPr>
          <w:lang w:eastAsia="zh-CN"/>
        </w:rPr>
        <w:t>2.3</w:t>
      </w:r>
      <w:r>
        <w:rPr>
          <w:rFonts w:ascii="Calibri" w:hAnsi="Calibri" w:cs="SimHei"/>
          <w:sz w:val="22"/>
          <w:szCs w:val="22"/>
          <w:lang w:eastAsia="zh-CN"/>
        </w:rPr>
        <w:tab/>
      </w:r>
      <w:r>
        <w:rPr>
          <w:rFonts w:hint="eastAsia"/>
          <w:lang w:eastAsia="zh-CN"/>
        </w:rPr>
        <w:t>随机排列的</w:t>
      </w:r>
      <w:bookmarkStart w:id="3" w:name="OLE_LINK5"/>
      <w:r>
        <w:rPr>
          <w:rFonts w:hint="eastAsia"/>
          <w:lang w:eastAsia="zh-CN"/>
        </w:rPr>
        <w:t>无线电中继链路</w:t>
      </w:r>
      <w:bookmarkEnd w:id="3"/>
      <w:r>
        <w:rPr>
          <w:rFonts w:hint="eastAsia"/>
          <w:lang w:eastAsia="zh-CN"/>
        </w:rPr>
        <w:t>的频谱利用效率</w:t>
      </w:r>
      <w:r>
        <w:rPr>
          <w:lang w:eastAsia="zh-CN"/>
        </w:rPr>
        <w:tab/>
      </w:r>
      <w:r>
        <w:rPr>
          <w:lang w:eastAsia="zh-CN"/>
        </w:rPr>
        <w:tab/>
        <w:t>22</w:t>
      </w:r>
    </w:p>
    <w:p w:rsidR="00542061" w:rsidRDefault="0095017A">
      <w:pPr>
        <w:pStyle w:val="TOC3"/>
        <w:keepNext/>
        <w:ind w:right="992"/>
        <w:rPr>
          <w:rFonts w:ascii="Calibri" w:hAnsi="Calibri" w:cs="SimHei"/>
          <w:sz w:val="22"/>
          <w:szCs w:val="22"/>
          <w:lang w:eastAsia="zh-CN"/>
        </w:rPr>
      </w:pPr>
      <w:r>
        <w:rPr>
          <w:lang w:eastAsia="zh-CN"/>
        </w:rPr>
        <w:t>2.3.1</w:t>
      </w:r>
      <w:r>
        <w:rPr>
          <w:rFonts w:ascii="Calibri" w:hAnsi="Calibri" w:cs="SimHei"/>
          <w:sz w:val="22"/>
          <w:szCs w:val="22"/>
          <w:lang w:eastAsia="zh-CN"/>
        </w:rPr>
        <w:tab/>
      </w:r>
      <w:r>
        <w:rPr>
          <w:rFonts w:hint="eastAsia"/>
          <w:lang w:eastAsia="zh-CN"/>
        </w:rPr>
        <w:t>公式</w:t>
      </w:r>
      <w:r>
        <w:rPr>
          <w:lang w:eastAsia="zh-CN"/>
        </w:rPr>
        <w:tab/>
      </w:r>
      <w:r>
        <w:rPr>
          <w:lang w:eastAsia="zh-CN"/>
        </w:rPr>
        <w:tab/>
        <w:t>22</w:t>
      </w:r>
    </w:p>
    <w:p w:rsidR="00542061" w:rsidRDefault="0095017A">
      <w:pPr>
        <w:pStyle w:val="TOC3"/>
        <w:ind w:right="992"/>
        <w:rPr>
          <w:rFonts w:ascii="Calibri" w:hAnsi="Calibri" w:cs="SimHei"/>
          <w:sz w:val="22"/>
          <w:szCs w:val="22"/>
          <w:lang w:eastAsia="zh-CN"/>
        </w:rPr>
      </w:pPr>
      <w:r>
        <w:rPr>
          <w:lang w:eastAsia="zh-CN"/>
        </w:rPr>
        <w:t>2.3.2</w:t>
      </w:r>
      <w:r>
        <w:rPr>
          <w:rFonts w:ascii="Calibri" w:hAnsi="Calibri" w:cs="SimHei"/>
          <w:sz w:val="22"/>
          <w:szCs w:val="22"/>
          <w:lang w:eastAsia="zh-CN"/>
        </w:rPr>
        <w:tab/>
      </w:r>
      <w:r>
        <w:rPr>
          <w:rFonts w:hint="eastAsia"/>
          <w:lang w:eastAsia="zh-CN"/>
        </w:rPr>
        <w:t>应用：</w:t>
      </w:r>
      <w:r>
        <w:rPr>
          <w:lang w:eastAsia="zh-CN"/>
        </w:rPr>
        <w:t>2 GHz</w:t>
      </w:r>
      <w:r>
        <w:rPr>
          <w:rFonts w:hint="eastAsia"/>
          <w:lang w:eastAsia="zh-CN"/>
        </w:rPr>
        <w:t>频带无线电中继系统的频谱效率</w:t>
      </w:r>
      <w:r>
        <w:rPr>
          <w:lang w:eastAsia="zh-CN"/>
        </w:rPr>
        <w:tab/>
      </w:r>
      <w:r>
        <w:rPr>
          <w:lang w:eastAsia="zh-CN"/>
        </w:rPr>
        <w:tab/>
        <w:t>24</w:t>
      </w:r>
    </w:p>
    <w:p w:rsidR="00542061" w:rsidRDefault="0095017A">
      <w:pPr>
        <w:pStyle w:val="TOC3"/>
        <w:ind w:right="992"/>
        <w:rPr>
          <w:rFonts w:ascii="Calibri" w:hAnsi="Calibri" w:cs="SimHei"/>
          <w:sz w:val="22"/>
          <w:szCs w:val="22"/>
          <w:lang w:eastAsia="zh-CN"/>
        </w:rPr>
      </w:pPr>
      <w:r>
        <w:rPr>
          <w:lang w:eastAsia="zh-CN"/>
        </w:rPr>
        <w:t>2.3.3</w:t>
      </w:r>
      <w:r>
        <w:rPr>
          <w:rFonts w:ascii="Calibri" w:hAnsi="Calibri" w:cs="SimHei"/>
          <w:sz w:val="22"/>
          <w:szCs w:val="22"/>
          <w:lang w:eastAsia="zh-CN"/>
        </w:rPr>
        <w:tab/>
      </w:r>
      <w:r>
        <w:rPr>
          <w:rFonts w:hint="eastAsia"/>
          <w:lang w:eastAsia="zh-CN"/>
        </w:rPr>
        <w:t>在随机网格状网络中的</w:t>
      </w:r>
      <w:r>
        <w:rPr>
          <w:lang w:eastAsia="zh-CN"/>
        </w:rPr>
        <w:t>SUE</w:t>
      </w:r>
      <w:r>
        <w:rPr>
          <w:lang w:eastAsia="zh-CN"/>
        </w:rPr>
        <w:tab/>
      </w:r>
      <w:r>
        <w:rPr>
          <w:lang w:eastAsia="zh-CN"/>
        </w:rPr>
        <w:tab/>
        <w:t>26</w:t>
      </w:r>
    </w:p>
    <w:p w:rsidR="00542061" w:rsidRDefault="0095017A">
      <w:pPr>
        <w:pStyle w:val="TOC2"/>
        <w:ind w:right="992"/>
        <w:rPr>
          <w:rFonts w:ascii="Calibri" w:hAnsi="Calibri" w:cs="SimHei"/>
          <w:sz w:val="22"/>
          <w:szCs w:val="22"/>
          <w:lang w:eastAsia="zh-CN"/>
        </w:rPr>
      </w:pPr>
      <w:r>
        <w:rPr>
          <w:lang w:eastAsia="zh-CN"/>
        </w:rPr>
        <w:t>2.4</w:t>
      </w:r>
      <w:r>
        <w:rPr>
          <w:rFonts w:ascii="Calibri" w:hAnsi="Calibri" w:cs="SimHei"/>
          <w:sz w:val="22"/>
          <w:szCs w:val="22"/>
          <w:lang w:eastAsia="zh-CN"/>
        </w:rPr>
        <w:tab/>
      </w:r>
      <w:r>
        <w:rPr>
          <w:rFonts w:hint="eastAsia"/>
          <w:lang w:eastAsia="zh-CN"/>
        </w:rPr>
        <w:t>评估数字无线电中继系统新技术的频谱节约特性</w:t>
      </w:r>
      <w:r>
        <w:rPr>
          <w:lang w:eastAsia="zh-CN"/>
        </w:rPr>
        <w:tab/>
      </w:r>
      <w:r>
        <w:rPr>
          <w:lang w:eastAsia="zh-CN"/>
        </w:rPr>
        <w:tab/>
        <w:t>29</w:t>
      </w:r>
    </w:p>
    <w:p w:rsidR="00542061" w:rsidRDefault="0095017A">
      <w:pPr>
        <w:pStyle w:val="TOC3"/>
        <w:ind w:right="992"/>
        <w:rPr>
          <w:rFonts w:ascii="Calibri" w:hAnsi="Calibri" w:cs="SimHei"/>
          <w:sz w:val="22"/>
          <w:szCs w:val="22"/>
          <w:lang w:eastAsia="zh-CN"/>
        </w:rPr>
      </w:pPr>
      <w:r>
        <w:rPr>
          <w:lang w:eastAsia="zh-CN"/>
        </w:rPr>
        <w:t>2.4.1</w:t>
      </w:r>
      <w:r>
        <w:rPr>
          <w:rFonts w:ascii="Calibri" w:hAnsi="Calibri" w:cs="SimHei"/>
          <w:sz w:val="22"/>
          <w:szCs w:val="22"/>
          <w:lang w:eastAsia="zh-CN"/>
        </w:rPr>
        <w:tab/>
      </w:r>
      <w:r>
        <w:rPr>
          <w:rFonts w:hint="eastAsia"/>
          <w:lang w:eastAsia="zh-CN"/>
        </w:rPr>
        <w:t>引言</w:t>
      </w:r>
      <w:r>
        <w:rPr>
          <w:lang w:eastAsia="zh-CN"/>
        </w:rPr>
        <w:tab/>
      </w:r>
      <w:r>
        <w:rPr>
          <w:lang w:eastAsia="zh-CN"/>
        </w:rPr>
        <w:tab/>
        <w:t>29</w:t>
      </w:r>
    </w:p>
    <w:p w:rsidR="00542061" w:rsidRDefault="0095017A">
      <w:pPr>
        <w:pStyle w:val="TOC3"/>
        <w:ind w:right="992"/>
        <w:rPr>
          <w:rFonts w:ascii="Calibri" w:hAnsi="Calibri" w:cs="SimHei"/>
          <w:sz w:val="22"/>
          <w:szCs w:val="22"/>
          <w:lang w:eastAsia="zh-CN"/>
        </w:rPr>
      </w:pPr>
      <w:r>
        <w:rPr>
          <w:lang w:eastAsia="zh-CN"/>
        </w:rPr>
        <w:t>2.4.2</w:t>
      </w:r>
      <w:r>
        <w:rPr>
          <w:rFonts w:ascii="Calibri" w:hAnsi="Calibri" w:cs="SimHei"/>
          <w:sz w:val="22"/>
          <w:szCs w:val="22"/>
          <w:lang w:eastAsia="zh-CN"/>
        </w:rPr>
        <w:tab/>
      </w:r>
      <w:r>
        <w:rPr>
          <w:rFonts w:hint="eastAsia"/>
          <w:lang w:eastAsia="zh-CN"/>
        </w:rPr>
        <w:t>天线</w:t>
      </w:r>
      <w:r>
        <w:rPr>
          <w:lang w:eastAsia="zh-CN"/>
        </w:rPr>
        <w:tab/>
      </w:r>
      <w:r>
        <w:rPr>
          <w:lang w:eastAsia="zh-CN"/>
        </w:rPr>
        <w:tab/>
        <w:t>30</w:t>
      </w:r>
    </w:p>
    <w:p w:rsidR="00542061" w:rsidRDefault="0095017A">
      <w:pPr>
        <w:pStyle w:val="TOC3"/>
        <w:ind w:right="992"/>
        <w:rPr>
          <w:rFonts w:ascii="Calibri" w:hAnsi="Calibri" w:cs="SimHei"/>
          <w:sz w:val="22"/>
          <w:szCs w:val="22"/>
          <w:lang w:eastAsia="zh-CN"/>
        </w:rPr>
      </w:pPr>
      <w:r>
        <w:rPr>
          <w:lang w:eastAsia="zh-CN"/>
        </w:rPr>
        <w:t>2.4.3</w:t>
      </w:r>
      <w:r>
        <w:rPr>
          <w:rFonts w:ascii="Calibri" w:hAnsi="Calibri" w:cs="SimHei"/>
          <w:sz w:val="22"/>
          <w:szCs w:val="22"/>
          <w:lang w:eastAsia="zh-CN"/>
        </w:rPr>
        <w:tab/>
      </w:r>
      <w:r>
        <w:rPr>
          <w:rFonts w:hint="eastAsia"/>
          <w:lang w:eastAsia="zh-CN"/>
        </w:rPr>
        <w:t>调制</w:t>
      </w:r>
      <w:r>
        <w:rPr>
          <w:lang w:eastAsia="zh-CN"/>
        </w:rPr>
        <w:tab/>
      </w:r>
      <w:r>
        <w:rPr>
          <w:lang w:eastAsia="zh-CN"/>
        </w:rPr>
        <w:tab/>
        <w:t>32</w:t>
      </w:r>
    </w:p>
    <w:p w:rsidR="00542061" w:rsidRDefault="0095017A">
      <w:pPr>
        <w:pStyle w:val="TOC3"/>
        <w:ind w:right="992"/>
        <w:rPr>
          <w:rFonts w:ascii="Calibri" w:hAnsi="Calibri" w:cs="SimHei"/>
          <w:sz w:val="22"/>
          <w:szCs w:val="22"/>
          <w:lang w:eastAsia="zh-CN"/>
        </w:rPr>
      </w:pPr>
      <w:r>
        <w:rPr>
          <w:lang w:eastAsia="zh-CN"/>
        </w:rPr>
        <w:t>2.4.4</w:t>
      </w:r>
      <w:r>
        <w:rPr>
          <w:rFonts w:ascii="Calibri" w:hAnsi="Calibri" w:cs="SimHei"/>
          <w:sz w:val="22"/>
          <w:szCs w:val="22"/>
          <w:lang w:eastAsia="zh-CN"/>
        </w:rPr>
        <w:tab/>
      </w:r>
      <w:r>
        <w:rPr>
          <w:rFonts w:hint="eastAsia"/>
          <w:lang w:eastAsia="zh-CN"/>
        </w:rPr>
        <w:t>信号处理</w:t>
      </w:r>
      <w:r>
        <w:rPr>
          <w:lang w:eastAsia="zh-CN"/>
        </w:rPr>
        <w:tab/>
      </w:r>
      <w:r>
        <w:rPr>
          <w:lang w:eastAsia="zh-CN"/>
        </w:rPr>
        <w:tab/>
        <w:t>35</w:t>
      </w:r>
    </w:p>
    <w:p w:rsidR="00542061" w:rsidRDefault="0095017A">
      <w:pPr>
        <w:pStyle w:val="TOC3"/>
        <w:ind w:right="992"/>
        <w:rPr>
          <w:rFonts w:ascii="Calibri" w:hAnsi="Calibri" w:cs="SimHei"/>
          <w:sz w:val="22"/>
          <w:szCs w:val="22"/>
          <w:lang w:eastAsia="zh-CN"/>
        </w:rPr>
      </w:pPr>
      <w:r>
        <w:rPr>
          <w:lang w:eastAsia="zh-CN"/>
        </w:rPr>
        <w:t>2.4.5</w:t>
      </w:r>
      <w:r>
        <w:rPr>
          <w:rFonts w:ascii="Calibri" w:hAnsi="Calibri" w:cs="SimHei"/>
          <w:sz w:val="22"/>
          <w:szCs w:val="22"/>
          <w:lang w:eastAsia="zh-CN"/>
        </w:rPr>
        <w:tab/>
      </w:r>
      <w:r>
        <w:rPr>
          <w:rFonts w:hint="eastAsia"/>
          <w:lang w:eastAsia="zh-CN"/>
        </w:rPr>
        <w:t>错误校正</w:t>
      </w:r>
      <w:r>
        <w:rPr>
          <w:lang w:eastAsia="zh-CN"/>
        </w:rPr>
        <w:t>/</w:t>
      </w:r>
      <w:r>
        <w:rPr>
          <w:rFonts w:hint="eastAsia"/>
          <w:lang w:eastAsia="zh-CN"/>
        </w:rPr>
        <w:t>编码</w:t>
      </w:r>
      <w:r>
        <w:rPr>
          <w:lang w:eastAsia="zh-CN"/>
        </w:rPr>
        <w:tab/>
      </w:r>
      <w:r>
        <w:rPr>
          <w:lang w:eastAsia="zh-CN"/>
        </w:rPr>
        <w:tab/>
        <w:t>35</w:t>
      </w:r>
    </w:p>
    <w:p w:rsidR="00542061" w:rsidRDefault="0095017A">
      <w:pPr>
        <w:pStyle w:val="TOC3"/>
        <w:ind w:right="992"/>
        <w:rPr>
          <w:rFonts w:ascii="Calibri" w:hAnsi="Calibri" w:cs="SimHei"/>
          <w:sz w:val="22"/>
          <w:szCs w:val="22"/>
          <w:lang w:eastAsia="zh-CN"/>
        </w:rPr>
      </w:pPr>
      <w:r>
        <w:rPr>
          <w:lang w:eastAsia="zh-CN"/>
        </w:rPr>
        <w:t>2.4.6</w:t>
      </w:r>
      <w:r>
        <w:rPr>
          <w:rFonts w:ascii="Calibri" w:hAnsi="Calibri" w:cs="SimHei"/>
          <w:sz w:val="22"/>
          <w:szCs w:val="22"/>
          <w:lang w:eastAsia="zh-CN"/>
        </w:rPr>
        <w:tab/>
      </w:r>
      <w:r>
        <w:rPr>
          <w:rFonts w:hint="eastAsia"/>
          <w:lang w:eastAsia="zh-CN"/>
        </w:rPr>
        <w:t>适配</w:t>
      </w:r>
      <w:r>
        <w:rPr>
          <w:lang w:eastAsia="zh-CN"/>
        </w:rPr>
        <w:t>/</w:t>
      </w:r>
      <w:r>
        <w:rPr>
          <w:rFonts w:hint="eastAsia"/>
          <w:lang w:eastAsia="zh-CN"/>
        </w:rPr>
        <w:t>横向均衡器</w:t>
      </w:r>
      <w:r>
        <w:rPr>
          <w:lang w:eastAsia="zh-CN"/>
        </w:rPr>
        <w:tab/>
      </w:r>
      <w:r>
        <w:rPr>
          <w:lang w:eastAsia="zh-CN"/>
        </w:rPr>
        <w:tab/>
        <w:t>36</w:t>
      </w:r>
    </w:p>
    <w:p w:rsidR="00542061" w:rsidRDefault="0095017A">
      <w:pPr>
        <w:pStyle w:val="TOC3"/>
        <w:ind w:right="992"/>
        <w:rPr>
          <w:rFonts w:ascii="Calibri" w:hAnsi="Calibri" w:cs="SimHei"/>
          <w:sz w:val="22"/>
          <w:szCs w:val="22"/>
          <w:lang w:eastAsia="zh-CN"/>
        </w:rPr>
      </w:pPr>
      <w:r>
        <w:rPr>
          <w:lang w:eastAsia="zh-CN"/>
        </w:rPr>
        <w:t>2.4.7</w:t>
      </w:r>
      <w:r>
        <w:rPr>
          <w:rFonts w:ascii="Calibri" w:hAnsi="Calibri" w:cs="SimHei"/>
          <w:sz w:val="22"/>
          <w:szCs w:val="22"/>
          <w:lang w:eastAsia="zh-CN"/>
        </w:rPr>
        <w:tab/>
      </w:r>
      <w:r>
        <w:rPr>
          <w:rFonts w:hint="eastAsia"/>
          <w:lang w:eastAsia="zh-CN"/>
        </w:rPr>
        <w:t>错误校正</w:t>
      </w:r>
      <w:r>
        <w:rPr>
          <w:lang w:eastAsia="zh-CN"/>
        </w:rPr>
        <w:t>/</w:t>
      </w:r>
      <w:r>
        <w:rPr>
          <w:rFonts w:hint="eastAsia"/>
          <w:lang w:eastAsia="zh-CN"/>
        </w:rPr>
        <w:t>编码和适配均衡器</w:t>
      </w:r>
      <w:r>
        <w:rPr>
          <w:lang w:eastAsia="zh-CN"/>
        </w:rPr>
        <w:tab/>
      </w:r>
      <w:r>
        <w:rPr>
          <w:lang w:eastAsia="zh-CN"/>
        </w:rPr>
        <w:tab/>
        <w:t>37</w:t>
      </w:r>
    </w:p>
    <w:p w:rsidR="00542061" w:rsidRDefault="0095017A">
      <w:pPr>
        <w:pStyle w:val="TOC3"/>
        <w:ind w:right="992"/>
        <w:rPr>
          <w:rFonts w:ascii="Calibri" w:hAnsi="Calibri" w:cs="SimHei"/>
          <w:sz w:val="22"/>
          <w:szCs w:val="22"/>
          <w:lang w:eastAsia="zh-CN"/>
        </w:rPr>
      </w:pPr>
      <w:r>
        <w:rPr>
          <w:lang w:eastAsia="zh-CN"/>
        </w:rPr>
        <w:t>2.4.8</w:t>
      </w:r>
      <w:r>
        <w:rPr>
          <w:rFonts w:ascii="Calibri" w:hAnsi="Calibri" w:cs="SimHei"/>
          <w:sz w:val="22"/>
          <w:szCs w:val="22"/>
          <w:lang w:eastAsia="zh-CN"/>
        </w:rPr>
        <w:tab/>
      </w:r>
      <w:r>
        <w:rPr>
          <w:rFonts w:hint="eastAsia"/>
          <w:lang w:eastAsia="zh-CN"/>
        </w:rPr>
        <w:t>小结</w:t>
      </w:r>
      <w:r>
        <w:rPr>
          <w:lang w:eastAsia="zh-CN"/>
        </w:rPr>
        <w:tab/>
      </w:r>
      <w:r>
        <w:rPr>
          <w:lang w:eastAsia="zh-CN"/>
        </w:rPr>
        <w:tab/>
        <w:t>37</w:t>
      </w:r>
    </w:p>
    <w:p w:rsidR="00542061" w:rsidRDefault="0095017A">
      <w:pPr>
        <w:pStyle w:val="TOC2"/>
        <w:ind w:right="992"/>
        <w:rPr>
          <w:rFonts w:ascii="Calibri" w:hAnsi="Calibri" w:cs="SimHei"/>
          <w:sz w:val="22"/>
          <w:szCs w:val="22"/>
          <w:lang w:eastAsia="zh-CN"/>
        </w:rPr>
      </w:pPr>
      <w:r>
        <w:rPr>
          <w:lang w:eastAsia="zh-CN"/>
        </w:rPr>
        <w:t>2.5</w:t>
      </w:r>
      <w:r>
        <w:rPr>
          <w:rFonts w:ascii="Calibri" w:hAnsi="Calibri" w:cs="SimHei"/>
          <w:sz w:val="22"/>
          <w:szCs w:val="22"/>
          <w:lang w:eastAsia="zh-CN"/>
        </w:rPr>
        <w:tab/>
      </w:r>
      <w:r>
        <w:rPr>
          <w:rFonts w:hint="eastAsia"/>
          <w:lang w:eastAsia="zh-CN"/>
        </w:rPr>
        <w:t>单跳农村无线电中继的</w:t>
      </w:r>
      <w:r w:rsidR="00B0475C">
        <w:rPr>
          <w:lang w:eastAsia="zh-CN"/>
        </w:rPr>
        <w:t>RSE</w:t>
      </w:r>
      <w:r>
        <w:rPr>
          <w:lang w:eastAsia="zh-CN"/>
        </w:rPr>
        <w:tab/>
      </w:r>
      <w:r>
        <w:rPr>
          <w:lang w:eastAsia="zh-CN"/>
        </w:rPr>
        <w:tab/>
        <w:t>38</w:t>
      </w:r>
    </w:p>
    <w:p w:rsidR="00542061" w:rsidRDefault="0095017A">
      <w:pPr>
        <w:pStyle w:val="TOC2"/>
        <w:ind w:right="992"/>
        <w:rPr>
          <w:rFonts w:ascii="Calibri" w:hAnsi="Calibri" w:cs="SimHei"/>
          <w:sz w:val="22"/>
          <w:szCs w:val="22"/>
          <w:lang w:eastAsia="zh-CN"/>
        </w:rPr>
      </w:pPr>
      <w:r>
        <w:rPr>
          <w:lang w:eastAsia="zh-CN"/>
        </w:rPr>
        <w:t>2.6</w:t>
      </w:r>
      <w:r>
        <w:rPr>
          <w:rFonts w:ascii="Calibri" w:hAnsi="Calibri" w:cs="SimHei"/>
          <w:sz w:val="22"/>
          <w:szCs w:val="22"/>
          <w:lang w:eastAsia="zh-CN"/>
        </w:rPr>
        <w:tab/>
      </w:r>
      <w:r>
        <w:rPr>
          <w:rFonts w:hint="eastAsia"/>
          <w:lang w:eastAsia="zh-CN"/>
        </w:rPr>
        <w:t>点对点</w:t>
      </w:r>
      <w:r>
        <w:rPr>
          <w:lang w:eastAsia="zh-CN"/>
        </w:rPr>
        <w:t>(p-p)</w:t>
      </w:r>
      <w:r>
        <w:rPr>
          <w:rFonts w:hint="eastAsia"/>
          <w:lang w:eastAsia="zh-CN"/>
        </w:rPr>
        <w:t>系统的频谱使用</w:t>
      </w:r>
      <w:r>
        <w:rPr>
          <w:lang w:eastAsia="zh-CN"/>
        </w:rPr>
        <w:tab/>
      </w:r>
      <w:r>
        <w:rPr>
          <w:lang w:eastAsia="zh-CN"/>
        </w:rPr>
        <w:tab/>
        <w:t>38</w:t>
      </w:r>
    </w:p>
    <w:p w:rsidR="00542061" w:rsidRDefault="0095017A">
      <w:pPr>
        <w:pStyle w:val="TOC3"/>
        <w:ind w:right="992"/>
        <w:rPr>
          <w:rFonts w:ascii="Calibri" w:hAnsi="Calibri" w:cs="SimHei"/>
          <w:sz w:val="22"/>
          <w:szCs w:val="22"/>
          <w:lang w:eastAsia="zh-CN"/>
        </w:rPr>
      </w:pPr>
      <w:r>
        <w:rPr>
          <w:lang w:eastAsia="zh-CN"/>
        </w:rPr>
        <w:t>2.6.1</w:t>
      </w:r>
      <w:r>
        <w:rPr>
          <w:rFonts w:ascii="Calibri" w:hAnsi="Calibri" w:cs="SimHei"/>
          <w:sz w:val="22"/>
          <w:szCs w:val="22"/>
          <w:lang w:eastAsia="zh-CN"/>
        </w:rPr>
        <w:tab/>
      </w:r>
      <w:r>
        <w:rPr>
          <w:rFonts w:hint="eastAsia"/>
          <w:lang w:eastAsia="zh-CN"/>
        </w:rPr>
        <w:t>引言</w:t>
      </w:r>
      <w:r>
        <w:rPr>
          <w:lang w:eastAsia="zh-CN"/>
        </w:rPr>
        <w:tab/>
      </w:r>
      <w:r>
        <w:rPr>
          <w:lang w:eastAsia="zh-CN"/>
        </w:rPr>
        <w:tab/>
        <w:t>38</w:t>
      </w:r>
    </w:p>
    <w:p w:rsidR="00542061" w:rsidRDefault="0095017A">
      <w:pPr>
        <w:pStyle w:val="TOC3"/>
        <w:ind w:right="992"/>
        <w:rPr>
          <w:rFonts w:ascii="Calibri" w:hAnsi="Calibri" w:cs="SimHei"/>
          <w:sz w:val="22"/>
          <w:szCs w:val="22"/>
          <w:lang w:eastAsia="zh-CN"/>
        </w:rPr>
      </w:pPr>
      <w:r>
        <w:rPr>
          <w:lang w:eastAsia="zh-CN"/>
        </w:rPr>
        <w:t>2.6.2</w:t>
      </w:r>
      <w:r>
        <w:rPr>
          <w:rFonts w:ascii="Calibri" w:hAnsi="Calibri" w:cs="SimHei"/>
          <w:sz w:val="22"/>
          <w:szCs w:val="22"/>
          <w:lang w:eastAsia="zh-CN"/>
        </w:rPr>
        <w:tab/>
      </w:r>
      <w:r>
        <w:rPr>
          <w:rFonts w:hint="eastAsia"/>
          <w:lang w:eastAsia="zh-CN"/>
        </w:rPr>
        <w:t>点对点系统效用的定义</w:t>
      </w:r>
      <w:r>
        <w:rPr>
          <w:lang w:eastAsia="zh-CN"/>
        </w:rPr>
        <w:tab/>
      </w:r>
      <w:r>
        <w:rPr>
          <w:lang w:eastAsia="zh-CN"/>
        </w:rPr>
        <w:tab/>
        <w:t>39</w:t>
      </w:r>
    </w:p>
    <w:p w:rsidR="00542061" w:rsidRDefault="0095017A">
      <w:pPr>
        <w:pStyle w:val="TOC3"/>
        <w:ind w:right="992"/>
        <w:rPr>
          <w:rFonts w:ascii="Calibri" w:hAnsi="Calibri" w:cs="SimHei"/>
          <w:sz w:val="22"/>
          <w:szCs w:val="22"/>
          <w:lang w:eastAsia="zh-CN"/>
        </w:rPr>
      </w:pPr>
      <w:r>
        <w:rPr>
          <w:lang w:eastAsia="zh-CN"/>
        </w:rPr>
        <w:t>2.6.3</w:t>
      </w:r>
      <w:r>
        <w:rPr>
          <w:rFonts w:ascii="Calibri" w:hAnsi="Calibri" w:cs="SimHei"/>
          <w:sz w:val="22"/>
          <w:szCs w:val="22"/>
          <w:lang w:eastAsia="zh-CN"/>
        </w:rPr>
        <w:tab/>
      </w:r>
      <w:r>
        <w:rPr>
          <w:rFonts w:hint="eastAsia"/>
          <w:lang w:eastAsia="zh-CN"/>
        </w:rPr>
        <w:t>点对点系统频谱利用因子的定义</w:t>
      </w:r>
      <w:r>
        <w:rPr>
          <w:lang w:eastAsia="zh-CN"/>
        </w:rPr>
        <w:tab/>
      </w:r>
      <w:r>
        <w:rPr>
          <w:lang w:eastAsia="zh-CN"/>
        </w:rPr>
        <w:tab/>
        <w:t>40</w:t>
      </w:r>
    </w:p>
    <w:p w:rsidR="00542061" w:rsidRDefault="0095017A">
      <w:pPr>
        <w:pStyle w:val="TOC3"/>
        <w:ind w:right="992"/>
        <w:rPr>
          <w:rFonts w:ascii="Calibri" w:hAnsi="Calibri" w:cs="SimHei"/>
          <w:sz w:val="22"/>
          <w:szCs w:val="22"/>
          <w:lang w:eastAsia="zh-CN"/>
        </w:rPr>
      </w:pPr>
      <w:r>
        <w:rPr>
          <w:lang w:eastAsia="zh-CN"/>
        </w:rPr>
        <w:t>2.6.4</w:t>
      </w:r>
      <w:r>
        <w:rPr>
          <w:rFonts w:ascii="Calibri" w:hAnsi="Calibri" w:cs="SimHei"/>
          <w:sz w:val="22"/>
          <w:szCs w:val="22"/>
          <w:lang w:eastAsia="zh-CN"/>
        </w:rPr>
        <w:tab/>
      </w:r>
      <w:r>
        <w:rPr>
          <w:rFonts w:hint="eastAsia"/>
          <w:lang w:eastAsia="zh-CN"/>
        </w:rPr>
        <w:t>点对点系统的</w:t>
      </w:r>
      <w:r>
        <w:rPr>
          <w:lang w:eastAsia="zh-CN"/>
        </w:rPr>
        <w:t xml:space="preserve">SUE </w:t>
      </w:r>
      <w:r>
        <w:rPr>
          <w:rFonts w:hint="eastAsia"/>
          <w:lang w:eastAsia="zh-CN"/>
        </w:rPr>
        <w:t>的计算</w:t>
      </w:r>
      <w:r>
        <w:rPr>
          <w:lang w:eastAsia="zh-CN"/>
        </w:rPr>
        <w:tab/>
      </w:r>
      <w:r>
        <w:rPr>
          <w:lang w:eastAsia="zh-CN"/>
        </w:rPr>
        <w:tab/>
        <w:t>42</w:t>
      </w:r>
    </w:p>
    <w:p w:rsidR="00542061" w:rsidRDefault="0095017A">
      <w:pPr>
        <w:pStyle w:val="TOC1"/>
        <w:ind w:right="992"/>
        <w:rPr>
          <w:rFonts w:ascii="Calibri" w:hAnsi="Calibri" w:cs="SimHei"/>
          <w:sz w:val="22"/>
          <w:szCs w:val="22"/>
          <w:lang w:eastAsia="zh-CN"/>
        </w:rPr>
      </w:pPr>
      <w:r>
        <w:rPr>
          <w:lang w:eastAsia="zh-CN"/>
        </w:rPr>
        <w:t>3</w:t>
      </w:r>
      <w:r>
        <w:rPr>
          <w:rFonts w:ascii="Calibri" w:hAnsi="Calibri" w:cs="SimHei"/>
          <w:sz w:val="22"/>
          <w:szCs w:val="22"/>
          <w:lang w:eastAsia="zh-CN"/>
        </w:rPr>
        <w:tab/>
      </w:r>
      <w:r>
        <w:rPr>
          <w:rFonts w:hint="eastAsia"/>
          <w:kern w:val="21"/>
          <w:lang w:eastAsia="zh-CN"/>
        </w:rPr>
        <w:t>电视和声音广播系统的频谱利用</w:t>
      </w:r>
      <w:r>
        <w:rPr>
          <w:lang w:eastAsia="zh-CN"/>
        </w:rPr>
        <w:tab/>
      </w:r>
      <w:r>
        <w:rPr>
          <w:lang w:eastAsia="zh-CN"/>
        </w:rPr>
        <w:tab/>
        <w:t>46</w:t>
      </w:r>
    </w:p>
    <w:p w:rsidR="00542061" w:rsidRDefault="0095017A">
      <w:pPr>
        <w:pStyle w:val="TOC2"/>
        <w:ind w:right="992"/>
        <w:rPr>
          <w:rFonts w:ascii="Calibri" w:hAnsi="Calibri" w:cs="SimHei"/>
          <w:sz w:val="22"/>
          <w:szCs w:val="22"/>
          <w:lang w:eastAsia="zh-CN"/>
        </w:rPr>
      </w:pPr>
      <w:r>
        <w:rPr>
          <w:lang w:eastAsia="zh-CN"/>
        </w:rPr>
        <w:t>3.1</w:t>
      </w:r>
      <w:r>
        <w:rPr>
          <w:rFonts w:ascii="Calibri" w:hAnsi="Calibri" w:cs="SimHei"/>
          <w:sz w:val="22"/>
          <w:szCs w:val="22"/>
          <w:lang w:eastAsia="zh-CN"/>
        </w:rPr>
        <w:tab/>
      </w:r>
      <w:r>
        <w:rPr>
          <w:rFonts w:hint="eastAsia"/>
          <w:lang w:eastAsia="zh-CN"/>
        </w:rPr>
        <w:t>引言</w:t>
      </w:r>
      <w:r>
        <w:rPr>
          <w:lang w:eastAsia="zh-CN"/>
        </w:rPr>
        <w:tab/>
      </w:r>
      <w:r>
        <w:rPr>
          <w:lang w:eastAsia="zh-CN"/>
        </w:rPr>
        <w:tab/>
        <w:t>46</w:t>
      </w:r>
    </w:p>
    <w:p w:rsidR="00542061" w:rsidRDefault="0095017A">
      <w:pPr>
        <w:pStyle w:val="TOC2"/>
        <w:ind w:right="992"/>
        <w:rPr>
          <w:rFonts w:ascii="Calibri" w:hAnsi="Calibri" w:cs="SimHei"/>
          <w:sz w:val="22"/>
          <w:szCs w:val="22"/>
          <w:lang w:eastAsia="zh-CN"/>
        </w:rPr>
      </w:pPr>
      <w:r>
        <w:rPr>
          <w:lang w:eastAsia="zh-CN"/>
        </w:rPr>
        <w:t>3.2</w:t>
      </w:r>
      <w:r>
        <w:rPr>
          <w:rFonts w:ascii="Calibri" w:hAnsi="Calibri" w:cs="SimHei"/>
          <w:sz w:val="22"/>
          <w:szCs w:val="22"/>
          <w:lang w:eastAsia="zh-CN"/>
        </w:rPr>
        <w:tab/>
      </w:r>
      <w:r>
        <w:rPr>
          <w:rFonts w:hint="eastAsia"/>
          <w:lang w:eastAsia="zh-CN"/>
        </w:rPr>
        <w:t>电视广播系统的效用的定义</w:t>
      </w:r>
      <w:r>
        <w:rPr>
          <w:lang w:eastAsia="zh-CN"/>
        </w:rPr>
        <w:tab/>
      </w:r>
      <w:r>
        <w:rPr>
          <w:lang w:eastAsia="zh-CN"/>
        </w:rPr>
        <w:tab/>
        <w:t>46</w:t>
      </w:r>
    </w:p>
    <w:p w:rsidR="00542061" w:rsidRDefault="0095017A">
      <w:pPr>
        <w:pStyle w:val="TOC2"/>
        <w:ind w:right="992"/>
        <w:rPr>
          <w:rFonts w:ascii="Calibri" w:hAnsi="Calibri" w:cs="SimHei"/>
          <w:sz w:val="22"/>
          <w:szCs w:val="22"/>
          <w:lang w:eastAsia="zh-CN"/>
        </w:rPr>
      </w:pPr>
      <w:r>
        <w:rPr>
          <w:lang w:eastAsia="zh-CN"/>
        </w:rPr>
        <w:t>3.3</w:t>
      </w:r>
      <w:r>
        <w:rPr>
          <w:rFonts w:ascii="Calibri" w:hAnsi="Calibri" w:cs="SimHei"/>
          <w:sz w:val="22"/>
          <w:szCs w:val="22"/>
          <w:lang w:eastAsia="zh-CN"/>
        </w:rPr>
        <w:tab/>
      </w:r>
      <w:r>
        <w:rPr>
          <w:rFonts w:hint="eastAsia"/>
          <w:lang w:eastAsia="zh-CN"/>
        </w:rPr>
        <w:t>电视广播系统的频谱利用因子的定义</w:t>
      </w:r>
      <w:r>
        <w:rPr>
          <w:lang w:eastAsia="zh-CN"/>
        </w:rPr>
        <w:tab/>
      </w:r>
      <w:r>
        <w:rPr>
          <w:lang w:eastAsia="zh-CN"/>
        </w:rPr>
        <w:tab/>
        <w:t>48</w:t>
      </w:r>
    </w:p>
    <w:p w:rsidR="00542061" w:rsidRDefault="0095017A">
      <w:pPr>
        <w:pStyle w:val="TOC2"/>
        <w:ind w:right="992"/>
        <w:rPr>
          <w:rFonts w:ascii="Calibri" w:hAnsi="Calibri" w:cs="SimHei"/>
          <w:sz w:val="22"/>
          <w:szCs w:val="22"/>
          <w:lang w:eastAsia="zh-CN"/>
        </w:rPr>
      </w:pPr>
      <w:r>
        <w:rPr>
          <w:lang w:eastAsia="zh-CN"/>
        </w:rPr>
        <w:t>3.4</w:t>
      </w:r>
      <w:r>
        <w:rPr>
          <w:rFonts w:ascii="Calibri" w:hAnsi="Calibri" w:cs="SimHei"/>
          <w:sz w:val="22"/>
          <w:szCs w:val="22"/>
          <w:lang w:eastAsia="zh-CN"/>
        </w:rPr>
        <w:tab/>
      </w:r>
      <w:r>
        <w:rPr>
          <w:rFonts w:hint="eastAsia"/>
          <w:lang w:eastAsia="zh-CN"/>
        </w:rPr>
        <w:t>电视广播系统</w:t>
      </w:r>
      <w:r>
        <w:rPr>
          <w:rFonts w:hint="eastAsia"/>
          <w:lang w:eastAsia="zh-CN"/>
        </w:rPr>
        <w:t>SUE</w:t>
      </w:r>
      <w:r>
        <w:rPr>
          <w:rFonts w:hint="eastAsia"/>
          <w:lang w:eastAsia="zh-CN"/>
        </w:rPr>
        <w:t>的计算</w:t>
      </w:r>
      <w:r>
        <w:rPr>
          <w:lang w:eastAsia="zh-CN"/>
        </w:rPr>
        <w:tab/>
      </w:r>
      <w:r>
        <w:rPr>
          <w:lang w:eastAsia="zh-CN"/>
        </w:rPr>
        <w:tab/>
        <w:t>49</w:t>
      </w:r>
    </w:p>
    <w:p w:rsidR="00542061" w:rsidRDefault="0095017A">
      <w:pPr>
        <w:pStyle w:val="TOC2"/>
        <w:ind w:right="992"/>
        <w:rPr>
          <w:rFonts w:ascii="Calibri" w:hAnsi="Calibri" w:cs="SimHei"/>
          <w:sz w:val="22"/>
          <w:szCs w:val="22"/>
          <w:lang w:eastAsia="zh-CN"/>
        </w:rPr>
      </w:pPr>
      <w:r>
        <w:rPr>
          <w:lang w:eastAsia="zh-CN"/>
        </w:rPr>
        <w:t>3.5</w:t>
      </w:r>
      <w:r>
        <w:rPr>
          <w:rFonts w:ascii="Calibri" w:hAnsi="Calibri" w:cs="SimHei"/>
          <w:sz w:val="22"/>
          <w:szCs w:val="22"/>
          <w:lang w:eastAsia="zh-CN"/>
        </w:rPr>
        <w:tab/>
      </w:r>
      <w:r>
        <w:rPr>
          <w:rFonts w:hint="eastAsia"/>
          <w:lang w:eastAsia="zh-CN"/>
        </w:rPr>
        <w:t>评估声音广播系统</w:t>
      </w:r>
      <w:r>
        <w:rPr>
          <w:rFonts w:hint="eastAsia"/>
          <w:lang w:eastAsia="zh-CN"/>
        </w:rPr>
        <w:t>SUE</w:t>
      </w:r>
      <w:r>
        <w:rPr>
          <w:rFonts w:hint="eastAsia"/>
          <w:lang w:eastAsia="zh-CN"/>
        </w:rPr>
        <w:t>的注释</w:t>
      </w:r>
      <w:r>
        <w:rPr>
          <w:lang w:eastAsia="zh-CN"/>
        </w:rPr>
        <w:tab/>
      </w:r>
      <w:r>
        <w:rPr>
          <w:lang w:eastAsia="zh-CN"/>
        </w:rPr>
        <w:tab/>
        <w:t>49</w:t>
      </w:r>
    </w:p>
    <w:p w:rsidR="00542061" w:rsidRDefault="00542061">
      <w:pPr>
        <w:tabs>
          <w:tab w:val="clear" w:pos="794"/>
          <w:tab w:val="clear" w:pos="1191"/>
          <w:tab w:val="clear" w:pos="1588"/>
          <w:tab w:val="clear" w:pos="1985"/>
        </w:tabs>
        <w:adjustRightInd/>
        <w:spacing w:before="0"/>
        <w:jc w:val="left"/>
        <w:textAlignment w:val="auto"/>
        <w:rPr>
          <w:i/>
          <w:sz w:val="20"/>
          <w:lang w:eastAsia="zh-CN"/>
        </w:rPr>
      </w:pPr>
    </w:p>
    <w:p w:rsidR="00542061" w:rsidRDefault="00542061">
      <w:pPr>
        <w:snapToGrid w:val="0"/>
        <w:spacing w:before="160"/>
        <w:rPr>
          <w:i/>
          <w:sz w:val="20"/>
          <w:lang w:eastAsia="zh-CN"/>
        </w:rPr>
        <w:sectPr w:rsidR="00542061">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542061" w:rsidRDefault="0045132F">
      <w:pPr>
        <w:pStyle w:val="RecNoBR"/>
        <w:snapToGrid w:val="0"/>
        <w:spacing w:before="240"/>
        <w:rPr>
          <w:lang w:eastAsia="zh-CN"/>
        </w:rPr>
      </w:pPr>
      <w:bookmarkStart w:id="4" w:name="irecnoe"/>
      <w:bookmarkEnd w:id="4"/>
      <w:r>
        <w:rPr>
          <w:rFonts w:hint="eastAsia"/>
          <w:lang w:eastAsia="zh-CN"/>
        </w:rPr>
        <w:lastRenderedPageBreak/>
        <w:t>ITU-</w:t>
      </w:r>
      <w:proofErr w:type="gramStart"/>
      <w:r>
        <w:rPr>
          <w:rFonts w:hint="eastAsia"/>
          <w:lang w:eastAsia="zh-CN"/>
        </w:rPr>
        <w:t xml:space="preserve">R </w:t>
      </w:r>
      <w:r w:rsidR="00434D0A">
        <w:rPr>
          <w:lang w:eastAsia="zh-CN"/>
        </w:rPr>
        <w:t xml:space="preserve"> </w:t>
      </w:r>
      <w:r>
        <w:rPr>
          <w:rFonts w:hint="eastAsia"/>
          <w:lang w:eastAsia="zh-CN"/>
        </w:rPr>
        <w:t>SM.1046</w:t>
      </w:r>
      <w:proofErr w:type="gramEnd"/>
      <w:r>
        <w:rPr>
          <w:rFonts w:hint="eastAsia"/>
          <w:lang w:eastAsia="zh-CN"/>
        </w:rPr>
        <w:t>-3</w:t>
      </w:r>
      <w:r w:rsidR="00434D0A">
        <w:rPr>
          <w:lang w:eastAsia="zh-CN"/>
        </w:rPr>
        <w:t xml:space="preserve"> </w:t>
      </w:r>
      <w:r w:rsidR="0095017A">
        <w:rPr>
          <w:rFonts w:hint="eastAsia"/>
          <w:lang w:eastAsia="zh-CN"/>
        </w:rPr>
        <w:t>建议书</w:t>
      </w:r>
    </w:p>
    <w:p w:rsidR="00542061" w:rsidRDefault="0095017A">
      <w:pPr>
        <w:pStyle w:val="RectitleBR"/>
        <w:snapToGrid w:val="0"/>
        <w:rPr>
          <w:lang w:eastAsia="zh-CN"/>
        </w:rPr>
      </w:pPr>
      <w:r>
        <w:rPr>
          <w:rFonts w:hint="eastAsia"/>
          <w:lang w:eastAsia="zh-CN"/>
        </w:rPr>
        <w:t>无线电系统频谱使用和效率的定义</w:t>
      </w:r>
    </w:p>
    <w:p w:rsidR="00542061" w:rsidRDefault="0095017A">
      <w:pPr>
        <w:pStyle w:val="Repdate"/>
        <w:snapToGrid w:val="0"/>
        <w:rPr>
          <w:lang w:eastAsia="zh-CN"/>
        </w:rPr>
      </w:pPr>
      <w:r>
        <w:rPr>
          <w:rFonts w:hint="eastAsia"/>
          <w:lang w:eastAsia="zh-CN"/>
        </w:rPr>
        <w:t>（</w:t>
      </w:r>
      <w:r>
        <w:rPr>
          <w:lang w:eastAsia="zh-CN"/>
        </w:rPr>
        <w:t>19</w:t>
      </w:r>
      <w:r>
        <w:rPr>
          <w:rFonts w:hint="eastAsia"/>
          <w:lang w:eastAsia="zh-CN"/>
        </w:rPr>
        <w:t>94</w:t>
      </w:r>
      <w:r>
        <w:rPr>
          <w:lang w:eastAsia="zh-CN"/>
        </w:rPr>
        <w:t>-1997</w:t>
      </w:r>
      <w:r>
        <w:rPr>
          <w:rFonts w:hint="eastAsia"/>
          <w:lang w:eastAsia="zh-CN"/>
        </w:rPr>
        <w:t>-2006-2017</w:t>
      </w:r>
      <w:r>
        <w:rPr>
          <w:rFonts w:hint="eastAsia"/>
          <w:lang w:eastAsia="zh-CN"/>
        </w:rPr>
        <w:t>年）</w:t>
      </w:r>
    </w:p>
    <w:p w:rsidR="00542061" w:rsidRDefault="0095017A">
      <w:pPr>
        <w:pStyle w:val="Heading1"/>
        <w:snapToGrid w:val="0"/>
        <w:rPr>
          <w:color w:val="000000" w:themeColor="text1"/>
          <w:sz w:val="22"/>
          <w:szCs w:val="22"/>
          <w:lang w:eastAsia="zh-CN"/>
        </w:rPr>
      </w:pPr>
      <w:r>
        <w:rPr>
          <w:rFonts w:hint="eastAsia"/>
          <w:sz w:val="22"/>
          <w:szCs w:val="22"/>
          <w:lang w:eastAsia="zh-CN"/>
        </w:rPr>
        <w:t>范围</w:t>
      </w:r>
    </w:p>
    <w:p w:rsidR="00542061" w:rsidRPr="0042507F" w:rsidRDefault="0095017A" w:rsidP="0042507F">
      <w:pPr>
        <w:snapToGrid w:val="0"/>
        <w:ind w:firstLineChars="200" w:firstLine="440"/>
        <w:rPr>
          <w:color w:val="000000" w:themeColor="text1"/>
          <w:sz w:val="22"/>
          <w:szCs w:val="22"/>
          <w:lang w:eastAsia="zh-CN"/>
        </w:rPr>
      </w:pPr>
      <w:r w:rsidRPr="0042507F">
        <w:rPr>
          <w:rFonts w:hint="eastAsia"/>
          <w:color w:val="000000" w:themeColor="text1"/>
          <w:sz w:val="22"/>
          <w:szCs w:val="22"/>
          <w:lang w:eastAsia="zh-CN"/>
        </w:rPr>
        <w:t>本建议书从理论角度、并通过测量模型对无线电系统频谱使用和效率进行定义。</w:t>
      </w:r>
    </w:p>
    <w:p w:rsidR="00434D0A" w:rsidRDefault="00434D0A">
      <w:pPr>
        <w:rPr>
          <w:b/>
          <w:bCs/>
          <w:color w:val="000000" w:themeColor="text1"/>
          <w:lang w:eastAsia="zh-CN"/>
        </w:rPr>
      </w:pPr>
    </w:p>
    <w:p w:rsidR="00542061" w:rsidRDefault="0095017A">
      <w:pPr>
        <w:rPr>
          <w:color w:val="000000" w:themeColor="text1"/>
          <w:lang w:eastAsia="zh-CN"/>
        </w:rPr>
      </w:pPr>
      <w:r>
        <w:rPr>
          <w:rFonts w:hint="eastAsia"/>
          <w:b/>
          <w:bCs/>
          <w:color w:val="000000" w:themeColor="text1"/>
          <w:lang w:eastAsia="zh-CN"/>
        </w:rPr>
        <w:t>关键词</w:t>
      </w:r>
    </w:p>
    <w:p w:rsidR="00542061" w:rsidRDefault="0042507F">
      <w:pPr>
        <w:pStyle w:val="Headingb"/>
        <w:rPr>
          <w:color w:val="000000" w:themeColor="text1"/>
          <w:szCs w:val="22"/>
          <w:lang w:eastAsia="zh-CN"/>
        </w:rPr>
      </w:pPr>
      <w:r>
        <w:rPr>
          <w:rFonts w:hint="eastAsia"/>
          <w:b w:val="0"/>
          <w:bCs/>
          <w:color w:val="000000" w:themeColor="text1"/>
          <w:szCs w:val="22"/>
          <w:lang w:eastAsia="zh-CN"/>
        </w:rPr>
        <w:t>无线电通信、频谱效率、</w:t>
      </w:r>
      <w:r w:rsidR="0095017A">
        <w:rPr>
          <w:rFonts w:hint="eastAsia"/>
          <w:b w:val="0"/>
          <w:bCs/>
          <w:color w:val="000000" w:themeColor="text1"/>
          <w:szCs w:val="22"/>
          <w:lang w:eastAsia="zh-CN"/>
        </w:rPr>
        <w:t>频谱利用</w:t>
      </w:r>
    </w:p>
    <w:p w:rsidR="00542061" w:rsidRDefault="0095017A">
      <w:pPr>
        <w:rPr>
          <w:color w:val="000000" w:themeColor="text1"/>
          <w:lang w:eastAsia="zh-CN"/>
        </w:rPr>
      </w:pPr>
      <w:r>
        <w:rPr>
          <w:rFonts w:hint="eastAsia"/>
          <w:b/>
          <w:bCs/>
          <w:color w:val="000000" w:themeColor="text1"/>
          <w:lang w:eastAsia="zh-CN"/>
        </w:rPr>
        <w:t>缩略语</w:t>
      </w:r>
      <w:r>
        <w:rPr>
          <w:rFonts w:hint="eastAsia"/>
          <w:b/>
          <w:bCs/>
          <w:color w:val="000000" w:themeColor="text1"/>
          <w:lang w:eastAsia="zh-CN"/>
        </w:rPr>
        <w:t>/</w:t>
      </w:r>
      <w:r>
        <w:rPr>
          <w:rFonts w:hint="eastAsia"/>
          <w:b/>
          <w:bCs/>
          <w:color w:val="000000" w:themeColor="text1"/>
          <w:lang w:eastAsia="zh-CN"/>
        </w:rPr>
        <w:t>术语表</w:t>
      </w:r>
    </w:p>
    <w:p w:rsidR="00542061" w:rsidRDefault="0095017A" w:rsidP="003E003C">
      <w:pPr>
        <w:spacing w:line="300" w:lineRule="exact"/>
        <w:rPr>
          <w:color w:val="000000" w:themeColor="text1"/>
          <w:lang w:eastAsia="zh-CN"/>
        </w:rPr>
      </w:pPr>
      <w:bookmarkStart w:id="5" w:name="OLE_LINK7"/>
      <w:r>
        <w:rPr>
          <w:color w:val="000000" w:themeColor="text1"/>
          <w:lang w:eastAsia="zh-CN"/>
        </w:rPr>
        <w:t>AM-SSB</w:t>
      </w:r>
      <w:r>
        <w:rPr>
          <w:color w:val="000000" w:themeColor="text1"/>
          <w:lang w:eastAsia="zh-CN"/>
        </w:rPr>
        <w:tab/>
      </w:r>
      <w:r>
        <w:rPr>
          <w:rFonts w:hint="eastAsia"/>
          <w:color w:val="000000" w:themeColor="text1"/>
          <w:lang w:eastAsia="zh-CN"/>
        </w:rPr>
        <w:t>调幅</w:t>
      </w:r>
      <w:r>
        <w:rPr>
          <w:rFonts w:hint="eastAsia"/>
          <w:color w:val="000000" w:themeColor="text1"/>
          <w:lang w:eastAsia="zh-CN"/>
        </w:rPr>
        <w:t xml:space="preserve"> - </w:t>
      </w:r>
      <w:r>
        <w:rPr>
          <w:rFonts w:hint="eastAsia"/>
          <w:color w:val="000000" w:themeColor="text1"/>
          <w:lang w:eastAsia="zh-CN"/>
        </w:rPr>
        <w:t>单边带</w:t>
      </w:r>
    </w:p>
    <w:bookmarkEnd w:id="5"/>
    <w:p w:rsidR="00542061" w:rsidRDefault="0095017A" w:rsidP="003E003C">
      <w:pPr>
        <w:spacing w:line="300" w:lineRule="exact"/>
        <w:rPr>
          <w:color w:val="000000" w:themeColor="text1"/>
          <w:lang w:eastAsia="zh-CN"/>
        </w:rPr>
      </w:pPr>
      <w:r>
        <w:rPr>
          <w:color w:val="000000" w:themeColor="text1"/>
          <w:lang w:eastAsia="zh-CN"/>
        </w:rPr>
        <w:t>BER</w:t>
      </w:r>
      <w:r>
        <w:rPr>
          <w:color w:val="000000" w:themeColor="text1"/>
          <w:lang w:eastAsia="zh-CN"/>
        </w:rPr>
        <w:tab/>
      </w:r>
      <w:r>
        <w:rPr>
          <w:color w:val="000000" w:themeColor="text1"/>
          <w:lang w:eastAsia="zh-CN"/>
        </w:rPr>
        <w:tab/>
      </w:r>
      <w:r>
        <w:rPr>
          <w:rFonts w:hint="eastAsia"/>
          <w:color w:val="000000" w:themeColor="text1"/>
          <w:lang w:eastAsia="zh-CN"/>
        </w:rPr>
        <w:t>误码率</w:t>
      </w:r>
    </w:p>
    <w:p w:rsidR="00542061" w:rsidRDefault="0095017A" w:rsidP="003E003C">
      <w:pPr>
        <w:spacing w:line="300" w:lineRule="exact"/>
        <w:rPr>
          <w:color w:val="000000" w:themeColor="text1"/>
          <w:lang w:eastAsia="zh-CN"/>
        </w:rPr>
      </w:pPr>
      <w:r>
        <w:rPr>
          <w:color w:val="000000" w:themeColor="text1"/>
          <w:lang w:eastAsia="zh-CN"/>
        </w:rPr>
        <w:t>C/N</w:t>
      </w:r>
      <w:r>
        <w:rPr>
          <w:color w:val="000000" w:themeColor="text1"/>
          <w:lang w:eastAsia="zh-CN"/>
        </w:rPr>
        <w:tab/>
      </w:r>
      <w:r>
        <w:rPr>
          <w:color w:val="000000" w:themeColor="text1"/>
          <w:lang w:eastAsia="zh-CN"/>
        </w:rPr>
        <w:tab/>
      </w:r>
      <w:r>
        <w:rPr>
          <w:rFonts w:hint="eastAsia"/>
          <w:color w:val="000000" w:themeColor="text1"/>
          <w:lang w:eastAsia="zh-CN"/>
        </w:rPr>
        <w:t>载噪比</w:t>
      </w:r>
    </w:p>
    <w:p w:rsidR="00542061" w:rsidRDefault="0095017A" w:rsidP="003E003C">
      <w:pPr>
        <w:spacing w:line="300" w:lineRule="exact"/>
        <w:rPr>
          <w:color w:val="000000" w:themeColor="text1"/>
          <w:lang w:eastAsia="zh-CN"/>
        </w:rPr>
      </w:pPr>
      <w:r>
        <w:rPr>
          <w:color w:val="000000" w:themeColor="text1"/>
          <w:lang w:eastAsia="zh-CN"/>
        </w:rPr>
        <w:t>CHR</w:t>
      </w:r>
      <w:r>
        <w:rPr>
          <w:color w:val="000000" w:themeColor="text1"/>
          <w:lang w:eastAsia="zh-CN"/>
        </w:rPr>
        <w:tab/>
      </w:r>
      <w:r>
        <w:rPr>
          <w:color w:val="000000" w:themeColor="text1"/>
          <w:lang w:eastAsia="zh-CN"/>
        </w:rPr>
        <w:tab/>
      </w:r>
      <w:r>
        <w:rPr>
          <w:rFonts w:hint="eastAsia"/>
          <w:color w:val="000000" w:themeColor="text1"/>
          <w:lang w:eastAsia="zh-CN"/>
        </w:rPr>
        <w:t>锥角反射器</w:t>
      </w:r>
    </w:p>
    <w:p w:rsidR="00542061" w:rsidRDefault="0095017A" w:rsidP="003E003C">
      <w:pPr>
        <w:spacing w:line="300" w:lineRule="exact"/>
        <w:rPr>
          <w:color w:val="000000" w:themeColor="text1"/>
          <w:lang w:eastAsia="zh-CN"/>
        </w:rPr>
      </w:pPr>
      <w:r>
        <w:rPr>
          <w:color w:val="000000" w:themeColor="text1"/>
          <w:lang w:eastAsia="zh-CN"/>
        </w:rPr>
        <w:t>CSD</w:t>
      </w:r>
      <w:r>
        <w:rPr>
          <w:color w:val="000000" w:themeColor="text1"/>
          <w:lang w:eastAsia="zh-CN"/>
        </w:rPr>
        <w:tab/>
      </w:r>
      <w:r>
        <w:rPr>
          <w:color w:val="000000" w:themeColor="text1"/>
          <w:lang w:eastAsia="zh-CN"/>
        </w:rPr>
        <w:tab/>
      </w:r>
      <w:r>
        <w:rPr>
          <w:rFonts w:hint="eastAsia"/>
          <w:color w:val="000000" w:themeColor="text1"/>
          <w:lang w:eastAsia="zh-CN"/>
        </w:rPr>
        <w:t>载波频谱密度</w:t>
      </w:r>
    </w:p>
    <w:p w:rsidR="00542061" w:rsidRDefault="0095017A" w:rsidP="003E003C">
      <w:pPr>
        <w:spacing w:line="300" w:lineRule="exact"/>
        <w:rPr>
          <w:color w:val="000000" w:themeColor="text1"/>
          <w:lang w:eastAsia="zh-CN"/>
        </w:rPr>
      </w:pPr>
      <w:r>
        <w:rPr>
          <w:color w:val="000000" w:themeColor="text1"/>
          <w:lang w:eastAsia="zh-CN"/>
        </w:rPr>
        <w:t>EMC</w:t>
      </w:r>
      <w:r>
        <w:rPr>
          <w:color w:val="000000" w:themeColor="text1"/>
          <w:lang w:eastAsia="zh-CN"/>
        </w:rPr>
        <w:tab/>
      </w:r>
      <w:r>
        <w:rPr>
          <w:color w:val="000000" w:themeColor="text1"/>
          <w:lang w:eastAsia="zh-CN"/>
        </w:rPr>
        <w:tab/>
      </w:r>
      <w:r>
        <w:rPr>
          <w:rFonts w:hint="eastAsia"/>
          <w:color w:val="000000" w:themeColor="text1"/>
          <w:lang w:eastAsia="zh-CN"/>
        </w:rPr>
        <w:t>电磁兼容性</w:t>
      </w:r>
    </w:p>
    <w:p w:rsidR="00542061" w:rsidRDefault="0095017A" w:rsidP="003E003C">
      <w:pPr>
        <w:spacing w:line="300" w:lineRule="exact"/>
        <w:rPr>
          <w:color w:val="000000" w:themeColor="text1"/>
          <w:lang w:eastAsia="zh-CN"/>
        </w:rPr>
      </w:pPr>
      <w:r>
        <w:rPr>
          <w:color w:val="000000" w:themeColor="text1"/>
          <w:lang w:eastAsia="zh-CN"/>
        </w:rPr>
        <w:t>FEC</w:t>
      </w:r>
      <w:r>
        <w:rPr>
          <w:color w:val="000000" w:themeColor="text1"/>
          <w:lang w:eastAsia="zh-CN"/>
        </w:rPr>
        <w:tab/>
      </w:r>
      <w:r>
        <w:rPr>
          <w:color w:val="000000" w:themeColor="text1"/>
          <w:lang w:eastAsia="zh-CN"/>
        </w:rPr>
        <w:tab/>
      </w:r>
      <w:r>
        <w:rPr>
          <w:rFonts w:hint="eastAsia"/>
          <w:color w:val="000000" w:themeColor="text1"/>
          <w:lang w:eastAsia="zh-CN"/>
        </w:rPr>
        <w:t>前向纠错</w:t>
      </w:r>
    </w:p>
    <w:p w:rsidR="00542061" w:rsidRDefault="0095017A" w:rsidP="003E003C">
      <w:pPr>
        <w:spacing w:line="300" w:lineRule="exact"/>
        <w:rPr>
          <w:color w:val="000000" w:themeColor="text1"/>
          <w:lang w:eastAsia="zh-CN"/>
        </w:rPr>
      </w:pPr>
      <w:r>
        <w:rPr>
          <w:color w:val="000000" w:themeColor="text1"/>
          <w:lang w:eastAsia="zh-CN"/>
        </w:rPr>
        <w:t>FM</w:t>
      </w:r>
      <w:r>
        <w:rPr>
          <w:color w:val="000000" w:themeColor="text1"/>
          <w:lang w:eastAsia="zh-CN"/>
        </w:rPr>
        <w:tab/>
      </w:r>
      <w:r>
        <w:rPr>
          <w:color w:val="000000" w:themeColor="text1"/>
          <w:lang w:eastAsia="zh-CN"/>
        </w:rPr>
        <w:tab/>
      </w:r>
      <w:r>
        <w:rPr>
          <w:color w:val="000000" w:themeColor="text1"/>
          <w:lang w:eastAsia="zh-CN"/>
        </w:rPr>
        <w:t>调频</w:t>
      </w:r>
    </w:p>
    <w:p w:rsidR="00542061" w:rsidRDefault="0095017A" w:rsidP="003E003C">
      <w:pPr>
        <w:spacing w:line="300" w:lineRule="exact"/>
        <w:rPr>
          <w:color w:val="000000" w:themeColor="text1"/>
          <w:lang w:eastAsia="zh-CN"/>
        </w:rPr>
      </w:pPr>
      <w:r>
        <w:rPr>
          <w:color w:val="000000" w:themeColor="text1"/>
          <w:lang w:eastAsia="zh-CN"/>
        </w:rPr>
        <w:t>MTES</w:t>
      </w:r>
      <w:r>
        <w:rPr>
          <w:color w:val="000000" w:themeColor="text1"/>
          <w:lang w:eastAsia="zh-CN"/>
        </w:rPr>
        <w:tab/>
      </w:r>
      <w:r>
        <w:rPr>
          <w:color w:val="000000" w:themeColor="text1"/>
          <w:lang w:eastAsia="zh-CN"/>
        </w:rPr>
        <w:tab/>
      </w:r>
      <w:r>
        <w:rPr>
          <w:rFonts w:hint="eastAsia"/>
          <w:color w:val="000000" w:themeColor="text1"/>
          <w:lang w:eastAsia="zh-CN"/>
        </w:rPr>
        <w:t>理论上最有效的系统</w:t>
      </w:r>
    </w:p>
    <w:p w:rsidR="00542061" w:rsidRDefault="0095017A" w:rsidP="003E003C">
      <w:pPr>
        <w:spacing w:line="300" w:lineRule="exact"/>
        <w:rPr>
          <w:color w:val="000000" w:themeColor="text1"/>
          <w:lang w:eastAsia="zh-CN"/>
        </w:rPr>
      </w:pPr>
      <w:r>
        <w:rPr>
          <w:color w:val="000000" w:themeColor="text1"/>
          <w:lang w:eastAsia="zh-CN"/>
        </w:rPr>
        <w:t>OCR</w:t>
      </w:r>
      <w:r>
        <w:rPr>
          <w:color w:val="000000" w:themeColor="text1"/>
          <w:lang w:eastAsia="zh-CN"/>
        </w:rPr>
        <w:tab/>
      </w:r>
      <w:r>
        <w:rPr>
          <w:color w:val="000000" w:themeColor="text1"/>
          <w:lang w:eastAsia="zh-CN"/>
        </w:rPr>
        <w:tab/>
      </w:r>
      <w:r>
        <w:rPr>
          <w:rFonts w:hint="eastAsia"/>
          <w:color w:val="000000" w:themeColor="text1"/>
          <w:lang w:eastAsia="zh-CN"/>
        </w:rPr>
        <w:t>关闭信道抑制</w:t>
      </w:r>
    </w:p>
    <w:p w:rsidR="00542061" w:rsidRDefault="0095017A" w:rsidP="003E003C">
      <w:pPr>
        <w:spacing w:line="300" w:lineRule="exact"/>
        <w:rPr>
          <w:color w:val="000000" w:themeColor="text1"/>
          <w:lang w:eastAsia="zh-CN"/>
        </w:rPr>
      </w:pPr>
      <w:r>
        <w:rPr>
          <w:color w:val="000000" w:themeColor="text1"/>
          <w:lang w:eastAsia="zh-CN"/>
        </w:rPr>
        <w:t>P-P</w:t>
      </w:r>
      <w:r>
        <w:rPr>
          <w:color w:val="000000" w:themeColor="text1"/>
          <w:lang w:eastAsia="zh-CN"/>
        </w:rPr>
        <w:tab/>
      </w:r>
      <w:r>
        <w:rPr>
          <w:color w:val="000000" w:themeColor="text1"/>
          <w:lang w:eastAsia="zh-CN"/>
        </w:rPr>
        <w:tab/>
      </w:r>
      <w:r>
        <w:rPr>
          <w:rFonts w:hint="eastAsia"/>
          <w:color w:val="000000" w:themeColor="text1"/>
          <w:lang w:eastAsia="zh-CN"/>
        </w:rPr>
        <w:t>点对点</w:t>
      </w:r>
    </w:p>
    <w:p w:rsidR="00542061" w:rsidRDefault="0095017A" w:rsidP="003E003C">
      <w:pPr>
        <w:spacing w:line="300" w:lineRule="exact"/>
        <w:rPr>
          <w:color w:val="000000" w:themeColor="text1"/>
          <w:lang w:eastAsia="zh-CN"/>
        </w:rPr>
      </w:pPr>
      <w:r>
        <w:rPr>
          <w:color w:val="000000" w:themeColor="text1"/>
          <w:lang w:eastAsia="zh-CN"/>
        </w:rPr>
        <w:t>PSK</w:t>
      </w:r>
      <w:r>
        <w:rPr>
          <w:color w:val="000000" w:themeColor="text1"/>
          <w:lang w:eastAsia="zh-CN"/>
        </w:rPr>
        <w:tab/>
      </w:r>
      <w:r>
        <w:rPr>
          <w:color w:val="000000" w:themeColor="text1"/>
          <w:lang w:eastAsia="zh-CN"/>
        </w:rPr>
        <w:tab/>
      </w:r>
      <w:r>
        <w:rPr>
          <w:rFonts w:hint="eastAsia"/>
          <w:color w:val="000000" w:themeColor="text1"/>
          <w:lang w:eastAsia="zh-CN"/>
        </w:rPr>
        <w:t>移相键控</w:t>
      </w:r>
    </w:p>
    <w:p w:rsidR="00542061" w:rsidRDefault="0095017A" w:rsidP="003E003C">
      <w:pPr>
        <w:spacing w:line="300" w:lineRule="exact"/>
        <w:rPr>
          <w:color w:val="000000" w:themeColor="text1"/>
          <w:lang w:eastAsia="zh-CN"/>
        </w:rPr>
      </w:pPr>
      <w:r>
        <w:rPr>
          <w:color w:val="000000" w:themeColor="text1"/>
          <w:lang w:eastAsia="zh-CN"/>
        </w:rPr>
        <w:t>PCM</w:t>
      </w:r>
      <w:r>
        <w:rPr>
          <w:color w:val="000000" w:themeColor="text1"/>
          <w:lang w:eastAsia="zh-CN"/>
        </w:rPr>
        <w:tab/>
      </w:r>
      <w:r>
        <w:rPr>
          <w:color w:val="000000" w:themeColor="text1"/>
          <w:lang w:eastAsia="zh-CN"/>
        </w:rPr>
        <w:tab/>
      </w:r>
      <w:r>
        <w:rPr>
          <w:rFonts w:hint="eastAsia"/>
          <w:color w:val="000000" w:themeColor="text1"/>
          <w:lang w:eastAsia="zh-CN"/>
        </w:rPr>
        <w:t>脉冲编码调制</w:t>
      </w:r>
    </w:p>
    <w:p w:rsidR="00542061" w:rsidRDefault="0095017A" w:rsidP="003E003C">
      <w:pPr>
        <w:spacing w:line="300" w:lineRule="exact"/>
        <w:rPr>
          <w:color w:val="000000" w:themeColor="text1"/>
          <w:lang w:eastAsia="zh-CN"/>
        </w:rPr>
      </w:pPr>
      <w:r>
        <w:rPr>
          <w:color w:val="000000" w:themeColor="text1"/>
          <w:lang w:eastAsia="zh-CN"/>
        </w:rPr>
        <w:t>QAM</w:t>
      </w:r>
      <w:r>
        <w:rPr>
          <w:color w:val="000000" w:themeColor="text1"/>
          <w:lang w:eastAsia="zh-CN"/>
        </w:rPr>
        <w:tab/>
      </w:r>
      <w:r>
        <w:rPr>
          <w:color w:val="000000" w:themeColor="text1"/>
          <w:lang w:eastAsia="zh-CN"/>
        </w:rPr>
        <w:tab/>
      </w:r>
      <w:r>
        <w:rPr>
          <w:color w:val="000000" w:themeColor="text1"/>
          <w:lang w:eastAsia="zh-CN"/>
        </w:rPr>
        <w:t>正交振幅调制</w:t>
      </w:r>
    </w:p>
    <w:p w:rsidR="00542061" w:rsidRDefault="0095017A" w:rsidP="003E003C">
      <w:pPr>
        <w:spacing w:line="300" w:lineRule="exact"/>
        <w:rPr>
          <w:color w:val="000000" w:themeColor="text1"/>
          <w:lang w:eastAsia="zh-CN"/>
        </w:rPr>
      </w:pPr>
      <w:r>
        <w:rPr>
          <w:color w:val="000000" w:themeColor="text1"/>
          <w:lang w:eastAsia="zh-CN"/>
        </w:rPr>
        <w:t>RSE</w:t>
      </w:r>
      <w:r>
        <w:rPr>
          <w:color w:val="000000" w:themeColor="text1"/>
          <w:lang w:eastAsia="zh-CN"/>
        </w:rPr>
        <w:tab/>
      </w:r>
      <w:r>
        <w:rPr>
          <w:color w:val="000000" w:themeColor="text1"/>
          <w:lang w:eastAsia="zh-CN"/>
        </w:rPr>
        <w:tab/>
      </w:r>
      <w:r>
        <w:rPr>
          <w:rFonts w:hint="eastAsia"/>
          <w:color w:val="000000" w:themeColor="text1"/>
          <w:lang w:eastAsia="zh-CN"/>
        </w:rPr>
        <w:t>相对频谱效率</w:t>
      </w:r>
    </w:p>
    <w:p w:rsidR="00542061" w:rsidRDefault="0095017A" w:rsidP="003E003C">
      <w:pPr>
        <w:spacing w:line="300" w:lineRule="exact"/>
        <w:rPr>
          <w:color w:val="000000" w:themeColor="text1"/>
          <w:lang w:eastAsia="zh-CN"/>
        </w:rPr>
      </w:pPr>
      <w:bookmarkStart w:id="6" w:name="OLE_LINK9"/>
      <w:r>
        <w:rPr>
          <w:color w:val="000000" w:themeColor="text1"/>
          <w:lang w:eastAsia="zh-CN"/>
        </w:rPr>
        <w:t>SHD</w:t>
      </w:r>
      <w:bookmarkEnd w:id="6"/>
      <w:r>
        <w:rPr>
          <w:color w:val="000000" w:themeColor="text1"/>
          <w:lang w:eastAsia="zh-CN"/>
        </w:rPr>
        <w:tab/>
      </w:r>
      <w:r>
        <w:rPr>
          <w:color w:val="000000" w:themeColor="text1"/>
          <w:lang w:eastAsia="zh-CN"/>
        </w:rPr>
        <w:tab/>
      </w:r>
      <w:r>
        <w:rPr>
          <w:color w:val="000000" w:themeColor="text1"/>
          <w:lang w:eastAsia="zh-CN"/>
        </w:rPr>
        <w:t>遮蔽式抛物面</w:t>
      </w:r>
    </w:p>
    <w:p w:rsidR="00542061" w:rsidRDefault="0095017A" w:rsidP="003E003C">
      <w:pPr>
        <w:spacing w:line="300" w:lineRule="exact"/>
        <w:rPr>
          <w:color w:val="000000" w:themeColor="text1"/>
          <w:lang w:eastAsia="zh-CN"/>
        </w:rPr>
      </w:pPr>
      <w:r>
        <w:rPr>
          <w:color w:val="000000" w:themeColor="text1"/>
          <w:lang w:eastAsia="zh-CN"/>
        </w:rPr>
        <w:t>SSD</w:t>
      </w:r>
      <w:r>
        <w:rPr>
          <w:color w:val="000000" w:themeColor="text1"/>
          <w:lang w:eastAsia="zh-CN"/>
        </w:rPr>
        <w:tab/>
      </w:r>
      <w:r>
        <w:rPr>
          <w:color w:val="000000" w:themeColor="text1"/>
          <w:lang w:eastAsia="zh-CN"/>
        </w:rPr>
        <w:tab/>
      </w:r>
      <w:r>
        <w:rPr>
          <w:rFonts w:hint="eastAsia"/>
          <w:color w:val="000000" w:themeColor="text1"/>
          <w:lang w:eastAsia="zh-CN"/>
        </w:rPr>
        <w:t>频谱设置密度</w:t>
      </w:r>
    </w:p>
    <w:p w:rsidR="00542061" w:rsidRDefault="0095017A" w:rsidP="003E003C">
      <w:pPr>
        <w:spacing w:line="300" w:lineRule="exact"/>
        <w:rPr>
          <w:color w:val="000000" w:themeColor="text1"/>
          <w:lang w:eastAsia="zh-CN"/>
        </w:rPr>
      </w:pPr>
      <w:r>
        <w:rPr>
          <w:color w:val="000000" w:themeColor="text1"/>
          <w:lang w:eastAsia="zh-CN"/>
        </w:rPr>
        <w:t>STD</w:t>
      </w:r>
      <w:r>
        <w:rPr>
          <w:color w:val="000000" w:themeColor="text1"/>
          <w:lang w:eastAsia="zh-CN"/>
        </w:rPr>
        <w:tab/>
      </w:r>
      <w:r>
        <w:rPr>
          <w:color w:val="000000" w:themeColor="text1"/>
          <w:lang w:eastAsia="zh-CN"/>
        </w:rPr>
        <w:tab/>
      </w:r>
      <w:r>
        <w:rPr>
          <w:color w:val="000000" w:themeColor="text1"/>
          <w:lang w:eastAsia="zh-CN"/>
        </w:rPr>
        <w:t>标准抛物面</w:t>
      </w:r>
    </w:p>
    <w:p w:rsidR="00542061" w:rsidRDefault="0095017A" w:rsidP="003E003C">
      <w:pPr>
        <w:spacing w:line="300" w:lineRule="exact"/>
        <w:rPr>
          <w:color w:val="000000" w:themeColor="text1"/>
          <w:szCs w:val="24"/>
          <w:lang w:eastAsia="zh-CN"/>
        </w:rPr>
      </w:pPr>
      <w:r>
        <w:rPr>
          <w:color w:val="000000" w:themeColor="text1"/>
          <w:lang w:eastAsia="zh-CN"/>
        </w:rPr>
        <w:t>SUE</w:t>
      </w:r>
      <w:r>
        <w:rPr>
          <w:color w:val="000000" w:themeColor="text1"/>
          <w:szCs w:val="24"/>
          <w:lang w:eastAsia="zh-CN"/>
        </w:rPr>
        <w:tab/>
      </w:r>
      <w:r>
        <w:rPr>
          <w:color w:val="000000" w:themeColor="text1"/>
          <w:szCs w:val="24"/>
          <w:lang w:eastAsia="zh-CN"/>
        </w:rPr>
        <w:tab/>
      </w:r>
      <w:r>
        <w:rPr>
          <w:rFonts w:hint="eastAsia"/>
          <w:color w:val="000000" w:themeColor="text1"/>
          <w:szCs w:val="24"/>
          <w:lang w:eastAsia="zh-CN"/>
        </w:rPr>
        <w:t>频谱利用效率</w:t>
      </w:r>
    </w:p>
    <w:p w:rsidR="00542061" w:rsidRDefault="0095017A" w:rsidP="003E003C">
      <w:pPr>
        <w:spacing w:line="300" w:lineRule="exact"/>
        <w:rPr>
          <w:color w:val="000000" w:themeColor="text1"/>
          <w:lang w:eastAsia="zh-CN"/>
        </w:rPr>
      </w:pPr>
      <w:r>
        <w:rPr>
          <w:color w:val="000000" w:themeColor="text1"/>
          <w:lang w:eastAsia="zh-CN"/>
        </w:rPr>
        <w:t>TIA</w:t>
      </w:r>
      <w:r>
        <w:rPr>
          <w:color w:val="000000" w:themeColor="text1"/>
          <w:lang w:eastAsia="zh-CN"/>
        </w:rPr>
        <w:tab/>
      </w:r>
      <w:r>
        <w:rPr>
          <w:color w:val="000000" w:themeColor="text1"/>
          <w:lang w:eastAsia="zh-CN"/>
        </w:rPr>
        <w:tab/>
      </w:r>
      <w:r>
        <w:rPr>
          <w:rFonts w:hint="eastAsia"/>
          <w:color w:val="000000" w:themeColor="text1"/>
          <w:lang w:eastAsia="zh-CN"/>
        </w:rPr>
        <w:t>美国电信工业协会</w:t>
      </w:r>
    </w:p>
    <w:p w:rsidR="00542061" w:rsidRDefault="0095017A" w:rsidP="003E003C">
      <w:pPr>
        <w:spacing w:line="300" w:lineRule="exact"/>
        <w:rPr>
          <w:color w:val="000000" w:themeColor="text1"/>
          <w:lang w:eastAsia="zh-CN"/>
        </w:rPr>
      </w:pPr>
      <w:r>
        <w:rPr>
          <w:color w:val="000000" w:themeColor="text1"/>
          <w:lang w:eastAsia="zh-CN"/>
        </w:rPr>
        <w:t>UHF</w:t>
      </w:r>
      <w:r>
        <w:rPr>
          <w:color w:val="000000" w:themeColor="text1"/>
          <w:lang w:eastAsia="zh-CN"/>
        </w:rPr>
        <w:tab/>
      </w:r>
      <w:r>
        <w:rPr>
          <w:color w:val="000000" w:themeColor="text1"/>
          <w:lang w:eastAsia="zh-CN"/>
        </w:rPr>
        <w:tab/>
      </w:r>
      <w:r>
        <w:rPr>
          <w:rFonts w:hint="eastAsia"/>
          <w:color w:val="000000" w:themeColor="text1"/>
          <w:lang w:eastAsia="zh-CN"/>
        </w:rPr>
        <w:t>超高频率</w:t>
      </w:r>
    </w:p>
    <w:p w:rsidR="00542061" w:rsidRDefault="00615335" w:rsidP="003E003C">
      <w:pPr>
        <w:spacing w:line="300" w:lineRule="exact"/>
        <w:rPr>
          <w:color w:val="000000" w:themeColor="text1"/>
          <w:lang w:eastAsia="zh-CN"/>
        </w:rPr>
      </w:pPr>
      <w:r>
        <w:rPr>
          <w:noProof/>
          <w:color w:val="000000" w:themeColor="text1"/>
          <w:lang w:val="en-GB" w:eastAsia="zh-CN"/>
        </w:rPr>
        <mc:AlternateContent>
          <mc:Choice Requires="wps">
            <w:drawing>
              <wp:anchor distT="0" distB="0" distL="114300" distR="114300" simplePos="0" relativeHeight="251637248" behindDoc="0" locked="0" layoutInCell="1" allowOverlap="1">
                <wp:simplePos x="0" y="0"/>
                <wp:positionH relativeFrom="column">
                  <wp:posOffset>-215265</wp:posOffset>
                </wp:positionH>
                <wp:positionV relativeFrom="paragraph">
                  <wp:posOffset>301625</wp:posOffset>
                </wp:positionV>
                <wp:extent cx="1393190" cy="272415"/>
                <wp:effectExtent l="0" t="0" r="0" b="0"/>
                <wp:wrapNone/>
                <wp:docPr id="1738"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27241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E53A9" id="Rectangle 221" o:spid="_x0000_s1026" style="position:absolute;margin-left:-16.95pt;margin-top:23.75pt;width:109.7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" stroked="f" strokecolor="#739cc3" strokeweight="1.25pt">
                <v:fill angle="90" focus="100%" type="gradient">
                  <o:fill v:ext="view" type="gradientUnscaled"/>
                </v:fill>
              </v:rect>
            </w:pict>
          </mc:Fallback>
        </mc:AlternateContent>
      </w:r>
      <w:r w:rsidR="0095017A">
        <w:rPr>
          <w:color w:val="000000" w:themeColor="text1"/>
          <w:lang w:eastAsia="zh-CN"/>
        </w:rPr>
        <w:t>VHF</w:t>
      </w:r>
      <w:r w:rsidR="0095017A">
        <w:rPr>
          <w:color w:val="000000" w:themeColor="text1"/>
          <w:lang w:eastAsia="zh-CN"/>
        </w:rPr>
        <w:tab/>
      </w:r>
      <w:r w:rsidR="0095017A">
        <w:rPr>
          <w:color w:val="000000" w:themeColor="text1"/>
          <w:lang w:eastAsia="zh-CN"/>
        </w:rPr>
        <w:tab/>
      </w:r>
      <w:r w:rsidR="0095017A">
        <w:rPr>
          <w:rFonts w:hint="eastAsia"/>
          <w:color w:val="000000" w:themeColor="text1"/>
          <w:lang w:eastAsia="zh-CN"/>
        </w:rPr>
        <w:t>特高频率</w:t>
      </w:r>
    </w:p>
    <w:p w:rsidR="00542061" w:rsidRDefault="0095017A">
      <w:pPr>
        <w:pStyle w:val="Headingb"/>
        <w:rPr>
          <w:color w:val="000000" w:themeColor="text1"/>
          <w:lang w:eastAsia="zh-CN"/>
        </w:rPr>
      </w:pPr>
      <w:bookmarkStart w:id="7" w:name="OLE_LINK11"/>
      <w:r>
        <w:rPr>
          <w:rFonts w:hint="eastAsia"/>
          <w:color w:val="000000" w:themeColor="text1"/>
          <w:lang w:eastAsia="zh-CN"/>
        </w:rPr>
        <w:lastRenderedPageBreak/>
        <w:t>相关</w:t>
      </w:r>
      <w:r w:rsidR="00263CAD">
        <w:rPr>
          <w:color w:val="000000" w:themeColor="text1"/>
          <w:lang w:eastAsia="zh-CN"/>
        </w:rPr>
        <w:t>ITU</w:t>
      </w:r>
      <w:r>
        <w:rPr>
          <w:rFonts w:hint="eastAsia"/>
          <w:color w:val="000000" w:themeColor="text1"/>
          <w:lang w:eastAsia="zh-CN"/>
        </w:rPr>
        <w:t>建议书及报告</w:t>
      </w:r>
    </w:p>
    <w:bookmarkEnd w:id="7"/>
    <w:p w:rsidR="00542061" w:rsidRDefault="0095017A">
      <w:pPr>
        <w:pStyle w:val="Reftext"/>
        <w:rPr>
          <w:color w:val="000000" w:themeColor="text1"/>
          <w:lang w:eastAsia="zh-CN"/>
        </w:rPr>
      </w:pPr>
      <w:r>
        <w:rPr>
          <w:color w:val="000000" w:themeColor="text1"/>
          <w:lang w:eastAsia="zh-CN"/>
        </w:rPr>
        <w:t>ITU</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R F.699</w:t>
      </w:r>
      <w:r>
        <w:rPr>
          <w:rFonts w:hint="eastAsia"/>
          <w:color w:val="000000" w:themeColor="text1"/>
          <w:lang w:eastAsia="zh-CN"/>
        </w:rPr>
        <w:t>建议书</w:t>
      </w:r>
      <w:r>
        <w:rPr>
          <w:color w:val="000000" w:themeColor="text1"/>
          <w:lang w:eastAsia="zh-CN"/>
        </w:rPr>
        <w:t xml:space="preserve"> –</w:t>
      </w:r>
      <w:r w:rsidR="00263CAD">
        <w:rPr>
          <w:rFonts w:hint="eastAsia"/>
          <w:color w:val="000000" w:themeColor="text1"/>
          <w:lang w:eastAsia="zh-CN"/>
        </w:rPr>
        <w:t xml:space="preserve"> </w:t>
      </w:r>
      <w:r>
        <w:rPr>
          <w:rFonts w:hint="eastAsia"/>
          <w:color w:val="000000" w:themeColor="text1"/>
          <w:lang w:eastAsia="zh-CN"/>
        </w:rPr>
        <w:t>在</w:t>
      </w:r>
      <w:r>
        <w:rPr>
          <w:rFonts w:hint="eastAsia"/>
          <w:color w:val="000000" w:themeColor="text1"/>
          <w:lang w:eastAsia="zh-CN"/>
        </w:rPr>
        <w:t>100 MHz</w:t>
      </w:r>
      <w:r>
        <w:rPr>
          <w:rFonts w:hint="eastAsia"/>
          <w:color w:val="000000" w:themeColor="text1"/>
          <w:lang w:eastAsia="zh-CN"/>
        </w:rPr>
        <w:t>到</w:t>
      </w:r>
      <w:r>
        <w:rPr>
          <w:rFonts w:hint="eastAsia"/>
          <w:color w:val="000000" w:themeColor="text1"/>
          <w:lang w:eastAsia="zh-CN"/>
        </w:rPr>
        <w:t>70 GHz</w:t>
      </w:r>
      <w:r>
        <w:rPr>
          <w:rFonts w:hint="eastAsia"/>
          <w:color w:val="000000" w:themeColor="text1"/>
          <w:lang w:eastAsia="zh-CN"/>
        </w:rPr>
        <w:t>左右频率范围内进行协调研究和干扰估算用的固定无线系统天线的参考辐射图</w:t>
      </w:r>
    </w:p>
    <w:p w:rsidR="00542061" w:rsidRDefault="0095017A" w:rsidP="00523075">
      <w:pPr>
        <w:spacing w:before="80"/>
        <w:jc w:val="left"/>
        <w:rPr>
          <w:color w:val="000000" w:themeColor="text1"/>
          <w:sz w:val="22"/>
          <w:lang w:eastAsia="zh-CN"/>
        </w:rPr>
      </w:pPr>
      <w:r w:rsidRPr="0042507F">
        <w:rPr>
          <w:color w:val="000000" w:themeColor="text1"/>
          <w:sz w:val="22"/>
          <w:szCs w:val="22"/>
          <w:lang w:eastAsia="zh-CN"/>
        </w:rPr>
        <w:t>ITU</w:t>
      </w:r>
      <w:r w:rsidR="00263CAD">
        <w:rPr>
          <w:rFonts w:hint="eastAsia"/>
          <w:color w:val="000000" w:themeColor="text1"/>
          <w:sz w:val="22"/>
          <w:szCs w:val="22"/>
          <w:lang w:eastAsia="zh-CN"/>
        </w:rPr>
        <w:t xml:space="preserve"> </w:t>
      </w:r>
      <w:r w:rsidRPr="0042507F">
        <w:rPr>
          <w:color w:val="000000" w:themeColor="text1"/>
          <w:sz w:val="22"/>
          <w:szCs w:val="22"/>
          <w:lang w:eastAsia="zh-CN"/>
        </w:rPr>
        <w:t>-</w:t>
      </w:r>
      <w:r w:rsidR="00263CAD">
        <w:rPr>
          <w:rFonts w:hint="eastAsia"/>
          <w:color w:val="000000" w:themeColor="text1"/>
          <w:sz w:val="22"/>
          <w:szCs w:val="22"/>
          <w:lang w:eastAsia="zh-CN"/>
        </w:rPr>
        <w:t xml:space="preserve"> </w:t>
      </w:r>
      <w:r w:rsidRPr="0042507F">
        <w:rPr>
          <w:color w:val="000000" w:themeColor="text1"/>
          <w:sz w:val="22"/>
          <w:szCs w:val="22"/>
          <w:lang w:eastAsia="zh-CN"/>
        </w:rPr>
        <w:t>R P.530</w:t>
      </w:r>
      <w:r w:rsidRPr="0042507F">
        <w:rPr>
          <w:rFonts w:hint="eastAsia"/>
          <w:color w:val="000000" w:themeColor="text1"/>
          <w:sz w:val="22"/>
          <w:szCs w:val="22"/>
          <w:lang w:eastAsia="zh-CN"/>
        </w:rPr>
        <w:t>建议书</w:t>
      </w:r>
      <w:r>
        <w:rPr>
          <w:color w:val="000000" w:themeColor="text1"/>
          <w:lang w:eastAsia="zh-CN"/>
        </w:rPr>
        <w:t xml:space="preserve"> –</w:t>
      </w:r>
      <w:r w:rsidR="00263CAD">
        <w:rPr>
          <w:rFonts w:hint="eastAsia"/>
          <w:color w:val="000000" w:themeColor="text1"/>
          <w:lang w:eastAsia="zh-CN"/>
        </w:rPr>
        <w:t xml:space="preserve"> </w:t>
      </w:r>
      <w:r>
        <w:rPr>
          <w:color w:val="000000" w:themeColor="text1"/>
          <w:sz w:val="22"/>
          <w:lang w:eastAsia="zh-CN"/>
        </w:rPr>
        <w:t>设计地面视距系统所需的传播数据和预测方法</w:t>
      </w:r>
    </w:p>
    <w:p w:rsidR="00542061" w:rsidRDefault="0095017A">
      <w:pPr>
        <w:pStyle w:val="Reftext"/>
        <w:rPr>
          <w:color w:val="000000" w:themeColor="text1"/>
          <w:lang w:eastAsia="zh-CN"/>
        </w:rPr>
      </w:pPr>
      <w:r>
        <w:rPr>
          <w:color w:val="000000" w:themeColor="text1"/>
          <w:lang w:eastAsia="zh-CN"/>
        </w:rPr>
        <w:t>ITU</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R SM.1047</w:t>
      </w:r>
      <w:r>
        <w:rPr>
          <w:rFonts w:hint="eastAsia"/>
          <w:color w:val="000000" w:themeColor="text1"/>
          <w:lang w:eastAsia="zh-CN"/>
        </w:rPr>
        <w:t>建议书</w:t>
      </w:r>
      <w:r>
        <w:rPr>
          <w:color w:val="000000" w:themeColor="text1"/>
          <w:lang w:eastAsia="zh-CN"/>
        </w:rPr>
        <w:t xml:space="preserve"> –</w:t>
      </w:r>
      <w:r w:rsidR="00263CAD">
        <w:rPr>
          <w:rFonts w:hint="eastAsia"/>
          <w:color w:val="000000" w:themeColor="text1"/>
          <w:lang w:eastAsia="zh-CN"/>
        </w:rPr>
        <w:t xml:space="preserve"> </w:t>
      </w:r>
      <w:r>
        <w:rPr>
          <w:rFonts w:hint="eastAsia"/>
          <w:color w:val="000000" w:themeColor="text1"/>
          <w:lang w:eastAsia="zh-CN"/>
        </w:rPr>
        <w:t>国家频谱管理</w:t>
      </w:r>
    </w:p>
    <w:p w:rsidR="00542061" w:rsidRDefault="0095017A">
      <w:pPr>
        <w:pStyle w:val="Reftext"/>
        <w:rPr>
          <w:rFonts w:ascii="SimHei" w:eastAsia="SimHei" w:hAnsi="Tahoma" w:cs="Tahoma"/>
          <w:b/>
          <w:bCs/>
          <w:iCs/>
          <w:color w:val="000000" w:themeColor="text1"/>
          <w:sz w:val="44"/>
          <w:szCs w:val="44"/>
          <w:lang w:eastAsia="zh-CN"/>
        </w:rPr>
      </w:pPr>
      <w:r>
        <w:rPr>
          <w:color w:val="000000" w:themeColor="text1"/>
          <w:lang w:eastAsia="zh-CN"/>
        </w:rPr>
        <w:t>ITU</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R SM.1880</w:t>
      </w:r>
      <w:r>
        <w:rPr>
          <w:rFonts w:hint="eastAsia"/>
          <w:color w:val="000000" w:themeColor="text1"/>
          <w:lang w:eastAsia="zh-CN"/>
        </w:rPr>
        <w:t>建议书</w:t>
      </w:r>
      <w:r>
        <w:rPr>
          <w:color w:val="000000" w:themeColor="text1"/>
          <w:lang w:eastAsia="zh-CN"/>
        </w:rPr>
        <w:t xml:space="preserve"> –</w:t>
      </w:r>
      <w:r w:rsidR="00263CAD">
        <w:rPr>
          <w:rFonts w:hint="eastAsia"/>
          <w:color w:val="000000" w:themeColor="text1"/>
          <w:lang w:eastAsia="zh-CN"/>
        </w:rPr>
        <w:t xml:space="preserve"> </w:t>
      </w:r>
      <w:r>
        <w:rPr>
          <w:rFonts w:hint="eastAsia"/>
          <w:color w:val="000000" w:themeColor="text1"/>
          <w:lang w:eastAsia="zh-CN"/>
        </w:rPr>
        <w:t>频谱占用度测量和评估</w:t>
      </w:r>
    </w:p>
    <w:p w:rsidR="00542061" w:rsidRDefault="0095017A">
      <w:pPr>
        <w:pStyle w:val="Reftext"/>
        <w:rPr>
          <w:color w:val="000000" w:themeColor="text1"/>
          <w:lang w:eastAsia="zh-CN"/>
        </w:rPr>
      </w:pPr>
      <w:r>
        <w:rPr>
          <w:color w:val="000000" w:themeColor="text1"/>
          <w:lang w:eastAsia="zh-CN"/>
        </w:rPr>
        <w:t>ITU</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R SM.2015</w:t>
      </w:r>
      <w:r>
        <w:rPr>
          <w:rFonts w:hint="eastAsia"/>
          <w:color w:val="000000" w:themeColor="text1"/>
          <w:lang w:eastAsia="zh-CN"/>
        </w:rPr>
        <w:t>报告</w:t>
      </w:r>
      <w:r>
        <w:rPr>
          <w:color w:val="000000" w:themeColor="text1"/>
          <w:lang w:eastAsia="zh-CN"/>
        </w:rPr>
        <w:t xml:space="preserve"> –</w:t>
      </w:r>
      <w:r w:rsidR="00263CAD">
        <w:rPr>
          <w:rFonts w:hint="eastAsia"/>
          <w:color w:val="000000" w:themeColor="text1"/>
          <w:lang w:eastAsia="zh-CN"/>
        </w:rPr>
        <w:t xml:space="preserve"> </w:t>
      </w:r>
      <w:r>
        <w:rPr>
          <w:color w:val="000000" w:themeColor="text1"/>
          <w:lang w:eastAsia="zh-CN"/>
        </w:rPr>
        <w:t>确定国家长期频谱利用战略的方法</w:t>
      </w:r>
    </w:p>
    <w:p w:rsidR="00542061" w:rsidRDefault="0095017A">
      <w:pPr>
        <w:pStyle w:val="Reftext"/>
        <w:rPr>
          <w:color w:val="000000" w:themeColor="text1"/>
          <w:lang w:eastAsia="zh-CN"/>
        </w:rPr>
      </w:pPr>
      <w:r>
        <w:rPr>
          <w:color w:val="000000" w:themeColor="text1"/>
          <w:lang w:eastAsia="zh-CN"/>
        </w:rPr>
        <w:t>ITU</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R SM.2256</w:t>
      </w:r>
      <w:r>
        <w:rPr>
          <w:rFonts w:hint="eastAsia"/>
          <w:color w:val="000000" w:themeColor="text1"/>
          <w:lang w:eastAsia="zh-CN"/>
        </w:rPr>
        <w:t>报告</w:t>
      </w:r>
      <w:r w:rsidR="00263CAD">
        <w:rPr>
          <w:rFonts w:hint="eastAsia"/>
          <w:color w:val="000000" w:themeColor="text1"/>
          <w:lang w:eastAsia="zh-CN"/>
        </w:rPr>
        <w:t xml:space="preserve"> </w:t>
      </w:r>
      <w:r>
        <w:rPr>
          <w:color w:val="000000" w:themeColor="text1"/>
          <w:lang w:eastAsia="zh-CN"/>
        </w:rPr>
        <w:t>–</w:t>
      </w:r>
      <w:r w:rsidR="00263CAD">
        <w:rPr>
          <w:rFonts w:hint="eastAsia"/>
          <w:color w:val="000000" w:themeColor="text1"/>
          <w:lang w:eastAsia="zh-CN"/>
        </w:rPr>
        <w:t xml:space="preserve"> </w:t>
      </w:r>
      <w:r>
        <w:rPr>
          <w:color w:val="000000" w:themeColor="text1"/>
          <w:lang w:eastAsia="zh-CN"/>
        </w:rPr>
        <w:t>频谱占用</w:t>
      </w:r>
      <w:r>
        <w:rPr>
          <w:rFonts w:hint="eastAsia"/>
          <w:color w:val="000000" w:themeColor="text1"/>
          <w:lang w:eastAsia="zh-CN"/>
        </w:rPr>
        <w:t>度</w:t>
      </w:r>
      <w:r>
        <w:rPr>
          <w:color w:val="000000" w:themeColor="text1"/>
          <w:lang w:eastAsia="zh-CN"/>
        </w:rPr>
        <w:t>的测量和评估</w:t>
      </w:r>
    </w:p>
    <w:p w:rsidR="00542061" w:rsidRDefault="0095017A">
      <w:pPr>
        <w:pStyle w:val="Reftext"/>
        <w:rPr>
          <w:color w:val="000000" w:themeColor="text1"/>
          <w:lang w:eastAsia="zh-CN"/>
        </w:rPr>
      </w:pPr>
      <w:r>
        <w:rPr>
          <w:rFonts w:hint="eastAsia"/>
          <w:color w:val="000000" w:themeColor="text1"/>
          <w:lang w:eastAsia="zh-CN"/>
        </w:rPr>
        <w:t>注</w:t>
      </w:r>
      <w:r>
        <w:rPr>
          <w:color w:val="000000" w:themeColor="text1"/>
          <w:lang w:eastAsia="zh-CN"/>
        </w:rPr>
        <w:t xml:space="preserve"> – </w:t>
      </w:r>
      <w:r>
        <w:rPr>
          <w:rFonts w:hint="eastAsia"/>
          <w:color w:val="000000" w:themeColor="text1"/>
          <w:lang w:eastAsia="zh-CN"/>
        </w:rPr>
        <w:t>在任何情况下均应采用现行建议书</w:t>
      </w:r>
      <w:r>
        <w:rPr>
          <w:color w:val="000000" w:themeColor="text1"/>
          <w:lang w:eastAsia="zh-CN"/>
        </w:rPr>
        <w:t>/</w:t>
      </w:r>
      <w:r>
        <w:rPr>
          <w:rFonts w:hint="eastAsia"/>
          <w:color w:val="000000" w:themeColor="text1"/>
          <w:lang w:eastAsia="zh-CN"/>
        </w:rPr>
        <w:t>报告的最新版本。</w:t>
      </w:r>
    </w:p>
    <w:p w:rsidR="00542061" w:rsidRDefault="0095017A" w:rsidP="00434D0A">
      <w:pPr>
        <w:snapToGrid w:val="0"/>
        <w:spacing w:before="240"/>
        <w:rPr>
          <w:color w:val="000000" w:themeColor="text1"/>
          <w:lang w:eastAsia="zh-CN"/>
        </w:rPr>
      </w:pPr>
      <w:r>
        <w:rPr>
          <w:rFonts w:hint="eastAsia"/>
          <w:color w:val="000000" w:themeColor="text1"/>
          <w:lang w:eastAsia="zh-CN"/>
        </w:rPr>
        <w:t>国际电联无线电通信全会，</w:t>
      </w:r>
    </w:p>
    <w:p w:rsidR="00542061" w:rsidRDefault="0095017A">
      <w:pPr>
        <w:pStyle w:val="Call"/>
        <w:snapToGrid w:val="0"/>
        <w:rPr>
          <w:rFonts w:ascii="STKaiti" w:eastAsia="STKaiti" w:hAnsi="STKaiti"/>
          <w:i w:val="0"/>
          <w:iCs/>
          <w:color w:val="000000" w:themeColor="text1"/>
          <w:lang w:eastAsia="zh-CN"/>
        </w:rPr>
      </w:pPr>
      <w:r>
        <w:rPr>
          <w:rFonts w:ascii="STKaiti" w:eastAsia="STKaiti" w:hAnsi="STKaiti" w:hint="eastAsia"/>
          <w:i w:val="0"/>
          <w:iCs/>
          <w:color w:val="000000" w:themeColor="text1"/>
          <w:lang w:eastAsia="zh-CN"/>
        </w:rPr>
        <w:t>考虑到</w:t>
      </w:r>
    </w:p>
    <w:p w:rsidR="00542061" w:rsidRDefault="0095017A">
      <w:pPr>
        <w:snapToGrid w:val="0"/>
        <w:rPr>
          <w:color w:val="000000" w:themeColor="text1"/>
          <w:lang w:eastAsia="zh-CN"/>
        </w:rPr>
      </w:pPr>
      <w:r w:rsidRPr="0042507F">
        <w:rPr>
          <w:i/>
          <w:color w:val="000000" w:themeColor="text1"/>
          <w:lang w:eastAsia="zh-CN"/>
        </w:rPr>
        <w:t>a</w:t>
      </w:r>
      <w:r w:rsidRPr="0042507F">
        <w:rPr>
          <w:rFonts w:hint="eastAsia"/>
          <w:i/>
          <w:color w:val="000000" w:themeColor="text1"/>
          <w:lang w:eastAsia="zh-CN"/>
        </w:rPr>
        <w:t>)</w:t>
      </w:r>
      <w:r>
        <w:rPr>
          <w:color w:val="000000" w:themeColor="text1"/>
          <w:lang w:eastAsia="zh-CN"/>
        </w:rPr>
        <w:tab/>
      </w:r>
      <w:r>
        <w:rPr>
          <w:rFonts w:hint="eastAsia"/>
          <w:color w:val="000000" w:themeColor="text1"/>
          <w:lang w:eastAsia="zh-CN"/>
        </w:rPr>
        <w:t>频谱是有限的自然资源，具有巨大的经济和社会价值；</w:t>
      </w:r>
    </w:p>
    <w:p w:rsidR="00542061" w:rsidRDefault="0095017A">
      <w:pPr>
        <w:snapToGrid w:val="0"/>
        <w:rPr>
          <w:color w:val="000000" w:themeColor="text1"/>
          <w:lang w:eastAsia="zh-CN"/>
        </w:rPr>
      </w:pPr>
      <w:r w:rsidRPr="0042507F">
        <w:rPr>
          <w:i/>
          <w:color w:val="000000" w:themeColor="text1"/>
          <w:lang w:eastAsia="zh-CN"/>
        </w:rPr>
        <w:t>b</w:t>
      </w:r>
      <w:r w:rsidRPr="0042507F">
        <w:rPr>
          <w:rFonts w:hint="eastAsia"/>
          <w:i/>
          <w:color w:val="000000" w:themeColor="text1"/>
          <w:lang w:eastAsia="zh-CN"/>
        </w:rPr>
        <w:t>)</w:t>
      </w:r>
      <w:r>
        <w:rPr>
          <w:color w:val="000000" w:themeColor="text1"/>
          <w:lang w:eastAsia="zh-CN"/>
        </w:rPr>
        <w:tab/>
      </w:r>
      <w:r>
        <w:rPr>
          <w:rFonts w:hint="eastAsia"/>
          <w:color w:val="000000" w:themeColor="text1"/>
          <w:lang w:eastAsia="zh-CN"/>
        </w:rPr>
        <w:t>频谱使用的需求正在快速增长；</w:t>
      </w:r>
    </w:p>
    <w:p w:rsidR="00542061" w:rsidRDefault="0095017A">
      <w:pPr>
        <w:snapToGrid w:val="0"/>
        <w:rPr>
          <w:color w:val="000000" w:themeColor="text1"/>
          <w:lang w:eastAsia="zh-CN"/>
        </w:rPr>
      </w:pPr>
      <w:r w:rsidRPr="0042507F">
        <w:rPr>
          <w:i/>
          <w:color w:val="000000" w:themeColor="text1"/>
          <w:lang w:eastAsia="zh-CN"/>
        </w:rPr>
        <w:t>c</w:t>
      </w:r>
      <w:r w:rsidRPr="0042507F">
        <w:rPr>
          <w:rFonts w:hint="eastAsia"/>
          <w:i/>
          <w:color w:val="000000" w:themeColor="text1"/>
          <w:lang w:eastAsia="zh-CN"/>
        </w:rPr>
        <w:t>)</w:t>
      </w:r>
      <w:r>
        <w:rPr>
          <w:color w:val="000000" w:themeColor="text1"/>
          <w:lang w:eastAsia="zh-CN"/>
        </w:rPr>
        <w:tab/>
      </w:r>
      <w:r>
        <w:rPr>
          <w:rFonts w:hint="eastAsia"/>
          <w:color w:val="000000" w:themeColor="text1"/>
          <w:lang w:eastAsia="zh-CN"/>
        </w:rPr>
        <w:t>一系列不同的因素，例如特定的无线电业务使用不同的频段、与这些业务的网络相关的频谱管理方法、发射机的技术特性、业务中使用的接收机和天线等，都很大程度地影响频谱的使用和效率，而通过对这些因素的优化，特别是新的或改进的技术，可以明显改善频谱使用的经济性；</w:t>
      </w:r>
    </w:p>
    <w:p w:rsidR="00542061" w:rsidRDefault="0095017A">
      <w:pPr>
        <w:snapToGrid w:val="0"/>
        <w:rPr>
          <w:color w:val="000000" w:themeColor="text1"/>
          <w:lang w:eastAsia="zh-CN"/>
        </w:rPr>
      </w:pPr>
      <w:r w:rsidRPr="0042507F">
        <w:rPr>
          <w:i/>
          <w:color w:val="000000" w:themeColor="text1"/>
          <w:lang w:eastAsia="zh-CN"/>
        </w:rPr>
        <w:t>d</w:t>
      </w:r>
      <w:r w:rsidRPr="0042507F">
        <w:rPr>
          <w:rFonts w:hint="eastAsia"/>
          <w:i/>
          <w:color w:val="000000" w:themeColor="text1"/>
          <w:lang w:eastAsia="zh-CN"/>
        </w:rPr>
        <w:t>)</w:t>
      </w:r>
      <w:r>
        <w:rPr>
          <w:color w:val="000000" w:themeColor="text1"/>
          <w:lang w:eastAsia="zh-CN"/>
        </w:rPr>
        <w:tab/>
      </w:r>
      <w:r>
        <w:rPr>
          <w:rFonts w:hint="eastAsia"/>
          <w:color w:val="000000" w:themeColor="text1"/>
          <w:lang w:eastAsia="zh-CN"/>
        </w:rPr>
        <w:t>需要定义频谱使用的程度和效率，将其作为评估新的或改进的技术所带来的收益、特别是主管部门在制定频谱利用和发展无线电通信的国家长期规划时的比较和分析工具；</w:t>
      </w:r>
    </w:p>
    <w:p w:rsidR="00542061" w:rsidRDefault="0095017A">
      <w:pPr>
        <w:snapToGrid w:val="0"/>
        <w:rPr>
          <w:color w:val="000000" w:themeColor="text1"/>
          <w:lang w:eastAsia="zh-CN"/>
        </w:rPr>
      </w:pPr>
      <w:r w:rsidRPr="0042507F">
        <w:rPr>
          <w:i/>
          <w:color w:val="000000" w:themeColor="text1"/>
          <w:lang w:eastAsia="zh-CN"/>
        </w:rPr>
        <w:t>e</w:t>
      </w:r>
      <w:r w:rsidRPr="0042507F">
        <w:rPr>
          <w:rFonts w:hint="eastAsia"/>
          <w:i/>
          <w:color w:val="000000" w:themeColor="text1"/>
          <w:lang w:eastAsia="zh-CN"/>
        </w:rPr>
        <w:t>)</w:t>
      </w:r>
      <w:r>
        <w:rPr>
          <w:color w:val="000000" w:themeColor="text1"/>
          <w:lang w:eastAsia="zh-CN"/>
        </w:rPr>
        <w:tab/>
      </w:r>
      <w:r>
        <w:rPr>
          <w:rFonts w:hint="eastAsia"/>
          <w:color w:val="000000" w:themeColor="text1"/>
          <w:lang w:eastAsia="zh-CN"/>
        </w:rPr>
        <w:t>在开发新的或改进技术以及评估现有系统的性能时</w:t>
      </w:r>
      <w:r>
        <w:rPr>
          <w:color w:val="000000" w:themeColor="text1"/>
          <w:lang w:eastAsia="zh-CN"/>
        </w:rPr>
        <w:t>，</w:t>
      </w:r>
      <w:r>
        <w:rPr>
          <w:rFonts w:hint="eastAsia"/>
          <w:color w:val="000000" w:themeColor="text1"/>
          <w:lang w:eastAsia="zh-CN"/>
        </w:rPr>
        <w:t>在实际无线电系统之间进行频谱效率的比较是非常有用的。</w:t>
      </w:r>
    </w:p>
    <w:p w:rsidR="00542061" w:rsidRDefault="0095017A">
      <w:pPr>
        <w:pStyle w:val="Call"/>
        <w:snapToGrid w:val="0"/>
        <w:rPr>
          <w:rFonts w:ascii="STKaiti" w:eastAsia="STKaiti" w:hAnsi="STKaiti"/>
          <w:i w:val="0"/>
          <w:iCs/>
          <w:color w:val="000000" w:themeColor="text1"/>
          <w:lang w:eastAsia="zh-CN"/>
        </w:rPr>
      </w:pPr>
      <w:r>
        <w:rPr>
          <w:rFonts w:ascii="STKaiti" w:eastAsia="STKaiti" w:hAnsi="STKaiti" w:hint="eastAsia"/>
          <w:i w:val="0"/>
          <w:iCs/>
          <w:color w:val="000000" w:themeColor="text1"/>
          <w:lang w:eastAsia="zh-CN"/>
        </w:rPr>
        <w:t>建议</w:t>
      </w:r>
    </w:p>
    <w:p w:rsidR="00542061" w:rsidRDefault="0095017A">
      <w:pPr>
        <w:jc w:val="left"/>
        <w:rPr>
          <w:color w:val="000000" w:themeColor="text1"/>
          <w:lang w:eastAsia="zh-CN"/>
        </w:rPr>
      </w:pPr>
      <w:r>
        <w:rPr>
          <w:b/>
          <w:color w:val="000000" w:themeColor="text1"/>
          <w:lang w:eastAsia="zh-CN"/>
        </w:rPr>
        <w:t>1</w:t>
      </w:r>
      <w:r>
        <w:rPr>
          <w:color w:val="000000" w:themeColor="text1"/>
          <w:lang w:eastAsia="zh-CN"/>
        </w:rPr>
        <w:tab/>
      </w:r>
      <w:r>
        <w:rPr>
          <w:rFonts w:hint="eastAsia"/>
          <w:color w:val="000000" w:themeColor="text1"/>
          <w:lang w:eastAsia="zh-CN"/>
        </w:rPr>
        <w:t>作为基本概念，应使用带宽</w:t>
      </w:r>
      <w:r>
        <w:rPr>
          <w:color w:val="000000" w:themeColor="text1"/>
          <w:lang w:eastAsia="zh-CN"/>
        </w:rPr>
        <w:t>–</w:t>
      </w:r>
      <w:r>
        <w:rPr>
          <w:rFonts w:hint="eastAsia"/>
          <w:color w:val="000000" w:themeColor="text1"/>
          <w:lang w:eastAsia="zh-CN"/>
        </w:rPr>
        <w:t>空间</w:t>
      </w:r>
      <w:r>
        <w:rPr>
          <w:color w:val="000000" w:themeColor="text1"/>
          <w:lang w:eastAsia="zh-CN"/>
        </w:rPr>
        <w:t>–</w:t>
      </w:r>
      <w:r>
        <w:rPr>
          <w:rFonts w:hint="eastAsia"/>
          <w:color w:val="000000" w:themeColor="text1"/>
          <w:lang w:eastAsia="zh-CN"/>
        </w:rPr>
        <w:t>时间域的组合</w:t>
      </w:r>
      <w:r>
        <w:rPr>
          <w:color w:val="000000" w:themeColor="text1"/>
          <w:lang w:eastAsia="zh-CN"/>
        </w:rPr>
        <w:t>–</w:t>
      </w:r>
      <w:r>
        <w:rPr>
          <w:rFonts w:hint="eastAsia"/>
          <w:color w:val="000000" w:themeColor="text1"/>
          <w:lang w:eastAsia="zh-CN"/>
        </w:rPr>
        <w:t>即附件</w:t>
      </w:r>
      <w:r>
        <w:rPr>
          <w:rFonts w:hint="eastAsia"/>
          <w:color w:val="000000" w:themeColor="text1"/>
          <w:lang w:eastAsia="zh-CN"/>
        </w:rPr>
        <w:t>1</w:t>
      </w:r>
      <w:r>
        <w:rPr>
          <w:rFonts w:hint="eastAsia"/>
          <w:color w:val="000000" w:themeColor="text1"/>
          <w:lang w:eastAsia="zh-CN"/>
        </w:rPr>
        <w:t>中阐述的发射和接收无线电设备的“频谱利用因子”作为频谱利用的度量；</w:t>
      </w:r>
    </w:p>
    <w:p w:rsidR="00542061" w:rsidRDefault="0095017A">
      <w:pPr>
        <w:rPr>
          <w:color w:val="000000" w:themeColor="text1"/>
          <w:lang w:eastAsia="zh-CN"/>
        </w:rPr>
      </w:pPr>
      <w:r>
        <w:rPr>
          <w:b/>
          <w:color w:val="000000" w:themeColor="text1"/>
          <w:lang w:eastAsia="zh-CN"/>
        </w:rPr>
        <w:t>2</w:t>
      </w:r>
      <w:r>
        <w:rPr>
          <w:color w:val="000000" w:themeColor="text1"/>
          <w:lang w:eastAsia="zh-CN"/>
        </w:rPr>
        <w:tab/>
      </w:r>
      <w:r>
        <w:rPr>
          <w:rFonts w:hint="eastAsia"/>
          <w:color w:val="000000" w:themeColor="text1"/>
          <w:lang w:eastAsia="zh-CN"/>
        </w:rPr>
        <w:t>如附件</w:t>
      </w:r>
      <w:r>
        <w:rPr>
          <w:rFonts w:hint="eastAsia"/>
          <w:color w:val="000000" w:themeColor="text1"/>
          <w:lang w:eastAsia="zh-CN"/>
        </w:rPr>
        <w:t>1</w:t>
      </w:r>
      <w:r>
        <w:rPr>
          <w:rFonts w:hint="eastAsia"/>
          <w:color w:val="000000" w:themeColor="text1"/>
          <w:lang w:eastAsia="zh-CN"/>
        </w:rPr>
        <w:t>所述，频谱利用效率（</w:t>
      </w:r>
      <w:r>
        <w:rPr>
          <w:rFonts w:hint="eastAsia"/>
          <w:color w:val="000000" w:themeColor="text1"/>
          <w:lang w:eastAsia="zh-CN"/>
        </w:rPr>
        <w:t>SUE</w:t>
      </w:r>
      <w:r>
        <w:rPr>
          <w:rFonts w:hint="eastAsia"/>
          <w:color w:val="000000" w:themeColor="text1"/>
          <w:lang w:eastAsia="zh-CN"/>
        </w:rPr>
        <w:t>）（或简称频谱效率）的计算基础，是确定有用效果（该等有用效果由无线电系统通过频谱利用和频谱利用因子获得）。附件</w:t>
      </w:r>
      <w:r>
        <w:rPr>
          <w:rFonts w:hint="eastAsia"/>
          <w:color w:val="000000" w:themeColor="text1"/>
          <w:lang w:eastAsia="zh-CN"/>
        </w:rPr>
        <w:t>2</w:t>
      </w:r>
      <w:r>
        <w:rPr>
          <w:rFonts w:hint="eastAsia"/>
          <w:color w:val="000000" w:themeColor="text1"/>
          <w:lang w:eastAsia="zh-CN"/>
        </w:rPr>
        <w:t>中给出了如何使用这些概念的例子；</w:t>
      </w:r>
    </w:p>
    <w:p w:rsidR="00542061" w:rsidRDefault="0095017A">
      <w:pPr>
        <w:rPr>
          <w:color w:val="000000" w:themeColor="text1"/>
          <w:lang w:eastAsia="zh-CN"/>
        </w:rPr>
      </w:pPr>
      <w:r>
        <w:rPr>
          <w:b/>
          <w:color w:val="000000" w:themeColor="text1"/>
          <w:lang w:eastAsia="zh-CN"/>
        </w:rPr>
        <w:t>3</w:t>
      </w:r>
      <w:r>
        <w:rPr>
          <w:color w:val="000000" w:themeColor="text1"/>
          <w:lang w:eastAsia="zh-CN"/>
        </w:rPr>
        <w:tab/>
      </w:r>
      <w:r w:rsidRPr="00E8760E">
        <w:rPr>
          <w:rFonts w:hint="eastAsia"/>
          <w:color w:val="000000" w:themeColor="text1"/>
          <w:spacing w:val="-6"/>
          <w:lang w:eastAsia="zh-CN"/>
        </w:rPr>
        <w:t>应使用附件</w:t>
      </w:r>
      <w:r w:rsidRPr="00E8760E">
        <w:rPr>
          <w:rFonts w:hint="eastAsia"/>
          <w:color w:val="000000" w:themeColor="text1"/>
          <w:spacing w:val="-6"/>
          <w:lang w:eastAsia="zh-CN"/>
        </w:rPr>
        <w:t>1</w:t>
      </w:r>
      <w:r w:rsidRPr="00E8760E">
        <w:rPr>
          <w:rFonts w:hint="eastAsia"/>
          <w:color w:val="000000" w:themeColor="text1"/>
          <w:spacing w:val="-6"/>
          <w:lang w:eastAsia="zh-CN"/>
        </w:rPr>
        <w:t>中阐述的相对频谱效率的基本概念来比较不同无线电系统间的频谱效率；</w:t>
      </w:r>
    </w:p>
    <w:p w:rsidR="00542061" w:rsidRDefault="0095017A">
      <w:pPr>
        <w:rPr>
          <w:color w:val="000000" w:themeColor="text1"/>
          <w:lang w:eastAsia="zh-CN"/>
        </w:rPr>
      </w:pPr>
      <w:r>
        <w:rPr>
          <w:b/>
          <w:color w:val="000000" w:themeColor="text1"/>
          <w:lang w:eastAsia="zh-CN"/>
        </w:rPr>
        <w:t>4</w:t>
      </w:r>
      <w:r>
        <w:rPr>
          <w:color w:val="000000" w:themeColor="text1"/>
          <w:lang w:eastAsia="zh-CN"/>
        </w:rPr>
        <w:tab/>
      </w:r>
      <w:r>
        <w:rPr>
          <w:rFonts w:hint="eastAsia"/>
          <w:color w:val="000000" w:themeColor="text1"/>
          <w:lang w:eastAsia="zh-CN"/>
        </w:rPr>
        <w:t>任何频谱效率的比较仅应在提供相同的无线电通信业务的相似类型的无线电系统间进行，见附件</w:t>
      </w:r>
      <w:r>
        <w:rPr>
          <w:rFonts w:hint="eastAsia"/>
          <w:color w:val="000000" w:themeColor="text1"/>
          <w:lang w:eastAsia="zh-CN"/>
        </w:rPr>
        <w:t>1</w:t>
      </w:r>
      <w:r>
        <w:rPr>
          <w:rFonts w:hint="eastAsia"/>
          <w:color w:val="000000" w:themeColor="text1"/>
          <w:lang w:eastAsia="zh-CN"/>
        </w:rPr>
        <w:t>中</w:t>
      </w:r>
      <w:r>
        <w:rPr>
          <w:color w:val="000000" w:themeColor="text1"/>
          <w:lang w:eastAsia="zh-CN"/>
        </w:rPr>
        <w:t>§4</w:t>
      </w:r>
      <w:r>
        <w:rPr>
          <w:rFonts w:hint="eastAsia"/>
          <w:color w:val="000000" w:themeColor="text1"/>
          <w:lang w:eastAsia="zh-CN"/>
        </w:rPr>
        <w:t>的解释；</w:t>
      </w:r>
    </w:p>
    <w:p w:rsidR="00542061" w:rsidRDefault="0095017A">
      <w:pPr>
        <w:rPr>
          <w:color w:val="000000" w:themeColor="text1"/>
          <w:spacing w:val="6"/>
          <w:lang w:eastAsia="zh-CN"/>
        </w:rPr>
      </w:pPr>
      <w:r>
        <w:rPr>
          <w:b/>
          <w:color w:val="000000" w:themeColor="text1"/>
          <w:lang w:eastAsia="zh-CN"/>
        </w:rPr>
        <w:t>5</w:t>
      </w:r>
      <w:r>
        <w:rPr>
          <w:color w:val="000000" w:themeColor="text1"/>
          <w:lang w:eastAsia="zh-CN"/>
        </w:rPr>
        <w:tab/>
      </w:r>
      <w:r w:rsidRPr="00E8760E">
        <w:rPr>
          <w:rFonts w:hint="eastAsia"/>
          <w:color w:val="000000" w:themeColor="text1"/>
          <w:spacing w:val="6"/>
          <w:lang w:eastAsia="zh-CN"/>
        </w:rPr>
        <w:t>在确定频谱效率时，应考虑在特定的电磁环境下不同无线电系统和网络间的相互作用。</w:t>
      </w:r>
    </w:p>
    <w:p w:rsidR="00B00475" w:rsidRDefault="00B00475">
      <w:pPr>
        <w:tabs>
          <w:tab w:val="clear" w:pos="794"/>
          <w:tab w:val="clear" w:pos="1191"/>
          <w:tab w:val="clear" w:pos="1588"/>
          <w:tab w:val="clear" w:pos="1985"/>
        </w:tabs>
        <w:overflowPunct/>
        <w:autoSpaceDE/>
        <w:autoSpaceDN/>
        <w:adjustRightInd/>
        <w:spacing w:before="0"/>
        <w:jc w:val="left"/>
        <w:textAlignment w:val="auto"/>
        <w:rPr>
          <w:color w:val="000000" w:themeColor="text1"/>
          <w:spacing w:val="4"/>
          <w:lang w:eastAsia="zh-CN"/>
        </w:rPr>
      </w:pPr>
      <w:r>
        <w:rPr>
          <w:color w:val="000000" w:themeColor="text1"/>
          <w:spacing w:val="4"/>
          <w:lang w:eastAsia="zh-CN"/>
        </w:rPr>
        <w:br w:type="page"/>
      </w:r>
    </w:p>
    <w:p w:rsidR="00542061" w:rsidRPr="000A530D" w:rsidRDefault="0020617A" w:rsidP="000A530D">
      <w:pPr>
        <w:ind w:firstLineChars="200" w:firstLine="488"/>
        <w:rPr>
          <w:color w:val="000000" w:themeColor="text1"/>
          <w:spacing w:val="4"/>
          <w:lang w:eastAsia="zh-CN"/>
        </w:rPr>
      </w:pPr>
      <w:r w:rsidRPr="000A530D">
        <w:rPr>
          <w:rFonts w:hint="eastAsia"/>
          <w:color w:val="000000" w:themeColor="text1"/>
          <w:spacing w:val="4"/>
          <w:lang w:eastAsia="zh-CN"/>
        </w:rPr>
        <w:lastRenderedPageBreak/>
        <w:t>附件</w:t>
      </w:r>
      <w:r w:rsidR="0095017A" w:rsidRPr="000A530D">
        <w:rPr>
          <w:rFonts w:hint="eastAsia"/>
          <w:color w:val="000000" w:themeColor="text1"/>
          <w:spacing w:val="4"/>
          <w:lang w:eastAsia="zh-CN"/>
        </w:rPr>
        <w:t>1</w:t>
      </w:r>
      <w:r w:rsidR="0095017A" w:rsidRPr="000A530D">
        <w:rPr>
          <w:rFonts w:hint="eastAsia"/>
          <w:color w:val="000000" w:themeColor="text1"/>
          <w:spacing w:val="4"/>
          <w:lang w:eastAsia="zh-CN"/>
        </w:rPr>
        <w:t>和</w:t>
      </w:r>
      <w:r w:rsidRPr="000A530D">
        <w:rPr>
          <w:rFonts w:hint="eastAsia"/>
          <w:color w:val="000000" w:themeColor="text1"/>
          <w:spacing w:val="4"/>
          <w:lang w:eastAsia="zh-CN"/>
        </w:rPr>
        <w:t>附件</w:t>
      </w:r>
      <w:r w:rsidR="0095017A" w:rsidRPr="000A530D">
        <w:rPr>
          <w:rFonts w:hint="eastAsia"/>
          <w:color w:val="000000" w:themeColor="text1"/>
          <w:spacing w:val="4"/>
          <w:lang w:eastAsia="zh-CN"/>
        </w:rPr>
        <w:t>2</w:t>
      </w:r>
      <w:r w:rsidR="0095017A" w:rsidRPr="000A530D">
        <w:rPr>
          <w:rFonts w:hint="eastAsia"/>
          <w:color w:val="000000" w:themeColor="text1"/>
          <w:spacing w:val="4"/>
          <w:lang w:eastAsia="zh-CN"/>
        </w:rPr>
        <w:t>提供了理论模型（</w:t>
      </w:r>
      <w:r w:rsidR="0095017A" w:rsidRPr="000A530D">
        <w:rPr>
          <w:rFonts w:hint="eastAsia"/>
          <w:color w:val="000000" w:themeColor="text1"/>
          <w:spacing w:val="4"/>
          <w:lang w:eastAsia="zh-CN"/>
        </w:rPr>
        <w:t>U</w:t>
      </w:r>
      <w:r w:rsidR="0095017A" w:rsidRPr="000A530D">
        <w:rPr>
          <w:rFonts w:hint="eastAsia"/>
          <w:color w:val="000000" w:themeColor="text1"/>
          <w:spacing w:val="4"/>
          <w:lang w:eastAsia="zh-CN"/>
        </w:rPr>
        <w:t>），测量模型（</w:t>
      </w:r>
      <w:r w:rsidR="0095017A" w:rsidRPr="000A530D">
        <w:rPr>
          <w:rFonts w:hint="eastAsia"/>
          <w:color w:val="000000" w:themeColor="text1"/>
          <w:spacing w:val="4"/>
          <w:lang w:eastAsia="zh-CN"/>
        </w:rPr>
        <w:t>U'</w:t>
      </w:r>
      <w:r w:rsidR="0095017A" w:rsidRPr="000A530D">
        <w:rPr>
          <w:rFonts w:hint="eastAsia"/>
          <w:color w:val="000000" w:themeColor="text1"/>
          <w:spacing w:val="4"/>
          <w:lang w:eastAsia="zh-CN"/>
        </w:rPr>
        <w:t>）及应用于不同业务的频谱使用示例。</w:t>
      </w:r>
    </w:p>
    <w:p w:rsidR="00542061" w:rsidRDefault="00542061">
      <w:pPr>
        <w:rPr>
          <w:color w:val="000000" w:themeColor="text1"/>
          <w:lang w:eastAsia="zh-CN"/>
        </w:rPr>
      </w:pPr>
    </w:p>
    <w:p w:rsidR="00E8760E" w:rsidRPr="00E8760E" w:rsidRDefault="00E8760E">
      <w:pPr>
        <w:rPr>
          <w:color w:val="000000" w:themeColor="text1"/>
          <w:lang w:eastAsia="zh-CN"/>
        </w:rPr>
      </w:pPr>
    </w:p>
    <w:p w:rsidR="00542061" w:rsidRDefault="0095017A">
      <w:pPr>
        <w:pStyle w:val="AnnexNoTitle"/>
        <w:snapToGrid w:val="0"/>
        <w:spacing w:before="120"/>
        <w:rPr>
          <w:color w:val="000000" w:themeColor="text1"/>
          <w:lang w:eastAsia="zh-CN"/>
        </w:rPr>
      </w:pPr>
      <w:r>
        <w:rPr>
          <w:rFonts w:hint="eastAsia"/>
          <w:color w:val="000000" w:themeColor="text1"/>
          <w:lang w:eastAsia="zh-CN"/>
        </w:rPr>
        <w:t>附件</w:t>
      </w:r>
      <w:r>
        <w:rPr>
          <w:rFonts w:hint="eastAsia"/>
          <w:color w:val="000000" w:themeColor="text1"/>
          <w:lang w:eastAsia="zh-CN"/>
        </w:rPr>
        <w:t>1</w:t>
      </w:r>
      <w:r>
        <w:rPr>
          <w:rFonts w:hint="eastAsia"/>
          <w:color w:val="000000" w:themeColor="text1"/>
          <w:lang w:eastAsia="zh-CN"/>
        </w:rPr>
        <w:br/>
      </w:r>
      <w:r>
        <w:rPr>
          <w:color w:val="000000" w:themeColor="text1"/>
          <w:lang w:eastAsia="zh-CN"/>
        </w:rPr>
        <w:br/>
      </w:r>
      <w:r>
        <w:rPr>
          <w:rFonts w:hint="eastAsia"/>
          <w:color w:val="000000" w:themeColor="text1"/>
          <w:lang w:eastAsia="zh-CN"/>
        </w:rPr>
        <w:t>评估频谱利用因子和频谱效率的通用准则</w:t>
      </w:r>
    </w:p>
    <w:p w:rsidR="00542061" w:rsidRDefault="0095017A" w:rsidP="00290C81">
      <w:pPr>
        <w:pStyle w:val="Heading1"/>
        <w:snapToGrid w:val="0"/>
        <w:spacing w:line="300" w:lineRule="auto"/>
        <w:rPr>
          <w:color w:val="000000" w:themeColor="text1"/>
          <w:lang w:eastAsia="zh-CN"/>
        </w:rPr>
      </w:pPr>
      <w:r>
        <w:rPr>
          <w:color w:val="000000" w:themeColor="text1"/>
          <w:lang w:eastAsia="zh-CN"/>
        </w:rPr>
        <w:t>1</w:t>
      </w:r>
      <w:r>
        <w:rPr>
          <w:color w:val="000000" w:themeColor="text1"/>
          <w:lang w:eastAsia="zh-CN"/>
        </w:rPr>
        <w:tab/>
      </w:r>
      <w:r>
        <w:rPr>
          <w:rFonts w:hint="eastAsia"/>
          <w:color w:val="000000" w:themeColor="text1"/>
          <w:lang w:eastAsia="zh-CN"/>
        </w:rPr>
        <w:t>频谱利用因子</w:t>
      </w:r>
    </w:p>
    <w:p w:rsidR="00542061" w:rsidRDefault="00E967F4" w:rsidP="00290C81">
      <w:pPr>
        <w:snapToGrid w:val="0"/>
        <w:spacing w:line="300" w:lineRule="auto"/>
        <w:ind w:firstLineChars="200" w:firstLine="480"/>
        <w:rPr>
          <w:color w:val="000000" w:themeColor="text1"/>
          <w:lang w:eastAsia="zh-CN"/>
        </w:rPr>
      </w:pPr>
      <w:r>
        <w:rPr>
          <w:rFonts w:hint="eastAsia"/>
          <w:color w:val="000000" w:themeColor="text1"/>
          <w:lang w:eastAsia="zh-CN"/>
        </w:rPr>
        <w:t>频谱（在其他事物</w:t>
      </w:r>
      <w:r w:rsidR="0095017A">
        <w:rPr>
          <w:rFonts w:hint="eastAsia"/>
          <w:color w:val="000000" w:themeColor="text1"/>
          <w:lang w:eastAsia="zh-CN"/>
        </w:rPr>
        <w:t>之间）的有效使用可以通过很多方式取得，这其中包括通过天线的方向性、地理间隔、频率共用，或使</w:t>
      </w:r>
      <w:r w:rsidR="0095017A">
        <w:rPr>
          <w:rFonts w:hint="eastAsia"/>
          <w:color w:val="000000" w:themeColor="text1"/>
          <w:spacing w:val="2"/>
          <w:lang w:eastAsia="zh-CN"/>
        </w:rPr>
        <w:t>用正交频率以及时间共用或时间分割获得的隔离，所有这些考虑都反映在频谱利用的定义上。因此，频谱</w:t>
      </w:r>
      <w:r w:rsidR="0095017A">
        <w:rPr>
          <w:rFonts w:hint="eastAsia"/>
          <w:color w:val="000000" w:themeColor="text1"/>
          <w:lang w:eastAsia="zh-CN"/>
        </w:rPr>
        <w:t>利用的度量—频谱利用因子</w:t>
      </w:r>
      <w:r w:rsidR="0095017A">
        <w:rPr>
          <w:rFonts w:hint="eastAsia"/>
          <w:color w:val="000000" w:themeColor="text1"/>
          <w:lang w:eastAsia="zh-CN"/>
        </w:rPr>
        <w:t>U</w:t>
      </w:r>
      <w:r w:rsidR="0095017A">
        <w:rPr>
          <w:rFonts w:hint="eastAsia"/>
          <w:color w:val="000000" w:themeColor="text1"/>
          <w:lang w:eastAsia="zh-CN"/>
        </w:rPr>
        <w:t>定义为对其他潜在的用户禁用的频率带宽、几何（地理）空间和时间的乘积：</w:t>
      </w:r>
    </w:p>
    <w:p w:rsidR="00542061" w:rsidRDefault="0095017A" w:rsidP="00290C81">
      <w:pPr>
        <w:pStyle w:val="Equation"/>
        <w:tabs>
          <w:tab w:val="left" w:pos="794"/>
        </w:tabs>
        <w:snapToGrid w:val="0"/>
        <w:spacing w:line="300" w:lineRule="auto"/>
        <w:rPr>
          <w:color w:val="000000" w:themeColor="text1"/>
          <w:lang w:eastAsia="zh-CN"/>
        </w:rPr>
      </w:pPr>
      <w:r>
        <w:rPr>
          <w:color w:val="000000" w:themeColor="text1"/>
          <w:lang w:eastAsia="zh-CN"/>
        </w:rPr>
        <w:tab/>
      </w:r>
      <w:r>
        <w:rPr>
          <w:color w:val="000000" w:themeColor="text1"/>
          <w:lang w:eastAsia="zh-CN"/>
        </w:rPr>
        <w:tab/>
      </w:r>
      <w:r w:rsidR="00AE33B7">
        <w:rPr>
          <w:color w:val="000000" w:themeColor="text1"/>
        </w:rPr>
        <w:fldChar w:fldCharType="begin"/>
      </w:r>
      <w:r>
        <w:rPr>
          <w:color w:val="000000" w:themeColor="text1"/>
          <w:lang w:eastAsia="zh-CN"/>
        </w:rPr>
        <w:instrText xml:space="preserve">eq </w:instrText>
      </w:r>
      <w:r>
        <w:rPr>
          <w:i/>
          <w:color w:val="000000" w:themeColor="text1"/>
          <w:lang w:eastAsia="zh-CN"/>
        </w:rPr>
        <w:instrText>U</w:instrText>
      </w:r>
      <w:r>
        <w:rPr>
          <w:rFonts w:ascii="Symbol" w:hAnsi="Symbol"/>
          <w:color w:val="000000" w:themeColor="text1"/>
          <w:lang w:eastAsia="zh-CN"/>
        </w:rPr>
        <w:instrText>=</w:instrText>
      </w:r>
      <w:r>
        <w:rPr>
          <w:i/>
          <w:color w:val="000000" w:themeColor="text1"/>
          <w:lang w:eastAsia="zh-CN"/>
        </w:rPr>
        <w:instrText>B</w:instrText>
      </w:r>
      <w:r>
        <w:rPr>
          <w:color w:val="000000" w:themeColor="text1"/>
          <w:lang w:eastAsia="zh-CN"/>
        </w:rPr>
        <w:instrText xml:space="preserve">  ·  </w:instrText>
      </w:r>
      <w:r>
        <w:rPr>
          <w:i/>
          <w:color w:val="000000" w:themeColor="text1"/>
          <w:lang w:eastAsia="zh-CN"/>
        </w:rPr>
        <w:instrText>S</w:instrText>
      </w:r>
      <w:r>
        <w:rPr>
          <w:color w:val="000000" w:themeColor="text1"/>
          <w:lang w:eastAsia="zh-CN"/>
        </w:rPr>
        <w:instrText xml:space="preserve">  ·  </w:instrText>
      </w:r>
      <w:r>
        <w:rPr>
          <w:i/>
          <w:color w:val="000000" w:themeColor="text1"/>
          <w:lang w:eastAsia="zh-CN"/>
        </w:rPr>
        <w:instrText>T</w:instrText>
      </w:r>
      <w:r w:rsidR="00AE33B7">
        <w:rPr>
          <w:color w:val="000000" w:themeColor="text1"/>
        </w:rPr>
        <w:fldChar w:fldCharType="end"/>
      </w:r>
      <w:r>
        <w:rPr>
          <w:color w:val="000000" w:themeColor="text1"/>
          <w:lang w:eastAsia="zh-CN"/>
        </w:rPr>
        <w:tab/>
        <w:t>(1)</w:t>
      </w:r>
    </w:p>
    <w:p w:rsidR="00542061" w:rsidRDefault="0095017A" w:rsidP="00290C81">
      <w:pPr>
        <w:snapToGrid w:val="0"/>
        <w:spacing w:line="300" w:lineRule="auto"/>
        <w:rPr>
          <w:color w:val="000000" w:themeColor="text1"/>
          <w:kern w:val="21"/>
          <w:lang w:eastAsia="zh-CN"/>
        </w:rPr>
      </w:pPr>
      <w:r>
        <w:rPr>
          <w:rFonts w:hint="eastAsia"/>
          <w:color w:val="000000" w:themeColor="text1"/>
          <w:kern w:val="21"/>
          <w:lang w:eastAsia="zh-CN"/>
        </w:rPr>
        <w:t>其中</w:t>
      </w:r>
      <w:r>
        <w:rPr>
          <w:color w:val="000000" w:themeColor="text1"/>
          <w:kern w:val="21"/>
          <w:lang w:eastAsia="zh-CN"/>
        </w:rPr>
        <w:t>：</w:t>
      </w:r>
    </w:p>
    <w:p w:rsidR="00542061" w:rsidRDefault="0095017A" w:rsidP="00290C81">
      <w:pPr>
        <w:pStyle w:val="Equationlegend"/>
        <w:tabs>
          <w:tab w:val="left" w:pos="1985"/>
        </w:tabs>
        <w:snapToGrid w:val="0"/>
        <w:spacing w:line="300" w:lineRule="auto"/>
        <w:rPr>
          <w:color w:val="000000" w:themeColor="text1"/>
          <w:lang w:eastAsia="zh-CN"/>
        </w:rPr>
      </w:pPr>
      <w:r>
        <w:rPr>
          <w:rFonts w:hint="eastAsia"/>
          <w:i/>
          <w:color w:val="000000" w:themeColor="text1"/>
          <w:lang w:eastAsia="zh-CN"/>
        </w:rPr>
        <w:tab/>
      </w:r>
      <w:r>
        <w:rPr>
          <w:i/>
          <w:color w:val="000000" w:themeColor="text1"/>
          <w:lang w:eastAsia="zh-CN"/>
        </w:rPr>
        <w:t>B</w:t>
      </w:r>
      <w:r>
        <w:rPr>
          <w:color w:val="000000" w:themeColor="text1"/>
          <w:lang w:eastAsia="zh-CN"/>
        </w:rPr>
        <w:t>：</w:t>
      </w:r>
      <w:r>
        <w:rPr>
          <w:color w:val="000000" w:themeColor="text1"/>
          <w:lang w:eastAsia="zh-CN"/>
        </w:rPr>
        <w:tab/>
      </w:r>
      <w:r>
        <w:rPr>
          <w:rFonts w:hint="eastAsia"/>
          <w:color w:val="000000" w:themeColor="text1"/>
          <w:lang w:eastAsia="zh-CN"/>
        </w:rPr>
        <w:t>频率带宽</w:t>
      </w:r>
    </w:p>
    <w:p w:rsidR="00542061" w:rsidRDefault="0095017A" w:rsidP="00290C81">
      <w:pPr>
        <w:pStyle w:val="Equationlegend"/>
        <w:tabs>
          <w:tab w:val="left" w:pos="1985"/>
        </w:tabs>
        <w:snapToGrid w:val="0"/>
        <w:spacing w:line="300" w:lineRule="auto"/>
        <w:rPr>
          <w:color w:val="000000" w:themeColor="text1"/>
          <w:lang w:eastAsia="zh-CN"/>
        </w:rPr>
      </w:pPr>
      <w:r>
        <w:rPr>
          <w:rFonts w:hint="eastAsia"/>
          <w:i/>
          <w:color w:val="000000" w:themeColor="text1"/>
          <w:lang w:eastAsia="zh-CN"/>
        </w:rPr>
        <w:tab/>
      </w:r>
      <w:r>
        <w:rPr>
          <w:i/>
          <w:color w:val="000000" w:themeColor="text1"/>
          <w:lang w:eastAsia="zh-CN"/>
        </w:rPr>
        <w:t>S</w:t>
      </w:r>
      <w:r>
        <w:rPr>
          <w:color w:val="000000" w:themeColor="text1"/>
          <w:lang w:eastAsia="zh-CN"/>
        </w:rPr>
        <w:t>：</w:t>
      </w:r>
      <w:r>
        <w:rPr>
          <w:color w:val="000000" w:themeColor="text1"/>
          <w:lang w:eastAsia="zh-CN"/>
        </w:rPr>
        <w:tab/>
      </w:r>
      <w:r>
        <w:rPr>
          <w:rFonts w:hint="eastAsia"/>
          <w:color w:val="000000" w:themeColor="text1"/>
          <w:lang w:eastAsia="zh-CN"/>
        </w:rPr>
        <w:t>几何空间（通常是区域）</w:t>
      </w:r>
    </w:p>
    <w:p w:rsidR="00542061" w:rsidRDefault="0095017A" w:rsidP="00290C81">
      <w:pPr>
        <w:pStyle w:val="Equationlegend"/>
        <w:tabs>
          <w:tab w:val="left" w:pos="1985"/>
        </w:tabs>
        <w:snapToGrid w:val="0"/>
        <w:spacing w:line="300" w:lineRule="auto"/>
        <w:rPr>
          <w:color w:val="000000" w:themeColor="text1"/>
          <w:lang w:eastAsia="zh-CN"/>
        </w:rPr>
      </w:pPr>
      <w:r>
        <w:rPr>
          <w:rFonts w:hint="eastAsia"/>
          <w:i/>
          <w:color w:val="000000" w:themeColor="text1"/>
          <w:lang w:eastAsia="zh-CN"/>
        </w:rPr>
        <w:tab/>
      </w:r>
      <w:r>
        <w:rPr>
          <w:i/>
          <w:color w:val="000000" w:themeColor="text1"/>
          <w:lang w:eastAsia="zh-CN"/>
        </w:rPr>
        <w:t>T</w:t>
      </w:r>
      <w:r>
        <w:rPr>
          <w:color w:val="000000" w:themeColor="text1"/>
          <w:lang w:eastAsia="zh-CN"/>
        </w:rPr>
        <w:t>：</w:t>
      </w:r>
      <w:r>
        <w:rPr>
          <w:color w:val="000000" w:themeColor="text1"/>
          <w:lang w:eastAsia="zh-CN"/>
        </w:rPr>
        <w:tab/>
      </w:r>
      <w:r>
        <w:rPr>
          <w:rFonts w:hint="eastAsia"/>
          <w:color w:val="000000" w:themeColor="text1"/>
          <w:lang w:eastAsia="zh-CN"/>
        </w:rPr>
        <w:t>时间。</w:t>
      </w:r>
    </w:p>
    <w:p w:rsidR="00542061" w:rsidRDefault="0095017A" w:rsidP="00290C81">
      <w:pPr>
        <w:snapToGrid w:val="0"/>
        <w:spacing w:line="300" w:lineRule="auto"/>
        <w:ind w:firstLine="504"/>
        <w:rPr>
          <w:color w:val="000000" w:themeColor="text1"/>
          <w:lang w:eastAsia="zh-CN"/>
        </w:rPr>
      </w:pPr>
      <w:r>
        <w:rPr>
          <w:rFonts w:hint="eastAsia"/>
          <w:color w:val="000000" w:themeColor="text1"/>
          <w:lang w:eastAsia="zh-CN"/>
        </w:rPr>
        <w:t>所指的几何空间可以是一个立体空间、一条线（如对地静止轨道），或一个围绕一点的扇形区域。禁用空间的大小取决于频谱的功率密度。对许多应用来说，时间维可以忽略，因为业务是连续操作的。但是在某些业务中，例如，广播和单信道移动业务，时间因子对于共用是很重要的，三种因子应同时考虑并进行优化。</w:t>
      </w:r>
    </w:p>
    <w:p w:rsidR="00542061" w:rsidRDefault="0095017A" w:rsidP="00290C81">
      <w:pPr>
        <w:snapToGrid w:val="0"/>
        <w:spacing w:line="300" w:lineRule="auto"/>
        <w:ind w:firstLine="504"/>
        <w:rPr>
          <w:color w:val="000000" w:themeColor="text1"/>
          <w:kern w:val="21"/>
          <w:lang w:eastAsia="zh-CN"/>
        </w:rPr>
      </w:pPr>
      <w:r>
        <w:rPr>
          <w:rFonts w:hint="eastAsia"/>
          <w:color w:val="000000" w:themeColor="text1"/>
          <w:kern w:val="21"/>
          <w:lang w:eastAsia="zh-CN"/>
        </w:rPr>
        <w:t>频谱的度量可以用发射使用的带宽（如占用带宽）和它的干扰面积的乘积来计算，或者将发射的功率谱密度的实际形状和天线辐射特性考虑在内。</w:t>
      </w:r>
    </w:p>
    <w:p w:rsidR="00542061" w:rsidRPr="00E8760E" w:rsidRDefault="0095017A" w:rsidP="00290C81">
      <w:pPr>
        <w:snapToGrid w:val="0"/>
        <w:spacing w:line="300" w:lineRule="auto"/>
        <w:ind w:firstLine="504"/>
        <w:rPr>
          <w:color w:val="000000" w:themeColor="text1"/>
          <w:spacing w:val="2"/>
          <w:kern w:val="21"/>
          <w:lang w:eastAsia="zh-CN"/>
        </w:rPr>
      </w:pPr>
      <w:r w:rsidRPr="00E8760E">
        <w:rPr>
          <w:rFonts w:hint="eastAsia"/>
          <w:color w:val="000000" w:themeColor="text1"/>
          <w:spacing w:val="2"/>
          <w:kern w:val="21"/>
          <w:lang w:eastAsia="zh-CN"/>
        </w:rPr>
        <w:t>传统上，无线电发射机被认为是频谱资源的用户。它们使用频谱空间，在其中填充一定的无线电功率</w:t>
      </w:r>
      <w:r w:rsidRPr="00E8760E">
        <w:rPr>
          <w:color w:val="000000" w:themeColor="text1"/>
          <w:spacing w:val="2"/>
          <w:kern w:val="21"/>
          <w:lang w:eastAsia="zh-CN"/>
        </w:rPr>
        <w:t>–</w:t>
      </w:r>
      <w:r w:rsidRPr="00E8760E">
        <w:rPr>
          <w:rFonts w:hint="eastAsia"/>
          <w:color w:val="000000" w:themeColor="text1"/>
          <w:spacing w:val="2"/>
          <w:kern w:val="21"/>
          <w:lang w:eastAsia="zh-CN"/>
        </w:rPr>
        <w:t>功率大到其他系统的接收机由于存在不可接受的干扰而在一定的位置、时间和频率上不能工作。应注意发射机的禁用空间是针对接收机的。这是一个简单的事实，包含功率的空间不能阻止其他的发射机向同一地点发射功率，即发射机不能阻止另外的发射机工作。</w:t>
      </w:r>
    </w:p>
    <w:p w:rsidR="00542061" w:rsidRDefault="0095017A" w:rsidP="00290C81">
      <w:pPr>
        <w:snapToGrid w:val="0"/>
        <w:spacing w:line="300" w:lineRule="auto"/>
        <w:ind w:firstLine="504"/>
        <w:rPr>
          <w:color w:val="000000" w:themeColor="text1"/>
          <w:kern w:val="21"/>
          <w:lang w:eastAsia="zh-CN"/>
        </w:rPr>
      </w:pPr>
      <w:r>
        <w:rPr>
          <w:rFonts w:hint="eastAsia"/>
          <w:color w:val="000000" w:themeColor="text1"/>
          <w:kern w:val="21"/>
          <w:lang w:eastAsia="zh-CN"/>
        </w:rPr>
        <w:t>接收机使用频谱空间，因为它们使发射机无法再使用相同的频谱空间。接收机本身的操作不会干扰任何人（除非它不留意被当作发射机或功率源）。即使如此它本身使用的物理空间也相对较小。可是，管理机构为了保证无干扰的接收，不会给发射机发执照。保护可以是空间上（分隔距离，协调距离）的、频率上（保护带）的或甚至在时间上的（在美国，某些</w:t>
      </w:r>
      <w:r>
        <w:rPr>
          <w:rFonts w:hint="eastAsia"/>
          <w:color w:val="000000" w:themeColor="text1"/>
          <w:kern w:val="21"/>
          <w:lang w:eastAsia="zh-CN"/>
        </w:rPr>
        <w:lastRenderedPageBreak/>
        <w:t>MF</w:t>
      </w:r>
      <w:r>
        <w:rPr>
          <w:rFonts w:hint="eastAsia"/>
          <w:color w:val="000000" w:themeColor="text1"/>
          <w:kern w:val="21"/>
          <w:lang w:eastAsia="zh-CN"/>
        </w:rPr>
        <w:t>广播电台只限于白天操作）。这些禁用构成了接收机对空间的“使用”。射电天文频带是认识接收机使用频谱空间的熟知的例子。</w:t>
      </w:r>
    </w:p>
    <w:p w:rsidR="00542061" w:rsidRDefault="0095017A" w:rsidP="00290C81">
      <w:pPr>
        <w:snapToGrid w:val="0"/>
        <w:spacing w:line="300" w:lineRule="auto"/>
        <w:ind w:firstLine="504"/>
        <w:rPr>
          <w:color w:val="000000" w:themeColor="text1"/>
          <w:kern w:val="21"/>
          <w:lang w:eastAsia="zh-CN"/>
        </w:rPr>
      </w:pPr>
      <w:r>
        <w:rPr>
          <w:rFonts w:hint="eastAsia"/>
          <w:color w:val="000000" w:themeColor="text1"/>
          <w:spacing w:val="2"/>
          <w:kern w:val="21"/>
          <w:lang w:eastAsia="zh-CN"/>
        </w:rPr>
        <w:t>将这些事实合并成一个度量频谱空间单位的方法是把资源分成两个空间</w:t>
      </w:r>
      <w:r>
        <w:rPr>
          <w:color w:val="000000" w:themeColor="text1"/>
          <w:kern w:val="21"/>
          <w:lang w:eastAsia="zh-CN"/>
        </w:rPr>
        <w:t>–</w:t>
      </w:r>
      <w:r>
        <w:rPr>
          <w:rFonts w:hint="eastAsia"/>
          <w:color w:val="000000" w:themeColor="text1"/>
          <w:kern w:val="21"/>
          <w:lang w:eastAsia="zh-CN"/>
        </w:rPr>
        <w:t>发射机空间和接收机空间</w:t>
      </w:r>
      <w:r>
        <w:rPr>
          <w:color w:val="000000" w:themeColor="text1"/>
          <w:kern w:val="21"/>
          <w:lang w:eastAsia="zh-CN"/>
        </w:rPr>
        <w:t>–</w:t>
      </w:r>
      <w:r>
        <w:rPr>
          <w:rFonts w:hint="eastAsia"/>
          <w:color w:val="000000" w:themeColor="text1"/>
          <w:kern w:val="21"/>
          <w:lang w:eastAsia="zh-CN"/>
        </w:rPr>
        <w:t>并定义双重的单位来度量每个空间。在这里简单是最重要的，两个单位可以合并成一个供系统使用单一的度量。</w:t>
      </w:r>
    </w:p>
    <w:p w:rsidR="00542061" w:rsidRDefault="0095017A">
      <w:pPr>
        <w:snapToGrid w:val="0"/>
        <w:ind w:firstLine="504"/>
        <w:rPr>
          <w:color w:val="000000" w:themeColor="text1"/>
          <w:spacing w:val="-2"/>
          <w:kern w:val="21"/>
          <w:lang w:eastAsia="zh-CN"/>
        </w:rPr>
      </w:pPr>
      <w:r>
        <w:rPr>
          <w:rFonts w:hint="eastAsia"/>
          <w:color w:val="000000" w:themeColor="text1"/>
          <w:spacing w:val="-2"/>
          <w:kern w:val="21"/>
          <w:lang w:eastAsia="zh-CN"/>
        </w:rPr>
        <w:t>有关计算频谱利用因子的通用方法的进一步信息见《国家频谱管理手册》第</w:t>
      </w:r>
      <w:r>
        <w:rPr>
          <w:rFonts w:hint="eastAsia"/>
          <w:color w:val="000000" w:themeColor="text1"/>
          <w:spacing w:val="-2"/>
          <w:kern w:val="21"/>
          <w:lang w:eastAsia="zh-CN"/>
        </w:rPr>
        <w:t>8</w:t>
      </w:r>
      <w:r>
        <w:rPr>
          <w:rFonts w:hint="eastAsia"/>
          <w:color w:val="000000" w:themeColor="text1"/>
          <w:spacing w:val="-2"/>
          <w:kern w:val="21"/>
          <w:lang w:eastAsia="zh-CN"/>
        </w:rPr>
        <w:t>章（</w:t>
      </w:r>
      <w:r>
        <w:rPr>
          <w:rFonts w:hint="eastAsia"/>
          <w:color w:val="000000" w:themeColor="text1"/>
          <w:spacing w:val="-2"/>
          <w:kern w:val="21"/>
          <w:lang w:eastAsia="zh-CN"/>
        </w:rPr>
        <w:t>2005</w:t>
      </w:r>
      <w:r>
        <w:rPr>
          <w:rFonts w:hint="eastAsia"/>
          <w:color w:val="000000" w:themeColor="text1"/>
          <w:spacing w:val="-2"/>
          <w:kern w:val="21"/>
          <w:lang w:eastAsia="zh-CN"/>
        </w:rPr>
        <w:t>年，日内瓦）。</w:t>
      </w:r>
    </w:p>
    <w:p w:rsidR="00542061" w:rsidRDefault="0095017A">
      <w:pPr>
        <w:pStyle w:val="Heading1"/>
        <w:rPr>
          <w:color w:val="000000" w:themeColor="text1"/>
          <w:lang w:eastAsia="zh-CN"/>
        </w:rPr>
      </w:pPr>
      <w:r>
        <w:rPr>
          <w:color w:val="000000" w:themeColor="text1"/>
          <w:lang w:eastAsia="zh-CN"/>
        </w:rPr>
        <w:t>2</w:t>
      </w:r>
      <w:r>
        <w:rPr>
          <w:color w:val="000000" w:themeColor="text1"/>
          <w:lang w:eastAsia="zh-CN"/>
        </w:rPr>
        <w:tab/>
      </w:r>
      <w:bookmarkStart w:id="8" w:name="OLE_LINK14"/>
      <w:r>
        <w:rPr>
          <w:rFonts w:hint="eastAsia"/>
          <w:color w:val="000000" w:themeColor="text1"/>
          <w:lang w:eastAsia="zh-CN"/>
        </w:rPr>
        <w:t>频谱利用效率</w:t>
      </w:r>
      <w:bookmarkEnd w:id="8"/>
      <w:r>
        <w:rPr>
          <w:rFonts w:hint="eastAsia"/>
          <w:color w:val="000000" w:themeColor="text1"/>
          <w:lang w:eastAsia="zh-CN"/>
        </w:rPr>
        <w:t>（</w:t>
      </w:r>
      <w:r>
        <w:rPr>
          <w:color w:val="000000" w:themeColor="text1"/>
          <w:lang w:eastAsia="zh-CN"/>
        </w:rPr>
        <w:t>SUE</w:t>
      </w:r>
      <w:r>
        <w:rPr>
          <w:rFonts w:hint="eastAsia"/>
          <w:color w:val="000000" w:themeColor="text1"/>
          <w:lang w:eastAsia="zh-CN"/>
        </w:rPr>
        <w:t>）</w:t>
      </w:r>
    </w:p>
    <w:p w:rsidR="00542061" w:rsidRDefault="0095017A">
      <w:pPr>
        <w:snapToGrid w:val="0"/>
        <w:ind w:firstLine="518"/>
        <w:rPr>
          <w:color w:val="000000" w:themeColor="text1"/>
          <w:lang w:eastAsia="zh-CN"/>
        </w:rPr>
      </w:pPr>
      <w:r>
        <w:rPr>
          <w:rFonts w:hint="eastAsia"/>
          <w:color w:val="000000" w:themeColor="text1"/>
          <w:lang w:eastAsia="zh-CN"/>
        </w:rPr>
        <w:t>按照无线电通信系统的</w:t>
      </w:r>
      <w:r>
        <w:rPr>
          <w:color w:val="000000" w:themeColor="text1"/>
          <w:lang w:eastAsia="zh-CN"/>
        </w:rPr>
        <w:t>SUE</w:t>
      </w:r>
      <w:r>
        <w:rPr>
          <w:rFonts w:hint="eastAsia"/>
          <w:color w:val="000000" w:themeColor="text1"/>
          <w:lang w:eastAsia="zh-CN"/>
        </w:rPr>
        <w:t>（或简称为频谱效率）的定义，它可以表示为：</w:t>
      </w:r>
    </w:p>
    <w:p w:rsidR="00542061" w:rsidRDefault="00542061">
      <w:pPr>
        <w:pStyle w:val="Blanc"/>
        <w:snapToGrid w:val="0"/>
        <w:rPr>
          <w:color w:val="000000" w:themeColor="text1"/>
          <w:lang w:eastAsia="zh-CN"/>
        </w:rPr>
      </w:pPr>
      <w:bookmarkStart w:id="9" w:name="f002"/>
    </w:p>
    <w:p w:rsidR="00542061" w:rsidRDefault="0095017A">
      <w:pPr>
        <w:pStyle w:val="Equation"/>
        <w:tabs>
          <w:tab w:val="left" w:pos="794"/>
        </w:tabs>
        <w:snapToGrid w:val="0"/>
        <w:rPr>
          <w:color w:val="000000" w:themeColor="text1"/>
        </w:rPr>
      </w:pPr>
      <w:r>
        <w:rPr>
          <w:i/>
          <w:color w:val="000000" w:themeColor="text1"/>
          <w:lang w:eastAsia="zh-CN"/>
        </w:rPr>
        <w:tab/>
      </w:r>
      <w:r>
        <w:rPr>
          <w:i/>
          <w:color w:val="000000" w:themeColor="text1"/>
          <w:lang w:eastAsia="zh-CN"/>
        </w:rPr>
        <w:tab/>
      </w:r>
      <w:r>
        <w:rPr>
          <w:i/>
          <w:color w:val="000000" w:themeColor="text1"/>
        </w:rPr>
        <w:t>SUE</w:t>
      </w:r>
      <w:r>
        <w:rPr>
          <w:color w:val="000000" w:themeColor="text1"/>
        </w:rPr>
        <w:sym w:font="Symbol" w:char="F03D"/>
      </w:r>
      <w:r>
        <w:rPr>
          <w:color w:val="000000" w:themeColor="text1"/>
        </w:rPr>
        <w:t xml:space="preserve">  {</w:t>
      </w:r>
      <w:r>
        <w:rPr>
          <w:i/>
          <w:color w:val="000000" w:themeColor="text1"/>
        </w:rPr>
        <w:t>M</w:t>
      </w:r>
      <w:proofErr w:type="gramStart"/>
      <w:r>
        <w:rPr>
          <w:color w:val="000000" w:themeColor="text1"/>
        </w:rPr>
        <w:t xml:space="preserve">,  </w:t>
      </w:r>
      <w:r>
        <w:rPr>
          <w:i/>
          <w:color w:val="000000" w:themeColor="text1"/>
        </w:rPr>
        <w:t>U</w:t>
      </w:r>
      <w:proofErr w:type="gramEnd"/>
      <w:r>
        <w:rPr>
          <w:color w:val="000000" w:themeColor="text1"/>
        </w:rPr>
        <w:t xml:space="preserve">}  </w:t>
      </w:r>
      <w:r>
        <w:rPr>
          <w:color w:val="000000" w:themeColor="text1"/>
        </w:rPr>
        <w:sym w:font="Symbol" w:char="F03D"/>
      </w:r>
      <w:r>
        <w:rPr>
          <w:color w:val="000000" w:themeColor="text1"/>
        </w:rPr>
        <w:t xml:space="preserve">  {</w:t>
      </w:r>
      <w:r>
        <w:rPr>
          <w:i/>
          <w:color w:val="000000" w:themeColor="text1"/>
        </w:rPr>
        <w:t>M</w:t>
      </w:r>
      <w:r>
        <w:rPr>
          <w:color w:val="000000" w:themeColor="text1"/>
        </w:rPr>
        <w:t xml:space="preserve">,  </w:t>
      </w:r>
      <w:r>
        <w:rPr>
          <w:i/>
          <w:color w:val="000000" w:themeColor="text1"/>
        </w:rPr>
        <w:t>B</w:t>
      </w:r>
      <w:r>
        <w:rPr>
          <w:color w:val="000000" w:themeColor="text1"/>
        </w:rPr>
        <w:sym w:font="Symbol" w:char="F0D7"/>
      </w:r>
      <w:r>
        <w:rPr>
          <w:i/>
          <w:color w:val="000000" w:themeColor="text1"/>
        </w:rPr>
        <w:t>S</w:t>
      </w:r>
      <w:r>
        <w:rPr>
          <w:color w:val="000000" w:themeColor="text1"/>
        </w:rPr>
        <w:sym w:font="Symbol" w:char="F0D7"/>
      </w:r>
      <w:r>
        <w:rPr>
          <w:i/>
          <w:color w:val="000000" w:themeColor="text1"/>
        </w:rPr>
        <w:t>T</w:t>
      </w:r>
      <w:r>
        <w:rPr>
          <w:color w:val="000000" w:themeColor="text1"/>
        </w:rPr>
        <w:t>}</w:t>
      </w:r>
      <w:r>
        <w:rPr>
          <w:color w:val="000000" w:themeColor="text1"/>
        </w:rPr>
        <w:tab/>
        <w:t>(2)</w:t>
      </w:r>
    </w:p>
    <w:bookmarkEnd w:id="9"/>
    <w:p w:rsidR="00542061" w:rsidRDefault="00542061">
      <w:pPr>
        <w:pStyle w:val="Blanc"/>
        <w:snapToGrid w:val="0"/>
        <w:rPr>
          <w:color w:val="000000" w:themeColor="text1"/>
        </w:rPr>
      </w:pPr>
    </w:p>
    <w:p w:rsidR="00542061" w:rsidRDefault="0095017A">
      <w:pPr>
        <w:snapToGrid w:val="0"/>
        <w:rPr>
          <w:color w:val="000000" w:themeColor="text1"/>
          <w:kern w:val="21"/>
          <w:lang w:eastAsia="zh-CN"/>
        </w:rPr>
      </w:pPr>
      <w:r>
        <w:rPr>
          <w:rFonts w:hint="eastAsia"/>
          <w:color w:val="000000" w:themeColor="text1"/>
          <w:kern w:val="21"/>
          <w:lang w:eastAsia="zh-CN"/>
        </w:rPr>
        <w:t>其中：</w:t>
      </w:r>
    </w:p>
    <w:p w:rsidR="00542061" w:rsidRDefault="0095017A">
      <w:pPr>
        <w:pStyle w:val="Equationlegend"/>
        <w:tabs>
          <w:tab w:val="left" w:pos="1985"/>
        </w:tabs>
        <w:snapToGrid w:val="0"/>
        <w:rPr>
          <w:color w:val="000000" w:themeColor="text1"/>
          <w:kern w:val="21"/>
          <w:lang w:eastAsia="zh-CN"/>
        </w:rPr>
      </w:pPr>
      <w:r>
        <w:rPr>
          <w:rFonts w:hint="eastAsia"/>
          <w:i/>
          <w:color w:val="000000" w:themeColor="text1"/>
          <w:kern w:val="21"/>
          <w:lang w:eastAsia="zh-CN"/>
        </w:rPr>
        <w:tab/>
      </w:r>
      <w:r>
        <w:rPr>
          <w:i/>
          <w:color w:val="000000" w:themeColor="text1"/>
          <w:kern w:val="21"/>
          <w:lang w:eastAsia="zh-CN"/>
        </w:rPr>
        <w:t>M</w:t>
      </w:r>
      <w:r>
        <w:rPr>
          <w:color w:val="000000" w:themeColor="text1"/>
          <w:kern w:val="21"/>
          <w:lang w:eastAsia="zh-CN"/>
        </w:rPr>
        <w:t>：</w:t>
      </w:r>
      <w:r>
        <w:rPr>
          <w:rFonts w:hint="eastAsia"/>
          <w:color w:val="000000" w:themeColor="text1"/>
          <w:kern w:val="21"/>
          <w:lang w:eastAsia="zh-CN"/>
        </w:rPr>
        <w:tab/>
      </w:r>
      <w:r>
        <w:rPr>
          <w:rFonts w:hint="eastAsia"/>
          <w:color w:val="000000" w:themeColor="text1"/>
          <w:kern w:val="21"/>
          <w:lang w:eastAsia="zh-CN"/>
        </w:rPr>
        <w:t>通过一段距离传输的信息量</w:t>
      </w:r>
    </w:p>
    <w:p w:rsidR="00542061" w:rsidRDefault="0095017A">
      <w:pPr>
        <w:pStyle w:val="Equationlegend"/>
        <w:tabs>
          <w:tab w:val="left" w:pos="1985"/>
        </w:tabs>
        <w:snapToGrid w:val="0"/>
        <w:rPr>
          <w:color w:val="000000" w:themeColor="text1"/>
          <w:kern w:val="21"/>
          <w:lang w:eastAsia="zh-CN"/>
        </w:rPr>
      </w:pPr>
      <w:r>
        <w:rPr>
          <w:rFonts w:hint="eastAsia"/>
          <w:color w:val="000000" w:themeColor="text1"/>
          <w:kern w:val="21"/>
          <w:lang w:eastAsia="zh-CN"/>
        </w:rPr>
        <w:tab/>
      </w:r>
      <w:r>
        <w:rPr>
          <w:rFonts w:hint="eastAsia"/>
          <w:i/>
          <w:iCs/>
          <w:color w:val="000000" w:themeColor="text1"/>
          <w:kern w:val="21"/>
          <w:lang w:eastAsia="zh-CN"/>
        </w:rPr>
        <w:t>U</w:t>
      </w:r>
      <w:r>
        <w:rPr>
          <w:rFonts w:hint="eastAsia"/>
          <w:color w:val="000000" w:themeColor="text1"/>
          <w:kern w:val="21"/>
          <w:lang w:eastAsia="zh-CN"/>
        </w:rPr>
        <w:t>：</w:t>
      </w:r>
      <w:r>
        <w:rPr>
          <w:rFonts w:hint="eastAsia"/>
          <w:color w:val="000000" w:themeColor="text1"/>
          <w:kern w:val="21"/>
          <w:lang w:eastAsia="zh-CN"/>
        </w:rPr>
        <w:tab/>
      </w:r>
      <w:r>
        <w:rPr>
          <w:rFonts w:hint="eastAsia"/>
          <w:color w:val="000000" w:themeColor="text1"/>
          <w:kern w:val="21"/>
          <w:lang w:eastAsia="zh-CN"/>
        </w:rPr>
        <w:t>该系统的频谱利用因子。</w:t>
      </w:r>
    </w:p>
    <w:p w:rsidR="00542061" w:rsidRDefault="0095017A">
      <w:pPr>
        <w:tabs>
          <w:tab w:val="clear" w:pos="1985"/>
          <w:tab w:val="right" w:pos="1988"/>
          <w:tab w:val="left" w:pos="2170"/>
        </w:tabs>
        <w:snapToGrid w:val="0"/>
        <w:ind w:firstLine="518"/>
        <w:rPr>
          <w:color w:val="000000" w:themeColor="text1"/>
          <w:kern w:val="21"/>
          <w:lang w:eastAsia="zh-CN"/>
        </w:rPr>
      </w:pPr>
      <w:r>
        <w:rPr>
          <w:rFonts w:hint="eastAsia"/>
          <w:color w:val="000000" w:themeColor="text1"/>
          <w:kern w:val="21"/>
          <w:lang w:eastAsia="zh-CN"/>
        </w:rPr>
        <w:t>如果必要，复杂的频谱效率指标可以减为一个简单的指标：效用与频谱利用因子之比：</w:t>
      </w:r>
    </w:p>
    <w:p w:rsidR="00542061" w:rsidRDefault="0095017A">
      <w:pPr>
        <w:pStyle w:val="Equation"/>
        <w:tabs>
          <w:tab w:val="left" w:pos="794"/>
        </w:tabs>
        <w:snapToGrid w:val="0"/>
        <w:rPr>
          <w:color w:val="000000" w:themeColor="text1"/>
          <w:lang w:eastAsia="zh-CN"/>
        </w:rPr>
      </w:pPr>
      <w:r>
        <w:rPr>
          <w:color w:val="000000" w:themeColor="text1"/>
          <w:lang w:eastAsia="zh-CN"/>
        </w:rPr>
        <w:tab/>
      </w:r>
      <w:r>
        <w:rPr>
          <w:color w:val="000000" w:themeColor="text1"/>
          <w:lang w:eastAsia="zh-CN"/>
        </w:rPr>
        <w:tab/>
      </w:r>
      <w:r w:rsidR="00542061" w:rsidRPr="00542061">
        <w:rPr>
          <w:color w:val="000000" w:themeColor="text1"/>
          <w:position w:val="-30"/>
        </w:rPr>
        <w:object w:dxaOrig="1961"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5pt;height:34.2pt" o:ole="" fillcolor="#000005">
            <v:imagedata r:id="rId15" o:title=""/>
          </v:shape>
          <o:OLEObject Type="Embed" ProgID="Equation.3" ShapeID="_x0000_i1025" DrawAspect="Content" ObjectID="_1585468106" r:id="rId16"/>
        </w:object>
      </w:r>
      <w:r>
        <w:rPr>
          <w:color w:val="000000" w:themeColor="text1"/>
          <w:lang w:eastAsia="zh-CN"/>
        </w:rPr>
        <w:tab/>
        <w:t>(2а)</w:t>
      </w:r>
    </w:p>
    <w:p w:rsidR="00542061" w:rsidRDefault="0095017A">
      <w:pPr>
        <w:ind w:firstLineChars="200" w:firstLine="480"/>
        <w:rPr>
          <w:color w:val="000000" w:themeColor="text1"/>
          <w:lang w:eastAsia="zh-CN"/>
        </w:rPr>
      </w:pPr>
      <w:r>
        <w:rPr>
          <w:rFonts w:hint="eastAsia"/>
          <w:color w:val="000000" w:themeColor="text1"/>
          <w:lang w:eastAsia="zh-CN"/>
        </w:rPr>
        <w:t>等式（</w:t>
      </w:r>
      <w:r>
        <w:rPr>
          <w:rFonts w:hint="eastAsia"/>
          <w:color w:val="000000" w:themeColor="text1"/>
          <w:lang w:eastAsia="zh-CN"/>
        </w:rPr>
        <w:t>2</w:t>
      </w:r>
      <w:r>
        <w:rPr>
          <w:rFonts w:hint="eastAsia"/>
          <w:color w:val="000000" w:themeColor="text1"/>
          <w:lang w:eastAsia="zh-CN"/>
        </w:rPr>
        <w:t>）和（</w:t>
      </w:r>
      <w:r>
        <w:rPr>
          <w:rFonts w:hint="eastAsia"/>
          <w:color w:val="000000" w:themeColor="text1"/>
          <w:lang w:eastAsia="zh-CN"/>
        </w:rPr>
        <w:t>2a</w:t>
      </w:r>
      <w:r>
        <w:rPr>
          <w:rFonts w:hint="eastAsia"/>
          <w:color w:val="000000" w:themeColor="text1"/>
          <w:lang w:eastAsia="zh-CN"/>
        </w:rPr>
        <w:t>）为频谱利用效率的理论计算方法。当主管部门独立评估</w:t>
      </w:r>
      <w:r>
        <w:rPr>
          <w:rFonts w:hint="eastAsia"/>
          <w:color w:val="000000" w:themeColor="text1"/>
          <w:lang w:eastAsia="zh-CN"/>
        </w:rPr>
        <w:t>SUE</w:t>
      </w:r>
      <w:r>
        <w:rPr>
          <w:rFonts w:hint="eastAsia"/>
          <w:color w:val="000000" w:themeColor="text1"/>
          <w:lang w:eastAsia="zh-CN"/>
        </w:rPr>
        <w:t>时，借助通信系统（分子</w:t>
      </w:r>
      <w:r w:rsidRPr="00290C81">
        <w:rPr>
          <w:rFonts w:hint="eastAsia"/>
          <w:i/>
          <w:color w:val="000000" w:themeColor="text1"/>
          <w:lang w:eastAsia="zh-CN"/>
        </w:rPr>
        <w:t>M</w:t>
      </w:r>
      <w:r>
        <w:rPr>
          <w:rFonts w:hint="eastAsia"/>
          <w:color w:val="000000" w:themeColor="text1"/>
          <w:lang w:eastAsia="zh-CN"/>
        </w:rPr>
        <w:t>）获得的有用效果并非总是可用。</w:t>
      </w:r>
      <w:bookmarkStart w:id="10" w:name="OLE_LINK12"/>
      <w:r>
        <w:rPr>
          <w:rFonts w:hint="eastAsia"/>
          <w:color w:val="000000" w:themeColor="text1"/>
          <w:lang w:eastAsia="zh-CN"/>
        </w:rPr>
        <w:t>在该等情况下，可以根据实际测量值（</w:t>
      </w:r>
      <w:r w:rsidRPr="00290C81">
        <w:rPr>
          <w:rFonts w:hint="eastAsia"/>
          <w:i/>
          <w:color w:val="000000" w:themeColor="text1"/>
          <w:lang w:eastAsia="zh-CN"/>
        </w:rPr>
        <w:t>U'</w:t>
      </w:r>
      <w:r w:rsidR="00CE1562">
        <w:rPr>
          <w:rFonts w:hint="eastAsia"/>
          <w:color w:val="000000" w:themeColor="text1"/>
          <w:lang w:eastAsia="zh-CN"/>
        </w:rPr>
        <w:t>）将其替换为频谱利用</w:t>
      </w:r>
      <w:r w:rsidR="00CE1562">
        <w:rPr>
          <w:rFonts w:hint="eastAsia"/>
          <w:lang w:eastAsia="zh-CN"/>
        </w:rPr>
        <w:t>因子</w:t>
      </w:r>
      <w:r>
        <w:rPr>
          <w:rFonts w:hint="eastAsia"/>
          <w:color w:val="000000" w:themeColor="text1"/>
          <w:lang w:eastAsia="zh-CN"/>
        </w:rPr>
        <w:t>：</w:t>
      </w:r>
    </w:p>
    <w:bookmarkEnd w:id="10"/>
    <w:p w:rsidR="00542061" w:rsidRDefault="0095017A">
      <w:pPr>
        <w:pStyle w:val="Equation"/>
        <w:tabs>
          <w:tab w:val="left" w:pos="794"/>
        </w:tabs>
        <w:rPr>
          <w:color w:val="000000" w:themeColor="text1"/>
          <w:lang w:eastAsia="zh-CN"/>
        </w:rPr>
      </w:pPr>
      <w:r>
        <w:rPr>
          <w:color w:val="000000" w:themeColor="text1"/>
          <w:lang w:eastAsia="zh-CN"/>
        </w:rPr>
        <w:tab/>
      </w:r>
      <w:r>
        <w:rPr>
          <w:color w:val="000000" w:themeColor="text1"/>
          <w:lang w:eastAsia="zh-CN"/>
        </w:rPr>
        <w:tab/>
      </w:r>
      <w:r>
        <w:rPr>
          <w:i/>
          <w:iCs/>
          <w:color w:val="000000" w:themeColor="text1"/>
          <w:lang w:eastAsia="zh-CN"/>
        </w:rPr>
        <w:t>U</w:t>
      </w:r>
      <w:r>
        <w:rPr>
          <w:color w:val="000000" w:themeColor="text1"/>
          <w:lang w:eastAsia="zh-CN"/>
        </w:rPr>
        <w:t>’=</w:t>
      </w:r>
      <w:r>
        <w:rPr>
          <w:i/>
          <w:iCs/>
          <w:color w:val="000000" w:themeColor="text1"/>
          <w:lang w:eastAsia="zh-CN"/>
        </w:rPr>
        <w:t>B</w:t>
      </w:r>
      <w:r>
        <w:rPr>
          <w:color w:val="000000" w:themeColor="text1"/>
          <w:lang w:eastAsia="zh-CN"/>
        </w:rPr>
        <w:t>’</w:t>
      </w:r>
      <w:r>
        <w:rPr>
          <w:color w:val="000000" w:themeColor="text1"/>
        </w:rPr>
        <w:sym w:font="Symbol" w:char="F0D7"/>
      </w:r>
      <w:r>
        <w:rPr>
          <w:i/>
          <w:iCs/>
          <w:color w:val="000000" w:themeColor="text1"/>
          <w:lang w:eastAsia="zh-CN"/>
        </w:rPr>
        <w:t>S</w:t>
      </w:r>
      <w:r>
        <w:rPr>
          <w:color w:val="000000" w:themeColor="text1"/>
          <w:lang w:eastAsia="zh-CN"/>
        </w:rPr>
        <w:t>’</w:t>
      </w:r>
      <w:r>
        <w:rPr>
          <w:color w:val="000000" w:themeColor="text1"/>
        </w:rPr>
        <w:sym w:font="Symbol" w:char="F0D7"/>
      </w:r>
      <w:r>
        <w:rPr>
          <w:i/>
          <w:iCs/>
          <w:color w:val="000000" w:themeColor="text1"/>
          <w:lang w:eastAsia="zh-CN"/>
        </w:rPr>
        <w:t>T</w:t>
      </w:r>
      <w:r>
        <w:rPr>
          <w:color w:val="000000" w:themeColor="text1"/>
          <w:lang w:eastAsia="zh-CN"/>
        </w:rPr>
        <w:t>’</w:t>
      </w:r>
      <w:r>
        <w:rPr>
          <w:color w:val="000000" w:themeColor="text1"/>
          <w:lang w:eastAsia="zh-CN"/>
        </w:rPr>
        <w:tab/>
        <w:t>(2b)</w:t>
      </w:r>
    </w:p>
    <w:p w:rsidR="00542061" w:rsidRDefault="0095017A">
      <w:pPr>
        <w:snapToGrid w:val="0"/>
        <w:rPr>
          <w:color w:val="000000" w:themeColor="text1"/>
          <w:lang w:eastAsia="zh-CN"/>
        </w:rPr>
      </w:pPr>
      <w:r>
        <w:rPr>
          <w:rFonts w:hint="eastAsia"/>
          <w:color w:val="000000" w:themeColor="text1"/>
          <w:lang w:eastAsia="zh-CN"/>
        </w:rPr>
        <w:t>其中</w:t>
      </w:r>
      <w:r>
        <w:rPr>
          <w:color w:val="000000" w:themeColor="text1"/>
          <w:lang w:eastAsia="zh-CN"/>
        </w:rPr>
        <w:t>:</w:t>
      </w:r>
    </w:p>
    <w:p w:rsidR="00542061" w:rsidRDefault="0095017A">
      <w:pPr>
        <w:pStyle w:val="Equationlegend"/>
        <w:tabs>
          <w:tab w:val="left" w:pos="1985"/>
        </w:tabs>
        <w:rPr>
          <w:iCs/>
          <w:color w:val="000000" w:themeColor="text1"/>
          <w:lang w:eastAsia="zh-CN"/>
        </w:rPr>
      </w:pPr>
      <w:r>
        <w:rPr>
          <w:color w:val="000000" w:themeColor="text1"/>
          <w:lang w:eastAsia="zh-CN"/>
        </w:rPr>
        <w:tab/>
      </w:r>
      <w:r>
        <w:rPr>
          <w:i/>
          <w:color w:val="000000" w:themeColor="text1"/>
          <w:lang w:eastAsia="zh-CN"/>
        </w:rPr>
        <w:t>B</w:t>
      </w:r>
      <w:r>
        <w:rPr>
          <w:iCs/>
          <w:color w:val="000000" w:themeColor="text1"/>
          <w:lang w:eastAsia="zh-CN"/>
        </w:rPr>
        <w:t>’:</w:t>
      </w:r>
      <w:r>
        <w:rPr>
          <w:iCs/>
          <w:color w:val="000000" w:themeColor="text1"/>
          <w:lang w:eastAsia="zh-CN"/>
        </w:rPr>
        <w:tab/>
      </w:r>
      <w:r>
        <w:rPr>
          <w:rFonts w:hint="eastAsia"/>
          <w:iCs/>
          <w:color w:val="000000" w:themeColor="text1"/>
          <w:lang w:eastAsia="zh-CN"/>
        </w:rPr>
        <w:t>占用带宽的实际测量结果（或区域统计）</w:t>
      </w:r>
    </w:p>
    <w:p w:rsidR="00542061" w:rsidRDefault="0095017A">
      <w:pPr>
        <w:pStyle w:val="Equationlegend"/>
        <w:tabs>
          <w:tab w:val="left" w:pos="1985"/>
        </w:tabs>
        <w:rPr>
          <w:iCs/>
          <w:color w:val="000000" w:themeColor="text1"/>
          <w:lang w:eastAsia="zh-CN"/>
        </w:rPr>
      </w:pPr>
      <w:r>
        <w:rPr>
          <w:iCs/>
          <w:color w:val="000000" w:themeColor="text1"/>
          <w:lang w:eastAsia="zh-CN"/>
        </w:rPr>
        <w:tab/>
      </w:r>
      <w:r>
        <w:rPr>
          <w:i/>
          <w:color w:val="000000" w:themeColor="text1"/>
          <w:lang w:eastAsia="zh-CN"/>
        </w:rPr>
        <w:t>S</w:t>
      </w:r>
      <w:r>
        <w:rPr>
          <w:iCs/>
          <w:color w:val="000000" w:themeColor="text1"/>
          <w:lang w:eastAsia="zh-CN"/>
        </w:rPr>
        <w:t>’:</w:t>
      </w:r>
      <w:r>
        <w:rPr>
          <w:iCs/>
          <w:color w:val="000000" w:themeColor="text1"/>
          <w:lang w:eastAsia="zh-CN"/>
        </w:rPr>
        <w:tab/>
      </w:r>
      <w:r>
        <w:rPr>
          <w:rFonts w:hint="eastAsia"/>
          <w:iCs/>
          <w:color w:val="000000" w:themeColor="text1"/>
          <w:lang w:eastAsia="zh-CN"/>
        </w:rPr>
        <w:t>覆盖面的实际测量结果（或区域统计）</w:t>
      </w:r>
    </w:p>
    <w:p w:rsidR="00542061" w:rsidRDefault="0095017A">
      <w:pPr>
        <w:pStyle w:val="Equationlegend"/>
        <w:tabs>
          <w:tab w:val="left" w:pos="1985"/>
        </w:tabs>
        <w:rPr>
          <w:color w:val="000000" w:themeColor="text1"/>
          <w:lang w:eastAsia="zh-CN"/>
        </w:rPr>
      </w:pPr>
      <w:r>
        <w:rPr>
          <w:iCs/>
          <w:color w:val="000000" w:themeColor="text1"/>
          <w:lang w:eastAsia="zh-CN"/>
        </w:rPr>
        <w:tab/>
      </w:r>
      <w:r>
        <w:rPr>
          <w:i/>
          <w:color w:val="000000" w:themeColor="text1"/>
          <w:lang w:eastAsia="zh-CN"/>
        </w:rPr>
        <w:t>T</w:t>
      </w:r>
      <w:r>
        <w:rPr>
          <w:iCs/>
          <w:color w:val="000000" w:themeColor="text1"/>
          <w:lang w:eastAsia="zh-CN"/>
        </w:rPr>
        <w:t>’:</w:t>
      </w:r>
      <w:r>
        <w:rPr>
          <w:iCs/>
          <w:color w:val="000000" w:themeColor="text1"/>
          <w:lang w:eastAsia="zh-CN"/>
        </w:rPr>
        <w:tab/>
      </w:r>
      <w:r>
        <w:rPr>
          <w:rFonts w:hint="eastAsia"/>
          <w:iCs/>
          <w:color w:val="000000" w:themeColor="text1"/>
          <w:lang w:eastAsia="zh-CN"/>
        </w:rPr>
        <w:t>运行时间的实际测量结果（或区域统计）。</w:t>
      </w:r>
    </w:p>
    <w:p w:rsidR="00542061" w:rsidRDefault="0095017A">
      <w:pPr>
        <w:ind w:firstLineChars="200" w:firstLine="480"/>
        <w:rPr>
          <w:lang w:eastAsia="zh-CN"/>
        </w:rPr>
      </w:pPr>
      <w:r>
        <w:rPr>
          <w:rFonts w:hint="eastAsia"/>
          <w:color w:val="000000" w:themeColor="text1"/>
          <w:lang w:eastAsia="zh-CN"/>
        </w:rPr>
        <w:t>无线电管理部门可通过其监测设施进行测量和统计，获得上述三个参数。</w:t>
      </w:r>
      <w:bookmarkStart w:id="11" w:name="OLE_LINK13"/>
      <w:r>
        <w:rPr>
          <w:rFonts w:hint="eastAsia"/>
          <w:color w:val="000000" w:themeColor="text1"/>
          <w:lang w:eastAsia="zh-CN"/>
        </w:rPr>
        <w:t>就区域统计而言，例如，可用每个子区域测量结果的算术</w:t>
      </w:r>
      <w:r>
        <w:rPr>
          <w:rFonts w:hint="eastAsia"/>
          <w:lang w:eastAsia="zh-CN"/>
        </w:rPr>
        <w:t>平均值。</w:t>
      </w:r>
    </w:p>
    <w:bookmarkEnd w:id="11"/>
    <w:p w:rsidR="00542061" w:rsidRDefault="0095017A">
      <w:pPr>
        <w:pStyle w:val="Equation"/>
        <w:tabs>
          <w:tab w:val="left" w:pos="794"/>
        </w:tabs>
        <w:ind w:firstLineChars="200" w:firstLine="480"/>
        <w:rPr>
          <w:lang w:eastAsia="zh-CN"/>
        </w:rPr>
      </w:pPr>
      <w:r>
        <w:rPr>
          <w:rFonts w:hint="eastAsia"/>
          <w:lang w:eastAsia="zh-CN"/>
        </w:rPr>
        <w:t>频谱利用效率则可表示为：</w:t>
      </w:r>
      <w:r>
        <w:rPr>
          <w:lang w:eastAsia="zh-CN"/>
        </w:rPr>
        <w:tab/>
      </w:r>
    </w:p>
    <w:p w:rsidR="00542061" w:rsidRDefault="0095017A">
      <w:pPr>
        <w:pStyle w:val="Equation"/>
        <w:tabs>
          <w:tab w:val="left" w:pos="794"/>
        </w:tabs>
        <w:ind w:firstLineChars="400" w:firstLine="960"/>
        <w:rPr>
          <w:lang w:eastAsia="zh-CN"/>
        </w:rPr>
      </w:pPr>
      <w:r>
        <w:rPr>
          <w:lang w:eastAsia="zh-CN"/>
        </w:rPr>
        <w:tab/>
      </w:r>
      <w:r w:rsidR="00542061" w:rsidRPr="00542061">
        <w:rPr>
          <w:position w:val="-26"/>
        </w:rPr>
        <w:object w:dxaOrig="2681" w:dyaOrig="660">
          <v:shape id="_x0000_i1026" type="#_x0000_t75" style="width:137.4pt;height:28.8pt" o:ole="">
            <v:imagedata r:id="rId17" o:title=""/>
          </v:shape>
          <o:OLEObject Type="Embed" ProgID="Equation.3" ShapeID="_x0000_i1026" DrawAspect="Content" ObjectID="_1585468107" r:id="rId18"/>
        </w:object>
      </w:r>
      <w:r>
        <w:rPr>
          <w:lang w:eastAsia="zh-CN"/>
        </w:rPr>
        <w:tab/>
        <w:t>(2c)</w:t>
      </w:r>
    </w:p>
    <w:p w:rsidR="00434D0A" w:rsidRDefault="00434D0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42061" w:rsidRDefault="0095017A">
      <w:pPr>
        <w:pStyle w:val="Heading1"/>
        <w:snapToGrid w:val="0"/>
        <w:rPr>
          <w:lang w:eastAsia="zh-CN"/>
        </w:rPr>
      </w:pPr>
      <w:r>
        <w:rPr>
          <w:lang w:eastAsia="zh-CN"/>
        </w:rPr>
        <w:lastRenderedPageBreak/>
        <w:t>3</w:t>
      </w:r>
      <w:r>
        <w:rPr>
          <w:lang w:eastAsia="zh-CN"/>
        </w:rPr>
        <w:tab/>
      </w:r>
      <w:r>
        <w:rPr>
          <w:rFonts w:hint="eastAsia"/>
          <w:lang w:eastAsia="zh-CN"/>
        </w:rPr>
        <w:t>相对频谱效率（</w:t>
      </w:r>
      <w:r>
        <w:rPr>
          <w:lang w:eastAsia="zh-CN"/>
        </w:rPr>
        <w:t>RSE</w:t>
      </w:r>
      <w:r>
        <w:rPr>
          <w:rFonts w:hint="eastAsia"/>
          <w:lang w:eastAsia="zh-CN"/>
        </w:rPr>
        <w:t>）</w:t>
      </w:r>
    </w:p>
    <w:p w:rsidR="00542061" w:rsidRDefault="0095017A">
      <w:pPr>
        <w:snapToGrid w:val="0"/>
        <w:ind w:firstLine="504"/>
        <w:rPr>
          <w:lang w:eastAsia="zh-CN"/>
        </w:rPr>
      </w:pPr>
      <w:r>
        <w:rPr>
          <w:rFonts w:hint="eastAsia"/>
          <w:lang w:eastAsia="zh-CN"/>
        </w:rPr>
        <w:t>相对</w:t>
      </w:r>
      <w:r>
        <w:rPr>
          <w:rFonts w:hint="eastAsia"/>
          <w:lang w:eastAsia="zh-CN"/>
        </w:rPr>
        <w:t>RSE</w:t>
      </w:r>
      <w:r>
        <w:rPr>
          <w:rFonts w:hint="eastAsia"/>
          <w:lang w:eastAsia="zh-CN"/>
        </w:rPr>
        <w:t>的概念可以有效地用来比较两个相似类型的提供同一业务的无线电系统的频谱效率。</w:t>
      </w:r>
    </w:p>
    <w:p w:rsidR="00542061" w:rsidRPr="00434D0A" w:rsidRDefault="0095017A" w:rsidP="00290C81">
      <w:pPr>
        <w:snapToGrid w:val="0"/>
        <w:spacing w:line="264" w:lineRule="auto"/>
        <w:ind w:firstLine="504"/>
        <w:rPr>
          <w:lang w:val="es-ES"/>
        </w:rPr>
      </w:pPr>
      <w:r>
        <w:rPr>
          <w:rFonts w:hint="eastAsia"/>
          <w:lang w:eastAsia="zh-CN"/>
        </w:rPr>
        <w:t>RSE</w:t>
      </w:r>
      <w:r>
        <w:rPr>
          <w:rFonts w:hint="eastAsia"/>
          <w:lang w:eastAsia="zh-CN"/>
        </w:rPr>
        <w:t>定义为两个频谱效率的比</w:t>
      </w:r>
      <w:r>
        <w:rPr>
          <w:lang w:eastAsia="zh-CN"/>
        </w:rPr>
        <w:t>，</w:t>
      </w:r>
      <w:r>
        <w:rPr>
          <w:rFonts w:hint="eastAsia"/>
          <w:lang w:eastAsia="zh-CN"/>
        </w:rPr>
        <w:t>其中一个是作为比较基准的系统的效率。</w:t>
      </w:r>
      <w:r>
        <w:rPr>
          <w:rFonts w:hint="eastAsia"/>
        </w:rPr>
        <w:t>因此</w:t>
      </w:r>
      <w:r w:rsidRPr="00434D0A">
        <w:rPr>
          <w:rFonts w:hint="eastAsia"/>
          <w:lang w:val="es-ES"/>
        </w:rPr>
        <w:t>，</w:t>
      </w:r>
    </w:p>
    <w:p w:rsidR="00542061" w:rsidRPr="00434D0A" w:rsidRDefault="00542061" w:rsidP="00290C81">
      <w:pPr>
        <w:pStyle w:val="Blanc"/>
        <w:snapToGrid w:val="0"/>
        <w:spacing w:line="264" w:lineRule="auto"/>
        <w:rPr>
          <w:lang w:val="es-ES"/>
        </w:rPr>
      </w:pPr>
    </w:p>
    <w:p w:rsidR="00542061" w:rsidRPr="00434D0A" w:rsidRDefault="0095017A" w:rsidP="00290C81">
      <w:pPr>
        <w:pStyle w:val="Equation"/>
        <w:tabs>
          <w:tab w:val="left" w:pos="794"/>
        </w:tabs>
        <w:snapToGrid w:val="0"/>
        <w:spacing w:line="264" w:lineRule="auto"/>
        <w:rPr>
          <w:lang w:val="es-ES"/>
        </w:rPr>
      </w:pPr>
      <w:r w:rsidRPr="00434D0A">
        <w:rPr>
          <w:lang w:val="es-ES"/>
        </w:rPr>
        <w:tab/>
      </w:r>
      <w:r w:rsidRPr="00434D0A">
        <w:rPr>
          <w:lang w:val="es-ES"/>
        </w:rPr>
        <w:tab/>
      </w:r>
      <w:r w:rsidRPr="00434D0A">
        <w:rPr>
          <w:i/>
          <w:lang w:val="es-ES"/>
        </w:rPr>
        <w:t>RSE</w:t>
      </w:r>
      <w:r>
        <w:rPr>
          <w:rFonts w:ascii="Symbol" w:hAnsi="Symbol"/>
        </w:rPr>
        <w:t></w:t>
      </w:r>
      <w:r w:rsidRPr="00434D0A">
        <w:rPr>
          <w:i/>
          <w:lang w:val="es-ES"/>
        </w:rPr>
        <w:t>SUE</w:t>
      </w:r>
      <w:r w:rsidRPr="00434D0A">
        <w:rPr>
          <w:i/>
          <w:position w:val="-4"/>
          <w:sz w:val="18"/>
          <w:lang w:val="es-ES"/>
        </w:rPr>
        <w:t>a</w:t>
      </w:r>
      <w:r w:rsidRPr="00434D0A">
        <w:rPr>
          <w:lang w:val="es-ES"/>
        </w:rPr>
        <w:t xml:space="preserve"> / </w:t>
      </w:r>
      <w:r w:rsidRPr="00434D0A">
        <w:rPr>
          <w:i/>
          <w:lang w:val="es-ES"/>
        </w:rPr>
        <w:t>SUE</w:t>
      </w:r>
      <w:r w:rsidRPr="00434D0A">
        <w:rPr>
          <w:i/>
          <w:position w:val="-4"/>
          <w:sz w:val="18"/>
          <w:lang w:val="es-ES"/>
        </w:rPr>
        <w:t>std</w:t>
      </w:r>
      <w:r w:rsidRPr="00434D0A">
        <w:rPr>
          <w:lang w:val="es-ES"/>
        </w:rPr>
        <w:tab/>
        <w:t>(3)</w:t>
      </w:r>
    </w:p>
    <w:p w:rsidR="00542061" w:rsidRPr="00434D0A" w:rsidRDefault="00542061" w:rsidP="00290C81">
      <w:pPr>
        <w:pStyle w:val="Blanc"/>
        <w:snapToGrid w:val="0"/>
        <w:spacing w:line="264" w:lineRule="auto"/>
        <w:rPr>
          <w:lang w:val="es-ES"/>
        </w:rPr>
      </w:pPr>
    </w:p>
    <w:p w:rsidR="00542061" w:rsidRDefault="0095017A" w:rsidP="00290C81">
      <w:pPr>
        <w:spacing w:line="264" w:lineRule="auto"/>
        <w:rPr>
          <w:lang w:eastAsia="zh-CN"/>
        </w:rPr>
      </w:pPr>
      <w:r>
        <w:rPr>
          <w:rFonts w:hint="eastAsia"/>
          <w:lang w:eastAsia="zh-CN"/>
        </w:rPr>
        <w:t>其中：</w:t>
      </w:r>
    </w:p>
    <w:p w:rsidR="00542061" w:rsidRDefault="0095017A" w:rsidP="00290C81">
      <w:pPr>
        <w:pStyle w:val="Equationlegend"/>
        <w:tabs>
          <w:tab w:val="left" w:pos="1985"/>
        </w:tabs>
        <w:snapToGrid w:val="0"/>
        <w:spacing w:line="264" w:lineRule="auto"/>
        <w:rPr>
          <w:kern w:val="21"/>
          <w:lang w:eastAsia="zh-CN"/>
        </w:rPr>
      </w:pPr>
      <w:r>
        <w:rPr>
          <w:rFonts w:hint="eastAsia"/>
          <w:i/>
          <w:kern w:val="21"/>
          <w:lang w:eastAsia="zh-CN"/>
        </w:rPr>
        <w:tab/>
      </w:r>
      <w:r>
        <w:rPr>
          <w:i/>
          <w:kern w:val="21"/>
          <w:lang w:eastAsia="zh-CN"/>
        </w:rPr>
        <w:t>RSE</w:t>
      </w:r>
      <w:r>
        <w:rPr>
          <w:kern w:val="21"/>
          <w:lang w:eastAsia="zh-CN"/>
        </w:rPr>
        <w:t>：</w:t>
      </w:r>
      <w:r>
        <w:rPr>
          <w:kern w:val="21"/>
          <w:lang w:eastAsia="zh-CN"/>
        </w:rPr>
        <w:tab/>
      </w:r>
      <w:r>
        <w:rPr>
          <w:rFonts w:hint="eastAsia"/>
          <w:kern w:val="21"/>
          <w:lang w:eastAsia="zh-CN"/>
        </w:rPr>
        <w:t>相对频谱效率（</w:t>
      </w:r>
      <w:r>
        <w:rPr>
          <w:kern w:val="21"/>
          <w:lang w:eastAsia="zh-CN"/>
        </w:rPr>
        <w:t>SUE</w:t>
      </w:r>
      <w:r>
        <w:rPr>
          <w:rFonts w:hint="eastAsia"/>
          <w:kern w:val="21"/>
          <w:lang w:eastAsia="zh-CN"/>
        </w:rPr>
        <w:t>的比）</w:t>
      </w:r>
    </w:p>
    <w:p w:rsidR="00542061" w:rsidRDefault="0095017A" w:rsidP="00290C81">
      <w:pPr>
        <w:pStyle w:val="Equationlegend"/>
        <w:tabs>
          <w:tab w:val="left" w:pos="1985"/>
        </w:tabs>
        <w:snapToGrid w:val="0"/>
        <w:spacing w:line="264" w:lineRule="auto"/>
        <w:rPr>
          <w:kern w:val="21"/>
          <w:lang w:eastAsia="zh-CN"/>
        </w:rPr>
      </w:pPr>
      <w:r>
        <w:rPr>
          <w:rFonts w:hint="eastAsia"/>
          <w:i/>
          <w:kern w:val="21"/>
          <w:lang w:eastAsia="zh-CN"/>
        </w:rPr>
        <w:tab/>
      </w:r>
      <w:r>
        <w:rPr>
          <w:i/>
          <w:kern w:val="21"/>
          <w:lang w:eastAsia="zh-CN"/>
        </w:rPr>
        <w:t>SUE</w:t>
      </w:r>
      <w:r>
        <w:rPr>
          <w:i/>
          <w:kern w:val="21"/>
          <w:vertAlign w:val="subscript"/>
          <w:lang w:eastAsia="zh-CN"/>
        </w:rPr>
        <w:t>std</w:t>
      </w:r>
      <w:r>
        <w:rPr>
          <w:kern w:val="21"/>
          <w:lang w:eastAsia="zh-CN"/>
        </w:rPr>
        <w:t>：</w:t>
      </w:r>
      <w:r>
        <w:rPr>
          <w:rFonts w:hint="eastAsia"/>
          <w:kern w:val="21"/>
          <w:lang w:eastAsia="zh-CN"/>
        </w:rPr>
        <w:tab/>
      </w:r>
      <w:r>
        <w:rPr>
          <w:rFonts w:hint="eastAsia"/>
          <w:kern w:val="21"/>
          <w:lang w:eastAsia="zh-CN"/>
        </w:rPr>
        <w:t>“标准”系统的</w:t>
      </w:r>
      <w:r>
        <w:rPr>
          <w:kern w:val="21"/>
          <w:lang w:eastAsia="zh-CN"/>
        </w:rPr>
        <w:t>SUE</w:t>
      </w:r>
    </w:p>
    <w:p w:rsidR="00542061" w:rsidRDefault="0095017A" w:rsidP="00290C81">
      <w:pPr>
        <w:pStyle w:val="Equationlegend"/>
        <w:tabs>
          <w:tab w:val="left" w:pos="1985"/>
        </w:tabs>
        <w:snapToGrid w:val="0"/>
        <w:spacing w:line="264" w:lineRule="auto"/>
        <w:rPr>
          <w:kern w:val="21"/>
          <w:lang w:eastAsia="zh-CN"/>
        </w:rPr>
      </w:pPr>
      <w:r>
        <w:rPr>
          <w:rFonts w:hint="eastAsia"/>
          <w:i/>
          <w:kern w:val="21"/>
          <w:lang w:eastAsia="zh-CN"/>
        </w:rPr>
        <w:tab/>
      </w:r>
      <w:r>
        <w:rPr>
          <w:i/>
          <w:kern w:val="21"/>
          <w:lang w:eastAsia="zh-CN"/>
        </w:rPr>
        <w:t>SUE</w:t>
      </w:r>
      <w:r>
        <w:rPr>
          <w:i/>
          <w:kern w:val="21"/>
          <w:vertAlign w:val="subscript"/>
          <w:lang w:eastAsia="zh-CN"/>
        </w:rPr>
        <w:t>a</w:t>
      </w:r>
      <w:r>
        <w:rPr>
          <w:kern w:val="21"/>
          <w:lang w:eastAsia="zh-CN"/>
        </w:rPr>
        <w:t>：</w:t>
      </w:r>
      <w:r>
        <w:rPr>
          <w:kern w:val="21"/>
          <w:lang w:eastAsia="zh-CN"/>
        </w:rPr>
        <w:tab/>
      </w:r>
      <w:r>
        <w:rPr>
          <w:rFonts w:hint="eastAsia"/>
          <w:kern w:val="21"/>
          <w:lang w:eastAsia="zh-CN"/>
        </w:rPr>
        <w:t>实际系统的</w:t>
      </w:r>
      <w:r>
        <w:rPr>
          <w:kern w:val="21"/>
          <w:lang w:eastAsia="zh-CN"/>
        </w:rPr>
        <w:t>SUE</w:t>
      </w:r>
      <w:r>
        <w:rPr>
          <w:rFonts w:hint="eastAsia"/>
          <w:kern w:val="21"/>
          <w:lang w:eastAsia="zh-CN"/>
        </w:rPr>
        <w:t>。</w:t>
      </w:r>
    </w:p>
    <w:p w:rsidR="00542061" w:rsidRDefault="0095017A" w:rsidP="00290C81">
      <w:pPr>
        <w:snapToGrid w:val="0"/>
        <w:spacing w:line="264" w:lineRule="auto"/>
        <w:ind w:firstLine="490"/>
        <w:rPr>
          <w:lang w:eastAsia="zh-CN"/>
        </w:rPr>
      </w:pPr>
      <w:r>
        <w:rPr>
          <w:rFonts w:hint="eastAsia"/>
          <w:lang w:eastAsia="zh-CN"/>
        </w:rPr>
        <w:t>可能入选的标准系统是</w:t>
      </w:r>
      <w:r>
        <w:rPr>
          <w:lang w:eastAsia="zh-CN"/>
        </w:rPr>
        <w:t>：</w:t>
      </w:r>
    </w:p>
    <w:p w:rsidR="00542061" w:rsidRDefault="00434D0A" w:rsidP="00290C81">
      <w:pPr>
        <w:pStyle w:val="enumlev1"/>
        <w:snapToGrid w:val="0"/>
        <w:spacing w:line="264" w:lineRule="auto"/>
        <w:rPr>
          <w:lang w:eastAsia="zh-CN"/>
        </w:rPr>
      </w:pPr>
      <w:r w:rsidRPr="00E54DF6">
        <w:rPr>
          <w:lang w:val="en-GB" w:eastAsia="zh-CN"/>
        </w:rPr>
        <w:t>–</w:t>
      </w:r>
      <w:r w:rsidR="0095017A">
        <w:rPr>
          <w:lang w:eastAsia="zh-CN"/>
        </w:rPr>
        <w:tab/>
      </w:r>
      <w:r w:rsidR="0095017A">
        <w:rPr>
          <w:rFonts w:hint="eastAsia"/>
          <w:lang w:eastAsia="zh-CN"/>
        </w:rPr>
        <w:t>理论上最有效的系统</w:t>
      </w:r>
      <w:r w:rsidR="0095017A">
        <w:rPr>
          <w:lang w:eastAsia="zh-CN"/>
        </w:rPr>
        <w:t>，</w:t>
      </w:r>
    </w:p>
    <w:p w:rsidR="00542061" w:rsidRDefault="00434D0A" w:rsidP="00290C81">
      <w:pPr>
        <w:pStyle w:val="enumlev1"/>
        <w:snapToGrid w:val="0"/>
        <w:spacing w:line="264" w:lineRule="auto"/>
        <w:rPr>
          <w:lang w:eastAsia="zh-CN"/>
        </w:rPr>
      </w:pPr>
      <w:r w:rsidRPr="00E54DF6">
        <w:rPr>
          <w:lang w:val="en-GB" w:eastAsia="zh-CN"/>
        </w:rPr>
        <w:t>–</w:t>
      </w:r>
      <w:r w:rsidR="0095017A">
        <w:rPr>
          <w:lang w:eastAsia="zh-CN"/>
        </w:rPr>
        <w:tab/>
      </w:r>
      <w:r w:rsidR="0095017A">
        <w:rPr>
          <w:rFonts w:hint="eastAsia"/>
          <w:lang w:eastAsia="zh-CN"/>
        </w:rPr>
        <w:t>容易定义和理解的系统</w:t>
      </w:r>
      <w:r w:rsidR="0095017A">
        <w:rPr>
          <w:lang w:eastAsia="zh-CN"/>
        </w:rPr>
        <w:t>，</w:t>
      </w:r>
    </w:p>
    <w:p w:rsidR="00542061" w:rsidRDefault="00434D0A" w:rsidP="00290C81">
      <w:pPr>
        <w:pStyle w:val="enumlev1"/>
        <w:snapToGrid w:val="0"/>
        <w:spacing w:line="264" w:lineRule="auto"/>
        <w:rPr>
          <w:lang w:eastAsia="zh-CN"/>
        </w:rPr>
      </w:pPr>
      <w:r w:rsidRPr="00E54DF6">
        <w:rPr>
          <w:lang w:val="en-GB" w:eastAsia="zh-CN"/>
        </w:rPr>
        <w:t>–</w:t>
      </w:r>
      <w:r w:rsidR="0095017A">
        <w:rPr>
          <w:rFonts w:hint="eastAsia"/>
          <w:lang w:eastAsia="zh-CN"/>
        </w:rPr>
        <w:tab/>
      </w:r>
      <w:r w:rsidR="0095017A">
        <w:rPr>
          <w:rFonts w:hint="eastAsia"/>
          <w:lang w:eastAsia="zh-CN"/>
        </w:rPr>
        <w:t>广泛使用的系统</w:t>
      </w:r>
      <w:r w:rsidR="0095017A">
        <w:rPr>
          <w:lang w:eastAsia="zh-CN"/>
        </w:rPr>
        <w:t>–</w:t>
      </w:r>
      <w:r w:rsidR="0095017A">
        <w:rPr>
          <w:rFonts w:hint="eastAsia"/>
          <w:lang w:eastAsia="zh-CN"/>
        </w:rPr>
        <w:t>一个事实上的产业标准。</w:t>
      </w:r>
    </w:p>
    <w:p w:rsidR="00542061" w:rsidRDefault="0095017A" w:rsidP="00290C81">
      <w:pPr>
        <w:snapToGrid w:val="0"/>
        <w:spacing w:line="264" w:lineRule="auto"/>
        <w:ind w:firstLine="504"/>
        <w:rPr>
          <w:kern w:val="21"/>
          <w:lang w:eastAsia="zh-CN"/>
        </w:rPr>
      </w:pPr>
      <w:r>
        <w:rPr>
          <w:rFonts w:hint="eastAsia"/>
          <w:spacing w:val="2"/>
          <w:kern w:val="21"/>
          <w:lang w:eastAsia="zh-CN"/>
        </w:rPr>
        <w:t>RSE</w:t>
      </w:r>
      <w:r>
        <w:rPr>
          <w:rFonts w:hint="eastAsia"/>
          <w:spacing w:val="2"/>
          <w:kern w:val="21"/>
          <w:lang w:eastAsia="zh-CN"/>
        </w:rPr>
        <w:t>是个从</w:t>
      </w:r>
      <w:r>
        <w:rPr>
          <w:rFonts w:hint="eastAsia"/>
          <w:spacing w:val="2"/>
          <w:kern w:val="21"/>
          <w:lang w:eastAsia="zh-CN"/>
        </w:rPr>
        <w:t>0</w:t>
      </w:r>
      <w:r>
        <w:rPr>
          <w:rFonts w:hint="eastAsia"/>
          <w:spacing w:val="2"/>
          <w:kern w:val="21"/>
          <w:lang w:eastAsia="zh-CN"/>
        </w:rPr>
        <w:t>到无穷大的正数。如果把标准系统选择为理论上最有效的系统，</w:t>
      </w:r>
      <w:r>
        <w:rPr>
          <w:rFonts w:hint="eastAsia"/>
          <w:spacing w:val="2"/>
          <w:kern w:val="21"/>
          <w:lang w:eastAsia="zh-CN"/>
        </w:rPr>
        <w:t>RSE</w:t>
      </w:r>
      <w:r>
        <w:rPr>
          <w:rFonts w:hint="eastAsia"/>
          <w:spacing w:val="2"/>
          <w:kern w:val="21"/>
          <w:lang w:eastAsia="zh-CN"/>
        </w:rPr>
        <w:t>的典型范围为</w:t>
      </w:r>
      <w:r>
        <w:rPr>
          <w:rFonts w:hint="eastAsia"/>
          <w:spacing w:val="2"/>
          <w:kern w:val="21"/>
          <w:lang w:eastAsia="zh-CN"/>
        </w:rPr>
        <w:t>0</w:t>
      </w:r>
      <w:r>
        <w:rPr>
          <w:rFonts w:hint="eastAsia"/>
          <w:spacing w:val="2"/>
          <w:kern w:val="21"/>
          <w:lang w:eastAsia="zh-CN"/>
        </w:rPr>
        <w:t>到</w:t>
      </w:r>
      <w:r>
        <w:rPr>
          <w:rFonts w:hint="eastAsia"/>
          <w:kern w:val="21"/>
          <w:lang w:eastAsia="zh-CN"/>
        </w:rPr>
        <w:t>1</w:t>
      </w:r>
      <w:r>
        <w:rPr>
          <w:rFonts w:hint="eastAsia"/>
          <w:kern w:val="21"/>
          <w:lang w:eastAsia="zh-CN"/>
        </w:rPr>
        <w:t>。</w:t>
      </w:r>
    </w:p>
    <w:p w:rsidR="00542061" w:rsidRDefault="0095017A" w:rsidP="00290C81">
      <w:pPr>
        <w:snapToGrid w:val="0"/>
        <w:spacing w:line="264" w:lineRule="auto"/>
        <w:ind w:firstLine="504"/>
        <w:rPr>
          <w:lang w:eastAsia="zh-CN"/>
        </w:rPr>
      </w:pPr>
      <w:r>
        <w:rPr>
          <w:rFonts w:hint="eastAsia"/>
          <w:lang w:eastAsia="zh-CN"/>
        </w:rPr>
        <w:t>举例来说，理论上最有效的系统的特性是符合信息论的原理的。用户或收听者接收到有用通信的通信信道的通信容量由以下关系式决定：</w:t>
      </w:r>
    </w:p>
    <w:p w:rsidR="00542061" w:rsidRDefault="00542061" w:rsidP="00290C81">
      <w:pPr>
        <w:pStyle w:val="Blanc"/>
        <w:spacing w:line="264" w:lineRule="auto"/>
        <w:rPr>
          <w:lang w:eastAsia="zh-CN"/>
        </w:rPr>
      </w:pPr>
    </w:p>
    <w:p w:rsidR="00542061" w:rsidRDefault="0095017A" w:rsidP="00290C81">
      <w:pPr>
        <w:pStyle w:val="Equation"/>
        <w:tabs>
          <w:tab w:val="left" w:pos="794"/>
        </w:tabs>
        <w:spacing w:line="264" w:lineRule="auto"/>
        <w:rPr>
          <w:lang w:eastAsia="zh-CN"/>
        </w:rPr>
      </w:pPr>
      <w:r>
        <w:rPr>
          <w:i/>
          <w:lang w:eastAsia="zh-CN"/>
        </w:rPr>
        <w:tab/>
      </w:r>
      <w:r>
        <w:rPr>
          <w:i/>
          <w:lang w:eastAsia="zh-CN"/>
        </w:rPr>
        <w:tab/>
        <w:t>C</w:t>
      </w:r>
      <w:r>
        <w:rPr>
          <w:position w:val="-4"/>
          <w:sz w:val="18"/>
          <w:lang w:eastAsia="zh-CN"/>
        </w:rPr>
        <w:t>0</w:t>
      </w:r>
      <w:r>
        <w:rPr>
          <w:rFonts w:ascii="Symbol" w:hAnsi="Symbol"/>
          <w:lang w:eastAsia="zh-CN"/>
        </w:rPr>
        <w:t></w:t>
      </w:r>
      <w:r>
        <w:rPr>
          <w:i/>
          <w:lang w:eastAsia="zh-CN"/>
        </w:rPr>
        <w:t>F</w:t>
      </w:r>
      <w:r>
        <w:rPr>
          <w:position w:val="-4"/>
          <w:sz w:val="18"/>
          <w:lang w:eastAsia="zh-CN"/>
        </w:rPr>
        <w:t>0</w:t>
      </w:r>
      <w:r>
        <w:rPr>
          <w:lang w:eastAsia="zh-CN"/>
        </w:rPr>
        <w:t xml:space="preserve"> ln</w:t>
      </w:r>
      <w:r>
        <w:rPr>
          <w:rFonts w:ascii="Tms Rmn" w:hAnsi="Tms Rmn"/>
          <w:i/>
          <w:sz w:val="12"/>
          <w:lang w:eastAsia="zh-CN"/>
        </w:rPr>
        <w:t> </w:t>
      </w:r>
      <w:r>
        <w:rPr>
          <w:lang w:eastAsia="zh-CN"/>
        </w:rPr>
        <w:t>(1</w:t>
      </w:r>
      <w:r>
        <w:rPr>
          <w:rFonts w:ascii="Symbol" w:hAnsi="Symbol"/>
          <w:lang w:eastAsia="zh-CN"/>
        </w:rPr>
        <w:t></w:t>
      </w:r>
      <w:r>
        <w:rPr>
          <w:rFonts w:ascii="Symbol" w:hAnsi="Symbol"/>
          <w:lang w:eastAsia="zh-CN"/>
        </w:rPr>
        <w:t></w:t>
      </w:r>
      <w:r>
        <w:rPr>
          <w:position w:val="-4"/>
          <w:sz w:val="18"/>
          <w:lang w:eastAsia="zh-CN"/>
        </w:rPr>
        <w:t>0</w:t>
      </w:r>
      <w:r>
        <w:rPr>
          <w:lang w:eastAsia="zh-CN"/>
        </w:rPr>
        <w:t>)</w:t>
      </w:r>
    </w:p>
    <w:p w:rsidR="00542061" w:rsidRDefault="0095017A" w:rsidP="00290C81">
      <w:pPr>
        <w:snapToGrid w:val="0"/>
        <w:spacing w:line="264" w:lineRule="auto"/>
        <w:rPr>
          <w:kern w:val="21"/>
          <w:lang w:eastAsia="zh-CN"/>
        </w:rPr>
      </w:pPr>
      <w:r>
        <w:rPr>
          <w:rFonts w:hint="eastAsia"/>
          <w:kern w:val="21"/>
          <w:lang w:eastAsia="zh-CN"/>
        </w:rPr>
        <w:t>其中：</w:t>
      </w:r>
    </w:p>
    <w:p w:rsidR="00542061" w:rsidRDefault="0095017A" w:rsidP="00290C81">
      <w:pPr>
        <w:pStyle w:val="Equationlegend"/>
        <w:tabs>
          <w:tab w:val="left" w:pos="1985"/>
        </w:tabs>
        <w:snapToGrid w:val="0"/>
        <w:spacing w:line="264" w:lineRule="auto"/>
        <w:rPr>
          <w:kern w:val="21"/>
          <w:lang w:eastAsia="zh-CN"/>
        </w:rPr>
      </w:pPr>
      <w:r>
        <w:rPr>
          <w:rFonts w:hint="eastAsia"/>
          <w:i/>
          <w:kern w:val="21"/>
          <w:lang w:eastAsia="zh-CN"/>
        </w:rPr>
        <w:tab/>
      </w:r>
      <w:r>
        <w:rPr>
          <w:i/>
          <w:kern w:val="21"/>
          <w:lang w:eastAsia="zh-CN"/>
        </w:rPr>
        <w:t>F</w:t>
      </w:r>
      <w:r>
        <w:rPr>
          <w:kern w:val="21"/>
          <w:vertAlign w:val="subscript"/>
          <w:lang w:eastAsia="zh-CN"/>
        </w:rPr>
        <w:t>0</w:t>
      </w:r>
      <w:r>
        <w:rPr>
          <w:kern w:val="21"/>
          <w:lang w:eastAsia="zh-CN"/>
        </w:rPr>
        <w:t>：</w:t>
      </w:r>
      <w:r>
        <w:rPr>
          <w:kern w:val="21"/>
          <w:lang w:eastAsia="zh-CN"/>
        </w:rPr>
        <w:tab/>
      </w:r>
      <w:r>
        <w:rPr>
          <w:rFonts w:hint="eastAsia"/>
          <w:kern w:val="21"/>
          <w:lang w:eastAsia="zh-CN"/>
        </w:rPr>
        <w:t>有用通信的带宽</w:t>
      </w:r>
    </w:p>
    <w:p w:rsidR="00542061" w:rsidRDefault="0095017A" w:rsidP="00290C81">
      <w:pPr>
        <w:pStyle w:val="Equationlegend"/>
        <w:tabs>
          <w:tab w:val="left" w:pos="1985"/>
        </w:tabs>
        <w:snapToGrid w:val="0"/>
        <w:spacing w:line="264" w:lineRule="auto"/>
        <w:rPr>
          <w:kern w:val="21"/>
          <w:lang w:eastAsia="zh-CN"/>
        </w:rPr>
      </w:pPr>
      <w:r>
        <w:rPr>
          <w:rFonts w:hint="eastAsia"/>
          <w:kern w:val="21"/>
          <w:lang w:eastAsia="zh-CN"/>
        </w:rPr>
        <w:tab/>
      </w:r>
      <w:r>
        <w:rPr>
          <w:kern w:val="21"/>
        </w:rPr>
        <w:sym w:font="Symbol" w:char="F072"/>
      </w:r>
      <w:r>
        <w:rPr>
          <w:kern w:val="21"/>
          <w:vertAlign w:val="subscript"/>
          <w:lang w:eastAsia="zh-CN"/>
        </w:rPr>
        <w:t>0</w:t>
      </w:r>
      <w:r>
        <w:rPr>
          <w:kern w:val="21"/>
          <w:lang w:eastAsia="zh-CN"/>
        </w:rPr>
        <w:t>：</w:t>
      </w:r>
      <w:r>
        <w:rPr>
          <w:kern w:val="21"/>
          <w:lang w:eastAsia="zh-CN"/>
        </w:rPr>
        <w:tab/>
      </w:r>
      <w:r>
        <w:rPr>
          <w:rFonts w:hint="eastAsia"/>
          <w:kern w:val="21"/>
          <w:lang w:eastAsia="zh-CN"/>
        </w:rPr>
        <w:t>接收机输出端的信噪比。</w:t>
      </w:r>
    </w:p>
    <w:p w:rsidR="00542061" w:rsidRPr="00290C81" w:rsidRDefault="0095017A" w:rsidP="00290C81">
      <w:pPr>
        <w:snapToGrid w:val="0"/>
        <w:spacing w:line="264" w:lineRule="auto"/>
        <w:ind w:firstLineChars="200" w:firstLine="492"/>
        <w:rPr>
          <w:spacing w:val="6"/>
          <w:kern w:val="21"/>
          <w:lang w:eastAsia="zh-CN"/>
        </w:rPr>
      </w:pPr>
      <w:r w:rsidRPr="00290C81">
        <w:rPr>
          <w:rFonts w:hint="eastAsia"/>
          <w:spacing w:val="6"/>
          <w:kern w:val="21"/>
          <w:lang w:eastAsia="zh-CN"/>
        </w:rPr>
        <w:t>如接收机输入端的信噪比等于保护比</w:t>
      </w:r>
      <w:r w:rsidRPr="00290C81">
        <w:rPr>
          <w:spacing w:val="6"/>
          <w:kern w:val="21"/>
        </w:rPr>
        <w:sym w:font="Symbol" w:char="F072"/>
      </w:r>
      <w:r w:rsidRPr="00290C81">
        <w:rPr>
          <w:i/>
          <w:spacing w:val="6"/>
          <w:kern w:val="21"/>
          <w:u w:val="single"/>
          <w:vertAlign w:val="subscript"/>
          <w:lang w:eastAsia="zh-CN"/>
        </w:rPr>
        <w:t>s</w:t>
      </w:r>
      <w:r w:rsidRPr="00290C81">
        <w:rPr>
          <w:rFonts w:hint="eastAsia"/>
          <w:spacing w:val="6"/>
          <w:kern w:val="21"/>
          <w:lang w:eastAsia="zh-CN"/>
        </w:rPr>
        <w:t>，并且信号发射所通过的通信信道的带宽等于</w:t>
      </w:r>
      <w:r w:rsidRPr="00290C81">
        <w:rPr>
          <w:i/>
          <w:spacing w:val="6"/>
          <w:kern w:val="21"/>
          <w:lang w:eastAsia="zh-CN"/>
        </w:rPr>
        <w:t>F</w:t>
      </w:r>
      <w:r w:rsidRPr="00290C81">
        <w:rPr>
          <w:i/>
          <w:spacing w:val="6"/>
          <w:kern w:val="21"/>
          <w:vertAlign w:val="subscript"/>
          <w:lang w:eastAsia="zh-CN"/>
        </w:rPr>
        <w:t>m</w:t>
      </w:r>
      <w:r w:rsidRPr="00290C81">
        <w:rPr>
          <w:rFonts w:hint="eastAsia"/>
          <w:spacing w:val="6"/>
          <w:kern w:val="21"/>
          <w:lang w:eastAsia="zh-CN"/>
        </w:rPr>
        <w:t>，那么通信容量为</w:t>
      </w:r>
      <w:r w:rsidRPr="00290C81">
        <w:rPr>
          <w:i/>
          <w:spacing w:val="6"/>
          <w:kern w:val="21"/>
          <w:lang w:eastAsia="zh-CN"/>
        </w:rPr>
        <w:t>C</w:t>
      </w:r>
      <w:r w:rsidRPr="00290C81">
        <w:rPr>
          <w:i/>
          <w:spacing w:val="6"/>
          <w:kern w:val="21"/>
          <w:vertAlign w:val="subscript"/>
          <w:lang w:eastAsia="zh-CN"/>
        </w:rPr>
        <w:t>p</w:t>
      </w:r>
      <w:r w:rsidRPr="00290C81">
        <w:rPr>
          <w:spacing w:val="6"/>
          <w:kern w:val="21"/>
          <w:lang w:eastAsia="zh-CN"/>
        </w:rPr>
        <w:t> </w:t>
      </w:r>
      <w:r w:rsidRPr="00290C81">
        <w:rPr>
          <w:rFonts w:hint="eastAsia"/>
          <w:spacing w:val="6"/>
          <w:kern w:val="21"/>
          <w:lang w:eastAsia="zh-CN"/>
        </w:rPr>
        <w:t>=</w:t>
      </w:r>
      <w:r w:rsidRPr="00290C81">
        <w:rPr>
          <w:i/>
          <w:spacing w:val="6"/>
          <w:kern w:val="21"/>
          <w:lang w:eastAsia="zh-CN"/>
        </w:rPr>
        <w:t xml:space="preserve"> F</w:t>
      </w:r>
      <w:r w:rsidRPr="00290C81">
        <w:rPr>
          <w:i/>
          <w:spacing w:val="6"/>
          <w:kern w:val="21"/>
          <w:vertAlign w:val="subscript"/>
          <w:lang w:eastAsia="zh-CN"/>
        </w:rPr>
        <w:t>m</w:t>
      </w:r>
      <w:r w:rsidRPr="00290C81">
        <w:rPr>
          <w:spacing w:val="6"/>
          <w:kern w:val="21"/>
          <w:lang w:eastAsia="zh-CN"/>
        </w:rPr>
        <w:t xml:space="preserve"> ln</w:t>
      </w:r>
      <w:r w:rsidRPr="00290C81">
        <w:rPr>
          <w:i/>
          <w:spacing w:val="6"/>
          <w:kern w:val="21"/>
          <w:lang w:eastAsia="zh-CN"/>
        </w:rPr>
        <w:t> </w:t>
      </w:r>
      <w:r w:rsidRPr="00290C81">
        <w:rPr>
          <w:spacing w:val="6"/>
          <w:kern w:val="21"/>
          <w:lang w:eastAsia="zh-CN"/>
        </w:rPr>
        <w:t>(1</w:t>
      </w:r>
      <w:r w:rsidRPr="00290C81">
        <w:rPr>
          <w:rFonts w:hint="eastAsia"/>
          <w:spacing w:val="6"/>
          <w:kern w:val="21"/>
          <w:lang w:eastAsia="zh-CN"/>
        </w:rPr>
        <w:t xml:space="preserve"> + </w:t>
      </w:r>
      <w:r w:rsidRPr="00290C81">
        <w:rPr>
          <w:spacing w:val="6"/>
          <w:kern w:val="21"/>
        </w:rPr>
        <w:sym w:font="Symbol" w:char="F072"/>
      </w:r>
      <w:r w:rsidRPr="00290C81">
        <w:rPr>
          <w:i/>
          <w:spacing w:val="6"/>
          <w:kern w:val="21"/>
          <w:vertAlign w:val="subscript"/>
          <w:lang w:eastAsia="zh-CN"/>
        </w:rPr>
        <w:t>s</w:t>
      </w:r>
      <w:r w:rsidRPr="00290C81">
        <w:rPr>
          <w:rFonts w:hint="eastAsia"/>
          <w:spacing w:val="6"/>
          <w:kern w:val="21"/>
          <w:lang w:eastAsia="zh-CN"/>
        </w:rPr>
        <w:t>)</w:t>
      </w:r>
      <w:r w:rsidRPr="00290C81">
        <w:rPr>
          <w:rFonts w:hint="eastAsia"/>
          <w:spacing w:val="6"/>
          <w:kern w:val="21"/>
          <w:lang w:eastAsia="zh-CN"/>
        </w:rPr>
        <w:t>。它必须超过或至少等于用户接收一个有用通信的信道的通信容量，即</w:t>
      </w:r>
      <w:r w:rsidRPr="00290C81">
        <w:rPr>
          <w:i/>
          <w:spacing w:val="6"/>
          <w:lang w:eastAsia="zh-CN"/>
        </w:rPr>
        <w:t>C</w:t>
      </w:r>
      <w:r w:rsidRPr="00290C81">
        <w:rPr>
          <w:i/>
          <w:spacing w:val="6"/>
          <w:position w:val="-4"/>
          <w:sz w:val="16"/>
          <w:lang w:eastAsia="zh-CN"/>
        </w:rPr>
        <w:t>p</w:t>
      </w:r>
      <w:r w:rsidRPr="00290C81">
        <w:rPr>
          <w:rFonts w:ascii="Symbol" w:hAnsi="Symbol"/>
          <w:spacing w:val="6"/>
          <w:lang w:eastAsia="zh-CN"/>
        </w:rPr>
        <w:t></w:t>
      </w:r>
      <w:r w:rsidRPr="00290C81">
        <w:rPr>
          <w:i/>
          <w:spacing w:val="6"/>
          <w:lang w:eastAsia="zh-CN"/>
        </w:rPr>
        <w:t>C</w:t>
      </w:r>
      <w:r w:rsidRPr="00290C81">
        <w:rPr>
          <w:spacing w:val="6"/>
          <w:position w:val="-4"/>
          <w:sz w:val="16"/>
          <w:lang w:eastAsia="zh-CN"/>
        </w:rPr>
        <w:t>0</w:t>
      </w:r>
      <w:r w:rsidRPr="00290C81">
        <w:rPr>
          <w:rFonts w:hint="eastAsia"/>
          <w:spacing w:val="6"/>
          <w:kern w:val="21"/>
          <w:lang w:eastAsia="zh-CN"/>
        </w:rPr>
        <w:t>。因此用户收到信噪比为</w:t>
      </w:r>
      <w:r w:rsidRPr="00290C81">
        <w:rPr>
          <w:spacing w:val="6"/>
          <w:kern w:val="21"/>
        </w:rPr>
        <w:sym w:font="Symbol" w:char="F072"/>
      </w:r>
      <w:r w:rsidRPr="00290C81">
        <w:rPr>
          <w:spacing w:val="6"/>
          <w:kern w:val="21"/>
          <w:vertAlign w:val="subscript"/>
          <w:lang w:eastAsia="zh-CN"/>
        </w:rPr>
        <w:t>0</w:t>
      </w:r>
      <w:r w:rsidRPr="00290C81">
        <w:rPr>
          <w:rFonts w:hint="eastAsia"/>
          <w:spacing w:val="6"/>
          <w:kern w:val="21"/>
          <w:lang w:eastAsia="zh-CN"/>
        </w:rPr>
        <w:t>的通信的保护比</w:t>
      </w:r>
      <w:r w:rsidRPr="00290C81">
        <w:rPr>
          <w:spacing w:val="6"/>
          <w:kern w:val="21"/>
        </w:rPr>
        <w:sym w:font="Symbol" w:char="F072"/>
      </w:r>
      <w:r w:rsidRPr="00290C81">
        <w:rPr>
          <w:i/>
          <w:spacing w:val="6"/>
          <w:kern w:val="21"/>
          <w:vertAlign w:val="subscript"/>
          <w:lang w:eastAsia="zh-CN"/>
        </w:rPr>
        <w:t>s</w:t>
      </w:r>
      <w:r w:rsidRPr="00290C81">
        <w:rPr>
          <w:rFonts w:hint="eastAsia"/>
          <w:spacing w:val="6"/>
          <w:kern w:val="21"/>
          <w:lang w:eastAsia="zh-CN"/>
        </w:rPr>
        <w:t>的最小可能值定义为：</w:t>
      </w:r>
    </w:p>
    <w:p w:rsidR="00542061" w:rsidRDefault="00542061" w:rsidP="00290C81">
      <w:pPr>
        <w:pStyle w:val="Blanc"/>
        <w:spacing w:line="264" w:lineRule="auto"/>
        <w:rPr>
          <w:lang w:eastAsia="zh-CN"/>
        </w:rPr>
      </w:pPr>
    </w:p>
    <w:p w:rsidR="00542061" w:rsidRDefault="0095017A" w:rsidP="00290C81">
      <w:pPr>
        <w:pStyle w:val="Equation"/>
        <w:tabs>
          <w:tab w:val="left" w:pos="794"/>
        </w:tabs>
        <w:snapToGrid w:val="0"/>
        <w:spacing w:line="264" w:lineRule="auto"/>
        <w:rPr>
          <w:lang w:eastAsia="zh-CN"/>
        </w:rPr>
      </w:pPr>
      <w:r>
        <w:rPr>
          <w:lang w:eastAsia="zh-CN"/>
        </w:rPr>
        <w:tab/>
      </w:r>
      <w:r>
        <w:rPr>
          <w:lang w:eastAsia="zh-CN"/>
        </w:rPr>
        <w:tab/>
      </w:r>
      <w:r w:rsidR="00AE33B7">
        <w:fldChar w:fldCharType="begin"/>
      </w:r>
      <w:r>
        <w:rPr>
          <w:lang w:eastAsia="zh-CN"/>
        </w:rPr>
        <w:instrText xml:space="preserve">eq </w:instrText>
      </w:r>
      <w:r>
        <w:rPr>
          <w:rFonts w:ascii="Symbol" w:hAnsi="Symbol"/>
          <w:lang w:eastAsia="zh-CN"/>
        </w:rPr>
        <w:instrText>r</w:instrText>
      </w:r>
      <w:r>
        <w:rPr>
          <w:i/>
          <w:position w:val="-4"/>
          <w:sz w:val="18"/>
          <w:lang w:eastAsia="zh-CN"/>
        </w:rPr>
        <w:instrText>s</w:instrText>
      </w:r>
      <w:r>
        <w:rPr>
          <w:lang w:eastAsia="zh-CN"/>
        </w:rPr>
        <w:instrText xml:space="preserve">  =  (1  +  </w:instrText>
      </w:r>
      <w:r>
        <w:rPr>
          <w:rFonts w:ascii="Symbol" w:hAnsi="Symbol"/>
          <w:lang w:eastAsia="zh-CN"/>
        </w:rPr>
        <w:instrText>r</w:instrText>
      </w:r>
      <w:r>
        <w:rPr>
          <w:position w:val="-6"/>
          <w:sz w:val="18"/>
          <w:lang w:eastAsia="zh-CN"/>
        </w:rPr>
        <w:instrText>0</w:instrText>
      </w:r>
      <w:r>
        <w:rPr>
          <w:lang w:eastAsia="zh-CN"/>
        </w:rPr>
        <w:instrText>)\s\up6(</w:instrText>
      </w:r>
      <w:r>
        <w:rPr>
          <w:i/>
          <w:sz w:val="18"/>
          <w:lang w:eastAsia="zh-CN"/>
        </w:rPr>
        <w:instrText>F</w:instrText>
      </w:r>
      <w:r>
        <w:rPr>
          <w:position w:val="-4"/>
          <w:sz w:val="14"/>
          <w:lang w:eastAsia="zh-CN"/>
        </w:rPr>
        <w:instrText>0</w:instrText>
      </w:r>
      <w:r>
        <w:rPr>
          <w:rFonts w:ascii="Tms Rmn" w:hAnsi="Tms Rmn"/>
          <w:position w:val="-4"/>
          <w:sz w:val="18"/>
          <w:lang w:eastAsia="zh-CN"/>
        </w:rPr>
        <w:instrText> </w:instrText>
      </w:r>
      <w:r>
        <w:rPr>
          <w:sz w:val="18"/>
          <w:lang w:eastAsia="zh-CN"/>
        </w:rPr>
        <w:instrText>/</w:instrText>
      </w:r>
      <w:r>
        <w:rPr>
          <w:i/>
          <w:sz w:val="18"/>
          <w:lang w:eastAsia="zh-CN"/>
        </w:rPr>
        <w:instrText>F</w:instrText>
      </w:r>
      <w:r>
        <w:rPr>
          <w:i/>
          <w:position w:val="-4"/>
          <w:sz w:val="14"/>
          <w:lang w:eastAsia="zh-CN"/>
        </w:rPr>
        <w:instrText>m</w:instrText>
      </w:r>
      <w:r>
        <w:rPr>
          <w:lang w:eastAsia="zh-CN"/>
        </w:rPr>
        <w:instrText>)  –  1</w:instrText>
      </w:r>
      <w:r w:rsidR="00AE33B7">
        <w:fldChar w:fldCharType="end"/>
      </w:r>
      <w:r>
        <w:rPr>
          <w:lang w:eastAsia="zh-CN"/>
        </w:rPr>
        <w:tab/>
        <w:t>(4)</w:t>
      </w:r>
    </w:p>
    <w:p w:rsidR="00542061" w:rsidRDefault="00542061" w:rsidP="00290C81">
      <w:pPr>
        <w:pStyle w:val="Blanc"/>
        <w:spacing w:line="264" w:lineRule="auto"/>
        <w:rPr>
          <w:lang w:eastAsia="zh-CN"/>
        </w:rPr>
      </w:pPr>
    </w:p>
    <w:p w:rsidR="00542061" w:rsidRDefault="0095017A" w:rsidP="00290C81">
      <w:pPr>
        <w:snapToGrid w:val="0"/>
        <w:spacing w:line="264" w:lineRule="auto"/>
        <w:ind w:firstLineChars="200" w:firstLine="480"/>
        <w:rPr>
          <w:kern w:val="21"/>
          <w:lang w:eastAsia="zh-CN"/>
        </w:rPr>
      </w:pPr>
      <w:r>
        <w:rPr>
          <w:rFonts w:hint="eastAsia"/>
          <w:kern w:val="21"/>
          <w:lang w:eastAsia="zh-CN"/>
        </w:rPr>
        <w:t>直接计算</w:t>
      </w:r>
      <w:r>
        <w:rPr>
          <w:rFonts w:hint="eastAsia"/>
          <w:kern w:val="21"/>
          <w:lang w:eastAsia="zh-CN"/>
        </w:rPr>
        <w:t>RSE</w:t>
      </w:r>
      <w:r>
        <w:rPr>
          <w:rFonts w:hint="eastAsia"/>
          <w:kern w:val="21"/>
          <w:lang w:eastAsia="zh-CN"/>
        </w:rPr>
        <w:t>的优势是通常比计算</w:t>
      </w:r>
      <w:r>
        <w:rPr>
          <w:rFonts w:hint="eastAsia"/>
          <w:kern w:val="21"/>
          <w:lang w:eastAsia="zh-CN"/>
        </w:rPr>
        <w:t>SUE</w:t>
      </w:r>
      <w:r>
        <w:rPr>
          <w:rFonts w:hint="eastAsia"/>
          <w:kern w:val="21"/>
          <w:lang w:eastAsia="zh-CN"/>
        </w:rPr>
        <w:t>更简单。因为系统提供同一个业务，它们通常有很多共同的因子（有时甚至是相同的物理元件）。这意味着许多因子将要在实际计算前“删除”掉。通常这将很大程度地减少计算的复杂性。</w:t>
      </w:r>
    </w:p>
    <w:p w:rsidR="00542061" w:rsidRDefault="0095017A" w:rsidP="00290C81">
      <w:pPr>
        <w:snapToGrid w:val="0"/>
        <w:spacing w:line="264" w:lineRule="auto"/>
        <w:ind w:firstLineChars="200" w:firstLine="480"/>
        <w:rPr>
          <w:kern w:val="21"/>
          <w:lang w:eastAsia="zh-CN"/>
        </w:rPr>
      </w:pPr>
      <w:r>
        <w:rPr>
          <w:rFonts w:hint="eastAsia"/>
          <w:kern w:val="21"/>
          <w:lang w:eastAsia="zh-CN"/>
        </w:rPr>
        <w:t>一些</w:t>
      </w:r>
      <w:r>
        <w:rPr>
          <w:rFonts w:hint="eastAsia"/>
          <w:kern w:val="21"/>
          <w:lang w:eastAsia="zh-CN"/>
        </w:rPr>
        <w:t>RSE</w:t>
      </w:r>
      <w:r>
        <w:rPr>
          <w:rFonts w:hint="eastAsia"/>
          <w:kern w:val="21"/>
          <w:lang w:eastAsia="zh-CN"/>
        </w:rPr>
        <w:t>计算的例子见附件</w:t>
      </w:r>
      <w:r>
        <w:rPr>
          <w:rFonts w:hint="eastAsia"/>
          <w:kern w:val="21"/>
          <w:lang w:eastAsia="zh-CN"/>
        </w:rPr>
        <w:t>2</w:t>
      </w:r>
      <w:r>
        <w:rPr>
          <w:rFonts w:hint="eastAsia"/>
          <w:kern w:val="21"/>
          <w:lang w:eastAsia="zh-CN"/>
        </w:rPr>
        <w:t>和</w:t>
      </w:r>
      <w:r>
        <w:rPr>
          <w:rFonts w:hint="eastAsia"/>
          <w:spacing w:val="-2"/>
          <w:kern w:val="21"/>
          <w:lang w:eastAsia="zh-CN"/>
        </w:rPr>
        <w:t>《国家频谱管理手册》第</w:t>
      </w:r>
      <w:r>
        <w:rPr>
          <w:rFonts w:hint="eastAsia"/>
          <w:spacing w:val="-2"/>
          <w:kern w:val="21"/>
          <w:lang w:eastAsia="zh-CN"/>
        </w:rPr>
        <w:t>8</w:t>
      </w:r>
      <w:r>
        <w:rPr>
          <w:rFonts w:hint="eastAsia"/>
          <w:spacing w:val="-2"/>
          <w:kern w:val="21"/>
          <w:lang w:eastAsia="zh-CN"/>
        </w:rPr>
        <w:t>章（</w:t>
      </w:r>
      <w:r>
        <w:rPr>
          <w:rFonts w:hint="eastAsia"/>
          <w:spacing w:val="-2"/>
          <w:kern w:val="21"/>
          <w:lang w:eastAsia="zh-CN"/>
        </w:rPr>
        <w:t>2005</w:t>
      </w:r>
      <w:r>
        <w:rPr>
          <w:rFonts w:hint="eastAsia"/>
          <w:spacing w:val="-2"/>
          <w:kern w:val="21"/>
          <w:lang w:eastAsia="zh-CN"/>
        </w:rPr>
        <w:t>年，日内瓦）</w:t>
      </w:r>
      <w:r>
        <w:rPr>
          <w:rFonts w:hint="eastAsia"/>
          <w:kern w:val="21"/>
          <w:lang w:eastAsia="zh-CN"/>
        </w:rPr>
        <w:t>。</w:t>
      </w:r>
    </w:p>
    <w:p w:rsidR="00542061" w:rsidRDefault="0095017A" w:rsidP="00290C81">
      <w:pPr>
        <w:pStyle w:val="Heading1"/>
        <w:snapToGrid w:val="0"/>
        <w:spacing w:line="288" w:lineRule="auto"/>
        <w:rPr>
          <w:lang w:eastAsia="zh-CN"/>
        </w:rPr>
      </w:pPr>
      <w:r>
        <w:rPr>
          <w:rFonts w:hint="eastAsia"/>
          <w:lang w:eastAsia="zh-CN"/>
        </w:rPr>
        <w:lastRenderedPageBreak/>
        <w:t>4</w:t>
      </w:r>
      <w:r>
        <w:rPr>
          <w:rFonts w:hint="eastAsia"/>
          <w:lang w:eastAsia="zh-CN"/>
        </w:rPr>
        <w:tab/>
      </w:r>
      <w:r>
        <w:rPr>
          <w:rFonts w:hint="eastAsia"/>
          <w:lang w:eastAsia="zh-CN"/>
        </w:rPr>
        <w:t>频谱效率的比较</w:t>
      </w:r>
    </w:p>
    <w:p w:rsidR="00542061" w:rsidRDefault="0095017A" w:rsidP="00290C81">
      <w:pPr>
        <w:snapToGrid w:val="0"/>
        <w:spacing w:line="288" w:lineRule="auto"/>
        <w:ind w:firstLineChars="200" w:firstLine="484"/>
        <w:rPr>
          <w:spacing w:val="2"/>
          <w:kern w:val="21"/>
          <w:lang w:eastAsia="zh-CN"/>
        </w:rPr>
      </w:pPr>
      <w:r>
        <w:rPr>
          <w:rFonts w:hint="eastAsia"/>
          <w:spacing w:val="2"/>
          <w:kern w:val="21"/>
          <w:lang w:eastAsia="zh-CN"/>
        </w:rPr>
        <w:t>正如前一节所述，可以对几个不同的系统计算</w:t>
      </w:r>
      <w:r>
        <w:rPr>
          <w:rFonts w:hint="eastAsia"/>
          <w:spacing w:val="2"/>
          <w:kern w:val="21"/>
          <w:lang w:eastAsia="zh-CN"/>
        </w:rPr>
        <w:t>SUE</w:t>
      </w:r>
      <w:r>
        <w:rPr>
          <w:rFonts w:hint="eastAsia"/>
          <w:spacing w:val="2"/>
          <w:kern w:val="21"/>
          <w:lang w:eastAsia="zh-CN"/>
        </w:rPr>
        <w:t>值，并可以进行比较以获得系统的相对效率。但是对于这样的比较在实际操作中要小心。例如，一个陆地移动无线电系统和一个雷达系统计算得到的</w:t>
      </w:r>
      <w:r>
        <w:rPr>
          <w:rFonts w:hint="eastAsia"/>
          <w:spacing w:val="2"/>
          <w:kern w:val="21"/>
          <w:lang w:eastAsia="zh-CN"/>
        </w:rPr>
        <w:t>SUE</w:t>
      </w:r>
      <w:r>
        <w:rPr>
          <w:rFonts w:hint="eastAsia"/>
          <w:spacing w:val="2"/>
          <w:kern w:val="21"/>
          <w:lang w:eastAsia="zh-CN"/>
        </w:rPr>
        <w:t>有很大的不同。这两个系统中的信息传输率、接收机和发射机大不一样，这两者的</w:t>
      </w:r>
      <w:r>
        <w:rPr>
          <w:rFonts w:hint="eastAsia"/>
          <w:spacing w:val="2"/>
          <w:kern w:val="21"/>
          <w:lang w:eastAsia="zh-CN"/>
        </w:rPr>
        <w:t>SUE</w:t>
      </w:r>
      <w:r>
        <w:rPr>
          <w:rFonts w:hint="eastAsia"/>
          <w:spacing w:val="2"/>
          <w:kern w:val="21"/>
          <w:lang w:eastAsia="zh-CN"/>
        </w:rPr>
        <w:t>是不成比例的。对它们进行比较没有太大用途。因此，比较频谱效率应在相同类型并提供同一无线电通信业务的系统中进行。对同一系统的频谱效率或利用进行时间上的比较是很有益的，可以看出该系统在所研究的特定方面内是否有改进。</w:t>
      </w:r>
    </w:p>
    <w:p w:rsidR="00542061" w:rsidRDefault="0095017A" w:rsidP="00290C81">
      <w:pPr>
        <w:snapToGrid w:val="0"/>
        <w:spacing w:line="288" w:lineRule="auto"/>
        <w:ind w:firstLineChars="200" w:firstLine="480"/>
        <w:rPr>
          <w:kern w:val="21"/>
          <w:lang w:eastAsia="zh-CN"/>
        </w:rPr>
      </w:pPr>
      <w:r>
        <w:rPr>
          <w:rFonts w:hint="eastAsia"/>
          <w:kern w:val="21"/>
          <w:lang w:eastAsia="zh-CN"/>
        </w:rPr>
        <w:t>同时应该注意到虽然频谱的效率是一个重要的因素，它可以利用无线</w:t>
      </w:r>
      <w:r>
        <w:rPr>
          <w:rFonts w:hint="eastAsia"/>
          <w:spacing w:val="2"/>
          <w:kern w:val="21"/>
          <w:lang w:eastAsia="zh-CN"/>
        </w:rPr>
        <w:t>电</w:t>
      </w:r>
      <w:r>
        <w:rPr>
          <w:rFonts w:hint="eastAsia"/>
          <w:kern w:val="21"/>
          <w:lang w:eastAsia="zh-CN"/>
        </w:rPr>
        <w:t>频谱中开展最多的业务量，但它不是应考虑的唯一因素。其他在选择技术或系统时应考虑的因素包括费用、设备的可用性、与现有设备的兼容性和技术、系统的可靠性和操作因素等。</w:t>
      </w:r>
    </w:p>
    <w:p w:rsidR="00434D0A" w:rsidRDefault="00434D0A" w:rsidP="00290C81">
      <w:pPr>
        <w:snapToGrid w:val="0"/>
        <w:spacing w:line="288" w:lineRule="auto"/>
        <w:ind w:firstLineChars="200" w:firstLine="480"/>
        <w:rPr>
          <w:kern w:val="21"/>
          <w:lang w:eastAsia="zh-CN"/>
        </w:rPr>
      </w:pPr>
    </w:p>
    <w:p w:rsidR="00542061" w:rsidRDefault="0095017A" w:rsidP="00290C81">
      <w:pPr>
        <w:pStyle w:val="AnnexNoTitle"/>
        <w:snapToGrid w:val="0"/>
        <w:spacing w:before="240" w:line="288" w:lineRule="auto"/>
        <w:rPr>
          <w:lang w:eastAsia="zh-CN"/>
        </w:rPr>
      </w:pPr>
      <w:r>
        <w:rPr>
          <w:rFonts w:hint="eastAsia"/>
          <w:lang w:eastAsia="zh-CN"/>
        </w:rPr>
        <w:t>附件</w:t>
      </w:r>
      <w:r>
        <w:rPr>
          <w:rFonts w:hint="eastAsia"/>
          <w:lang w:eastAsia="zh-CN"/>
        </w:rPr>
        <w:t>2</w:t>
      </w:r>
      <w:r>
        <w:rPr>
          <w:rFonts w:hint="eastAsia"/>
          <w:lang w:eastAsia="zh-CN"/>
        </w:rPr>
        <w:br/>
      </w:r>
      <w:r>
        <w:rPr>
          <w:rFonts w:hint="eastAsia"/>
          <w:lang w:eastAsia="zh-CN"/>
        </w:rPr>
        <w:br/>
      </w:r>
      <w:r>
        <w:rPr>
          <w:rFonts w:hint="eastAsia"/>
          <w:lang w:eastAsia="zh-CN"/>
        </w:rPr>
        <w:t>应用于不同业务的频谱使用示例</w:t>
      </w:r>
    </w:p>
    <w:p w:rsidR="00542061" w:rsidRDefault="0095017A" w:rsidP="00290C81">
      <w:pPr>
        <w:pStyle w:val="Heading1"/>
        <w:snapToGrid w:val="0"/>
        <w:spacing w:line="288" w:lineRule="auto"/>
        <w:rPr>
          <w:lang w:eastAsia="zh-CN"/>
        </w:rPr>
      </w:pPr>
      <w:r>
        <w:rPr>
          <w:lang w:eastAsia="zh-CN"/>
        </w:rPr>
        <w:t>1</w:t>
      </w:r>
      <w:r>
        <w:rPr>
          <w:lang w:eastAsia="zh-CN"/>
        </w:rPr>
        <w:tab/>
      </w:r>
      <w:r>
        <w:rPr>
          <w:rFonts w:hint="eastAsia"/>
          <w:lang w:eastAsia="zh-CN"/>
        </w:rPr>
        <w:t>陆地移动无线电系统的频谱使用</w:t>
      </w:r>
    </w:p>
    <w:p w:rsidR="00542061" w:rsidRDefault="0095017A" w:rsidP="00290C81">
      <w:pPr>
        <w:pStyle w:val="Heading2"/>
        <w:snapToGrid w:val="0"/>
        <w:spacing w:line="288" w:lineRule="auto"/>
        <w:rPr>
          <w:lang w:eastAsia="zh-CN"/>
        </w:rPr>
      </w:pPr>
      <w:r>
        <w:rPr>
          <w:lang w:eastAsia="zh-CN"/>
        </w:rPr>
        <w:t>1.1</w:t>
      </w:r>
      <w:r>
        <w:rPr>
          <w:lang w:eastAsia="zh-CN"/>
        </w:rPr>
        <w:tab/>
      </w:r>
      <w:r>
        <w:rPr>
          <w:rFonts w:hint="eastAsia"/>
          <w:lang w:eastAsia="zh-CN"/>
        </w:rPr>
        <w:t>一个室内微微蜂窝无线电系统的频谱效率</w:t>
      </w:r>
    </w:p>
    <w:p w:rsidR="00542061" w:rsidRDefault="0095017A" w:rsidP="00290C81">
      <w:pPr>
        <w:snapToGrid w:val="0"/>
        <w:spacing w:line="288" w:lineRule="auto"/>
        <w:ind w:firstLineChars="200" w:firstLine="480"/>
        <w:rPr>
          <w:kern w:val="21"/>
          <w:lang w:eastAsia="zh-CN"/>
        </w:rPr>
      </w:pPr>
      <w:r>
        <w:rPr>
          <w:rFonts w:hint="eastAsia"/>
          <w:kern w:val="21"/>
          <w:lang w:eastAsia="zh-CN"/>
        </w:rPr>
        <w:t>在频带为</w:t>
      </w:r>
      <w:r>
        <w:rPr>
          <w:kern w:val="21"/>
          <w:lang w:eastAsia="zh-CN"/>
        </w:rPr>
        <w:t>900</w:t>
      </w:r>
      <w:r>
        <w:rPr>
          <w:rFonts w:hint="eastAsia"/>
          <w:kern w:val="21"/>
          <w:lang w:eastAsia="zh-CN"/>
        </w:rPr>
        <w:t xml:space="preserve"> MHz</w:t>
      </w:r>
      <w:r>
        <w:rPr>
          <w:rFonts w:hint="eastAsia"/>
          <w:kern w:val="21"/>
          <w:lang w:eastAsia="zh-CN"/>
        </w:rPr>
        <w:t>到</w:t>
      </w:r>
      <w:r>
        <w:rPr>
          <w:kern w:val="21"/>
          <w:lang w:eastAsia="zh-CN"/>
        </w:rPr>
        <w:t>60</w:t>
      </w:r>
      <w:r>
        <w:rPr>
          <w:rFonts w:hint="eastAsia"/>
          <w:kern w:val="21"/>
          <w:lang w:eastAsia="zh-CN"/>
        </w:rPr>
        <w:t xml:space="preserve"> GHz</w:t>
      </w:r>
      <w:r>
        <w:rPr>
          <w:rFonts w:hint="eastAsia"/>
          <w:kern w:val="21"/>
          <w:lang w:eastAsia="zh-CN"/>
        </w:rPr>
        <w:t>的室内微微蜂窝系统中，频谱效率可从公式（</w:t>
      </w:r>
      <w:r>
        <w:rPr>
          <w:rFonts w:hint="eastAsia"/>
          <w:kern w:val="21"/>
          <w:lang w:eastAsia="zh-CN"/>
        </w:rPr>
        <w:t>2</w:t>
      </w:r>
      <w:r>
        <w:rPr>
          <w:rFonts w:hint="eastAsia"/>
          <w:kern w:val="21"/>
          <w:lang w:eastAsia="zh-CN"/>
        </w:rPr>
        <w:t>）中得到。室内微微蜂窝无线电系统的频谱效率可定义如下</w:t>
      </w:r>
      <w:r>
        <w:rPr>
          <w:kern w:val="21"/>
          <w:lang w:eastAsia="zh-CN"/>
        </w:rPr>
        <w:t>：</w:t>
      </w:r>
    </w:p>
    <w:p w:rsidR="00542061" w:rsidRDefault="0095017A" w:rsidP="00B00475">
      <w:pPr>
        <w:pStyle w:val="Equation"/>
        <w:tabs>
          <w:tab w:val="left" w:pos="794"/>
        </w:tabs>
        <w:snapToGrid w:val="0"/>
        <w:spacing w:line="288" w:lineRule="auto"/>
        <w:rPr>
          <w:lang w:eastAsia="zh-CN"/>
        </w:rPr>
      </w:pPr>
      <w:r>
        <w:rPr>
          <w:rFonts w:hint="eastAsia"/>
          <w:lang w:eastAsia="zh-CN"/>
        </w:rPr>
        <w:tab/>
      </w:r>
      <w:r>
        <w:rPr>
          <w:rFonts w:hint="eastAsia"/>
          <w:lang w:eastAsia="zh-CN"/>
        </w:rPr>
        <w:tab/>
      </w:r>
      <w:r>
        <w:rPr>
          <w:rFonts w:hint="eastAsia"/>
          <w:lang w:eastAsia="zh-CN"/>
        </w:rPr>
        <w:t>爱尔兰</w:t>
      </w:r>
      <w:r>
        <w:rPr>
          <w:lang w:eastAsia="zh-CN"/>
        </w:rPr>
        <w:t>/</w:t>
      </w:r>
      <w:r>
        <w:rPr>
          <w:rFonts w:hint="eastAsia"/>
          <w:lang w:eastAsia="zh-CN"/>
        </w:rPr>
        <w:t>（带宽</w:t>
      </w:r>
      <w:r>
        <w:rPr>
          <w:lang w:eastAsia="zh-CN"/>
        </w:rPr>
        <w:t>×</w:t>
      </w:r>
      <w:r>
        <w:rPr>
          <w:rFonts w:hint="eastAsia"/>
          <w:lang w:eastAsia="zh-CN"/>
        </w:rPr>
        <w:t>面积）</w:t>
      </w:r>
      <w:r>
        <w:rPr>
          <w:lang w:eastAsia="zh-CN"/>
        </w:rPr>
        <w:tab/>
      </w:r>
      <w:r w:rsidR="00B00475">
        <w:rPr>
          <w:lang w:eastAsia="zh-CN"/>
        </w:rPr>
        <w:t>(</w:t>
      </w:r>
      <w:r>
        <w:rPr>
          <w:lang w:eastAsia="zh-CN"/>
        </w:rPr>
        <w:t>5</w:t>
      </w:r>
      <w:r w:rsidR="00B00475">
        <w:rPr>
          <w:rFonts w:hint="eastAsia"/>
          <w:lang w:eastAsia="zh-CN"/>
        </w:rPr>
        <w:t>)</w:t>
      </w:r>
    </w:p>
    <w:p w:rsidR="00542061" w:rsidRDefault="0095017A" w:rsidP="00290C81">
      <w:pPr>
        <w:snapToGrid w:val="0"/>
        <w:spacing w:line="288" w:lineRule="auto"/>
        <w:ind w:firstLineChars="200" w:firstLine="480"/>
        <w:rPr>
          <w:kern w:val="21"/>
          <w:lang w:eastAsia="zh-CN"/>
        </w:rPr>
      </w:pPr>
      <w:r>
        <w:rPr>
          <w:rFonts w:hint="eastAsia"/>
          <w:kern w:val="21"/>
          <w:lang w:eastAsia="zh-CN"/>
        </w:rPr>
        <w:t>其中爱尔兰是微微蜂窝系统的总的语音话务量，带宽是由系统使用的频谱总量，区域是系统覆盖的总服务区。因为微微蜂窝系统是在高层建筑中安装的，因此在频谱效率的计算中使用总的地面面积。每个小区所需要的信道数目可以根据楼层用户数和每用户的话务量，按爱尔兰</w:t>
      </w:r>
      <w:r>
        <w:rPr>
          <w:rFonts w:hint="eastAsia"/>
          <w:kern w:val="21"/>
          <w:lang w:eastAsia="zh-CN"/>
        </w:rPr>
        <w:t>B</w:t>
      </w:r>
      <w:r>
        <w:rPr>
          <w:rFonts w:hint="eastAsia"/>
          <w:kern w:val="21"/>
          <w:lang w:eastAsia="zh-CN"/>
        </w:rPr>
        <w:t>表计算。</w:t>
      </w:r>
    </w:p>
    <w:p w:rsidR="00542061" w:rsidRDefault="0095017A" w:rsidP="00290C81">
      <w:pPr>
        <w:pStyle w:val="Heading3"/>
        <w:snapToGrid w:val="0"/>
        <w:spacing w:line="288" w:lineRule="auto"/>
        <w:rPr>
          <w:lang w:eastAsia="zh-CN"/>
        </w:rPr>
      </w:pPr>
      <w:r>
        <w:rPr>
          <w:lang w:eastAsia="zh-CN"/>
        </w:rPr>
        <w:t>1.1.1</w:t>
      </w:r>
      <w:r>
        <w:rPr>
          <w:lang w:eastAsia="zh-CN"/>
        </w:rPr>
        <w:tab/>
      </w:r>
      <w:r>
        <w:rPr>
          <w:rFonts w:hint="eastAsia"/>
          <w:lang w:eastAsia="zh-CN"/>
        </w:rPr>
        <w:t>覆盖一座建筑物的微微蜂窝系统</w:t>
      </w:r>
    </w:p>
    <w:p w:rsidR="00542061" w:rsidRDefault="0095017A" w:rsidP="00290C81">
      <w:pPr>
        <w:snapToGrid w:val="0"/>
        <w:spacing w:line="288" w:lineRule="auto"/>
        <w:ind w:firstLineChars="200" w:firstLine="480"/>
        <w:rPr>
          <w:kern w:val="21"/>
          <w:lang w:eastAsia="zh-CN"/>
        </w:rPr>
      </w:pPr>
      <w:r>
        <w:rPr>
          <w:rFonts w:hint="eastAsia"/>
          <w:kern w:val="21"/>
          <w:lang w:eastAsia="zh-CN"/>
        </w:rPr>
        <w:t>为了计算整个建筑物所要求的总带宽，需要知道楼层的垂直复用距离。这个参数由楼层损耗决定，不同类型的楼是不同的。</w:t>
      </w:r>
    </w:p>
    <w:p w:rsidR="00542061" w:rsidRDefault="0095017A" w:rsidP="00290C81">
      <w:pPr>
        <w:snapToGrid w:val="0"/>
        <w:spacing w:line="288" w:lineRule="auto"/>
        <w:ind w:firstLineChars="200" w:firstLine="480"/>
        <w:rPr>
          <w:kern w:val="21"/>
          <w:lang w:eastAsia="zh-CN"/>
        </w:rPr>
      </w:pPr>
      <w:r>
        <w:rPr>
          <w:rFonts w:hint="eastAsia"/>
          <w:kern w:val="21"/>
          <w:lang w:eastAsia="zh-CN"/>
        </w:rPr>
        <w:t>接着可以计算出建筑物所需要的半双工信道的总数，它等于</w:t>
      </w:r>
      <w:r>
        <w:rPr>
          <w:kern w:val="21"/>
          <w:lang w:eastAsia="zh-CN"/>
        </w:rPr>
        <w:t>：</w:t>
      </w:r>
    </w:p>
    <w:p w:rsidR="00542061" w:rsidRDefault="0095017A" w:rsidP="00290C81">
      <w:pPr>
        <w:pStyle w:val="Equation"/>
        <w:tabs>
          <w:tab w:val="left" w:pos="794"/>
        </w:tabs>
        <w:snapToGrid w:val="0"/>
        <w:spacing w:line="288" w:lineRule="auto"/>
        <w:rPr>
          <w:kern w:val="21"/>
          <w:lang w:eastAsia="zh-CN"/>
        </w:rPr>
      </w:pPr>
      <w:r>
        <w:rPr>
          <w:rFonts w:hint="eastAsia"/>
          <w:kern w:val="21"/>
          <w:lang w:eastAsia="zh-CN"/>
        </w:rPr>
        <w:tab/>
      </w:r>
      <w:r>
        <w:rPr>
          <w:rFonts w:hint="eastAsia"/>
          <w:kern w:val="21"/>
          <w:lang w:eastAsia="zh-CN"/>
        </w:rPr>
        <w:tab/>
      </w:r>
      <w:r>
        <w:rPr>
          <w:kern w:val="21"/>
          <w:lang w:eastAsia="zh-CN"/>
        </w:rPr>
        <w:t>2×</w:t>
      </w:r>
      <w:r>
        <w:rPr>
          <w:rFonts w:hint="eastAsia"/>
          <w:kern w:val="21"/>
          <w:lang w:eastAsia="zh-CN"/>
        </w:rPr>
        <w:t>每小区的信道数</w:t>
      </w:r>
      <w:r>
        <w:rPr>
          <w:kern w:val="21"/>
          <w:lang w:eastAsia="zh-CN"/>
        </w:rPr>
        <w:t>×</w:t>
      </w:r>
      <w:r>
        <w:rPr>
          <w:rFonts w:hint="eastAsia"/>
          <w:kern w:val="21"/>
          <w:lang w:eastAsia="zh-CN"/>
        </w:rPr>
        <w:t>每楼层小区数</w:t>
      </w:r>
      <w:r>
        <w:rPr>
          <w:kern w:val="21"/>
          <w:lang w:eastAsia="zh-CN"/>
        </w:rPr>
        <w:t>×</w:t>
      </w:r>
      <w:r>
        <w:rPr>
          <w:rFonts w:hint="eastAsia"/>
          <w:kern w:val="21"/>
          <w:lang w:eastAsia="zh-CN"/>
        </w:rPr>
        <w:t>分隔的楼层数</w:t>
      </w:r>
    </w:p>
    <w:p w:rsidR="00542061" w:rsidRDefault="0095017A" w:rsidP="00434D0A">
      <w:pPr>
        <w:snapToGrid w:val="0"/>
        <w:ind w:firstLineChars="200" w:firstLine="480"/>
        <w:rPr>
          <w:kern w:val="21"/>
          <w:lang w:eastAsia="zh-CN"/>
        </w:rPr>
      </w:pPr>
      <w:r>
        <w:rPr>
          <w:rFonts w:hint="eastAsia"/>
          <w:kern w:val="21"/>
          <w:lang w:eastAsia="zh-CN"/>
        </w:rPr>
        <w:t>这里因子</w:t>
      </w:r>
      <w:r>
        <w:rPr>
          <w:rFonts w:hint="eastAsia"/>
          <w:kern w:val="21"/>
          <w:lang w:eastAsia="zh-CN"/>
        </w:rPr>
        <w:t>2</w:t>
      </w:r>
      <w:r>
        <w:rPr>
          <w:rFonts w:hint="eastAsia"/>
          <w:kern w:val="21"/>
          <w:lang w:eastAsia="zh-CN"/>
        </w:rPr>
        <w:t>用来反映双向通信需要的信道数量。</w:t>
      </w:r>
    </w:p>
    <w:p w:rsidR="00542061" w:rsidRDefault="0095017A" w:rsidP="00434D0A">
      <w:pPr>
        <w:pageBreakBefore/>
        <w:snapToGrid w:val="0"/>
        <w:ind w:firstLineChars="200" w:firstLine="480"/>
        <w:rPr>
          <w:kern w:val="21"/>
          <w:lang w:eastAsia="zh-CN"/>
        </w:rPr>
      </w:pPr>
      <w:r>
        <w:rPr>
          <w:rFonts w:hint="eastAsia"/>
          <w:kern w:val="21"/>
          <w:lang w:eastAsia="zh-CN"/>
        </w:rPr>
        <w:lastRenderedPageBreak/>
        <w:t>覆盖建筑物的系统的频谱效率，</w:t>
      </w:r>
      <w:r>
        <w:rPr>
          <w:i/>
          <w:kern w:val="21"/>
          <w:lang w:eastAsia="zh-CN"/>
        </w:rPr>
        <w:t>SUE</w:t>
      </w:r>
      <w:r>
        <w:rPr>
          <w:rFonts w:hint="eastAsia"/>
          <w:kern w:val="21"/>
          <w:szCs w:val="16"/>
          <w:vertAlign w:val="subscript"/>
          <w:lang w:eastAsia="zh-CN"/>
        </w:rPr>
        <w:t>建筑物</w:t>
      </w:r>
      <w:r>
        <w:rPr>
          <w:kern w:val="21"/>
          <w:lang w:eastAsia="zh-CN"/>
        </w:rPr>
        <w:t>，</w:t>
      </w:r>
      <w:r>
        <w:rPr>
          <w:rFonts w:hint="eastAsia"/>
          <w:kern w:val="21"/>
          <w:lang w:eastAsia="zh-CN"/>
        </w:rPr>
        <w:t>使用公式（</w:t>
      </w:r>
      <w:r>
        <w:rPr>
          <w:rFonts w:hint="eastAsia"/>
          <w:kern w:val="21"/>
          <w:lang w:eastAsia="zh-CN"/>
        </w:rPr>
        <w:t>5</w:t>
      </w:r>
      <w:r>
        <w:rPr>
          <w:rFonts w:hint="eastAsia"/>
          <w:kern w:val="21"/>
          <w:lang w:eastAsia="zh-CN"/>
        </w:rPr>
        <w:t>）计算：</w:t>
      </w:r>
    </w:p>
    <w:p w:rsidR="00542061" w:rsidRDefault="0095017A" w:rsidP="00290C81">
      <w:pPr>
        <w:pStyle w:val="Equation"/>
        <w:tabs>
          <w:tab w:val="left" w:pos="794"/>
        </w:tabs>
        <w:snapToGrid w:val="0"/>
        <w:rPr>
          <w:kern w:val="21"/>
          <w:lang w:eastAsia="zh-CN"/>
        </w:rPr>
      </w:pPr>
      <w:r>
        <w:rPr>
          <w:rFonts w:hint="eastAsia"/>
          <w:i/>
          <w:kern w:val="21"/>
          <w:lang w:eastAsia="zh-CN"/>
        </w:rPr>
        <w:tab/>
      </w:r>
      <w:r>
        <w:rPr>
          <w:rFonts w:hint="eastAsia"/>
          <w:i/>
          <w:kern w:val="21"/>
          <w:lang w:eastAsia="zh-CN"/>
        </w:rPr>
        <w:tab/>
      </w:r>
      <w:r>
        <w:rPr>
          <w:i/>
          <w:kern w:val="21"/>
          <w:lang w:eastAsia="zh-CN"/>
        </w:rPr>
        <w:t>SUE</w:t>
      </w:r>
      <w:r>
        <w:rPr>
          <w:rFonts w:hint="eastAsia"/>
          <w:kern w:val="21"/>
          <w:szCs w:val="16"/>
          <w:vertAlign w:val="subscript"/>
          <w:lang w:eastAsia="zh-CN"/>
        </w:rPr>
        <w:t>建筑物</w:t>
      </w:r>
      <w:r>
        <w:rPr>
          <w:rFonts w:hint="eastAsia"/>
          <w:kern w:val="21"/>
          <w:lang w:eastAsia="zh-CN"/>
        </w:rPr>
        <w:t xml:space="preserve">= </w:t>
      </w:r>
      <w:r w:rsidR="007B0182">
        <w:rPr>
          <w:noProof/>
          <w:kern w:val="21"/>
          <w:lang w:val="en-GB" w:eastAsia="zh-CN"/>
        </w:rPr>
        <w:drawing>
          <wp:inline distT="0" distB="0" distL="0" distR="0">
            <wp:extent cx="2277110" cy="379730"/>
            <wp:effectExtent l="1905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277110" cy="379730"/>
                    </a:xfrm>
                    <a:prstGeom prst="rect">
                      <a:avLst/>
                    </a:prstGeom>
                    <a:noFill/>
                    <a:ln w="9525">
                      <a:noFill/>
                      <a:miter lim="800000"/>
                      <a:headEnd/>
                      <a:tailEnd/>
                    </a:ln>
                  </pic:spPr>
                </pic:pic>
              </a:graphicData>
            </a:graphic>
          </wp:inline>
        </w:drawing>
      </w:r>
      <w:r>
        <w:rPr>
          <w:kern w:val="21"/>
          <w:lang w:eastAsia="zh-CN"/>
        </w:rPr>
        <w:tab/>
      </w:r>
      <w:r>
        <w:rPr>
          <w:rFonts w:hint="eastAsia"/>
          <w:kern w:val="21"/>
          <w:lang w:eastAsia="zh-CN"/>
        </w:rPr>
        <w:t>(</w:t>
      </w:r>
      <w:r>
        <w:rPr>
          <w:kern w:val="21"/>
          <w:lang w:eastAsia="zh-CN"/>
        </w:rPr>
        <w:t>6</w:t>
      </w:r>
      <w:r>
        <w:rPr>
          <w:rFonts w:hint="eastAsia"/>
          <w:kern w:val="21"/>
          <w:lang w:eastAsia="zh-CN"/>
        </w:rPr>
        <w:t>)</w:t>
      </w:r>
    </w:p>
    <w:p w:rsidR="00542061" w:rsidRDefault="0095017A" w:rsidP="00290C81">
      <w:pPr>
        <w:snapToGrid w:val="0"/>
        <w:rPr>
          <w:kern w:val="21"/>
          <w:lang w:eastAsia="zh-CN"/>
        </w:rPr>
      </w:pPr>
      <w:r>
        <w:rPr>
          <w:rFonts w:hint="eastAsia"/>
          <w:kern w:val="21"/>
          <w:lang w:eastAsia="zh-CN"/>
        </w:rPr>
        <w:t>例如</w:t>
      </w:r>
      <w:r>
        <w:rPr>
          <w:kern w:val="21"/>
          <w:lang w:eastAsia="zh-CN"/>
        </w:rPr>
        <w:t>：</w:t>
      </w:r>
    </w:p>
    <w:p w:rsidR="00542061" w:rsidRDefault="0095017A" w:rsidP="00290C81">
      <w:pPr>
        <w:snapToGrid w:val="0"/>
        <w:rPr>
          <w:rFonts w:eastAsia="STKaiti"/>
          <w:iCs/>
          <w:kern w:val="21"/>
          <w:lang w:eastAsia="zh-CN"/>
        </w:rPr>
      </w:pPr>
      <w:r>
        <w:rPr>
          <w:rFonts w:eastAsia="STKaiti" w:hint="eastAsia"/>
          <w:iCs/>
          <w:kern w:val="21"/>
          <w:lang w:eastAsia="zh-CN"/>
        </w:rPr>
        <w:t>工作在</w:t>
      </w:r>
      <w:r w:rsidRPr="007A2E5E">
        <w:rPr>
          <w:rFonts w:eastAsia="STKaiti"/>
          <w:kern w:val="21"/>
          <w:lang w:eastAsia="zh-CN"/>
        </w:rPr>
        <w:t>900 MHz</w:t>
      </w:r>
      <w:r>
        <w:rPr>
          <w:rFonts w:eastAsia="STKaiti" w:hint="eastAsia"/>
          <w:iCs/>
          <w:kern w:val="21"/>
          <w:lang w:eastAsia="zh-CN"/>
        </w:rPr>
        <w:t>的室内系统中</w:t>
      </w:r>
    </w:p>
    <w:p w:rsidR="00542061" w:rsidRDefault="0095017A" w:rsidP="00290C81">
      <w:pPr>
        <w:tabs>
          <w:tab w:val="left" w:pos="1036"/>
          <w:tab w:val="right" w:pos="4760"/>
        </w:tabs>
        <w:snapToGrid w:val="0"/>
        <w:rPr>
          <w:kern w:val="21"/>
          <w:lang w:eastAsia="zh-CN"/>
        </w:rPr>
      </w:pPr>
      <w:r>
        <w:rPr>
          <w:rFonts w:hint="eastAsia"/>
          <w:kern w:val="21"/>
          <w:lang w:eastAsia="zh-CN"/>
        </w:rPr>
        <w:tab/>
      </w:r>
      <w:r>
        <w:rPr>
          <w:rFonts w:hint="eastAsia"/>
          <w:kern w:val="21"/>
          <w:lang w:eastAsia="zh-CN"/>
        </w:rPr>
        <w:t>一个信道（半双工）带宽</w:t>
      </w:r>
      <w:r>
        <w:rPr>
          <w:kern w:val="21"/>
          <w:lang w:eastAsia="zh-CN"/>
        </w:rPr>
        <w:tab/>
        <w:t>25 kHz</w:t>
      </w:r>
    </w:p>
    <w:p w:rsidR="00542061" w:rsidRDefault="0095017A" w:rsidP="00290C81">
      <w:pPr>
        <w:tabs>
          <w:tab w:val="left" w:pos="1036"/>
          <w:tab w:val="right" w:pos="4253"/>
        </w:tabs>
        <w:snapToGrid w:val="0"/>
        <w:rPr>
          <w:kern w:val="21"/>
          <w:lang w:eastAsia="zh-CN"/>
        </w:rPr>
      </w:pPr>
      <w:r>
        <w:rPr>
          <w:rFonts w:hint="eastAsia"/>
          <w:kern w:val="21"/>
          <w:lang w:eastAsia="zh-CN"/>
        </w:rPr>
        <w:tab/>
      </w:r>
      <w:r>
        <w:rPr>
          <w:rFonts w:hint="eastAsia"/>
          <w:kern w:val="21"/>
          <w:lang w:eastAsia="zh-CN"/>
        </w:rPr>
        <w:t>每小区信道数</w:t>
      </w:r>
      <w:r>
        <w:rPr>
          <w:kern w:val="21"/>
          <w:lang w:eastAsia="zh-CN"/>
        </w:rPr>
        <w:tab/>
        <w:t>10</w:t>
      </w:r>
    </w:p>
    <w:p w:rsidR="00542061" w:rsidRDefault="0095017A" w:rsidP="00290C81">
      <w:pPr>
        <w:tabs>
          <w:tab w:val="left" w:pos="1036"/>
          <w:tab w:val="right" w:pos="4253"/>
        </w:tabs>
        <w:snapToGrid w:val="0"/>
        <w:rPr>
          <w:kern w:val="21"/>
          <w:lang w:eastAsia="zh-CN"/>
        </w:rPr>
      </w:pPr>
      <w:r>
        <w:rPr>
          <w:rFonts w:hint="eastAsia"/>
          <w:kern w:val="21"/>
          <w:lang w:eastAsia="zh-CN"/>
        </w:rPr>
        <w:tab/>
      </w:r>
      <w:r>
        <w:rPr>
          <w:rFonts w:hint="eastAsia"/>
          <w:kern w:val="21"/>
          <w:lang w:eastAsia="zh-CN"/>
        </w:rPr>
        <w:t>每层小区数</w:t>
      </w:r>
      <w:r>
        <w:rPr>
          <w:kern w:val="21"/>
          <w:lang w:eastAsia="zh-CN"/>
        </w:rPr>
        <w:tab/>
        <w:t>4</w:t>
      </w:r>
    </w:p>
    <w:p w:rsidR="00542061" w:rsidRDefault="0095017A" w:rsidP="00290C81">
      <w:pPr>
        <w:tabs>
          <w:tab w:val="left" w:pos="1036"/>
          <w:tab w:val="right" w:pos="4253"/>
        </w:tabs>
        <w:snapToGrid w:val="0"/>
        <w:rPr>
          <w:kern w:val="21"/>
          <w:lang w:eastAsia="zh-CN"/>
        </w:rPr>
      </w:pPr>
      <w:r>
        <w:rPr>
          <w:rFonts w:hint="eastAsia"/>
          <w:kern w:val="21"/>
          <w:lang w:eastAsia="zh-CN"/>
        </w:rPr>
        <w:tab/>
      </w:r>
      <w:r>
        <w:rPr>
          <w:rFonts w:hint="eastAsia"/>
          <w:kern w:val="21"/>
          <w:lang w:eastAsia="zh-CN"/>
        </w:rPr>
        <w:t>分隔的楼层数</w:t>
      </w:r>
      <w:r>
        <w:rPr>
          <w:kern w:val="21"/>
          <w:lang w:eastAsia="zh-CN"/>
        </w:rPr>
        <w:tab/>
        <w:t>3</w:t>
      </w:r>
    </w:p>
    <w:p w:rsidR="00542061" w:rsidRDefault="0095017A" w:rsidP="00290C81">
      <w:pPr>
        <w:tabs>
          <w:tab w:val="left" w:pos="1036"/>
          <w:tab w:val="right" w:pos="4253"/>
        </w:tabs>
        <w:snapToGrid w:val="0"/>
        <w:rPr>
          <w:kern w:val="21"/>
          <w:lang w:eastAsia="zh-CN"/>
        </w:rPr>
      </w:pPr>
      <w:r>
        <w:rPr>
          <w:rFonts w:hint="eastAsia"/>
          <w:kern w:val="21"/>
          <w:lang w:eastAsia="zh-CN"/>
        </w:rPr>
        <w:tab/>
      </w:r>
      <w:r>
        <w:rPr>
          <w:rFonts w:hint="eastAsia"/>
          <w:kern w:val="21"/>
          <w:lang w:eastAsia="zh-CN"/>
        </w:rPr>
        <w:t>需求的总信道数</w:t>
      </w:r>
      <w:r>
        <w:rPr>
          <w:kern w:val="21"/>
          <w:lang w:eastAsia="zh-CN"/>
        </w:rPr>
        <w:tab/>
        <w:t>120</w:t>
      </w:r>
    </w:p>
    <w:p w:rsidR="00542061" w:rsidRDefault="0095017A" w:rsidP="00290C81">
      <w:pPr>
        <w:snapToGrid w:val="0"/>
        <w:ind w:firstLineChars="200" w:firstLine="480"/>
        <w:rPr>
          <w:kern w:val="21"/>
          <w:lang w:eastAsia="zh-CN"/>
        </w:rPr>
      </w:pPr>
      <w:r>
        <w:rPr>
          <w:rFonts w:hint="eastAsia"/>
          <w:kern w:val="21"/>
          <w:lang w:eastAsia="zh-CN"/>
        </w:rPr>
        <w:t>在服务等级为</w:t>
      </w:r>
      <w:r>
        <w:rPr>
          <w:kern w:val="21"/>
          <w:lang w:eastAsia="zh-CN"/>
        </w:rPr>
        <w:t>0.5%</w:t>
      </w:r>
      <w:r>
        <w:rPr>
          <w:rFonts w:hint="eastAsia"/>
          <w:kern w:val="21"/>
          <w:lang w:eastAsia="zh-CN"/>
        </w:rPr>
        <w:t>时</w:t>
      </w:r>
      <w:r>
        <w:rPr>
          <w:kern w:val="21"/>
          <w:lang w:eastAsia="zh-CN"/>
        </w:rPr>
        <w:t>，</w:t>
      </w:r>
      <w:r>
        <w:rPr>
          <w:rFonts w:hint="eastAsia"/>
          <w:kern w:val="21"/>
          <w:lang w:eastAsia="zh-CN"/>
        </w:rPr>
        <w:t>基站和移动站在一层的总话务量</w:t>
      </w:r>
      <w:r>
        <w:rPr>
          <w:rFonts w:hint="eastAsia"/>
          <w:kern w:val="21"/>
          <w:lang w:eastAsia="zh-CN"/>
        </w:rPr>
        <w:t>=</w:t>
      </w:r>
      <w:r>
        <w:rPr>
          <w:i/>
          <w:kern w:val="21"/>
          <w:lang w:eastAsia="zh-CN"/>
        </w:rPr>
        <w:t>T</w:t>
      </w:r>
      <w:r>
        <w:rPr>
          <w:i/>
          <w:kern w:val="21"/>
          <w:vertAlign w:val="subscript"/>
          <w:lang w:eastAsia="zh-CN"/>
        </w:rPr>
        <w:t>f</w:t>
      </w:r>
      <w:r>
        <w:rPr>
          <w:rFonts w:hint="eastAsia"/>
          <w:kern w:val="21"/>
          <w:lang w:eastAsia="zh-CN"/>
        </w:rPr>
        <w:t>=</w:t>
      </w:r>
      <w:r>
        <w:rPr>
          <w:kern w:val="21"/>
          <w:lang w:eastAsia="zh-CN"/>
        </w:rPr>
        <w:t xml:space="preserve"> 16E</w:t>
      </w:r>
      <w:r>
        <w:rPr>
          <w:rFonts w:hint="eastAsia"/>
          <w:kern w:val="21"/>
          <w:lang w:eastAsia="zh-CN"/>
        </w:rPr>
        <w:t>或</w:t>
      </w:r>
      <w:r>
        <w:rPr>
          <w:kern w:val="21"/>
          <w:lang w:eastAsia="zh-CN"/>
        </w:rPr>
        <w:t>2</w:t>
      </w:r>
      <w:r>
        <w:rPr>
          <w:i/>
          <w:kern w:val="21"/>
          <w:lang w:eastAsia="zh-CN"/>
        </w:rPr>
        <w:t>T</w:t>
      </w:r>
      <w:r>
        <w:rPr>
          <w:i/>
          <w:kern w:val="21"/>
          <w:vertAlign w:val="subscript"/>
          <w:lang w:eastAsia="zh-CN"/>
        </w:rPr>
        <w:t>f</w:t>
      </w:r>
      <w:r>
        <w:rPr>
          <w:rFonts w:hint="eastAsia"/>
          <w:kern w:val="21"/>
          <w:lang w:eastAsia="zh-CN"/>
        </w:rPr>
        <w:t>。</w:t>
      </w:r>
    </w:p>
    <w:p w:rsidR="00542061" w:rsidRDefault="0095017A" w:rsidP="00290C81">
      <w:pPr>
        <w:pStyle w:val="Equation"/>
        <w:tabs>
          <w:tab w:val="left" w:pos="794"/>
        </w:tabs>
        <w:snapToGrid w:val="0"/>
        <w:rPr>
          <w:kern w:val="21"/>
          <w:lang w:eastAsia="zh-CN"/>
        </w:rPr>
      </w:pPr>
      <w:r>
        <w:rPr>
          <w:rFonts w:hint="eastAsia"/>
          <w:kern w:val="21"/>
          <w:lang w:eastAsia="zh-CN"/>
        </w:rPr>
        <w:tab/>
      </w:r>
      <w:r>
        <w:rPr>
          <w:kern w:val="21"/>
          <w:lang w:eastAsia="zh-CN"/>
        </w:rPr>
        <w:tab/>
      </w:r>
      <w:r>
        <w:rPr>
          <w:i/>
          <w:kern w:val="21"/>
          <w:lang w:eastAsia="zh-CN"/>
        </w:rPr>
        <w:t>SUE</w:t>
      </w:r>
      <w:r>
        <w:rPr>
          <w:rFonts w:hint="eastAsia"/>
          <w:kern w:val="21"/>
          <w:szCs w:val="16"/>
          <w:vertAlign w:val="subscript"/>
          <w:lang w:eastAsia="zh-CN"/>
        </w:rPr>
        <w:t>建筑物</w:t>
      </w:r>
      <w:r>
        <w:rPr>
          <w:rFonts w:hint="eastAsia"/>
          <w:kern w:val="21"/>
          <w:lang w:eastAsia="zh-CN"/>
        </w:rPr>
        <w:t xml:space="preserve">= </w:t>
      </w:r>
      <w:r w:rsidR="007B0182">
        <w:rPr>
          <w:noProof/>
          <w:kern w:val="21"/>
          <w:lang w:val="en-GB" w:eastAsia="zh-CN"/>
        </w:rPr>
        <w:drawing>
          <wp:inline distT="0" distB="0" distL="0" distR="0">
            <wp:extent cx="1561465" cy="37973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61465" cy="379730"/>
                    </a:xfrm>
                    <a:prstGeom prst="rect">
                      <a:avLst/>
                    </a:prstGeom>
                    <a:noFill/>
                    <a:ln w="9525">
                      <a:noFill/>
                      <a:miter lim="800000"/>
                      <a:headEnd/>
                      <a:tailEnd/>
                    </a:ln>
                  </pic:spPr>
                </pic:pic>
              </a:graphicData>
            </a:graphic>
          </wp:inline>
        </w:drawing>
      </w:r>
      <w:r>
        <w:rPr>
          <w:kern w:val="21"/>
          <w:lang w:eastAsia="zh-CN"/>
        </w:rPr>
        <w:tab/>
      </w:r>
      <w:r>
        <w:rPr>
          <w:rFonts w:hint="eastAsia"/>
          <w:kern w:val="21"/>
          <w:lang w:eastAsia="zh-CN"/>
        </w:rPr>
        <w:t>(</w:t>
      </w:r>
      <w:r>
        <w:rPr>
          <w:kern w:val="21"/>
          <w:lang w:eastAsia="zh-CN"/>
        </w:rPr>
        <w:t>7</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如果楼层是</w:t>
      </w:r>
      <w:r>
        <w:rPr>
          <w:kern w:val="21"/>
          <w:lang w:eastAsia="zh-CN"/>
        </w:rPr>
        <w:t>25 m</w:t>
      </w:r>
      <w:r>
        <w:rPr>
          <w:rFonts w:hint="eastAsia"/>
          <w:kern w:val="21"/>
          <w:lang w:eastAsia="zh-CN"/>
        </w:rPr>
        <w:t>乘</w:t>
      </w:r>
      <w:r>
        <w:rPr>
          <w:kern w:val="21"/>
          <w:lang w:eastAsia="zh-CN"/>
        </w:rPr>
        <w:t>55 m</w:t>
      </w:r>
      <w:r>
        <w:rPr>
          <w:kern w:val="21"/>
          <w:lang w:eastAsia="zh-CN"/>
        </w:rPr>
        <w:t>，</w:t>
      </w:r>
      <w:r>
        <w:rPr>
          <w:i/>
          <w:kern w:val="21"/>
          <w:lang w:eastAsia="zh-CN"/>
        </w:rPr>
        <w:t>SUE</w:t>
      </w:r>
      <w:r>
        <w:rPr>
          <w:rFonts w:hint="eastAsia"/>
          <w:kern w:val="21"/>
          <w:szCs w:val="16"/>
          <w:vertAlign w:val="subscript"/>
          <w:lang w:eastAsia="zh-CN"/>
        </w:rPr>
        <w:t>建筑物</w:t>
      </w:r>
      <w:r>
        <w:rPr>
          <w:rFonts w:hint="eastAsia"/>
          <w:kern w:val="21"/>
          <w:lang w:eastAsia="zh-CN"/>
        </w:rPr>
        <w:t>=</w:t>
      </w:r>
      <w:r>
        <w:rPr>
          <w:kern w:val="21"/>
          <w:lang w:eastAsia="zh-CN"/>
        </w:rPr>
        <w:t xml:space="preserve"> 3880 E/MHz/km</w:t>
      </w:r>
      <w:r>
        <w:rPr>
          <w:kern w:val="21"/>
          <w:vertAlign w:val="superscript"/>
          <w:lang w:eastAsia="zh-CN"/>
        </w:rPr>
        <w:t>2</w:t>
      </w:r>
      <w:r>
        <w:rPr>
          <w:kern w:val="21"/>
          <w:lang w:eastAsia="zh-CN"/>
        </w:rPr>
        <w:t>。</w:t>
      </w:r>
    </w:p>
    <w:p w:rsidR="00542061" w:rsidRDefault="0095017A">
      <w:pPr>
        <w:pStyle w:val="Heading3"/>
        <w:rPr>
          <w:lang w:eastAsia="zh-CN"/>
        </w:rPr>
      </w:pPr>
      <w:r>
        <w:rPr>
          <w:lang w:eastAsia="zh-CN"/>
        </w:rPr>
        <w:t>1.1.2</w:t>
      </w:r>
      <w:r>
        <w:rPr>
          <w:lang w:eastAsia="zh-CN"/>
        </w:rPr>
        <w:tab/>
      </w:r>
      <w:r>
        <w:rPr>
          <w:rFonts w:hint="eastAsia"/>
          <w:lang w:eastAsia="zh-CN"/>
        </w:rPr>
        <w:t>覆盖市中心的微微蜂窝系统</w:t>
      </w:r>
    </w:p>
    <w:p w:rsidR="00542061" w:rsidRDefault="0095017A">
      <w:pPr>
        <w:snapToGrid w:val="0"/>
        <w:ind w:firstLineChars="200" w:firstLine="480"/>
        <w:rPr>
          <w:kern w:val="21"/>
          <w:lang w:eastAsia="zh-CN"/>
        </w:rPr>
      </w:pPr>
      <w:r>
        <w:rPr>
          <w:rFonts w:hint="eastAsia"/>
          <w:kern w:val="21"/>
          <w:lang w:eastAsia="zh-CN"/>
        </w:rPr>
        <w:t>类似地，当水平复用距离已知时，整个市中心区要求的带宽也可以计算。同样，这个参数依赖于建筑材料和信号进出大楼的传播损耗。复用距离直接影响可放在一个分组（或干扰组）内的建筑物的数量。</w:t>
      </w:r>
    </w:p>
    <w:p w:rsidR="00542061" w:rsidRDefault="0095017A">
      <w:pPr>
        <w:snapToGrid w:val="0"/>
        <w:ind w:firstLineChars="200" w:firstLine="480"/>
        <w:rPr>
          <w:kern w:val="21"/>
          <w:lang w:eastAsia="zh-CN"/>
        </w:rPr>
      </w:pPr>
      <w:r>
        <w:rPr>
          <w:rFonts w:hint="eastAsia"/>
          <w:kern w:val="21"/>
          <w:lang w:eastAsia="zh-CN"/>
        </w:rPr>
        <w:t>在这种情况下，在市中心区需要的半双工信道的总数等于：</w:t>
      </w:r>
    </w:p>
    <w:p w:rsidR="00542061" w:rsidRDefault="0095017A">
      <w:pPr>
        <w:pStyle w:val="Equation"/>
        <w:tabs>
          <w:tab w:val="left" w:pos="794"/>
        </w:tabs>
        <w:snapToGrid w:val="0"/>
        <w:rPr>
          <w:kern w:val="21"/>
          <w:lang w:eastAsia="zh-CN"/>
        </w:rPr>
      </w:pPr>
      <w:r>
        <w:rPr>
          <w:rFonts w:hint="eastAsia"/>
          <w:kern w:val="21"/>
          <w:lang w:eastAsia="zh-CN"/>
        </w:rPr>
        <w:tab/>
      </w:r>
      <w:r>
        <w:rPr>
          <w:kern w:val="21"/>
          <w:lang w:eastAsia="zh-CN"/>
        </w:rPr>
        <w:tab/>
        <w:t>2×</w:t>
      </w:r>
      <w:r>
        <w:rPr>
          <w:rFonts w:hint="eastAsia"/>
          <w:kern w:val="21"/>
          <w:lang w:eastAsia="zh-CN"/>
        </w:rPr>
        <w:t>每座建筑物的信道数</w:t>
      </w:r>
      <w:r>
        <w:rPr>
          <w:kern w:val="21"/>
          <w:lang w:eastAsia="zh-CN"/>
        </w:rPr>
        <w:t xml:space="preserve">× </w:t>
      </w:r>
      <w:r>
        <w:rPr>
          <w:rFonts w:hint="eastAsia"/>
          <w:kern w:val="21"/>
          <w:lang w:eastAsia="zh-CN"/>
        </w:rPr>
        <w:t>每个分组中的建筑物的数量</w:t>
      </w:r>
    </w:p>
    <w:p w:rsidR="00542061" w:rsidRDefault="0095017A">
      <w:pPr>
        <w:snapToGrid w:val="0"/>
        <w:ind w:firstLineChars="200" w:firstLine="480"/>
        <w:rPr>
          <w:kern w:val="21"/>
          <w:lang w:eastAsia="zh-CN"/>
        </w:rPr>
      </w:pPr>
      <w:r>
        <w:rPr>
          <w:rFonts w:hint="eastAsia"/>
          <w:kern w:val="21"/>
          <w:lang w:eastAsia="zh-CN"/>
        </w:rPr>
        <w:t>同样因子</w:t>
      </w:r>
      <w:r>
        <w:rPr>
          <w:rFonts w:hint="eastAsia"/>
          <w:kern w:val="21"/>
          <w:lang w:eastAsia="zh-CN"/>
        </w:rPr>
        <w:t>2</w:t>
      </w:r>
      <w:r>
        <w:rPr>
          <w:rFonts w:hint="eastAsia"/>
          <w:kern w:val="21"/>
          <w:lang w:eastAsia="zh-CN"/>
        </w:rPr>
        <w:t>也是反映计算的是双向通信所需的信道数量。</w:t>
      </w:r>
    </w:p>
    <w:p w:rsidR="00542061" w:rsidRDefault="0095017A">
      <w:pPr>
        <w:snapToGrid w:val="0"/>
        <w:ind w:firstLineChars="200" w:firstLine="480"/>
        <w:rPr>
          <w:kern w:val="21"/>
          <w:lang w:eastAsia="zh-CN"/>
        </w:rPr>
      </w:pPr>
      <w:r>
        <w:rPr>
          <w:rFonts w:hint="eastAsia"/>
          <w:kern w:val="21"/>
          <w:lang w:eastAsia="zh-CN"/>
        </w:rPr>
        <w:t>为整个市中心提供覆盖的系统的频谱效率</w:t>
      </w:r>
      <w:r>
        <w:rPr>
          <w:i/>
          <w:kern w:val="21"/>
          <w:lang w:eastAsia="zh-CN"/>
        </w:rPr>
        <w:t>SUE</w:t>
      </w:r>
      <w:r>
        <w:rPr>
          <w:rFonts w:hint="eastAsia"/>
          <w:kern w:val="21"/>
          <w:szCs w:val="16"/>
          <w:vertAlign w:val="subscript"/>
          <w:lang w:eastAsia="zh-CN"/>
        </w:rPr>
        <w:t>区</w:t>
      </w:r>
      <w:r>
        <w:rPr>
          <w:kern w:val="21"/>
          <w:lang w:eastAsia="zh-CN"/>
        </w:rPr>
        <w:t>，</w:t>
      </w:r>
      <w:r>
        <w:rPr>
          <w:rFonts w:hint="eastAsia"/>
          <w:kern w:val="21"/>
          <w:lang w:eastAsia="zh-CN"/>
        </w:rPr>
        <w:t>可使用公式（</w:t>
      </w:r>
      <w:r>
        <w:rPr>
          <w:rFonts w:hint="eastAsia"/>
          <w:kern w:val="21"/>
          <w:lang w:eastAsia="zh-CN"/>
        </w:rPr>
        <w:t>5</w:t>
      </w:r>
      <w:r>
        <w:rPr>
          <w:rFonts w:hint="eastAsia"/>
          <w:kern w:val="21"/>
          <w:lang w:eastAsia="zh-CN"/>
        </w:rPr>
        <w:t>）计算</w:t>
      </w:r>
      <w:r>
        <w:rPr>
          <w:kern w:val="21"/>
          <w:lang w:eastAsia="zh-CN"/>
        </w:rPr>
        <w:t>：</w:t>
      </w:r>
    </w:p>
    <w:p w:rsidR="00542061" w:rsidRDefault="0095017A">
      <w:pPr>
        <w:pStyle w:val="Equation"/>
        <w:tabs>
          <w:tab w:val="left" w:pos="794"/>
        </w:tabs>
        <w:snapToGrid w:val="0"/>
        <w:rPr>
          <w:kern w:val="21"/>
          <w:lang w:eastAsia="zh-CN"/>
        </w:rPr>
      </w:pPr>
      <w:r>
        <w:rPr>
          <w:rFonts w:hint="eastAsia"/>
          <w:i/>
          <w:kern w:val="21"/>
          <w:lang w:eastAsia="zh-CN"/>
        </w:rPr>
        <w:tab/>
      </w:r>
      <w:r>
        <w:rPr>
          <w:i/>
          <w:kern w:val="21"/>
          <w:lang w:eastAsia="zh-CN"/>
        </w:rPr>
        <w:tab/>
        <w:t>SUE</w:t>
      </w:r>
      <w:r>
        <w:rPr>
          <w:rFonts w:hint="eastAsia"/>
          <w:kern w:val="21"/>
          <w:szCs w:val="16"/>
          <w:vertAlign w:val="subscript"/>
          <w:lang w:eastAsia="zh-CN"/>
        </w:rPr>
        <w:t>区</w:t>
      </w:r>
      <w:r>
        <w:rPr>
          <w:rFonts w:hint="eastAsia"/>
          <w:kern w:val="21"/>
          <w:lang w:eastAsia="zh-CN"/>
        </w:rPr>
        <w:t xml:space="preserve">= </w:t>
      </w:r>
      <w:r w:rsidR="007B0182">
        <w:rPr>
          <w:noProof/>
          <w:kern w:val="21"/>
          <w:lang w:val="en-GB" w:eastAsia="zh-CN"/>
        </w:rPr>
        <w:drawing>
          <wp:inline distT="0" distB="0" distL="0" distR="0">
            <wp:extent cx="2277110" cy="379730"/>
            <wp:effectExtent l="1905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277110" cy="379730"/>
                    </a:xfrm>
                    <a:prstGeom prst="rect">
                      <a:avLst/>
                    </a:prstGeom>
                    <a:noFill/>
                    <a:ln w="9525">
                      <a:noFill/>
                      <a:miter lim="800000"/>
                      <a:headEnd/>
                      <a:tailEnd/>
                    </a:ln>
                  </pic:spPr>
                </pic:pic>
              </a:graphicData>
            </a:graphic>
          </wp:inline>
        </w:drawing>
      </w:r>
      <w:r>
        <w:rPr>
          <w:kern w:val="21"/>
          <w:lang w:eastAsia="zh-CN"/>
        </w:rPr>
        <w:tab/>
      </w:r>
      <w:r>
        <w:rPr>
          <w:rFonts w:hint="eastAsia"/>
          <w:kern w:val="21"/>
          <w:lang w:eastAsia="zh-CN"/>
        </w:rPr>
        <w:t>(</w:t>
      </w:r>
      <w:r>
        <w:rPr>
          <w:kern w:val="21"/>
          <w:lang w:eastAsia="zh-CN"/>
        </w:rPr>
        <w:t>8</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这里，服务区的总面积是被微微蜂窝系统覆盖的建筑物的总的楼层面积。</w:t>
      </w:r>
    </w:p>
    <w:p w:rsidR="00542061" w:rsidRDefault="0095017A">
      <w:pPr>
        <w:snapToGrid w:val="0"/>
        <w:rPr>
          <w:kern w:val="21"/>
          <w:lang w:eastAsia="zh-CN"/>
        </w:rPr>
      </w:pPr>
      <w:r>
        <w:rPr>
          <w:rFonts w:hint="eastAsia"/>
          <w:kern w:val="21"/>
          <w:lang w:eastAsia="zh-CN"/>
        </w:rPr>
        <w:t>例如</w:t>
      </w:r>
      <w:r>
        <w:rPr>
          <w:kern w:val="21"/>
          <w:lang w:eastAsia="zh-CN"/>
        </w:rPr>
        <w:t>：</w:t>
      </w:r>
    </w:p>
    <w:p w:rsidR="00542061" w:rsidRDefault="0095017A">
      <w:pPr>
        <w:snapToGrid w:val="0"/>
        <w:rPr>
          <w:rFonts w:eastAsia="STKaiti"/>
          <w:kern w:val="21"/>
          <w:lang w:eastAsia="zh-CN"/>
        </w:rPr>
      </w:pPr>
      <w:r>
        <w:rPr>
          <w:rFonts w:eastAsia="STKaiti" w:hint="eastAsia"/>
          <w:iCs/>
          <w:kern w:val="21"/>
          <w:lang w:eastAsia="zh-CN"/>
        </w:rPr>
        <w:t>这个室内系统工作在</w:t>
      </w:r>
      <w:r w:rsidRPr="007A2E5E">
        <w:rPr>
          <w:rFonts w:eastAsia="STKaiti"/>
          <w:kern w:val="21"/>
          <w:lang w:eastAsia="zh-CN"/>
        </w:rPr>
        <w:t>900 MHz</w:t>
      </w:r>
    </w:p>
    <w:p w:rsidR="00542061" w:rsidRDefault="0095017A">
      <w:pPr>
        <w:pStyle w:val="enumlev1"/>
        <w:tabs>
          <w:tab w:val="clear" w:pos="1985"/>
          <w:tab w:val="left" w:pos="3402"/>
        </w:tabs>
        <w:rPr>
          <w:lang w:eastAsia="zh-CN"/>
        </w:rPr>
      </w:pPr>
      <w:r>
        <w:rPr>
          <w:rFonts w:hint="eastAsia"/>
          <w:lang w:eastAsia="zh-CN"/>
        </w:rPr>
        <w:tab/>
      </w:r>
      <w:r>
        <w:rPr>
          <w:rFonts w:hint="eastAsia"/>
          <w:lang w:eastAsia="zh-CN"/>
        </w:rPr>
        <w:t>每座大楼的信道数</w:t>
      </w:r>
      <w:r>
        <w:rPr>
          <w:lang w:eastAsia="zh-CN"/>
        </w:rPr>
        <w:tab/>
        <w:t>120</w:t>
      </w:r>
    </w:p>
    <w:p w:rsidR="00542061" w:rsidRDefault="0095017A">
      <w:pPr>
        <w:pStyle w:val="enumlev1"/>
        <w:tabs>
          <w:tab w:val="clear" w:pos="1985"/>
          <w:tab w:val="left" w:pos="3640"/>
        </w:tabs>
        <w:rPr>
          <w:lang w:eastAsia="zh-CN"/>
        </w:rPr>
      </w:pPr>
      <w:r>
        <w:rPr>
          <w:rFonts w:hint="eastAsia"/>
          <w:lang w:eastAsia="zh-CN"/>
        </w:rPr>
        <w:tab/>
      </w:r>
      <w:r>
        <w:rPr>
          <w:rFonts w:hint="eastAsia"/>
          <w:lang w:eastAsia="zh-CN"/>
        </w:rPr>
        <w:t>每个分集的大楼数</w:t>
      </w:r>
      <w:r>
        <w:rPr>
          <w:lang w:eastAsia="zh-CN"/>
        </w:rPr>
        <w:tab/>
        <w:t>4</w:t>
      </w:r>
    </w:p>
    <w:p w:rsidR="00542061" w:rsidRDefault="0095017A">
      <w:pPr>
        <w:pStyle w:val="enumlev1"/>
        <w:tabs>
          <w:tab w:val="clear" w:pos="1985"/>
          <w:tab w:val="left" w:pos="3544"/>
        </w:tabs>
        <w:rPr>
          <w:lang w:eastAsia="zh-CN"/>
        </w:rPr>
      </w:pPr>
      <w:r>
        <w:rPr>
          <w:rFonts w:hint="eastAsia"/>
          <w:lang w:eastAsia="zh-CN"/>
        </w:rPr>
        <w:tab/>
      </w:r>
      <w:r>
        <w:rPr>
          <w:rFonts w:hint="eastAsia"/>
          <w:lang w:eastAsia="zh-CN"/>
        </w:rPr>
        <w:t>（半双工）信道带宽</w:t>
      </w:r>
      <w:r>
        <w:rPr>
          <w:lang w:eastAsia="zh-CN"/>
        </w:rPr>
        <w:tab/>
        <w:t>25 kHz</w:t>
      </w:r>
    </w:p>
    <w:p w:rsidR="00542061" w:rsidRDefault="0095017A" w:rsidP="00434D0A">
      <w:pPr>
        <w:pStyle w:val="enumlev1"/>
        <w:tabs>
          <w:tab w:val="clear" w:pos="1985"/>
          <w:tab w:val="left" w:pos="3402"/>
        </w:tabs>
        <w:rPr>
          <w:lang w:eastAsia="zh-CN"/>
        </w:rPr>
      </w:pPr>
      <w:r>
        <w:rPr>
          <w:rFonts w:hint="eastAsia"/>
          <w:lang w:eastAsia="zh-CN"/>
        </w:rPr>
        <w:tab/>
      </w:r>
      <w:r>
        <w:rPr>
          <w:rFonts w:hint="eastAsia"/>
          <w:lang w:eastAsia="zh-CN"/>
        </w:rPr>
        <w:t>需要的总信道数</w:t>
      </w:r>
      <w:r>
        <w:rPr>
          <w:lang w:eastAsia="zh-CN"/>
        </w:rPr>
        <w:tab/>
        <w:t>480</w:t>
      </w:r>
    </w:p>
    <w:p w:rsidR="00434D0A" w:rsidRDefault="00434D0A">
      <w:pPr>
        <w:tabs>
          <w:tab w:val="clear" w:pos="794"/>
          <w:tab w:val="clear" w:pos="1191"/>
          <w:tab w:val="clear" w:pos="1588"/>
          <w:tab w:val="clear" w:pos="1985"/>
        </w:tabs>
        <w:overflowPunct/>
        <w:autoSpaceDE/>
        <w:autoSpaceDN/>
        <w:adjustRightInd/>
        <w:spacing w:before="0"/>
        <w:jc w:val="left"/>
        <w:textAlignment w:val="auto"/>
        <w:rPr>
          <w:i/>
          <w:kern w:val="21"/>
          <w:lang w:eastAsia="zh-CN"/>
        </w:rPr>
      </w:pPr>
      <w:r>
        <w:rPr>
          <w:i/>
          <w:kern w:val="21"/>
          <w:lang w:eastAsia="zh-CN"/>
        </w:rPr>
        <w:br w:type="page"/>
      </w:r>
    </w:p>
    <w:p w:rsidR="00542061" w:rsidRDefault="0095017A">
      <w:pPr>
        <w:pStyle w:val="Equation"/>
        <w:tabs>
          <w:tab w:val="left" w:pos="794"/>
        </w:tabs>
        <w:snapToGrid w:val="0"/>
        <w:rPr>
          <w:kern w:val="21"/>
          <w:lang w:eastAsia="zh-CN"/>
        </w:rPr>
      </w:pPr>
      <w:r>
        <w:rPr>
          <w:rFonts w:hint="eastAsia"/>
          <w:i/>
          <w:kern w:val="21"/>
          <w:lang w:eastAsia="zh-CN"/>
        </w:rPr>
        <w:lastRenderedPageBreak/>
        <w:tab/>
      </w:r>
      <w:r>
        <w:rPr>
          <w:i/>
          <w:kern w:val="21"/>
          <w:lang w:eastAsia="zh-CN"/>
        </w:rPr>
        <w:tab/>
        <w:t>SUE</w:t>
      </w:r>
      <w:r>
        <w:rPr>
          <w:rFonts w:hint="eastAsia"/>
          <w:kern w:val="21"/>
          <w:szCs w:val="16"/>
          <w:vertAlign w:val="subscript"/>
          <w:lang w:eastAsia="zh-CN"/>
        </w:rPr>
        <w:t>区</w:t>
      </w:r>
      <w:r>
        <w:rPr>
          <w:rFonts w:hint="eastAsia"/>
          <w:kern w:val="21"/>
          <w:lang w:eastAsia="zh-CN"/>
        </w:rPr>
        <w:t>=</w:t>
      </w:r>
      <w:r w:rsidR="007B0182">
        <w:rPr>
          <w:noProof/>
          <w:kern w:val="21"/>
          <w:position w:val="-24"/>
          <w:lang w:val="en-GB" w:eastAsia="zh-CN"/>
        </w:rPr>
        <w:drawing>
          <wp:inline distT="0" distB="0" distL="0" distR="0">
            <wp:extent cx="1742440" cy="37973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742440" cy="379730"/>
                    </a:xfrm>
                    <a:prstGeom prst="rect">
                      <a:avLst/>
                    </a:prstGeom>
                    <a:noFill/>
                    <a:ln w="9525">
                      <a:noFill/>
                      <a:miter lim="800000"/>
                      <a:headEnd/>
                      <a:tailEnd/>
                    </a:ln>
                  </pic:spPr>
                </pic:pic>
              </a:graphicData>
            </a:graphic>
          </wp:inline>
        </w:drawing>
      </w:r>
      <w:r>
        <w:rPr>
          <w:rFonts w:hint="eastAsia"/>
          <w:kern w:val="21"/>
          <w:lang w:eastAsia="zh-CN"/>
        </w:rPr>
        <w:t xml:space="preserve"> = 970E /MHz/km</w:t>
      </w:r>
      <w:r>
        <w:rPr>
          <w:rFonts w:hint="eastAsia"/>
          <w:kern w:val="21"/>
          <w:vertAlign w:val="superscript"/>
          <w:lang w:eastAsia="zh-CN"/>
        </w:rPr>
        <w:t>2</w:t>
      </w:r>
      <w:r>
        <w:rPr>
          <w:kern w:val="21"/>
          <w:lang w:eastAsia="zh-CN"/>
        </w:rPr>
        <w:tab/>
      </w:r>
      <w:r>
        <w:rPr>
          <w:rFonts w:hint="eastAsia"/>
          <w:kern w:val="21"/>
          <w:lang w:eastAsia="zh-CN"/>
        </w:rPr>
        <w:t>(</w:t>
      </w:r>
      <w:r>
        <w:rPr>
          <w:kern w:val="21"/>
          <w:lang w:eastAsia="zh-CN"/>
        </w:rPr>
        <w:t>9</w:t>
      </w:r>
      <w:r>
        <w:rPr>
          <w:rFonts w:hint="eastAsia"/>
          <w:kern w:val="21"/>
          <w:lang w:eastAsia="zh-CN"/>
        </w:rPr>
        <w:t>)</w:t>
      </w:r>
    </w:p>
    <w:p w:rsidR="00542061" w:rsidRDefault="0095017A" w:rsidP="00434D0A">
      <w:pPr>
        <w:pStyle w:val="Note"/>
        <w:rPr>
          <w:lang w:eastAsia="zh-CN"/>
        </w:rPr>
      </w:pPr>
      <w:r w:rsidRPr="001C1F26">
        <w:rPr>
          <w:rFonts w:hint="eastAsia"/>
          <w:lang w:eastAsia="zh-CN"/>
        </w:rPr>
        <w:t>注</w:t>
      </w:r>
      <w:r>
        <w:rPr>
          <w:lang w:eastAsia="zh-CN"/>
        </w:rPr>
        <w:t>1</w:t>
      </w:r>
      <w:r w:rsidR="00434D0A">
        <w:rPr>
          <w:lang w:eastAsia="zh-CN"/>
        </w:rPr>
        <w:t xml:space="preserve"> </w:t>
      </w:r>
      <w:r w:rsidR="00434D0A" w:rsidRPr="00E54DF6">
        <w:rPr>
          <w:lang w:val="en-GB" w:eastAsia="zh-CN"/>
        </w:rPr>
        <w:t>–</w:t>
      </w:r>
      <w:r w:rsidR="00434D0A">
        <w:rPr>
          <w:lang w:val="en-GB" w:eastAsia="zh-CN"/>
        </w:rPr>
        <w:t xml:space="preserve"> </w:t>
      </w:r>
      <w:r>
        <w:rPr>
          <w:rFonts w:hint="eastAsia"/>
          <w:lang w:eastAsia="zh-CN"/>
        </w:rPr>
        <w:t>其他资料见：</w:t>
      </w:r>
    </w:p>
    <w:p w:rsidR="00542061" w:rsidRPr="001C1F26" w:rsidRDefault="0095017A">
      <w:pPr>
        <w:snapToGrid w:val="0"/>
        <w:ind w:left="784" w:hanging="784"/>
        <w:rPr>
          <w:kern w:val="21"/>
          <w:sz w:val="22"/>
          <w:szCs w:val="22"/>
        </w:rPr>
      </w:pPr>
      <w:r w:rsidRPr="001C1F26">
        <w:rPr>
          <w:kern w:val="21"/>
          <w:sz w:val="22"/>
          <w:szCs w:val="22"/>
        </w:rPr>
        <w:t>CHAN, G. and HACHEM, H. [September, 1991] Spectrum efficiency of a pico-cell system in an indoor environment. CanadianConference on Electrical and Computer Engineering, Quebec City, Canada.</w:t>
      </w:r>
    </w:p>
    <w:p w:rsidR="00542061" w:rsidRPr="001C1F26" w:rsidRDefault="0095017A">
      <w:pPr>
        <w:snapToGrid w:val="0"/>
        <w:ind w:left="784" w:hanging="784"/>
        <w:rPr>
          <w:kern w:val="21"/>
          <w:sz w:val="22"/>
          <w:szCs w:val="22"/>
          <w:lang w:eastAsia="zh-CN"/>
        </w:rPr>
      </w:pPr>
      <w:r w:rsidRPr="001C1F26">
        <w:rPr>
          <w:kern w:val="21"/>
          <w:sz w:val="22"/>
          <w:szCs w:val="22"/>
        </w:rPr>
        <w:t xml:space="preserve">HATFIELD, D.N. [August, 1977] Measures of spectral efficiency in land mobile radio. </w:t>
      </w:r>
      <w:r w:rsidRPr="001C1F26">
        <w:rPr>
          <w:i/>
          <w:iCs/>
          <w:kern w:val="21"/>
          <w:sz w:val="22"/>
          <w:szCs w:val="22"/>
          <w:lang w:eastAsia="zh-CN"/>
        </w:rPr>
        <w:t>IEEE Trans. Electromag. Compt</w:t>
      </w:r>
      <w:r w:rsidRPr="001C1F26">
        <w:rPr>
          <w:kern w:val="21"/>
          <w:sz w:val="22"/>
          <w:szCs w:val="22"/>
          <w:lang w:eastAsia="zh-CN"/>
        </w:rPr>
        <w:t>.</w:t>
      </w:r>
      <w:proofErr w:type="gramStart"/>
      <w:r w:rsidRPr="001C1F26">
        <w:rPr>
          <w:kern w:val="21"/>
          <w:sz w:val="22"/>
          <w:szCs w:val="22"/>
          <w:lang w:eastAsia="zh-CN"/>
        </w:rPr>
        <w:t>,Vol</w:t>
      </w:r>
      <w:proofErr w:type="gramEnd"/>
      <w:r w:rsidRPr="001C1F26">
        <w:rPr>
          <w:kern w:val="21"/>
          <w:sz w:val="22"/>
          <w:szCs w:val="22"/>
          <w:lang w:eastAsia="zh-CN"/>
        </w:rPr>
        <w:t xml:space="preserve">. EMC-19, </w:t>
      </w:r>
      <w:r w:rsidRPr="001C1F26">
        <w:rPr>
          <w:b/>
          <w:bCs/>
          <w:kern w:val="21"/>
          <w:sz w:val="22"/>
          <w:szCs w:val="22"/>
          <w:lang w:eastAsia="zh-CN"/>
        </w:rPr>
        <w:t>3</w:t>
      </w:r>
      <w:r w:rsidRPr="001C1F26">
        <w:rPr>
          <w:kern w:val="21"/>
          <w:sz w:val="22"/>
          <w:szCs w:val="22"/>
          <w:lang w:eastAsia="zh-CN"/>
        </w:rPr>
        <w:t>, 266-268.</w:t>
      </w:r>
    </w:p>
    <w:p w:rsidR="00542061" w:rsidRDefault="0095017A">
      <w:pPr>
        <w:pStyle w:val="Heading2"/>
        <w:rPr>
          <w:lang w:eastAsia="zh-CN"/>
        </w:rPr>
      </w:pPr>
      <w:r>
        <w:rPr>
          <w:rFonts w:hint="eastAsia"/>
          <w:lang w:eastAsia="zh-CN"/>
        </w:rPr>
        <w:t>1.2</w:t>
      </w:r>
      <w:r>
        <w:rPr>
          <w:lang w:eastAsia="zh-CN"/>
        </w:rPr>
        <w:tab/>
      </w:r>
      <w:r>
        <w:rPr>
          <w:rFonts w:hint="eastAsia"/>
          <w:lang w:eastAsia="zh-CN"/>
        </w:rPr>
        <w:t>陆地移动无线电系统的</w:t>
      </w:r>
      <w:r>
        <w:rPr>
          <w:lang w:eastAsia="zh-CN"/>
        </w:rPr>
        <w:t>RSE</w:t>
      </w:r>
    </w:p>
    <w:p w:rsidR="00542061" w:rsidRDefault="0095017A">
      <w:pPr>
        <w:snapToGrid w:val="0"/>
        <w:ind w:firstLineChars="200" w:firstLine="480"/>
        <w:rPr>
          <w:kern w:val="21"/>
          <w:lang w:eastAsia="zh-CN"/>
        </w:rPr>
      </w:pPr>
      <w:r>
        <w:rPr>
          <w:rFonts w:hint="eastAsia"/>
          <w:kern w:val="21"/>
          <w:lang w:eastAsia="zh-CN"/>
        </w:rPr>
        <w:t>可以将不同调制类型的陆地移动无线电系统的</w:t>
      </w:r>
      <w:r>
        <w:rPr>
          <w:rFonts w:hint="eastAsia"/>
          <w:kern w:val="21"/>
          <w:lang w:eastAsia="zh-CN"/>
        </w:rPr>
        <w:t>RSE</w:t>
      </w:r>
      <w:r>
        <w:rPr>
          <w:rFonts w:hint="eastAsia"/>
          <w:kern w:val="21"/>
          <w:lang w:eastAsia="zh-CN"/>
        </w:rPr>
        <w:t>值与理论上最有效的系统作比较（见附件</w:t>
      </w:r>
      <w:r>
        <w:rPr>
          <w:rFonts w:hint="eastAsia"/>
          <w:kern w:val="21"/>
          <w:lang w:eastAsia="zh-CN"/>
        </w:rPr>
        <w:t>1</w:t>
      </w:r>
      <w:r>
        <w:rPr>
          <w:rFonts w:hint="eastAsia"/>
          <w:kern w:val="21"/>
          <w:lang w:eastAsia="zh-CN"/>
        </w:rPr>
        <w:t>，第</w:t>
      </w:r>
      <w:r>
        <w:rPr>
          <w:kern w:val="21"/>
          <w:lang w:eastAsia="zh-CN"/>
        </w:rPr>
        <w:t>3</w:t>
      </w:r>
      <w:r>
        <w:rPr>
          <w:rFonts w:hint="eastAsia"/>
          <w:kern w:val="21"/>
          <w:lang w:eastAsia="zh-CN"/>
        </w:rPr>
        <w:t>节和公式（</w:t>
      </w:r>
      <w:r>
        <w:rPr>
          <w:rFonts w:hint="eastAsia"/>
          <w:kern w:val="21"/>
          <w:lang w:eastAsia="zh-CN"/>
        </w:rPr>
        <w:t>4</w:t>
      </w:r>
      <w:r>
        <w:rPr>
          <w:rFonts w:hint="eastAsia"/>
          <w:kern w:val="21"/>
          <w:lang w:eastAsia="zh-CN"/>
        </w:rPr>
        <w:t>））。</w:t>
      </w:r>
    </w:p>
    <w:p w:rsidR="00542061" w:rsidRDefault="0095017A" w:rsidP="00E23A24">
      <w:pPr>
        <w:snapToGrid w:val="0"/>
        <w:ind w:firstLineChars="200" w:firstLine="468"/>
        <w:rPr>
          <w:spacing w:val="-6"/>
          <w:kern w:val="21"/>
          <w:lang w:eastAsia="zh-CN"/>
        </w:rPr>
      </w:pPr>
      <w:r>
        <w:rPr>
          <w:rFonts w:hint="eastAsia"/>
          <w:spacing w:val="-6"/>
          <w:kern w:val="21"/>
          <w:lang w:eastAsia="zh-CN"/>
        </w:rPr>
        <w:t>为了简便和获得有限大的分析表达式，计算采用最简单的网络模型，理想的矩形格子的形式，并使用典型的</w:t>
      </w:r>
      <w:r>
        <w:rPr>
          <w:rFonts w:hint="eastAsia"/>
          <w:spacing w:val="-6"/>
          <w:kern w:val="21"/>
          <w:lang w:eastAsia="zh-CN"/>
        </w:rPr>
        <w:t>UHF</w:t>
      </w:r>
      <w:r>
        <w:rPr>
          <w:rFonts w:hint="eastAsia"/>
          <w:spacing w:val="-6"/>
          <w:kern w:val="21"/>
          <w:lang w:eastAsia="zh-CN"/>
        </w:rPr>
        <w:t>波段传播条件。但是，得到的规律与使用更复杂的实际的网络模型和更精细的传播模式的情况是一致的。</w:t>
      </w:r>
    </w:p>
    <w:p w:rsidR="00542061" w:rsidRDefault="0095017A">
      <w:pPr>
        <w:snapToGrid w:val="0"/>
        <w:ind w:firstLineChars="200" w:firstLine="480"/>
        <w:rPr>
          <w:kern w:val="21"/>
          <w:lang w:eastAsia="zh-CN"/>
        </w:rPr>
      </w:pPr>
      <w:r>
        <w:rPr>
          <w:rFonts w:hint="eastAsia"/>
          <w:kern w:val="21"/>
          <w:lang w:eastAsia="zh-CN"/>
        </w:rPr>
        <w:t>网络模式由大小相同的正方形构成，基站位于正方形的中心（见图</w:t>
      </w:r>
      <w:r>
        <w:rPr>
          <w:rFonts w:hint="eastAsia"/>
          <w:kern w:val="21"/>
          <w:lang w:eastAsia="zh-CN"/>
        </w:rPr>
        <w:t>1</w:t>
      </w:r>
      <w:r>
        <w:rPr>
          <w:rFonts w:hint="eastAsia"/>
          <w:kern w:val="21"/>
          <w:lang w:eastAsia="zh-CN"/>
        </w:rPr>
        <w:t>）。这个服务区的大小（半径），</w:t>
      </w:r>
      <w:r>
        <w:rPr>
          <w:i/>
          <w:kern w:val="21"/>
          <w:lang w:eastAsia="zh-CN"/>
        </w:rPr>
        <w:t>r</w:t>
      </w:r>
      <w:r>
        <w:rPr>
          <w:kern w:val="21"/>
          <w:lang w:eastAsia="zh-CN"/>
        </w:rPr>
        <w:t>，</w:t>
      </w:r>
      <w:r>
        <w:rPr>
          <w:rFonts w:hint="eastAsia"/>
          <w:kern w:val="21"/>
          <w:lang w:eastAsia="zh-CN"/>
        </w:rPr>
        <w:t>认为是给定的。在图</w:t>
      </w:r>
      <w:r>
        <w:rPr>
          <w:rFonts w:hint="eastAsia"/>
          <w:kern w:val="21"/>
          <w:lang w:eastAsia="zh-CN"/>
        </w:rPr>
        <w:t>1</w:t>
      </w:r>
      <w:r>
        <w:rPr>
          <w:rFonts w:hint="eastAsia"/>
          <w:kern w:val="21"/>
          <w:lang w:eastAsia="zh-CN"/>
        </w:rPr>
        <w:t>中，如果区域间的分隔距离</w:t>
      </w:r>
      <w:r>
        <w:rPr>
          <w:rFonts w:hint="eastAsia"/>
          <w:i/>
          <w:iCs/>
          <w:kern w:val="21"/>
          <w:lang w:eastAsia="zh-CN"/>
        </w:rPr>
        <w:t>R</w:t>
      </w:r>
      <w:r>
        <w:rPr>
          <w:rFonts w:hint="eastAsia"/>
          <w:kern w:val="21"/>
          <w:lang w:eastAsia="zh-CN"/>
        </w:rPr>
        <w:t>提供足够的干扰衰减，标号相同的区域可以使用相同的一组频道。基站的天线在水平面是没有方向性的，并且仅使用一种极化方式。</w:t>
      </w:r>
    </w:p>
    <w:p w:rsidR="00542061" w:rsidRDefault="0095017A">
      <w:pPr>
        <w:snapToGrid w:val="0"/>
        <w:ind w:firstLineChars="200" w:firstLine="480"/>
        <w:rPr>
          <w:kern w:val="21"/>
          <w:lang w:eastAsia="zh-CN"/>
        </w:rPr>
      </w:pPr>
      <w:r>
        <w:rPr>
          <w:rFonts w:hint="eastAsia"/>
          <w:kern w:val="21"/>
          <w:lang w:eastAsia="zh-CN"/>
        </w:rPr>
        <w:t>在这一模型中，所有的基站发射机都有同样的功率和稳定的载频，不产生任何带外或杂散辐射；基站接收机有理想的选择特性。</w:t>
      </w:r>
    </w:p>
    <w:p w:rsidR="00542061" w:rsidRDefault="0095017A" w:rsidP="00E23A24">
      <w:pPr>
        <w:snapToGrid w:val="0"/>
        <w:ind w:firstLineChars="200" w:firstLine="472"/>
        <w:rPr>
          <w:spacing w:val="-4"/>
          <w:kern w:val="21"/>
          <w:lang w:eastAsia="zh-CN"/>
        </w:rPr>
      </w:pPr>
      <w:r>
        <w:rPr>
          <w:rFonts w:hint="eastAsia"/>
          <w:spacing w:val="-4"/>
          <w:kern w:val="21"/>
          <w:lang w:eastAsia="zh-CN"/>
        </w:rPr>
        <w:t>图</w:t>
      </w:r>
      <w:r>
        <w:rPr>
          <w:rFonts w:hint="eastAsia"/>
          <w:spacing w:val="-4"/>
          <w:kern w:val="21"/>
          <w:lang w:eastAsia="zh-CN"/>
        </w:rPr>
        <w:t>2</w:t>
      </w:r>
      <w:r>
        <w:rPr>
          <w:rFonts w:hint="eastAsia"/>
          <w:spacing w:val="-4"/>
          <w:kern w:val="21"/>
          <w:lang w:eastAsia="zh-CN"/>
        </w:rPr>
        <w:t>中给出了对几种特殊类型调制和接收机输出端不同信噪比</w:t>
      </w:r>
      <w:r>
        <w:rPr>
          <w:rFonts w:hint="eastAsia"/>
          <w:spacing w:val="-4"/>
          <w:kern w:val="21"/>
        </w:rPr>
        <w:sym w:font="Symbol" w:char="F072"/>
      </w:r>
      <w:r>
        <w:rPr>
          <w:spacing w:val="-4"/>
          <w:kern w:val="21"/>
          <w:vertAlign w:val="subscript"/>
          <w:lang w:eastAsia="zh-CN"/>
        </w:rPr>
        <w:t>0</w:t>
      </w:r>
      <w:r>
        <w:rPr>
          <w:rFonts w:hint="eastAsia"/>
          <w:spacing w:val="-4"/>
          <w:kern w:val="21"/>
          <w:lang w:eastAsia="zh-CN"/>
        </w:rPr>
        <w:t>的</w:t>
      </w:r>
      <w:r>
        <w:rPr>
          <w:rFonts w:hint="eastAsia"/>
          <w:spacing w:val="-4"/>
          <w:kern w:val="21"/>
          <w:lang w:eastAsia="zh-CN"/>
        </w:rPr>
        <w:t>RSE</w:t>
      </w:r>
      <w:r>
        <w:rPr>
          <w:rFonts w:hint="eastAsia"/>
          <w:spacing w:val="-4"/>
          <w:kern w:val="21"/>
          <w:lang w:eastAsia="zh-CN"/>
        </w:rPr>
        <w:t>计算结果。考虑的调制类型有</w:t>
      </w:r>
      <w:r>
        <w:rPr>
          <w:spacing w:val="-4"/>
          <w:kern w:val="21"/>
          <w:lang w:eastAsia="zh-CN"/>
        </w:rPr>
        <w:t>：</w:t>
      </w:r>
    </w:p>
    <w:p w:rsidR="00542061" w:rsidRDefault="00434D0A">
      <w:pPr>
        <w:pStyle w:val="enumlev1"/>
        <w:rPr>
          <w:lang w:eastAsia="zh-CN"/>
        </w:rPr>
      </w:pPr>
      <w:r w:rsidRPr="00E54DF6">
        <w:rPr>
          <w:lang w:val="en-GB" w:eastAsia="zh-CN"/>
        </w:rPr>
        <w:t>–</w:t>
      </w:r>
      <w:r w:rsidR="0095017A">
        <w:rPr>
          <w:lang w:eastAsia="zh-CN"/>
        </w:rPr>
        <w:tab/>
      </w:r>
      <w:r w:rsidR="0095017A">
        <w:rPr>
          <w:rFonts w:hint="eastAsia"/>
          <w:lang w:eastAsia="zh-CN"/>
        </w:rPr>
        <w:t>幅度调制—单边带（</w:t>
      </w:r>
      <w:r w:rsidR="0095017A">
        <w:rPr>
          <w:lang w:eastAsia="zh-CN"/>
        </w:rPr>
        <w:t>AM-SSB</w:t>
      </w:r>
      <w:r w:rsidR="0095017A">
        <w:rPr>
          <w:rFonts w:hint="eastAsia"/>
          <w:lang w:eastAsia="zh-CN"/>
        </w:rPr>
        <w:t>）</w:t>
      </w:r>
      <w:r w:rsidR="0095017A">
        <w:rPr>
          <w:lang w:eastAsia="zh-CN"/>
        </w:rPr>
        <w:t>，</w:t>
      </w:r>
    </w:p>
    <w:p w:rsidR="00542061" w:rsidRDefault="00434D0A">
      <w:pPr>
        <w:pStyle w:val="enumlev1"/>
        <w:rPr>
          <w:lang w:eastAsia="zh-CN"/>
        </w:rPr>
      </w:pPr>
      <w:r w:rsidRPr="00E54DF6">
        <w:rPr>
          <w:lang w:val="en-GB" w:eastAsia="zh-CN"/>
        </w:rPr>
        <w:t>–</w:t>
      </w:r>
      <w:r w:rsidR="0095017A">
        <w:rPr>
          <w:lang w:eastAsia="zh-CN"/>
        </w:rPr>
        <w:tab/>
      </w:r>
      <w:r w:rsidR="0095017A">
        <w:rPr>
          <w:rFonts w:hint="eastAsia"/>
          <w:lang w:eastAsia="zh-CN"/>
        </w:rPr>
        <w:t>频率调制（</w:t>
      </w:r>
      <w:r w:rsidR="0095017A">
        <w:rPr>
          <w:lang w:eastAsia="zh-CN"/>
        </w:rPr>
        <w:t>FM</w:t>
      </w:r>
      <w:r w:rsidR="0095017A">
        <w:rPr>
          <w:rFonts w:hint="eastAsia"/>
          <w:lang w:eastAsia="zh-CN"/>
        </w:rPr>
        <w:t>）</w:t>
      </w:r>
      <w:r w:rsidR="0095017A">
        <w:rPr>
          <w:lang w:eastAsia="zh-CN"/>
        </w:rPr>
        <w:t>，</w:t>
      </w:r>
    </w:p>
    <w:p w:rsidR="00542061" w:rsidRDefault="00434D0A">
      <w:pPr>
        <w:pStyle w:val="enumlev1"/>
        <w:rPr>
          <w:lang w:eastAsia="zh-CN"/>
        </w:rPr>
      </w:pPr>
      <w:r w:rsidRPr="00E54DF6">
        <w:rPr>
          <w:lang w:val="en-GB" w:eastAsia="zh-CN"/>
        </w:rPr>
        <w:t>–</w:t>
      </w:r>
      <w:r w:rsidR="0095017A">
        <w:rPr>
          <w:lang w:eastAsia="zh-CN"/>
        </w:rPr>
        <w:tab/>
        <w:t>4</w:t>
      </w:r>
      <w:r w:rsidR="0095017A">
        <w:rPr>
          <w:rFonts w:hint="eastAsia"/>
          <w:lang w:eastAsia="zh-CN"/>
        </w:rPr>
        <w:t>（</w:t>
      </w:r>
      <w:r w:rsidR="0095017A">
        <w:rPr>
          <w:lang w:eastAsia="zh-CN"/>
        </w:rPr>
        <w:t>8</w:t>
      </w:r>
      <w:r w:rsidR="0095017A">
        <w:rPr>
          <w:rFonts w:hint="eastAsia"/>
          <w:lang w:eastAsia="zh-CN"/>
        </w:rPr>
        <w:t>）相相移键控（</w:t>
      </w:r>
      <w:r w:rsidR="0095017A">
        <w:rPr>
          <w:lang w:eastAsia="zh-CN"/>
        </w:rPr>
        <w:t>4</w:t>
      </w:r>
      <w:r w:rsidR="0095017A">
        <w:rPr>
          <w:rFonts w:hint="eastAsia"/>
          <w:lang w:eastAsia="zh-CN"/>
        </w:rPr>
        <w:t>（</w:t>
      </w:r>
      <w:r w:rsidR="0095017A">
        <w:rPr>
          <w:lang w:eastAsia="zh-CN"/>
        </w:rPr>
        <w:t>8</w:t>
      </w:r>
      <w:r w:rsidR="0095017A">
        <w:rPr>
          <w:rFonts w:hint="eastAsia"/>
          <w:lang w:eastAsia="zh-CN"/>
        </w:rPr>
        <w:t>）</w:t>
      </w:r>
      <w:r w:rsidR="0095017A">
        <w:rPr>
          <w:lang w:eastAsia="zh-CN"/>
        </w:rPr>
        <w:t>PSK</w:t>
      </w:r>
      <w:r w:rsidR="0095017A">
        <w:rPr>
          <w:rFonts w:hint="eastAsia"/>
          <w:lang w:eastAsia="zh-CN"/>
        </w:rPr>
        <w:t>）</w:t>
      </w:r>
      <w:r w:rsidR="0095017A">
        <w:rPr>
          <w:lang w:eastAsia="zh-CN"/>
        </w:rPr>
        <w:t>，</w:t>
      </w:r>
    </w:p>
    <w:p w:rsidR="007A2E5E" w:rsidRDefault="00434D0A" w:rsidP="007A2E5E">
      <w:pPr>
        <w:pStyle w:val="enumlev1"/>
        <w:rPr>
          <w:lang w:eastAsia="zh-CN"/>
        </w:rPr>
      </w:pPr>
      <w:bookmarkStart w:id="12" w:name="dsgno"/>
      <w:bookmarkEnd w:id="12"/>
      <w:r w:rsidRPr="00E54DF6">
        <w:rPr>
          <w:lang w:val="en-GB" w:eastAsia="zh-CN"/>
        </w:rPr>
        <w:t>–</w:t>
      </w:r>
      <w:r w:rsidR="0095017A">
        <w:rPr>
          <w:lang w:eastAsia="zh-CN"/>
        </w:rPr>
        <w:tab/>
      </w:r>
      <w:r w:rsidR="0095017A">
        <w:rPr>
          <w:rFonts w:hint="eastAsia"/>
          <w:lang w:eastAsia="zh-CN"/>
        </w:rPr>
        <w:t>16</w:t>
      </w:r>
      <w:r w:rsidR="0095017A">
        <w:rPr>
          <w:rFonts w:hint="eastAsia"/>
          <w:lang w:eastAsia="zh-CN"/>
        </w:rPr>
        <w:t>相积分幅度调制（</w:t>
      </w:r>
      <w:r w:rsidR="0095017A">
        <w:rPr>
          <w:lang w:eastAsia="zh-CN"/>
        </w:rPr>
        <w:t>16-QAM</w:t>
      </w:r>
      <w:r w:rsidR="0095017A">
        <w:rPr>
          <w:rFonts w:hint="eastAsia"/>
          <w:lang w:eastAsia="zh-CN"/>
        </w:rPr>
        <w:t>）</w:t>
      </w:r>
      <w:r w:rsidR="0095017A">
        <w:rPr>
          <w:lang w:eastAsia="zh-CN"/>
        </w:rPr>
        <w:t>。</w:t>
      </w:r>
    </w:p>
    <w:p w:rsidR="007A2E5E" w:rsidRDefault="0095017A" w:rsidP="00434D0A">
      <w:pPr>
        <w:pStyle w:val="FigureNo"/>
        <w:rPr>
          <w:lang w:eastAsia="zh-CN"/>
        </w:rPr>
      </w:pPr>
      <w:r w:rsidRPr="007A2E5E">
        <w:rPr>
          <w:rFonts w:hint="eastAsia"/>
        </w:rPr>
        <w:t>图</w:t>
      </w:r>
      <w:r w:rsidRPr="007A2E5E">
        <w:rPr>
          <w:rFonts w:hint="eastAsia"/>
        </w:rPr>
        <w:t>1</w:t>
      </w:r>
    </w:p>
    <w:p w:rsidR="00542061" w:rsidRPr="007A2E5E" w:rsidRDefault="0095017A" w:rsidP="00434D0A">
      <w:pPr>
        <w:pStyle w:val="Figuretitle"/>
        <w:keepNext w:val="0"/>
      </w:pPr>
      <w:r w:rsidRPr="007A2E5E">
        <w:rPr>
          <w:rFonts w:hint="eastAsia"/>
        </w:rPr>
        <w:t>网络模型</w:t>
      </w:r>
    </w:p>
    <w:p w:rsidR="00542061" w:rsidRDefault="00337C0C" w:rsidP="00434D0A">
      <w:pPr>
        <w:pStyle w:val="Figure"/>
        <w:keepNext w:val="0"/>
        <w:keepLines w:val="0"/>
        <w:rPr>
          <w:kern w:val="21"/>
          <w:lang w:eastAsia="zh-CN"/>
        </w:rPr>
      </w:pPr>
      <w:bookmarkStart w:id="13" w:name="_MON_1217695732"/>
      <w:bookmarkEnd w:id="13"/>
      <w:r>
        <w:rPr>
          <w:caps w:val="0"/>
          <w:noProof/>
          <w:sz w:val="24"/>
          <w:lang w:val="en-GB" w:eastAsia="zh-CN"/>
        </w:rPr>
        <w:drawing>
          <wp:inline distT="0" distB="0" distL="0" distR="0">
            <wp:extent cx="1653540" cy="19861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660618" cy="1994614"/>
                    </a:xfrm>
                    <a:prstGeom prst="rect">
                      <a:avLst/>
                    </a:prstGeom>
                    <a:noFill/>
                    <a:ln w="9525">
                      <a:noFill/>
                      <a:miter lim="800000"/>
                      <a:headEnd/>
                      <a:tailEnd/>
                    </a:ln>
                  </pic:spPr>
                </pic:pic>
              </a:graphicData>
            </a:graphic>
          </wp:inline>
        </w:drawing>
      </w:r>
    </w:p>
    <w:p w:rsidR="00542061" w:rsidRDefault="0095017A">
      <w:pPr>
        <w:snapToGrid w:val="0"/>
        <w:ind w:firstLineChars="200" w:firstLine="480"/>
        <w:rPr>
          <w:kern w:val="21"/>
          <w:lang w:eastAsia="zh-CN"/>
        </w:rPr>
      </w:pPr>
      <w:r>
        <w:rPr>
          <w:rFonts w:hint="eastAsia"/>
          <w:kern w:val="21"/>
          <w:lang w:eastAsia="zh-CN"/>
        </w:rPr>
        <w:lastRenderedPageBreak/>
        <w:t>从图</w:t>
      </w:r>
      <w:r>
        <w:rPr>
          <w:rFonts w:hint="eastAsia"/>
          <w:kern w:val="21"/>
          <w:lang w:eastAsia="zh-CN"/>
        </w:rPr>
        <w:t>2</w:t>
      </w:r>
      <w:r>
        <w:rPr>
          <w:rFonts w:hint="eastAsia"/>
          <w:kern w:val="21"/>
          <w:lang w:eastAsia="zh-CN"/>
        </w:rPr>
        <w:t>可以看出，</w:t>
      </w:r>
      <w:r>
        <w:rPr>
          <w:rFonts w:hint="eastAsia"/>
          <w:kern w:val="21"/>
          <w:lang w:eastAsia="zh-CN"/>
        </w:rPr>
        <w:t>FM</w:t>
      </w:r>
      <w:r>
        <w:rPr>
          <w:rFonts w:hint="eastAsia"/>
          <w:kern w:val="21"/>
          <w:lang w:eastAsia="zh-CN"/>
        </w:rPr>
        <w:t>陆地移动系统有最低的</w:t>
      </w:r>
      <w:r>
        <w:rPr>
          <w:rFonts w:hint="eastAsia"/>
          <w:kern w:val="21"/>
          <w:lang w:eastAsia="zh-CN"/>
        </w:rPr>
        <w:t>RSE</w:t>
      </w:r>
      <w:r>
        <w:rPr>
          <w:rFonts w:hint="eastAsia"/>
          <w:kern w:val="21"/>
          <w:lang w:eastAsia="zh-CN"/>
        </w:rPr>
        <w:t>，因为使用这种类型的调制时，网络所需要的带宽比理论上最有效的系统（</w:t>
      </w:r>
      <w:r>
        <w:rPr>
          <w:kern w:val="21"/>
          <w:lang w:eastAsia="zh-CN"/>
        </w:rPr>
        <w:t>MTES</w:t>
      </w:r>
      <w:r>
        <w:rPr>
          <w:rFonts w:hint="eastAsia"/>
          <w:kern w:val="21"/>
          <w:lang w:eastAsia="zh-CN"/>
        </w:rPr>
        <w:t>）的带宽大约宽</w:t>
      </w:r>
      <w:r>
        <w:rPr>
          <w:rFonts w:hint="eastAsia"/>
          <w:kern w:val="21"/>
          <w:lang w:eastAsia="zh-CN"/>
        </w:rPr>
        <w:t>5</w:t>
      </w:r>
      <w:r>
        <w:rPr>
          <w:rFonts w:hint="eastAsia"/>
          <w:kern w:val="21"/>
          <w:lang w:eastAsia="zh-CN"/>
        </w:rPr>
        <w:t>倍。另一方面，所有的噪声保护比的值中最接近</w:t>
      </w:r>
      <w:r>
        <w:rPr>
          <w:rFonts w:hint="eastAsia"/>
          <w:kern w:val="21"/>
          <w:lang w:eastAsia="zh-CN"/>
        </w:rPr>
        <w:t>MTES</w:t>
      </w:r>
      <w:r>
        <w:rPr>
          <w:rFonts w:hint="eastAsia"/>
          <w:kern w:val="21"/>
          <w:lang w:eastAsia="zh-CN"/>
        </w:rPr>
        <w:t>情况的调制类型是</w:t>
      </w:r>
      <w:r>
        <w:rPr>
          <w:kern w:val="21"/>
          <w:lang w:eastAsia="zh-CN"/>
        </w:rPr>
        <w:t>16-QAM</w:t>
      </w:r>
      <w:r>
        <w:rPr>
          <w:rFonts w:hint="eastAsia"/>
          <w:kern w:val="21"/>
          <w:lang w:eastAsia="zh-CN"/>
        </w:rPr>
        <w:t>。对于这种网络，它要求的带宽仅是</w:t>
      </w:r>
      <w:r>
        <w:rPr>
          <w:rFonts w:hint="eastAsia"/>
          <w:kern w:val="21"/>
          <w:lang w:eastAsia="zh-CN"/>
        </w:rPr>
        <w:t>MTES</w:t>
      </w:r>
      <w:r>
        <w:rPr>
          <w:rFonts w:hint="eastAsia"/>
          <w:kern w:val="21"/>
          <w:lang w:eastAsia="zh-CN"/>
        </w:rPr>
        <w:t>所需带宽的</w:t>
      </w:r>
      <w:r>
        <w:rPr>
          <w:rFonts w:hint="eastAsia"/>
          <w:kern w:val="21"/>
          <w:lang w:eastAsia="zh-CN"/>
        </w:rPr>
        <w:t>1</w:t>
      </w:r>
      <w:r>
        <w:rPr>
          <w:kern w:val="21"/>
          <w:lang w:eastAsia="zh-CN"/>
        </w:rPr>
        <w:t>.5</w:t>
      </w:r>
      <w:r>
        <w:rPr>
          <w:rFonts w:hint="eastAsia"/>
          <w:kern w:val="21"/>
          <w:lang w:eastAsia="zh-CN"/>
        </w:rPr>
        <w:t>倍。如果接收质量要求的不是很高，与</w:t>
      </w:r>
      <w:r>
        <w:rPr>
          <w:rFonts w:hint="eastAsia"/>
          <w:kern w:val="21"/>
          <w:lang w:eastAsia="zh-CN"/>
        </w:rPr>
        <w:t>MTES</w:t>
      </w:r>
      <w:r>
        <w:rPr>
          <w:rFonts w:hint="eastAsia"/>
          <w:kern w:val="21"/>
          <w:lang w:eastAsia="zh-CN"/>
        </w:rPr>
        <w:t>最接近的是</w:t>
      </w:r>
      <w:r>
        <w:rPr>
          <w:rFonts w:hint="eastAsia"/>
          <w:kern w:val="21"/>
          <w:lang w:eastAsia="zh-CN"/>
        </w:rPr>
        <w:t>AM-SSB</w:t>
      </w:r>
      <w:r>
        <w:rPr>
          <w:rFonts w:hint="eastAsia"/>
          <w:kern w:val="21"/>
          <w:lang w:eastAsia="zh-CN"/>
        </w:rPr>
        <w:t>。可是，当接收质量要求提高时，特别是考虑到实际发射机的频率不稳定性，</w:t>
      </w:r>
      <w:r>
        <w:rPr>
          <w:rFonts w:hint="eastAsia"/>
          <w:kern w:val="21"/>
          <w:lang w:eastAsia="zh-CN"/>
        </w:rPr>
        <w:t>AM-SSB</w:t>
      </w:r>
      <w:r>
        <w:rPr>
          <w:rFonts w:hint="eastAsia"/>
          <w:kern w:val="21"/>
          <w:lang w:eastAsia="zh-CN"/>
        </w:rPr>
        <w:t>的</w:t>
      </w:r>
      <w:r>
        <w:rPr>
          <w:rFonts w:hint="eastAsia"/>
          <w:kern w:val="21"/>
          <w:lang w:eastAsia="zh-CN"/>
        </w:rPr>
        <w:t>RSE</w:t>
      </w:r>
      <w:r>
        <w:rPr>
          <w:rFonts w:hint="eastAsia"/>
          <w:kern w:val="21"/>
          <w:lang w:eastAsia="zh-CN"/>
        </w:rPr>
        <w:t>就会相应降低。</w:t>
      </w:r>
    </w:p>
    <w:p w:rsidR="00542061" w:rsidRDefault="0095017A" w:rsidP="00434D0A">
      <w:pPr>
        <w:pStyle w:val="Note"/>
        <w:rPr>
          <w:lang w:eastAsia="zh-CN"/>
        </w:rPr>
      </w:pPr>
      <w:r>
        <w:rPr>
          <w:rFonts w:eastAsia="STKaiti" w:hint="eastAsia"/>
          <w:lang w:eastAsia="zh-CN"/>
        </w:rPr>
        <w:t>注</w:t>
      </w:r>
      <w:r>
        <w:rPr>
          <w:lang w:eastAsia="zh-CN"/>
        </w:rPr>
        <w:t>1</w:t>
      </w:r>
      <w:r w:rsidR="00434D0A">
        <w:rPr>
          <w:lang w:eastAsia="zh-CN"/>
        </w:rPr>
        <w:t xml:space="preserve"> </w:t>
      </w:r>
      <w:r w:rsidR="00434D0A" w:rsidRPr="00A42FF4">
        <w:rPr>
          <w:lang w:val="en-GB" w:eastAsia="zh-CN"/>
        </w:rPr>
        <w:t>–</w:t>
      </w:r>
      <w:r w:rsidR="00434D0A">
        <w:rPr>
          <w:lang w:val="en-GB" w:eastAsia="zh-CN"/>
        </w:rPr>
        <w:t xml:space="preserve"> </w:t>
      </w:r>
      <w:r>
        <w:rPr>
          <w:rFonts w:hint="eastAsia"/>
          <w:lang w:eastAsia="zh-CN"/>
        </w:rPr>
        <w:t>其他资料见：</w:t>
      </w:r>
      <w:r>
        <w:rPr>
          <w:lang w:eastAsia="zh-CN"/>
        </w:rPr>
        <w:t>662-3</w:t>
      </w:r>
      <w:r>
        <w:rPr>
          <w:rFonts w:hint="eastAsia"/>
          <w:lang w:eastAsia="zh-CN"/>
        </w:rPr>
        <w:t>号报告的附件</w:t>
      </w:r>
      <w:r>
        <w:rPr>
          <w:lang w:eastAsia="zh-CN"/>
        </w:rPr>
        <w:t>IV</w:t>
      </w:r>
      <w:r>
        <w:rPr>
          <w:rFonts w:hint="eastAsia"/>
          <w:lang w:eastAsia="zh-CN"/>
        </w:rPr>
        <w:t>（</w:t>
      </w:r>
      <w:r>
        <w:rPr>
          <w:lang w:eastAsia="zh-CN"/>
        </w:rPr>
        <w:t>1990</w:t>
      </w:r>
      <w:r>
        <w:rPr>
          <w:rFonts w:hint="eastAsia"/>
          <w:lang w:eastAsia="zh-CN"/>
        </w:rPr>
        <w:t>年，杜塞尔多夫）。</w:t>
      </w:r>
    </w:p>
    <w:p w:rsidR="00542061" w:rsidRDefault="0095017A">
      <w:pPr>
        <w:pStyle w:val="Heading2"/>
        <w:rPr>
          <w:lang w:eastAsia="zh-CN"/>
        </w:rPr>
      </w:pPr>
      <w:r>
        <w:rPr>
          <w:lang w:eastAsia="zh-CN"/>
        </w:rPr>
        <w:t>1.3</w:t>
      </w:r>
      <w:r>
        <w:rPr>
          <w:lang w:eastAsia="zh-CN"/>
        </w:rPr>
        <w:tab/>
      </w:r>
      <w:r>
        <w:rPr>
          <w:rFonts w:hint="eastAsia"/>
          <w:lang w:eastAsia="zh-CN"/>
        </w:rPr>
        <w:t>陆地移动无线电系统的</w:t>
      </w:r>
      <w:r>
        <w:rPr>
          <w:lang w:eastAsia="zh-CN"/>
        </w:rPr>
        <w:t>SUE</w:t>
      </w:r>
    </w:p>
    <w:p w:rsidR="00542061" w:rsidRDefault="0095017A">
      <w:pPr>
        <w:snapToGrid w:val="0"/>
        <w:ind w:firstLineChars="200" w:firstLine="480"/>
        <w:rPr>
          <w:kern w:val="21"/>
          <w:lang w:eastAsia="zh-CN"/>
        </w:rPr>
      </w:pPr>
      <w:r>
        <w:rPr>
          <w:rFonts w:hint="eastAsia"/>
          <w:kern w:val="21"/>
          <w:lang w:eastAsia="zh-CN"/>
        </w:rPr>
        <w:t>对一般的调度陆地移动无线电系统，</w:t>
      </w:r>
      <w:r>
        <w:rPr>
          <w:rFonts w:hint="eastAsia"/>
          <w:kern w:val="21"/>
          <w:lang w:eastAsia="zh-CN"/>
        </w:rPr>
        <w:t>SUE</w:t>
      </w:r>
      <w:r>
        <w:rPr>
          <w:rFonts w:hint="eastAsia"/>
          <w:kern w:val="21"/>
          <w:lang w:eastAsia="zh-CN"/>
        </w:rPr>
        <w:t>可以用公式（</w:t>
      </w:r>
      <w:r>
        <w:rPr>
          <w:rFonts w:hint="eastAsia"/>
          <w:kern w:val="21"/>
          <w:lang w:eastAsia="zh-CN"/>
        </w:rPr>
        <w:t>2</w:t>
      </w:r>
      <w:r>
        <w:rPr>
          <w:rFonts w:hint="eastAsia"/>
          <w:kern w:val="21"/>
          <w:lang w:eastAsia="zh-CN"/>
        </w:rPr>
        <w:t>）的方法获得：</w:t>
      </w:r>
    </w:p>
    <w:p w:rsidR="00542061" w:rsidRDefault="0095017A">
      <w:pPr>
        <w:pStyle w:val="Equation"/>
        <w:tabs>
          <w:tab w:val="left" w:pos="794"/>
        </w:tabs>
        <w:spacing w:before="0"/>
        <w:rPr>
          <w:lang w:eastAsia="zh-CN"/>
        </w:rPr>
      </w:pPr>
      <w:r>
        <w:rPr>
          <w:lang w:eastAsia="zh-CN"/>
        </w:rPr>
        <w:tab/>
      </w:r>
      <w:r>
        <w:rPr>
          <w:lang w:eastAsia="zh-CN"/>
        </w:rPr>
        <w:tab/>
      </w:r>
      <w:r w:rsidR="00542061" w:rsidRPr="00542061">
        <w:rPr>
          <w:position w:val="-28"/>
        </w:rPr>
        <w:object w:dxaOrig="2960" w:dyaOrig="640">
          <v:shape id="_x0000_i1027" type="#_x0000_t75" style="width:147.55pt;height:31.8pt" o:ole="">
            <v:imagedata r:id="rId24" o:title=""/>
          </v:shape>
          <o:OLEObject Type="Embed" ProgID="Equation.2" ShapeID="_x0000_i1027" DrawAspect="Content" ObjectID="_1585468108" r:id="rId25"/>
        </w:object>
      </w:r>
      <w:r>
        <w:rPr>
          <w:lang w:eastAsia="zh-CN"/>
        </w:rPr>
        <w:tab/>
        <w:t>(10)</w:t>
      </w:r>
    </w:p>
    <w:p w:rsidR="00542061" w:rsidRDefault="0095017A">
      <w:pPr>
        <w:snapToGrid w:val="0"/>
        <w:rPr>
          <w:kern w:val="21"/>
          <w:lang w:eastAsia="zh-CN"/>
        </w:rPr>
      </w:pPr>
      <w:r>
        <w:rPr>
          <w:rFonts w:hint="eastAsia"/>
          <w:kern w:val="21"/>
          <w:lang w:eastAsia="zh-CN"/>
        </w:rPr>
        <w:t>其中：</w:t>
      </w:r>
    </w:p>
    <w:p w:rsidR="00542061" w:rsidRDefault="0095017A">
      <w:pPr>
        <w:pStyle w:val="Equationlegend"/>
        <w:tabs>
          <w:tab w:val="left" w:pos="1985"/>
        </w:tabs>
        <w:rPr>
          <w:color w:val="000000" w:themeColor="text1"/>
          <w:lang w:eastAsia="zh-CN"/>
        </w:rPr>
      </w:pPr>
      <w:r>
        <w:rPr>
          <w:rFonts w:hint="eastAsia"/>
          <w:i/>
          <w:lang w:eastAsia="zh-CN"/>
        </w:rPr>
        <w:tab/>
      </w:r>
      <w:r>
        <w:rPr>
          <w:i/>
          <w:lang w:eastAsia="zh-CN"/>
        </w:rPr>
        <w:t>B</w:t>
      </w:r>
      <w:r>
        <w:rPr>
          <w:lang w:eastAsia="zh-CN"/>
        </w:rPr>
        <w:t>：</w:t>
      </w:r>
      <w:r>
        <w:rPr>
          <w:color w:val="000000" w:themeColor="text1"/>
          <w:lang w:eastAsia="zh-CN"/>
        </w:rPr>
        <w:tab/>
      </w:r>
      <w:r>
        <w:rPr>
          <w:rFonts w:hint="eastAsia"/>
          <w:color w:val="000000" w:themeColor="text1"/>
          <w:lang w:eastAsia="zh-CN"/>
        </w:rPr>
        <w:t>所考虑的陆地移动频带的总频谱</w:t>
      </w:r>
      <w:r>
        <w:rPr>
          <w:color w:val="000000" w:themeColor="text1"/>
          <w:lang w:eastAsia="zh-CN"/>
        </w:rPr>
        <w:t>，</w:t>
      </w:r>
    </w:p>
    <w:p w:rsidR="00542061" w:rsidRDefault="0095017A">
      <w:pPr>
        <w:pStyle w:val="Equationlegend"/>
        <w:tabs>
          <w:tab w:val="left" w:pos="1985"/>
        </w:tabs>
        <w:rPr>
          <w:color w:val="000000" w:themeColor="text1"/>
          <w:lang w:eastAsia="zh-CN"/>
        </w:rPr>
      </w:pPr>
      <w:r>
        <w:rPr>
          <w:rFonts w:hint="eastAsia"/>
          <w:i/>
          <w:color w:val="000000" w:themeColor="text1"/>
          <w:lang w:eastAsia="zh-CN"/>
        </w:rPr>
        <w:tab/>
      </w:r>
      <w:r>
        <w:rPr>
          <w:i/>
          <w:color w:val="000000" w:themeColor="text1"/>
          <w:lang w:eastAsia="zh-CN"/>
        </w:rPr>
        <w:t>S</w:t>
      </w:r>
      <w:r>
        <w:rPr>
          <w:color w:val="000000" w:themeColor="text1"/>
          <w:lang w:eastAsia="zh-CN"/>
        </w:rPr>
        <w:t>：</w:t>
      </w:r>
      <w:r>
        <w:rPr>
          <w:color w:val="000000" w:themeColor="text1"/>
          <w:lang w:eastAsia="zh-CN"/>
        </w:rPr>
        <w:tab/>
      </w:r>
      <w:r>
        <w:rPr>
          <w:rFonts w:hint="eastAsia"/>
          <w:color w:val="000000" w:themeColor="text1"/>
          <w:lang w:eastAsia="zh-CN"/>
        </w:rPr>
        <w:t>研究区域，和</w:t>
      </w:r>
    </w:p>
    <w:p w:rsidR="00542061" w:rsidRDefault="0095017A">
      <w:pPr>
        <w:pStyle w:val="Equationlegend"/>
        <w:tabs>
          <w:tab w:val="left" w:pos="1985"/>
        </w:tabs>
        <w:rPr>
          <w:color w:val="000000" w:themeColor="text1"/>
          <w:lang w:eastAsia="zh-CN"/>
        </w:rPr>
      </w:pPr>
      <w:r>
        <w:rPr>
          <w:rFonts w:hint="eastAsia"/>
          <w:i/>
          <w:color w:val="000000" w:themeColor="text1"/>
          <w:lang w:eastAsia="zh-CN"/>
        </w:rPr>
        <w:tab/>
      </w:r>
      <w:r>
        <w:rPr>
          <w:i/>
          <w:color w:val="000000" w:themeColor="text1"/>
          <w:lang w:eastAsia="zh-CN"/>
        </w:rPr>
        <w:t>Occ</w:t>
      </w:r>
      <w:r>
        <w:rPr>
          <w:color w:val="000000" w:themeColor="text1"/>
          <w:lang w:eastAsia="zh-CN"/>
        </w:rPr>
        <w:t>：</w:t>
      </w:r>
      <w:r>
        <w:rPr>
          <w:color w:val="000000" w:themeColor="text1"/>
          <w:lang w:eastAsia="zh-CN"/>
        </w:rPr>
        <w:tab/>
      </w:r>
      <w:r>
        <w:rPr>
          <w:rFonts w:hint="eastAsia"/>
          <w:color w:val="000000" w:themeColor="text1"/>
          <w:lang w:eastAsia="zh-CN"/>
        </w:rPr>
        <w:t>区域内的总占用</w:t>
      </w:r>
    </w:p>
    <w:p w:rsidR="00542061" w:rsidRDefault="0095017A">
      <w:pPr>
        <w:pStyle w:val="Equationlegend"/>
        <w:tabs>
          <w:tab w:val="left" w:pos="1985"/>
        </w:tabs>
        <w:rPr>
          <w:color w:val="000000" w:themeColor="text1"/>
          <w:lang w:eastAsia="zh-CN"/>
        </w:rPr>
      </w:pPr>
      <w:r>
        <w:rPr>
          <w:rFonts w:hint="eastAsia"/>
          <w:color w:val="000000" w:themeColor="text1"/>
          <w:lang w:eastAsia="zh-CN"/>
        </w:rPr>
        <w:tab/>
      </w:r>
      <w:r>
        <w:rPr>
          <w:rFonts w:hint="eastAsia"/>
          <w:color w:val="000000" w:themeColor="text1"/>
          <w:lang w:eastAsia="zh-CN"/>
        </w:rPr>
        <w:tab/>
        <w:t xml:space="preserve">= </w:t>
      </w:r>
      <w:r>
        <w:rPr>
          <w:rFonts w:hint="eastAsia"/>
          <w:color w:val="000000" w:themeColor="text1"/>
          <w:lang w:eastAsia="zh-CN"/>
        </w:rPr>
        <w:t>每发射的占用</w:t>
      </w:r>
      <w:r>
        <w:rPr>
          <w:color w:val="000000" w:themeColor="text1"/>
          <w:lang w:eastAsia="zh-CN"/>
        </w:rPr>
        <w:t>×</w:t>
      </w:r>
      <w:r>
        <w:rPr>
          <w:rFonts w:hint="eastAsia"/>
          <w:color w:val="000000" w:themeColor="text1"/>
          <w:lang w:eastAsia="zh-CN"/>
        </w:rPr>
        <w:t>区内发射的数量</w:t>
      </w:r>
      <w:r>
        <w:rPr>
          <w:rFonts w:hint="eastAsia"/>
          <w:color w:val="000000" w:themeColor="text1"/>
          <w:lang w:eastAsia="zh-CN"/>
        </w:rPr>
        <w:t>=</w:t>
      </w:r>
      <w:r>
        <w:rPr>
          <w:i/>
          <w:color w:val="000000" w:themeColor="text1"/>
          <w:lang w:eastAsia="zh-CN"/>
        </w:rPr>
        <w:t>M/T</w:t>
      </w:r>
      <w:r>
        <w:rPr>
          <w:rFonts w:hint="eastAsia"/>
          <w:color w:val="000000" w:themeColor="text1"/>
          <w:lang w:eastAsia="zh-CN"/>
        </w:rPr>
        <w:t>。</w:t>
      </w:r>
    </w:p>
    <w:p w:rsidR="00542061" w:rsidRDefault="0095017A" w:rsidP="00145D9C">
      <w:pPr>
        <w:pStyle w:val="Equationlegend"/>
        <w:tabs>
          <w:tab w:val="left" w:pos="1985"/>
        </w:tabs>
        <w:rPr>
          <w:color w:val="000000" w:themeColor="text1"/>
          <w:lang w:eastAsia="zh-CN"/>
        </w:rPr>
      </w:pPr>
      <w:r>
        <w:rPr>
          <w:color w:val="000000" w:themeColor="text1"/>
          <w:lang w:eastAsia="zh-CN"/>
        </w:rPr>
        <w:tab/>
      </w:r>
      <w:r>
        <w:rPr>
          <w:color w:val="000000" w:themeColor="text1"/>
          <w:lang w:eastAsia="zh-CN"/>
        </w:rPr>
        <w:tab/>
      </w:r>
      <w:r>
        <w:rPr>
          <w:rFonts w:ascii="Symbol" w:hAnsi="Symbol"/>
          <w:color w:val="000000" w:themeColor="text1"/>
          <w:lang w:eastAsia="zh-CN"/>
        </w:rPr>
        <w:t></w:t>
      </w:r>
      <w:r>
        <w:rPr>
          <w:rFonts w:ascii="Symbol" w:hAnsi="Symbol"/>
          <w:color w:val="000000" w:themeColor="text1"/>
          <w:lang w:eastAsia="zh-CN"/>
        </w:rPr>
        <w:t></w:t>
      </w:r>
      <w:r>
        <w:rPr>
          <w:rFonts w:ascii="Symbol" w:hAnsi="Symbol"/>
          <w:color w:val="000000" w:themeColor="text1"/>
          <w:lang w:eastAsia="zh-CN"/>
        </w:rPr>
        <w:t>已传递信息</w:t>
      </w:r>
      <w:r>
        <w:rPr>
          <w:rFonts w:ascii="Symbol" w:hAnsi="Symbol"/>
          <w:color w:val="000000" w:themeColor="text1"/>
          <w:lang w:eastAsia="zh-CN"/>
        </w:rPr>
        <w:t></w:t>
      </w:r>
      <w:r>
        <w:rPr>
          <w:rFonts w:ascii="Symbol" w:hAnsi="Symbol"/>
          <w:color w:val="000000" w:themeColor="text1"/>
          <w:lang w:eastAsia="zh-CN"/>
        </w:rPr>
        <w:t>有效时间。</w:t>
      </w:r>
      <w:bookmarkStart w:id="14" w:name="OLE_LINK15"/>
    </w:p>
    <w:bookmarkEnd w:id="14"/>
    <w:p w:rsidR="00542061" w:rsidRDefault="0095017A">
      <w:pPr>
        <w:pStyle w:val="Equation"/>
        <w:tabs>
          <w:tab w:val="left" w:pos="794"/>
        </w:tabs>
        <w:rPr>
          <w:color w:val="000000" w:themeColor="text1"/>
          <w:lang w:eastAsia="zh-CN"/>
        </w:rPr>
      </w:pPr>
      <w:r>
        <w:rPr>
          <w:rFonts w:hint="eastAsia"/>
          <w:color w:val="000000" w:themeColor="text1"/>
          <w:lang w:eastAsia="zh-CN"/>
        </w:rPr>
        <w:t>区域因素的总占用度</w:t>
      </w:r>
    </w:p>
    <w:p w:rsidR="00542061" w:rsidRDefault="0095017A">
      <w:pPr>
        <w:pStyle w:val="Equation"/>
        <w:tabs>
          <w:tab w:val="left" w:pos="794"/>
        </w:tabs>
        <w:rPr>
          <w:color w:val="000000" w:themeColor="text1"/>
          <w:position w:val="-28"/>
          <w:lang w:eastAsia="zh-CN"/>
        </w:rPr>
      </w:pPr>
      <w:r>
        <w:rPr>
          <w:color w:val="000000" w:themeColor="text1"/>
          <w:lang w:eastAsia="zh-CN"/>
        </w:rPr>
        <w:tab/>
      </w:r>
      <w:r>
        <w:rPr>
          <w:color w:val="000000" w:themeColor="text1"/>
          <w:lang w:eastAsia="zh-CN"/>
        </w:rPr>
        <w:tab/>
      </w:r>
      <w:r w:rsidR="007B0182">
        <w:rPr>
          <w:noProof/>
          <w:color w:val="000000" w:themeColor="text1"/>
          <w:lang w:val="en-GB" w:eastAsia="zh-CN"/>
        </w:rPr>
        <w:drawing>
          <wp:inline distT="0" distB="0" distL="0" distR="0">
            <wp:extent cx="543560" cy="370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43560" cy="370840"/>
                    </a:xfrm>
                    <a:prstGeom prst="rect">
                      <a:avLst/>
                    </a:prstGeom>
                    <a:noFill/>
                    <a:ln w="9525">
                      <a:noFill/>
                      <a:miter lim="800000"/>
                      <a:headEnd/>
                      <a:tailEnd/>
                    </a:ln>
                  </pic:spPr>
                </pic:pic>
              </a:graphicData>
            </a:graphic>
          </wp:inline>
        </w:drawing>
      </w:r>
      <w:r>
        <w:rPr>
          <w:color w:val="000000" w:themeColor="text1"/>
          <w:lang w:eastAsia="zh-CN"/>
        </w:rPr>
        <w:tab/>
        <w:t>(11)</w:t>
      </w:r>
    </w:p>
    <w:p w:rsidR="00542061" w:rsidRDefault="0095017A">
      <w:pPr>
        <w:pStyle w:val="Equationlegend"/>
        <w:keepNext/>
        <w:keepLines/>
        <w:tabs>
          <w:tab w:val="left" w:pos="1985"/>
        </w:tabs>
        <w:rPr>
          <w:color w:val="000000" w:themeColor="text1"/>
          <w:kern w:val="21"/>
          <w:lang w:eastAsia="zh-CN"/>
        </w:rPr>
      </w:pPr>
      <w:r>
        <w:rPr>
          <w:rFonts w:hint="eastAsia"/>
          <w:color w:val="000000" w:themeColor="text1"/>
          <w:kern w:val="21"/>
          <w:lang w:eastAsia="zh-CN"/>
        </w:rPr>
        <w:t>其中：</w:t>
      </w:r>
    </w:p>
    <w:p w:rsidR="00542061" w:rsidRDefault="0095017A">
      <w:pPr>
        <w:pStyle w:val="Equationlegend"/>
        <w:keepNext/>
        <w:keepLines/>
        <w:tabs>
          <w:tab w:val="left" w:pos="1985"/>
        </w:tabs>
        <w:rPr>
          <w:color w:val="000000" w:themeColor="text1"/>
          <w:lang w:eastAsia="zh-CN"/>
        </w:rPr>
      </w:pPr>
      <w:r>
        <w:rPr>
          <w:color w:val="000000" w:themeColor="text1"/>
          <w:lang w:eastAsia="zh-CN"/>
        </w:rPr>
        <w:tab/>
      </w:r>
      <w:proofErr w:type="gramStart"/>
      <w:r>
        <w:rPr>
          <w:i/>
          <w:color w:val="000000" w:themeColor="text1"/>
          <w:lang w:eastAsia="zh-CN"/>
        </w:rPr>
        <w:t>M</w:t>
      </w:r>
      <w:r>
        <w:rPr>
          <w:rFonts w:ascii="Tms Rmn" w:hAnsi="Tms Rmn"/>
          <w:color w:val="000000" w:themeColor="text1"/>
          <w:sz w:val="12"/>
          <w:lang w:eastAsia="zh-CN"/>
        </w:rPr>
        <w:t> </w:t>
      </w:r>
      <w:r>
        <w:rPr>
          <w:color w:val="000000" w:themeColor="text1"/>
          <w:lang w:eastAsia="zh-CN"/>
        </w:rPr>
        <w:t>:</w:t>
      </w:r>
      <w:proofErr w:type="gramEnd"/>
      <w:r>
        <w:rPr>
          <w:color w:val="000000" w:themeColor="text1"/>
          <w:lang w:eastAsia="zh-CN"/>
        </w:rPr>
        <w:tab/>
      </w:r>
      <w:r>
        <w:rPr>
          <w:rFonts w:ascii="Symbol" w:hAnsi="Symbol"/>
          <w:color w:val="000000" w:themeColor="text1"/>
          <w:lang w:eastAsia="zh-CN"/>
        </w:rPr>
        <w:t>已传递信息</w:t>
      </w:r>
    </w:p>
    <w:p w:rsidR="00542061" w:rsidRDefault="0095017A">
      <w:pPr>
        <w:pStyle w:val="Equationlegend"/>
        <w:tabs>
          <w:tab w:val="left" w:pos="1985"/>
        </w:tabs>
        <w:rPr>
          <w:color w:val="000000" w:themeColor="text1"/>
          <w:lang w:eastAsia="zh-CN"/>
        </w:rPr>
      </w:pPr>
      <w:r>
        <w:rPr>
          <w:color w:val="000000" w:themeColor="text1"/>
          <w:lang w:eastAsia="zh-CN"/>
        </w:rPr>
        <w:tab/>
      </w:r>
      <w:proofErr w:type="gramStart"/>
      <w:r>
        <w:rPr>
          <w:i/>
          <w:color w:val="000000" w:themeColor="text1"/>
          <w:lang w:eastAsia="zh-CN"/>
        </w:rPr>
        <w:t>T</w:t>
      </w:r>
      <w:r>
        <w:rPr>
          <w:rFonts w:ascii="Tms Rmn" w:hAnsi="Tms Rmn"/>
          <w:color w:val="000000" w:themeColor="text1"/>
          <w:sz w:val="12"/>
          <w:lang w:eastAsia="zh-CN"/>
        </w:rPr>
        <w:t> </w:t>
      </w:r>
      <w:r>
        <w:rPr>
          <w:color w:val="000000" w:themeColor="text1"/>
          <w:lang w:eastAsia="zh-CN"/>
        </w:rPr>
        <w:t>:</w:t>
      </w:r>
      <w:proofErr w:type="gramEnd"/>
      <w:r>
        <w:rPr>
          <w:color w:val="000000" w:themeColor="text1"/>
          <w:lang w:eastAsia="zh-CN"/>
        </w:rPr>
        <w:tab/>
      </w:r>
      <w:r>
        <w:rPr>
          <w:rFonts w:ascii="Symbol" w:hAnsi="Symbol"/>
          <w:color w:val="000000" w:themeColor="text1"/>
          <w:lang w:eastAsia="zh-CN"/>
        </w:rPr>
        <w:t>有效时间。</w:t>
      </w:r>
    </w:p>
    <w:p w:rsidR="00542061" w:rsidRDefault="0095017A" w:rsidP="00B00475">
      <w:pPr>
        <w:snapToGrid w:val="0"/>
        <w:ind w:firstLineChars="200" w:firstLine="480"/>
        <w:rPr>
          <w:color w:val="000000" w:themeColor="text1"/>
          <w:lang w:eastAsia="zh-CN"/>
        </w:rPr>
      </w:pPr>
      <w:r>
        <w:rPr>
          <w:rFonts w:hint="eastAsia"/>
          <w:color w:val="000000" w:themeColor="text1"/>
          <w:lang w:eastAsia="zh-CN"/>
        </w:rPr>
        <w:t>对于一般调度陆地移动无线电系统，受影响的地理区域可表示为小区矩阵。</w:t>
      </w:r>
      <w:bookmarkStart w:id="15" w:name="OLE_LINK16"/>
      <w:r>
        <w:rPr>
          <w:rFonts w:hint="eastAsia"/>
          <w:color w:val="000000" w:themeColor="text1"/>
          <w:szCs w:val="21"/>
          <w:lang w:eastAsia="zh-CN"/>
        </w:rPr>
        <w:t>（分为一个</w:t>
      </w:r>
      <w:r w:rsidR="007B0182">
        <w:rPr>
          <w:noProof/>
          <w:color w:val="000000" w:themeColor="text1"/>
          <w:position w:val="-10"/>
          <w:lang w:val="en-GB" w:eastAsia="zh-CN"/>
        </w:rPr>
        <w:drawing>
          <wp:inline distT="0" distB="0" distL="0" distR="0">
            <wp:extent cx="276225" cy="1809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76225" cy="180975"/>
                    </a:xfrm>
                    <a:prstGeom prst="rect">
                      <a:avLst/>
                    </a:prstGeom>
                    <a:noFill/>
                    <a:ln w="9525">
                      <a:noFill/>
                      <a:miter lim="800000"/>
                      <a:headEnd/>
                      <a:tailEnd/>
                    </a:ln>
                  </pic:spPr>
                </pic:pic>
              </a:graphicData>
            </a:graphic>
          </wp:inline>
        </w:drawing>
      </w:r>
      <w:r>
        <w:rPr>
          <w:rFonts w:hint="eastAsia"/>
          <w:color w:val="000000" w:themeColor="text1"/>
          <w:szCs w:val="21"/>
          <w:lang w:eastAsia="zh-CN"/>
        </w:rPr>
        <w:t>矩阵，矩阵的大小是</w:t>
      </w:r>
      <w:r w:rsidRPr="007A2E5E">
        <w:rPr>
          <w:rFonts w:hint="eastAsia"/>
          <w:i/>
          <w:color w:val="000000" w:themeColor="text1"/>
          <w:szCs w:val="21"/>
          <w:lang w:eastAsia="zh-CN"/>
        </w:rPr>
        <w:t>m</w:t>
      </w:r>
      <w:r>
        <w:rPr>
          <w:rFonts w:hint="eastAsia"/>
          <w:color w:val="000000" w:themeColor="text1"/>
          <w:szCs w:val="21"/>
          <w:lang w:eastAsia="zh-CN"/>
        </w:rPr>
        <w:t>）。</w:t>
      </w:r>
      <w:bookmarkStart w:id="16" w:name="OLE_LINK17"/>
      <w:bookmarkEnd w:id="15"/>
      <w:r>
        <w:rPr>
          <w:rFonts w:hint="eastAsia"/>
          <w:color w:val="000000" w:themeColor="text1"/>
          <w:szCs w:val="21"/>
          <w:lang w:eastAsia="zh-CN"/>
        </w:rPr>
        <w:t>每个</w:t>
      </w:r>
      <w:r>
        <w:rPr>
          <w:rFonts w:hint="eastAsia"/>
          <w:color w:val="000000" w:themeColor="text1"/>
          <w:lang w:eastAsia="zh-CN"/>
        </w:rPr>
        <w:t>小区</w:t>
      </w:r>
      <w:r>
        <w:rPr>
          <w:rFonts w:hint="eastAsia"/>
          <w:color w:val="000000" w:themeColor="text1"/>
          <w:szCs w:val="21"/>
          <w:lang w:eastAsia="zh-CN"/>
        </w:rPr>
        <w:t>被定义为</w:t>
      </w:r>
      <w:r w:rsidR="007B0182">
        <w:rPr>
          <w:noProof/>
          <w:color w:val="000000" w:themeColor="text1"/>
          <w:position w:val="-12"/>
          <w:lang w:val="en-GB" w:eastAsia="zh-CN"/>
        </w:rPr>
        <w:drawing>
          <wp:inline distT="0" distB="0" distL="0" distR="0">
            <wp:extent cx="180975" cy="27622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180975" cy="276225"/>
                    </a:xfrm>
                    <a:prstGeom prst="rect">
                      <a:avLst/>
                    </a:prstGeom>
                    <a:noFill/>
                    <a:ln w="9525">
                      <a:noFill/>
                      <a:miter lim="800000"/>
                      <a:headEnd/>
                      <a:tailEnd/>
                    </a:ln>
                  </pic:spPr>
                </pic:pic>
              </a:graphicData>
            </a:graphic>
          </wp:inline>
        </w:drawing>
      </w:r>
      <w:bookmarkEnd w:id="16"/>
      <w:r>
        <w:rPr>
          <w:rFonts w:hint="eastAsia"/>
          <w:color w:val="000000" w:themeColor="text1"/>
          <w:szCs w:val="21"/>
          <w:lang w:eastAsia="zh-CN"/>
        </w:rPr>
        <w:t>。</w:t>
      </w:r>
      <w:r>
        <w:rPr>
          <w:rFonts w:hint="eastAsia"/>
          <w:color w:val="000000" w:themeColor="text1"/>
          <w:lang w:eastAsia="zh-CN"/>
        </w:rPr>
        <w:t>地理区域内有</w:t>
      </w:r>
      <w:r w:rsidRPr="007A2E5E">
        <w:rPr>
          <w:rFonts w:hint="eastAsia"/>
          <w:i/>
          <w:color w:val="000000" w:themeColor="text1"/>
          <w:lang w:eastAsia="zh-CN"/>
        </w:rPr>
        <w:t>n</w:t>
      </w:r>
      <w:r>
        <w:rPr>
          <w:rFonts w:hint="eastAsia"/>
          <w:color w:val="000000" w:themeColor="text1"/>
          <w:lang w:eastAsia="zh-CN"/>
        </w:rPr>
        <w:t>个电台。</w:t>
      </w:r>
      <w:bookmarkStart w:id="17" w:name="OLE_LINK18"/>
      <w:r>
        <w:rPr>
          <w:rFonts w:hint="eastAsia"/>
          <w:color w:val="000000" w:themeColor="text1"/>
          <w:lang w:eastAsia="zh-CN"/>
        </w:rPr>
        <w:t>因此，</w:t>
      </w:r>
      <w:r>
        <w:rPr>
          <w:i/>
          <w:color w:val="000000" w:themeColor="text1"/>
          <w:lang w:eastAsia="zh-CN"/>
        </w:rPr>
        <w:t>Occ</w:t>
      </w:r>
      <w:r>
        <w:rPr>
          <w:rFonts w:hint="eastAsia"/>
          <w:color w:val="000000" w:themeColor="text1"/>
          <w:lang w:eastAsia="zh-CN"/>
        </w:rPr>
        <w:t>可由以下方程确定：</w:t>
      </w:r>
    </w:p>
    <w:bookmarkEnd w:id="17"/>
    <w:p w:rsidR="00542061" w:rsidRDefault="007B0182" w:rsidP="007A2E5E">
      <w:pPr>
        <w:pStyle w:val="Equation"/>
        <w:tabs>
          <w:tab w:val="clear" w:pos="4820"/>
          <w:tab w:val="left" w:pos="794"/>
          <w:tab w:val="left" w:pos="5529"/>
        </w:tabs>
        <w:wordWrap w:val="0"/>
        <w:snapToGrid w:val="0"/>
        <w:spacing w:before="0"/>
        <w:jc w:val="right"/>
        <w:rPr>
          <w:color w:val="000000" w:themeColor="text1"/>
          <w:position w:val="-28"/>
          <w:lang w:eastAsia="zh-CN"/>
        </w:rPr>
      </w:pPr>
      <w:r>
        <w:rPr>
          <w:noProof/>
          <w:color w:val="000000" w:themeColor="text1"/>
          <w:position w:val="-34"/>
          <w:szCs w:val="21"/>
          <w:lang w:val="en-GB" w:eastAsia="zh-CN"/>
        </w:rPr>
        <w:drawing>
          <wp:inline distT="0" distB="0" distL="0" distR="0">
            <wp:extent cx="1647825" cy="457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1647825" cy="457200"/>
                    </a:xfrm>
                    <a:prstGeom prst="rect">
                      <a:avLst/>
                    </a:prstGeom>
                    <a:noFill/>
                    <a:ln w="9525">
                      <a:noFill/>
                      <a:miter lim="800000"/>
                      <a:headEnd/>
                      <a:tailEnd/>
                    </a:ln>
                  </pic:spPr>
                </pic:pic>
              </a:graphicData>
            </a:graphic>
          </wp:inline>
        </w:drawing>
      </w:r>
      <w:r w:rsidR="0095017A">
        <w:rPr>
          <w:color w:val="000000" w:themeColor="text1"/>
          <w:lang w:eastAsia="zh-CN"/>
        </w:rPr>
        <w:tab/>
        <w:t>(12)</w:t>
      </w:r>
    </w:p>
    <w:p w:rsidR="00542061" w:rsidRDefault="0095017A">
      <w:pPr>
        <w:pStyle w:val="Equationlegend"/>
        <w:keepNext/>
        <w:keepLines/>
        <w:tabs>
          <w:tab w:val="left" w:pos="794"/>
          <w:tab w:val="left" w:pos="1191"/>
          <w:tab w:val="left" w:pos="1588"/>
          <w:tab w:val="left" w:pos="1985"/>
        </w:tabs>
        <w:rPr>
          <w:color w:val="000000" w:themeColor="text1"/>
          <w:kern w:val="21"/>
          <w:lang w:eastAsia="zh-CN"/>
        </w:rPr>
      </w:pPr>
      <w:r>
        <w:rPr>
          <w:rFonts w:hint="eastAsia"/>
          <w:color w:val="000000" w:themeColor="text1"/>
          <w:kern w:val="21"/>
          <w:lang w:eastAsia="zh-CN"/>
        </w:rPr>
        <w:t>其中：</w:t>
      </w:r>
    </w:p>
    <w:p w:rsidR="00542061" w:rsidRDefault="0095017A">
      <w:pPr>
        <w:pStyle w:val="Equationlegend"/>
        <w:tabs>
          <w:tab w:val="left" w:pos="1985"/>
        </w:tabs>
        <w:rPr>
          <w:color w:val="000000" w:themeColor="text1"/>
          <w:lang w:eastAsia="zh-CN"/>
        </w:rPr>
      </w:pPr>
      <w:r>
        <w:rPr>
          <w:i/>
          <w:color w:val="000000" w:themeColor="text1"/>
          <w:lang w:eastAsia="zh-CN"/>
        </w:rPr>
        <w:tab/>
      </w:r>
      <w:proofErr w:type="gramStart"/>
      <w:r>
        <w:rPr>
          <w:i/>
          <w:color w:val="000000" w:themeColor="text1"/>
          <w:lang w:eastAsia="zh-CN"/>
        </w:rPr>
        <w:t>m</w:t>
      </w:r>
      <w:proofErr w:type="gramEnd"/>
      <w:r>
        <w:rPr>
          <w:color w:val="000000" w:themeColor="text1"/>
          <w:lang w:eastAsia="zh-CN"/>
        </w:rPr>
        <w:t>:</w:t>
      </w:r>
      <w:r>
        <w:rPr>
          <w:color w:val="000000" w:themeColor="text1"/>
          <w:lang w:eastAsia="zh-CN"/>
        </w:rPr>
        <w:tab/>
      </w:r>
      <w:r>
        <w:rPr>
          <w:rFonts w:hint="eastAsia"/>
          <w:color w:val="000000" w:themeColor="text1"/>
          <w:szCs w:val="21"/>
          <w:lang w:eastAsia="zh-CN"/>
        </w:rPr>
        <w:t>矩阵的大小</w:t>
      </w:r>
      <w:r>
        <w:rPr>
          <w:color w:val="000000" w:themeColor="text1"/>
          <w:lang w:eastAsia="zh-CN"/>
        </w:rPr>
        <w:t>(</w:t>
      </w:r>
      <w:r w:rsidR="007B0182">
        <w:rPr>
          <w:noProof/>
          <w:color w:val="000000" w:themeColor="text1"/>
          <w:position w:val="-8"/>
          <w:lang w:val="en-GB" w:eastAsia="zh-CN"/>
        </w:rPr>
        <w:drawing>
          <wp:inline distT="0" distB="0" distL="0" distR="0">
            <wp:extent cx="276225" cy="180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76225" cy="180975"/>
                    </a:xfrm>
                    <a:prstGeom prst="rect">
                      <a:avLst/>
                    </a:prstGeom>
                    <a:noFill/>
                    <a:ln w="9525">
                      <a:noFill/>
                      <a:miter lim="800000"/>
                      <a:headEnd/>
                      <a:tailEnd/>
                    </a:ln>
                  </pic:spPr>
                </pic:pic>
              </a:graphicData>
            </a:graphic>
          </wp:inline>
        </w:drawing>
      </w:r>
      <w:r>
        <w:rPr>
          <w:color w:val="000000" w:themeColor="text1"/>
          <w:lang w:eastAsia="zh-CN"/>
        </w:rPr>
        <w:t>)</w:t>
      </w:r>
    </w:p>
    <w:p w:rsidR="00542061" w:rsidRDefault="0095017A">
      <w:pPr>
        <w:pStyle w:val="Equationlegend"/>
        <w:tabs>
          <w:tab w:val="left" w:pos="1985"/>
        </w:tabs>
        <w:rPr>
          <w:color w:val="000000" w:themeColor="text1"/>
          <w:lang w:eastAsia="zh-CN"/>
        </w:rPr>
      </w:pPr>
      <w:r>
        <w:rPr>
          <w:color w:val="000000" w:themeColor="text1"/>
          <w:lang w:eastAsia="zh-CN"/>
        </w:rPr>
        <w:tab/>
      </w:r>
      <w:r w:rsidR="007B0182">
        <w:rPr>
          <w:noProof/>
          <w:color w:val="000000" w:themeColor="text1"/>
          <w:position w:val="-12"/>
          <w:lang w:val="en-GB" w:eastAsia="zh-CN"/>
        </w:rPr>
        <w:drawing>
          <wp:inline distT="0" distB="0" distL="0" distR="0">
            <wp:extent cx="457200" cy="276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457200" cy="276225"/>
                    </a:xfrm>
                    <a:prstGeom prst="rect">
                      <a:avLst/>
                    </a:prstGeom>
                    <a:noFill/>
                    <a:ln w="9525">
                      <a:noFill/>
                      <a:miter lim="800000"/>
                      <a:headEnd/>
                      <a:tailEnd/>
                    </a:ln>
                  </pic:spPr>
                </pic:pic>
              </a:graphicData>
            </a:graphic>
          </wp:inline>
        </w:drawing>
      </w:r>
      <w:r>
        <w:rPr>
          <w:color w:val="000000" w:themeColor="text1"/>
          <w:lang w:eastAsia="zh-CN"/>
        </w:rPr>
        <w:t>:</w:t>
      </w:r>
      <w:r>
        <w:rPr>
          <w:color w:val="000000" w:themeColor="text1"/>
          <w:lang w:eastAsia="zh-CN"/>
        </w:rPr>
        <w:tab/>
      </w:r>
      <w:r>
        <w:rPr>
          <w:rFonts w:hint="eastAsia"/>
          <w:color w:val="000000" w:themeColor="text1"/>
          <w:lang w:eastAsia="zh-CN"/>
        </w:rPr>
        <w:t>各</w:t>
      </w:r>
      <w:r>
        <w:rPr>
          <w:rFonts w:hint="eastAsia"/>
          <w:color w:val="000000" w:themeColor="text1"/>
          <w:szCs w:val="21"/>
          <w:lang w:eastAsia="zh-CN"/>
        </w:rPr>
        <w:t>单元格总占用度</w:t>
      </w:r>
      <w:r>
        <w:rPr>
          <w:rFonts w:hint="eastAsia"/>
          <w:color w:val="000000" w:themeColor="text1"/>
          <w:lang w:eastAsia="zh-CN"/>
        </w:rPr>
        <w:t>（矩阵的单位面积）。</w:t>
      </w:r>
    </w:p>
    <w:p w:rsidR="00542061" w:rsidRDefault="0095017A">
      <w:pPr>
        <w:ind w:firstLineChars="200" w:firstLine="480"/>
        <w:rPr>
          <w:color w:val="000000" w:themeColor="text1"/>
          <w:lang w:eastAsia="zh-CN"/>
        </w:rPr>
      </w:pPr>
      <w:r>
        <w:rPr>
          <w:rFonts w:hint="eastAsia"/>
          <w:color w:val="000000" w:themeColor="text1"/>
          <w:lang w:eastAsia="zh-CN"/>
        </w:rPr>
        <w:t>根据发射功率和传播特性，发射信号将覆盖一定的区域，在这种情况下为一定数量的小区。如果小区中覆盖区域的比例达到给定阈值，则认为该小区已被占据。因此，</w:t>
      </w:r>
    </w:p>
    <w:p w:rsidR="00542061" w:rsidRDefault="0095017A" w:rsidP="007A2E5E">
      <w:pPr>
        <w:pStyle w:val="Equation"/>
        <w:tabs>
          <w:tab w:val="left" w:pos="794"/>
        </w:tabs>
        <w:snapToGrid w:val="0"/>
        <w:rPr>
          <w:position w:val="-28"/>
          <w:lang w:eastAsia="zh-CN"/>
        </w:rPr>
      </w:pPr>
      <w:r>
        <w:rPr>
          <w:color w:val="000000" w:themeColor="text1"/>
          <w:lang w:eastAsia="zh-CN"/>
        </w:rPr>
        <w:lastRenderedPageBreak/>
        <w:tab/>
      </w:r>
      <w:r>
        <w:rPr>
          <w:color w:val="000000" w:themeColor="text1"/>
          <w:lang w:eastAsia="zh-CN"/>
        </w:rPr>
        <w:tab/>
      </w:r>
      <w:r w:rsidR="007B0182">
        <w:rPr>
          <w:noProof/>
          <w:color w:val="000000" w:themeColor="text1"/>
          <w:lang w:val="en-GB" w:eastAsia="zh-CN"/>
        </w:rPr>
        <w:drawing>
          <wp:inline distT="0" distB="0" distL="0" distR="0">
            <wp:extent cx="1000760" cy="638175"/>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1000760" cy="638175"/>
                    </a:xfrm>
                    <a:prstGeom prst="rect">
                      <a:avLst/>
                    </a:prstGeom>
                    <a:noFill/>
                    <a:ln w="9525">
                      <a:noFill/>
                      <a:miter lim="800000"/>
                      <a:headEnd/>
                      <a:tailEnd/>
                    </a:ln>
                  </pic:spPr>
                </pic:pic>
              </a:graphicData>
            </a:graphic>
          </wp:inline>
        </w:drawing>
      </w:r>
      <w:r>
        <w:rPr>
          <w:color w:val="000000" w:themeColor="text1"/>
          <w:lang w:eastAsia="zh-CN"/>
        </w:rPr>
        <w:tab/>
      </w:r>
      <w:r>
        <w:rPr>
          <w:lang w:eastAsia="zh-CN"/>
        </w:rPr>
        <w:t>(13)</w:t>
      </w:r>
    </w:p>
    <w:p w:rsidR="00542061" w:rsidRDefault="0095017A">
      <w:pPr>
        <w:pStyle w:val="Equationlegend"/>
        <w:keepNext/>
        <w:keepLines/>
        <w:tabs>
          <w:tab w:val="left" w:pos="794"/>
          <w:tab w:val="left" w:pos="1191"/>
          <w:tab w:val="left" w:pos="1588"/>
          <w:tab w:val="left" w:pos="1985"/>
        </w:tabs>
        <w:rPr>
          <w:kern w:val="21"/>
          <w:lang w:eastAsia="zh-CN"/>
        </w:rPr>
      </w:pPr>
      <w:r>
        <w:rPr>
          <w:rFonts w:hint="eastAsia"/>
          <w:kern w:val="21"/>
          <w:lang w:eastAsia="zh-CN"/>
        </w:rPr>
        <w:t>其中：</w:t>
      </w:r>
    </w:p>
    <w:p w:rsidR="00542061" w:rsidRDefault="0095017A" w:rsidP="007A2E5E">
      <w:pPr>
        <w:pStyle w:val="Equationlegend"/>
        <w:tabs>
          <w:tab w:val="left" w:pos="1985"/>
        </w:tabs>
        <w:snapToGrid w:val="0"/>
        <w:spacing w:before="0"/>
        <w:rPr>
          <w:lang w:eastAsia="zh-CN"/>
        </w:rPr>
      </w:pPr>
      <w:r>
        <w:rPr>
          <w:lang w:eastAsia="zh-CN"/>
        </w:rPr>
        <w:tab/>
      </w:r>
      <w:r w:rsidR="00542061" w:rsidRPr="00542061">
        <w:rPr>
          <w:position w:val="-12"/>
        </w:rPr>
        <w:object w:dxaOrig="300" w:dyaOrig="360">
          <v:shape id="_x0000_i1028" type="#_x0000_t75" style="width:15pt;height:18.6pt" o:ole="">
            <v:imagedata r:id="rId33" o:title=""/>
          </v:shape>
          <o:OLEObject Type="Embed" ProgID="Equation.3" ShapeID="_x0000_i1028" DrawAspect="Content" ObjectID="_1585468109" r:id="rId34"/>
        </w:object>
      </w:r>
      <w:r>
        <w:rPr>
          <w:lang w:eastAsia="zh-CN"/>
        </w:rPr>
        <w:t>:</w:t>
      </w:r>
      <w:r>
        <w:rPr>
          <w:lang w:eastAsia="zh-CN"/>
        </w:rPr>
        <w:tab/>
      </w:r>
      <w:r>
        <w:rPr>
          <w:rFonts w:hint="eastAsia"/>
          <w:lang w:eastAsia="zh-CN"/>
        </w:rPr>
        <w:t>小区的面积</w:t>
      </w:r>
    </w:p>
    <w:p w:rsidR="00542061" w:rsidRDefault="0095017A" w:rsidP="007A2E5E">
      <w:pPr>
        <w:pStyle w:val="Equationlegend"/>
        <w:tabs>
          <w:tab w:val="left" w:pos="1985"/>
        </w:tabs>
        <w:snapToGrid w:val="0"/>
        <w:rPr>
          <w:lang w:eastAsia="zh-CN"/>
        </w:rPr>
      </w:pPr>
      <w:r>
        <w:rPr>
          <w:lang w:eastAsia="zh-CN"/>
        </w:rPr>
        <w:tab/>
      </w:r>
      <w:r w:rsidR="00542061" w:rsidRPr="00542061">
        <w:rPr>
          <w:position w:val="-12"/>
        </w:rPr>
        <w:object w:dxaOrig="320" w:dyaOrig="360">
          <v:shape id="_x0000_i1029" type="#_x0000_t75" style="width:15.6pt;height:18.6pt" o:ole="">
            <v:imagedata r:id="rId35" o:title=""/>
          </v:shape>
          <o:OLEObject Type="Embed" ProgID="Equation.3" ShapeID="_x0000_i1029" DrawAspect="Content" ObjectID="_1585468110" r:id="rId36"/>
        </w:object>
      </w:r>
      <w:r>
        <w:rPr>
          <w:lang w:eastAsia="zh-CN"/>
        </w:rPr>
        <w:t>:</w:t>
      </w:r>
      <w:r>
        <w:rPr>
          <w:lang w:eastAsia="zh-CN"/>
        </w:rPr>
        <w:tab/>
      </w:r>
      <w:r>
        <w:rPr>
          <w:rFonts w:hint="eastAsia"/>
          <w:lang w:eastAsia="zh-CN"/>
        </w:rPr>
        <w:t>小区内当前站的覆盖面积。</w:t>
      </w:r>
    </w:p>
    <w:p w:rsidR="00542061" w:rsidRDefault="0095017A">
      <w:pPr>
        <w:pStyle w:val="Equationlegend"/>
        <w:tabs>
          <w:tab w:val="left" w:pos="1985"/>
        </w:tabs>
        <w:rPr>
          <w:lang w:eastAsia="zh-CN"/>
        </w:rPr>
      </w:pPr>
      <w:r>
        <w:rPr>
          <w:rFonts w:hint="eastAsia"/>
          <w:lang w:eastAsia="zh-CN"/>
        </w:rPr>
        <w:t>且当</w:t>
      </w:r>
      <w:r>
        <w:rPr>
          <w:i/>
          <w:lang w:eastAsia="zh-CN"/>
        </w:rPr>
        <w:t>n</w:t>
      </w:r>
      <w:r>
        <w:rPr>
          <w:lang w:eastAsia="zh-CN"/>
        </w:rPr>
        <w:t xml:space="preserve">=0,  </w:t>
      </w:r>
      <w:r w:rsidR="007B0182">
        <w:rPr>
          <w:noProof/>
          <w:position w:val="-10"/>
          <w:lang w:val="en-GB" w:eastAsia="zh-CN"/>
        </w:rPr>
        <w:drawing>
          <wp:inline distT="0" distB="0" distL="0" distR="0">
            <wp:extent cx="370840" cy="1809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370840" cy="180975"/>
                    </a:xfrm>
                    <a:prstGeom prst="rect">
                      <a:avLst/>
                    </a:prstGeom>
                    <a:noFill/>
                    <a:ln w="9525">
                      <a:noFill/>
                      <a:miter lim="800000"/>
                      <a:headEnd/>
                      <a:tailEnd/>
                    </a:ln>
                  </pic:spPr>
                </pic:pic>
              </a:graphicData>
            </a:graphic>
          </wp:inline>
        </w:drawing>
      </w:r>
      <w:r>
        <w:rPr>
          <w:rFonts w:hint="eastAsia"/>
          <w:lang w:eastAsia="zh-CN"/>
        </w:rPr>
        <w:t>。</w:t>
      </w:r>
    </w:p>
    <w:p w:rsidR="00542061" w:rsidRDefault="0095017A">
      <w:pPr>
        <w:pStyle w:val="Equation"/>
        <w:tabs>
          <w:tab w:val="clear" w:pos="4820"/>
          <w:tab w:val="left" w:pos="794"/>
          <w:tab w:val="center" w:pos="5954"/>
        </w:tabs>
        <w:wordWrap w:val="0"/>
        <w:spacing w:before="0"/>
        <w:jc w:val="right"/>
        <w:rPr>
          <w:position w:val="-28"/>
          <w:lang w:eastAsia="zh-CN"/>
        </w:rPr>
      </w:pPr>
      <w:r>
        <w:rPr>
          <w:rFonts w:hint="eastAsia"/>
          <w:lang w:eastAsia="zh-CN"/>
        </w:rPr>
        <w:t>一般来说，如果覆盖面积占小区面积的</w:t>
      </w:r>
      <w:r>
        <w:rPr>
          <w:rFonts w:hint="eastAsia"/>
          <w:lang w:eastAsia="zh-CN"/>
        </w:rPr>
        <w:t>10%</w:t>
      </w:r>
      <w:r>
        <w:rPr>
          <w:rFonts w:hint="eastAsia"/>
          <w:lang w:eastAsia="zh-CN"/>
        </w:rPr>
        <w:t>以上，则视其为占据区域。小区的总占据量为：</w:t>
      </w:r>
      <w:r w:rsidR="007B0182">
        <w:rPr>
          <w:noProof/>
          <w:position w:val="-30"/>
          <w:lang w:val="en-GB" w:eastAsia="zh-CN"/>
        </w:rPr>
        <w:drawing>
          <wp:inline distT="0" distB="0" distL="0" distR="0">
            <wp:extent cx="1371600" cy="457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371600" cy="457200"/>
                    </a:xfrm>
                    <a:prstGeom prst="rect">
                      <a:avLst/>
                    </a:prstGeom>
                    <a:noFill/>
                    <a:ln w="9525">
                      <a:noFill/>
                      <a:miter lim="800000"/>
                      <a:headEnd/>
                      <a:tailEnd/>
                    </a:ln>
                  </pic:spPr>
                </pic:pic>
              </a:graphicData>
            </a:graphic>
          </wp:inline>
        </w:drawing>
      </w:r>
      <w:r>
        <w:rPr>
          <w:lang w:eastAsia="zh-CN"/>
        </w:rPr>
        <w:tab/>
        <w:t>(14)</w:t>
      </w:r>
    </w:p>
    <w:p w:rsidR="00542061" w:rsidRDefault="0095017A">
      <w:pPr>
        <w:pStyle w:val="Equationlegend"/>
        <w:keepNext/>
        <w:keepLines/>
        <w:tabs>
          <w:tab w:val="left" w:pos="794"/>
          <w:tab w:val="left" w:pos="1191"/>
          <w:tab w:val="left" w:pos="1588"/>
          <w:tab w:val="left" w:pos="1985"/>
        </w:tabs>
        <w:rPr>
          <w:kern w:val="21"/>
          <w:lang w:eastAsia="zh-CN"/>
        </w:rPr>
      </w:pPr>
      <w:r>
        <w:rPr>
          <w:rFonts w:hint="eastAsia"/>
          <w:kern w:val="21"/>
          <w:lang w:eastAsia="zh-CN"/>
        </w:rPr>
        <w:t>其中：</w:t>
      </w:r>
    </w:p>
    <w:p w:rsidR="00542061" w:rsidRDefault="0095017A" w:rsidP="007A2E5E">
      <w:pPr>
        <w:pStyle w:val="Equationlegend"/>
        <w:tabs>
          <w:tab w:val="left" w:pos="1985"/>
        </w:tabs>
        <w:snapToGrid w:val="0"/>
        <w:rPr>
          <w:lang w:eastAsia="zh-CN"/>
        </w:rPr>
      </w:pPr>
      <w:r>
        <w:rPr>
          <w:lang w:eastAsia="zh-CN"/>
        </w:rPr>
        <w:tab/>
      </w:r>
      <w:r w:rsidR="007B0182">
        <w:rPr>
          <w:noProof/>
          <w:position w:val="-12"/>
          <w:lang w:val="en-GB" w:eastAsia="zh-CN"/>
        </w:rPr>
        <w:drawing>
          <wp:inline distT="0" distB="0" distL="0" distR="0">
            <wp:extent cx="180975" cy="27622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180975" cy="276225"/>
                    </a:xfrm>
                    <a:prstGeom prst="rect">
                      <a:avLst/>
                    </a:prstGeom>
                    <a:noFill/>
                    <a:ln w="9525">
                      <a:noFill/>
                      <a:miter lim="800000"/>
                      <a:headEnd/>
                      <a:tailEnd/>
                    </a:ln>
                  </pic:spPr>
                </pic:pic>
              </a:graphicData>
            </a:graphic>
          </wp:inline>
        </w:drawing>
      </w:r>
      <w:r>
        <w:rPr>
          <w:lang w:eastAsia="zh-CN"/>
        </w:rPr>
        <w:t>:</w:t>
      </w:r>
      <w:r>
        <w:rPr>
          <w:lang w:eastAsia="zh-CN"/>
        </w:rPr>
        <w:tab/>
      </w:r>
      <w:r>
        <w:rPr>
          <w:rFonts w:hint="eastAsia"/>
          <w:lang w:eastAsia="zh-CN"/>
        </w:rPr>
        <w:t>该站传送的信息</w:t>
      </w:r>
    </w:p>
    <w:p w:rsidR="00542061" w:rsidRDefault="0095017A" w:rsidP="007A2E5E">
      <w:pPr>
        <w:pStyle w:val="Equationlegend"/>
        <w:tabs>
          <w:tab w:val="left" w:pos="1985"/>
        </w:tabs>
        <w:snapToGrid w:val="0"/>
        <w:rPr>
          <w:lang w:eastAsia="zh-CN"/>
        </w:rPr>
      </w:pPr>
      <w:r>
        <w:rPr>
          <w:lang w:eastAsia="zh-CN"/>
        </w:rPr>
        <w:tab/>
      </w:r>
      <w:r w:rsidR="007B0182">
        <w:rPr>
          <w:noProof/>
          <w:position w:val="-12"/>
          <w:lang w:val="en-GB" w:eastAsia="zh-CN"/>
        </w:rPr>
        <w:drawing>
          <wp:inline distT="0" distB="0" distL="0" distR="0">
            <wp:extent cx="180975" cy="2762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180975" cy="276225"/>
                    </a:xfrm>
                    <a:prstGeom prst="rect">
                      <a:avLst/>
                    </a:prstGeom>
                    <a:noFill/>
                    <a:ln w="9525">
                      <a:noFill/>
                      <a:miter lim="800000"/>
                      <a:headEnd/>
                      <a:tailEnd/>
                    </a:ln>
                  </pic:spPr>
                </pic:pic>
              </a:graphicData>
            </a:graphic>
          </wp:inline>
        </w:drawing>
      </w:r>
      <w:r>
        <w:rPr>
          <w:lang w:eastAsia="zh-CN"/>
        </w:rPr>
        <w:t>:</w:t>
      </w:r>
      <w:r>
        <w:rPr>
          <w:lang w:eastAsia="zh-CN"/>
        </w:rPr>
        <w:tab/>
      </w:r>
      <w:r>
        <w:rPr>
          <w:rFonts w:hint="eastAsia"/>
          <w:lang w:eastAsia="zh-CN"/>
        </w:rPr>
        <w:t>小区的有效时间。</w:t>
      </w:r>
    </w:p>
    <w:p w:rsidR="00542061" w:rsidRDefault="0095017A" w:rsidP="001E3E2F">
      <w:pPr>
        <w:ind w:firstLineChars="200" w:firstLine="480"/>
        <w:rPr>
          <w:lang w:eastAsia="zh-CN"/>
        </w:rPr>
      </w:pPr>
      <w:r>
        <w:rPr>
          <w:rFonts w:hint="eastAsia"/>
          <w:lang w:eastAsia="zh-CN"/>
        </w:rPr>
        <w:t>SUE</w:t>
      </w:r>
      <w:r>
        <w:rPr>
          <w:rFonts w:hint="eastAsia"/>
          <w:lang w:eastAsia="zh-CN"/>
        </w:rPr>
        <w:t>小区指数定义为该地理区域中所有</w:t>
      </w:r>
      <w:r>
        <w:rPr>
          <w:rFonts w:hint="eastAsia"/>
          <w:lang w:eastAsia="zh-CN"/>
        </w:rPr>
        <w:t>n</w:t>
      </w:r>
      <w:r>
        <w:rPr>
          <w:rFonts w:hint="eastAsia"/>
          <w:lang w:eastAsia="zh-CN"/>
        </w:rPr>
        <w:t>个站点在小区中的总占用量除以所考虑的频谱总量</w:t>
      </w:r>
      <w:r>
        <w:rPr>
          <w:rFonts w:hint="eastAsia"/>
          <w:lang w:eastAsia="zh-CN"/>
        </w:rPr>
        <w:t>B</w:t>
      </w:r>
      <w:r>
        <w:rPr>
          <w:rFonts w:hint="eastAsia"/>
          <w:lang w:eastAsia="zh-CN"/>
        </w:rPr>
        <w:t>和单元格面积。</w:t>
      </w:r>
      <w:bookmarkStart w:id="18" w:name="OLE_LINK19"/>
      <w:r>
        <w:rPr>
          <w:rFonts w:hint="eastAsia"/>
          <w:lang w:eastAsia="zh-CN"/>
        </w:rPr>
        <w:t>因此，一个地理区域的</w:t>
      </w:r>
      <w:r>
        <w:rPr>
          <w:rFonts w:hint="eastAsia"/>
          <w:lang w:eastAsia="zh-CN"/>
        </w:rPr>
        <w:t xml:space="preserve">SUE </w:t>
      </w:r>
      <w:r>
        <w:rPr>
          <w:rFonts w:hint="eastAsia"/>
          <w:lang w:eastAsia="zh-CN"/>
        </w:rPr>
        <w:t>平均指数可通过城市的总占有量除以所考虑的频谱总量和总面积</w:t>
      </w:r>
      <w:r>
        <w:rPr>
          <w:rFonts w:hint="eastAsia"/>
          <w:lang w:eastAsia="zh-CN"/>
        </w:rPr>
        <w:t>S</w:t>
      </w:r>
      <w:r>
        <w:rPr>
          <w:rFonts w:hint="eastAsia"/>
          <w:lang w:eastAsia="zh-CN"/>
        </w:rPr>
        <w:t>获得。</w:t>
      </w:r>
    </w:p>
    <w:bookmarkEnd w:id="18"/>
    <w:p w:rsidR="00542061" w:rsidRDefault="00542061">
      <w:pPr>
        <w:pStyle w:val="Blanc"/>
        <w:rPr>
          <w:lang w:eastAsia="zh-CN"/>
        </w:rPr>
      </w:pPr>
    </w:p>
    <w:p w:rsidR="00542061" w:rsidRDefault="0095017A" w:rsidP="007A2E5E">
      <w:pPr>
        <w:pStyle w:val="Equation"/>
        <w:tabs>
          <w:tab w:val="left" w:pos="794"/>
        </w:tabs>
        <w:snapToGrid w:val="0"/>
        <w:rPr>
          <w:lang w:eastAsia="zh-CN"/>
        </w:rPr>
      </w:pPr>
      <w:r>
        <w:rPr>
          <w:lang w:eastAsia="zh-CN"/>
        </w:rPr>
        <w:tab/>
      </w:r>
      <w:r>
        <w:rPr>
          <w:lang w:eastAsia="zh-CN"/>
        </w:rPr>
        <w:tab/>
      </w:r>
      <w:r w:rsidR="00542061" w:rsidRPr="00542061">
        <w:rPr>
          <w:position w:val="-46"/>
          <w:sz w:val="20"/>
        </w:rPr>
        <w:object w:dxaOrig="2021" w:dyaOrig="1040">
          <v:shape id="_x0000_i1030" type="#_x0000_t75" style="width:101.95pt;height:55.2pt" o:ole="">
            <v:imagedata r:id="rId41" o:title=""/>
          </v:shape>
          <o:OLEObject Type="Embed" ProgID="Equation.3" ShapeID="_x0000_i1030" DrawAspect="Content" ObjectID="_1585468111" r:id="rId42"/>
        </w:object>
      </w:r>
      <w:r>
        <w:rPr>
          <w:lang w:eastAsia="zh-CN"/>
        </w:rPr>
        <w:tab/>
        <w:t>(15)</w:t>
      </w:r>
    </w:p>
    <w:p w:rsidR="00542061" w:rsidRDefault="0095017A" w:rsidP="007A2E5E">
      <w:pPr>
        <w:pStyle w:val="Equation"/>
        <w:tabs>
          <w:tab w:val="left" w:pos="794"/>
        </w:tabs>
        <w:snapToGrid w:val="0"/>
        <w:rPr>
          <w:lang w:eastAsia="zh-CN"/>
        </w:rPr>
      </w:pPr>
      <w:r>
        <w:rPr>
          <w:lang w:eastAsia="zh-CN"/>
        </w:rPr>
        <w:tab/>
      </w:r>
      <w:r>
        <w:rPr>
          <w:lang w:eastAsia="zh-CN"/>
        </w:rPr>
        <w:tab/>
      </w:r>
      <w:r w:rsidR="00542061" w:rsidRPr="00542061">
        <w:rPr>
          <w:position w:val="-30"/>
          <w:sz w:val="20"/>
        </w:rPr>
        <w:object w:dxaOrig="1741" w:dyaOrig="680">
          <v:shape id="_x0000_i1031" type="#_x0000_t75" style="width:88.2pt;height:36.6pt" o:ole="">
            <v:imagedata r:id="rId43" o:title=""/>
          </v:shape>
          <o:OLEObject Type="Embed" ProgID="Equation.3" ShapeID="_x0000_i1031" DrawAspect="Content" ObjectID="_1585468112" r:id="rId44"/>
        </w:object>
      </w:r>
      <w:r>
        <w:rPr>
          <w:lang w:eastAsia="zh-CN"/>
        </w:rPr>
        <w:tab/>
        <w:t>(16)</w:t>
      </w:r>
    </w:p>
    <w:p w:rsidR="00542061" w:rsidRDefault="0095017A">
      <w:pPr>
        <w:snapToGrid w:val="0"/>
        <w:ind w:firstLineChars="200" w:firstLine="480"/>
        <w:rPr>
          <w:lang w:eastAsia="zh-CN"/>
        </w:rPr>
      </w:pPr>
      <w:r>
        <w:rPr>
          <w:rFonts w:hint="eastAsia"/>
          <w:lang w:eastAsia="zh-CN"/>
        </w:rPr>
        <w:t>重点是计算区域内的总占用。采取的方法是将所研究的区域分割成一系列小区，小区内有基站。根据发射机功率和传播特性，发射信号将覆盖一特定区域，在这里，是一定数量的小区。因此，通过将这些信号覆盖的小区相加，就可以计算发射的占用情况。可是，如果多个基站共享同一频率，应将占用除以共用相同频率的基站的数量。应将所有的基站计算在总的发射数目中。</w:t>
      </w:r>
    </w:p>
    <w:p w:rsidR="00542061" w:rsidRDefault="0095017A">
      <w:pPr>
        <w:pStyle w:val="FigureNo"/>
        <w:rPr>
          <w:lang w:eastAsia="zh-CN"/>
        </w:rPr>
      </w:pPr>
      <w:r>
        <w:rPr>
          <w:rFonts w:hint="eastAsia"/>
          <w:lang w:eastAsia="zh-CN"/>
        </w:rPr>
        <w:lastRenderedPageBreak/>
        <w:t>图</w:t>
      </w:r>
      <w:r>
        <w:rPr>
          <w:rFonts w:hint="eastAsia"/>
          <w:lang w:eastAsia="zh-CN"/>
        </w:rPr>
        <w:t>2</w:t>
      </w:r>
    </w:p>
    <w:p w:rsidR="00542061" w:rsidRDefault="0095017A">
      <w:pPr>
        <w:pStyle w:val="Figuretitle"/>
        <w:rPr>
          <w:lang w:eastAsia="zh-CN"/>
        </w:rPr>
      </w:pPr>
      <w:r>
        <w:rPr>
          <w:rFonts w:hint="eastAsia"/>
          <w:lang w:eastAsia="zh-CN"/>
        </w:rPr>
        <w:t>一个网络中不同调制类型的</w:t>
      </w:r>
      <w:r>
        <w:rPr>
          <w:rFonts w:hint="eastAsia"/>
          <w:lang w:eastAsia="zh-CN"/>
        </w:rPr>
        <w:t>RSE</w:t>
      </w:r>
    </w:p>
    <w:p w:rsidR="00434D0A" w:rsidRDefault="00615335" w:rsidP="00434D0A">
      <w:pPr>
        <w:pStyle w:val="FigureNo"/>
      </w:pPr>
      <w:r>
        <w:rPr>
          <w:noProof/>
          <w:lang w:val="en-GB" w:eastAsia="zh-CN"/>
        </w:rPr>
        <mc:AlternateContent>
          <mc:Choice Requires="wpc">
            <w:drawing>
              <wp:inline distT="0" distB="0" distL="0" distR="0">
                <wp:extent cx="3885565" cy="4348480"/>
                <wp:effectExtent l="0" t="0" r="2540" b="0"/>
                <wp:docPr id="1920" name="Canvas 3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4" name="Rectangle 345"/>
                        <wps:cNvSpPr>
                          <a:spLocks noChangeArrowheads="1"/>
                        </wps:cNvSpPr>
                        <wps:spPr bwMode="auto">
                          <a:xfrm>
                            <a:off x="3151839" y="3976373"/>
                            <a:ext cx="194333"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SM.</w:t>
                              </w:r>
                            </w:p>
                          </w:txbxContent>
                        </wps:txbx>
                        <wps:bodyPr rot="0" vert="horz" wrap="none" lIns="0" tIns="0" rIns="0" bIns="0" anchor="t" anchorCtr="0" upright="1">
                          <a:spAutoFit/>
                        </wps:bodyPr>
                      </wps:wsp>
                      <wps:wsp>
                        <wps:cNvPr id="615" name="Rectangle 346"/>
                        <wps:cNvSpPr>
                          <a:spLocks noChangeArrowheads="1"/>
                        </wps:cNvSpPr>
                        <wps:spPr bwMode="auto">
                          <a:xfrm>
                            <a:off x="3339872" y="3976373"/>
                            <a:ext cx="38106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1046-02</w:t>
                              </w:r>
                            </w:p>
                          </w:txbxContent>
                        </wps:txbx>
                        <wps:bodyPr rot="0" vert="horz" wrap="none" lIns="0" tIns="0" rIns="0" bIns="0" anchor="t" anchorCtr="0" upright="1">
                          <a:spAutoFit/>
                        </wps:bodyPr>
                      </wps:wsp>
                      <wps:wsp>
                        <wps:cNvPr id="616" name="Freeform 347"/>
                        <wps:cNvSpPr>
                          <a:spLocks/>
                        </wps:cNvSpPr>
                        <wps:spPr bwMode="auto">
                          <a:xfrm>
                            <a:off x="523790" y="2590148"/>
                            <a:ext cx="3207249" cy="589311"/>
                          </a:xfrm>
                          <a:custGeom>
                            <a:avLst/>
                            <a:gdLst>
                              <a:gd name="T0" fmla="*/ 0 w 9014"/>
                              <a:gd name="T1" fmla="*/ 519534 h 1656"/>
                              <a:gd name="T2" fmla="*/ 3206750 w 9014"/>
                              <a:gd name="T3" fmla="*/ 589280 h 1656"/>
                              <a:gd name="T4" fmla="*/ 0 60000 65536"/>
                              <a:gd name="T5" fmla="*/ 0 60000 65536"/>
                            </a:gdLst>
                            <a:ahLst/>
                            <a:cxnLst>
                              <a:cxn ang="T4">
                                <a:pos x="T0" y="T1"/>
                              </a:cxn>
                              <a:cxn ang="T5">
                                <a:pos x="T2" y="T3"/>
                              </a:cxn>
                            </a:cxnLst>
                            <a:rect l="0" t="0" r="r" b="b"/>
                            <a:pathLst>
                              <a:path w="9014" h="1656">
                                <a:moveTo>
                                  <a:pt x="0" y="1460"/>
                                </a:moveTo>
                                <a:cubicBezTo>
                                  <a:pt x="1148" y="0"/>
                                  <a:pt x="5320" y="414"/>
                                  <a:pt x="9014" y="1656"/>
                                </a:cubicBezTo>
                              </a:path>
                            </a:pathLst>
                          </a:cu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48"/>
                        <wps:cNvSpPr>
                          <a:spLocks/>
                        </wps:cNvSpPr>
                        <wps:spPr bwMode="auto">
                          <a:xfrm>
                            <a:off x="524390" y="379707"/>
                            <a:ext cx="3235854" cy="1478327"/>
                          </a:xfrm>
                          <a:custGeom>
                            <a:avLst/>
                            <a:gdLst>
                              <a:gd name="T0" fmla="*/ 0 w 9095"/>
                              <a:gd name="T1" fmla="*/ 0 h 4154"/>
                              <a:gd name="T2" fmla="*/ 3155998 w 9095"/>
                              <a:gd name="T3" fmla="*/ 1458707 h 4154"/>
                              <a:gd name="T4" fmla="*/ 3206155 w 9095"/>
                              <a:gd name="T5" fmla="*/ 1432373 h 4154"/>
                              <a:gd name="T6" fmla="*/ 0 60000 65536"/>
                              <a:gd name="T7" fmla="*/ 0 60000 65536"/>
                              <a:gd name="T8" fmla="*/ 0 60000 65536"/>
                            </a:gdLst>
                            <a:ahLst/>
                            <a:cxnLst>
                              <a:cxn ang="T6">
                                <a:pos x="T0" y="T1"/>
                              </a:cxn>
                              <a:cxn ang="T7">
                                <a:pos x="T2" y="T3"/>
                              </a:cxn>
                              <a:cxn ang="T8">
                                <a:pos x="T4" y="T5"/>
                              </a:cxn>
                            </a:cxnLst>
                            <a:rect l="0" t="0" r="r" b="b"/>
                            <a:pathLst>
                              <a:path w="9095" h="4154">
                                <a:moveTo>
                                  <a:pt x="0" y="0"/>
                                </a:moveTo>
                                <a:cubicBezTo>
                                  <a:pt x="2062" y="903"/>
                                  <a:pt x="7098" y="3491"/>
                                  <a:pt x="8872" y="4099"/>
                                </a:cubicBezTo>
                                <a:cubicBezTo>
                                  <a:pt x="9031" y="4154"/>
                                  <a:pt x="9095" y="4112"/>
                                  <a:pt x="9013" y="4025"/>
                                </a:cubicBezTo>
                              </a:path>
                            </a:pathLst>
                          </a:cu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349"/>
                        <wps:cNvCnPr>
                          <a:cxnSpLocks noChangeShapeType="1"/>
                        </wps:cNvCnPr>
                        <wps:spPr bwMode="auto">
                          <a:xfrm>
                            <a:off x="519989" y="375207"/>
                            <a:ext cx="3216751" cy="700"/>
                          </a:xfrm>
                          <a:prstGeom prst="line">
                            <a:avLst/>
                          </a:prstGeom>
                          <a:noFill/>
                          <a:ln w="17">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350"/>
                        <wps:cNvCnPr>
                          <a:cxnSpLocks noChangeShapeType="1"/>
                        </wps:cNvCnPr>
                        <wps:spPr bwMode="auto">
                          <a:xfrm>
                            <a:off x="1598974" y="378407"/>
                            <a:ext cx="700" cy="3204259"/>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351"/>
                        <wps:cNvCnPr>
                          <a:cxnSpLocks noChangeShapeType="1"/>
                        </wps:cNvCnPr>
                        <wps:spPr bwMode="auto">
                          <a:xfrm flipH="1" flipV="1">
                            <a:off x="2660255" y="369507"/>
                            <a:ext cx="2500" cy="3200459"/>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352"/>
                        <wps:cNvCnPr>
                          <a:cxnSpLocks noChangeShapeType="1"/>
                        </wps:cNvCnPr>
                        <wps:spPr bwMode="auto">
                          <a:xfrm flipH="1">
                            <a:off x="521889" y="1083920"/>
                            <a:ext cx="3209849" cy="60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353"/>
                        <wps:cNvCnPr>
                          <a:cxnSpLocks noChangeShapeType="1"/>
                        </wps:cNvCnPr>
                        <wps:spPr bwMode="auto">
                          <a:xfrm flipH="1">
                            <a:off x="523790" y="1795733"/>
                            <a:ext cx="3209149" cy="70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354"/>
                        <wps:cNvCnPr>
                          <a:cxnSpLocks noChangeShapeType="1"/>
                        </wps:cNvCnPr>
                        <wps:spPr bwMode="auto">
                          <a:xfrm flipH="1">
                            <a:off x="530091" y="1619830"/>
                            <a:ext cx="3203548" cy="700"/>
                          </a:xfrm>
                          <a:prstGeom prst="line">
                            <a:avLst/>
                          </a:prstGeom>
                          <a:noFill/>
                          <a:ln w="17">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Line 355"/>
                        <wps:cNvCnPr>
                          <a:cxnSpLocks noChangeShapeType="1"/>
                        </wps:cNvCnPr>
                        <wps:spPr bwMode="auto">
                          <a:xfrm flipH="1">
                            <a:off x="523090" y="2153240"/>
                            <a:ext cx="3208649" cy="700"/>
                          </a:xfrm>
                          <a:prstGeom prst="line">
                            <a:avLst/>
                          </a:prstGeom>
                          <a:noFill/>
                          <a:ln w="17">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Line 356"/>
                        <wps:cNvCnPr>
                          <a:cxnSpLocks noChangeShapeType="1"/>
                        </wps:cNvCnPr>
                        <wps:spPr bwMode="auto">
                          <a:xfrm flipH="1" flipV="1">
                            <a:off x="523790" y="2504446"/>
                            <a:ext cx="3209149" cy="380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357"/>
                        <wps:cNvCnPr>
                          <a:cxnSpLocks noChangeShapeType="1"/>
                        </wps:cNvCnPr>
                        <wps:spPr bwMode="auto">
                          <a:xfrm flipH="1" flipV="1">
                            <a:off x="521889" y="3218859"/>
                            <a:ext cx="3207849" cy="1200"/>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358"/>
                        <wps:cNvCnPr>
                          <a:cxnSpLocks noChangeShapeType="1"/>
                        </wps:cNvCnPr>
                        <wps:spPr bwMode="auto">
                          <a:xfrm flipH="1" flipV="1">
                            <a:off x="521889" y="2774951"/>
                            <a:ext cx="3211050" cy="1300"/>
                          </a:xfrm>
                          <a:prstGeom prst="line">
                            <a:avLst/>
                          </a:prstGeom>
                          <a:noFill/>
                          <a:ln w="17">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Freeform 359"/>
                        <wps:cNvSpPr>
                          <a:spLocks/>
                        </wps:cNvSpPr>
                        <wps:spPr bwMode="auto">
                          <a:xfrm>
                            <a:off x="521189" y="374007"/>
                            <a:ext cx="3212450" cy="3201659"/>
                          </a:xfrm>
                          <a:custGeom>
                            <a:avLst/>
                            <a:gdLst>
                              <a:gd name="T0" fmla="*/ 1423 w 9028"/>
                              <a:gd name="T1" fmla="*/ 0 h 8996"/>
                              <a:gd name="T2" fmla="*/ 1423 w 9028"/>
                              <a:gd name="T3" fmla="*/ 0 h 8996"/>
                              <a:gd name="T4" fmla="*/ 1423 w 9028"/>
                              <a:gd name="T5" fmla="*/ 0 h 8996"/>
                              <a:gd name="T6" fmla="*/ 0 w 9028"/>
                              <a:gd name="T7" fmla="*/ 3201670 h 8996"/>
                              <a:gd name="T8" fmla="*/ 0 w 9028"/>
                              <a:gd name="T9" fmla="*/ 3201670 h 8996"/>
                              <a:gd name="T10" fmla="*/ 3209695 w 9028"/>
                              <a:gd name="T11" fmla="*/ 3200246 h 8996"/>
                              <a:gd name="T12" fmla="*/ 3211830 w 9028"/>
                              <a:gd name="T13" fmla="*/ 1779 h 89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28" h="8996">
                                <a:moveTo>
                                  <a:pt x="4" y="0"/>
                                </a:moveTo>
                                <a:cubicBezTo>
                                  <a:pt x="4" y="0"/>
                                  <a:pt x="4" y="0"/>
                                  <a:pt x="4" y="0"/>
                                </a:cubicBezTo>
                                <a:cubicBezTo>
                                  <a:pt x="4" y="0"/>
                                  <a:pt x="4" y="0"/>
                                  <a:pt x="4" y="0"/>
                                </a:cubicBezTo>
                                <a:cubicBezTo>
                                  <a:pt x="4" y="0"/>
                                  <a:pt x="0" y="8996"/>
                                  <a:pt x="0" y="8996"/>
                                </a:cubicBezTo>
                                <a:cubicBezTo>
                                  <a:pt x="0" y="8996"/>
                                  <a:pt x="0" y="8996"/>
                                  <a:pt x="0" y="8996"/>
                                </a:cubicBezTo>
                                <a:cubicBezTo>
                                  <a:pt x="3008" y="8996"/>
                                  <a:pt x="6015" y="8994"/>
                                  <a:pt x="9022" y="8992"/>
                                </a:cubicBezTo>
                                <a:cubicBezTo>
                                  <a:pt x="9024" y="5997"/>
                                  <a:pt x="9026" y="3002"/>
                                  <a:pt x="9028" y="5"/>
                                </a:cubicBezTo>
                              </a:path>
                            </a:pathLst>
                          </a:cu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Rectangle 360"/>
                        <wps:cNvSpPr>
                          <a:spLocks noChangeArrowheads="1"/>
                        </wps:cNvSpPr>
                        <wps:spPr bwMode="auto">
                          <a:xfrm>
                            <a:off x="3665627" y="3549665"/>
                            <a:ext cx="114920"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42</w:t>
                              </w:r>
                            </w:p>
                          </w:txbxContent>
                        </wps:txbx>
                        <wps:bodyPr rot="0" vert="horz" wrap="none" lIns="0" tIns="0" rIns="0" bIns="0" anchor="t" anchorCtr="0" upright="1">
                          <a:spAutoFit/>
                        </wps:bodyPr>
                      </wps:wsp>
                      <wps:wsp>
                        <wps:cNvPr id="630" name="Rectangle 361"/>
                        <wps:cNvSpPr>
                          <a:spLocks noChangeArrowheads="1"/>
                        </wps:cNvSpPr>
                        <wps:spPr bwMode="auto">
                          <a:xfrm>
                            <a:off x="2587243" y="3549665"/>
                            <a:ext cx="114920"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36</w:t>
                              </w:r>
                            </w:p>
                          </w:txbxContent>
                        </wps:txbx>
                        <wps:bodyPr rot="0" vert="horz" wrap="none" lIns="0" tIns="0" rIns="0" bIns="0" anchor="t" anchorCtr="0" upright="1">
                          <a:spAutoFit/>
                        </wps:bodyPr>
                      </wps:wsp>
                      <wps:wsp>
                        <wps:cNvPr id="631" name="Rectangle 362"/>
                        <wps:cNvSpPr>
                          <a:spLocks noChangeArrowheads="1"/>
                        </wps:cNvSpPr>
                        <wps:spPr bwMode="auto">
                          <a:xfrm>
                            <a:off x="1533562" y="3549665"/>
                            <a:ext cx="115020"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30</w:t>
                              </w:r>
                            </w:p>
                          </w:txbxContent>
                        </wps:txbx>
                        <wps:bodyPr rot="0" vert="horz" wrap="none" lIns="0" tIns="0" rIns="0" bIns="0" anchor="t" anchorCtr="0" upright="1">
                          <a:spAutoFit/>
                        </wps:bodyPr>
                      </wps:wsp>
                      <wps:wsp>
                        <wps:cNvPr id="632" name="Rectangle 363"/>
                        <wps:cNvSpPr>
                          <a:spLocks noChangeArrowheads="1"/>
                        </wps:cNvSpPr>
                        <wps:spPr bwMode="auto">
                          <a:xfrm>
                            <a:off x="455178" y="3549665"/>
                            <a:ext cx="114920"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24</w:t>
                              </w:r>
                            </w:p>
                          </w:txbxContent>
                        </wps:txbx>
                        <wps:bodyPr rot="0" vert="horz" wrap="none" lIns="0" tIns="0" rIns="0" bIns="0" anchor="t" anchorCtr="0" upright="1">
                          <a:spAutoFit/>
                        </wps:bodyPr>
                      </wps:wsp>
                      <wps:wsp>
                        <wps:cNvPr id="634" name="Rectangle 364"/>
                        <wps:cNvSpPr>
                          <a:spLocks noChangeArrowheads="1"/>
                        </wps:cNvSpPr>
                        <wps:spPr bwMode="auto">
                          <a:xfrm>
                            <a:off x="2010344" y="3693168"/>
                            <a:ext cx="62911"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rFonts w:ascii="Symbol" w:hAnsi="Symbol" w:cs="Symbol"/>
                                  <w:color w:val="000000"/>
                                  <w:sz w:val="18"/>
                                  <w:szCs w:val="18"/>
                                </w:rPr>
                                <w:t></w:t>
                              </w:r>
                            </w:p>
                          </w:txbxContent>
                        </wps:txbx>
                        <wps:bodyPr rot="0" vert="horz" wrap="none" lIns="0" tIns="0" rIns="0" bIns="0" anchor="t" anchorCtr="0" upright="1">
                          <a:spAutoFit/>
                        </wps:bodyPr>
                      </wps:wsp>
                      <wps:wsp>
                        <wps:cNvPr id="635" name="Rectangle 365"/>
                        <wps:cNvSpPr>
                          <a:spLocks noChangeArrowheads="1"/>
                        </wps:cNvSpPr>
                        <wps:spPr bwMode="auto">
                          <a:xfrm>
                            <a:off x="2071955" y="3750369"/>
                            <a:ext cx="38707"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rFonts w:ascii="Symbol" w:hAnsi="Symbol" w:cs="Symbol"/>
                                  <w:color w:val="000000"/>
                                  <w:sz w:val="12"/>
                                  <w:szCs w:val="12"/>
                                </w:rPr>
                                <w:t></w:t>
                              </w:r>
                            </w:p>
                          </w:txbxContent>
                        </wps:txbx>
                        <wps:bodyPr rot="0" vert="horz" wrap="none" lIns="0" tIns="0" rIns="0" bIns="0" anchor="t" anchorCtr="0" upright="1">
                          <a:spAutoFit/>
                        </wps:bodyPr>
                      </wps:wsp>
                      <wps:wsp>
                        <wps:cNvPr id="636" name="Rectangle 366"/>
                        <wps:cNvSpPr>
                          <a:spLocks noChangeArrowheads="1"/>
                        </wps:cNvSpPr>
                        <wps:spPr bwMode="auto">
                          <a:xfrm>
                            <a:off x="2110861" y="3750369"/>
                            <a:ext cx="238241"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 xml:space="preserve"> (</w:t>
                              </w:r>
                              <w:proofErr w:type="gramStart"/>
                              <w:r>
                                <w:rPr>
                                  <w:color w:val="000000"/>
                                  <w:sz w:val="18"/>
                                  <w:szCs w:val="18"/>
                                </w:rPr>
                                <w:t>dB</w:t>
                              </w:r>
                              <w:proofErr w:type="gramEnd"/>
                              <w:r>
                                <w:rPr>
                                  <w:color w:val="000000"/>
                                  <w:sz w:val="18"/>
                                  <w:szCs w:val="18"/>
                                </w:rPr>
                                <w:t>)</w:t>
                              </w:r>
                            </w:p>
                          </w:txbxContent>
                        </wps:txbx>
                        <wps:bodyPr rot="0" vert="horz" wrap="none" lIns="0" tIns="0" rIns="0" bIns="0" anchor="t" anchorCtr="0" upright="1">
                          <a:spAutoFit/>
                        </wps:bodyPr>
                      </wps:wsp>
                      <wps:wsp>
                        <wps:cNvPr id="637" name="Rectangle 367"/>
                        <wps:cNvSpPr>
                          <a:spLocks noChangeArrowheads="1"/>
                        </wps:cNvSpPr>
                        <wps:spPr bwMode="auto">
                          <a:xfrm>
                            <a:off x="279248" y="224704"/>
                            <a:ext cx="143525" cy="28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1.0</w:t>
                              </w:r>
                            </w:p>
                          </w:txbxContent>
                        </wps:txbx>
                        <wps:bodyPr rot="0" vert="horz" wrap="none" lIns="0" tIns="0" rIns="0" bIns="0" anchor="t" anchorCtr="0" upright="1">
                          <a:spAutoFit/>
                        </wps:bodyPr>
                      </wps:wsp>
                      <wps:wsp>
                        <wps:cNvPr id="638" name="Rectangle 368"/>
                        <wps:cNvSpPr>
                          <a:spLocks noChangeArrowheads="1"/>
                        </wps:cNvSpPr>
                        <wps:spPr bwMode="auto">
                          <a:xfrm>
                            <a:off x="279248" y="939817"/>
                            <a:ext cx="14352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0.8</w:t>
                              </w:r>
                            </w:p>
                          </w:txbxContent>
                        </wps:txbx>
                        <wps:bodyPr rot="0" vert="horz" wrap="none" lIns="0" tIns="0" rIns="0" bIns="0" anchor="t" anchorCtr="0" upright="1">
                          <a:spAutoFit/>
                        </wps:bodyPr>
                      </wps:wsp>
                      <wps:wsp>
                        <wps:cNvPr id="639" name="Rectangle 369"/>
                        <wps:cNvSpPr>
                          <a:spLocks noChangeArrowheads="1"/>
                        </wps:cNvSpPr>
                        <wps:spPr bwMode="auto">
                          <a:xfrm>
                            <a:off x="279248" y="1642730"/>
                            <a:ext cx="14352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0.6</w:t>
                              </w:r>
                            </w:p>
                          </w:txbxContent>
                        </wps:txbx>
                        <wps:bodyPr rot="0" vert="horz" wrap="none" lIns="0" tIns="0" rIns="0" bIns="0" anchor="t" anchorCtr="0" upright="1">
                          <a:spAutoFit/>
                        </wps:bodyPr>
                      </wps:wsp>
                      <wps:wsp>
                        <wps:cNvPr id="1728" name="Rectangle 370"/>
                        <wps:cNvSpPr>
                          <a:spLocks noChangeArrowheads="1"/>
                        </wps:cNvSpPr>
                        <wps:spPr bwMode="auto">
                          <a:xfrm>
                            <a:off x="279248" y="2357743"/>
                            <a:ext cx="14352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0.4</w:t>
                              </w:r>
                            </w:p>
                          </w:txbxContent>
                        </wps:txbx>
                        <wps:bodyPr rot="0" vert="horz" wrap="none" lIns="0" tIns="0" rIns="0" bIns="0" anchor="t" anchorCtr="0" upright="1">
                          <a:spAutoFit/>
                        </wps:bodyPr>
                      </wps:wsp>
                      <wps:wsp>
                        <wps:cNvPr id="1729" name="Rectangle 371"/>
                        <wps:cNvSpPr>
                          <a:spLocks noChangeArrowheads="1"/>
                        </wps:cNvSpPr>
                        <wps:spPr bwMode="auto">
                          <a:xfrm>
                            <a:off x="279248" y="3060056"/>
                            <a:ext cx="14352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0.2</w:t>
                              </w:r>
                            </w:p>
                          </w:txbxContent>
                        </wps:txbx>
                        <wps:bodyPr rot="0" vert="horz" wrap="none" lIns="0" tIns="0" rIns="0" bIns="0" anchor="t" anchorCtr="0" upright="1">
                          <a:spAutoFit/>
                        </wps:bodyPr>
                      </wps:wsp>
                      <wps:wsp>
                        <wps:cNvPr id="1730" name="Rectangle 372"/>
                        <wps:cNvSpPr>
                          <a:spLocks noChangeArrowheads="1"/>
                        </wps:cNvSpPr>
                        <wps:spPr bwMode="auto">
                          <a:xfrm>
                            <a:off x="3302365" y="2533047"/>
                            <a:ext cx="305452"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4-PSK</w:t>
                              </w:r>
                            </w:p>
                          </w:txbxContent>
                        </wps:txbx>
                        <wps:bodyPr rot="0" vert="horz" wrap="none" lIns="0" tIns="0" rIns="0" bIns="0" anchor="t" anchorCtr="0" upright="1">
                          <a:spAutoFit/>
                        </wps:bodyPr>
                      </wps:wsp>
                      <wps:wsp>
                        <wps:cNvPr id="1731" name="Rectangle 373"/>
                        <wps:cNvSpPr>
                          <a:spLocks noChangeArrowheads="1"/>
                        </wps:cNvSpPr>
                        <wps:spPr bwMode="auto">
                          <a:xfrm>
                            <a:off x="3202048" y="1379225"/>
                            <a:ext cx="419172"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16-QAM</w:t>
                              </w:r>
                            </w:p>
                          </w:txbxContent>
                        </wps:txbx>
                        <wps:bodyPr rot="0" vert="horz" wrap="none" lIns="0" tIns="0" rIns="0" bIns="0" anchor="t" anchorCtr="0" upright="1">
                          <a:spAutoFit/>
                        </wps:bodyPr>
                      </wps:wsp>
                      <wps:wsp>
                        <wps:cNvPr id="1732" name="Rectangle 374"/>
                        <wps:cNvSpPr>
                          <a:spLocks noChangeArrowheads="1"/>
                        </wps:cNvSpPr>
                        <wps:spPr bwMode="auto">
                          <a:xfrm>
                            <a:off x="1044579" y="2746351"/>
                            <a:ext cx="165728"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FM</w:t>
                              </w:r>
                            </w:p>
                          </w:txbxContent>
                        </wps:txbx>
                        <wps:bodyPr rot="0" vert="horz" wrap="none" lIns="0" tIns="0" rIns="0" bIns="0" anchor="t" anchorCtr="0" upright="1">
                          <a:spAutoFit/>
                        </wps:bodyPr>
                      </wps:wsp>
                      <wps:wsp>
                        <wps:cNvPr id="1733" name="Rectangle 375"/>
                        <wps:cNvSpPr>
                          <a:spLocks noChangeArrowheads="1"/>
                        </wps:cNvSpPr>
                        <wps:spPr bwMode="auto">
                          <a:xfrm>
                            <a:off x="831142" y="1905635"/>
                            <a:ext cx="305452"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8-PSK</w:t>
                              </w:r>
                            </w:p>
                          </w:txbxContent>
                        </wps:txbx>
                        <wps:bodyPr rot="0" vert="horz" wrap="none" lIns="0" tIns="0" rIns="0" bIns="0" anchor="t" anchorCtr="0" upright="1">
                          <a:spAutoFit/>
                        </wps:bodyPr>
                      </wps:wsp>
                      <wps:wsp>
                        <wps:cNvPr id="1734" name="Rectangle 376"/>
                        <wps:cNvSpPr>
                          <a:spLocks noChangeArrowheads="1"/>
                        </wps:cNvSpPr>
                        <wps:spPr bwMode="auto">
                          <a:xfrm>
                            <a:off x="780934" y="513009"/>
                            <a:ext cx="203935"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SSB</w:t>
                              </w:r>
                            </w:p>
                          </w:txbxContent>
                        </wps:txbx>
                        <wps:bodyPr rot="0" vert="horz" wrap="none" lIns="0" tIns="0" rIns="0" bIns="0" anchor="t" anchorCtr="0" upright="1">
                          <a:spAutoFit/>
                        </wps:bodyPr>
                      </wps:wsp>
                      <wps:wsp>
                        <wps:cNvPr id="1735" name="Rectangle 377"/>
                        <wps:cNvSpPr>
                          <a:spLocks noChangeArrowheads="1"/>
                        </wps:cNvSpPr>
                        <wps:spPr bwMode="auto">
                          <a:xfrm rot="10800000">
                            <a:off x="0" y="1697631"/>
                            <a:ext cx="283248" cy="455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r>
                                <w:rPr>
                                  <w:color w:val="000000"/>
                                  <w:sz w:val="18"/>
                                  <w:szCs w:val="18"/>
                                </w:rPr>
                                <w:t>RSE</w:t>
                              </w:r>
                            </w:p>
                          </w:txbxContent>
                        </wps:txbx>
                        <wps:bodyPr rot="0" vert="vert270" wrap="square" lIns="0" tIns="0" rIns="0" bIns="0" anchor="t" anchorCtr="0" upright="1">
                          <a:noAutofit/>
                        </wps:bodyPr>
                      </wps:wsp>
                      <wps:wsp>
                        <wps:cNvPr id="1736" name="Rectangle 380"/>
                        <wps:cNvSpPr>
                          <a:spLocks noChangeArrowheads="1"/>
                        </wps:cNvSpPr>
                        <wps:spPr bwMode="auto">
                          <a:xfrm>
                            <a:off x="2963207" y="111702"/>
                            <a:ext cx="457878" cy="2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sidP="00434D0A">
                              <w:pPr>
                                <w:rPr>
                                  <w:lang w:eastAsia="zh-CN"/>
                                </w:rPr>
                              </w:pPr>
                              <w:r>
                                <w:rPr>
                                  <w:rFonts w:hint="eastAsia"/>
                                  <w:color w:val="000000"/>
                                  <w:sz w:val="18"/>
                                  <w:szCs w:val="18"/>
                                  <w:lang w:eastAsia="zh-CN"/>
                                </w:rPr>
                                <w:t>最佳条件</w:t>
                              </w:r>
                            </w:p>
                          </w:txbxContent>
                        </wps:txbx>
                        <wps:bodyPr rot="0" vert="horz" wrap="none" lIns="0" tIns="0" rIns="0" bIns="0" anchor="t" anchorCtr="0" upright="1">
                          <a:spAutoFit/>
                        </wps:bodyPr>
                      </wps:wsp>
                      <wps:wsp>
                        <wps:cNvPr id="1737" name="Rectangle 381"/>
                        <wps:cNvSpPr>
                          <a:spLocks noChangeArrowheads="1"/>
                        </wps:cNvSpPr>
                        <wps:spPr bwMode="auto">
                          <a:xfrm>
                            <a:off x="20704" y="125002"/>
                            <a:ext cx="3848159" cy="4097775"/>
                          </a:xfrm>
                          <a:prstGeom prst="rect">
                            <a:avLst/>
                          </a:prstGeom>
                          <a:noFill/>
                          <a:ln w="11">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44" o:spid="_x0000_s1026" editas="canvas" style="width:305.95pt;height:342.4pt;mso-position-horizontal-relative:char;mso-position-vertical-relative:line" coordsize="38855,4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">
                <v:shape id="_x0000_s1027" type="#_x0000_t75" style="position:absolute;width:38855;height:43484;visibility:visible;mso-wrap-style:square">
                  <v:fill o:detectmouseclick="t"/>
                  <v:path o:connecttype="none"/>
                </v:shape>
                <v:rect id="Rectangle 345" o:spid="_x0000_s1028" style="position:absolute;left:31518;top:39763;width:1943;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D6328F" w:rsidRDefault="00D6328F" w:rsidP="00434D0A">
                        <w:r>
                          <w:rPr>
                            <w:color w:val="000000"/>
                            <w:sz w:val="18"/>
                            <w:szCs w:val="18"/>
                          </w:rPr>
                          <w:t>SM.</w:t>
                        </w:r>
                      </w:p>
                    </w:txbxContent>
                  </v:textbox>
                </v:rect>
                <v:rect id="Rectangle 346" o:spid="_x0000_s1029" style="position:absolute;left:33398;top:39763;width:3811;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D6328F" w:rsidRDefault="00D6328F" w:rsidP="00434D0A">
                        <w:r>
                          <w:rPr>
                            <w:color w:val="000000"/>
                            <w:sz w:val="18"/>
                            <w:szCs w:val="18"/>
                          </w:rPr>
                          <w:t>1046-02</w:t>
                        </w:r>
                      </w:p>
                    </w:txbxContent>
                  </v:textbox>
                </v:rect>
                <v:shape id="Freeform 347" o:spid="_x0000_s1030" style="position:absolute;left:5237;top:25901;width:32073;height:5893;visibility:visible;mso-wrap-style:square;v-text-anchor:top" coordsize="9014,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HYMEA&#10;AADcAAAADwAAAGRycy9kb3ducmV2LnhtbESPQYvCMBSE7wv+h/AEb2tqhSpdo4hQUG9qvT+at213&#10;m5faRFv/vREW9jjMzDfMajOYRjyoc7VlBbNpBIK4sLrmUkF+yT6XIJxH1thYJgVPcrBZjz5WmGrb&#10;84keZ1+KAGGXooLK+zaV0hUVGXRT2xIH79t2Bn2QXSl1h32Am0bGUZRIgzWHhQpb2lVU/J7vRsGR&#10;fhZzvJn8kB1Mllz7mAYZKzUZD9svEJ4G/x/+a++1gmSWwP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9h2DBAAAA3AAAAA8AAAAAAAAAAAAAAAAAmAIAAGRycy9kb3du&#10;cmV2LnhtbFBLBQYAAAAABAAEAPUAAACGAwAAAAA=&#10;" path="m,1460c1148,,5320,414,9014,1656e" filled="f" strokeweight="47e-5mm">
                  <v:stroke joinstyle="miter"/>
                  <v:path arrowok="t" o:connecttype="custom" o:connectlocs="0,184883515;1140985770,209703615" o:connectangles="0,0"/>
                </v:shape>
                <v:shape id="Freeform 348" o:spid="_x0000_s1031" style="position:absolute;left:5243;top:3797;width:32359;height:14783;visibility:visible;mso-wrap-style:square;v-text-anchor:top" coordsize="909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KsUA&#10;AADcAAAADwAAAGRycy9kb3ducmV2LnhtbESPQWvCQBSE7wX/w/IEb83GHmxI3YSqVazYQ2Pp+ZF9&#10;TUKzb0N21bS/3hUEj8PMfMPM88G04kS9aywrmEYxCOLS6oYrBV+H9WMCwnlkja1lUvBHDvJs9DDH&#10;VNszf9Kp8JUIEHYpKqi971IpXVmTQRfZjjh4P7Y36IPsK6l7PAe4aeVTHM+kwYbDQo0dLWsqf4uj&#10;UXBI3lcr+b/92OyKBbrk273tKVFqMh5eX0B4Gvw9fGtvtYLZ9Bm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gqxQAAANwAAAAPAAAAAAAAAAAAAAAAAJgCAABkcnMv&#10;ZG93bnJldi54bWxQSwUGAAAAAAQABAD1AAAAigMAAAAA&#10;" path="m,c2062,903,7098,3491,8872,4099v159,55,223,13,141,-74e" filled="f" strokeweight="47e-5mm">
                  <v:stroke joinstyle="miter"/>
                  <v:path arrowok="t" o:connecttype="custom" o:connectlocs="0,0;1122853079,519125167;1140698129,509753414" o:connectangles="0,0,0"/>
                </v:shape>
                <v:line id="Line 349" o:spid="_x0000_s1032" style="position:absolute;visibility:visible;mso-wrap-style:square" from="5199,3752" to="37367,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uMEAAADcAAAADwAAAGRycy9kb3ducmV2LnhtbERPy4rCMBTdD/gP4QqzGTRVQaQaRURx&#10;GJyFj427S3Nti81NTKJ2/t4shFkeznu2aE0jHuRDbVnBoJ+BIC6srrlUcDpuehMQISJrbCyTgj8K&#10;sJh3PmaYa/vkPT0OsRQphEOOCqoYXS5lKCoyGPrWESfuYr3BmKAvpfb4TOGmkcMsG0uDNaeGCh2t&#10;Kiquh7tR8DVyN9Ibc96jk/73Z7s+7eJVqc9uu5yCiNTGf/Hb/a0VjAdpbTqTj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b+4wQAAANwAAAAPAAAAAAAAAAAAAAAA&#10;AKECAABkcnMvZG93bnJldi54bWxQSwUGAAAAAAQABAD5AAAAjwMAAAAA&#10;" strokeweight="47e-5mm">
                  <v:stroke joinstyle="miter"/>
                </v:line>
                <v:line id="Line 350" o:spid="_x0000_s1033" style="position:absolute;visibility:visible;mso-wrap-style:square" from="15989,3784" to="15996,3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yjcQAAADcAAAADwAAAGRycy9kb3ducmV2LnhtbESPQWvCQBSE7wX/w/IEb3VjKaFNXUWE&#10;gsT2EPXg8ZF9ZoO7b0N2a+K/dwuFHoeZ+YZZrkdnxY360HpWsJhnIIhrr1tuFJyOn89vIEJE1mg9&#10;k4I7BVivJk9LLLQfuKLbITYiQTgUqMDE2BVShtqQwzD3HXHyLr53GJPsG6l7HBLcWfmSZbl02HJa&#10;MNjR1lB9Pfw4BWcTS+ns61d5OvLeV835e2e9UrPpuPkAEWmM/+G/9k4ryBfv8HsmH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DKNxAAAANwAAAAPAAAAAAAAAAAA&#10;AAAAAKECAABkcnMvZG93bnJldi54bWxQSwUGAAAAAAQABAD5AAAAkgMAAAAA&#10;" strokeweight="17e-5mm">
                  <v:stroke joinstyle="miter"/>
                </v:line>
                <v:line id="Line 351" o:spid="_x0000_s1034" style="position:absolute;flip:x y;visibility:visible;mso-wrap-style:square" from="26602,3695" to="26627,3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wcAAAADcAAAADwAAAGRycy9kb3ducmV2LnhtbERPzYrCMBC+L/gOYQQvi6ZWVqQapQiC&#10;IAu76gMMzdgWm0lpolaffucg7PHj+19teteoO3Wh9mxgOklAERfe1lwaOJ924wWoEJEtNp7JwJMC&#10;bNaDjxVm1j/4l+7HWCoJ4ZChgSrGNtM6FBU5DBPfEgt38Z3DKLArte3wIeGu0WmSzLXDmqWhwpa2&#10;FRXX481J72F2WHxv+TOJu69Xfv1JschTY0bDPl+CitTHf/HbvbcG5qnMlzNy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4EcHAAAAA3AAAAA8AAAAAAAAAAAAAAAAA&#10;oQIAAGRycy9kb3ducmV2LnhtbFBLBQYAAAAABAAEAPkAAACOAwAAAAA=&#10;" strokeweight="17e-5mm">
                  <v:stroke joinstyle="miter"/>
                </v:line>
                <v:line id="Line 352" o:spid="_x0000_s1035" style="position:absolute;flip:x;visibility:visible;mso-wrap-style:square" from="5218,10839" to="37317,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oocUAAADcAAAADwAAAGRycy9kb3ducmV2LnhtbESPQWvCQBSE7wX/w/KEXorZ6EFqmk0o&#10;otCeRFuIx2f2NRuafRuya0z/fbcg9DjMzDdMXk62EyMNvnWsYJmkIIhrp1tuFHx+7BfPIHxA1tg5&#10;JgU/5KEsZg85Ztrd+EjjKTQiQthnqMCE0GdS+tqQRZ+4njh6X26wGKIcGqkHvEW47eQqTdfSYstx&#10;wWBPW0P19+lqFVTbA58vT5dq3J25Mrv+sEnfR6Ue59PrC4hAU/gP39tvWsF6tYS/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KoocUAAADcAAAADwAAAAAAAAAA&#10;AAAAAAChAgAAZHJzL2Rvd25yZXYueG1sUEsFBgAAAAAEAAQA+QAAAJMDAAAAAA==&#10;" strokeweight="17e-5mm">
                  <v:stroke joinstyle="miter"/>
                </v:line>
                <v:line id="Line 353" o:spid="_x0000_s1036" style="position:absolute;flip:x;visibility:visible;mso-wrap-style:square" from="5237,17957" to="37329,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21sUAAADcAAAADwAAAGRycy9kb3ducmV2LnhtbESPT4vCMBTE7wt+h/AEL4um9iBrNYqI&#10;C+5J/AP1+GyeTbF5KU22dr/9ZkHY4zAzv2GW697WoqPWV44VTCcJCOLC6YpLBZfz5/gDhA/IGmvH&#10;pOCHPKxXg7clZto9+UjdKZQiQthnqMCE0GRS+sKQRT9xDXH07q61GKJsS6lbfEa4rWWaJDNpseK4&#10;YLChraHicfq2CvLtga+391ve7a6cm11zmCdfnVKjYb9ZgAjUh//wq73XCmZp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A21sUAAADcAAAADwAAAAAAAAAA&#10;AAAAAAChAgAAZHJzL2Rvd25yZXYueG1sUEsFBgAAAAAEAAQA+QAAAJMDAAAAAA==&#10;" strokeweight="17e-5mm">
                  <v:stroke joinstyle="miter"/>
                </v:line>
                <v:line id="Line 354" o:spid="_x0000_s1037" style="position:absolute;flip:x;visibility:visible;mso-wrap-style:square" from="5300,16198" to="37336,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9DcMAAADcAAAADwAAAGRycy9kb3ducmV2LnhtbESP0WrCQBRE3wv+w3IF3+rGiCLRVbRQ&#10;lEIpJn7AJXtNFrN3Q3aN8e/dQqGPw8ycYTa7wTaip84bxwpm0wQEcem04UrBpfh8X4HwAVlj45gU&#10;PMnDbjt622Cm3YPP1OehEhHCPkMFdQhtJqUva7Lop64ljt7VdRZDlF0ldYePCLeNTJNkKS0ajgs1&#10;tvRRU3nL71bB4YsX6eLYm5957nLz3RbueC+UmoyH/RpEoCH8h//aJ61gmc7h90w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vQ3DAAAA3AAAAA8AAAAAAAAAAAAA&#10;AAAAoQIAAGRycy9kb3ducmV2LnhtbFBLBQYAAAAABAAEAPkAAACRAwAAAAA=&#10;" strokeweight="47e-5mm">
                  <v:stroke joinstyle="miter"/>
                </v:line>
                <v:line id="Line 355" o:spid="_x0000_s1038" style="position:absolute;flip:x;visibility:visible;mso-wrap-style:square" from="5230,21532" to="37317,2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lecQAAADcAAAADwAAAGRycy9kb3ducmV2LnhtbESP0WrCQBRE3wv+w3KFvtWNsYpEV7EF&#10;UQpFTPyAS/aaLGbvhuwa0793C4U+DjNzhllvB9uInjpvHCuYThIQxKXThisFl2L/tgThA7LGxjEp&#10;+CEP283oZY2Zdg8+U5+HSkQI+wwV1CG0mZS+rMmin7iWOHpX11kMUXaV1B0+Itw2Mk2ShbRoOC7U&#10;2NJnTeUtv1sFH188T+eH3pxmucvNd1u4w71Q6nU87FYgAg3hP/zXPmoFi/Qdfs/EI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yV5xAAAANwAAAAPAAAAAAAAAAAA&#10;AAAAAKECAABkcnMvZG93bnJldi54bWxQSwUGAAAAAAQABAD5AAAAkgMAAAAA&#10;" strokeweight="47e-5mm">
                  <v:stroke joinstyle="miter"/>
                </v:line>
                <v:line id="Line 356" o:spid="_x0000_s1039" style="position:absolute;flip:x y;visibility:visible;mso-wrap-style:square" from="5237,25044" to="37329,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yWcIAAADcAAAADwAAAGRycy9kb3ducmV2LnhtbESP3YrCMBCF7wXfIYzgjWhqF0WqUYog&#10;CCKs1QcYmrEtNpPSRK0+vVlY8PJwfj7OatOZWjyodZVlBdNJBII4t7riQsHlvBsvQDiPrLG2TApe&#10;5GCz7vdWmGj75BM9Ml+IMMIuQQWl900ipctLMugmtiEO3tW2Bn2QbSF1i88wbmoZR9FcGqw4EEps&#10;aFtSfsvuJnAPP4fFccujyO9m7/T2G2OexkoNB126BOGp89/wf3uvFczjGfydCUdAr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yWcIAAADcAAAADwAAAAAAAAAAAAAA&#10;AAChAgAAZHJzL2Rvd25yZXYueG1sUEsFBgAAAAAEAAQA+QAAAJADAAAAAA==&#10;" strokeweight="17e-5mm">
                  <v:stroke joinstyle="miter"/>
                </v:line>
                <v:line id="Line 357" o:spid="_x0000_s1040" style="position:absolute;flip:x y;visibility:visible;mso-wrap-style:square" from="5218,32188" to="37297,3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sLsMAAADcAAAADwAAAGRycy9kb3ducmV2LnhtbESP3YrCMBCF7wXfIcyCN6KplS3SNZUi&#10;CIIIu+oDDM3YljaT0kSt+/QbQdjLw/n5OOvNYFpxp97VlhUs5hEI4sLqmksFl/NutgLhPLLG1jIp&#10;eJKDTTYerTHV9sE/dD/5UoQRdikqqLzvUildUZFBN7cdcfCutjfog+xLqXt8hHHTyjiKEmmw5kCo&#10;sKNtRUVzupnAPSwPq+OWp5Hfff7mzXeMRR4rNfkY8i8Qngb/H36391pBEifwOhOO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LC7DAAAA3AAAAA8AAAAAAAAAAAAA&#10;AAAAoQIAAGRycy9kb3ducmV2LnhtbFBLBQYAAAAABAAEAPkAAACRAwAAAAA=&#10;" strokeweight="17e-5mm">
                  <v:stroke joinstyle="miter"/>
                </v:line>
                <v:line id="Line 358" o:spid="_x0000_s1041" style="position:absolute;flip:x y;visibility:visible;mso-wrap-style:square" from="5218,27749" to="37329,2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nzssMAAADcAAAADwAAAGRycy9kb3ducmV2LnhtbESP0YrCMBRE3wX/IVzBN031oetWUxFF&#10;EGGR1f2Aa3NtS5ubkkStf79ZEPZxmJkzzGrdm1Y8yPnasoLZNAFBXFhdc6ng57KfLED4gKyxtUwK&#10;XuRhnQ8HK8y0ffI3Pc6hFBHCPkMFVQhdJqUvKjLop7Yjjt7NOoMhSldK7fAZ4aaV8yRJpcGa40KF&#10;HW0rKprz3Si49qddIy/tp6NN+nVIbFEeXwulxqN+swQRqA//4Xf7oBWk8w/4OxOP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87LDAAAA3AAAAA8AAAAAAAAAAAAA&#10;AAAAoQIAAGRycy9kb3ducmV2LnhtbFBLBQYAAAAABAAEAPkAAACRAwAAAAA=&#10;" strokeweight="47e-5mm">
                  <v:stroke joinstyle="miter"/>
                </v:line>
                <v:shape id="Freeform 359" o:spid="_x0000_s1042" style="position:absolute;left:5211;top:3740;width:32125;height:32016;visibility:visible;mso-wrap-style:square;v-text-anchor:top" coordsize="9028,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sIA&#10;AADcAAAADwAAAGRycy9kb3ducmV2LnhtbERPzWrCQBC+F3yHZQq9lLpRJJToKsUftL2Z9gGG7JgE&#10;s7Mxu43bt+8cCj1+fP+rTXKdGmkIrWcDs2kGirjytuXawNfn4eUVVIjIFjvPZOCHAmzWk4cVFtbf&#10;+UxjGWslIRwKNNDE2Bdah6ohh2Hqe2LhLn5wGAUOtbYD3iXcdXqeZbl22LI0NNjTtqHqWn47A3k8&#10;PqfTMe3ex49Fub3trvlhsTfm6TG9LUFFSvFf/Oc+WfHN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RyiwgAAANwAAAAPAAAAAAAAAAAAAAAAAJgCAABkcnMvZG93&#10;bnJldi54bWxQSwUGAAAAAAQABAD1AAAAhwMAAAAA&#10;" path="m4,v,,,,,c4,,4,,4,,4,,,8996,,8996v,,,,,c3008,8996,6015,8994,9022,8992v2,-2995,4,-5990,6,-8987e" filled="f" strokeweight="31e-5mm">
                  <v:stroke joinstyle="miter"/>
                  <v:path arrowok="t" o:connecttype="custom" o:connectlocs="506349,0;506349,0;506349,0;0,1139468160;0,1139468160;1142111730,1138961362;1142871431,633143" o:connectangles="0,0,0,0,0,0,0"/>
                </v:shape>
                <v:rect id="Rectangle 360" o:spid="_x0000_s1043" style="position:absolute;left:36656;top:35496;width:114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D6328F" w:rsidRDefault="00D6328F" w:rsidP="00434D0A">
                        <w:r>
                          <w:rPr>
                            <w:color w:val="000000"/>
                            <w:sz w:val="18"/>
                            <w:szCs w:val="18"/>
                          </w:rPr>
                          <w:t>42</w:t>
                        </w:r>
                      </w:p>
                    </w:txbxContent>
                  </v:textbox>
                </v:rect>
                <v:rect id="Rectangle 361" o:spid="_x0000_s1044" style="position:absolute;left:25872;top:35496;width:114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D6328F" w:rsidRDefault="00D6328F" w:rsidP="00434D0A">
                        <w:r>
                          <w:rPr>
                            <w:color w:val="000000"/>
                            <w:sz w:val="18"/>
                            <w:szCs w:val="18"/>
                          </w:rPr>
                          <w:t>36</w:t>
                        </w:r>
                      </w:p>
                    </w:txbxContent>
                  </v:textbox>
                </v:rect>
                <v:rect id="Rectangle 362" o:spid="_x0000_s1045" style="position:absolute;left:15335;top:35496;width:1150;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D6328F" w:rsidRDefault="00D6328F" w:rsidP="00434D0A">
                        <w:r>
                          <w:rPr>
                            <w:color w:val="000000"/>
                            <w:sz w:val="18"/>
                            <w:szCs w:val="18"/>
                          </w:rPr>
                          <w:t>30</w:t>
                        </w:r>
                      </w:p>
                    </w:txbxContent>
                  </v:textbox>
                </v:rect>
                <v:rect id="Rectangle 363" o:spid="_x0000_s1046" style="position:absolute;left:4551;top:35496;width:114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D6328F" w:rsidRDefault="00D6328F" w:rsidP="00434D0A">
                        <w:r>
                          <w:rPr>
                            <w:color w:val="000000"/>
                            <w:sz w:val="18"/>
                            <w:szCs w:val="18"/>
                          </w:rPr>
                          <w:t>24</w:t>
                        </w:r>
                      </w:p>
                    </w:txbxContent>
                  </v:textbox>
                </v:rect>
                <v:rect id="Rectangle 364" o:spid="_x0000_s1047" style="position:absolute;left:20103;top:36931;width:62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D6328F" w:rsidRDefault="00D6328F" w:rsidP="00434D0A">
                        <w:r>
                          <w:rPr>
                            <w:rFonts w:ascii="Symbol" w:hAnsi="Symbol" w:cs="Symbol"/>
                            <w:color w:val="000000"/>
                            <w:sz w:val="18"/>
                            <w:szCs w:val="18"/>
                          </w:rPr>
                          <w:t></w:t>
                        </w:r>
                      </w:p>
                    </w:txbxContent>
                  </v:textbox>
                </v:rect>
                <v:rect id="Rectangle 365" o:spid="_x0000_s1048" style="position:absolute;left:20719;top:37503;width:38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D6328F" w:rsidRDefault="00D6328F" w:rsidP="00434D0A">
                        <w:r>
                          <w:rPr>
                            <w:rFonts w:ascii="Symbol" w:hAnsi="Symbol" w:cs="Symbol"/>
                            <w:color w:val="000000"/>
                            <w:sz w:val="12"/>
                            <w:szCs w:val="12"/>
                          </w:rPr>
                          <w:t></w:t>
                        </w:r>
                      </w:p>
                    </w:txbxContent>
                  </v:textbox>
                </v:rect>
                <v:rect id="Rectangle 366" o:spid="_x0000_s1049" style="position:absolute;left:21108;top:37503;width:2383;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D6328F" w:rsidRDefault="00D6328F" w:rsidP="00434D0A">
                        <w:r>
                          <w:rPr>
                            <w:color w:val="000000"/>
                            <w:sz w:val="18"/>
                            <w:szCs w:val="18"/>
                          </w:rPr>
                          <w:t xml:space="preserve"> (</w:t>
                        </w:r>
                        <w:proofErr w:type="gramStart"/>
                        <w:r>
                          <w:rPr>
                            <w:color w:val="000000"/>
                            <w:sz w:val="18"/>
                            <w:szCs w:val="18"/>
                          </w:rPr>
                          <w:t>dB</w:t>
                        </w:r>
                        <w:proofErr w:type="gramEnd"/>
                        <w:r>
                          <w:rPr>
                            <w:color w:val="000000"/>
                            <w:sz w:val="18"/>
                            <w:szCs w:val="18"/>
                          </w:rPr>
                          <w:t>)</w:t>
                        </w:r>
                      </w:p>
                    </w:txbxContent>
                  </v:textbox>
                </v:rect>
                <v:rect id="Rectangle 367" o:spid="_x0000_s1050" style="position:absolute;left:2792;top:2247;width:1435;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D6328F" w:rsidRDefault="00D6328F" w:rsidP="00434D0A">
                        <w:r>
                          <w:rPr>
                            <w:color w:val="000000"/>
                            <w:sz w:val="18"/>
                            <w:szCs w:val="18"/>
                          </w:rPr>
                          <w:t>1.0</w:t>
                        </w:r>
                      </w:p>
                    </w:txbxContent>
                  </v:textbox>
                </v:rect>
                <v:rect id="Rectangle 368" o:spid="_x0000_s1051" style="position:absolute;left:2792;top:9398;width:143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D6328F" w:rsidRDefault="00D6328F" w:rsidP="00434D0A">
                        <w:r>
                          <w:rPr>
                            <w:color w:val="000000"/>
                            <w:sz w:val="18"/>
                            <w:szCs w:val="18"/>
                          </w:rPr>
                          <w:t>0.8</w:t>
                        </w:r>
                      </w:p>
                    </w:txbxContent>
                  </v:textbox>
                </v:rect>
                <v:rect id="Rectangle 369" o:spid="_x0000_s1052" style="position:absolute;left:2792;top:16427;width:143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D6328F" w:rsidRDefault="00D6328F" w:rsidP="00434D0A">
                        <w:r>
                          <w:rPr>
                            <w:color w:val="000000"/>
                            <w:sz w:val="18"/>
                            <w:szCs w:val="18"/>
                          </w:rPr>
                          <w:t>0.6</w:t>
                        </w:r>
                      </w:p>
                    </w:txbxContent>
                  </v:textbox>
                </v:rect>
                <v:rect id="Rectangle 370" o:spid="_x0000_s1053" style="position:absolute;left:2792;top:23577;width:143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rsidR="00D6328F" w:rsidRDefault="00D6328F" w:rsidP="00434D0A">
                        <w:r>
                          <w:rPr>
                            <w:color w:val="000000"/>
                            <w:sz w:val="18"/>
                            <w:szCs w:val="18"/>
                          </w:rPr>
                          <w:t>0.4</w:t>
                        </w:r>
                      </w:p>
                    </w:txbxContent>
                  </v:textbox>
                </v:rect>
                <v:rect id="Rectangle 371" o:spid="_x0000_s1054" style="position:absolute;left:2792;top:30600;width:143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fit-shape-to-text:t" inset="0,0,0,0">
                    <w:txbxContent>
                      <w:p w:rsidR="00D6328F" w:rsidRDefault="00D6328F" w:rsidP="00434D0A">
                        <w:r>
                          <w:rPr>
                            <w:color w:val="000000"/>
                            <w:sz w:val="18"/>
                            <w:szCs w:val="18"/>
                          </w:rPr>
                          <w:t>0.2</w:t>
                        </w:r>
                      </w:p>
                    </w:txbxContent>
                  </v:textbox>
                </v:rect>
                <v:rect id="Rectangle 372" o:spid="_x0000_s1055" style="position:absolute;left:33023;top:25330;width:305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fit-shape-to-text:t" inset="0,0,0,0">
                    <w:txbxContent>
                      <w:p w:rsidR="00D6328F" w:rsidRDefault="00D6328F" w:rsidP="00434D0A">
                        <w:r>
                          <w:rPr>
                            <w:color w:val="000000"/>
                            <w:sz w:val="18"/>
                            <w:szCs w:val="18"/>
                          </w:rPr>
                          <w:t>4-PSK</w:t>
                        </w:r>
                      </w:p>
                    </w:txbxContent>
                  </v:textbox>
                </v:rect>
                <v:rect id="Rectangle 373" o:spid="_x0000_s1056" style="position:absolute;left:32020;top:13792;width:4192;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D6328F" w:rsidRDefault="00D6328F" w:rsidP="00434D0A">
                        <w:r>
                          <w:rPr>
                            <w:color w:val="000000"/>
                            <w:sz w:val="18"/>
                            <w:szCs w:val="18"/>
                          </w:rPr>
                          <w:t>16-QAM</w:t>
                        </w:r>
                      </w:p>
                    </w:txbxContent>
                  </v:textbox>
                </v:rect>
                <v:rect id="Rectangle 374" o:spid="_x0000_s1057" style="position:absolute;left:10445;top:27463;width:1658;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9cAA&#10;AADdAAAADwAAAGRycy9kb3ducmV2LnhtbERP22oCMRB9F/yHMIJvmnWF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A9cAAAADdAAAADwAAAAAAAAAAAAAAAACYAgAAZHJzL2Rvd25y&#10;ZXYueG1sUEsFBgAAAAAEAAQA9QAAAIUDAAAAAA==&#10;" filled="f" stroked="f">
                  <v:textbox style="mso-fit-shape-to-text:t" inset="0,0,0,0">
                    <w:txbxContent>
                      <w:p w:rsidR="00D6328F" w:rsidRDefault="00D6328F" w:rsidP="00434D0A">
                        <w:r>
                          <w:rPr>
                            <w:color w:val="000000"/>
                            <w:sz w:val="18"/>
                            <w:szCs w:val="18"/>
                          </w:rPr>
                          <w:t>FM</w:t>
                        </w:r>
                      </w:p>
                    </w:txbxContent>
                  </v:textbox>
                </v:rect>
                <v:rect id="Rectangle 375" o:spid="_x0000_s1058" style="position:absolute;left:8311;top:19056;width:3054;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rsidR="00D6328F" w:rsidRDefault="00D6328F" w:rsidP="00434D0A">
                        <w:r>
                          <w:rPr>
                            <w:color w:val="000000"/>
                            <w:sz w:val="18"/>
                            <w:szCs w:val="18"/>
                          </w:rPr>
                          <w:t>8-PSK</w:t>
                        </w:r>
                      </w:p>
                    </w:txbxContent>
                  </v:textbox>
                </v:rect>
                <v:rect id="Rectangle 376" o:spid="_x0000_s1059" style="position:absolute;left:7809;top:5130;width:203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D6328F" w:rsidRDefault="00D6328F" w:rsidP="00434D0A">
                        <w:r>
                          <w:rPr>
                            <w:color w:val="000000"/>
                            <w:sz w:val="18"/>
                            <w:szCs w:val="18"/>
                          </w:rPr>
                          <w:t>SSB</w:t>
                        </w:r>
                      </w:p>
                    </w:txbxContent>
                  </v:textbox>
                </v:rect>
                <v:rect id="Rectangle 377" o:spid="_x0000_s1060" style="position:absolute;top:16976;width:2832;height:455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pVMMA&#10;AADdAAAADwAAAGRycy9kb3ducmV2LnhtbERPTWvCQBC9C/0Pywi9mV21qZJmlVIQcukhaSkeh+yY&#10;hGZnQ3bV6K/vFgq9zeN9Tr6fbC8uNPrOsYZlokAQ18503Gj4/DgstiB8QDbYOyYNN/Kw3z3McsyM&#10;u3JJlyo0Ioawz1BDG8KQSenrliz6xA3EkTu50WKIcGykGfEaw20vV0o9S4sdx4YWB3prqf6uzlbD&#10;Mf2Sqi7L9T0tC+uUOoT3p17rx/n0+gIi0BT+xX/uwsT5m3UK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pVMMAAADdAAAADwAAAAAAAAAAAAAAAACYAgAAZHJzL2Rv&#10;d25yZXYueG1sUEsFBgAAAAAEAAQA9QAAAIgDAAAAAA==&#10;" filled="f" stroked="f">
                  <v:textbox style="layout-flow:vertical;mso-layout-flow-alt:bottom-to-top" inset="0,0,0,0">
                    <w:txbxContent>
                      <w:p w:rsidR="00D6328F" w:rsidRDefault="00D6328F" w:rsidP="00434D0A">
                        <w:r>
                          <w:rPr>
                            <w:color w:val="000000"/>
                            <w:sz w:val="18"/>
                            <w:szCs w:val="18"/>
                          </w:rPr>
                          <w:t>RSE</w:t>
                        </w:r>
                      </w:p>
                    </w:txbxContent>
                  </v:textbox>
                </v:rect>
                <v:rect id="Rectangle 380" o:spid="_x0000_s1061" style="position:absolute;left:29632;top:1117;width:4578;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D6328F" w:rsidRDefault="00D6328F" w:rsidP="00434D0A">
                        <w:pPr>
                          <w:rPr>
                            <w:lang w:eastAsia="zh-CN"/>
                          </w:rPr>
                        </w:pPr>
                        <w:r>
                          <w:rPr>
                            <w:rFonts w:hint="eastAsia"/>
                            <w:color w:val="000000"/>
                            <w:sz w:val="18"/>
                            <w:szCs w:val="18"/>
                            <w:lang w:eastAsia="zh-CN"/>
                          </w:rPr>
                          <w:t>最佳条件</w:t>
                        </w:r>
                      </w:p>
                    </w:txbxContent>
                  </v:textbox>
                </v:rect>
                <v:rect id="Rectangle 381" o:spid="_x0000_s1062" style="position:absolute;left:207;top:1250;width:38481;height:40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Sf8QA&#10;AADdAAAADwAAAGRycy9kb3ducmV2LnhtbERP22oCMRB9L/gPYQRfimZrQWU1SmkRtFjEC+LjsBmz&#10;i5vJsom6/r0RhL7N4VxnMmtsKa5U+8Kxgo9eAoI4c7pgo2C/m3dHIHxA1lg6JgV38jCbtt4mmGp3&#10;4w1dt8GIGMI+RQV5CFUqpc9ysuh7riKO3MnVFkOEtZG6xlsMt6XsJ8lAWiw4NuRY0XdO2Xl7sQp+&#10;jz/L+2J38O/GXE5+tV6vsj+pVKfdfI1BBGrCv/jlXug4f/g5hOc38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0n/EAAAA3QAAAA8AAAAAAAAAAAAAAAAAmAIAAGRycy9k&#10;b3ducmV2LnhtbFBLBQYAAAAABAAEAPUAAACJAwAAAAA=&#10;" filled="f" strokecolor="#fdfdfd" strokeweight="31e-5mm"/>
                <w10:anchorlock/>
              </v:group>
            </w:pict>
          </mc:Fallback>
        </mc:AlternateContent>
      </w:r>
    </w:p>
    <w:p w:rsidR="00542061" w:rsidRPr="00F86D4E" w:rsidRDefault="0095017A">
      <w:pPr>
        <w:ind w:firstLine="490"/>
        <w:rPr>
          <w:spacing w:val="-4"/>
          <w:lang w:eastAsia="zh-CN"/>
        </w:rPr>
      </w:pPr>
      <w:r w:rsidRPr="00F86D4E">
        <w:rPr>
          <w:rFonts w:hint="eastAsia"/>
          <w:spacing w:val="-4"/>
          <w:lang w:eastAsia="zh-CN"/>
        </w:rPr>
        <w:t>在本例中，</w:t>
      </w:r>
      <w:r w:rsidRPr="00F86D4E">
        <w:rPr>
          <w:spacing w:val="-4"/>
          <w:lang w:eastAsia="zh-CN"/>
        </w:rPr>
        <w:t>76 km</w:t>
      </w:r>
      <w:r w:rsidRPr="00F86D4E">
        <w:rPr>
          <w:rFonts w:hint="eastAsia"/>
          <w:spacing w:val="-4"/>
          <w:lang w:eastAsia="zh-CN"/>
        </w:rPr>
        <w:t>乘</w:t>
      </w:r>
      <w:r w:rsidRPr="00F86D4E">
        <w:rPr>
          <w:spacing w:val="-4"/>
          <w:lang w:eastAsia="zh-CN"/>
        </w:rPr>
        <w:t>76 km</w:t>
      </w:r>
      <w:r w:rsidRPr="00F86D4E">
        <w:rPr>
          <w:rFonts w:hint="eastAsia"/>
          <w:spacing w:val="-4"/>
          <w:lang w:eastAsia="zh-CN"/>
        </w:rPr>
        <w:t>的地理区域在计算中代表一个小区矩阵。每个小区定义为</w:t>
      </w:r>
      <w:r w:rsidRPr="00F86D4E">
        <w:rPr>
          <w:spacing w:val="-4"/>
          <w:lang w:eastAsia="zh-CN"/>
        </w:rPr>
        <w:t>2 km</w:t>
      </w:r>
      <w:r w:rsidRPr="00F86D4E">
        <w:rPr>
          <w:rFonts w:hint="eastAsia"/>
          <w:spacing w:val="-4"/>
          <w:lang w:eastAsia="zh-CN"/>
        </w:rPr>
        <w:t>乘</w:t>
      </w:r>
      <w:r w:rsidRPr="00F86D4E">
        <w:rPr>
          <w:spacing w:val="-4"/>
          <w:lang w:eastAsia="zh-CN"/>
        </w:rPr>
        <w:t>2 km</w:t>
      </w:r>
      <w:r w:rsidRPr="00F86D4E">
        <w:rPr>
          <w:rFonts w:hint="eastAsia"/>
          <w:spacing w:val="-4"/>
          <w:lang w:eastAsia="zh-CN"/>
        </w:rPr>
        <w:t>的面积。用参数</w:t>
      </w:r>
      <w:r w:rsidRPr="00F86D4E">
        <w:rPr>
          <w:i/>
          <w:spacing w:val="-4"/>
          <w:lang w:eastAsia="zh-CN"/>
        </w:rPr>
        <w:t>d</w:t>
      </w:r>
      <w:r w:rsidRPr="00F86D4E">
        <w:rPr>
          <w:rFonts w:hint="eastAsia"/>
          <w:spacing w:val="-4"/>
          <w:lang w:eastAsia="zh-CN"/>
        </w:rPr>
        <w:t>定义覆盖圈（在下一节中详细解释</w:t>
      </w:r>
      <w:r w:rsidRPr="00F86D4E">
        <w:rPr>
          <w:rFonts w:hint="eastAsia"/>
          <w:iCs/>
          <w:spacing w:val="-4"/>
          <w:lang w:eastAsia="zh-CN"/>
        </w:rPr>
        <w:t>）</w:t>
      </w:r>
      <w:r w:rsidRPr="00F86D4E">
        <w:rPr>
          <w:rFonts w:hint="eastAsia"/>
          <w:spacing w:val="-4"/>
          <w:lang w:eastAsia="zh-CN"/>
        </w:rPr>
        <w:t>，如果覆盖圈占用的面积超过小区面积的</w:t>
      </w:r>
      <w:r w:rsidRPr="00F86D4E">
        <w:rPr>
          <w:rFonts w:hint="eastAsia"/>
          <w:spacing w:val="-4"/>
          <w:lang w:eastAsia="zh-CN"/>
        </w:rPr>
        <w:t>10%</w:t>
      </w:r>
      <w:r w:rsidRPr="00F86D4E">
        <w:rPr>
          <w:rFonts w:hint="eastAsia"/>
          <w:spacing w:val="-4"/>
          <w:lang w:eastAsia="zh-CN"/>
        </w:rPr>
        <w:t>，就认为小区被占用了。由频带内的各个有效执照或电台可以得到总的占用。</w:t>
      </w:r>
    </w:p>
    <w:p w:rsidR="00542061" w:rsidRDefault="0095017A">
      <w:pPr>
        <w:pStyle w:val="Heading3"/>
        <w:rPr>
          <w:lang w:eastAsia="zh-CN"/>
        </w:rPr>
      </w:pPr>
      <w:r>
        <w:rPr>
          <w:lang w:eastAsia="zh-CN"/>
        </w:rPr>
        <w:t>1.3.1</w:t>
      </w:r>
      <w:r>
        <w:rPr>
          <w:lang w:eastAsia="zh-CN"/>
        </w:rPr>
        <w:tab/>
      </w:r>
      <w:r>
        <w:rPr>
          <w:rFonts w:hint="eastAsia"/>
          <w:lang w:eastAsia="zh-CN"/>
        </w:rPr>
        <w:t>占用和禁用频谱指数的计算</w:t>
      </w:r>
    </w:p>
    <w:p w:rsidR="00542061" w:rsidRDefault="0095017A">
      <w:pPr>
        <w:snapToGrid w:val="0"/>
        <w:ind w:firstLineChars="200" w:firstLine="480"/>
        <w:rPr>
          <w:kern w:val="21"/>
          <w:lang w:eastAsia="zh-CN"/>
        </w:rPr>
      </w:pPr>
      <w:r>
        <w:rPr>
          <w:rFonts w:hint="eastAsia"/>
          <w:kern w:val="21"/>
          <w:lang w:eastAsia="zh-CN"/>
        </w:rPr>
        <w:t>在此分析中，计算占用频谱指数和混合占用及禁用频谱指数。前者提供一个给定频带的频谱利用的度量，后者显示频谱是如何被占用而不能被其他用户使用的。</w:t>
      </w:r>
    </w:p>
    <w:p w:rsidR="00542061" w:rsidRDefault="0095017A">
      <w:pPr>
        <w:snapToGrid w:val="0"/>
        <w:ind w:firstLineChars="200" w:firstLine="480"/>
        <w:rPr>
          <w:kern w:val="21"/>
          <w:lang w:eastAsia="zh-CN"/>
        </w:rPr>
      </w:pPr>
      <w:r>
        <w:rPr>
          <w:rFonts w:hint="eastAsia"/>
          <w:kern w:val="21"/>
          <w:lang w:eastAsia="zh-CN"/>
        </w:rPr>
        <w:t>如上节所描述的，在计算指数时，首先是按照</w:t>
      </w:r>
      <w:r>
        <w:rPr>
          <w:rFonts w:hint="eastAsia"/>
          <w:kern w:val="21"/>
          <w:lang w:eastAsia="zh-CN"/>
        </w:rPr>
        <w:t>ITU-R P</w:t>
      </w:r>
      <w:r>
        <w:rPr>
          <w:kern w:val="21"/>
          <w:lang w:eastAsia="zh-CN"/>
        </w:rPr>
        <w:t>.529</w:t>
      </w:r>
      <w:r>
        <w:rPr>
          <w:rFonts w:hint="eastAsia"/>
          <w:kern w:val="21"/>
          <w:lang w:eastAsia="zh-CN"/>
        </w:rPr>
        <w:t>建议书估计覆盖距离值</w:t>
      </w:r>
      <w:r>
        <w:rPr>
          <w:kern w:val="21"/>
          <w:lang w:eastAsia="zh-CN"/>
        </w:rPr>
        <w:t>d</w:t>
      </w:r>
      <w:r>
        <w:rPr>
          <w:rFonts w:hint="eastAsia"/>
          <w:kern w:val="21"/>
          <w:lang w:eastAsia="zh-CN"/>
        </w:rPr>
        <w:t>：</w:t>
      </w:r>
    </w:p>
    <w:p w:rsidR="00705C0C" w:rsidRDefault="00705C0C" w:rsidP="00705C0C">
      <w:pPr>
        <w:pStyle w:val="Equation"/>
        <w:tabs>
          <w:tab w:val="left" w:pos="794"/>
        </w:tabs>
        <w:rPr>
          <w:lang w:eastAsia="zh-CN"/>
        </w:rPr>
      </w:pPr>
      <w:r>
        <w:rPr>
          <w:lang w:eastAsia="zh-CN"/>
        </w:rPr>
        <w:tab/>
      </w:r>
      <w:r>
        <w:rPr>
          <w:lang w:eastAsia="zh-CN"/>
        </w:rPr>
        <w:tab/>
      </w:r>
      <w:r>
        <w:rPr>
          <w:noProof/>
          <w:lang w:val="en-GB" w:eastAsia="zh-CN"/>
        </w:rPr>
        <w:drawing>
          <wp:inline distT="0" distB="0" distL="0" distR="0" wp14:anchorId="711E6892" wp14:editId="369E91FA">
            <wp:extent cx="2562225" cy="220980"/>
            <wp:effectExtent l="0" t="0" r="952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562225" cy="220980"/>
                    </a:xfrm>
                    <a:prstGeom prst="rect">
                      <a:avLst/>
                    </a:prstGeom>
                    <a:noFill/>
                    <a:ln w="9525">
                      <a:noFill/>
                      <a:miter lim="800000"/>
                      <a:headEnd/>
                      <a:tailEnd/>
                    </a:ln>
                  </pic:spPr>
                </pic:pic>
              </a:graphicData>
            </a:graphic>
          </wp:inline>
        </w:drawing>
      </w:r>
      <w:r>
        <w:rPr>
          <w:lang w:eastAsia="zh-CN"/>
        </w:rPr>
        <w:tab/>
      </w:r>
      <w:r>
        <w:t>(1</w:t>
      </w:r>
      <w:r>
        <w:rPr>
          <w:lang w:eastAsia="zh-CN"/>
        </w:rPr>
        <w:t>7</w:t>
      </w:r>
      <w:r>
        <w:t>)</w:t>
      </w:r>
    </w:p>
    <w:p w:rsidR="00542061" w:rsidRDefault="0095017A">
      <w:pPr>
        <w:pStyle w:val="Equationlegend"/>
        <w:keepNext/>
        <w:keepLines/>
        <w:tabs>
          <w:tab w:val="left" w:pos="794"/>
          <w:tab w:val="left" w:pos="1191"/>
          <w:tab w:val="left" w:pos="1588"/>
          <w:tab w:val="left" w:pos="1985"/>
        </w:tabs>
        <w:rPr>
          <w:kern w:val="21"/>
          <w:lang w:eastAsia="zh-CN"/>
        </w:rPr>
      </w:pPr>
      <w:r>
        <w:rPr>
          <w:rFonts w:hint="eastAsia"/>
          <w:kern w:val="21"/>
          <w:lang w:eastAsia="zh-CN"/>
        </w:rPr>
        <w:t>其中：</w:t>
      </w:r>
    </w:p>
    <w:p w:rsidR="00542061" w:rsidRDefault="0095017A" w:rsidP="00B00475">
      <w:pPr>
        <w:pStyle w:val="Equationlegend"/>
        <w:tabs>
          <w:tab w:val="left" w:pos="1985"/>
        </w:tabs>
        <w:snapToGrid w:val="0"/>
        <w:rPr>
          <w:i/>
        </w:rPr>
      </w:pPr>
      <w:r>
        <w:tab/>
      </w:r>
      <w:r w:rsidR="007B0182">
        <w:rPr>
          <w:noProof/>
          <w:position w:val="-14"/>
          <w:lang w:val="en-GB" w:eastAsia="zh-CN"/>
        </w:rPr>
        <w:drawing>
          <wp:inline distT="0" distB="0" distL="0" distR="0">
            <wp:extent cx="828040" cy="180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828040" cy="180975"/>
                    </a:xfrm>
                    <a:prstGeom prst="rect">
                      <a:avLst/>
                    </a:prstGeom>
                    <a:noFill/>
                    <a:ln w="9525">
                      <a:noFill/>
                      <a:miter lim="800000"/>
                      <a:headEnd/>
                      <a:tailEnd/>
                    </a:ln>
                  </pic:spPr>
                </pic:pic>
              </a:graphicData>
            </a:graphic>
          </wp:inline>
        </w:drawing>
      </w:r>
      <w:r>
        <w:t>：</w:t>
      </w:r>
      <w:r>
        <w:rPr>
          <w:lang w:eastAsia="zh-CN"/>
        </w:rPr>
        <w:tab/>
      </w:r>
      <w:r>
        <w:rPr>
          <w:rFonts w:hint="eastAsia"/>
          <w:lang w:eastAsia="zh-CN"/>
        </w:rPr>
        <w:t>传播模型</w:t>
      </w:r>
    </w:p>
    <w:p w:rsidR="00542061" w:rsidRDefault="0095017A" w:rsidP="00B00475">
      <w:pPr>
        <w:pStyle w:val="Equationlegend"/>
        <w:tabs>
          <w:tab w:val="left" w:pos="1985"/>
        </w:tabs>
        <w:snapToGrid w:val="0"/>
      </w:pPr>
      <w:r>
        <w:rPr>
          <w:rFonts w:hint="eastAsia"/>
          <w:i/>
        </w:rPr>
        <w:tab/>
      </w:r>
      <w:r>
        <w:rPr>
          <w:i/>
        </w:rPr>
        <w:t>P</w:t>
      </w:r>
      <w:r>
        <w:rPr>
          <w:i/>
          <w:vertAlign w:val="subscript"/>
        </w:rPr>
        <w:t>t</w:t>
      </w:r>
      <w:r>
        <w:t>：</w:t>
      </w:r>
      <w:r>
        <w:tab/>
        <w:t>e.i.r.p.</w:t>
      </w:r>
      <w:r>
        <w:rPr>
          <w:rFonts w:hint="eastAsia"/>
        </w:rPr>
        <w:t>（</w:t>
      </w:r>
      <w:r>
        <w:t>dBW</w:t>
      </w:r>
      <w:r>
        <w:rPr>
          <w:rFonts w:hint="eastAsia"/>
        </w:rPr>
        <w:t>）</w:t>
      </w:r>
    </w:p>
    <w:p w:rsidR="00542061" w:rsidRDefault="0095017A" w:rsidP="00B00475">
      <w:pPr>
        <w:pStyle w:val="Equationlegend"/>
        <w:tabs>
          <w:tab w:val="left" w:pos="1985"/>
        </w:tabs>
        <w:snapToGrid w:val="0"/>
        <w:rPr>
          <w:lang w:eastAsia="zh-CN"/>
        </w:rPr>
      </w:pPr>
      <w:r>
        <w:rPr>
          <w:rFonts w:hint="eastAsia"/>
          <w:i/>
        </w:rPr>
        <w:tab/>
      </w:r>
      <w:r>
        <w:rPr>
          <w:i/>
          <w:lang w:eastAsia="zh-CN"/>
        </w:rPr>
        <w:t>G</w:t>
      </w:r>
      <w:r>
        <w:rPr>
          <w:i/>
          <w:vertAlign w:val="subscript"/>
          <w:lang w:eastAsia="zh-CN"/>
        </w:rPr>
        <w:t>r</w:t>
      </w:r>
      <w:r>
        <w:rPr>
          <w:lang w:eastAsia="zh-CN"/>
        </w:rPr>
        <w:t>：</w:t>
      </w:r>
      <w:r>
        <w:rPr>
          <w:lang w:eastAsia="zh-CN"/>
        </w:rPr>
        <w:tab/>
      </w:r>
      <w:r>
        <w:rPr>
          <w:rFonts w:hint="eastAsia"/>
          <w:lang w:eastAsia="zh-CN"/>
        </w:rPr>
        <w:t>接收天线的增益（</w:t>
      </w:r>
      <w:r>
        <w:rPr>
          <w:lang w:eastAsia="zh-CN"/>
        </w:rPr>
        <w:t>dB</w:t>
      </w:r>
      <w:r>
        <w:rPr>
          <w:rFonts w:hint="eastAsia"/>
          <w:lang w:eastAsia="zh-CN"/>
        </w:rPr>
        <w:t>）</w:t>
      </w:r>
    </w:p>
    <w:p w:rsidR="00B00475" w:rsidRDefault="00B00475">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542061" w:rsidRDefault="0095017A">
      <w:pPr>
        <w:pStyle w:val="Equationlegend"/>
        <w:tabs>
          <w:tab w:val="left" w:pos="1985"/>
        </w:tabs>
        <w:rPr>
          <w:lang w:eastAsia="zh-CN"/>
        </w:rPr>
      </w:pPr>
      <w:r>
        <w:rPr>
          <w:rFonts w:hint="eastAsia"/>
          <w:i/>
          <w:lang w:eastAsia="zh-CN"/>
        </w:rPr>
        <w:lastRenderedPageBreak/>
        <w:tab/>
      </w:r>
      <w:r>
        <w:rPr>
          <w:i/>
          <w:lang w:eastAsia="zh-CN"/>
        </w:rPr>
        <w:t>P</w:t>
      </w:r>
      <w:r>
        <w:rPr>
          <w:i/>
          <w:vertAlign w:val="subscript"/>
          <w:lang w:eastAsia="zh-CN"/>
        </w:rPr>
        <w:t>ibm</w:t>
      </w:r>
      <w:r>
        <w:rPr>
          <w:lang w:eastAsia="zh-CN"/>
        </w:rPr>
        <w:t>：</w:t>
      </w:r>
      <w:r>
        <w:rPr>
          <w:lang w:eastAsia="zh-CN"/>
        </w:rPr>
        <w:tab/>
      </w:r>
      <w:r>
        <w:rPr>
          <w:rFonts w:hint="eastAsia"/>
          <w:lang w:eastAsia="zh-CN"/>
        </w:rPr>
        <w:t>移动台的平均接收功率（</w:t>
      </w:r>
      <w:r>
        <w:rPr>
          <w:lang w:eastAsia="zh-CN"/>
        </w:rPr>
        <w:t>dBW</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OCR</w:t>
      </w:r>
      <w:r>
        <w:rPr>
          <w:lang w:eastAsia="zh-CN"/>
        </w:rPr>
        <w:t>：</w:t>
      </w:r>
      <w:r>
        <w:rPr>
          <w:lang w:eastAsia="zh-CN"/>
        </w:rPr>
        <w:tab/>
      </w:r>
      <w:r>
        <w:rPr>
          <w:rFonts w:hint="eastAsia"/>
          <w:lang w:eastAsia="zh-CN"/>
        </w:rPr>
        <w:t>频偏抑制</w:t>
      </w:r>
    </w:p>
    <w:p w:rsidR="00542061" w:rsidRDefault="0095017A">
      <w:pPr>
        <w:pStyle w:val="Equationlegend"/>
        <w:tabs>
          <w:tab w:val="left" w:pos="1985"/>
        </w:tabs>
        <w:rPr>
          <w:lang w:eastAsia="zh-CN"/>
        </w:rPr>
      </w:pPr>
      <w:r>
        <w:rPr>
          <w:rFonts w:hint="eastAsia"/>
          <w:i/>
          <w:lang w:eastAsia="zh-CN"/>
        </w:rPr>
        <w:tab/>
      </w:r>
      <w:r>
        <w:rPr>
          <w:i/>
          <w:lang w:eastAsia="zh-CN"/>
        </w:rPr>
        <w:t>f</w:t>
      </w:r>
      <w:r>
        <w:rPr>
          <w:lang w:eastAsia="zh-CN"/>
        </w:rPr>
        <w:t>：</w:t>
      </w:r>
      <w:r>
        <w:rPr>
          <w:lang w:eastAsia="zh-CN"/>
        </w:rPr>
        <w:tab/>
      </w:r>
      <w:r>
        <w:rPr>
          <w:rFonts w:hint="eastAsia"/>
          <w:lang w:eastAsia="zh-CN"/>
        </w:rPr>
        <w:t>发射机频率（</w:t>
      </w:r>
      <w:r>
        <w:rPr>
          <w:lang w:eastAsia="zh-CN"/>
        </w:rPr>
        <w:t>MHz</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h</w:t>
      </w:r>
      <w:r>
        <w:rPr>
          <w:i/>
          <w:vertAlign w:val="subscript"/>
          <w:lang w:eastAsia="zh-CN"/>
        </w:rPr>
        <w:t>t</w:t>
      </w:r>
      <w:r>
        <w:rPr>
          <w:lang w:eastAsia="zh-CN"/>
        </w:rPr>
        <w:t>：</w:t>
      </w:r>
      <w:r>
        <w:rPr>
          <w:lang w:eastAsia="zh-CN"/>
        </w:rPr>
        <w:tab/>
      </w:r>
      <w:r>
        <w:rPr>
          <w:rFonts w:hint="eastAsia"/>
          <w:lang w:eastAsia="zh-CN"/>
        </w:rPr>
        <w:t>基站天线高度（</w:t>
      </w:r>
      <w:r>
        <w:rPr>
          <w:lang w:eastAsia="zh-CN"/>
        </w:rPr>
        <w:t>m</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h</w:t>
      </w:r>
      <w:r>
        <w:rPr>
          <w:i/>
          <w:vertAlign w:val="subscript"/>
          <w:lang w:eastAsia="zh-CN"/>
        </w:rPr>
        <w:t>r</w:t>
      </w:r>
      <w:r>
        <w:rPr>
          <w:lang w:eastAsia="zh-CN"/>
        </w:rPr>
        <w:t>：</w:t>
      </w:r>
      <w:r>
        <w:rPr>
          <w:lang w:eastAsia="zh-CN"/>
        </w:rPr>
        <w:tab/>
      </w:r>
      <w:r>
        <w:rPr>
          <w:rFonts w:hint="eastAsia"/>
          <w:lang w:eastAsia="zh-CN"/>
        </w:rPr>
        <w:t>移动天线高度（</w:t>
      </w:r>
      <w:r>
        <w:rPr>
          <w:lang w:eastAsia="zh-CN"/>
        </w:rPr>
        <w:t>m</w:t>
      </w:r>
      <w:r>
        <w:rPr>
          <w:rFonts w:hint="eastAsia"/>
          <w:lang w:eastAsia="zh-CN"/>
        </w:rPr>
        <w:t>）</w:t>
      </w:r>
    </w:p>
    <w:p w:rsidR="00542061" w:rsidRDefault="0095017A">
      <w:pPr>
        <w:ind w:firstLineChars="200" w:firstLine="480"/>
        <w:rPr>
          <w:lang w:eastAsia="zh-CN"/>
        </w:rPr>
      </w:pPr>
      <w:bookmarkStart w:id="19" w:name="OLE_LINK1"/>
      <w:r>
        <w:rPr>
          <w:rFonts w:hint="eastAsia"/>
          <w:lang w:eastAsia="zh-CN"/>
        </w:rPr>
        <w:t>为获得占用频谱指数，</w:t>
      </w:r>
      <w:r>
        <w:rPr>
          <w:i/>
          <w:lang w:eastAsia="zh-CN"/>
        </w:rPr>
        <w:t>OCR</w:t>
      </w:r>
      <w:r>
        <w:rPr>
          <w:rFonts w:ascii="Tms Rmn" w:hAnsi="Tms Rmn"/>
          <w:sz w:val="8"/>
          <w:lang w:eastAsia="zh-CN"/>
        </w:rPr>
        <w:t> </w:t>
      </w:r>
      <w:r>
        <w:rPr>
          <w:lang w:eastAsia="zh-CN"/>
        </w:rPr>
        <w:t>(</w:t>
      </w:r>
      <w:r>
        <w:rPr>
          <w:rFonts w:ascii="Symbol" w:hAnsi="Symbol"/>
          <w:lang w:eastAsia="zh-CN"/>
        </w:rPr>
        <w:t></w:t>
      </w:r>
      <w:r>
        <w:rPr>
          <w:i/>
          <w:lang w:eastAsia="zh-CN"/>
        </w:rPr>
        <w:t>f</w:t>
      </w:r>
      <w:r>
        <w:rPr>
          <w:rFonts w:ascii="Tms Rmn" w:hAnsi="Tms Rmn"/>
          <w:sz w:val="10"/>
          <w:lang w:eastAsia="zh-CN"/>
        </w:rPr>
        <w:t> </w:t>
      </w:r>
      <w:r>
        <w:rPr>
          <w:lang w:eastAsia="zh-CN"/>
        </w:rPr>
        <w:t>)</w:t>
      </w:r>
      <w:r>
        <w:rPr>
          <w:rFonts w:hint="eastAsia"/>
          <w:lang w:eastAsia="zh-CN"/>
        </w:rPr>
        <w:t>等于零。</w:t>
      </w:r>
    </w:p>
    <w:p w:rsidR="00542061" w:rsidRDefault="0095017A">
      <w:pPr>
        <w:ind w:firstLineChars="200" w:firstLine="480"/>
        <w:rPr>
          <w:lang w:eastAsia="zh-CN"/>
        </w:rPr>
      </w:pPr>
      <w:bookmarkStart w:id="20" w:name="OLE_LINK2"/>
      <w:bookmarkEnd w:id="19"/>
      <w:r>
        <w:rPr>
          <w:rFonts w:hint="eastAsia"/>
          <w:lang w:eastAsia="zh-CN"/>
        </w:rPr>
        <w:t>为计算各种频率分离条件下的</w:t>
      </w:r>
      <w:r>
        <w:rPr>
          <w:rFonts w:hint="eastAsia"/>
          <w:i/>
          <w:iCs/>
          <w:lang w:eastAsia="zh-CN"/>
        </w:rPr>
        <w:t>d</w:t>
      </w:r>
      <w:r>
        <w:rPr>
          <w:rFonts w:hint="eastAsia"/>
          <w:lang w:eastAsia="zh-CN"/>
        </w:rPr>
        <w:t>，须使用不同的</w:t>
      </w:r>
      <w:r>
        <w:rPr>
          <w:i/>
          <w:lang w:eastAsia="zh-CN"/>
        </w:rPr>
        <w:t>OCR</w:t>
      </w:r>
      <w:r>
        <w:rPr>
          <w:rFonts w:ascii="Tms Rmn" w:hAnsi="Tms Rmn"/>
          <w:sz w:val="8"/>
          <w:lang w:eastAsia="zh-CN"/>
        </w:rPr>
        <w:t> </w:t>
      </w:r>
      <w:r>
        <w:rPr>
          <w:lang w:eastAsia="zh-CN"/>
        </w:rPr>
        <w:t>(</w:t>
      </w:r>
      <w:r>
        <w:rPr>
          <w:rFonts w:ascii="Symbol" w:hAnsi="Symbol"/>
          <w:lang w:eastAsia="zh-CN"/>
        </w:rPr>
        <w:t></w:t>
      </w:r>
      <w:r>
        <w:rPr>
          <w:i/>
          <w:lang w:eastAsia="zh-CN"/>
        </w:rPr>
        <w:t>f</w:t>
      </w:r>
      <w:r>
        <w:rPr>
          <w:rFonts w:ascii="Tms Rmn" w:hAnsi="Tms Rmn"/>
          <w:sz w:val="10"/>
          <w:lang w:eastAsia="zh-CN"/>
        </w:rPr>
        <w:t> </w:t>
      </w:r>
      <w:r>
        <w:rPr>
          <w:lang w:eastAsia="zh-CN"/>
        </w:rPr>
        <w:t xml:space="preserve">) </w:t>
      </w:r>
      <w:bookmarkEnd w:id="20"/>
      <w:r>
        <w:rPr>
          <w:rFonts w:hint="eastAsia"/>
          <w:lang w:eastAsia="zh-CN"/>
        </w:rPr>
        <w:t>值。</w:t>
      </w:r>
    </w:p>
    <w:p w:rsidR="00542061" w:rsidRDefault="0095017A">
      <w:pPr>
        <w:pStyle w:val="Equation"/>
        <w:tabs>
          <w:tab w:val="clear" w:pos="9639"/>
          <w:tab w:val="left" w:pos="794"/>
          <w:tab w:val="right" w:pos="9498"/>
        </w:tabs>
        <w:ind w:firstLineChars="200" w:firstLine="480"/>
        <w:rPr>
          <w:lang w:eastAsia="zh-CN"/>
        </w:rPr>
      </w:pPr>
      <w:r>
        <w:rPr>
          <w:rFonts w:hint="eastAsia"/>
          <w:szCs w:val="21"/>
          <w:lang w:eastAsia="zh-CN"/>
        </w:rPr>
        <w:t>例如，</w:t>
      </w:r>
      <w:r>
        <w:rPr>
          <w:rFonts w:hint="eastAsia"/>
          <w:szCs w:val="21"/>
          <w:lang w:eastAsia="zh-CN"/>
        </w:rPr>
        <w:t>ITU-R</w:t>
      </w:r>
      <w:r>
        <w:rPr>
          <w:rFonts w:hint="eastAsia"/>
          <w:szCs w:val="21"/>
          <w:lang w:eastAsia="zh-CN"/>
        </w:rPr>
        <w:t>建议书</w:t>
      </w:r>
      <w:r>
        <w:rPr>
          <w:rFonts w:hint="eastAsia"/>
          <w:szCs w:val="21"/>
          <w:lang w:eastAsia="zh-CN"/>
        </w:rPr>
        <w:t>p.529</w:t>
      </w:r>
      <w:r>
        <w:rPr>
          <w:rFonts w:hint="eastAsia"/>
          <w:szCs w:val="21"/>
          <w:lang w:eastAsia="zh-CN"/>
        </w:rPr>
        <w:t>中</w:t>
      </w:r>
      <w:bookmarkStart w:id="21" w:name="OLE_LINK20"/>
      <w:r>
        <w:rPr>
          <w:rFonts w:hint="eastAsia"/>
          <w:szCs w:val="21"/>
          <w:lang w:eastAsia="zh-CN"/>
        </w:rPr>
        <w:t>Okumura-Hata</w:t>
      </w:r>
      <w:bookmarkEnd w:id="21"/>
      <w:r>
        <w:rPr>
          <w:rFonts w:hint="eastAsia"/>
          <w:szCs w:val="21"/>
          <w:lang w:eastAsia="zh-CN"/>
        </w:rPr>
        <w:t>传播模型，</w:t>
      </w:r>
      <w:r>
        <w:rPr>
          <w:rFonts w:hint="eastAsia"/>
          <w:i/>
          <w:iCs/>
          <w:szCs w:val="21"/>
          <w:lang w:eastAsia="zh-CN"/>
        </w:rPr>
        <w:t>d</w:t>
      </w:r>
      <w:r>
        <w:rPr>
          <w:rFonts w:hint="eastAsia"/>
          <w:szCs w:val="21"/>
          <w:lang w:eastAsia="zh-CN"/>
        </w:rPr>
        <w:t>小于</w:t>
      </w:r>
      <w:r>
        <w:rPr>
          <w:rFonts w:hint="eastAsia"/>
          <w:szCs w:val="21"/>
          <w:lang w:eastAsia="zh-CN"/>
        </w:rPr>
        <w:t>20</w:t>
      </w:r>
      <w:r w:rsidR="001E3E2F" w:rsidRPr="00A42FF4">
        <w:rPr>
          <w:lang w:val="en-GB" w:eastAsia="zh-CN"/>
        </w:rPr>
        <w:t>km</w:t>
      </w:r>
      <w:r>
        <w:rPr>
          <w:rFonts w:hint="eastAsia"/>
          <w:szCs w:val="21"/>
          <w:lang w:eastAsia="zh-CN"/>
        </w:rPr>
        <w:t>，可计算如下：</w:t>
      </w:r>
      <w:r w:rsidR="007B0182">
        <w:rPr>
          <w:noProof/>
          <w:lang w:val="en-GB" w:eastAsia="zh-CN"/>
        </w:rPr>
        <w:drawing>
          <wp:inline distT="0" distB="0" distL="0" distR="0">
            <wp:extent cx="5391785" cy="457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5391785" cy="457200"/>
                    </a:xfrm>
                    <a:prstGeom prst="rect">
                      <a:avLst/>
                    </a:prstGeom>
                    <a:noFill/>
                    <a:ln w="9525">
                      <a:noFill/>
                      <a:miter lim="800000"/>
                      <a:headEnd/>
                      <a:tailEnd/>
                    </a:ln>
                  </pic:spPr>
                </pic:pic>
              </a:graphicData>
            </a:graphic>
          </wp:inline>
        </w:drawing>
      </w:r>
      <w:r>
        <w:rPr>
          <w:lang w:eastAsia="zh-CN"/>
        </w:rPr>
        <w:tab/>
        <w:t>(18)</w:t>
      </w:r>
    </w:p>
    <w:p w:rsidR="00542061" w:rsidRDefault="0095017A">
      <w:pPr>
        <w:snapToGrid w:val="0"/>
        <w:ind w:firstLineChars="200" w:firstLine="480"/>
        <w:rPr>
          <w:kern w:val="21"/>
          <w:lang w:eastAsia="zh-CN"/>
        </w:rPr>
      </w:pPr>
      <w:r>
        <w:rPr>
          <w:rFonts w:hint="eastAsia"/>
          <w:kern w:val="21"/>
          <w:lang w:eastAsia="zh-CN"/>
        </w:rPr>
        <w:t>基站天线假设是全向的。需要使用小区矩阵中决定覆盖区圆心位置的基站的坐标。</w:t>
      </w:r>
    </w:p>
    <w:p w:rsidR="00542061" w:rsidRDefault="0095017A">
      <w:pPr>
        <w:snapToGrid w:val="0"/>
        <w:ind w:firstLineChars="200" w:firstLine="480"/>
        <w:rPr>
          <w:kern w:val="21"/>
          <w:lang w:eastAsia="zh-CN"/>
        </w:rPr>
      </w:pPr>
      <w:r>
        <w:rPr>
          <w:rFonts w:hint="eastAsia"/>
          <w:kern w:val="21"/>
          <w:lang w:eastAsia="zh-CN"/>
        </w:rPr>
        <w:t>为了获得占用频谱的指数，假定</w:t>
      </w:r>
      <w:r>
        <w:rPr>
          <w:i/>
          <w:kern w:val="21"/>
          <w:lang w:eastAsia="zh-CN"/>
        </w:rPr>
        <w:t>P</w:t>
      </w:r>
      <w:r>
        <w:rPr>
          <w:i/>
          <w:kern w:val="21"/>
          <w:vertAlign w:val="subscript"/>
          <w:lang w:eastAsia="zh-CN"/>
        </w:rPr>
        <w:t>ibm</w:t>
      </w:r>
      <w:r>
        <w:rPr>
          <w:rFonts w:hint="eastAsia"/>
          <w:kern w:val="21"/>
          <w:lang w:eastAsia="zh-CN"/>
        </w:rPr>
        <w:t>为</w:t>
      </w:r>
      <w:r>
        <w:rPr>
          <w:kern w:val="21"/>
          <w:lang w:eastAsia="zh-CN"/>
        </w:rPr>
        <w:t>−128 dBW</w:t>
      </w:r>
      <w:r>
        <w:rPr>
          <w:rFonts w:hint="eastAsia"/>
          <w:kern w:val="21"/>
          <w:lang w:eastAsia="zh-CN"/>
        </w:rPr>
        <w:t>并且</w:t>
      </w:r>
      <w:r>
        <w:rPr>
          <w:i/>
          <w:kern w:val="21"/>
          <w:lang w:eastAsia="zh-CN"/>
        </w:rPr>
        <w:t>OCR</w:t>
      </w:r>
      <w:r>
        <w:rPr>
          <w:rFonts w:hint="eastAsia"/>
          <w:kern w:val="21"/>
          <w:lang w:eastAsia="zh-CN"/>
        </w:rPr>
        <w:t>（</w:t>
      </w:r>
      <w:r>
        <w:rPr>
          <w:kern w:val="21"/>
        </w:rPr>
        <w:sym w:font="Symbol" w:char="F044"/>
      </w:r>
      <w:r>
        <w:rPr>
          <w:i/>
          <w:kern w:val="21"/>
          <w:lang w:eastAsia="zh-CN"/>
        </w:rPr>
        <w:t>f</w:t>
      </w:r>
      <w:r>
        <w:rPr>
          <w:rFonts w:hint="eastAsia"/>
          <w:kern w:val="21"/>
          <w:lang w:eastAsia="zh-CN"/>
        </w:rPr>
        <w:t>）等于零。</w:t>
      </w:r>
    </w:p>
    <w:p w:rsidR="00542061" w:rsidRDefault="0095017A">
      <w:pPr>
        <w:snapToGrid w:val="0"/>
        <w:ind w:firstLineChars="200" w:firstLine="480"/>
        <w:rPr>
          <w:kern w:val="21"/>
          <w:lang w:eastAsia="zh-CN"/>
        </w:rPr>
      </w:pPr>
      <w:r>
        <w:rPr>
          <w:rFonts w:hint="eastAsia"/>
          <w:kern w:val="21"/>
          <w:lang w:eastAsia="zh-CN"/>
        </w:rPr>
        <w:t>对于陆地移动无线电系统，我们不仅对占用频谱指数感兴趣，而且对禁用频谱指数感兴趣。禁用频谱的出现是由于特定基站的干扰。在与基站的一定距离间隔内指配频率的相邻信道不能使用。在这些参数中，距离间隔取决于频率间隔。为了计算不同频率间隔下的间隔距离，</w:t>
      </w:r>
      <w:r>
        <w:rPr>
          <w:i/>
          <w:kern w:val="21"/>
          <w:lang w:eastAsia="zh-CN"/>
        </w:rPr>
        <w:t>P</w:t>
      </w:r>
      <w:r>
        <w:rPr>
          <w:i/>
          <w:kern w:val="21"/>
          <w:vertAlign w:val="subscript"/>
          <w:lang w:eastAsia="zh-CN"/>
        </w:rPr>
        <w:t>ibm</w:t>
      </w:r>
      <w:r>
        <w:rPr>
          <w:rFonts w:hint="eastAsia"/>
          <w:kern w:val="21"/>
          <w:lang w:eastAsia="zh-CN"/>
        </w:rPr>
        <w:t>假设为</w:t>
      </w:r>
      <w:r>
        <w:rPr>
          <w:kern w:val="21"/>
          <w:lang w:eastAsia="zh-CN"/>
        </w:rPr>
        <w:t>−145 dBW</w:t>
      </w:r>
      <w:r>
        <w:rPr>
          <w:rFonts w:hint="eastAsia"/>
          <w:kern w:val="21"/>
          <w:lang w:eastAsia="zh-CN"/>
        </w:rPr>
        <w:t>，并且</w:t>
      </w:r>
      <w:r>
        <w:rPr>
          <w:i/>
          <w:kern w:val="21"/>
          <w:lang w:eastAsia="zh-CN"/>
        </w:rPr>
        <w:t>OCR</w:t>
      </w:r>
      <w:r>
        <w:rPr>
          <w:rFonts w:hint="eastAsia"/>
          <w:kern w:val="21"/>
          <w:lang w:eastAsia="zh-CN"/>
        </w:rPr>
        <w:t>（</w:t>
      </w:r>
      <w:r>
        <w:rPr>
          <w:kern w:val="21"/>
        </w:rPr>
        <w:sym w:font="Symbol" w:char="F044"/>
      </w:r>
      <w:r>
        <w:rPr>
          <w:i/>
          <w:kern w:val="21"/>
          <w:lang w:eastAsia="zh-CN"/>
        </w:rPr>
        <w:t>f</w:t>
      </w:r>
      <w:r>
        <w:rPr>
          <w:rFonts w:hint="eastAsia"/>
          <w:kern w:val="21"/>
          <w:lang w:eastAsia="zh-CN"/>
        </w:rPr>
        <w:t>）设定为不同的值。</w:t>
      </w:r>
    </w:p>
    <w:p w:rsidR="00542061" w:rsidRDefault="0095017A">
      <w:pPr>
        <w:snapToGrid w:val="0"/>
        <w:ind w:firstLineChars="200" w:firstLine="480"/>
        <w:rPr>
          <w:b/>
          <w:kern w:val="21"/>
          <w:lang w:eastAsia="zh-CN"/>
        </w:rPr>
      </w:pPr>
      <w:r>
        <w:rPr>
          <w:rFonts w:hint="eastAsia"/>
          <w:kern w:val="21"/>
          <w:lang w:eastAsia="zh-CN"/>
        </w:rPr>
        <w:t>根据带外发射的掩模，使用的</w:t>
      </w:r>
      <w:r>
        <w:rPr>
          <w:rFonts w:hint="eastAsia"/>
          <w:kern w:val="21"/>
          <w:lang w:eastAsia="zh-CN"/>
        </w:rPr>
        <w:t>OCR</w:t>
      </w:r>
      <w:r>
        <w:rPr>
          <w:rFonts w:hint="eastAsia"/>
          <w:kern w:val="21"/>
          <w:lang w:eastAsia="zh-CN"/>
        </w:rPr>
        <w:t>因子（</w:t>
      </w:r>
      <w:r>
        <w:rPr>
          <w:kern w:val="21"/>
          <w:lang w:eastAsia="zh-CN"/>
        </w:rPr>
        <w:t>d</w:t>
      </w:r>
      <w:r>
        <w:rPr>
          <w:rFonts w:hint="eastAsia"/>
          <w:kern w:val="21"/>
          <w:lang w:eastAsia="zh-CN"/>
        </w:rPr>
        <w:t>B</w:t>
      </w:r>
      <w:r>
        <w:rPr>
          <w:rFonts w:hint="eastAsia"/>
          <w:kern w:val="21"/>
          <w:lang w:eastAsia="zh-CN"/>
        </w:rPr>
        <w:t>）的值在信道的偏移为</w:t>
      </w:r>
      <w:r>
        <w:rPr>
          <w:kern w:val="21"/>
        </w:rPr>
        <w:sym w:font="Symbol" w:char="F044"/>
      </w:r>
      <w:r>
        <w:rPr>
          <w:i/>
          <w:kern w:val="21"/>
          <w:lang w:eastAsia="zh-CN"/>
        </w:rPr>
        <w:t>f</w:t>
      </w:r>
      <w:r>
        <w:rPr>
          <w:kern w:val="21"/>
          <w:lang w:eastAsia="zh-CN"/>
        </w:rPr>
        <w:t>（</w:t>
      </w:r>
      <w:r>
        <w:rPr>
          <w:kern w:val="21"/>
          <w:lang w:eastAsia="zh-CN"/>
        </w:rPr>
        <w:t>kHz</w:t>
      </w:r>
      <w:r>
        <w:rPr>
          <w:rFonts w:hint="eastAsia"/>
          <w:kern w:val="21"/>
          <w:lang w:eastAsia="zh-CN"/>
        </w:rPr>
        <w:t>）时为：</w:t>
      </w:r>
    </w:p>
    <w:p w:rsidR="00705C0C" w:rsidRPr="00A42FF4" w:rsidRDefault="00705C0C" w:rsidP="00705C0C">
      <w:pPr>
        <w:tabs>
          <w:tab w:val="left" w:pos="2835"/>
          <w:tab w:val="left" w:pos="3657"/>
          <w:tab w:val="left" w:pos="4054"/>
          <w:tab w:val="left" w:pos="4678"/>
          <w:tab w:val="left" w:pos="5387"/>
          <w:tab w:val="left" w:pos="5954"/>
        </w:tabs>
        <w:rPr>
          <w:lang w:val="en-GB" w:eastAsia="zh-CN"/>
        </w:rPr>
      </w:pPr>
      <w:r w:rsidRPr="00A42FF4">
        <w:rPr>
          <w:lang w:val="en-GB" w:eastAsia="zh-CN"/>
        </w:rPr>
        <w:tab/>
      </w:r>
      <w:r w:rsidRPr="00F023D0">
        <w:rPr>
          <w:rFonts w:ascii="Symbol" w:hAnsi="Symbol"/>
          <w:lang w:eastAsia="zh-CN"/>
        </w:rPr>
        <w:t></w:t>
      </w:r>
      <w:r w:rsidRPr="00A42FF4">
        <w:rPr>
          <w:i/>
          <w:lang w:val="en-GB" w:eastAsia="zh-CN"/>
        </w:rPr>
        <w:t>f</w:t>
      </w:r>
      <w:r w:rsidRPr="00A42FF4">
        <w:rPr>
          <w:lang w:val="en-GB" w:eastAsia="zh-CN"/>
        </w:rPr>
        <w:tab/>
        <w:t>0</w:t>
      </w:r>
      <w:r w:rsidRPr="00A42FF4">
        <w:rPr>
          <w:lang w:val="en-GB" w:eastAsia="zh-CN"/>
        </w:rPr>
        <w:tab/>
      </w:r>
      <w:r w:rsidRPr="00F023D0">
        <w:sym w:font="Symbol" w:char="F0B1"/>
      </w:r>
      <w:r w:rsidRPr="00A42FF4">
        <w:rPr>
          <w:lang w:val="en-GB" w:eastAsia="zh-CN"/>
        </w:rPr>
        <w:t>25</w:t>
      </w:r>
      <w:r w:rsidRPr="00A42FF4">
        <w:rPr>
          <w:lang w:val="en-GB" w:eastAsia="zh-CN"/>
        </w:rPr>
        <w:tab/>
      </w:r>
      <w:r w:rsidRPr="00F023D0">
        <w:sym w:font="Symbol" w:char="F0B1"/>
      </w:r>
      <w:r w:rsidRPr="00A42FF4">
        <w:rPr>
          <w:lang w:val="en-GB" w:eastAsia="zh-CN"/>
        </w:rPr>
        <w:t>50</w:t>
      </w:r>
      <w:r w:rsidRPr="00A42FF4">
        <w:rPr>
          <w:lang w:val="en-GB" w:eastAsia="zh-CN"/>
        </w:rPr>
        <w:tab/>
      </w:r>
      <w:r w:rsidRPr="00F023D0">
        <w:sym w:font="Symbol" w:char="F0B1"/>
      </w:r>
      <w:r w:rsidRPr="00A42FF4">
        <w:rPr>
          <w:lang w:val="en-GB" w:eastAsia="zh-CN"/>
        </w:rPr>
        <w:t>75</w:t>
      </w:r>
      <w:r w:rsidRPr="00A42FF4">
        <w:rPr>
          <w:lang w:val="en-GB" w:eastAsia="zh-CN"/>
        </w:rPr>
        <w:tab/>
      </w:r>
      <w:r w:rsidRPr="00F023D0">
        <w:sym w:font="Symbol" w:char="F0B1"/>
      </w:r>
      <w:r w:rsidRPr="00A42FF4">
        <w:rPr>
          <w:lang w:val="en-GB" w:eastAsia="zh-CN"/>
        </w:rPr>
        <w:t>100</w:t>
      </w:r>
    </w:p>
    <w:p w:rsidR="00705C0C" w:rsidRPr="00A42FF4" w:rsidRDefault="00705C0C" w:rsidP="00705C0C">
      <w:pPr>
        <w:tabs>
          <w:tab w:val="left" w:pos="2835"/>
          <w:tab w:val="left" w:pos="3657"/>
          <w:tab w:val="left" w:pos="4054"/>
          <w:tab w:val="left" w:pos="4678"/>
          <w:tab w:val="left" w:pos="5387"/>
          <w:tab w:val="left" w:pos="5954"/>
        </w:tabs>
        <w:rPr>
          <w:lang w:val="en-GB" w:eastAsia="zh-CN"/>
        </w:rPr>
      </w:pPr>
      <w:r w:rsidRPr="00A42FF4">
        <w:rPr>
          <w:lang w:val="en-GB" w:eastAsia="zh-CN"/>
        </w:rPr>
        <w:tab/>
        <w:t>OCR</w:t>
      </w:r>
      <w:r w:rsidRPr="00A42FF4">
        <w:rPr>
          <w:lang w:val="en-GB" w:eastAsia="zh-CN"/>
        </w:rPr>
        <w:tab/>
        <w:t>0</w:t>
      </w:r>
      <w:r w:rsidRPr="00A42FF4">
        <w:rPr>
          <w:lang w:val="en-GB" w:eastAsia="zh-CN"/>
        </w:rPr>
        <w:tab/>
        <w:t>57.1</w:t>
      </w:r>
      <w:r w:rsidRPr="00A42FF4">
        <w:rPr>
          <w:lang w:val="en-GB" w:eastAsia="zh-CN"/>
        </w:rPr>
        <w:tab/>
        <w:t>58.6</w:t>
      </w:r>
      <w:r w:rsidRPr="00A42FF4">
        <w:rPr>
          <w:lang w:val="en-GB" w:eastAsia="zh-CN"/>
        </w:rPr>
        <w:tab/>
        <w:t>58.6</w:t>
      </w:r>
      <w:r w:rsidRPr="00A42FF4">
        <w:rPr>
          <w:lang w:val="en-GB" w:eastAsia="zh-CN"/>
        </w:rPr>
        <w:tab/>
        <w:t>58.6</w:t>
      </w:r>
    </w:p>
    <w:p w:rsidR="00542061" w:rsidRDefault="0095017A">
      <w:pPr>
        <w:snapToGrid w:val="0"/>
        <w:ind w:firstLineChars="200" w:firstLine="480"/>
        <w:rPr>
          <w:kern w:val="21"/>
          <w:lang w:eastAsia="zh-CN"/>
        </w:rPr>
      </w:pPr>
      <w:r>
        <w:rPr>
          <w:rFonts w:hint="eastAsia"/>
          <w:kern w:val="21"/>
          <w:lang w:eastAsia="zh-CN"/>
        </w:rPr>
        <w:t>由于使用了这些值，就有可能获得与实际传播条件相接近的距离，从一组抽样数据中，按照覆盖距离的计算，占用距离是</w:t>
      </w:r>
      <w:r>
        <w:rPr>
          <w:kern w:val="21"/>
          <w:lang w:eastAsia="zh-CN"/>
        </w:rPr>
        <w:t>21.9 km</w:t>
      </w:r>
      <w:r>
        <w:rPr>
          <w:rFonts w:hint="eastAsia"/>
          <w:kern w:val="21"/>
          <w:lang w:eastAsia="zh-CN"/>
        </w:rPr>
        <w:t>。相应</w:t>
      </w:r>
      <w:r>
        <w:rPr>
          <w:kern w:val="21"/>
        </w:rPr>
        <w:sym w:font="Symbol" w:char="F044"/>
      </w:r>
      <w:r>
        <w:rPr>
          <w:i/>
          <w:kern w:val="21"/>
          <w:lang w:eastAsia="zh-CN"/>
        </w:rPr>
        <w:t>f</w:t>
      </w:r>
      <w:r>
        <w:rPr>
          <w:rFonts w:hint="eastAsia"/>
          <w:kern w:val="21"/>
          <w:lang w:eastAsia="zh-CN"/>
        </w:rPr>
        <w:t>=</w:t>
      </w:r>
      <w:r>
        <w:rPr>
          <w:kern w:val="21"/>
          <w:lang w:eastAsia="zh-CN"/>
        </w:rPr>
        <w:t xml:space="preserve"> 0</w:t>
      </w:r>
      <w:r>
        <w:rPr>
          <w:kern w:val="21"/>
          <w:lang w:eastAsia="zh-CN"/>
        </w:rPr>
        <w:t>，</w:t>
      </w:r>
      <w:r>
        <w:rPr>
          <w:rFonts w:hint="eastAsia"/>
          <w:kern w:val="21"/>
          <w:lang w:eastAsia="zh-CN"/>
        </w:rPr>
        <w:t>±</w:t>
      </w:r>
      <w:r>
        <w:rPr>
          <w:kern w:val="21"/>
          <w:lang w:eastAsia="zh-CN"/>
        </w:rPr>
        <w:t>25 kHz</w:t>
      </w:r>
      <w:r>
        <w:rPr>
          <w:kern w:val="21"/>
          <w:lang w:eastAsia="zh-CN"/>
        </w:rPr>
        <w:t>，</w:t>
      </w:r>
      <w:r>
        <w:rPr>
          <w:kern w:val="21"/>
        </w:rPr>
        <w:sym w:font="Symbol" w:char="F0B1"/>
      </w:r>
      <w:r>
        <w:rPr>
          <w:kern w:val="21"/>
          <w:lang w:eastAsia="zh-CN"/>
        </w:rPr>
        <w:t>50 kHz</w:t>
      </w:r>
      <w:r>
        <w:rPr>
          <w:rFonts w:hint="eastAsia"/>
          <w:kern w:val="21"/>
          <w:lang w:eastAsia="zh-CN"/>
        </w:rPr>
        <w:t>及大于它的禁用距离分别是</w:t>
      </w:r>
      <w:r>
        <w:rPr>
          <w:kern w:val="21"/>
          <w:lang w:eastAsia="zh-CN"/>
        </w:rPr>
        <w:t>69.2 km</w:t>
      </w:r>
      <w:r>
        <w:rPr>
          <w:kern w:val="21"/>
          <w:lang w:eastAsia="zh-CN"/>
        </w:rPr>
        <w:t>，</w:t>
      </w:r>
      <w:r>
        <w:rPr>
          <w:kern w:val="21"/>
          <w:lang w:eastAsia="zh-CN"/>
        </w:rPr>
        <w:t>1.5 km</w:t>
      </w:r>
      <w:r>
        <w:rPr>
          <w:kern w:val="21"/>
          <w:lang w:eastAsia="zh-CN"/>
        </w:rPr>
        <w:t>，</w:t>
      </w:r>
      <w:r>
        <w:rPr>
          <w:rFonts w:hint="eastAsia"/>
          <w:kern w:val="21"/>
          <w:lang w:eastAsia="zh-CN"/>
        </w:rPr>
        <w:t>和</w:t>
      </w:r>
      <w:r>
        <w:rPr>
          <w:kern w:val="21"/>
          <w:lang w:eastAsia="zh-CN"/>
        </w:rPr>
        <w:t>1.3 km</w:t>
      </w:r>
      <w:r>
        <w:rPr>
          <w:rFonts w:hint="eastAsia"/>
          <w:kern w:val="21"/>
          <w:lang w:eastAsia="zh-CN"/>
        </w:rPr>
        <w:t>。</w:t>
      </w:r>
    </w:p>
    <w:p w:rsidR="00542061" w:rsidRDefault="0095017A">
      <w:pPr>
        <w:pStyle w:val="Heading3"/>
        <w:rPr>
          <w:lang w:eastAsia="zh-CN"/>
        </w:rPr>
      </w:pPr>
      <w:r>
        <w:rPr>
          <w:lang w:eastAsia="zh-CN"/>
        </w:rPr>
        <w:t>1.3.2</w:t>
      </w:r>
      <w:r>
        <w:rPr>
          <w:lang w:eastAsia="zh-CN"/>
        </w:rPr>
        <w:tab/>
      </w:r>
      <w:r>
        <w:rPr>
          <w:rFonts w:hint="eastAsia"/>
          <w:lang w:eastAsia="zh-CN"/>
        </w:rPr>
        <w:t>结果</w:t>
      </w:r>
    </w:p>
    <w:p w:rsidR="00542061" w:rsidRDefault="0095017A" w:rsidP="00E23A24">
      <w:pPr>
        <w:snapToGrid w:val="0"/>
        <w:ind w:firstLineChars="200" w:firstLine="472"/>
        <w:rPr>
          <w:kern w:val="21"/>
          <w:lang w:eastAsia="zh-CN"/>
        </w:rPr>
      </w:pPr>
      <w:r>
        <w:rPr>
          <w:rFonts w:hint="eastAsia"/>
          <w:spacing w:val="-4"/>
          <w:kern w:val="21"/>
          <w:lang w:eastAsia="zh-CN"/>
        </w:rPr>
        <w:t>为了说明这种计算</w:t>
      </w:r>
      <w:r>
        <w:rPr>
          <w:rFonts w:hint="eastAsia"/>
          <w:spacing w:val="-4"/>
          <w:kern w:val="21"/>
          <w:lang w:eastAsia="zh-CN"/>
        </w:rPr>
        <w:t>SUE</w:t>
      </w:r>
      <w:r>
        <w:rPr>
          <w:rFonts w:hint="eastAsia"/>
          <w:spacing w:val="-4"/>
          <w:kern w:val="21"/>
          <w:lang w:eastAsia="zh-CN"/>
        </w:rPr>
        <w:t>的方法，我们给出在</w:t>
      </w:r>
      <w:r>
        <w:rPr>
          <w:spacing w:val="-4"/>
          <w:kern w:val="21"/>
          <w:lang w:eastAsia="zh-CN"/>
        </w:rPr>
        <w:t>138-174 MHz</w:t>
      </w:r>
      <w:r>
        <w:rPr>
          <w:rFonts w:hint="eastAsia"/>
          <w:spacing w:val="-4"/>
          <w:kern w:val="21"/>
          <w:lang w:eastAsia="zh-CN"/>
        </w:rPr>
        <w:t>频带，针对</w:t>
      </w:r>
      <w:r>
        <w:rPr>
          <w:rFonts w:hint="eastAsia"/>
          <w:spacing w:val="-4"/>
          <w:kern w:val="21"/>
          <w:lang w:eastAsia="zh-CN"/>
        </w:rPr>
        <w:t>10</w:t>
      </w:r>
      <w:r>
        <w:rPr>
          <w:rFonts w:hint="eastAsia"/>
          <w:spacing w:val="-4"/>
          <w:kern w:val="21"/>
          <w:lang w:eastAsia="zh-CN"/>
        </w:rPr>
        <w:t>个加拿大城市中心附近</w:t>
      </w:r>
      <w:r>
        <w:rPr>
          <w:spacing w:val="-4"/>
          <w:kern w:val="21"/>
          <w:lang w:eastAsia="zh-CN"/>
        </w:rPr>
        <w:t>5 776</w:t>
      </w:r>
      <w:r>
        <w:rPr>
          <w:kern w:val="21"/>
          <w:lang w:eastAsia="zh-CN"/>
        </w:rPr>
        <w:t xml:space="preserve"> km</w:t>
      </w:r>
      <w:r>
        <w:rPr>
          <w:kern w:val="21"/>
          <w:vertAlign w:val="superscript"/>
          <w:lang w:eastAsia="zh-CN"/>
        </w:rPr>
        <w:t>2</w:t>
      </w:r>
      <w:r>
        <w:rPr>
          <w:rFonts w:hint="eastAsia"/>
          <w:kern w:val="21"/>
          <w:lang w:eastAsia="zh-CN"/>
        </w:rPr>
        <w:t>区域的计算结果。表</w:t>
      </w:r>
      <w:r>
        <w:rPr>
          <w:rFonts w:hint="eastAsia"/>
          <w:kern w:val="21"/>
          <w:lang w:eastAsia="zh-CN"/>
        </w:rPr>
        <w:t>1</w:t>
      </w:r>
      <w:r>
        <w:rPr>
          <w:rFonts w:hint="eastAsia"/>
          <w:kern w:val="21"/>
          <w:lang w:eastAsia="zh-CN"/>
        </w:rPr>
        <w:t>包括占用频谱指数、禁用以及占用频谱指数。</w:t>
      </w:r>
    </w:p>
    <w:p w:rsidR="00542061" w:rsidRDefault="0095017A">
      <w:pPr>
        <w:snapToGrid w:val="0"/>
        <w:ind w:firstLineChars="200" w:firstLine="480"/>
        <w:rPr>
          <w:kern w:val="21"/>
          <w:lang w:eastAsia="zh-CN"/>
        </w:rPr>
      </w:pPr>
      <w:r>
        <w:rPr>
          <w:rFonts w:hint="eastAsia"/>
          <w:kern w:val="21"/>
          <w:lang w:eastAsia="zh-CN"/>
        </w:rPr>
        <w:t>用来决定总占用的数据是从加拿大的频率指配和执照系统数据库中获得的。</w:t>
      </w:r>
    </w:p>
    <w:p w:rsidR="00542061" w:rsidRDefault="0095017A" w:rsidP="00705C0C">
      <w:pPr>
        <w:snapToGrid w:val="0"/>
        <w:ind w:firstLineChars="200" w:firstLine="480"/>
        <w:rPr>
          <w:kern w:val="21"/>
          <w:lang w:eastAsia="zh-CN"/>
        </w:rPr>
      </w:pPr>
      <w:r>
        <w:rPr>
          <w:rFonts w:hint="eastAsia"/>
          <w:kern w:val="21"/>
          <w:lang w:eastAsia="zh-CN"/>
        </w:rPr>
        <w:t>在这个研究中考虑的陆地移动频带包括</w:t>
      </w:r>
      <w:r>
        <w:rPr>
          <w:kern w:val="21"/>
          <w:lang w:eastAsia="zh-CN"/>
        </w:rPr>
        <w:t xml:space="preserve">138-174 MHz </w:t>
      </w:r>
      <w:r>
        <w:rPr>
          <w:rFonts w:hint="eastAsia"/>
          <w:kern w:val="21"/>
          <w:lang w:eastAsia="zh-CN"/>
        </w:rPr>
        <w:t>VHF</w:t>
      </w:r>
      <w:r>
        <w:rPr>
          <w:rFonts w:hint="eastAsia"/>
          <w:kern w:val="21"/>
          <w:lang w:eastAsia="zh-CN"/>
        </w:rPr>
        <w:t>频带和</w:t>
      </w:r>
      <w:r>
        <w:rPr>
          <w:kern w:val="21"/>
          <w:lang w:eastAsia="zh-CN"/>
        </w:rPr>
        <w:t>406</w:t>
      </w:r>
      <w:r>
        <w:rPr>
          <w:rFonts w:hint="eastAsia"/>
          <w:kern w:val="21"/>
          <w:lang w:eastAsia="zh-CN"/>
        </w:rPr>
        <w:t>-</w:t>
      </w:r>
      <w:r>
        <w:rPr>
          <w:kern w:val="21"/>
          <w:lang w:eastAsia="zh-CN"/>
        </w:rPr>
        <w:t>430 MHz</w:t>
      </w:r>
      <w:r>
        <w:rPr>
          <w:rFonts w:hint="eastAsia"/>
          <w:kern w:val="21"/>
          <w:lang w:eastAsia="zh-CN"/>
        </w:rPr>
        <w:t>与</w:t>
      </w:r>
      <w:r>
        <w:rPr>
          <w:kern w:val="21"/>
          <w:lang w:eastAsia="zh-CN"/>
        </w:rPr>
        <w:t>450-470 MHz</w:t>
      </w:r>
      <w:r>
        <w:rPr>
          <w:rFonts w:hint="eastAsia"/>
          <w:kern w:val="21"/>
          <w:lang w:eastAsia="zh-CN"/>
        </w:rPr>
        <w:t>的</w:t>
      </w:r>
      <w:r>
        <w:rPr>
          <w:rFonts w:hint="eastAsia"/>
          <w:kern w:val="21"/>
          <w:lang w:eastAsia="zh-CN"/>
        </w:rPr>
        <w:t>UHF</w:t>
      </w:r>
      <w:r>
        <w:rPr>
          <w:rFonts w:hint="eastAsia"/>
          <w:kern w:val="21"/>
          <w:lang w:eastAsia="zh-CN"/>
        </w:rPr>
        <w:t>频带。</w:t>
      </w:r>
      <w:r>
        <w:rPr>
          <w:rFonts w:hint="eastAsia"/>
          <w:kern w:val="21"/>
          <w:lang w:eastAsia="zh-CN"/>
        </w:rPr>
        <w:t>VHF</w:t>
      </w:r>
      <w:r>
        <w:rPr>
          <w:rFonts w:hint="eastAsia"/>
          <w:kern w:val="21"/>
          <w:lang w:eastAsia="zh-CN"/>
        </w:rPr>
        <w:t>频带的信道间隔是</w:t>
      </w:r>
      <w:r>
        <w:rPr>
          <w:rFonts w:hint="eastAsia"/>
          <w:kern w:val="21"/>
          <w:lang w:eastAsia="zh-CN"/>
        </w:rPr>
        <w:t>30</w:t>
      </w:r>
      <w:r>
        <w:rPr>
          <w:kern w:val="21"/>
          <w:lang w:eastAsia="zh-CN"/>
        </w:rPr>
        <w:t xml:space="preserve"> kHz</w:t>
      </w:r>
      <w:r>
        <w:rPr>
          <w:rFonts w:hint="eastAsia"/>
          <w:kern w:val="21"/>
          <w:lang w:eastAsia="zh-CN"/>
        </w:rPr>
        <w:t>，</w:t>
      </w:r>
      <w:r>
        <w:rPr>
          <w:rFonts w:hint="eastAsia"/>
          <w:kern w:val="21"/>
          <w:lang w:eastAsia="zh-CN"/>
        </w:rPr>
        <w:t>UHF</w:t>
      </w:r>
      <w:r>
        <w:rPr>
          <w:rFonts w:hint="eastAsia"/>
          <w:kern w:val="21"/>
          <w:lang w:eastAsia="zh-CN"/>
        </w:rPr>
        <w:t>频带为</w:t>
      </w:r>
      <w:r>
        <w:rPr>
          <w:rFonts w:hint="eastAsia"/>
          <w:kern w:val="21"/>
          <w:lang w:eastAsia="zh-CN"/>
        </w:rPr>
        <w:t>25</w:t>
      </w:r>
      <w:r>
        <w:rPr>
          <w:kern w:val="21"/>
          <w:lang w:eastAsia="zh-CN"/>
        </w:rPr>
        <w:t xml:space="preserve"> kHz</w:t>
      </w:r>
      <w:r>
        <w:rPr>
          <w:rFonts w:hint="eastAsia"/>
          <w:kern w:val="21"/>
          <w:lang w:eastAsia="zh-CN"/>
        </w:rPr>
        <w:t>。</w:t>
      </w:r>
    </w:p>
    <w:p w:rsidR="00705C0C" w:rsidRDefault="00705C0C">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42061" w:rsidRPr="005A17E8" w:rsidRDefault="0095017A">
      <w:pPr>
        <w:pStyle w:val="TableNo"/>
        <w:rPr>
          <w:szCs w:val="24"/>
          <w:lang w:eastAsia="zh-CN"/>
        </w:rPr>
      </w:pPr>
      <w:r w:rsidRPr="005A17E8">
        <w:rPr>
          <w:rFonts w:hint="eastAsia"/>
          <w:szCs w:val="24"/>
          <w:lang w:eastAsia="zh-CN"/>
        </w:rPr>
        <w:lastRenderedPageBreak/>
        <w:t>表</w:t>
      </w:r>
      <w:r w:rsidRPr="005A17E8">
        <w:rPr>
          <w:szCs w:val="24"/>
          <w:lang w:eastAsia="zh-CN"/>
        </w:rPr>
        <w:t>1</w:t>
      </w:r>
    </w:p>
    <w:p w:rsidR="00542061" w:rsidRPr="005A17E8" w:rsidRDefault="0095017A">
      <w:pPr>
        <w:pStyle w:val="Tabletitle"/>
        <w:rPr>
          <w:szCs w:val="24"/>
          <w:lang w:eastAsia="zh-CN"/>
        </w:rPr>
      </w:pPr>
      <w:r w:rsidRPr="005A17E8">
        <w:rPr>
          <w:rFonts w:hint="eastAsia"/>
          <w:szCs w:val="24"/>
          <w:lang w:eastAsia="zh-CN"/>
        </w:rPr>
        <w:t>占用和禁用指数（</w:t>
      </w:r>
      <w:r w:rsidRPr="005A17E8">
        <w:rPr>
          <w:szCs w:val="24"/>
          <w:lang w:eastAsia="zh-CN"/>
        </w:rPr>
        <w:t>138</w:t>
      </w:r>
      <w:r w:rsidR="00B166A9">
        <w:rPr>
          <w:rFonts w:hint="eastAsia"/>
          <w:szCs w:val="24"/>
          <w:lang w:eastAsia="zh-CN"/>
        </w:rPr>
        <w:t xml:space="preserve"> </w:t>
      </w:r>
      <w:r w:rsidRPr="005A17E8">
        <w:rPr>
          <w:rFonts w:hint="eastAsia"/>
          <w:szCs w:val="24"/>
          <w:lang w:eastAsia="zh-CN"/>
        </w:rPr>
        <w:t>-</w:t>
      </w:r>
      <w:r w:rsidR="00B166A9">
        <w:rPr>
          <w:rFonts w:hint="eastAsia"/>
          <w:szCs w:val="24"/>
          <w:lang w:eastAsia="zh-CN"/>
        </w:rPr>
        <w:t xml:space="preserve"> </w:t>
      </w:r>
      <w:r w:rsidRPr="005A17E8">
        <w:rPr>
          <w:szCs w:val="24"/>
          <w:lang w:eastAsia="zh-CN"/>
        </w:rPr>
        <w:t>174 MHz</w:t>
      </w:r>
      <w:r w:rsidRPr="005A17E8">
        <w:rPr>
          <w:rFonts w:hint="eastAsia"/>
          <w:szCs w:val="24"/>
          <w:lang w:eastAsia="zh-CN"/>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1701"/>
      </w:tblGrid>
      <w:tr w:rsidR="00542061" w:rsidRPr="00F32ECC">
        <w:trPr>
          <w:jc w:val="center"/>
        </w:trPr>
        <w:tc>
          <w:tcPr>
            <w:tcW w:w="2835" w:type="dxa"/>
          </w:tcPr>
          <w:p w:rsidR="00542061" w:rsidRPr="00A5079C" w:rsidRDefault="0095017A" w:rsidP="00B166A9">
            <w:pPr>
              <w:pStyle w:val="Tabletext"/>
              <w:tabs>
                <w:tab w:val="left" w:pos="1985"/>
              </w:tabs>
              <w:jc w:val="center"/>
              <w:rPr>
                <w:b/>
                <w:szCs w:val="22"/>
              </w:rPr>
            </w:pPr>
            <w:r w:rsidRPr="00A5079C">
              <w:rPr>
                <w:b/>
                <w:szCs w:val="22"/>
              </w:rPr>
              <w:t>E/kHz/km</w:t>
            </w:r>
            <w:r w:rsidRPr="00A5079C">
              <w:rPr>
                <w:b/>
                <w:szCs w:val="22"/>
                <w:vertAlign w:val="superscript"/>
              </w:rPr>
              <w:t>2</w:t>
            </w:r>
            <w:r w:rsidRPr="00A5079C">
              <w:rPr>
                <w:b/>
                <w:szCs w:val="22"/>
              </w:rPr>
              <w:t>×10</w:t>
            </w:r>
            <w:r w:rsidRPr="00A5079C">
              <w:rPr>
                <w:b/>
                <w:szCs w:val="22"/>
                <w:vertAlign w:val="superscript"/>
              </w:rPr>
              <w:t>−3</w:t>
            </w:r>
          </w:p>
        </w:tc>
        <w:tc>
          <w:tcPr>
            <w:tcW w:w="2835" w:type="dxa"/>
          </w:tcPr>
          <w:p w:rsidR="00542061" w:rsidRPr="00A5079C" w:rsidRDefault="0095017A">
            <w:pPr>
              <w:pStyle w:val="Tabletext"/>
              <w:tabs>
                <w:tab w:val="left" w:pos="1985"/>
              </w:tabs>
              <w:jc w:val="center"/>
              <w:rPr>
                <w:b/>
                <w:szCs w:val="22"/>
              </w:rPr>
            </w:pPr>
            <w:r w:rsidRPr="00A5079C">
              <w:rPr>
                <w:rFonts w:hint="eastAsia"/>
                <w:b/>
                <w:szCs w:val="22"/>
              </w:rPr>
              <w:t>占用和禁用指数</w:t>
            </w:r>
          </w:p>
        </w:tc>
        <w:tc>
          <w:tcPr>
            <w:tcW w:w="1701" w:type="dxa"/>
          </w:tcPr>
          <w:p w:rsidR="00542061" w:rsidRPr="00A5079C" w:rsidRDefault="0095017A">
            <w:pPr>
              <w:pStyle w:val="Tabletext"/>
              <w:tabs>
                <w:tab w:val="left" w:pos="1985"/>
              </w:tabs>
              <w:jc w:val="center"/>
              <w:rPr>
                <w:b/>
                <w:szCs w:val="22"/>
              </w:rPr>
            </w:pPr>
            <w:r w:rsidRPr="00A5079C">
              <w:rPr>
                <w:rFonts w:hint="eastAsia"/>
                <w:b/>
                <w:szCs w:val="22"/>
              </w:rPr>
              <w:t>占用指数</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多伦多</w:t>
            </w:r>
          </w:p>
        </w:tc>
        <w:tc>
          <w:tcPr>
            <w:tcW w:w="2835" w:type="dxa"/>
          </w:tcPr>
          <w:p w:rsidR="00542061" w:rsidRPr="00F32ECC" w:rsidRDefault="0095017A">
            <w:pPr>
              <w:pStyle w:val="Tabletext"/>
              <w:tabs>
                <w:tab w:val="left" w:pos="1985"/>
              </w:tabs>
              <w:jc w:val="center"/>
              <w:rPr>
                <w:szCs w:val="22"/>
              </w:rPr>
            </w:pPr>
            <w:r w:rsidRPr="00F32ECC">
              <w:rPr>
                <w:szCs w:val="22"/>
              </w:rPr>
              <w:t>4.19</w:t>
            </w:r>
          </w:p>
        </w:tc>
        <w:tc>
          <w:tcPr>
            <w:tcW w:w="1701" w:type="dxa"/>
          </w:tcPr>
          <w:p w:rsidR="00542061" w:rsidRPr="00F32ECC" w:rsidRDefault="0095017A">
            <w:pPr>
              <w:pStyle w:val="Tabletext"/>
              <w:tabs>
                <w:tab w:val="left" w:pos="1985"/>
              </w:tabs>
              <w:jc w:val="center"/>
              <w:rPr>
                <w:szCs w:val="22"/>
              </w:rPr>
            </w:pPr>
            <w:r w:rsidRPr="00F32ECC">
              <w:rPr>
                <w:szCs w:val="22"/>
              </w:rPr>
              <w:t>1.33</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渥太华</w:t>
            </w:r>
          </w:p>
        </w:tc>
        <w:tc>
          <w:tcPr>
            <w:tcW w:w="2835" w:type="dxa"/>
          </w:tcPr>
          <w:p w:rsidR="00542061" w:rsidRPr="00F32ECC" w:rsidRDefault="0095017A">
            <w:pPr>
              <w:pStyle w:val="Tabletext"/>
              <w:tabs>
                <w:tab w:val="left" w:pos="1985"/>
              </w:tabs>
              <w:jc w:val="center"/>
              <w:rPr>
                <w:szCs w:val="22"/>
              </w:rPr>
            </w:pPr>
            <w:r w:rsidRPr="00F32ECC">
              <w:rPr>
                <w:szCs w:val="22"/>
              </w:rPr>
              <w:t>4.54</w:t>
            </w:r>
          </w:p>
        </w:tc>
        <w:tc>
          <w:tcPr>
            <w:tcW w:w="1701" w:type="dxa"/>
          </w:tcPr>
          <w:p w:rsidR="00542061" w:rsidRPr="00F32ECC" w:rsidRDefault="0095017A">
            <w:pPr>
              <w:pStyle w:val="Tabletext"/>
              <w:tabs>
                <w:tab w:val="left" w:pos="1985"/>
              </w:tabs>
              <w:jc w:val="center"/>
              <w:rPr>
                <w:szCs w:val="22"/>
              </w:rPr>
            </w:pPr>
            <w:r w:rsidRPr="00F32ECC">
              <w:rPr>
                <w:szCs w:val="22"/>
              </w:rPr>
              <w:t>1.30</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温莎</w:t>
            </w:r>
          </w:p>
        </w:tc>
        <w:tc>
          <w:tcPr>
            <w:tcW w:w="2835" w:type="dxa"/>
          </w:tcPr>
          <w:p w:rsidR="00542061" w:rsidRPr="00F32ECC" w:rsidRDefault="0095017A">
            <w:pPr>
              <w:pStyle w:val="Tabletext"/>
              <w:tabs>
                <w:tab w:val="left" w:pos="1985"/>
              </w:tabs>
              <w:jc w:val="center"/>
              <w:rPr>
                <w:szCs w:val="22"/>
              </w:rPr>
            </w:pPr>
            <w:r w:rsidRPr="00F32ECC">
              <w:rPr>
                <w:szCs w:val="22"/>
              </w:rPr>
              <w:t>3.68</w:t>
            </w:r>
          </w:p>
        </w:tc>
        <w:tc>
          <w:tcPr>
            <w:tcW w:w="1701" w:type="dxa"/>
          </w:tcPr>
          <w:p w:rsidR="00542061" w:rsidRPr="00F32ECC" w:rsidRDefault="0095017A">
            <w:pPr>
              <w:pStyle w:val="Tabletext"/>
              <w:tabs>
                <w:tab w:val="left" w:pos="1985"/>
              </w:tabs>
              <w:jc w:val="center"/>
              <w:rPr>
                <w:szCs w:val="22"/>
              </w:rPr>
            </w:pPr>
            <w:r w:rsidRPr="00F32ECC">
              <w:rPr>
                <w:szCs w:val="22"/>
              </w:rPr>
              <w:t>0.87</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蒙特利尔</w:t>
            </w:r>
          </w:p>
        </w:tc>
        <w:tc>
          <w:tcPr>
            <w:tcW w:w="2835" w:type="dxa"/>
          </w:tcPr>
          <w:p w:rsidR="00542061" w:rsidRPr="00F32ECC" w:rsidRDefault="0095017A">
            <w:pPr>
              <w:pStyle w:val="Tabletext"/>
              <w:tabs>
                <w:tab w:val="left" w:pos="1985"/>
              </w:tabs>
              <w:jc w:val="center"/>
              <w:rPr>
                <w:szCs w:val="22"/>
              </w:rPr>
            </w:pPr>
            <w:r w:rsidRPr="00F32ECC">
              <w:rPr>
                <w:szCs w:val="22"/>
              </w:rPr>
              <w:t>3.56</w:t>
            </w:r>
          </w:p>
        </w:tc>
        <w:tc>
          <w:tcPr>
            <w:tcW w:w="1701" w:type="dxa"/>
          </w:tcPr>
          <w:p w:rsidR="00542061" w:rsidRPr="00F32ECC" w:rsidRDefault="0095017A">
            <w:pPr>
              <w:pStyle w:val="Tabletext"/>
              <w:tabs>
                <w:tab w:val="left" w:pos="1985"/>
              </w:tabs>
              <w:jc w:val="center"/>
              <w:rPr>
                <w:szCs w:val="22"/>
              </w:rPr>
            </w:pPr>
            <w:r w:rsidRPr="00F32ECC">
              <w:rPr>
                <w:szCs w:val="22"/>
              </w:rPr>
              <w:t>0.88</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圣约翰</w:t>
            </w:r>
          </w:p>
        </w:tc>
        <w:tc>
          <w:tcPr>
            <w:tcW w:w="2835" w:type="dxa"/>
          </w:tcPr>
          <w:p w:rsidR="00542061" w:rsidRPr="00F32ECC" w:rsidRDefault="0095017A">
            <w:pPr>
              <w:pStyle w:val="Tabletext"/>
              <w:tabs>
                <w:tab w:val="left" w:pos="1985"/>
              </w:tabs>
              <w:jc w:val="center"/>
              <w:rPr>
                <w:szCs w:val="22"/>
              </w:rPr>
            </w:pPr>
            <w:r w:rsidRPr="00F32ECC">
              <w:rPr>
                <w:szCs w:val="22"/>
              </w:rPr>
              <w:t>3.24</w:t>
            </w:r>
          </w:p>
        </w:tc>
        <w:tc>
          <w:tcPr>
            <w:tcW w:w="1701" w:type="dxa"/>
          </w:tcPr>
          <w:p w:rsidR="00542061" w:rsidRPr="00F32ECC" w:rsidRDefault="0095017A">
            <w:pPr>
              <w:pStyle w:val="Tabletext"/>
              <w:tabs>
                <w:tab w:val="left" w:pos="1985"/>
              </w:tabs>
              <w:jc w:val="center"/>
              <w:rPr>
                <w:szCs w:val="22"/>
              </w:rPr>
            </w:pPr>
            <w:r w:rsidRPr="00F32ECC">
              <w:rPr>
                <w:szCs w:val="22"/>
              </w:rPr>
              <w:t>0.65</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哈利法克斯</w:t>
            </w:r>
          </w:p>
        </w:tc>
        <w:tc>
          <w:tcPr>
            <w:tcW w:w="2835" w:type="dxa"/>
          </w:tcPr>
          <w:p w:rsidR="00542061" w:rsidRPr="00F32ECC" w:rsidRDefault="0095017A">
            <w:pPr>
              <w:pStyle w:val="Tabletext"/>
              <w:tabs>
                <w:tab w:val="left" w:pos="1985"/>
              </w:tabs>
              <w:jc w:val="center"/>
              <w:rPr>
                <w:szCs w:val="22"/>
              </w:rPr>
            </w:pPr>
            <w:r w:rsidRPr="00F32ECC">
              <w:rPr>
                <w:szCs w:val="22"/>
              </w:rPr>
              <w:t>3.32</w:t>
            </w:r>
          </w:p>
        </w:tc>
        <w:tc>
          <w:tcPr>
            <w:tcW w:w="1701" w:type="dxa"/>
          </w:tcPr>
          <w:p w:rsidR="00542061" w:rsidRPr="00F32ECC" w:rsidRDefault="0095017A">
            <w:pPr>
              <w:pStyle w:val="Tabletext"/>
              <w:tabs>
                <w:tab w:val="left" w:pos="1985"/>
              </w:tabs>
              <w:jc w:val="center"/>
              <w:rPr>
                <w:szCs w:val="22"/>
              </w:rPr>
            </w:pPr>
            <w:r w:rsidRPr="00F32ECC">
              <w:rPr>
                <w:szCs w:val="22"/>
              </w:rPr>
              <w:t>0.68</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温哥华</w:t>
            </w:r>
          </w:p>
        </w:tc>
        <w:tc>
          <w:tcPr>
            <w:tcW w:w="2835" w:type="dxa"/>
          </w:tcPr>
          <w:p w:rsidR="00542061" w:rsidRPr="00F32ECC" w:rsidRDefault="0095017A">
            <w:pPr>
              <w:pStyle w:val="Tabletext"/>
              <w:tabs>
                <w:tab w:val="left" w:pos="1985"/>
              </w:tabs>
              <w:jc w:val="center"/>
              <w:rPr>
                <w:szCs w:val="22"/>
              </w:rPr>
            </w:pPr>
            <w:r w:rsidRPr="00F32ECC">
              <w:rPr>
                <w:szCs w:val="22"/>
              </w:rPr>
              <w:t>3.20</w:t>
            </w:r>
          </w:p>
        </w:tc>
        <w:tc>
          <w:tcPr>
            <w:tcW w:w="1701" w:type="dxa"/>
          </w:tcPr>
          <w:p w:rsidR="00542061" w:rsidRPr="00F32ECC" w:rsidRDefault="0095017A">
            <w:pPr>
              <w:pStyle w:val="Tabletext"/>
              <w:tabs>
                <w:tab w:val="left" w:pos="1985"/>
              </w:tabs>
              <w:jc w:val="center"/>
              <w:rPr>
                <w:szCs w:val="22"/>
              </w:rPr>
            </w:pPr>
            <w:r w:rsidRPr="00F32ECC">
              <w:rPr>
                <w:szCs w:val="22"/>
              </w:rPr>
              <w:t>0.62</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温尼伯</w:t>
            </w:r>
          </w:p>
        </w:tc>
        <w:tc>
          <w:tcPr>
            <w:tcW w:w="2835" w:type="dxa"/>
          </w:tcPr>
          <w:p w:rsidR="00542061" w:rsidRPr="00F32ECC" w:rsidRDefault="0095017A">
            <w:pPr>
              <w:pStyle w:val="Tabletext"/>
              <w:tabs>
                <w:tab w:val="left" w:pos="1985"/>
              </w:tabs>
              <w:jc w:val="center"/>
              <w:rPr>
                <w:szCs w:val="22"/>
              </w:rPr>
            </w:pPr>
            <w:r w:rsidRPr="00F32ECC">
              <w:rPr>
                <w:szCs w:val="22"/>
              </w:rPr>
              <w:t>3.31</w:t>
            </w:r>
          </w:p>
        </w:tc>
        <w:tc>
          <w:tcPr>
            <w:tcW w:w="1701" w:type="dxa"/>
          </w:tcPr>
          <w:p w:rsidR="00542061" w:rsidRPr="00F32ECC" w:rsidRDefault="0095017A">
            <w:pPr>
              <w:pStyle w:val="Tabletext"/>
              <w:tabs>
                <w:tab w:val="left" w:pos="1985"/>
              </w:tabs>
              <w:jc w:val="center"/>
              <w:rPr>
                <w:szCs w:val="22"/>
              </w:rPr>
            </w:pPr>
            <w:r w:rsidRPr="00F32ECC">
              <w:rPr>
                <w:szCs w:val="22"/>
              </w:rPr>
              <w:t>0.74</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卡尔加里</w:t>
            </w:r>
          </w:p>
        </w:tc>
        <w:tc>
          <w:tcPr>
            <w:tcW w:w="2835" w:type="dxa"/>
          </w:tcPr>
          <w:p w:rsidR="00542061" w:rsidRPr="00F32ECC" w:rsidRDefault="0095017A">
            <w:pPr>
              <w:pStyle w:val="Tabletext"/>
              <w:tabs>
                <w:tab w:val="left" w:pos="1985"/>
              </w:tabs>
              <w:jc w:val="center"/>
              <w:rPr>
                <w:szCs w:val="22"/>
              </w:rPr>
            </w:pPr>
            <w:r w:rsidRPr="00F32ECC">
              <w:rPr>
                <w:szCs w:val="22"/>
              </w:rPr>
              <w:t>3.05</w:t>
            </w:r>
          </w:p>
        </w:tc>
        <w:tc>
          <w:tcPr>
            <w:tcW w:w="1701" w:type="dxa"/>
          </w:tcPr>
          <w:p w:rsidR="00542061" w:rsidRPr="00F32ECC" w:rsidRDefault="0095017A">
            <w:pPr>
              <w:pStyle w:val="Tabletext"/>
              <w:tabs>
                <w:tab w:val="left" w:pos="1985"/>
              </w:tabs>
              <w:jc w:val="center"/>
              <w:rPr>
                <w:szCs w:val="22"/>
              </w:rPr>
            </w:pPr>
            <w:r w:rsidRPr="00F32ECC">
              <w:rPr>
                <w:szCs w:val="22"/>
              </w:rPr>
              <w:t>0.73</w:t>
            </w:r>
          </w:p>
        </w:tc>
      </w:tr>
      <w:tr w:rsidR="00542061" w:rsidRPr="00F32ECC">
        <w:trPr>
          <w:jc w:val="center"/>
        </w:trPr>
        <w:tc>
          <w:tcPr>
            <w:tcW w:w="2835" w:type="dxa"/>
          </w:tcPr>
          <w:p w:rsidR="00542061" w:rsidRPr="00F32ECC" w:rsidRDefault="0095017A">
            <w:pPr>
              <w:pStyle w:val="Tabletext"/>
              <w:tabs>
                <w:tab w:val="left" w:pos="1985"/>
              </w:tabs>
              <w:jc w:val="center"/>
              <w:rPr>
                <w:szCs w:val="22"/>
              </w:rPr>
            </w:pPr>
            <w:r w:rsidRPr="00F32ECC">
              <w:rPr>
                <w:rFonts w:hint="eastAsia"/>
                <w:szCs w:val="22"/>
              </w:rPr>
              <w:t>埃德蒙顿</w:t>
            </w:r>
          </w:p>
        </w:tc>
        <w:tc>
          <w:tcPr>
            <w:tcW w:w="2835" w:type="dxa"/>
          </w:tcPr>
          <w:p w:rsidR="00542061" w:rsidRPr="00F32ECC" w:rsidRDefault="0095017A">
            <w:pPr>
              <w:pStyle w:val="Tabletext"/>
              <w:tabs>
                <w:tab w:val="left" w:pos="1985"/>
              </w:tabs>
              <w:jc w:val="center"/>
              <w:rPr>
                <w:szCs w:val="22"/>
              </w:rPr>
            </w:pPr>
            <w:r w:rsidRPr="00F32ECC">
              <w:rPr>
                <w:szCs w:val="22"/>
              </w:rPr>
              <w:t>2.99</w:t>
            </w:r>
          </w:p>
        </w:tc>
        <w:tc>
          <w:tcPr>
            <w:tcW w:w="1701" w:type="dxa"/>
          </w:tcPr>
          <w:p w:rsidR="00542061" w:rsidRPr="00F32ECC" w:rsidRDefault="0095017A">
            <w:pPr>
              <w:pStyle w:val="Tabletext"/>
              <w:tabs>
                <w:tab w:val="left" w:pos="1985"/>
              </w:tabs>
              <w:jc w:val="center"/>
              <w:rPr>
                <w:szCs w:val="22"/>
              </w:rPr>
            </w:pPr>
            <w:r w:rsidRPr="00F32ECC">
              <w:rPr>
                <w:szCs w:val="22"/>
              </w:rPr>
              <w:t>0.60</w:t>
            </w:r>
          </w:p>
        </w:tc>
      </w:tr>
    </w:tbl>
    <w:p w:rsidR="00542061" w:rsidRDefault="00542061">
      <w:pPr>
        <w:snapToGrid w:val="0"/>
        <w:ind w:firstLineChars="200" w:firstLine="480"/>
        <w:rPr>
          <w:kern w:val="21"/>
          <w:lang w:eastAsia="zh-CN"/>
        </w:rPr>
      </w:pPr>
    </w:p>
    <w:p w:rsidR="00542061" w:rsidRDefault="0095017A">
      <w:pPr>
        <w:snapToGrid w:val="0"/>
        <w:ind w:firstLineChars="200" w:firstLine="480"/>
        <w:rPr>
          <w:kern w:val="21"/>
          <w:lang w:eastAsia="zh-CN"/>
        </w:rPr>
      </w:pPr>
      <w:r>
        <w:rPr>
          <w:rFonts w:hint="eastAsia"/>
          <w:kern w:val="21"/>
          <w:lang w:eastAsia="zh-CN"/>
        </w:rPr>
        <w:t>图中结果是温哥华市的，也是在</w:t>
      </w:r>
      <w:r>
        <w:rPr>
          <w:kern w:val="21"/>
          <w:lang w:eastAsia="zh-CN"/>
        </w:rPr>
        <w:t>138</w:t>
      </w:r>
      <w:r>
        <w:rPr>
          <w:rFonts w:hint="eastAsia"/>
          <w:kern w:val="21"/>
          <w:lang w:eastAsia="zh-CN"/>
        </w:rPr>
        <w:t>-</w:t>
      </w:r>
      <w:r>
        <w:rPr>
          <w:kern w:val="21"/>
          <w:lang w:eastAsia="zh-CN"/>
        </w:rPr>
        <w:t>174 MHz</w:t>
      </w:r>
      <w:r>
        <w:rPr>
          <w:rFonts w:hint="eastAsia"/>
          <w:kern w:val="21"/>
          <w:lang w:eastAsia="zh-CN"/>
        </w:rPr>
        <w:t>频带。对于禁用及占用的频谱，图</w:t>
      </w:r>
      <w:r>
        <w:rPr>
          <w:rFonts w:hint="eastAsia"/>
          <w:kern w:val="21"/>
          <w:lang w:eastAsia="zh-CN"/>
        </w:rPr>
        <w:t>3</w:t>
      </w:r>
      <w:r>
        <w:rPr>
          <w:rFonts w:hint="eastAsia"/>
          <w:kern w:val="21"/>
          <w:lang w:eastAsia="zh-CN"/>
        </w:rPr>
        <w:t>显示的是一个</w:t>
      </w:r>
      <w:r>
        <w:rPr>
          <w:rFonts w:hint="eastAsia"/>
          <w:kern w:val="21"/>
          <w:lang w:eastAsia="zh-CN"/>
        </w:rPr>
        <w:t>3</w:t>
      </w:r>
      <w:r>
        <w:rPr>
          <w:rFonts w:hint="eastAsia"/>
          <w:kern w:val="21"/>
          <w:lang w:eastAsia="zh-CN"/>
        </w:rPr>
        <w:t>维可视的数值矩阵。矩阵覆盖在一张城市图上，频谱利用信息与地图上的详细信息一起显示。这种表示方法大大地加强了我们解释这些信息的能力。如图</w:t>
      </w:r>
      <w:r>
        <w:rPr>
          <w:rFonts w:hint="eastAsia"/>
          <w:kern w:val="21"/>
          <w:lang w:eastAsia="zh-CN"/>
        </w:rPr>
        <w:t>4</w:t>
      </w:r>
      <w:r>
        <w:rPr>
          <w:rFonts w:hint="eastAsia"/>
          <w:kern w:val="21"/>
          <w:lang w:eastAsia="zh-CN"/>
        </w:rPr>
        <w:t>所示，在城市的中心，一个小区占用频谱的最大值是</w:t>
      </w:r>
      <w:r>
        <w:rPr>
          <w:kern w:val="21"/>
          <w:lang w:eastAsia="zh-CN"/>
        </w:rPr>
        <w:t>1.7×10</w:t>
      </w:r>
      <w:r>
        <w:rPr>
          <w:kern w:val="21"/>
          <w:vertAlign w:val="superscript"/>
          <w:lang w:eastAsia="zh-CN"/>
        </w:rPr>
        <w:t>−3</w:t>
      </w:r>
      <w:r>
        <w:rPr>
          <w:kern w:val="21"/>
          <w:lang w:eastAsia="zh-CN"/>
        </w:rPr>
        <w:t>E/kHz/km</w:t>
      </w:r>
      <w:r>
        <w:rPr>
          <w:kern w:val="21"/>
          <w:vertAlign w:val="superscript"/>
          <w:lang w:eastAsia="zh-CN"/>
        </w:rPr>
        <w:t>2</w:t>
      </w:r>
      <w:r>
        <w:rPr>
          <w:rFonts w:hint="eastAsia"/>
          <w:kern w:val="21"/>
          <w:lang w:eastAsia="zh-CN"/>
        </w:rPr>
        <w:t>。一个小区禁用及占用这段频谱的最大值是</w:t>
      </w:r>
      <w:r>
        <w:rPr>
          <w:kern w:val="21"/>
          <w:lang w:eastAsia="zh-CN"/>
        </w:rPr>
        <w:t>4.9×10</w:t>
      </w:r>
      <w:r>
        <w:rPr>
          <w:kern w:val="21"/>
          <w:vertAlign w:val="superscript"/>
          <w:lang w:eastAsia="zh-CN"/>
        </w:rPr>
        <w:t>−3</w:t>
      </w:r>
      <w:r>
        <w:rPr>
          <w:rFonts w:hint="eastAsia"/>
          <w:kern w:val="21"/>
          <w:lang w:eastAsia="zh-CN"/>
        </w:rPr>
        <w:t>E</w:t>
      </w:r>
      <w:r>
        <w:rPr>
          <w:kern w:val="21"/>
          <w:lang w:eastAsia="zh-CN"/>
        </w:rPr>
        <w:t>/kHz/km</w:t>
      </w:r>
      <w:r>
        <w:rPr>
          <w:kern w:val="21"/>
          <w:vertAlign w:val="superscript"/>
          <w:lang w:eastAsia="zh-CN"/>
        </w:rPr>
        <w:t>2</w:t>
      </w:r>
      <w:r>
        <w:rPr>
          <w:rFonts w:hint="eastAsia"/>
          <w:kern w:val="21"/>
          <w:lang w:eastAsia="zh-CN"/>
        </w:rPr>
        <w:t>，它仅仅位于中心的北部和西部，如图</w:t>
      </w:r>
      <w:r>
        <w:rPr>
          <w:rFonts w:hint="eastAsia"/>
          <w:kern w:val="21"/>
          <w:lang w:eastAsia="zh-CN"/>
        </w:rPr>
        <w:t>5</w:t>
      </w:r>
      <w:r>
        <w:rPr>
          <w:rFonts w:hint="eastAsia"/>
          <w:kern w:val="21"/>
          <w:lang w:eastAsia="zh-CN"/>
        </w:rPr>
        <w:t>所示。这个区是温哥华市中心稠密的商业区。</w:t>
      </w:r>
    </w:p>
    <w:p w:rsidR="00542061" w:rsidRDefault="0095017A">
      <w:pPr>
        <w:pStyle w:val="FigureNo"/>
        <w:spacing w:before="240"/>
        <w:rPr>
          <w:lang w:eastAsia="zh-CN"/>
        </w:rPr>
      </w:pPr>
      <w:r>
        <w:rPr>
          <w:rFonts w:hint="eastAsia"/>
          <w:lang w:eastAsia="zh-CN"/>
        </w:rPr>
        <w:t>图</w:t>
      </w:r>
      <w:r>
        <w:rPr>
          <w:rFonts w:hint="eastAsia"/>
          <w:lang w:eastAsia="zh-CN"/>
        </w:rPr>
        <w:t>3</w:t>
      </w:r>
    </w:p>
    <w:p w:rsidR="00542061" w:rsidRDefault="0095017A">
      <w:pPr>
        <w:pStyle w:val="Figuretitle"/>
        <w:rPr>
          <w:lang w:eastAsia="zh-CN"/>
        </w:rPr>
      </w:pPr>
      <w:r>
        <w:rPr>
          <w:rFonts w:hint="eastAsia"/>
          <w:lang w:eastAsia="zh-CN"/>
        </w:rPr>
        <w:t>温哥华市占用及禁用频谱指数的三维显示图</w:t>
      </w:r>
    </w:p>
    <w:p w:rsidR="00542061" w:rsidRDefault="00615335">
      <w:pPr>
        <w:snapToGrid w:val="0"/>
        <w:spacing w:before="0"/>
        <w:rPr>
          <w:lang w:eastAsia="zh-CN"/>
        </w:rPr>
      </w:pPr>
      <w:r>
        <w:rPr>
          <w:noProof/>
          <w:lang w:val="en-GB" w:eastAsia="zh-CN"/>
        </w:rPr>
        <mc:AlternateContent>
          <mc:Choice Requires="wps">
            <w:drawing>
              <wp:anchor distT="0" distB="0" distL="114300" distR="114300" simplePos="0" relativeHeight="251676160" behindDoc="0" locked="0" layoutInCell="1" allowOverlap="1">
                <wp:simplePos x="0" y="0"/>
                <wp:positionH relativeFrom="column">
                  <wp:posOffset>1807845</wp:posOffset>
                </wp:positionH>
                <wp:positionV relativeFrom="paragraph">
                  <wp:posOffset>120015</wp:posOffset>
                </wp:positionV>
                <wp:extent cx="1353185" cy="147955"/>
                <wp:effectExtent l="1905" t="0" r="0" b="0"/>
                <wp:wrapNone/>
                <wp:docPr id="613"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795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5A1957">
                            <w:pPr>
                              <w:spacing w:before="0"/>
                              <w:jc w:val="center"/>
                              <w:rPr>
                                <w:sz w:val="18"/>
                                <w:szCs w:val="18"/>
                                <w:lang w:eastAsia="zh-CN"/>
                              </w:rPr>
                            </w:pPr>
                            <w:r w:rsidRPr="005A1957">
                              <w:rPr>
                                <w:rFonts w:hint="eastAsia"/>
                                <w:sz w:val="18"/>
                                <w:szCs w:val="18"/>
                                <w:lang w:eastAsia="zh-CN"/>
                              </w:rPr>
                              <w:t>温哥华市：</w:t>
                            </w:r>
                            <w:r w:rsidRPr="005A1957">
                              <w:rPr>
                                <w:rFonts w:hint="eastAsia"/>
                                <w:sz w:val="18"/>
                                <w:szCs w:val="18"/>
                                <w:lang w:eastAsia="zh-CN"/>
                              </w:rPr>
                              <w:t xml:space="preserve">138-174MHz </w:t>
                            </w:r>
                            <w:r w:rsidRPr="005A1957">
                              <w:rPr>
                                <w:rFonts w:hint="eastAsia"/>
                                <w:sz w:val="18"/>
                                <w:szCs w:val="18"/>
                                <w:lang w:eastAsia="zh-CN"/>
                              </w:rPr>
                              <w:t>—</w:t>
                            </w:r>
                            <w:r w:rsidRPr="005A1957">
                              <w:rPr>
                                <w:rFonts w:hint="eastAsia"/>
                                <w:sz w:val="18"/>
                                <w:szCs w:val="18"/>
                                <w:lang w:eastAsia="zh-CN"/>
                              </w:rPr>
                              <w:t xml:space="preserve"> </w:t>
                            </w:r>
                            <w:r w:rsidRPr="005A1957">
                              <w:rPr>
                                <w:rFonts w:hint="eastAsia"/>
                                <w:sz w:val="18"/>
                                <w:szCs w:val="18"/>
                                <w:lang w:eastAsia="zh-CN"/>
                              </w:rPr>
                              <w:t>基于可用信道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2" o:spid="_x0000_s1063" type="#_x0000_t202" style="position:absolute;left:0;text-align:left;margin-left:142.35pt;margin-top:9.45pt;width:106.55pt;height:1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" stroked="f" strokecolor="#739cc3" strokeweight="1.25pt">
                <v:fill angle="90" focus="100%" type="gradient">
                  <o:fill v:ext="view" type="gradientUnscaled"/>
                </v:fill>
                <v:textbox>
                  <w:txbxContent>
                    <w:p w:rsidR="00D6328F" w:rsidRPr="005A1957" w:rsidRDefault="00D6328F" w:rsidP="005A1957">
                      <w:pPr>
                        <w:spacing w:before="0"/>
                        <w:jc w:val="center"/>
                        <w:rPr>
                          <w:sz w:val="18"/>
                          <w:szCs w:val="18"/>
                          <w:lang w:eastAsia="zh-CN"/>
                        </w:rPr>
                      </w:pPr>
                      <w:r w:rsidRPr="005A1957">
                        <w:rPr>
                          <w:rFonts w:hint="eastAsia"/>
                          <w:sz w:val="18"/>
                          <w:szCs w:val="18"/>
                          <w:lang w:eastAsia="zh-CN"/>
                        </w:rPr>
                        <w:t>温哥华市：</w:t>
                      </w:r>
                      <w:r w:rsidRPr="005A1957">
                        <w:rPr>
                          <w:rFonts w:hint="eastAsia"/>
                          <w:sz w:val="18"/>
                          <w:szCs w:val="18"/>
                          <w:lang w:eastAsia="zh-CN"/>
                        </w:rPr>
                        <w:t xml:space="preserve">138-174MHz </w:t>
                      </w:r>
                      <w:r w:rsidRPr="005A1957">
                        <w:rPr>
                          <w:rFonts w:hint="eastAsia"/>
                          <w:sz w:val="18"/>
                          <w:szCs w:val="18"/>
                          <w:lang w:eastAsia="zh-CN"/>
                        </w:rPr>
                        <w:t>—</w:t>
                      </w:r>
                      <w:r w:rsidRPr="005A1957">
                        <w:rPr>
                          <w:rFonts w:hint="eastAsia"/>
                          <w:sz w:val="18"/>
                          <w:szCs w:val="18"/>
                          <w:lang w:eastAsia="zh-CN"/>
                        </w:rPr>
                        <w:t xml:space="preserve"> </w:t>
                      </w:r>
                      <w:r w:rsidRPr="005A1957">
                        <w:rPr>
                          <w:rFonts w:hint="eastAsia"/>
                          <w:sz w:val="18"/>
                          <w:szCs w:val="18"/>
                          <w:lang w:eastAsia="zh-CN"/>
                        </w:rPr>
                        <w:t>基于可用信道</w:t>
                      </w:r>
                    </w:p>
                  </w:txbxContent>
                </v:textbox>
              </v:shape>
            </w:pict>
          </mc:Fallback>
        </mc:AlternateContent>
      </w:r>
    </w:p>
    <w:p w:rsidR="005A1957" w:rsidRDefault="00615335" w:rsidP="005A1957">
      <w:pPr>
        <w:snapToGrid w:val="0"/>
        <w:spacing w:before="0"/>
        <w:jc w:val="center"/>
      </w:pPr>
      <w:r>
        <w:rPr>
          <w:noProof/>
          <w:sz w:val="18"/>
          <w:szCs w:val="18"/>
          <w:lang w:val="en-GB" w:eastAsia="zh-CN"/>
        </w:rPr>
        <mc:AlternateContent>
          <mc:Choice Requires="wps">
            <w:drawing>
              <wp:anchor distT="0" distB="0" distL="114300" distR="114300" simplePos="0" relativeHeight="251635199" behindDoc="0" locked="0" layoutInCell="1" allowOverlap="1">
                <wp:simplePos x="0" y="0"/>
                <wp:positionH relativeFrom="column">
                  <wp:posOffset>3530600</wp:posOffset>
                </wp:positionH>
                <wp:positionV relativeFrom="paragraph">
                  <wp:posOffset>2921000</wp:posOffset>
                </wp:positionV>
                <wp:extent cx="308610" cy="112395"/>
                <wp:effectExtent l="2540" t="0" r="3175" b="3175"/>
                <wp:wrapNone/>
                <wp:docPr id="612"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23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5130D6">
                            <w:pPr>
                              <w:spacing w:before="0"/>
                              <w:jc w:val="right"/>
                              <w:rPr>
                                <w:sz w:val="18"/>
                                <w:szCs w:val="18"/>
                                <w:lang w:eastAsia="zh-CN"/>
                              </w:rPr>
                            </w:pPr>
                            <w:r>
                              <w:rPr>
                                <w:rFonts w:hint="eastAsia"/>
                                <w:sz w:val="18"/>
                                <w:szCs w:val="18"/>
                                <w:lang w:eastAsia="zh-CN"/>
                              </w:rPr>
                              <w:t>纬度：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7" o:spid="_x0000_s1064" type="#_x0000_t202" style="position:absolute;left:0;text-align:left;margin-left:278pt;margin-top:230pt;width:24.3pt;height:8.85pt;z-index:2516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" stroked="f" strokecolor="#739cc3" strokeweight="1.25pt">
                <v:fill angle="90" focus="100%" type="gradient">
                  <o:fill v:ext="view" type="gradientUnscaled"/>
                </v:fill>
                <v:textbox inset="0,0,0,0">
                  <w:txbxContent>
                    <w:p w:rsidR="00D6328F" w:rsidRPr="005A1957" w:rsidRDefault="00D6328F" w:rsidP="005130D6">
                      <w:pPr>
                        <w:spacing w:before="0"/>
                        <w:jc w:val="right"/>
                        <w:rPr>
                          <w:sz w:val="18"/>
                          <w:szCs w:val="18"/>
                          <w:lang w:eastAsia="zh-CN"/>
                        </w:rPr>
                      </w:pPr>
                      <w:r>
                        <w:rPr>
                          <w:rFonts w:hint="eastAsia"/>
                          <w:sz w:val="18"/>
                          <w:szCs w:val="18"/>
                          <w:lang w:eastAsia="zh-CN"/>
                        </w:rPr>
                        <w:t>纬度：</w:t>
                      </w:r>
                    </w:p>
                  </w:txbxContent>
                </v:textbox>
              </v:shape>
            </w:pict>
          </mc:Fallback>
        </mc:AlternateContent>
      </w:r>
      <w:r>
        <w:rPr>
          <w:noProof/>
          <w:sz w:val="18"/>
          <w:lang w:val="en-GB" w:eastAsia="zh-CN"/>
        </w:rPr>
        <mc:AlternateContent>
          <mc:Choice Requires="wps">
            <w:drawing>
              <wp:anchor distT="0" distB="0" distL="114300" distR="114300" simplePos="0" relativeHeight="251683328" behindDoc="0" locked="0" layoutInCell="1" allowOverlap="1">
                <wp:simplePos x="0" y="0"/>
                <wp:positionH relativeFrom="column">
                  <wp:posOffset>882015</wp:posOffset>
                </wp:positionH>
                <wp:positionV relativeFrom="paragraph">
                  <wp:posOffset>2909570</wp:posOffset>
                </wp:positionV>
                <wp:extent cx="308610" cy="112395"/>
                <wp:effectExtent l="0" t="0" r="0" b="0"/>
                <wp:wrapNone/>
                <wp:docPr id="611"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239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5130D6">
                            <w:pPr>
                              <w:spacing w:before="0"/>
                              <w:jc w:val="right"/>
                              <w:rPr>
                                <w:sz w:val="18"/>
                                <w:szCs w:val="18"/>
                                <w:lang w:eastAsia="zh-CN"/>
                              </w:rPr>
                            </w:pPr>
                            <w:r>
                              <w:rPr>
                                <w:rFonts w:hint="eastAsia"/>
                                <w:sz w:val="18"/>
                                <w:szCs w:val="18"/>
                                <w:lang w:eastAsia="zh-CN"/>
                              </w:rPr>
                              <w:t>经度：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65" type="#_x0000_t202" style="position:absolute;left:0;text-align:left;margin-left:69.45pt;margin-top:229.1pt;width:24.3pt;height: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" stroked="f" strokecolor="#739cc3" strokeweight="1.25pt">
                <v:fill focus="100%" type="gradient">
                  <o:fill v:ext="view" type="gradientUnscaled"/>
                </v:fill>
                <v:textbox inset="0,0,0,0">
                  <w:txbxContent>
                    <w:p w:rsidR="00D6328F" w:rsidRPr="005A1957" w:rsidRDefault="00D6328F" w:rsidP="005130D6">
                      <w:pPr>
                        <w:spacing w:before="0"/>
                        <w:jc w:val="right"/>
                        <w:rPr>
                          <w:sz w:val="18"/>
                          <w:szCs w:val="18"/>
                          <w:lang w:eastAsia="zh-CN"/>
                        </w:rPr>
                      </w:pPr>
                      <w:r>
                        <w:rPr>
                          <w:rFonts w:hint="eastAsia"/>
                          <w:sz w:val="18"/>
                          <w:szCs w:val="18"/>
                          <w:lang w:eastAsia="zh-CN"/>
                        </w:rPr>
                        <w:t>经度：</w:t>
                      </w:r>
                    </w:p>
                  </w:txbxContent>
                </v:textbox>
              </v:shape>
            </w:pict>
          </mc:Fallback>
        </mc:AlternateContent>
      </w:r>
      <w:r>
        <w:rPr>
          <w:noProof/>
          <w:sz w:val="18"/>
          <w:lang w:val="en-GB" w:eastAsia="zh-CN"/>
        </w:rPr>
        <mc:AlternateContent>
          <mc:Choice Requires="wps">
            <w:drawing>
              <wp:anchor distT="0" distB="0" distL="114300" distR="114300" simplePos="0" relativeHeight="251682304" behindDoc="0" locked="0" layoutInCell="1" allowOverlap="1">
                <wp:simplePos x="0" y="0"/>
                <wp:positionH relativeFrom="column">
                  <wp:posOffset>3749675</wp:posOffset>
                </wp:positionH>
                <wp:positionV relativeFrom="paragraph">
                  <wp:posOffset>2286635</wp:posOffset>
                </wp:positionV>
                <wp:extent cx="147955" cy="112395"/>
                <wp:effectExtent l="635" t="4445" r="3810" b="0"/>
                <wp:wrapNone/>
                <wp:docPr id="610"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23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DF7E13">
                            <w:pPr>
                              <w:spacing w:before="0"/>
                              <w:jc w:val="center"/>
                              <w:rPr>
                                <w:sz w:val="18"/>
                                <w:szCs w:val="18"/>
                                <w:lang w:eastAsia="zh-CN"/>
                              </w:rPr>
                            </w:pPr>
                            <w:r>
                              <w:rPr>
                                <w:rFonts w:hint="eastAsia"/>
                                <w:sz w:val="18"/>
                                <w:szCs w:val="18"/>
                                <w:lang w:eastAsia="zh-CN"/>
                              </w:rPr>
                              <w:t>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4" o:spid="_x0000_s1066" type="#_x0000_t202" style="position:absolute;left:0;text-align:left;margin-left:295.25pt;margin-top:180.05pt;width:11.65pt;height: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" stroked="f" strokecolor="#739cc3" strokeweight="1.25pt">
                <v:fill angle="90" focus="100%" type="gradient">
                  <o:fill v:ext="view" type="gradientUnscaled"/>
                </v:fill>
                <v:textbox inset="0,0,0,0">
                  <w:txbxContent>
                    <w:p w:rsidR="00D6328F" w:rsidRPr="005A1957" w:rsidRDefault="00D6328F" w:rsidP="00DF7E13">
                      <w:pPr>
                        <w:spacing w:before="0"/>
                        <w:jc w:val="center"/>
                        <w:rPr>
                          <w:sz w:val="18"/>
                          <w:szCs w:val="18"/>
                          <w:lang w:eastAsia="zh-CN"/>
                        </w:rPr>
                      </w:pPr>
                      <w:r>
                        <w:rPr>
                          <w:rFonts w:hint="eastAsia"/>
                          <w:sz w:val="18"/>
                          <w:szCs w:val="18"/>
                          <w:lang w:eastAsia="zh-CN"/>
                        </w:rPr>
                        <w:t>东</w:t>
                      </w:r>
                    </w:p>
                  </w:txbxContent>
                </v:textbox>
              </v:shape>
            </w:pict>
          </mc:Fallback>
        </mc:AlternateContent>
      </w:r>
      <w:r>
        <w:rPr>
          <w:noProof/>
          <w:sz w:val="18"/>
          <w:lang w:val="en-GB" w:eastAsia="zh-CN"/>
        </w:rPr>
        <mc:AlternateContent>
          <mc:Choice Requires="wps">
            <w:drawing>
              <wp:anchor distT="0" distB="0" distL="114300" distR="114300" simplePos="0" relativeHeight="251681280" behindDoc="0" locked="0" layoutInCell="1" allowOverlap="1">
                <wp:simplePos x="0" y="0"/>
                <wp:positionH relativeFrom="column">
                  <wp:posOffset>2122805</wp:posOffset>
                </wp:positionH>
                <wp:positionV relativeFrom="paragraph">
                  <wp:posOffset>2167255</wp:posOffset>
                </wp:positionV>
                <wp:extent cx="147955" cy="112395"/>
                <wp:effectExtent l="2540" t="3175" r="1905" b="0"/>
                <wp:wrapNone/>
                <wp:docPr id="609"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23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853065">
                            <w:pPr>
                              <w:spacing w:before="0"/>
                              <w:jc w:val="center"/>
                              <w:rPr>
                                <w:sz w:val="18"/>
                                <w:szCs w:val="18"/>
                                <w:lang w:eastAsia="zh-CN"/>
                              </w:rPr>
                            </w:pPr>
                            <w:r>
                              <w:rPr>
                                <w:rFonts w:hint="eastAsia"/>
                                <w:sz w:val="18"/>
                                <w:szCs w:val="18"/>
                                <w:lang w:eastAsia="zh-CN"/>
                              </w:rPr>
                              <w:t>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3" o:spid="_x0000_s1067" type="#_x0000_t202" style="position:absolute;left:0;text-align:left;margin-left:167.15pt;margin-top:170.65pt;width:11.65pt;height:8.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" stroked="f" strokecolor="#739cc3" strokeweight="1.25pt">
                <v:fill angle="90" focus="100%" type="gradient">
                  <o:fill v:ext="view" type="gradientUnscaled"/>
                </v:fill>
                <v:textbox inset="0,0,0,0">
                  <w:txbxContent>
                    <w:p w:rsidR="00D6328F" w:rsidRPr="005A1957" w:rsidRDefault="00D6328F" w:rsidP="00853065">
                      <w:pPr>
                        <w:spacing w:before="0"/>
                        <w:jc w:val="center"/>
                        <w:rPr>
                          <w:sz w:val="18"/>
                          <w:szCs w:val="18"/>
                          <w:lang w:eastAsia="zh-CN"/>
                        </w:rPr>
                      </w:pPr>
                      <w:r>
                        <w:rPr>
                          <w:rFonts w:hint="eastAsia"/>
                          <w:sz w:val="18"/>
                          <w:szCs w:val="18"/>
                          <w:lang w:eastAsia="zh-CN"/>
                        </w:rPr>
                        <w:t>南</w:t>
                      </w:r>
                    </w:p>
                  </w:txbxContent>
                </v:textbox>
              </v:shape>
            </w:pict>
          </mc:Fallback>
        </mc:AlternateContent>
      </w:r>
      <w:r>
        <w:rPr>
          <w:noProof/>
          <w:lang w:val="en-GB" w:eastAsia="zh-CN"/>
        </w:rPr>
        <mc:AlternateContent>
          <mc:Choice Requires="wps">
            <w:drawing>
              <wp:anchor distT="0" distB="0" distL="114300" distR="114300" simplePos="0" relativeHeight="251680256" behindDoc="0" locked="0" layoutInCell="1" allowOverlap="1">
                <wp:simplePos x="0" y="0"/>
                <wp:positionH relativeFrom="column">
                  <wp:posOffset>4142740</wp:posOffset>
                </wp:positionH>
                <wp:positionV relativeFrom="paragraph">
                  <wp:posOffset>1425575</wp:posOffset>
                </wp:positionV>
                <wp:extent cx="147955" cy="112395"/>
                <wp:effectExtent l="3175" t="4445" r="1270" b="0"/>
                <wp:wrapNone/>
                <wp:docPr id="608"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23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402E5F">
                            <w:pPr>
                              <w:spacing w:before="0"/>
                              <w:jc w:val="center"/>
                              <w:rPr>
                                <w:sz w:val="18"/>
                                <w:szCs w:val="18"/>
                                <w:lang w:eastAsia="zh-CN"/>
                              </w:rPr>
                            </w:pPr>
                            <w:r>
                              <w:rPr>
                                <w:rFonts w:hint="eastAsia"/>
                                <w:sz w:val="18"/>
                                <w:szCs w:val="18"/>
                                <w:lang w:eastAsia="zh-CN"/>
                              </w:rPr>
                              <w:t>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2" o:spid="_x0000_s1068" type="#_x0000_t202" style="position:absolute;left:0;text-align:left;margin-left:326.2pt;margin-top:112.25pt;width:11.6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" stroked="f" strokecolor="#739cc3" strokeweight="1.25pt">
                <v:fill angle="90" focus="100%" type="gradient">
                  <o:fill v:ext="view" type="gradientUnscaled"/>
                </v:fill>
                <v:textbox inset="0,0,0,0">
                  <w:txbxContent>
                    <w:p w:rsidR="00D6328F" w:rsidRPr="005A1957" w:rsidRDefault="00D6328F" w:rsidP="00402E5F">
                      <w:pPr>
                        <w:spacing w:before="0"/>
                        <w:jc w:val="center"/>
                        <w:rPr>
                          <w:sz w:val="18"/>
                          <w:szCs w:val="18"/>
                          <w:lang w:eastAsia="zh-CN"/>
                        </w:rPr>
                      </w:pPr>
                      <w:r>
                        <w:rPr>
                          <w:rFonts w:hint="eastAsia"/>
                          <w:sz w:val="18"/>
                          <w:szCs w:val="18"/>
                          <w:lang w:eastAsia="zh-CN"/>
                        </w:rPr>
                        <w:t>北</w:t>
                      </w:r>
                    </w:p>
                  </w:txbxContent>
                </v:textbox>
              </v:shape>
            </w:pict>
          </mc:Fallback>
        </mc:AlternateContent>
      </w:r>
      <w:r>
        <w:rPr>
          <w:noProof/>
          <w:lang w:val="en-GB" w:eastAsia="zh-CN"/>
        </w:rPr>
        <mc:AlternateContent>
          <mc:Choice Requires="wps">
            <w:drawing>
              <wp:anchor distT="0" distB="0" distL="114300" distR="114300" simplePos="0" relativeHeight="251679232" behindDoc="0" locked="0" layoutInCell="1" allowOverlap="1">
                <wp:simplePos x="0" y="0"/>
                <wp:positionH relativeFrom="column">
                  <wp:posOffset>2350770</wp:posOffset>
                </wp:positionH>
                <wp:positionV relativeFrom="paragraph">
                  <wp:posOffset>1338580</wp:posOffset>
                </wp:positionV>
                <wp:extent cx="147955" cy="112395"/>
                <wp:effectExtent l="0" t="3175" r="4445" b="0"/>
                <wp:wrapNone/>
                <wp:docPr id="1727"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23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5A1957" w:rsidRDefault="00D6328F" w:rsidP="005A1957">
                            <w:pPr>
                              <w:spacing w:before="0"/>
                              <w:jc w:val="center"/>
                              <w:rPr>
                                <w:sz w:val="18"/>
                                <w:szCs w:val="18"/>
                                <w:lang w:eastAsia="zh-CN"/>
                              </w:rPr>
                            </w:pPr>
                            <w:r w:rsidRPr="005A1957">
                              <w:rPr>
                                <w:rFonts w:hint="eastAsia"/>
                                <w:sz w:val="18"/>
                                <w:szCs w:val="18"/>
                                <w:lang w:eastAsia="zh-CN"/>
                              </w:rPr>
                              <w:t>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1" o:spid="_x0000_s1069" type="#_x0000_t202" style="position:absolute;left:0;text-align:left;margin-left:185.1pt;margin-top:105.4pt;width:11.65pt;height:8.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" stroked="f" strokecolor="#739cc3" strokeweight="1.25pt">
                <v:fill angle="90" focus="100%" type="gradient">
                  <o:fill v:ext="view" type="gradientUnscaled"/>
                </v:fill>
                <v:textbox inset="0,0,0,0">
                  <w:txbxContent>
                    <w:p w:rsidR="00D6328F" w:rsidRPr="005A1957" w:rsidRDefault="00D6328F" w:rsidP="005A1957">
                      <w:pPr>
                        <w:spacing w:before="0"/>
                        <w:jc w:val="center"/>
                        <w:rPr>
                          <w:sz w:val="18"/>
                          <w:szCs w:val="18"/>
                          <w:lang w:eastAsia="zh-CN"/>
                        </w:rPr>
                      </w:pPr>
                      <w:r w:rsidRPr="005A1957">
                        <w:rPr>
                          <w:rFonts w:hint="eastAsia"/>
                          <w:sz w:val="18"/>
                          <w:szCs w:val="18"/>
                          <w:lang w:eastAsia="zh-CN"/>
                        </w:rPr>
                        <w:t>西</w:t>
                      </w:r>
                    </w:p>
                  </w:txbxContent>
                </v:textbox>
              </v:shape>
            </w:pict>
          </mc:Fallback>
        </mc:AlternateContent>
      </w:r>
      <w:r>
        <w:rPr>
          <w:noProof/>
          <w:lang w:val="en-GB" w:eastAsia="zh-CN"/>
        </w:rPr>
        <mc:AlternateContent>
          <mc:Choice Requires="wps">
            <w:drawing>
              <wp:anchor distT="0" distB="0" distL="114300" distR="114300" simplePos="0" relativeHeight="251678208" behindDoc="0" locked="0" layoutInCell="1" allowOverlap="1">
                <wp:simplePos x="0" y="0"/>
                <wp:positionH relativeFrom="column">
                  <wp:posOffset>224155</wp:posOffset>
                </wp:positionH>
                <wp:positionV relativeFrom="paragraph">
                  <wp:posOffset>677545</wp:posOffset>
                </wp:positionV>
                <wp:extent cx="380365" cy="1101725"/>
                <wp:effectExtent l="3175" t="0" r="0" b="0"/>
                <wp:wrapNone/>
                <wp:docPr id="172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10172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5A1957">
                            <w:pPr>
                              <w:spacing w:before="0"/>
                              <w:rPr>
                                <w:lang w:eastAsia="zh-CN"/>
                              </w:rPr>
                            </w:pPr>
                            <w:r w:rsidRPr="0099737A">
                              <w:rPr>
                                <w:rFonts w:hint="eastAsia"/>
                                <w:sz w:val="18"/>
                                <w:szCs w:val="18"/>
                                <w:lang w:eastAsia="zh-CN"/>
                              </w:rPr>
                              <w:t>利用指数（禁用</w:t>
                            </w:r>
                            <w:r w:rsidRPr="0099737A">
                              <w:rPr>
                                <w:rFonts w:hint="eastAsia"/>
                                <w:sz w:val="18"/>
                                <w:szCs w:val="18"/>
                                <w:lang w:eastAsia="zh-CN"/>
                              </w:rPr>
                              <w:t>+</w:t>
                            </w:r>
                            <w:r w:rsidRPr="0099737A">
                              <w:rPr>
                                <w:rFonts w:hint="eastAsia"/>
                                <w:sz w:val="18"/>
                                <w:szCs w:val="18"/>
                                <w:lang w:eastAsia="zh-CN"/>
                              </w:rPr>
                              <w:t>利用频谱）</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70" type="#_x0000_t202" style="position:absolute;left:0;text-align:left;margin-left:17.65pt;margin-top:53.35pt;width:29.95pt;height:8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" stroked="f" strokecolor="#739cc3" strokeweight="1.25pt">
                <v:fill focus="100%" type="gradient">
                  <o:fill v:ext="view" type="gradientUnscaled"/>
                </v:fill>
                <v:textbox style="layout-flow:vertical-ideographic" inset="0,0,0,0">
                  <w:txbxContent>
                    <w:p w:rsidR="00D6328F" w:rsidRDefault="00D6328F" w:rsidP="005A1957">
                      <w:pPr>
                        <w:spacing w:before="0"/>
                        <w:rPr>
                          <w:lang w:eastAsia="zh-CN"/>
                        </w:rPr>
                      </w:pPr>
                      <w:r w:rsidRPr="0099737A">
                        <w:rPr>
                          <w:rFonts w:hint="eastAsia"/>
                          <w:sz w:val="18"/>
                          <w:szCs w:val="18"/>
                          <w:lang w:eastAsia="zh-CN"/>
                        </w:rPr>
                        <w:t>利用指数（禁用</w:t>
                      </w:r>
                      <w:r w:rsidRPr="0099737A">
                        <w:rPr>
                          <w:rFonts w:hint="eastAsia"/>
                          <w:sz w:val="18"/>
                          <w:szCs w:val="18"/>
                          <w:lang w:eastAsia="zh-CN"/>
                        </w:rPr>
                        <w:t>+</w:t>
                      </w:r>
                      <w:r w:rsidRPr="0099737A">
                        <w:rPr>
                          <w:rFonts w:hint="eastAsia"/>
                          <w:sz w:val="18"/>
                          <w:szCs w:val="18"/>
                          <w:lang w:eastAsia="zh-CN"/>
                        </w:rPr>
                        <w:t>利用频谱）</w:t>
                      </w:r>
                    </w:p>
                  </w:txbxContent>
                </v:textbox>
              </v:shape>
            </w:pict>
          </mc:Fallback>
        </mc:AlternateContent>
      </w:r>
      <w:r>
        <w:rPr>
          <w:noProof/>
          <w:lang w:val="en-GB" w:eastAsia="zh-CN"/>
        </w:rPr>
        <mc:AlternateContent>
          <mc:Choice Requires="wps">
            <w:drawing>
              <wp:anchor distT="0" distB="0" distL="114300" distR="114300" simplePos="0" relativeHeight="251677184" behindDoc="0" locked="0" layoutInCell="1" allowOverlap="1">
                <wp:simplePos x="0" y="0"/>
                <wp:positionH relativeFrom="column">
                  <wp:posOffset>631190</wp:posOffset>
                </wp:positionH>
                <wp:positionV relativeFrom="paragraph">
                  <wp:posOffset>346075</wp:posOffset>
                </wp:positionV>
                <wp:extent cx="180340" cy="1262380"/>
                <wp:effectExtent l="2540" t="0" r="0" b="0"/>
                <wp:wrapNone/>
                <wp:docPr id="1725"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26238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E85AB" id="Rectangle 1859" o:spid="_x0000_s1026" style="position:absolute;margin-left:49.7pt;margin-top:27.25pt;width:14.2pt;height:9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" stroked="f" strokecolor="#739cc3" strokeweight="1.25pt">
                <v:fill angle="90" focus="100%" type="gradient">
                  <o:fill v:ext="view" type="gradientUnscaled"/>
                </v:fill>
              </v:rect>
            </w:pict>
          </mc:Fallback>
        </mc:AlternateContent>
      </w:r>
      <w:r w:rsidR="005A1957">
        <w:object w:dxaOrig="5546" w:dyaOrig="4038">
          <v:shape id="_x0000_i1032" type="#_x0000_t75" style="width:366.05pt;height:265.3pt" o:ole="">
            <v:imagedata r:id="rId48" o:title=""/>
          </v:shape>
          <o:OLEObject Type="Embed" ProgID="CorelDraw.Graphic.16" ShapeID="_x0000_i1032" DrawAspect="Content" ObjectID="_1585468113" r:id="rId49"/>
        </w:object>
      </w:r>
    </w:p>
    <w:p w:rsidR="0099737A" w:rsidRDefault="0095017A" w:rsidP="0099737A">
      <w:pPr>
        <w:snapToGrid w:val="0"/>
        <w:jc w:val="center"/>
        <w:rPr>
          <w:sz w:val="18"/>
          <w:szCs w:val="18"/>
          <w:lang w:eastAsia="zh-CN"/>
        </w:rPr>
      </w:pPr>
      <w:r w:rsidRPr="0099737A">
        <w:rPr>
          <w:rFonts w:hint="eastAsia"/>
          <w:sz w:val="18"/>
          <w:szCs w:val="18"/>
          <w:lang w:eastAsia="zh-CN"/>
        </w:rPr>
        <w:lastRenderedPageBreak/>
        <w:t>图</w:t>
      </w:r>
      <w:r w:rsidRPr="0099737A">
        <w:rPr>
          <w:rFonts w:hint="eastAsia"/>
          <w:sz w:val="18"/>
          <w:szCs w:val="18"/>
          <w:lang w:eastAsia="zh-CN"/>
        </w:rPr>
        <w:t>4</w:t>
      </w:r>
    </w:p>
    <w:p w:rsidR="00542061" w:rsidRPr="0099737A" w:rsidRDefault="00615335" w:rsidP="0099737A">
      <w:pPr>
        <w:snapToGrid w:val="0"/>
        <w:jc w:val="center"/>
        <w:rPr>
          <w:b/>
          <w:sz w:val="18"/>
          <w:szCs w:val="18"/>
          <w:lang w:eastAsia="zh-CN"/>
        </w:rPr>
      </w:pPr>
      <w:r>
        <w:rPr>
          <w:b/>
          <w:noProof/>
          <w:color w:val="000000" w:themeColor="text1"/>
          <w:sz w:val="18"/>
          <w:szCs w:val="18"/>
          <w:lang w:val="en-GB" w:eastAsia="zh-CN"/>
        </w:rPr>
        <mc:AlternateContent>
          <mc:Choice Requires="wps">
            <w:drawing>
              <wp:anchor distT="0" distB="0" distL="114300" distR="114300" simplePos="0" relativeHeight="251638272" behindDoc="0" locked="0" layoutInCell="1" allowOverlap="1">
                <wp:simplePos x="0" y="0"/>
                <wp:positionH relativeFrom="column">
                  <wp:posOffset>3957320</wp:posOffset>
                </wp:positionH>
                <wp:positionV relativeFrom="paragraph">
                  <wp:posOffset>622935</wp:posOffset>
                </wp:positionV>
                <wp:extent cx="753745" cy="492760"/>
                <wp:effectExtent l="4445" t="0" r="3810" b="0"/>
                <wp:wrapNone/>
                <wp:docPr id="1724"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49276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2247AE">
                            <w:pPr>
                              <w:snapToGrid w:val="0"/>
                              <w:spacing w:before="0" w:line="140" w:lineRule="exact"/>
                              <w:rPr>
                                <w:sz w:val="13"/>
                                <w:szCs w:val="13"/>
                                <w:lang w:eastAsia="zh-CN"/>
                              </w:rPr>
                            </w:pPr>
                            <w:r>
                              <w:rPr>
                                <w:rFonts w:hint="eastAsia"/>
                                <w:sz w:val="13"/>
                                <w:szCs w:val="13"/>
                                <w:lang w:eastAsia="zh-CN"/>
                              </w:rPr>
                              <w:t>138-174MHz</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频谱利用指数</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（占用的）</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基于可用信道</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w:t>
                            </w:r>
                            <w:r>
                              <w:rPr>
                                <w:rFonts w:hint="eastAsia"/>
                                <w:sz w:val="13"/>
                                <w:szCs w:val="13"/>
                                <w:lang w:eastAsia="zh-CN"/>
                              </w:rPr>
                              <w:sym w:font="Symbol" w:char="F0A2"/>
                            </w:r>
                            <w:r>
                              <w:rPr>
                                <w:rFonts w:hint="eastAsia"/>
                                <w:sz w:val="13"/>
                                <w:szCs w:val="13"/>
                                <w:lang w:eastAsia="zh-CN"/>
                              </w:rPr>
                              <w:t xml:space="preserve"> 27</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 xml:space="preserve"> 49</w:t>
                            </w:r>
                            <w:r>
                              <w:rPr>
                                <w:rFonts w:hint="eastAsia"/>
                                <w:sz w:val="13"/>
                                <w:szCs w:val="13"/>
                                <w:lang w:eastAsia="zh-CN"/>
                              </w:rPr>
                              <w:t>°</w:t>
                            </w:r>
                            <w:r>
                              <w:rPr>
                                <w:rFonts w:hint="eastAsia"/>
                                <w:sz w:val="13"/>
                                <w:szCs w:val="13"/>
                                <w:lang w:eastAsia="zh-CN"/>
                              </w:rPr>
                              <w:t>33</w:t>
                            </w:r>
                            <w:r>
                              <w:rPr>
                                <w:rFonts w:hint="eastAsia"/>
                                <w:sz w:val="13"/>
                                <w:szCs w:val="13"/>
                                <w:lang w:eastAsia="zh-CN"/>
                              </w:rPr>
                              <w:sym w:font="Symbol" w:char="F0A2"/>
                            </w:r>
                            <w:r>
                              <w:rPr>
                                <w:rFonts w:hint="eastAsia"/>
                                <w:sz w:val="13"/>
                                <w:szCs w:val="13"/>
                                <w:lang w:eastAsia="zh-CN"/>
                              </w:rPr>
                              <w:t xml:space="preserve"> 56</w:t>
                            </w:r>
                            <w:r>
                              <w:rPr>
                                <w:rFonts w:hint="eastAsia"/>
                                <w:sz w:val="13"/>
                                <w:szCs w:val="13"/>
                                <w:lang w:eastAsia="zh-CN"/>
                              </w:rPr>
                              <w:sym w:font="Symbol" w:char="F0B2"/>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w:t>
                            </w:r>
                            <w:r>
                              <w:rPr>
                                <w:rFonts w:hint="eastAsia"/>
                                <w:sz w:val="13"/>
                                <w:szCs w:val="13"/>
                                <w:lang w:eastAsia="zh-CN"/>
                              </w:rPr>
                              <w:sym w:font="Symbol" w:char="F0A2"/>
                            </w:r>
                            <w:r>
                              <w:rPr>
                                <w:rFonts w:hint="eastAsia"/>
                                <w:sz w:val="13"/>
                                <w:szCs w:val="13"/>
                                <w:lang w:eastAsia="zh-CN"/>
                              </w:rPr>
                              <w:t xml:space="preserve"> 09</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123</w:t>
                            </w:r>
                            <w:r>
                              <w:rPr>
                                <w:rFonts w:hint="eastAsia"/>
                                <w:sz w:val="13"/>
                                <w:szCs w:val="13"/>
                                <w:lang w:eastAsia="zh-CN"/>
                              </w:rPr>
                              <w:t>°</w:t>
                            </w:r>
                            <w:r>
                              <w:rPr>
                                <w:rFonts w:hint="eastAsia"/>
                                <w:sz w:val="13"/>
                                <w:szCs w:val="13"/>
                                <w:lang w:eastAsia="zh-CN"/>
                              </w:rPr>
                              <w:t>30</w:t>
                            </w:r>
                            <w:r>
                              <w:rPr>
                                <w:rFonts w:hint="eastAsia"/>
                                <w:sz w:val="13"/>
                                <w:szCs w:val="13"/>
                                <w:lang w:eastAsia="zh-CN"/>
                              </w:rPr>
                              <w:sym w:font="Symbol" w:char="F0A2"/>
                            </w:r>
                            <w:r>
                              <w:rPr>
                                <w:rFonts w:hint="eastAsia"/>
                                <w:sz w:val="13"/>
                                <w:szCs w:val="13"/>
                                <w:lang w:eastAsia="zh-CN"/>
                              </w:rPr>
                              <w:t xml:space="preserve"> 58</w:t>
                            </w:r>
                            <w:r>
                              <w:rPr>
                                <w:rFonts w:hint="eastAsia"/>
                                <w:sz w:val="13"/>
                                <w:szCs w:val="13"/>
                                <w:lang w:eastAsia="zh-CN"/>
                              </w:rPr>
                              <w:sym w:font="Symbol" w:char="F0B2"/>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Default="00D6328F" w:rsidP="002247AE">
                            <w:pPr>
                              <w:snapToGrid w:val="0"/>
                              <w:spacing w:before="0" w:line="140" w:lineRule="exact"/>
                              <w:rPr>
                                <w:lang w:eastAsia="zh-CN"/>
                              </w:rPr>
                            </w:pPr>
                            <w:r w:rsidRPr="002247AE">
                              <w:rPr>
                                <w:rFonts w:hint="eastAsia"/>
                                <w:sz w:val="13"/>
                                <w:szCs w:val="13"/>
                                <w:lang w:eastAsia="zh-CN"/>
                              </w:rPr>
                              <w:t>平均频率利用率</w:t>
                            </w:r>
                            <w:r>
                              <w:rPr>
                                <w:rFonts w:hint="eastAsia"/>
                                <w:sz w:val="13"/>
                                <w:szCs w:val="13"/>
                                <w:lang w:eastAsia="zh-CN"/>
                              </w:rPr>
                              <w:t>：</w:t>
                            </w:r>
                            <w:r>
                              <w:rPr>
                                <w:rFonts w:hint="eastAsia"/>
                                <w:sz w:val="13"/>
                                <w:szCs w:val="13"/>
                                <w:lang w:eastAsia="zh-CN"/>
                              </w:rPr>
                              <w:t>6.15E-04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71" type="#_x0000_t202" style="position:absolute;left:0;text-align:left;margin-left:311.6pt;margin-top:49.05pt;width:59.35pt;height:3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" stroked="f" strokecolor="#739cc3" strokeweight="1.25pt">
                <v:fill angle="90" focus="100%" type="gradient">
                  <o:fill v:ext="view" type="gradientUnscaled"/>
                </v:fill>
                <v:textbox>
                  <w:txbxContent>
                    <w:p w:rsidR="00D6328F" w:rsidRDefault="00D6328F" w:rsidP="002247AE">
                      <w:pPr>
                        <w:snapToGrid w:val="0"/>
                        <w:spacing w:before="0" w:line="140" w:lineRule="exact"/>
                        <w:rPr>
                          <w:sz w:val="13"/>
                          <w:szCs w:val="13"/>
                          <w:lang w:eastAsia="zh-CN"/>
                        </w:rPr>
                      </w:pPr>
                      <w:r>
                        <w:rPr>
                          <w:rFonts w:hint="eastAsia"/>
                          <w:sz w:val="13"/>
                          <w:szCs w:val="13"/>
                          <w:lang w:eastAsia="zh-CN"/>
                        </w:rPr>
                        <w:t>138-174MHz</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频谱利用指数</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（占用的）</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基于可用信道</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w:t>
                      </w:r>
                      <w:r>
                        <w:rPr>
                          <w:rFonts w:hint="eastAsia"/>
                          <w:sz w:val="13"/>
                          <w:szCs w:val="13"/>
                          <w:lang w:eastAsia="zh-CN"/>
                        </w:rPr>
                        <w:sym w:font="Symbol" w:char="F0A2"/>
                      </w:r>
                      <w:r>
                        <w:rPr>
                          <w:rFonts w:hint="eastAsia"/>
                          <w:sz w:val="13"/>
                          <w:szCs w:val="13"/>
                          <w:lang w:eastAsia="zh-CN"/>
                        </w:rPr>
                        <w:t xml:space="preserve"> 27</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 xml:space="preserve"> 49</w:t>
                      </w:r>
                      <w:r>
                        <w:rPr>
                          <w:rFonts w:hint="eastAsia"/>
                          <w:sz w:val="13"/>
                          <w:szCs w:val="13"/>
                          <w:lang w:eastAsia="zh-CN"/>
                        </w:rPr>
                        <w:t>°</w:t>
                      </w:r>
                      <w:r>
                        <w:rPr>
                          <w:rFonts w:hint="eastAsia"/>
                          <w:sz w:val="13"/>
                          <w:szCs w:val="13"/>
                          <w:lang w:eastAsia="zh-CN"/>
                        </w:rPr>
                        <w:t>33</w:t>
                      </w:r>
                      <w:r>
                        <w:rPr>
                          <w:rFonts w:hint="eastAsia"/>
                          <w:sz w:val="13"/>
                          <w:szCs w:val="13"/>
                          <w:lang w:eastAsia="zh-CN"/>
                        </w:rPr>
                        <w:sym w:font="Symbol" w:char="F0A2"/>
                      </w:r>
                      <w:r>
                        <w:rPr>
                          <w:rFonts w:hint="eastAsia"/>
                          <w:sz w:val="13"/>
                          <w:szCs w:val="13"/>
                          <w:lang w:eastAsia="zh-CN"/>
                        </w:rPr>
                        <w:t xml:space="preserve"> 56</w:t>
                      </w:r>
                      <w:r>
                        <w:rPr>
                          <w:rFonts w:hint="eastAsia"/>
                          <w:sz w:val="13"/>
                          <w:szCs w:val="13"/>
                          <w:lang w:eastAsia="zh-CN"/>
                        </w:rPr>
                        <w:sym w:font="Symbol" w:char="F0B2"/>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w:t>
                      </w:r>
                      <w:r>
                        <w:rPr>
                          <w:rFonts w:hint="eastAsia"/>
                          <w:sz w:val="13"/>
                          <w:szCs w:val="13"/>
                          <w:lang w:eastAsia="zh-CN"/>
                        </w:rPr>
                        <w:sym w:font="Symbol" w:char="F0A2"/>
                      </w:r>
                      <w:r>
                        <w:rPr>
                          <w:rFonts w:hint="eastAsia"/>
                          <w:sz w:val="13"/>
                          <w:szCs w:val="13"/>
                          <w:lang w:eastAsia="zh-CN"/>
                        </w:rPr>
                        <w:t xml:space="preserve"> 09</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123</w:t>
                      </w:r>
                      <w:r>
                        <w:rPr>
                          <w:rFonts w:hint="eastAsia"/>
                          <w:sz w:val="13"/>
                          <w:szCs w:val="13"/>
                          <w:lang w:eastAsia="zh-CN"/>
                        </w:rPr>
                        <w:t>°</w:t>
                      </w:r>
                      <w:r>
                        <w:rPr>
                          <w:rFonts w:hint="eastAsia"/>
                          <w:sz w:val="13"/>
                          <w:szCs w:val="13"/>
                          <w:lang w:eastAsia="zh-CN"/>
                        </w:rPr>
                        <w:t>30</w:t>
                      </w:r>
                      <w:r>
                        <w:rPr>
                          <w:rFonts w:hint="eastAsia"/>
                          <w:sz w:val="13"/>
                          <w:szCs w:val="13"/>
                          <w:lang w:eastAsia="zh-CN"/>
                        </w:rPr>
                        <w:sym w:font="Symbol" w:char="F0A2"/>
                      </w:r>
                      <w:r>
                        <w:rPr>
                          <w:rFonts w:hint="eastAsia"/>
                          <w:sz w:val="13"/>
                          <w:szCs w:val="13"/>
                          <w:lang w:eastAsia="zh-CN"/>
                        </w:rPr>
                        <w:t xml:space="preserve"> 58</w:t>
                      </w:r>
                      <w:r>
                        <w:rPr>
                          <w:rFonts w:hint="eastAsia"/>
                          <w:sz w:val="13"/>
                          <w:szCs w:val="13"/>
                          <w:lang w:eastAsia="zh-CN"/>
                        </w:rPr>
                        <w:sym w:font="Symbol" w:char="F0B2"/>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Default="00D6328F" w:rsidP="002247AE">
                      <w:pPr>
                        <w:snapToGrid w:val="0"/>
                        <w:spacing w:before="0" w:line="140" w:lineRule="exact"/>
                        <w:rPr>
                          <w:lang w:eastAsia="zh-CN"/>
                        </w:rPr>
                      </w:pPr>
                      <w:r w:rsidRPr="002247AE">
                        <w:rPr>
                          <w:rFonts w:hint="eastAsia"/>
                          <w:sz w:val="13"/>
                          <w:szCs w:val="13"/>
                          <w:lang w:eastAsia="zh-CN"/>
                        </w:rPr>
                        <w:t>平均频率利用率</w:t>
                      </w:r>
                      <w:r>
                        <w:rPr>
                          <w:rFonts w:hint="eastAsia"/>
                          <w:sz w:val="13"/>
                          <w:szCs w:val="13"/>
                          <w:lang w:eastAsia="zh-CN"/>
                        </w:rPr>
                        <w:t>：</w:t>
                      </w:r>
                      <w:r>
                        <w:rPr>
                          <w:rFonts w:hint="eastAsia"/>
                          <w:sz w:val="13"/>
                          <w:szCs w:val="13"/>
                          <w:lang w:eastAsia="zh-CN"/>
                        </w:rPr>
                        <w:t>6.15E-04</w:t>
                      </w:r>
                    </w:p>
                  </w:txbxContent>
                </v:textbox>
              </v:shape>
            </w:pict>
          </mc:Fallback>
        </mc:AlternateContent>
      </w:r>
      <w:r w:rsidR="0095017A" w:rsidRPr="0099737A">
        <w:rPr>
          <w:rFonts w:hint="eastAsia"/>
          <w:b/>
          <w:color w:val="000000" w:themeColor="text1"/>
          <w:sz w:val="18"/>
          <w:szCs w:val="18"/>
          <w:lang w:eastAsia="zh-CN"/>
        </w:rPr>
        <w:t>温哥华市占用频谱指数</w:t>
      </w:r>
      <w:r w:rsidR="0095017A" w:rsidRPr="0099737A">
        <w:rPr>
          <w:rFonts w:hint="eastAsia"/>
          <w:b/>
          <w:sz w:val="18"/>
          <w:szCs w:val="18"/>
          <w:lang w:eastAsia="zh-CN"/>
        </w:rPr>
        <w:t>的二维图</w:t>
      </w:r>
    </w:p>
    <w:p w:rsidR="00542061" w:rsidRDefault="00615335">
      <w:pPr>
        <w:pStyle w:val="Figure"/>
      </w:pPr>
      <w:r>
        <w:rPr>
          <w:noProof/>
          <w:lang w:val="en-GB" w:eastAsia="zh-CN"/>
        </w:rPr>
        <mc:AlternateContent>
          <mc:Choice Requires="wpc">
            <w:drawing>
              <wp:inline distT="0" distB="0" distL="0" distR="0">
                <wp:extent cx="4777105" cy="3789045"/>
                <wp:effectExtent l="1905" t="0" r="0" b="0"/>
                <wp:docPr id="633" name="Canvas 6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77" name="Picture 6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953" y="21046"/>
                            <a:ext cx="4036983" cy="2947023"/>
                          </a:xfrm>
                          <a:prstGeom prst="rect">
                            <a:avLst/>
                          </a:prstGeom>
                          <a:noFill/>
                          <a:extLst>
                            <a:ext uri="{909E8E84-426E-40DD-AFC4-6F175D3DCCD1}">
                              <a14:hiddenFill xmlns:a14="http://schemas.microsoft.com/office/drawing/2010/main">
                                <a:solidFill>
                                  <a:srgbClr val="FFFFFF"/>
                                </a:solidFill>
                              </a14:hiddenFill>
                            </a:ext>
                          </a:extLst>
                        </pic:spPr>
                      </pic:pic>
                      <wps:wsp>
                        <wps:cNvPr id="478" name="Rectangle 643"/>
                        <wps:cNvSpPr>
                          <a:spLocks noChangeArrowheads="1"/>
                        </wps:cNvSpPr>
                        <wps:spPr bwMode="auto">
                          <a:xfrm>
                            <a:off x="3079009" y="1290301"/>
                            <a:ext cx="711869" cy="1370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479" name="Group 1035"/>
                        <wpg:cNvGrpSpPr>
                          <a:grpSpLocks/>
                        </wpg:cNvGrpSpPr>
                        <wpg:grpSpPr bwMode="auto">
                          <a:xfrm>
                            <a:off x="2993196" y="502953"/>
                            <a:ext cx="880796" cy="1486733"/>
                            <a:chOff x="5546" y="932"/>
                            <a:chExt cx="1632" cy="2755"/>
                          </a:xfrm>
                        </wpg:grpSpPr>
                        <wps:wsp>
                          <wps:cNvPr id="1184" name="Freeform 835"/>
                          <wps:cNvSpPr>
                            <a:spLocks/>
                          </wps:cNvSpPr>
                          <wps:spPr bwMode="auto">
                            <a:xfrm>
                              <a:off x="6429" y="1344"/>
                              <a:ext cx="29" cy="82"/>
                            </a:xfrm>
                            <a:custGeom>
                              <a:avLst/>
                              <a:gdLst>
                                <a:gd name="T0" fmla="*/ 19 w 29"/>
                                <a:gd name="T1" fmla="*/ 0 h 82"/>
                                <a:gd name="T2" fmla="*/ 19 w 29"/>
                                <a:gd name="T3" fmla="*/ 72 h 82"/>
                                <a:gd name="T4" fmla="*/ 19 w 29"/>
                                <a:gd name="T5" fmla="*/ 77 h 82"/>
                                <a:gd name="T6" fmla="*/ 24 w 29"/>
                                <a:gd name="T7" fmla="*/ 77 h 82"/>
                                <a:gd name="T8" fmla="*/ 24 w 29"/>
                                <a:gd name="T9" fmla="*/ 77 h 82"/>
                                <a:gd name="T10" fmla="*/ 24 w 29"/>
                                <a:gd name="T11" fmla="*/ 82 h 82"/>
                                <a:gd name="T12" fmla="*/ 24 w 29"/>
                                <a:gd name="T13" fmla="*/ 82 h 82"/>
                                <a:gd name="T14" fmla="*/ 29 w 29"/>
                                <a:gd name="T15" fmla="*/ 82 h 82"/>
                                <a:gd name="T16" fmla="*/ 29 w 29"/>
                                <a:gd name="T17" fmla="*/ 82 h 82"/>
                                <a:gd name="T18" fmla="*/ 5 w 29"/>
                                <a:gd name="T19" fmla="*/ 82 h 82"/>
                                <a:gd name="T20" fmla="*/ 5 w 29"/>
                                <a:gd name="T21" fmla="*/ 82 h 82"/>
                                <a:gd name="T22" fmla="*/ 5 w 29"/>
                                <a:gd name="T23" fmla="*/ 82 h 82"/>
                                <a:gd name="T24" fmla="*/ 10 w 29"/>
                                <a:gd name="T25" fmla="*/ 82 h 82"/>
                                <a:gd name="T26" fmla="*/ 10 w 29"/>
                                <a:gd name="T27" fmla="*/ 77 h 82"/>
                                <a:gd name="T28" fmla="*/ 10 w 29"/>
                                <a:gd name="T29" fmla="*/ 77 h 82"/>
                                <a:gd name="T30" fmla="*/ 10 w 29"/>
                                <a:gd name="T31" fmla="*/ 77 h 82"/>
                                <a:gd name="T32" fmla="*/ 10 w 29"/>
                                <a:gd name="T33" fmla="*/ 72 h 82"/>
                                <a:gd name="T34" fmla="*/ 10 w 29"/>
                                <a:gd name="T35" fmla="*/ 24 h 82"/>
                                <a:gd name="T36" fmla="*/ 10 w 29"/>
                                <a:gd name="T37" fmla="*/ 15 h 82"/>
                                <a:gd name="T38" fmla="*/ 10 w 29"/>
                                <a:gd name="T39" fmla="*/ 10 h 82"/>
                                <a:gd name="T40" fmla="*/ 10 w 29"/>
                                <a:gd name="T41" fmla="*/ 10 h 82"/>
                                <a:gd name="T42" fmla="*/ 10 w 29"/>
                                <a:gd name="T43" fmla="*/ 10 h 82"/>
                                <a:gd name="T44" fmla="*/ 10 w 29"/>
                                <a:gd name="T45" fmla="*/ 5 h 82"/>
                                <a:gd name="T46" fmla="*/ 5 w 29"/>
                                <a:gd name="T47" fmla="*/ 5 h 82"/>
                                <a:gd name="T48" fmla="*/ 5 w 29"/>
                                <a:gd name="T49" fmla="*/ 5 h 82"/>
                                <a:gd name="T50" fmla="*/ 5 w 29"/>
                                <a:gd name="T51" fmla="*/ 10 h 82"/>
                                <a:gd name="T52" fmla="*/ 0 w 29"/>
                                <a:gd name="T53" fmla="*/ 5 h 82"/>
                                <a:gd name="T54" fmla="*/ 19 w 29"/>
                                <a:gd name="T55" fmla="*/ 0 h 82"/>
                                <a:gd name="T56" fmla="*/ 19 w 29"/>
                                <a:gd name="T5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2">
                                  <a:moveTo>
                                    <a:pt x="19" y="0"/>
                                  </a:moveTo>
                                  <a:lnTo>
                                    <a:pt x="19" y="72"/>
                                  </a:lnTo>
                                  <a:lnTo>
                                    <a:pt x="19" y="77"/>
                                  </a:lnTo>
                                  <a:lnTo>
                                    <a:pt x="24" y="77"/>
                                  </a:lnTo>
                                  <a:lnTo>
                                    <a:pt x="24" y="82"/>
                                  </a:lnTo>
                                  <a:lnTo>
                                    <a:pt x="29" y="82"/>
                                  </a:lnTo>
                                  <a:lnTo>
                                    <a:pt x="5" y="82"/>
                                  </a:lnTo>
                                  <a:lnTo>
                                    <a:pt x="10" y="82"/>
                                  </a:lnTo>
                                  <a:lnTo>
                                    <a:pt x="10" y="77"/>
                                  </a:lnTo>
                                  <a:lnTo>
                                    <a:pt x="10" y="72"/>
                                  </a:lnTo>
                                  <a:lnTo>
                                    <a:pt x="10" y="24"/>
                                  </a:lnTo>
                                  <a:lnTo>
                                    <a:pt x="10" y="15"/>
                                  </a:lnTo>
                                  <a:lnTo>
                                    <a:pt x="10" y="10"/>
                                  </a:lnTo>
                                  <a:lnTo>
                                    <a:pt x="10" y="5"/>
                                  </a:lnTo>
                                  <a:lnTo>
                                    <a:pt x="5" y="5"/>
                                  </a:lnTo>
                                  <a:lnTo>
                                    <a:pt x="5" y="10"/>
                                  </a:lnTo>
                                  <a:lnTo>
                                    <a:pt x="0"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836"/>
                          <wps:cNvSpPr>
                            <a:spLocks noEditPoints="1"/>
                          </wps:cNvSpPr>
                          <wps:spPr bwMode="auto">
                            <a:xfrm>
                              <a:off x="6463" y="1344"/>
                              <a:ext cx="28" cy="82"/>
                            </a:xfrm>
                            <a:custGeom>
                              <a:avLst/>
                              <a:gdLst>
                                <a:gd name="T0" fmla="*/ 14 w 28"/>
                                <a:gd name="T1" fmla="*/ 0 h 82"/>
                                <a:gd name="T2" fmla="*/ 19 w 28"/>
                                <a:gd name="T3" fmla="*/ 0 h 82"/>
                                <a:gd name="T4" fmla="*/ 19 w 28"/>
                                <a:gd name="T5" fmla="*/ 0 h 82"/>
                                <a:gd name="T6" fmla="*/ 19 w 28"/>
                                <a:gd name="T7" fmla="*/ 5 h 82"/>
                                <a:gd name="T8" fmla="*/ 24 w 28"/>
                                <a:gd name="T9" fmla="*/ 5 h 82"/>
                                <a:gd name="T10" fmla="*/ 19 w 28"/>
                                <a:gd name="T11" fmla="*/ 10 h 82"/>
                                <a:gd name="T12" fmla="*/ 19 w 28"/>
                                <a:gd name="T13" fmla="*/ 10 h 82"/>
                                <a:gd name="T14" fmla="*/ 19 w 28"/>
                                <a:gd name="T15" fmla="*/ 10 h 82"/>
                                <a:gd name="T16" fmla="*/ 14 w 28"/>
                                <a:gd name="T17" fmla="*/ 10 h 82"/>
                                <a:gd name="T18" fmla="*/ 14 w 28"/>
                                <a:gd name="T19" fmla="*/ 10 h 82"/>
                                <a:gd name="T20" fmla="*/ 9 w 28"/>
                                <a:gd name="T21" fmla="*/ 10 h 82"/>
                                <a:gd name="T22" fmla="*/ 9 w 28"/>
                                <a:gd name="T23" fmla="*/ 10 h 82"/>
                                <a:gd name="T24" fmla="*/ 9 w 28"/>
                                <a:gd name="T25" fmla="*/ 5 h 82"/>
                                <a:gd name="T26" fmla="*/ 9 w 28"/>
                                <a:gd name="T27" fmla="*/ 5 h 82"/>
                                <a:gd name="T28" fmla="*/ 9 w 28"/>
                                <a:gd name="T29" fmla="*/ 0 h 82"/>
                                <a:gd name="T30" fmla="*/ 14 w 28"/>
                                <a:gd name="T31" fmla="*/ 0 h 82"/>
                                <a:gd name="T32" fmla="*/ 14 w 28"/>
                                <a:gd name="T33" fmla="*/ 0 h 82"/>
                                <a:gd name="T34" fmla="*/ 19 w 28"/>
                                <a:gd name="T35" fmla="*/ 29 h 82"/>
                                <a:gd name="T36" fmla="*/ 19 w 28"/>
                                <a:gd name="T37" fmla="*/ 72 h 82"/>
                                <a:gd name="T38" fmla="*/ 19 w 28"/>
                                <a:gd name="T39" fmla="*/ 77 h 82"/>
                                <a:gd name="T40" fmla="*/ 19 w 28"/>
                                <a:gd name="T41" fmla="*/ 77 h 82"/>
                                <a:gd name="T42" fmla="*/ 24 w 28"/>
                                <a:gd name="T43" fmla="*/ 77 h 82"/>
                                <a:gd name="T44" fmla="*/ 24 w 28"/>
                                <a:gd name="T45" fmla="*/ 82 h 82"/>
                                <a:gd name="T46" fmla="*/ 24 w 28"/>
                                <a:gd name="T47" fmla="*/ 82 h 82"/>
                                <a:gd name="T48" fmla="*/ 28 w 28"/>
                                <a:gd name="T49" fmla="*/ 82 h 82"/>
                                <a:gd name="T50" fmla="*/ 28 w 28"/>
                                <a:gd name="T51" fmla="*/ 82 h 82"/>
                                <a:gd name="T52" fmla="*/ 4 w 28"/>
                                <a:gd name="T53" fmla="*/ 82 h 82"/>
                                <a:gd name="T54" fmla="*/ 4 w 28"/>
                                <a:gd name="T55" fmla="*/ 82 h 82"/>
                                <a:gd name="T56" fmla="*/ 4 w 28"/>
                                <a:gd name="T57" fmla="*/ 82 h 82"/>
                                <a:gd name="T58" fmla="*/ 9 w 28"/>
                                <a:gd name="T59" fmla="*/ 82 h 82"/>
                                <a:gd name="T60" fmla="*/ 9 w 28"/>
                                <a:gd name="T61" fmla="*/ 77 h 82"/>
                                <a:gd name="T62" fmla="*/ 9 w 28"/>
                                <a:gd name="T63" fmla="*/ 77 h 82"/>
                                <a:gd name="T64" fmla="*/ 9 w 28"/>
                                <a:gd name="T65" fmla="*/ 77 h 82"/>
                                <a:gd name="T66" fmla="*/ 9 w 28"/>
                                <a:gd name="T67" fmla="*/ 72 h 82"/>
                                <a:gd name="T68" fmla="*/ 9 w 28"/>
                                <a:gd name="T69" fmla="*/ 48 h 82"/>
                                <a:gd name="T70" fmla="*/ 9 w 28"/>
                                <a:gd name="T71" fmla="*/ 43 h 82"/>
                                <a:gd name="T72" fmla="*/ 9 w 28"/>
                                <a:gd name="T73" fmla="*/ 39 h 82"/>
                                <a:gd name="T74" fmla="*/ 9 w 28"/>
                                <a:gd name="T75" fmla="*/ 39 h 82"/>
                                <a:gd name="T76" fmla="*/ 9 w 28"/>
                                <a:gd name="T77" fmla="*/ 34 h 82"/>
                                <a:gd name="T78" fmla="*/ 9 w 28"/>
                                <a:gd name="T79" fmla="*/ 34 h 82"/>
                                <a:gd name="T80" fmla="*/ 4 w 28"/>
                                <a:gd name="T81" fmla="*/ 34 h 82"/>
                                <a:gd name="T82" fmla="*/ 4 w 28"/>
                                <a:gd name="T83" fmla="*/ 34 h 82"/>
                                <a:gd name="T84" fmla="*/ 4 w 28"/>
                                <a:gd name="T85" fmla="*/ 34 h 82"/>
                                <a:gd name="T86" fmla="*/ 0 w 28"/>
                                <a:gd name="T87" fmla="*/ 34 h 82"/>
                                <a:gd name="T88" fmla="*/ 19 w 28"/>
                                <a:gd name="T89" fmla="*/ 29 h 82"/>
                                <a:gd name="T90" fmla="*/ 19 w 28"/>
                                <a:gd name="T91"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 h="82">
                                  <a:moveTo>
                                    <a:pt x="14" y="0"/>
                                  </a:moveTo>
                                  <a:lnTo>
                                    <a:pt x="19" y="0"/>
                                  </a:lnTo>
                                  <a:lnTo>
                                    <a:pt x="19" y="5"/>
                                  </a:lnTo>
                                  <a:lnTo>
                                    <a:pt x="24" y="5"/>
                                  </a:lnTo>
                                  <a:lnTo>
                                    <a:pt x="19" y="10"/>
                                  </a:lnTo>
                                  <a:lnTo>
                                    <a:pt x="14" y="10"/>
                                  </a:lnTo>
                                  <a:lnTo>
                                    <a:pt x="9" y="10"/>
                                  </a:lnTo>
                                  <a:lnTo>
                                    <a:pt x="9" y="5"/>
                                  </a:lnTo>
                                  <a:lnTo>
                                    <a:pt x="9" y="0"/>
                                  </a:lnTo>
                                  <a:lnTo>
                                    <a:pt x="14" y="0"/>
                                  </a:lnTo>
                                  <a:close/>
                                  <a:moveTo>
                                    <a:pt x="19" y="29"/>
                                  </a:moveTo>
                                  <a:lnTo>
                                    <a:pt x="19" y="72"/>
                                  </a:lnTo>
                                  <a:lnTo>
                                    <a:pt x="19" y="77"/>
                                  </a:lnTo>
                                  <a:lnTo>
                                    <a:pt x="24" y="77"/>
                                  </a:lnTo>
                                  <a:lnTo>
                                    <a:pt x="24" y="82"/>
                                  </a:lnTo>
                                  <a:lnTo>
                                    <a:pt x="28" y="82"/>
                                  </a:lnTo>
                                  <a:lnTo>
                                    <a:pt x="4" y="82"/>
                                  </a:lnTo>
                                  <a:lnTo>
                                    <a:pt x="9" y="82"/>
                                  </a:lnTo>
                                  <a:lnTo>
                                    <a:pt x="9" y="77"/>
                                  </a:lnTo>
                                  <a:lnTo>
                                    <a:pt x="9" y="72"/>
                                  </a:lnTo>
                                  <a:lnTo>
                                    <a:pt x="9" y="48"/>
                                  </a:lnTo>
                                  <a:lnTo>
                                    <a:pt x="9" y="43"/>
                                  </a:lnTo>
                                  <a:lnTo>
                                    <a:pt x="9" y="39"/>
                                  </a:lnTo>
                                  <a:lnTo>
                                    <a:pt x="9" y="34"/>
                                  </a:lnTo>
                                  <a:lnTo>
                                    <a:pt x="4" y="34"/>
                                  </a:lnTo>
                                  <a:lnTo>
                                    <a:pt x="0" y="34"/>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837"/>
                          <wps:cNvSpPr>
                            <a:spLocks/>
                          </wps:cNvSpPr>
                          <wps:spPr bwMode="auto">
                            <a:xfrm>
                              <a:off x="6496" y="1373"/>
                              <a:ext cx="48" cy="53"/>
                            </a:xfrm>
                            <a:custGeom>
                              <a:avLst/>
                              <a:gdLst>
                                <a:gd name="T0" fmla="*/ 48 w 48"/>
                                <a:gd name="T1" fmla="*/ 38 h 53"/>
                                <a:gd name="T2" fmla="*/ 48 w 48"/>
                                <a:gd name="T3" fmla="*/ 53 h 53"/>
                                <a:gd name="T4" fmla="*/ 0 w 48"/>
                                <a:gd name="T5" fmla="*/ 53 h 53"/>
                                <a:gd name="T6" fmla="*/ 0 w 48"/>
                                <a:gd name="T7" fmla="*/ 53 h 53"/>
                                <a:gd name="T8" fmla="*/ 39 w 48"/>
                                <a:gd name="T9" fmla="*/ 5 h 53"/>
                                <a:gd name="T10" fmla="*/ 19 w 48"/>
                                <a:gd name="T11" fmla="*/ 5 h 53"/>
                                <a:gd name="T12" fmla="*/ 15 w 48"/>
                                <a:gd name="T13" fmla="*/ 5 h 53"/>
                                <a:gd name="T14" fmla="*/ 10 w 48"/>
                                <a:gd name="T15" fmla="*/ 5 h 53"/>
                                <a:gd name="T16" fmla="*/ 10 w 48"/>
                                <a:gd name="T17" fmla="*/ 5 h 53"/>
                                <a:gd name="T18" fmla="*/ 10 w 48"/>
                                <a:gd name="T19" fmla="*/ 10 h 53"/>
                                <a:gd name="T20" fmla="*/ 5 w 48"/>
                                <a:gd name="T21" fmla="*/ 10 h 53"/>
                                <a:gd name="T22" fmla="*/ 5 w 48"/>
                                <a:gd name="T23" fmla="*/ 14 h 53"/>
                                <a:gd name="T24" fmla="*/ 5 w 48"/>
                                <a:gd name="T25" fmla="*/ 14 h 53"/>
                                <a:gd name="T26" fmla="*/ 5 w 48"/>
                                <a:gd name="T27" fmla="*/ 0 h 53"/>
                                <a:gd name="T28" fmla="*/ 48 w 48"/>
                                <a:gd name="T29" fmla="*/ 0 h 53"/>
                                <a:gd name="T30" fmla="*/ 48 w 48"/>
                                <a:gd name="T31" fmla="*/ 0 h 53"/>
                                <a:gd name="T32" fmla="*/ 15 w 48"/>
                                <a:gd name="T33" fmla="*/ 48 h 53"/>
                                <a:gd name="T34" fmla="*/ 34 w 48"/>
                                <a:gd name="T35" fmla="*/ 48 h 53"/>
                                <a:gd name="T36" fmla="*/ 39 w 48"/>
                                <a:gd name="T37" fmla="*/ 48 h 53"/>
                                <a:gd name="T38" fmla="*/ 43 w 48"/>
                                <a:gd name="T39" fmla="*/ 48 h 53"/>
                                <a:gd name="T40" fmla="*/ 43 w 48"/>
                                <a:gd name="T41" fmla="*/ 48 h 53"/>
                                <a:gd name="T42" fmla="*/ 43 w 48"/>
                                <a:gd name="T43" fmla="*/ 43 h 53"/>
                                <a:gd name="T44" fmla="*/ 48 w 48"/>
                                <a:gd name="T45" fmla="*/ 43 h 53"/>
                                <a:gd name="T46" fmla="*/ 48 w 48"/>
                                <a:gd name="T47" fmla="*/ 38 h 53"/>
                                <a:gd name="T48" fmla="*/ 48 w 48"/>
                                <a:gd name="T49" fmla="*/ 3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53">
                                  <a:moveTo>
                                    <a:pt x="48" y="38"/>
                                  </a:moveTo>
                                  <a:lnTo>
                                    <a:pt x="48" y="53"/>
                                  </a:lnTo>
                                  <a:lnTo>
                                    <a:pt x="0" y="53"/>
                                  </a:lnTo>
                                  <a:lnTo>
                                    <a:pt x="39" y="5"/>
                                  </a:lnTo>
                                  <a:lnTo>
                                    <a:pt x="19" y="5"/>
                                  </a:lnTo>
                                  <a:lnTo>
                                    <a:pt x="15" y="5"/>
                                  </a:lnTo>
                                  <a:lnTo>
                                    <a:pt x="10" y="5"/>
                                  </a:lnTo>
                                  <a:lnTo>
                                    <a:pt x="10" y="10"/>
                                  </a:lnTo>
                                  <a:lnTo>
                                    <a:pt x="5" y="10"/>
                                  </a:lnTo>
                                  <a:lnTo>
                                    <a:pt x="5" y="14"/>
                                  </a:lnTo>
                                  <a:lnTo>
                                    <a:pt x="5" y="0"/>
                                  </a:lnTo>
                                  <a:lnTo>
                                    <a:pt x="48" y="0"/>
                                  </a:lnTo>
                                  <a:lnTo>
                                    <a:pt x="15" y="48"/>
                                  </a:lnTo>
                                  <a:lnTo>
                                    <a:pt x="34" y="48"/>
                                  </a:lnTo>
                                  <a:lnTo>
                                    <a:pt x="39" y="48"/>
                                  </a:lnTo>
                                  <a:lnTo>
                                    <a:pt x="43" y="48"/>
                                  </a:lnTo>
                                  <a:lnTo>
                                    <a:pt x="43" y="43"/>
                                  </a:lnTo>
                                  <a:lnTo>
                                    <a:pt x="48" y="43"/>
                                  </a:lnTo>
                                  <a:lnTo>
                                    <a:pt x="48"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838"/>
                          <wps:cNvSpPr>
                            <a:spLocks noEditPoints="1"/>
                          </wps:cNvSpPr>
                          <wps:spPr bwMode="auto">
                            <a:xfrm>
                              <a:off x="6554" y="1373"/>
                              <a:ext cx="48" cy="53"/>
                            </a:xfrm>
                            <a:custGeom>
                              <a:avLst/>
                              <a:gdLst>
                                <a:gd name="T0" fmla="*/ 19 w 48"/>
                                <a:gd name="T1" fmla="*/ 53 h 53"/>
                                <a:gd name="T2" fmla="*/ 14 w 48"/>
                                <a:gd name="T3" fmla="*/ 53 h 53"/>
                                <a:gd name="T4" fmla="*/ 5 w 48"/>
                                <a:gd name="T5" fmla="*/ 53 h 53"/>
                                <a:gd name="T6" fmla="*/ 0 w 48"/>
                                <a:gd name="T7" fmla="*/ 48 h 53"/>
                                <a:gd name="T8" fmla="*/ 0 w 48"/>
                                <a:gd name="T9" fmla="*/ 38 h 53"/>
                                <a:gd name="T10" fmla="*/ 5 w 48"/>
                                <a:gd name="T11" fmla="*/ 29 h 53"/>
                                <a:gd name="T12" fmla="*/ 14 w 48"/>
                                <a:gd name="T13" fmla="*/ 24 h 53"/>
                                <a:gd name="T14" fmla="*/ 29 w 48"/>
                                <a:gd name="T15" fmla="*/ 14 h 53"/>
                                <a:gd name="T16" fmla="*/ 24 w 48"/>
                                <a:gd name="T17" fmla="*/ 5 h 53"/>
                                <a:gd name="T18" fmla="*/ 19 w 48"/>
                                <a:gd name="T19" fmla="*/ 0 h 53"/>
                                <a:gd name="T20" fmla="*/ 14 w 48"/>
                                <a:gd name="T21" fmla="*/ 5 h 53"/>
                                <a:gd name="T22" fmla="*/ 9 w 48"/>
                                <a:gd name="T23" fmla="*/ 10 h 53"/>
                                <a:gd name="T24" fmla="*/ 9 w 48"/>
                                <a:gd name="T25" fmla="*/ 14 h 53"/>
                                <a:gd name="T26" fmla="*/ 9 w 48"/>
                                <a:gd name="T27" fmla="*/ 19 h 53"/>
                                <a:gd name="T28" fmla="*/ 5 w 48"/>
                                <a:gd name="T29" fmla="*/ 19 h 53"/>
                                <a:gd name="T30" fmla="*/ 0 w 48"/>
                                <a:gd name="T31" fmla="*/ 14 h 53"/>
                                <a:gd name="T32" fmla="*/ 0 w 48"/>
                                <a:gd name="T33" fmla="*/ 5 h 53"/>
                                <a:gd name="T34" fmla="*/ 9 w 48"/>
                                <a:gd name="T35" fmla="*/ 0 h 53"/>
                                <a:gd name="T36" fmla="*/ 29 w 48"/>
                                <a:gd name="T37" fmla="*/ 0 h 53"/>
                                <a:gd name="T38" fmla="*/ 33 w 48"/>
                                <a:gd name="T39" fmla="*/ 5 h 53"/>
                                <a:gd name="T40" fmla="*/ 38 w 48"/>
                                <a:gd name="T41" fmla="*/ 10 h 53"/>
                                <a:gd name="T42" fmla="*/ 38 w 48"/>
                                <a:gd name="T43" fmla="*/ 34 h 53"/>
                                <a:gd name="T44" fmla="*/ 38 w 48"/>
                                <a:gd name="T45" fmla="*/ 43 h 53"/>
                                <a:gd name="T46" fmla="*/ 38 w 48"/>
                                <a:gd name="T47" fmla="*/ 48 h 53"/>
                                <a:gd name="T48" fmla="*/ 38 w 48"/>
                                <a:gd name="T49" fmla="*/ 48 h 53"/>
                                <a:gd name="T50" fmla="*/ 43 w 48"/>
                                <a:gd name="T51" fmla="*/ 48 h 53"/>
                                <a:gd name="T52" fmla="*/ 48 w 48"/>
                                <a:gd name="T53" fmla="*/ 43 h 53"/>
                                <a:gd name="T54" fmla="*/ 38 w 48"/>
                                <a:gd name="T55" fmla="*/ 53 h 53"/>
                                <a:gd name="T56" fmla="*/ 33 w 48"/>
                                <a:gd name="T57" fmla="*/ 53 h 53"/>
                                <a:gd name="T58" fmla="*/ 29 w 48"/>
                                <a:gd name="T59" fmla="*/ 48 h 53"/>
                                <a:gd name="T60" fmla="*/ 29 w 48"/>
                                <a:gd name="T61" fmla="*/ 43 h 53"/>
                                <a:gd name="T62" fmla="*/ 19 w 48"/>
                                <a:gd name="T63" fmla="*/ 24 h 53"/>
                                <a:gd name="T64" fmla="*/ 14 w 48"/>
                                <a:gd name="T65" fmla="*/ 29 h 53"/>
                                <a:gd name="T66" fmla="*/ 9 w 48"/>
                                <a:gd name="T67" fmla="*/ 34 h 53"/>
                                <a:gd name="T68" fmla="*/ 9 w 48"/>
                                <a:gd name="T69" fmla="*/ 43 h 53"/>
                                <a:gd name="T70" fmla="*/ 14 w 48"/>
                                <a:gd name="T71" fmla="*/ 48 h 53"/>
                                <a:gd name="T72" fmla="*/ 24 w 48"/>
                                <a:gd name="T7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3">
                                  <a:moveTo>
                                    <a:pt x="29" y="48"/>
                                  </a:moveTo>
                                  <a:lnTo>
                                    <a:pt x="19" y="53"/>
                                  </a:lnTo>
                                  <a:lnTo>
                                    <a:pt x="14" y="53"/>
                                  </a:lnTo>
                                  <a:lnTo>
                                    <a:pt x="9" y="53"/>
                                  </a:lnTo>
                                  <a:lnTo>
                                    <a:pt x="5" y="53"/>
                                  </a:lnTo>
                                  <a:lnTo>
                                    <a:pt x="0" y="53"/>
                                  </a:lnTo>
                                  <a:lnTo>
                                    <a:pt x="0" y="48"/>
                                  </a:lnTo>
                                  <a:lnTo>
                                    <a:pt x="0" y="43"/>
                                  </a:lnTo>
                                  <a:lnTo>
                                    <a:pt x="0" y="38"/>
                                  </a:lnTo>
                                  <a:lnTo>
                                    <a:pt x="0" y="34"/>
                                  </a:lnTo>
                                  <a:lnTo>
                                    <a:pt x="5" y="29"/>
                                  </a:lnTo>
                                  <a:lnTo>
                                    <a:pt x="9" y="29"/>
                                  </a:lnTo>
                                  <a:lnTo>
                                    <a:pt x="14" y="24"/>
                                  </a:lnTo>
                                  <a:lnTo>
                                    <a:pt x="29" y="19"/>
                                  </a:lnTo>
                                  <a:lnTo>
                                    <a:pt x="29" y="14"/>
                                  </a:lnTo>
                                  <a:lnTo>
                                    <a:pt x="29" y="10"/>
                                  </a:lnTo>
                                  <a:lnTo>
                                    <a:pt x="24" y="5"/>
                                  </a:lnTo>
                                  <a:lnTo>
                                    <a:pt x="19" y="0"/>
                                  </a:lnTo>
                                  <a:lnTo>
                                    <a:pt x="14" y="5"/>
                                  </a:lnTo>
                                  <a:lnTo>
                                    <a:pt x="9" y="5"/>
                                  </a:lnTo>
                                  <a:lnTo>
                                    <a:pt x="9" y="10"/>
                                  </a:lnTo>
                                  <a:lnTo>
                                    <a:pt x="9" y="14"/>
                                  </a:lnTo>
                                  <a:lnTo>
                                    <a:pt x="9" y="19"/>
                                  </a:lnTo>
                                  <a:lnTo>
                                    <a:pt x="5" y="19"/>
                                  </a:lnTo>
                                  <a:lnTo>
                                    <a:pt x="0" y="14"/>
                                  </a:lnTo>
                                  <a:lnTo>
                                    <a:pt x="0" y="10"/>
                                  </a:lnTo>
                                  <a:lnTo>
                                    <a:pt x="0" y="5"/>
                                  </a:lnTo>
                                  <a:lnTo>
                                    <a:pt x="5" y="5"/>
                                  </a:lnTo>
                                  <a:lnTo>
                                    <a:pt x="9" y="0"/>
                                  </a:lnTo>
                                  <a:lnTo>
                                    <a:pt x="19" y="0"/>
                                  </a:lnTo>
                                  <a:lnTo>
                                    <a:pt x="29" y="0"/>
                                  </a:lnTo>
                                  <a:lnTo>
                                    <a:pt x="33" y="0"/>
                                  </a:lnTo>
                                  <a:lnTo>
                                    <a:pt x="33" y="5"/>
                                  </a:lnTo>
                                  <a:lnTo>
                                    <a:pt x="38" y="5"/>
                                  </a:lnTo>
                                  <a:lnTo>
                                    <a:pt x="38" y="10"/>
                                  </a:lnTo>
                                  <a:lnTo>
                                    <a:pt x="38" y="19"/>
                                  </a:lnTo>
                                  <a:lnTo>
                                    <a:pt x="38" y="34"/>
                                  </a:lnTo>
                                  <a:lnTo>
                                    <a:pt x="38" y="43"/>
                                  </a:lnTo>
                                  <a:lnTo>
                                    <a:pt x="38" y="48"/>
                                  </a:lnTo>
                                  <a:lnTo>
                                    <a:pt x="43" y="48"/>
                                  </a:lnTo>
                                  <a:lnTo>
                                    <a:pt x="43" y="43"/>
                                  </a:lnTo>
                                  <a:lnTo>
                                    <a:pt x="48" y="43"/>
                                  </a:lnTo>
                                  <a:lnTo>
                                    <a:pt x="48" y="48"/>
                                  </a:lnTo>
                                  <a:lnTo>
                                    <a:pt x="38" y="53"/>
                                  </a:lnTo>
                                  <a:lnTo>
                                    <a:pt x="33" y="53"/>
                                  </a:lnTo>
                                  <a:lnTo>
                                    <a:pt x="29" y="53"/>
                                  </a:lnTo>
                                  <a:lnTo>
                                    <a:pt x="29" y="48"/>
                                  </a:lnTo>
                                  <a:close/>
                                  <a:moveTo>
                                    <a:pt x="29" y="43"/>
                                  </a:moveTo>
                                  <a:lnTo>
                                    <a:pt x="29" y="24"/>
                                  </a:lnTo>
                                  <a:lnTo>
                                    <a:pt x="19" y="24"/>
                                  </a:lnTo>
                                  <a:lnTo>
                                    <a:pt x="14" y="29"/>
                                  </a:lnTo>
                                  <a:lnTo>
                                    <a:pt x="9" y="34"/>
                                  </a:lnTo>
                                  <a:lnTo>
                                    <a:pt x="9" y="38"/>
                                  </a:lnTo>
                                  <a:lnTo>
                                    <a:pt x="9" y="43"/>
                                  </a:lnTo>
                                  <a:lnTo>
                                    <a:pt x="14" y="48"/>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839"/>
                          <wps:cNvSpPr>
                            <a:spLocks/>
                          </wps:cNvSpPr>
                          <wps:spPr bwMode="auto">
                            <a:xfrm>
                              <a:off x="6602" y="1354"/>
                              <a:ext cx="33" cy="72"/>
                            </a:xfrm>
                            <a:custGeom>
                              <a:avLst/>
                              <a:gdLst>
                                <a:gd name="T0" fmla="*/ 19 w 33"/>
                                <a:gd name="T1" fmla="*/ 0 h 72"/>
                                <a:gd name="T2" fmla="*/ 19 w 33"/>
                                <a:gd name="T3" fmla="*/ 19 h 72"/>
                                <a:gd name="T4" fmla="*/ 33 w 33"/>
                                <a:gd name="T5" fmla="*/ 19 h 72"/>
                                <a:gd name="T6" fmla="*/ 33 w 33"/>
                                <a:gd name="T7" fmla="*/ 24 h 72"/>
                                <a:gd name="T8" fmla="*/ 19 w 33"/>
                                <a:gd name="T9" fmla="*/ 24 h 72"/>
                                <a:gd name="T10" fmla="*/ 19 w 33"/>
                                <a:gd name="T11" fmla="*/ 57 h 72"/>
                                <a:gd name="T12" fmla="*/ 19 w 33"/>
                                <a:gd name="T13" fmla="*/ 62 h 72"/>
                                <a:gd name="T14" fmla="*/ 19 w 33"/>
                                <a:gd name="T15" fmla="*/ 67 h 72"/>
                                <a:gd name="T16" fmla="*/ 24 w 33"/>
                                <a:gd name="T17" fmla="*/ 67 h 72"/>
                                <a:gd name="T18" fmla="*/ 24 w 33"/>
                                <a:gd name="T19" fmla="*/ 67 h 72"/>
                                <a:gd name="T20" fmla="*/ 24 w 33"/>
                                <a:gd name="T21" fmla="*/ 67 h 72"/>
                                <a:gd name="T22" fmla="*/ 29 w 33"/>
                                <a:gd name="T23" fmla="*/ 67 h 72"/>
                                <a:gd name="T24" fmla="*/ 29 w 33"/>
                                <a:gd name="T25" fmla="*/ 62 h 72"/>
                                <a:gd name="T26" fmla="*/ 29 w 33"/>
                                <a:gd name="T27" fmla="*/ 62 h 72"/>
                                <a:gd name="T28" fmla="*/ 33 w 33"/>
                                <a:gd name="T29" fmla="*/ 62 h 72"/>
                                <a:gd name="T30" fmla="*/ 29 w 33"/>
                                <a:gd name="T31" fmla="*/ 67 h 72"/>
                                <a:gd name="T32" fmla="*/ 29 w 33"/>
                                <a:gd name="T33" fmla="*/ 72 h 72"/>
                                <a:gd name="T34" fmla="*/ 24 w 33"/>
                                <a:gd name="T35" fmla="*/ 72 h 72"/>
                                <a:gd name="T36" fmla="*/ 19 w 33"/>
                                <a:gd name="T37" fmla="*/ 72 h 72"/>
                                <a:gd name="T38" fmla="*/ 14 w 33"/>
                                <a:gd name="T39" fmla="*/ 72 h 72"/>
                                <a:gd name="T40" fmla="*/ 14 w 33"/>
                                <a:gd name="T41" fmla="*/ 72 h 72"/>
                                <a:gd name="T42" fmla="*/ 9 w 33"/>
                                <a:gd name="T43" fmla="*/ 72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5 w 33"/>
                                <a:gd name="T59" fmla="*/ 19 h 72"/>
                                <a:gd name="T60" fmla="*/ 9 w 33"/>
                                <a:gd name="T61" fmla="*/ 14 h 72"/>
                                <a:gd name="T62" fmla="*/ 14 w 33"/>
                                <a:gd name="T63" fmla="*/ 9 h 72"/>
                                <a:gd name="T64" fmla="*/ 14 w 33"/>
                                <a:gd name="T65" fmla="*/ 5 h 72"/>
                                <a:gd name="T66" fmla="*/ 19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33" y="19"/>
                                  </a:lnTo>
                                  <a:lnTo>
                                    <a:pt x="33" y="24"/>
                                  </a:lnTo>
                                  <a:lnTo>
                                    <a:pt x="19" y="24"/>
                                  </a:lnTo>
                                  <a:lnTo>
                                    <a:pt x="19" y="57"/>
                                  </a:lnTo>
                                  <a:lnTo>
                                    <a:pt x="19" y="62"/>
                                  </a:lnTo>
                                  <a:lnTo>
                                    <a:pt x="19" y="67"/>
                                  </a:lnTo>
                                  <a:lnTo>
                                    <a:pt x="24" y="67"/>
                                  </a:lnTo>
                                  <a:lnTo>
                                    <a:pt x="29" y="67"/>
                                  </a:lnTo>
                                  <a:lnTo>
                                    <a:pt x="29" y="62"/>
                                  </a:lnTo>
                                  <a:lnTo>
                                    <a:pt x="33" y="62"/>
                                  </a:lnTo>
                                  <a:lnTo>
                                    <a:pt x="29" y="67"/>
                                  </a:lnTo>
                                  <a:lnTo>
                                    <a:pt x="29" y="72"/>
                                  </a:lnTo>
                                  <a:lnTo>
                                    <a:pt x="24" y="72"/>
                                  </a:lnTo>
                                  <a:lnTo>
                                    <a:pt x="19" y="72"/>
                                  </a:lnTo>
                                  <a:lnTo>
                                    <a:pt x="14" y="72"/>
                                  </a:lnTo>
                                  <a:lnTo>
                                    <a:pt x="9" y="72"/>
                                  </a:lnTo>
                                  <a:lnTo>
                                    <a:pt x="9" y="67"/>
                                  </a:lnTo>
                                  <a:lnTo>
                                    <a:pt x="9" y="62"/>
                                  </a:lnTo>
                                  <a:lnTo>
                                    <a:pt x="9" y="57"/>
                                  </a:lnTo>
                                  <a:lnTo>
                                    <a:pt x="9" y="24"/>
                                  </a:lnTo>
                                  <a:lnTo>
                                    <a:pt x="0" y="24"/>
                                  </a:lnTo>
                                  <a:lnTo>
                                    <a:pt x="0" y="19"/>
                                  </a:lnTo>
                                  <a:lnTo>
                                    <a:pt x="5" y="19"/>
                                  </a:lnTo>
                                  <a:lnTo>
                                    <a:pt x="9" y="14"/>
                                  </a:lnTo>
                                  <a:lnTo>
                                    <a:pt x="14" y="9"/>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840"/>
                          <wps:cNvSpPr>
                            <a:spLocks noEditPoints="1"/>
                          </wps:cNvSpPr>
                          <wps:spPr bwMode="auto">
                            <a:xfrm>
                              <a:off x="6640" y="1344"/>
                              <a:ext cx="24" cy="82"/>
                            </a:xfrm>
                            <a:custGeom>
                              <a:avLst/>
                              <a:gdLst>
                                <a:gd name="T0" fmla="*/ 10 w 24"/>
                                <a:gd name="T1" fmla="*/ 0 h 82"/>
                                <a:gd name="T2" fmla="*/ 15 w 24"/>
                                <a:gd name="T3" fmla="*/ 0 h 82"/>
                                <a:gd name="T4" fmla="*/ 15 w 24"/>
                                <a:gd name="T5" fmla="*/ 0 h 82"/>
                                <a:gd name="T6" fmla="*/ 19 w 24"/>
                                <a:gd name="T7" fmla="*/ 5 h 82"/>
                                <a:gd name="T8" fmla="*/ 19 w 24"/>
                                <a:gd name="T9" fmla="*/ 5 h 82"/>
                                <a:gd name="T10" fmla="*/ 19 w 24"/>
                                <a:gd name="T11" fmla="*/ 10 h 82"/>
                                <a:gd name="T12" fmla="*/ 15 w 24"/>
                                <a:gd name="T13" fmla="*/ 10 h 82"/>
                                <a:gd name="T14" fmla="*/ 15 w 24"/>
                                <a:gd name="T15" fmla="*/ 10 h 82"/>
                                <a:gd name="T16" fmla="*/ 10 w 24"/>
                                <a:gd name="T17" fmla="*/ 10 h 82"/>
                                <a:gd name="T18" fmla="*/ 10 w 24"/>
                                <a:gd name="T19" fmla="*/ 10 h 82"/>
                                <a:gd name="T20" fmla="*/ 10 w 24"/>
                                <a:gd name="T21" fmla="*/ 10 h 82"/>
                                <a:gd name="T22" fmla="*/ 5 w 24"/>
                                <a:gd name="T23" fmla="*/ 10 h 82"/>
                                <a:gd name="T24" fmla="*/ 5 w 24"/>
                                <a:gd name="T25" fmla="*/ 5 h 82"/>
                                <a:gd name="T26" fmla="*/ 5 w 24"/>
                                <a:gd name="T27" fmla="*/ 5 h 82"/>
                                <a:gd name="T28" fmla="*/ 10 w 24"/>
                                <a:gd name="T29" fmla="*/ 0 h 82"/>
                                <a:gd name="T30" fmla="*/ 10 w 24"/>
                                <a:gd name="T31" fmla="*/ 0 h 82"/>
                                <a:gd name="T32" fmla="*/ 10 w 24"/>
                                <a:gd name="T33" fmla="*/ 0 h 82"/>
                                <a:gd name="T34" fmla="*/ 15 w 24"/>
                                <a:gd name="T35" fmla="*/ 29 h 82"/>
                                <a:gd name="T36" fmla="*/ 15 w 24"/>
                                <a:gd name="T37" fmla="*/ 72 h 82"/>
                                <a:gd name="T38" fmla="*/ 15 w 24"/>
                                <a:gd name="T39" fmla="*/ 77 h 82"/>
                                <a:gd name="T40" fmla="*/ 19 w 24"/>
                                <a:gd name="T41" fmla="*/ 77 h 82"/>
                                <a:gd name="T42" fmla="*/ 19 w 24"/>
                                <a:gd name="T43" fmla="*/ 77 h 82"/>
                                <a:gd name="T44" fmla="*/ 19 w 24"/>
                                <a:gd name="T45" fmla="*/ 82 h 82"/>
                                <a:gd name="T46" fmla="*/ 19 w 24"/>
                                <a:gd name="T47" fmla="*/ 82 h 82"/>
                                <a:gd name="T48" fmla="*/ 24 w 24"/>
                                <a:gd name="T49" fmla="*/ 82 h 82"/>
                                <a:gd name="T50" fmla="*/ 24 w 24"/>
                                <a:gd name="T51" fmla="*/ 82 h 82"/>
                                <a:gd name="T52" fmla="*/ 0 w 24"/>
                                <a:gd name="T53" fmla="*/ 82 h 82"/>
                                <a:gd name="T54" fmla="*/ 0 w 24"/>
                                <a:gd name="T55" fmla="*/ 82 h 82"/>
                                <a:gd name="T56" fmla="*/ 0 w 24"/>
                                <a:gd name="T57" fmla="*/ 82 h 82"/>
                                <a:gd name="T58" fmla="*/ 5 w 24"/>
                                <a:gd name="T59" fmla="*/ 82 h 82"/>
                                <a:gd name="T60" fmla="*/ 5 w 24"/>
                                <a:gd name="T61" fmla="*/ 77 h 82"/>
                                <a:gd name="T62" fmla="*/ 5 w 24"/>
                                <a:gd name="T63" fmla="*/ 77 h 82"/>
                                <a:gd name="T64" fmla="*/ 5 w 24"/>
                                <a:gd name="T65" fmla="*/ 77 h 82"/>
                                <a:gd name="T66" fmla="*/ 5 w 24"/>
                                <a:gd name="T67" fmla="*/ 72 h 82"/>
                                <a:gd name="T68" fmla="*/ 5 w 24"/>
                                <a:gd name="T69" fmla="*/ 48 h 82"/>
                                <a:gd name="T70" fmla="*/ 5 w 24"/>
                                <a:gd name="T71" fmla="*/ 43 h 82"/>
                                <a:gd name="T72" fmla="*/ 5 w 24"/>
                                <a:gd name="T73" fmla="*/ 39 h 82"/>
                                <a:gd name="T74" fmla="*/ 5 w 24"/>
                                <a:gd name="T75" fmla="*/ 39 h 82"/>
                                <a:gd name="T76" fmla="*/ 5 w 24"/>
                                <a:gd name="T77" fmla="*/ 34 h 82"/>
                                <a:gd name="T78" fmla="*/ 5 w 24"/>
                                <a:gd name="T79" fmla="*/ 34 h 82"/>
                                <a:gd name="T80" fmla="*/ 5 w 24"/>
                                <a:gd name="T81" fmla="*/ 34 h 82"/>
                                <a:gd name="T82" fmla="*/ 0 w 24"/>
                                <a:gd name="T83" fmla="*/ 34 h 82"/>
                                <a:gd name="T84" fmla="*/ 0 w 24"/>
                                <a:gd name="T85" fmla="*/ 34 h 82"/>
                                <a:gd name="T86" fmla="*/ 0 w 24"/>
                                <a:gd name="T87" fmla="*/ 34 h 82"/>
                                <a:gd name="T88" fmla="*/ 15 w 24"/>
                                <a:gd name="T89" fmla="*/ 29 h 82"/>
                                <a:gd name="T90" fmla="*/ 15 w 24"/>
                                <a:gd name="T91"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 h="82">
                                  <a:moveTo>
                                    <a:pt x="10" y="0"/>
                                  </a:moveTo>
                                  <a:lnTo>
                                    <a:pt x="15" y="0"/>
                                  </a:lnTo>
                                  <a:lnTo>
                                    <a:pt x="19" y="5"/>
                                  </a:lnTo>
                                  <a:lnTo>
                                    <a:pt x="19" y="10"/>
                                  </a:lnTo>
                                  <a:lnTo>
                                    <a:pt x="15" y="10"/>
                                  </a:lnTo>
                                  <a:lnTo>
                                    <a:pt x="10" y="10"/>
                                  </a:lnTo>
                                  <a:lnTo>
                                    <a:pt x="5" y="10"/>
                                  </a:lnTo>
                                  <a:lnTo>
                                    <a:pt x="5" y="5"/>
                                  </a:lnTo>
                                  <a:lnTo>
                                    <a:pt x="10" y="0"/>
                                  </a:lnTo>
                                  <a:close/>
                                  <a:moveTo>
                                    <a:pt x="15" y="29"/>
                                  </a:moveTo>
                                  <a:lnTo>
                                    <a:pt x="15" y="72"/>
                                  </a:lnTo>
                                  <a:lnTo>
                                    <a:pt x="15" y="77"/>
                                  </a:lnTo>
                                  <a:lnTo>
                                    <a:pt x="19" y="77"/>
                                  </a:lnTo>
                                  <a:lnTo>
                                    <a:pt x="19" y="82"/>
                                  </a:lnTo>
                                  <a:lnTo>
                                    <a:pt x="24" y="82"/>
                                  </a:lnTo>
                                  <a:lnTo>
                                    <a:pt x="0" y="82"/>
                                  </a:lnTo>
                                  <a:lnTo>
                                    <a:pt x="5" y="82"/>
                                  </a:lnTo>
                                  <a:lnTo>
                                    <a:pt x="5" y="77"/>
                                  </a:lnTo>
                                  <a:lnTo>
                                    <a:pt x="5" y="72"/>
                                  </a:lnTo>
                                  <a:lnTo>
                                    <a:pt x="5" y="48"/>
                                  </a:lnTo>
                                  <a:lnTo>
                                    <a:pt x="5" y="43"/>
                                  </a:lnTo>
                                  <a:lnTo>
                                    <a:pt x="5" y="39"/>
                                  </a:lnTo>
                                  <a:lnTo>
                                    <a:pt x="5" y="34"/>
                                  </a:lnTo>
                                  <a:lnTo>
                                    <a:pt x="0" y="34"/>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841"/>
                          <wps:cNvSpPr>
                            <a:spLocks noEditPoints="1"/>
                          </wps:cNvSpPr>
                          <wps:spPr bwMode="auto">
                            <a:xfrm>
                              <a:off x="6674" y="1373"/>
                              <a:ext cx="48" cy="58"/>
                            </a:xfrm>
                            <a:custGeom>
                              <a:avLst/>
                              <a:gdLst>
                                <a:gd name="T0" fmla="*/ 24 w 48"/>
                                <a:gd name="T1" fmla="*/ 0 h 58"/>
                                <a:gd name="T2" fmla="*/ 33 w 48"/>
                                <a:gd name="T3" fmla="*/ 0 h 58"/>
                                <a:gd name="T4" fmla="*/ 43 w 48"/>
                                <a:gd name="T5" fmla="*/ 10 h 58"/>
                                <a:gd name="T6" fmla="*/ 48 w 48"/>
                                <a:gd name="T7" fmla="*/ 14 h 58"/>
                                <a:gd name="T8" fmla="*/ 48 w 48"/>
                                <a:gd name="T9" fmla="*/ 24 h 58"/>
                                <a:gd name="T10" fmla="*/ 48 w 48"/>
                                <a:gd name="T11" fmla="*/ 34 h 58"/>
                                <a:gd name="T12" fmla="*/ 48 w 48"/>
                                <a:gd name="T13" fmla="*/ 38 h 58"/>
                                <a:gd name="T14" fmla="*/ 43 w 48"/>
                                <a:gd name="T15" fmla="*/ 48 h 58"/>
                                <a:gd name="T16" fmla="*/ 38 w 48"/>
                                <a:gd name="T17" fmla="*/ 53 h 58"/>
                                <a:gd name="T18" fmla="*/ 29 w 48"/>
                                <a:gd name="T19" fmla="*/ 53 h 58"/>
                                <a:gd name="T20" fmla="*/ 24 w 48"/>
                                <a:gd name="T21" fmla="*/ 58 h 58"/>
                                <a:gd name="T22" fmla="*/ 14 w 48"/>
                                <a:gd name="T23" fmla="*/ 53 h 58"/>
                                <a:gd name="T24" fmla="*/ 5 w 48"/>
                                <a:gd name="T25" fmla="*/ 48 h 58"/>
                                <a:gd name="T26" fmla="*/ 0 w 48"/>
                                <a:gd name="T27" fmla="*/ 38 h 58"/>
                                <a:gd name="T28" fmla="*/ 0 w 48"/>
                                <a:gd name="T29" fmla="*/ 29 h 58"/>
                                <a:gd name="T30" fmla="*/ 0 w 48"/>
                                <a:gd name="T31" fmla="*/ 19 h 58"/>
                                <a:gd name="T32" fmla="*/ 0 w 48"/>
                                <a:gd name="T33" fmla="*/ 14 h 58"/>
                                <a:gd name="T34" fmla="*/ 5 w 48"/>
                                <a:gd name="T35" fmla="*/ 5 h 58"/>
                                <a:gd name="T36" fmla="*/ 9 w 48"/>
                                <a:gd name="T37" fmla="*/ 0 h 58"/>
                                <a:gd name="T38" fmla="*/ 19 w 48"/>
                                <a:gd name="T39" fmla="*/ 0 h 58"/>
                                <a:gd name="T40" fmla="*/ 24 w 48"/>
                                <a:gd name="T41" fmla="*/ 0 h 58"/>
                                <a:gd name="T42" fmla="*/ 24 w 48"/>
                                <a:gd name="T43" fmla="*/ 0 h 58"/>
                                <a:gd name="T44" fmla="*/ 19 w 48"/>
                                <a:gd name="T45" fmla="*/ 5 h 58"/>
                                <a:gd name="T46" fmla="*/ 14 w 48"/>
                                <a:gd name="T47" fmla="*/ 5 h 58"/>
                                <a:gd name="T48" fmla="*/ 14 w 48"/>
                                <a:gd name="T49" fmla="*/ 5 h 58"/>
                                <a:gd name="T50" fmla="*/ 9 w 48"/>
                                <a:gd name="T51" fmla="*/ 10 h 58"/>
                                <a:gd name="T52" fmla="*/ 9 w 48"/>
                                <a:gd name="T53" fmla="*/ 14 h 58"/>
                                <a:gd name="T54" fmla="*/ 9 w 48"/>
                                <a:gd name="T55" fmla="*/ 24 h 58"/>
                                <a:gd name="T56" fmla="*/ 9 w 48"/>
                                <a:gd name="T57" fmla="*/ 34 h 58"/>
                                <a:gd name="T58" fmla="*/ 14 w 48"/>
                                <a:gd name="T59" fmla="*/ 43 h 58"/>
                                <a:gd name="T60" fmla="*/ 19 w 48"/>
                                <a:gd name="T61" fmla="*/ 48 h 58"/>
                                <a:gd name="T62" fmla="*/ 24 w 48"/>
                                <a:gd name="T63" fmla="*/ 53 h 58"/>
                                <a:gd name="T64" fmla="*/ 29 w 48"/>
                                <a:gd name="T65" fmla="*/ 48 h 58"/>
                                <a:gd name="T66" fmla="*/ 33 w 48"/>
                                <a:gd name="T67" fmla="*/ 48 h 58"/>
                                <a:gd name="T68" fmla="*/ 38 w 48"/>
                                <a:gd name="T69" fmla="*/ 38 h 58"/>
                                <a:gd name="T70" fmla="*/ 38 w 48"/>
                                <a:gd name="T71" fmla="*/ 29 h 58"/>
                                <a:gd name="T72" fmla="*/ 38 w 48"/>
                                <a:gd name="T73" fmla="*/ 19 h 58"/>
                                <a:gd name="T74" fmla="*/ 33 w 48"/>
                                <a:gd name="T75" fmla="*/ 10 h 58"/>
                                <a:gd name="T76" fmla="*/ 29 w 48"/>
                                <a:gd name="T77" fmla="*/ 5 h 58"/>
                                <a:gd name="T78" fmla="*/ 24 w 48"/>
                                <a:gd name="T7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 h="58">
                                  <a:moveTo>
                                    <a:pt x="24" y="0"/>
                                  </a:moveTo>
                                  <a:lnTo>
                                    <a:pt x="33" y="0"/>
                                  </a:lnTo>
                                  <a:lnTo>
                                    <a:pt x="43" y="10"/>
                                  </a:lnTo>
                                  <a:lnTo>
                                    <a:pt x="48" y="14"/>
                                  </a:lnTo>
                                  <a:lnTo>
                                    <a:pt x="48" y="24"/>
                                  </a:lnTo>
                                  <a:lnTo>
                                    <a:pt x="48" y="34"/>
                                  </a:lnTo>
                                  <a:lnTo>
                                    <a:pt x="48" y="38"/>
                                  </a:lnTo>
                                  <a:lnTo>
                                    <a:pt x="43" y="48"/>
                                  </a:lnTo>
                                  <a:lnTo>
                                    <a:pt x="38" y="53"/>
                                  </a:lnTo>
                                  <a:lnTo>
                                    <a:pt x="29" y="53"/>
                                  </a:lnTo>
                                  <a:lnTo>
                                    <a:pt x="24" y="58"/>
                                  </a:lnTo>
                                  <a:lnTo>
                                    <a:pt x="14" y="53"/>
                                  </a:lnTo>
                                  <a:lnTo>
                                    <a:pt x="5" y="48"/>
                                  </a:lnTo>
                                  <a:lnTo>
                                    <a:pt x="0" y="38"/>
                                  </a:lnTo>
                                  <a:lnTo>
                                    <a:pt x="0" y="29"/>
                                  </a:lnTo>
                                  <a:lnTo>
                                    <a:pt x="0" y="19"/>
                                  </a:lnTo>
                                  <a:lnTo>
                                    <a:pt x="0" y="14"/>
                                  </a:lnTo>
                                  <a:lnTo>
                                    <a:pt x="5" y="5"/>
                                  </a:lnTo>
                                  <a:lnTo>
                                    <a:pt x="9" y="0"/>
                                  </a:lnTo>
                                  <a:lnTo>
                                    <a:pt x="19" y="0"/>
                                  </a:lnTo>
                                  <a:lnTo>
                                    <a:pt x="24" y="0"/>
                                  </a:lnTo>
                                  <a:close/>
                                  <a:moveTo>
                                    <a:pt x="24" y="0"/>
                                  </a:moveTo>
                                  <a:lnTo>
                                    <a:pt x="19" y="5"/>
                                  </a:lnTo>
                                  <a:lnTo>
                                    <a:pt x="14" y="5"/>
                                  </a:lnTo>
                                  <a:lnTo>
                                    <a:pt x="9" y="10"/>
                                  </a:lnTo>
                                  <a:lnTo>
                                    <a:pt x="9" y="14"/>
                                  </a:lnTo>
                                  <a:lnTo>
                                    <a:pt x="9" y="24"/>
                                  </a:lnTo>
                                  <a:lnTo>
                                    <a:pt x="9" y="34"/>
                                  </a:lnTo>
                                  <a:lnTo>
                                    <a:pt x="14" y="43"/>
                                  </a:lnTo>
                                  <a:lnTo>
                                    <a:pt x="19" y="48"/>
                                  </a:lnTo>
                                  <a:lnTo>
                                    <a:pt x="24" y="53"/>
                                  </a:lnTo>
                                  <a:lnTo>
                                    <a:pt x="29" y="48"/>
                                  </a:lnTo>
                                  <a:lnTo>
                                    <a:pt x="33" y="48"/>
                                  </a:lnTo>
                                  <a:lnTo>
                                    <a:pt x="38" y="38"/>
                                  </a:lnTo>
                                  <a:lnTo>
                                    <a:pt x="38" y="29"/>
                                  </a:lnTo>
                                  <a:lnTo>
                                    <a:pt x="38" y="19"/>
                                  </a:lnTo>
                                  <a:lnTo>
                                    <a:pt x="33"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842"/>
                          <wps:cNvSpPr>
                            <a:spLocks/>
                          </wps:cNvSpPr>
                          <wps:spPr bwMode="auto">
                            <a:xfrm>
                              <a:off x="6727" y="1373"/>
                              <a:ext cx="62" cy="53"/>
                            </a:xfrm>
                            <a:custGeom>
                              <a:avLst/>
                              <a:gdLst>
                                <a:gd name="T0" fmla="*/ 19 w 62"/>
                                <a:gd name="T1" fmla="*/ 10 h 53"/>
                                <a:gd name="T2" fmla="*/ 28 w 62"/>
                                <a:gd name="T3" fmla="*/ 0 h 53"/>
                                <a:gd name="T4" fmla="*/ 38 w 62"/>
                                <a:gd name="T5" fmla="*/ 0 h 53"/>
                                <a:gd name="T6" fmla="*/ 43 w 62"/>
                                <a:gd name="T7" fmla="*/ 0 h 53"/>
                                <a:gd name="T8" fmla="*/ 48 w 62"/>
                                <a:gd name="T9" fmla="*/ 0 h 53"/>
                                <a:gd name="T10" fmla="*/ 48 w 62"/>
                                <a:gd name="T11" fmla="*/ 5 h 53"/>
                                <a:gd name="T12" fmla="*/ 52 w 62"/>
                                <a:gd name="T13" fmla="*/ 10 h 53"/>
                                <a:gd name="T14" fmla="*/ 52 w 62"/>
                                <a:gd name="T15" fmla="*/ 14 h 53"/>
                                <a:gd name="T16" fmla="*/ 52 w 62"/>
                                <a:gd name="T17" fmla="*/ 19 h 53"/>
                                <a:gd name="T18" fmla="*/ 52 w 62"/>
                                <a:gd name="T19" fmla="*/ 43 h 53"/>
                                <a:gd name="T20" fmla="*/ 52 w 62"/>
                                <a:gd name="T21" fmla="*/ 48 h 53"/>
                                <a:gd name="T22" fmla="*/ 52 w 62"/>
                                <a:gd name="T23" fmla="*/ 48 h 53"/>
                                <a:gd name="T24" fmla="*/ 52 w 62"/>
                                <a:gd name="T25" fmla="*/ 48 h 53"/>
                                <a:gd name="T26" fmla="*/ 57 w 62"/>
                                <a:gd name="T27" fmla="*/ 53 h 53"/>
                                <a:gd name="T28" fmla="*/ 57 w 62"/>
                                <a:gd name="T29" fmla="*/ 53 h 53"/>
                                <a:gd name="T30" fmla="*/ 62 w 62"/>
                                <a:gd name="T31" fmla="*/ 53 h 53"/>
                                <a:gd name="T32" fmla="*/ 62 w 62"/>
                                <a:gd name="T33" fmla="*/ 53 h 53"/>
                                <a:gd name="T34" fmla="*/ 33 w 62"/>
                                <a:gd name="T35" fmla="*/ 53 h 53"/>
                                <a:gd name="T36" fmla="*/ 33 w 62"/>
                                <a:gd name="T37" fmla="*/ 53 h 53"/>
                                <a:gd name="T38" fmla="*/ 33 w 62"/>
                                <a:gd name="T39" fmla="*/ 53 h 53"/>
                                <a:gd name="T40" fmla="*/ 38 w 62"/>
                                <a:gd name="T41" fmla="*/ 53 h 53"/>
                                <a:gd name="T42" fmla="*/ 38 w 62"/>
                                <a:gd name="T43" fmla="*/ 53 h 53"/>
                                <a:gd name="T44" fmla="*/ 43 w 62"/>
                                <a:gd name="T45" fmla="*/ 48 h 53"/>
                                <a:gd name="T46" fmla="*/ 43 w 62"/>
                                <a:gd name="T47" fmla="*/ 48 h 53"/>
                                <a:gd name="T48" fmla="*/ 43 w 62"/>
                                <a:gd name="T49" fmla="*/ 43 h 53"/>
                                <a:gd name="T50" fmla="*/ 43 w 62"/>
                                <a:gd name="T51" fmla="*/ 43 h 53"/>
                                <a:gd name="T52" fmla="*/ 43 w 62"/>
                                <a:gd name="T53" fmla="*/ 19 h 53"/>
                                <a:gd name="T54" fmla="*/ 43 w 62"/>
                                <a:gd name="T55" fmla="*/ 14 h 53"/>
                                <a:gd name="T56" fmla="*/ 43 w 62"/>
                                <a:gd name="T57" fmla="*/ 10 h 53"/>
                                <a:gd name="T58" fmla="*/ 38 w 62"/>
                                <a:gd name="T59" fmla="*/ 5 h 53"/>
                                <a:gd name="T60" fmla="*/ 33 w 62"/>
                                <a:gd name="T61" fmla="*/ 5 h 53"/>
                                <a:gd name="T62" fmla="*/ 28 w 62"/>
                                <a:gd name="T63" fmla="*/ 10 h 53"/>
                                <a:gd name="T64" fmla="*/ 19 w 62"/>
                                <a:gd name="T65" fmla="*/ 14 h 53"/>
                                <a:gd name="T66" fmla="*/ 19 w 62"/>
                                <a:gd name="T67" fmla="*/ 43 h 53"/>
                                <a:gd name="T68" fmla="*/ 19 w 62"/>
                                <a:gd name="T69" fmla="*/ 48 h 53"/>
                                <a:gd name="T70" fmla="*/ 19 w 62"/>
                                <a:gd name="T71" fmla="*/ 48 h 53"/>
                                <a:gd name="T72" fmla="*/ 24 w 62"/>
                                <a:gd name="T73" fmla="*/ 48 h 53"/>
                                <a:gd name="T74" fmla="*/ 24 w 62"/>
                                <a:gd name="T75" fmla="*/ 53 h 53"/>
                                <a:gd name="T76" fmla="*/ 24 w 62"/>
                                <a:gd name="T77" fmla="*/ 53 h 53"/>
                                <a:gd name="T78" fmla="*/ 28 w 62"/>
                                <a:gd name="T79" fmla="*/ 53 h 53"/>
                                <a:gd name="T80" fmla="*/ 28 w 62"/>
                                <a:gd name="T81" fmla="*/ 53 h 53"/>
                                <a:gd name="T82" fmla="*/ 4 w 62"/>
                                <a:gd name="T83" fmla="*/ 53 h 53"/>
                                <a:gd name="T84" fmla="*/ 4 w 62"/>
                                <a:gd name="T85" fmla="*/ 53 h 53"/>
                                <a:gd name="T86" fmla="*/ 4 w 62"/>
                                <a:gd name="T87" fmla="*/ 53 h 53"/>
                                <a:gd name="T88" fmla="*/ 9 w 62"/>
                                <a:gd name="T89" fmla="*/ 53 h 53"/>
                                <a:gd name="T90" fmla="*/ 9 w 62"/>
                                <a:gd name="T91" fmla="*/ 48 h 53"/>
                                <a:gd name="T92" fmla="*/ 9 w 62"/>
                                <a:gd name="T93" fmla="*/ 48 h 53"/>
                                <a:gd name="T94" fmla="*/ 9 w 62"/>
                                <a:gd name="T95" fmla="*/ 43 h 53"/>
                                <a:gd name="T96" fmla="*/ 9 w 62"/>
                                <a:gd name="T97" fmla="*/ 24 h 53"/>
                                <a:gd name="T98" fmla="*/ 9 w 62"/>
                                <a:gd name="T99" fmla="*/ 14 h 53"/>
                                <a:gd name="T100" fmla="*/ 9 w 62"/>
                                <a:gd name="T101" fmla="*/ 10 h 53"/>
                                <a:gd name="T102" fmla="*/ 9 w 62"/>
                                <a:gd name="T103" fmla="*/ 10 h 53"/>
                                <a:gd name="T104" fmla="*/ 9 w 62"/>
                                <a:gd name="T105" fmla="*/ 5 h 53"/>
                                <a:gd name="T106" fmla="*/ 9 w 62"/>
                                <a:gd name="T107" fmla="*/ 5 h 53"/>
                                <a:gd name="T108" fmla="*/ 4 w 62"/>
                                <a:gd name="T109" fmla="*/ 5 h 53"/>
                                <a:gd name="T110" fmla="*/ 4 w 62"/>
                                <a:gd name="T111" fmla="*/ 5 h 53"/>
                                <a:gd name="T112" fmla="*/ 4 w 62"/>
                                <a:gd name="T113" fmla="*/ 5 h 53"/>
                                <a:gd name="T114" fmla="*/ 0 w 62"/>
                                <a:gd name="T115" fmla="*/ 5 h 53"/>
                                <a:gd name="T116" fmla="*/ 19 w 62"/>
                                <a:gd name="T117" fmla="*/ 0 h 53"/>
                                <a:gd name="T118" fmla="*/ 19 w 62"/>
                                <a:gd name="T119" fmla="*/ 0 h 53"/>
                                <a:gd name="T120" fmla="*/ 19 w 62"/>
                                <a:gd name="T121"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2" h="53">
                                  <a:moveTo>
                                    <a:pt x="19" y="10"/>
                                  </a:moveTo>
                                  <a:lnTo>
                                    <a:pt x="28" y="0"/>
                                  </a:lnTo>
                                  <a:lnTo>
                                    <a:pt x="38" y="0"/>
                                  </a:lnTo>
                                  <a:lnTo>
                                    <a:pt x="43" y="0"/>
                                  </a:lnTo>
                                  <a:lnTo>
                                    <a:pt x="48" y="0"/>
                                  </a:lnTo>
                                  <a:lnTo>
                                    <a:pt x="48" y="5"/>
                                  </a:lnTo>
                                  <a:lnTo>
                                    <a:pt x="52" y="10"/>
                                  </a:lnTo>
                                  <a:lnTo>
                                    <a:pt x="52" y="14"/>
                                  </a:lnTo>
                                  <a:lnTo>
                                    <a:pt x="52" y="19"/>
                                  </a:lnTo>
                                  <a:lnTo>
                                    <a:pt x="52" y="43"/>
                                  </a:lnTo>
                                  <a:lnTo>
                                    <a:pt x="52" y="48"/>
                                  </a:lnTo>
                                  <a:lnTo>
                                    <a:pt x="57" y="53"/>
                                  </a:lnTo>
                                  <a:lnTo>
                                    <a:pt x="62" y="53"/>
                                  </a:lnTo>
                                  <a:lnTo>
                                    <a:pt x="33" y="53"/>
                                  </a:lnTo>
                                  <a:lnTo>
                                    <a:pt x="38" y="53"/>
                                  </a:lnTo>
                                  <a:lnTo>
                                    <a:pt x="43" y="48"/>
                                  </a:lnTo>
                                  <a:lnTo>
                                    <a:pt x="43" y="43"/>
                                  </a:lnTo>
                                  <a:lnTo>
                                    <a:pt x="43" y="19"/>
                                  </a:lnTo>
                                  <a:lnTo>
                                    <a:pt x="43" y="14"/>
                                  </a:lnTo>
                                  <a:lnTo>
                                    <a:pt x="43" y="10"/>
                                  </a:lnTo>
                                  <a:lnTo>
                                    <a:pt x="38" y="5"/>
                                  </a:lnTo>
                                  <a:lnTo>
                                    <a:pt x="33" y="5"/>
                                  </a:lnTo>
                                  <a:lnTo>
                                    <a:pt x="28" y="10"/>
                                  </a:lnTo>
                                  <a:lnTo>
                                    <a:pt x="19" y="14"/>
                                  </a:lnTo>
                                  <a:lnTo>
                                    <a:pt x="19" y="43"/>
                                  </a:lnTo>
                                  <a:lnTo>
                                    <a:pt x="19" y="48"/>
                                  </a:lnTo>
                                  <a:lnTo>
                                    <a:pt x="24" y="48"/>
                                  </a:lnTo>
                                  <a:lnTo>
                                    <a:pt x="24" y="53"/>
                                  </a:lnTo>
                                  <a:lnTo>
                                    <a:pt x="28" y="53"/>
                                  </a:lnTo>
                                  <a:lnTo>
                                    <a:pt x="4" y="53"/>
                                  </a:lnTo>
                                  <a:lnTo>
                                    <a:pt x="9" y="53"/>
                                  </a:lnTo>
                                  <a:lnTo>
                                    <a:pt x="9" y="48"/>
                                  </a:lnTo>
                                  <a:lnTo>
                                    <a:pt x="9" y="43"/>
                                  </a:lnTo>
                                  <a:lnTo>
                                    <a:pt x="9" y="24"/>
                                  </a:lnTo>
                                  <a:lnTo>
                                    <a:pt x="9" y="14"/>
                                  </a:lnTo>
                                  <a:lnTo>
                                    <a:pt x="9" y="10"/>
                                  </a:lnTo>
                                  <a:lnTo>
                                    <a:pt x="9" y="5"/>
                                  </a:lnTo>
                                  <a:lnTo>
                                    <a:pt x="4" y="5"/>
                                  </a:lnTo>
                                  <a:lnTo>
                                    <a:pt x="0" y="5"/>
                                  </a:lnTo>
                                  <a:lnTo>
                                    <a:pt x="19" y="0"/>
                                  </a:lnTo>
                                  <a:lnTo>
                                    <a:pt x="19"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843"/>
                          <wps:cNvSpPr>
                            <a:spLocks noEditPoints="1"/>
                          </wps:cNvSpPr>
                          <wps:spPr bwMode="auto">
                            <a:xfrm>
                              <a:off x="6799" y="1373"/>
                              <a:ext cx="14" cy="58"/>
                            </a:xfrm>
                            <a:custGeom>
                              <a:avLst/>
                              <a:gdLst>
                                <a:gd name="T0" fmla="*/ 4 w 14"/>
                                <a:gd name="T1" fmla="*/ 0 h 58"/>
                                <a:gd name="T2" fmla="*/ 9 w 14"/>
                                <a:gd name="T3" fmla="*/ 0 h 58"/>
                                <a:gd name="T4" fmla="*/ 9 w 14"/>
                                <a:gd name="T5" fmla="*/ 0 h 58"/>
                                <a:gd name="T6" fmla="*/ 14 w 14"/>
                                <a:gd name="T7" fmla="*/ 0 h 58"/>
                                <a:gd name="T8" fmla="*/ 14 w 14"/>
                                <a:gd name="T9" fmla="*/ 5 h 58"/>
                                <a:gd name="T10" fmla="*/ 14 w 14"/>
                                <a:gd name="T11" fmla="*/ 10 h 58"/>
                                <a:gd name="T12" fmla="*/ 9 w 14"/>
                                <a:gd name="T13" fmla="*/ 10 h 58"/>
                                <a:gd name="T14" fmla="*/ 9 w 14"/>
                                <a:gd name="T15" fmla="*/ 10 h 58"/>
                                <a:gd name="T16" fmla="*/ 4 w 14"/>
                                <a:gd name="T17" fmla="*/ 10 h 58"/>
                                <a:gd name="T18" fmla="*/ 4 w 14"/>
                                <a:gd name="T19" fmla="*/ 10 h 58"/>
                                <a:gd name="T20" fmla="*/ 0 w 14"/>
                                <a:gd name="T21" fmla="*/ 10 h 58"/>
                                <a:gd name="T22" fmla="*/ 0 w 14"/>
                                <a:gd name="T23" fmla="*/ 10 h 58"/>
                                <a:gd name="T24" fmla="*/ 0 w 14"/>
                                <a:gd name="T25" fmla="*/ 5 h 58"/>
                                <a:gd name="T26" fmla="*/ 0 w 14"/>
                                <a:gd name="T27" fmla="*/ 0 h 58"/>
                                <a:gd name="T28" fmla="*/ 0 w 14"/>
                                <a:gd name="T29" fmla="*/ 0 h 58"/>
                                <a:gd name="T30" fmla="*/ 4 w 14"/>
                                <a:gd name="T31" fmla="*/ 0 h 58"/>
                                <a:gd name="T32" fmla="*/ 4 w 14"/>
                                <a:gd name="T33" fmla="*/ 0 h 58"/>
                                <a:gd name="T34" fmla="*/ 4 w 14"/>
                                <a:gd name="T35" fmla="*/ 43 h 58"/>
                                <a:gd name="T36" fmla="*/ 9 w 14"/>
                                <a:gd name="T37" fmla="*/ 43 h 58"/>
                                <a:gd name="T38" fmla="*/ 9 w 14"/>
                                <a:gd name="T39" fmla="*/ 43 h 58"/>
                                <a:gd name="T40" fmla="*/ 14 w 14"/>
                                <a:gd name="T41" fmla="*/ 48 h 58"/>
                                <a:gd name="T42" fmla="*/ 14 w 14"/>
                                <a:gd name="T43" fmla="*/ 48 h 58"/>
                                <a:gd name="T44" fmla="*/ 14 w 14"/>
                                <a:gd name="T45" fmla="*/ 53 h 58"/>
                                <a:gd name="T46" fmla="*/ 9 w 14"/>
                                <a:gd name="T47" fmla="*/ 53 h 58"/>
                                <a:gd name="T48" fmla="*/ 9 w 14"/>
                                <a:gd name="T49" fmla="*/ 53 h 58"/>
                                <a:gd name="T50" fmla="*/ 4 w 14"/>
                                <a:gd name="T51" fmla="*/ 58 h 58"/>
                                <a:gd name="T52" fmla="*/ 4 w 14"/>
                                <a:gd name="T53" fmla="*/ 53 h 58"/>
                                <a:gd name="T54" fmla="*/ 0 w 14"/>
                                <a:gd name="T55" fmla="*/ 53 h 58"/>
                                <a:gd name="T56" fmla="*/ 0 w 14"/>
                                <a:gd name="T57" fmla="*/ 53 h 58"/>
                                <a:gd name="T58" fmla="*/ 0 w 14"/>
                                <a:gd name="T59" fmla="*/ 48 h 58"/>
                                <a:gd name="T60" fmla="*/ 0 w 14"/>
                                <a:gd name="T61" fmla="*/ 48 h 58"/>
                                <a:gd name="T62" fmla="*/ 0 w 14"/>
                                <a:gd name="T63" fmla="*/ 43 h 58"/>
                                <a:gd name="T64" fmla="*/ 4 w 14"/>
                                <a:gd name="T65" fmla="*/ 43 h 58"/>
                                <a:gd name="T66" fmla="*/ 4 w 14"/>
                                <a:gd name="T67"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58">
                                  <a:moveTo>
                                    <a:pt x="4" y="0"/>
                                  </a:moveTo>
                                  <a:lnTo>
                                    <a:pt x="9" y="0"/>
                                  </a:lnTo>
                                  <a:lnTo>
                                    <a:pt x="14" y="0"/>
                                  </a:lnTo>
                                  <a:lnTo>
                                    <a:pt x="14" y="5"/>
                                  </a:lnTo>
                                  <a:lnTo>
                                    <a:pt x="14" y="10"/>
                                  </a:lnTo>
                                  <a:lnTo>
                                    <a:pt x="9" y="10"/>
                                  </a:lnTo>
                                  <a:lnTo>
                                    <a:pt x="4" y="10"/>
                                  </a:lnTo>
                                  <a:lnTo>
                                    <a:pt x="0" y="10"/>
                                  </a:lnTo>
                                  <a:lnTo>
                                    <a:pt x="0" y="5"/>
                                  </a:lnTo>
                                  <a:lnTo>
                                    <a:pt x="0" y="0"/>
                                  </a:lnTo>
                                  <a:lnTo>
                                    <a:pt x="4" y="0"/>
                                  </a:lnTo>
                                  <a:close/>
                                  <a:moveTo>
                                    <a:pt x="4" y="43"/>
                                  </a:moveTo>
                                  <a:lnTo>
                                    <a:pt x="9" y="43"/>
                                  </a:lnTo>
                                  <a:lnTo>
                                    <a:pt x="14" y="48"/>
                                  </a:lnTo>
                                  <a:lnTo>
                                    <a:pt x="14" y="53"/>
                                  </a:lnTo>
                                  <a:lnTo>
                                    <a:pt x="9" y="53"/>
                                  </a:lnTo>
                                  <a:lnTo>
                                    <a:pt x="4" y="58"/>
                                  </a:lnTo>
                                  <a:lnTo>
                                    <a:pt x="4" y="53"/>
                                  </a:lnTo>
                                  <a:lnTo>
                                    <a:pt x="0" y="53"/>
                                  </a:lnTo>
                                  <a:lnTo>
                                    <a:pt x="0" y="48"/>
                                  </a:lnTo>
                                  <a:lnTo>
                                    <a:pt x="0" y="43"/>
                                  </a:lnTo>
                                  <a:lnTo>
                                    <a:pt x="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844"/>
                          <wps:cNvSpPr>
                            <a:spLocks noEditPoints="1"/>
                          </wps:cNvSpPr>
                          <wps:spPr bwMode="auto">
                            <a:xfrm>
                              <a:off x="5546" y="1450"/>
                              <a:ext cx="53" cy="81"/>
                            </a:xfrm>
                            <a:custGeom>
                              <a:avLst/>
                              <a:gdLst>
                                <a:gd name="T0" fmla="*/ 53 w 53"/>
                                <a:gd name="T1" fmla="*/ 0 h 81"/>
                                <a:gd name="T2" fmla="*/ 53 w 53"/>
                                <a:gd name="T3" fmla="*/ 0 h 81"/>
                                <a:gd name="T4" fmla="*/ 43 w 53"/>
                                <a:gd name="T5" fmla="*/ 4 h 81"/>
                                <a:gd name="T6" fmla="*/ 39 w 53"/>
                                <a:gd name="T7" fmla="*/ 4 h 81"/>
                                <a:gd name="T8" fmla="*/ 34 w 53"/>
                                <a:gd name="T9" fmla="*/ 9 h 81"/>
                                <a:gd name="T10" fmla="*/ 29 w 53"/>
                                <a:gd name="T11" fmla="*/ 9 h 81"/>
                                <a:gd name="T12" fmla="*/ 24 w 53"/>
                                <a:gd name="T13" fmla="*/ 14 h 81"/>
                                <a:gd name="T14" fmla="*/ 19 w 53"/>
                                <a:gd name="T15" fmla="*/ 24 h 81"/>
                                <a:gd name="T16" fmla="*/ 19 w 53"/>
                                <a:gd name="T17" fmla="*/ 28 h 81"/>
                                <a:gd name="T18" fmla="*/ 15 w 53"/>
                                <a:gd name="T19" fmla="*/ 38 h 81"/>
                                <a:gd name="T20" fmla="*/ 24 w 53"/>
                                <a:gd name="T21" fmla="*/ 33 h 81"/>
                                <a:gd name="T22" fmla="*/ 34 w 53"/>
                                <a:gd name="T23" fmla="*/ 28 h 81"/>
                                <a:gd name="T24" fmla="*/ 39 w 53"/>
                                <a:gd name="T25" fmla="*/ 33 h 81"/>
                                <a:gd name="T26" fmla="*/ 48 w 53"/>
                                <a:gd name="T27" fmla="*/ 38 h 81"/>
                                <a:gd name="T28" fmla="*/ 53 w 53"/>
                                <a:gd name="T29" fmla="*/ 43 h 81"/>
                                <a:gd name="T30" fmla="*/ 53 w 53"/>
                                <a:gd name="T31" fmla="*/ 52 h 81"/>
                                <a:gd name="T32" fmla="*/ 53 w 53"/>
                                <a:gd name="T33" fmla="*/ 62 h 81"/>
                                <a:gd name="T34" fmla="*/ 48 w 53"/>
                                <a:gd name="T35" fmla="*/ 72 h 81"/>
                                <a:gd name="T36" fmla="*/ 39 w 53"/>
                                <a:gd name="T37" fmla="*/ 81 h 81"/>
                                <a:gd name="T38" fmla="*/ 29 w 53"/>
                                <a:gd name="T39" fmla="*/ 81 h 81"/>
                                <a:gd name="T40" fmla="*/ 19 w 53"/>
                                <a:gd name="T41" fmla="*/ 81 h 81"/>
                                <a:gd name="T42" fmla="*/ 15 w 53"/>
                                <a:gd name="T43" fmla="*/ 76 h 81"/>
                                <a:gd name="T44" fmla="*/ 5 w 53"/>
                                <a:gd name="T45" fmla="*/ 62 h 81"/>
                                <a:gd name="T46" fmla="*/ 0 w 53"/>
                                <a:gd name="T47" fmla="*/ 48 h 81"/>
                                <a:gd name="T48" fmla="*/ 5 w 53"/>
                                <a:gd name="T49" fmla="*/ 38 h 81"/>
                                <a:gd name="T50" fmla="*/ 5 w 53"/>
                                <a:gd name="T51" fmla="*/ 28 h 81"/>
                                <a:gd name="T52" fmla="*/ 10 w 53"/>
                                <a:gd name="T53" fmla="*/ 19 h 81"/>
                                <a:gd name="T54" fmla="*/ 19 w 53"/>
                                <a:gd name="T55" fmla="*/ 9 h 81"/>
                                <a:gd name="T56" fmla="*/ 29 w 53"/>
                                <a:gd name="T57" fmla="*/ 4 h 81"/>
                                <a:gd name="T58" fmla="*/ 34 w 53"/>
                                <a:gd name="T59" fmla="*/ 0 h 81"/>
                                <a:gd name="T60" fmla="*/ 43 w 53"/>
                                <a:gd name="T61" fmla="*/ 0 h 81"/>
                                <a:gd name="T62" fmla="*/ 48 w 53"/>
                                <a:gd name="T63" fmla="*/ 0 h 81"/>
                                <a:gd name="T64" fmla="*/ 53 w 53"/>
                                <a:gd name="T65" fmla="*/ 0 h 81"/>
                                <a:gd name="T66" fmla="*/ 15 w 53"/>
                                <a:gd name="T67" fmla="*/ 38 h 81"/>
                                <a:gd name="T68" fmla="*/ 15 w 53"/>
                                <a:gd name="T69" fmla="*/ 48 h 81"/>
                                <a:gd name="T70" fmla="*/ 15 w 53"/>
                                <a:gd name="T71" fmla="*/ 52 h 81"/>
                                <a:gd name="T72" fmla="*/ 15 w 53"/>
                                <a:gd name="T73" fmla="*/ 57 h 81"/>
                                <a:gd name="T74" fmla="*/ 15 w 53"/>
                                <a:gd name="T75" fmla="*/ 67 h 81"/>
                                <a:gd name="T76" fmla="*/ 19 w 53"/>
                                <a:gd name="T77" fmla="*/ 72 h 81"/>
                                <a:gd name="T78" fmla="*/ 24 w 53"/>
                                <a:gd name="T79" fmla="*/ 76 h 81"/>
                                <a:gd name="T80" fmla="*/ 24 w 53"/>
                                <a:gd name="T81" fmla="*/ 76 h 81"/>
                                <a:gd name="T82" fmla="*/ 29 w 53"/>
                                <a:gd name="T83" fmla="*/ 76 h 81"/>
                                <a:gd name="T84" fmla="*/ 34 w 53"/>
                                <a:gd name="T85" fmla="*/ 76 h 81"/>
                                <a:gd name="T86" fmla="*/ 39 w 53"/>
                                <a:gd name="T87" fmla="*/ 72 h 81"/>
                                <a:gd name="T88" fmla="*/ 43 w 53"/>
                                <a:gd name="T89" fmla="*/ 67 h 81"/>
                                <a:gd name="T90" fmla="*/ 43 w 53"/>
                                <a:gd name="T91" fmla="*/ 62 h 81"/>
                                <a:gd name="T92" fmla="*/ 43 w 53"/>
                                <a:gd name="T93" fmla="*/ 52 h 81"/>
                                <a:gd name="T94" fmla="*/ 39 w 53"/>
                                <a:gd name="T95" fmla="*/ 43 h 81"/>
                                <a:gd name="T96" fmla="*/ 34 w 53"/>
                                <a:gd name="T97" fmla="*/ 38 h 81"/>
                                <a:gd name="T98" fmla="*/ 29 w 53"/>
                                <a:gd name="T99" fmla="*/ 33 h 81"/>
                                <a:gd name="T100" fmla="*/ 24 w 53"/>
                                <a:gd name="T101" fmla="*/ 33 h 81"/>
                                <a:gd name="T102" fmla="*/ 24 w 53"/>
                                <a:gd name="T103" fmla="*/ 38 h 81"/>
                                <a:gd name="T104" fmla="*/ 19 w 53"/>
                                <a:gd name="T105" fmla="*/ 38 h 81"/>
                                <a:gd name="T106" fmla="*/ 15 w 53"/>
                                <a:gd name="T107"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 h="81">
                                  <a:moveTo>
                                    <a:pt x="53" y="0"/>
                                  </a:moveTo>
                                  <a:lnTo>
                                    <a:pt x="53" y="0"/>
                                  </a:lnTo>
                                  <a:lnTo>
                                    <a:pt x="43" y="4"/>
                                  </a:lnTo>
                                  <a:lnTo>
                                    <a:pt x="39" y="4"/>
                                  </a:lnTo>
                                  <a:lnTo>
                                    <a:pt x="34" y="9"/>
                                  </a:lnTo>
                                  <a:lnTo>
                                    <a:pt x="29" y="9"/>
                                  </a:lnTo>
                                  <a:lnTo>
                                    <a:pt x="24" y="14"/>
                                  </a:lnTo>
                                  <a:lnTo>
                                    <a:pt x="19" y="24"/>
                                  </a:lnTo>
                                  <a:lnTo>
                                    <a:pt x="19" y="28"/>
                                  </a:lnTo>
                                  <a:lnTo>
                                    <a:pt x="15" y="38"/>
                                  </a:lnTo>
                                  <a:lnTo>
                                    <a:pt x="24" y="33"/>
                                  </a:lnTo>
                                  <a:lnTo>
                                    <a:pt x="34" y="28"/>
                                  </a:lnTo>
                                  <a:lnTo>
                                    <a:pt x="39" y="33"/>
                                  </a:lnTo>
                                  <a:lnTo>
                                    <a:pt x="48" y="38"/>
                                  </a:lnTo>
                                  <a:lnTo>
                                    <a:pt x="53" y="43"/>
                                  </a:lnTo>
                                  <a:lnTo>
                                    <a:pt x="53" y="52"/>
                                  </a:lnTo>
                                  <a:lnTo>
                                    <a:pt x="53" y="62"/>
                                  </a:lnTo>
                                  <a:lnTo>
                                    <a:pt x="48" y="72"/>
                                  </a:lnTo>
                                  <a:lnTo>
                                    <a:pt x="39" y="81"/>
                                  </a:lnTo>
                                  <a:lnTo>
                                    <a:pt x="29" y="81"/>
                                  </a:lnTo>
                                  <a:lnTo>
                                    <a:pt x="19" y="81"/>
                                  </a:lnTo>
                                  <a:lnTo>
                                    <a:pt x="15" y="76"/>
                                  </a:lnTo>
                                  <a:lnTo>
                                    <a:pt x="5" y="62"/>
                                  </a:lnTo>
                                  <a:lnTo>
                                    <a:pt x="0" y="48"/>
                                  </a:lnTo>
                                  <a:lnTo>
                                    <a:pt x="5" y="38"/>
                                  </a:lnTo>
                                  <a:lnTo>
                                    <a:pt x="5" y="28"/>
                                  </a:lnTo>
                                  <a:lnTo>
                                    <a:pt x="10" y="19"/>
                                  </a:lnTo>
                                  <a:lnTo>
                                    <a:pt x="19" y="9"/>
                                  </a:lnTo>
                                  <a:lnTo>
                                    <a:pt x="29" y="4"/>
                                  </a:lnTo>
                                  <a:lnTo>
                                    <a:pt x="34" y="0"/>
                                  </a:lnTo>
                                  <a:lnTo>
                                    <a:pt x="43" y="0"/>
                                  </a:lnTo>
                                  <a:lnTo>
                                    <a:pt x="48" y="0"/>
                                  </a:lnTo>
                                  <a:lnTo>
                                    <a:pt x="53" y="0"/>
                                  </a:lnTo>
                                  <a:close/>
                                  <a:moveTo>
                                    <a:pt x="15" y="38"/>
                                  </a:moveTo>
                                  <a:lnTo>
                                    <a:pt x="15" y="48"/>
                                  </a:lnTo>
                                  <a:lnTo>
                                    <a:pt x="15" y="52"/>
                                  </a:lnTo>
                                  <a:lnTo>
                                    <a:pt x="15" y="57"/>
                                  </a:lnTo>
                                  <a:lnTo>
                                    <a:pt x="15" y="67"/>
                                  </a:lnTo>
                                  <a:lnTo>
                                    <a:pt x="19" y="72"/>
                                  </a:lnTo>
                                  <a:lnTo>
                                    <a:pt x="24" y="76"/>
                                  </a:lnTo>
                                  <a:lnTo>
                                    <a:pt x="29" y="76"/>
                                  </a:lnTo>
                                  <a:lnTo>
                                    <a:pt x="34" y="76"/>
                                  </a:lnTo>
                                  <a:lnTo>
                                    <a:pt x="39" y="72"/>
                                  </a:lnTo>
                                  <a:lnTo>
                                    <a:pt x="43" y="67"/>
                                  </a:lnTo>
                                  <a:lnTo>
                                    <a:pt x="43" y="62"/>
                                  </a:lnTo>
                                  <a:lnTo>
                                    <a:pt x="43" y="52"/>
                                  </a:lnTo>
                                  <a:lnTo>
                                    <a:pt x="39" y="43"/>
                                  </a:lnTo>
                                  <a:lnTo>
                                    <a:pt x="34" y="38"/>
                                  </a:lnTo>
                                  <a:lnTo>
                                    <a:pt x="29" y="33"/>
                                  </a:lnTo>
                                  <a:lnTo>
                                    <a:pt x="24" y="33"/>
                                  </a:lnTo>
                                  <a:lnTo>
                                    <a:pt x="24" y="38"/>
                                  </a:lnTo>
                                  <a:lnTo>
                                    <a:pt x="19" y="38"/>
                                  </a:lnTo>
                                  <a:lnTo>
                                    <a:pt x="15"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845"/>
                          <wps:cNvSpPr>
                            <a:spLocks/>
                          </wps:cNvSpPr>
                          <wps:spPr bwMode="auto">
                            <a:xfrm>
                              <a:off x="5613" y="1517"/>
                              <a:ext cx="10" cy="14"/>
                            </a:xfrm>
                            <a:custGeom>
                              <a:avLst/>
                              <a:gdLst>
                                <a:gd name="T0" fmla="*/ 5 w 10"/>
                                <a:gd name="T1" fmla="*/ 0 h 14"/>
                                <a:gd name="T2" fmla="*/ 10 w 10"/>
                                <a:gd name="T3" fmla="*/ 0 h 14"/>
                                <a:gd name="T4" fmla="*/ 10 w 10"/>
                                <a:gd name="T5" fmla="*/ 5 h 14"/>
                                <a:gd name="T6" fmla="*/ 10 w 10"/>
                                <a:gd name="T7" fmla="*/ 5 h 14"/>
                                <a:gd name="T8" fmla="*/ 10 w 10"/>
                                <a:gd name="T9" fmla="*/ 9 h 14"/>
                                <a:gd name="T10" fmla="*/ 10 w 10"/>
                                <a:gd name="T11" fmla="*/ 9 h 14"/>
                                <a:gd name="T12" fmla="*/ 10 w 10"/>
                                <a:gd name="T13" fmla="*/ 14 h 14"/>
                                <a:gd name="T14" fmla="*/ 10 w 10"/>
                                <a:gd name="T15" fmla="*/ 14 h 14"/>
                                <a:gd name="T16" fmla="*/ 5 w 10"/>
                                <a:gd name="T17" fmla="*/ 14 h 14"/>
                                <a:gd name="T18" fmla="*/ 0 w 10"/>
                                <a:gd name="T19" fmla="*/ 14 h 14"/>
                                <a:gd name="T20" fmla="*/ 0 w 10"/>
                                <a:gd name="T21" fmla="*/ 14 h 14"/>
                                <a:gd name="T22" fmla="*/ 0 w 10"/>
                                <a:gd name="T23" fmla="*/ 9 h 14"/>
                                <a:gd name="T24" fmla="*/ 0 w 10"/>
                                <a:gd name="T25" fmla="*/ 9 h 14"/>
                                <a:gd name="T26" fmla="*/ 0 w 10"/>
                                <a:gd name="T27" fmla="*/ 5 h 14"/>
                                <a:gd name="T28" fmla="*/ 0 w 10"/>
                                <a:gd name="T29" fmla="*/ 5 h 14"/>
                                <a:gd name="T30" fmla="*/ 0 w 10"/>
                                <a:gd name="T31" fmla="*/ 0 h 14"/>
                                <a:gd name="T32" fmla="*/ 5 w 10"/>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4">
                                  <a:moveTo>
                                    <a:pt x="5" y="0"/>
                                  </a:moveTo>
                                  <a:lnTo>
                                    <a:pt x="10" y="0"/>
                                  </a:lnTo>
                                  <a:lnTo>
                                    <a:pt x="10" y="5"/>
                                  </a:lnTo>
                                  <a:lnTo>
                                    <a:pt x="10" y="9"/>
                                  </a:lnTo>
                                  <a:lnTo>
                                    <a:pt x="10" y="14"/>
                                  </a:lnTo>
                                  <a:lnTo>
                                    <a:pt x="5" y="14"/>
                                  </a:lnTo>
                                  <a:lnTo>
                                    <a:pt x="0" y="14"/>
                                  </a:lnTo>
                                  <a:lnTo>
                                    <a:pt x="0" y="9"/>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846"/>
                          <wps:cNvSpPr>
                            <a:spLocks/>
                          </wps:cNvSpPr>
                          <wps:spPr bwMode="auto">
                            <a:xfrm>
                              <a:off x="5647" y="1450"/>
                              <a:ext cx="34" cy="81"/>
                            </a:xfrm>
                            <a:custGeom>
                              <a:avLst/>
                              <a:gdLst>
                                <a:gd name="T0" fmla="*/ 0 w 34"/>
                                <a:gd name="T1" fmla="*/ 9 h 81"/>
                                <a:gd name="T2" fmla="*/ 19 w 34"/>
                                <a:gd name="T3" fmla="*/ 0 h 81"/>
                                <a:gd name="T4" fmla="*/ 24 w 34"/>
                                <a:gd name="T5" fmla="*/ 0 h 81"/>
                                <a:gd name="T6" fmla="*/ 24 w 34"/>
                                <a:gd name="T7" fmla="*/ 67 h 81"/>
                                <a:gd name="T8" fmla="*/ 24 w 34"/>
                                <a:gd name="T9" fmla="*/ 72 h 81"/>
                                <a:gd name="T10" fmla="*/ 24 w 34"/>
                                <a:gd name="T11" fmla="*/ 76 h 81"/>
                                <a:gd name="T12" fmla="*/ 24 w 34"/>
                                <a:gd name="T13" fmla="*/ 76 h 81"/>
                                <a:gd name="T14" fmla="*/ 24 w 34"/>
                                <a:gd name="T15" fmla="*/ 76 h 81"/>
                                <a:gd name="T16" fmla="*/ 29 w 34"/>
                                <a:gd name="T17" fmla="*/ 76 h 81"/>
                                <a:gd name="T18" fmla="*/ 34 w 34"/>
                                <a:gd name="T19" fmla="*/ 76 h 81"/>
                                <a:gd name="T20" fmla="*/ 34 w 34"/>
                                <a:gd name="T21" fmla="*/ 81 h 81"/>
                                <a:gd name="T22" fmla="*/ 0 w 34"/>
                                <a:gd name="T23" fmla="*/ 81 h 81"/>
                                <a:gd name="T24" fmla="*/ 0 w 34"/>
                                <a:gd name="T25" fmla="*/ 76 h 81"/>
                                <a:gd name="T26" fmla="*/ 5 w 34"/>
                                <a:gd name="T27" fmla="*/ 76 h 81"/>
                                <a:gd name="T28" fmla="*/ 10 w 34"/>
                                <a:gd name="T29" fmla="*/ 76 h 81"/>
                                <a:gd name="T30" fmla="*/ 10 w 34"/>
                                <a:gd name="T31" fmla="*/ 76 h 81"/>
                                <a:gd name="T32" fmla="*/ 10 w 34"/>
                                <a:gd name="T33" fmla="*/ 76 h 81"/>
                                <a:gd name="T34" fmla="*/ 10 w 34"/>
                                <a:gd name="T35" fmla="*/ 72 h 81"/>
                                <a:gd name="T36" fmla="*/ 14 w 34"/>
                                <a:gd name="T37" fmla="*/ 67 h 81"/>
                                <a:gd name="T38" fmla="*/ 14 w 34"/>
                                <a:gd name="T39" fmla="*/ 24 h 81"/>
                                <a:gd name="T40" fmla="*/ 10 w 34"/>
                                <a:gd name="T41" fmla="*/ 14 h 81"/>
                                <a:gd name="T42" fmla="*/ 10 w 34"/>
                                <a:gd name="T43" fmla="*/ 14 h 81"/>
                                <a:gd name="T44" fmla="*/ 10 w 34"/>
                                <a:gd name="T45" fmla="*/ 9 h 81"/>
                                <a:gd name="T46" fmla="*/ 10 w 34"/>
                                <a:gd name="T47" fmla="*/ 9 h 81"/>
                                <a:gd name="T48" fmla="*/ 10 w 34"/>
                                <a:gd name="T49" fmla="*/ 9 h 81"/>
                                <a:gd name="T50" fmla="*/ 10 w 34"/>
                                <a:gd name="T51" fmla="*/ 9 h 81"/>
                                <a:gd name="T52" fmla="*/ 5 w 34"/>
                                <a:gd name="T53" fmla="*/ 9 h 81"/>
                                <a:gd name="T54" fmla="*/ 0 w 34"/>
                                <a:gd name="T55" fmla="*/ 9 h 81"/>
                                <a:gd name="T56" fmla="*/ 0 w 34"/>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1">
                                  <a:moveTo>
                                    <a:pt x="0" y="9"/>
                                  </a:moveTo>
                                  <a:lnTo>
                                    <a:pt x="19" y="0"/>
                                  </a:lnTo>
                                  <a:lnTo>
                                    <a:pt x="24" y="0"/>
                                  </a:lnTo>
                                  <a:lnTo>
                                    <a:pt x="24" y="67"/>
                                  </a:lnTo>
                                  <a:lnTo>
                                    <a:pt x="24" y="72"/>
                                  </a:lnTo>
                                  <a:lnTo>
                                    <a:pt x="24" y="76"/>
                                  </a:lnTo>
                                  <a:lnTo>
                                    <a:pt x="29" y="76"/>
                                  </a:lnTo>
                                  <a:lnTo>
                                    <a:pt x="34" y="76"/>
                                  </a:lnTo>
                                  <a:lnTo>
                                    <a:pt x="34" y="81"/>
                                  </a:lnTo>
                                  <a:lnTo>
                                    <a:pt x="0" y="81"/>
                                  </a:lnTo>
                                  <a:lnTo>
                                    <a:pt x="0" y="76"/>
                                  </a:lnTo>
                                  <a:lnTo>
                                    <a:pt x="5" y="76"/>
                                  </a:lnTo>
                                  <a:lnTo>
                                    <a:pt x="10" y="76"/>
                                  </a:lnTo>
                                  <a:lnTo>
                                    <a:pt x="10" y="72"/>
                                  </a:lnTo>
                                  <a:lnTo>
                                    <a:pt x="14" y="67"/>
                                  </a:lnTo>
                                  <a:lnTo>
                                    <a:pt x="14" y="24"/>
                                  </a:lnTo>
                                  <a:lnTo>
                                    <a:pt x="10" y="14"/>
                                  </a:lnTo>
                                  <a:lnTo>
                                    <a:pt x="10" y="9"/>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847"/>
                          <wps:cNvSpPr>
                            <a:spLocks/>
                          </wps:cNvSpPr>
                          <wps:spPr bwMode="auto">
                            <a:xfrm>
                              <a:off x="5700" y="1450"/>
                              <a:ext cx="48" cy="81"/>
                            </a:xfrm>
                            <a:custGeom>
                              <a:avLst/>
                              <a:gdLst>
                                <a:gd name="T0" fmla="*/ 48 w 48"/>
                                <a:gd name="T1" fmla="*/ 0 h 81"/>
                                <a:gd name="T2" fmla="*/ 43 w 48"/>
                                <a:gd name="T3" fmla="*/ 9 h 81"/>
                                <a:gd name="T4" fmla="*/ 19 w 48"/>
                                <a:gd name="T5" fmla="*/ 9 h 81"/>
                                <a:gd name="T6" fmla="*/ 14 w 48"/>
                                <a:gd name="T7" fmla="*/ 24 h 81"/>
                                <a:gd name="T8" fmla="*/ 24 w 48"/>
                                <a:gd name="T9" fmla="*/ 24 h 81"/>
                                <a:gd name="T10" fmla="*/ 38 w 48"/>
                                <a:gd name="T11" fmla="*/ 33 h 81"/>
                                <a:gd name="T12" fmla="*/ 43 w 48"/>
                                <a:gd name="T13" fmla="*/ 43 h 81"/>
                                <a:gd name="T14" fmla="*/ 43 w 48"/>
                                <a:gd name="T15" fmla="*/ 52 h 81"/>
                                <a:gd name="T16" fmla="*/ 43 w 48"/>
                                <a:gd name="T17" fmla="*/ 57 h 81"/>
                                <a:gd name="T18" fmla="*/ 43 w 48"/>
                                <a:gd name="T19" fmla="*/ 62 h 81"/>
                                <a:gd name="T20" fmla="*/ 38 w 48"/>
                                <a:gd name="T21" fmla="*/ 67 h 81"/>
                                <a:gd name="T22" fmla="*/ 33 w 48"/>
                                <a:gd name="T23" fmla="*/ 72 h 81"/>
                                <a:gd name="T24" fmla="*/ 33 w 48"/>
                                <a:gd name="T25" fmla="*/ 76 h 81"/>
                                <a:gd name="T26" fmla="*/ 29 w 48"/>
                                <a:gd name="T27" fmla="*/ 76 h 81"/>
                                <a:gd name="T28" fmla="*/ 19 w 48"/>
                                <a:gd name="T29" fmla="*/ 81 h 81"/>
                                <a:gd name="T30" fmla="*/ 14 w 48"/>
                                <a:gd name="T31" fmla="*/ 81 h 81"/>
                                <a:gd name="T32" fmla="*/ 5 w 48"/>
                                <a:gd name="T33" fmla="*/ 81 h 81"/>
                                <a:gd name="T34" fmla="*/ 5 w 48"/>
                                <a:gd name="T35" fmla="*/ 81 h 81"/>
                                <a:gd name="T36" fmla="*/ 0 w 48"/>
                                <a:gd name="T37" fmla="*/ 76 h 81"/>
                                <a:gd name="T38" fmla="*/ 0 w 48"/>
                                <a:gd name="T39" fmla="*/ 72 h 81"/>
                                <a:gd name="T40" fmla="*/ 0 w 48"/>
                                <a:gd name="T41" fmla="*/ 72 h 81"/>
                                <a:gd name="T42" fmla="*/ 0 w 48"/>
                                <a:gd name="T43" fmla="*/ 72 h 81"/>
                                <a:gd name="T44" fmla="*/ 0 w 48"/>
                                <a:gd name="T45" fmla="*/ 72 h 81"/>
                                <a:gd name="T46" fmla="*/ 5 w 48"/>
                                <a:gd name="T47" fmla="*/ 72 h 81"/>
                                <a:gd name="T48" fmla="*/ 5 w 48"/>
                                <a:gd name="T49" fmla="*/ 72 h 81"/>
                                <a:gd name="T50" fmla="*/ 5 w 48"/>
                                <a:gd name="T51" fmla="*/ 72 h 81"/>
                                <a:gd name="T52" fmla="*/ 9 w 48"/>
                                <a:gd name="T53" fmla="*/ 72 h 81"/>
                                <a:gd name="T54" fmla="*/ 9 w 48"/>
                                <a:gd name="T55" fmla="*/ 72 h 81"/>
                                <a:gd name="T56" fmla="*/ 14 w 48"/>
                                <a:gd name="T57" fmla="*/ 76 h 81"/>
                                <a:gd name="T58" fmla="*/ 19 w 48"/>
                                <a:gd name="T59" fmla="*/ 76 h 81"/>
                                <a:gd name="T60" fmla="*/ 24 w 48"/>
                                <a:gd name="T61" fmla="*/ 76 h 81"/>
                                <a:gd name="T62" fmla="*/ 33 w 48"/>
                                <a:gd name="T63" fmla="*/ 72 h 81"/>
                                <a:gd name="T64" fmla="*/ 33 w 48"/>
                                <a:gd name="T65" fmla="*/ 67 h 81"/>
                                <a:gd name="T66" fmla="*/ 38 w 48"/>
                                <a:gd name="T67" fmla="*/ 57 h 81"/>
                                <a:gd name="T68" fmla="*/ 33 w 48"/>
                                <a:gd name="T69" fmla="*/ 52 h 81"/>
                                <a:gd name="T70" fmla="*/ 33 w 48"/>
                                <a:gd name="T71" fmla="*/ 43 h 81"/>
                                <a:gd name="T72" fmla="*/ 29 w 48"/>
                                <a:gd name="T73" fmla="*/ 38 h 81"/>
                                <a:gd name="T74" fmla="*/ 19 w 48"/>
                                <a:gd name="T75" fmla="*/ 33 h 81"/>
                                <a:gd name="T76" fmla="*/ 9 w 48"/>
                                <a:gd name="T77" fmla="*/ 33 h 81"/>
                                <a:gd name="T78" fmla="*/ 0 w 48"/>
                                <a:gd name="T79" fmla="*/ 33 h 81"/>
                                <a:gd name="T80" fmla="*/ 19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3" y="9"/>
                                  </a:lnTo>
                                  <a:lnTo>
                                    <a:pt x="19" y="9"/>
                                  </a:lnTo>
                                  <a:lnTo>
                                    <a:pt x="14" y="24"/>
                                  </a:lnTo>
                                  <a:lnTo>
                                    <a:pt x="24" y="24"/>
                                  </a:lnTo>
                                  <a:lnTo>
                                    <a:pt x="38" y="33"/>
                                  </a:lnTo>
                                  <a:lnTo>
                                    <a:pt x="43" y="43"/>
                                  </a:lnTo>
                                  <a:lnTo>
                                    <a:pt x="43" y="52"/>
                                  </a:lnTo>
                                  <a:lnTo>
                                    <a:pt x="43" y="57"/>
                                  </a:lnTo>
                                  <a:lnTo>
                                    <a:pt x="43" y="62"/>
                                  </a:lnTo>
                                  <a:lnTo>
                                    <a:pt x="38" y="67"/>
                                  </a:lnTo>
                                  <a:lnTo>
                                    <a:pt x="33" y="72"/>
                                  </a:lnTo>
                                  <a:lnTo>
                                    <a:pt x="33" y="76"/>
                                  </a:lnTo>
                                  <a:lnTo>
                                    <a:pt x="29" y="76"/>
                                  </a:lnTo>
                                  <a:lnTo>
                                    <a:pt x="19" y="81"/>
                                  </a:lnTo>
                                  <a:lnTo>
                                    <a:pt x="14" y="81"/>
                                  </a:lnTo>
                                  <a:lnTo>
                                    <a:pt x="5" y="81"/>
                                  </a:lnTo>
                                  <a:lnTo>
                                    <a:pt x="0" y="76"/>
                                  </a:lnTo>
                                  <a:lnTo>
                                    <a:pt x="0" y="72"/>
                                  </a:lnTo>
                                  <a:lnTo>
                                    <a:pt x="5" y="72"/>
                                  </a:lnTo>
                                  <a:lnTo>
                                    <a:pt x="9" y="72"/>
                                  </a:lnTo>
                                  <a:lnTo>
                                    <a:pt x="14" y="76"/>
                                  </a:lnTo>
                                  <a:lnTo>
                                    <a:pt x="19" y="76"/>
                                  </a:lnTo>
                                  <a:lnTo>
                                    <a:pt x="24" y="76"/>
                                  </a:lnTo>
                                  <a:lnTo>
                                    <a:pt x="33" y="72"/>
                                  </a:lnTo>
                                  <a:lnTo>
                                    <a:pt x="33" y="67"/>
                                  </a:lnTo>
                                  <a:lnTo>
                                    <a:pt x="38" y="57"/>
                                  </a:lnTo>
                                  <a:lnTo>
                                    <a:pt x="33" y="52"/>
                                  </a:lnTo>
                                  <a:lnTo>
                                    <a:pt x="33" y="43"/>
                                  </a:lnTo>
                                  <a:lnTo>
                                    <a:pt x="29" y="38"/>
                                  </a:lnTo>
                                  <a:lnTo>
                                    <a:pt x="19" y="33"/>
                                  </a:lnTo>
                                  <a:lnTo>
                                    <a:pt x="9" y="33"/>
                                  </a:lnTo>
                                  <a:lnTo>
                                    <a:pt x="0" y="33"/>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848"/>
                          <wps:cNvSpPr>
                            <a:spLocks/>
                          </wps:cNvSpPr>
                          <wps:spPr bwMode="auto">
                            <a:xfrm>
                              <a:off x="5757" y="1450"/>
                              <a:ext cx="68" cy="81"/>
                            </a:xfrm>
                            <a:custGeom>
                              <a:avLst/>
                              <a:gdLst>
                                <a:gd name="T0" fmla="*/ 20 w 68"/>
                                <a:gd name="T1" fmla="*/ 4 h 81"/>
                                <a:gd name="T2" fmla="*/ 20 w 68"/>
                                <a:gd name="T3" fmla="*/ 38 h 81"/>
                                <a:gd name="T4" fmla="*/ 39 w 68"/>
                                <a:gd name="T5" fmla="*/ 38 h 81"/>
                                <a:gd name="T6" fmla="*/ 44 w 68"/>
                                <a:gd name="T7" fmla="*/ 38 h 81"/>
                                <a:gd name="T8" fmla="*/ 48 w 68"/>
                                <a:gd name="T9" fmla="*/ 33 h 81"/>
                                <a:gd name="T10" fmla="*/ 48 w 68"/>
                                <a:gd name="T11" fmla="*/ 28 h 81"/>
                                <a:gd name="T12" fmla="*/ 53 w 68"/>
                                <a:gd name="T13" fmla="*/ 24 h 81"/>
                                <a:gd name="T14" fmla="*/ 53 w 68"/>
                                <a:gd name="T15" fmla="*/ 24 h 81"/>
                                <a:gd name="T16" fmla="*/ 53 w 68"/>
                                <a:gd name="T17" fmla="*/ 52 h 81"/>
                                <a:gd name="T18" fmla="*/ 53 w 68"/>
                                <a:gd name="T19" fmla="*/ 52 h 81"/>
                                <a:gd name="T20" fmla="*/ 48 w 68"/>
                                <a:gd name="T21" fmla="*/ 48 h 81"/>
                                <a:gd name="T22" fmla="*/ 48 w 68"/>
                                <a:gd name="T23" fmla="*/ 43 h 81"/>
                                <a:gd name="T24" fmla="*/ 48 w 68"/>
                                <a:gd name="T25" fmla="*/ 43 h 81"/>
                                <a:gd name="T26" fmla="*/ 48 w 68"/>
                                <a:gd name="T27" fmla="*/ 43 h 81"/>
                                <a:gd name="T28" fmla="*/ 44 w 68"/>
                                <a:gd name="T29" fmla="*/ 43 h 81"/>
                                <a:gd name="T30" fmla="*/ 39 w 68"/>
                                <a:gd name="T31" fmla="*/ 43 h 81"/>
                                <a:gd name="T32" fmla="*/ 20 w 68"/>
                                <a:gd name="T33" fmla="*/ 43 h 81"/>
                                <a:gd name="T34" fmla="*/ 20 w 68"/>
                                <a:gd name="T35" fmla="*/ 67 h 81"/>
                                <a:gd name="T36" fmla="*/ 20 w 68"/>
                                <a:gd name="T37" fmla="*/ 72 h 81"/>
                                <a:gd name="T38" fmla="*/ 24 w 68"/>
                                <a:gd name="T39" fmla="*/ 72 h 81"/>
                                <a:gd name="T40" fmla="*/ 24 w 68"/>
                                <a:gd name="T41" fmla="*/ 76 h 81"/>
                                <a:gd name="T42" fmla="*/ 24 w 68"/>
                                <a:gd name="T43" fmla="*/ 76 h 81"/>
                                <a:gd name="T44" fmla="*/ 24 w 68"/>
                                <a:gd name="T45" fmla="*/ 76 h 81"/>
                                <a:gd name="T46" fmla="*/ 29 w 68"/>
                                <a:gd name="T47" fmla="*/ 76 h 81"/>
                                <a:gd name="T48" fmla="*/ 44 w 68"/>
                                <a:gd name="T49" fmla="*/ 76 h 81"/>
                                <a:gd name="T50" fmla="*/ 48 w 68"/>
                                <a:gd name="T51" fmla="*/ 76 h 81"/>
                                <a:gd name="T52" fmla="*/ 53 w 68"/>
                                <a:gd name="T53" fmla="*/ 76 h 81"/>
                                <a:gd name="T54" fmla="*/ 53 w 68"/>
                                <a:gd name="T55" fmla="*/ 72 h 81"/>
                                <a:gd name="T56" fmla="*/ 58 w 68"/>
                                <a:gd name="T57" fmla="*/ 72 h 81"/>
                                <a:gd name="T58" fmla="*/ 63 w 68"/>
                                <a:gd name="T59" fmla="*/ 67 h 81"/>
                                <a:gd name="T60" fmla="*/ 63 w 68"/>
                                <a:gd name="T61" fmla="*/ 62 h 81"/>
                                <a:gd name="T62" fmla="*/ 68 w 68"/>
                                <a:gd name="T63" fmla="*/ 62 h 81"/>
                                <a:gd name="T64" fmla="*/ 58 w 68"/>
                                <a:gd name="T65" fmla="*/ 81 h 81"/>
                                <a:gd name="T66" fmla="*/ 0 w 68"/>
                                <a:gd name="T67" fmla="*/ 81 h 81"/>
                                <a:gd name="T68" fmla="*/ 0 w 68"/>
                                <a:gd name="T69" fmla="*/ 76 h 81"/>
                                <a:gd name="T70" fmla="*/ 0 w 68"/>
                                <a:gd name="T71" fmla="*/ 76 h 81"/>
                                <a:gd name="T72" fmla="*/ 5 w 68"/>
                                <a:gd name="T73" fmla="*/ 76 h 81"/>
                                <a:gd name="T74" fmla="*/ 5 w 68"/>
                                <a:gd name="T75" fmla="*/ 76 h 81"/>
                                <a:gd name="T76" fmla="*/ 10 w 68"/>
                                <a:gd name="T77" fmla="*/ 76 h 81"/>
                                <a:gd name="T78" fmla="*/ 10 w 68"/>
                                <a:gd name="T79" fmla="*/ 72 h 81"/>
                                <a:gd name="T80" fmla="*/ 10 w 68"/>
                                <a:gd name="T81" fmla="*/ 72 h 81"/>
                                <a:gd name="T82" fmla="*/ 10 w 68"/>
                                <a:gd name="T83" fmla="*/ 67 h 81"/>
                                <a:gd name="T84" fmla="*/ 10 w 68"/>
                                <a:gd name="T85" fmla="*/ 14 h 81"/>
                                <a:gd name="T86" fmla="*/ 10 w 68"/>
                                <a:gd name="T87" fmla="*/ 9 h 81"/>
                                <a:gd name="T88" fmla="*/ 10 w 68"/>
                                <a:gd name="T89" fmla="*/ 4 h 81"/>
                                <a:gd name="T90" fmla="*/ 5 w 68"/>
                                <a:gd name="T91" fmla="*/ 4 h 81"/>
                                <a:gd name="T92" fmla="*/ 0 w 68"/>
                                <a:gd name="T93" fmla="*/ 4 h 81"/>
                                <a:gd name="T94" fmla="*/ 0 w 68"/>
                                <a:gd name="T95" fmla="*/ 4 h 81"/>
                                <a:gd name="T96" fmla="*/ 0 w 68"/>
                                <a:gd name="T97" fmla="*/ 0 h 81"/>
                                <a:gd name="T98" fmla="*/ 58 w 68"/>
                                <a:gd name="T99" fmla="*/ 0 h 81"/>
                                <a:gd name="T100" fmla="*/ 63 w 68"/>
                                <a:gd name="T101" fmla="*/ 19 h 81"/>
                                <a:gd name="T102" fmla="*/ 58 w 68"/>
                                <a:gd name="T103" fmla="*/ 19 h 81"/>
                                <a:gd name="T104" fmla="*/ 58 w 68"/>
                                <a:gd name="T105" fmla="*/ 14 h 81"/>
                                <a:gd name="T106" fmla="*/ 58 w 68"/>
                                <a:gd name="T107" fmla="*/ 9 h 81"/>
                                <a:gd name="T108" fmla="*/ 53 w 68"/>
                                <a:gd name="T109" fmla="*/ 9 h 81"/>
                                <a:gd name="T110" fmla="*/ 53 w 68"/>
                                <a:gd name="T111" fmla="*/ 4 h 81"/>
                                <a:gd name="T112" fmla="*/ 48 w 68"/>
                                <a:gd name="T113" fmla="*/ 4 h 81"/>
                                <a:gd name="T114" fmla="*/ 44 w 68"/>
                                <a:gd name="T115" fmla="*/ 4 h 81"/>
                                <a:gd name="T116" fmla="*/ 20 w 68"/>
                                <a:gd name="T11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 h="81">
                                  <a:moveTo>
                                    <a:pt x="20" y="4"/>
                                  </a:moveTo>
                                  <a:lnTo>
                                    <a:pt x="20" y="38"/>
                                  </a:lnTo>
                                  <a:lnTo>
                                    <a:pt x="39" y="38"/>
                                  </a:lnTo>
                                  <a:lnTo>
                                    <a:pt x="44" y="38"/>
                                  </a:lnTo>
                                  <a:lnTo>
                                    <a:pt x="48" y="33"/>
                                  </a:lnTo>
                                  <a:lnTo>
                                    <a:pt x="48" y="28"/>
                                  </a:lnTo>
                                  <a:lnTo>
                                    <a:pt x="53" y="24"/>
                                  </a:lnTo>
                                  <a:lnTo>
                                    <a:pt x="53" y="52"/>
                                  </a:lnTo>
                                  <a:lnTo>
                                    <a:pt x="48" y="48"/>
                                  </a:lnTo>
                                  <a:lnTo>
                                    <a:pt x="48" y="43"/>
                                  </a:lnTo>
                                  <a:lnTo>
                                    <a:pt x="44" y="43"/>
                                  </a:lnTo>
                                  <a:lnTo>
                                    <a:pt x="39" y="43"/>
                                  </a:lnTo>
                                  <a:lnTo>
                                    <a:pt x="20" y="43"/>
                                  </a:lnTo>
                                  <a:lnTo>
                                    <a:pt x="20" y="67"/>
                                  </a:lnTo>
                                  <a:lnTo>
                                    <a:pt x="20" y="72"/>
                                  </a:lnTo>
                                  <a:lnTo>
                                    <a:pt x="24" y="72"/>
                                  </a:lnTo>
                                  <a:lnTo>
                                    <a:pt x="24" y="76"/>
                                  </a:lnTo>
                                  <a:lnTo>
                                    <a:pt x="29" y="76"/>
                                  </a:lnTo>
                                  <a:lnTo>
                                    <a:pt x="44" y="76"/>
                                  </a:lnTo>
                                  <a:lnTo>
                                    <a:pt x="48" y="76"/>
                                  </a:lnTo>
                                  <a:lnTo>
                                    <a:pt x="53" y="76"/>
                                  </a:lnTo>
                                  <a:lnTo>
                                    <a:pt x="53" y="72"/>
                                  </a:lnTo>
                                  <a:lnTo>
                                    <a:pt x="58" y="72"/>
                                  </a:lnTo>
                                  <a:lnTo>
                                    <a:pt x="63" y="67"/>
                                  </a:lnTo>
                                  <a:lnTo>
                                    <a:pt x="63" y="62"/>
                                  </a:lnTo>
                                  <a:lnTo>
                                    <a:pt x="68" y="62"/>
                                  </a:lnTo>
                                  <a:lnTo>
                                    <a:pt x="58" y="81"/>
                                  </a:lnTo>
                                  <a:lnTo>
                                    <a:pt x="0" y="81"/>
                                  </a:lnTo>
                                  <a:lnTo>
                                    <a:pt x="0" y="76"/>
                                  </a:lnTo>
                                  <a:lnTo>
                                    <a:pt x="5" y="76"/>
                                  </a:lnTo>
                                  <a:lnTo>
                                    <a:pt x="10" y="76"/>
                                  </a:lnTo>
                                  <a:lnTo>
                                    <a:pt x="10" y="72"/>
                                  </a:lnTo>
                                  <a:lnTo>
                                    <a:pt x="10" y="67"/>
                                  </a:lnTo>
                                  <a:lnTo>
                                    <a:pt x="10" y="14"/>
                                  </a:lnTo>
                                  <a:lnTo>
                                    <a:pt x="10" y="9"/>
                                  </a:lnTo>
                                  <a:lnTo>
                                    <a:pt x="10" y="4"/>
                                  </a:lnTo>
                                  <a:lnTo>
                                    <a:pt x="5" y="4"/>
                                  </a:lnTo>
                                  <a:lnTo>
                                    <a:pt x="0" y="4"/>
                                  </a:lnTo>
                                  <a:lnTo>
                                    <a:pt x="0" y="0"/>
                                  </a:lnTo>
                                  <a:lnTo>
                                    <a:pt x="58" y="0"/>
                                  </a:lnTo>
                                  <a:lnTo>
                                    <a:pt x="63" y="19"/>
                                  </a:lnTo>
                                  <a:lnTo>
                                    <a:pt x="58" y="19"/>
                                  </a:lnTo>
                                  <a:lnTo>
                                    <a:pt x="58" y="14"/>
                                  </a:lnTo>
                                  <a:lnTo>
                                    <a:pt x="58" y="9"/>
                                  </a:lnTo>
                                  <a:lnTo>
                                    <a:pt x="53" y="9"/>
                                  </a:lnTo>
                                  <a:lnTo>
                                    <a:pt x="53" y="4"/>
                                  </a:lnTo>
                                  <a:lnTo>
                                    <a:pt x="48" y="4"/>
                                  </a:lnTo>
                                  <a:lnTo>
                                    <a:pt x="44" y="4"/>
                                  </a:lnTo>
                                  <a:lnTo>
                                    <a:pt x="20"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Rectangle 849"/>
                          <wps:cNvSpPr>
                            <a:spLocks noChangeArrowheads="1"/>
                          </wps:cNvSpPr>
                          <wps:spPr bwMode="auto">
                            <a:xfrm>
                              <a:off x="5858" y="1498"/>
                              <a:ext cx="58" cy="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Freeform 850"/>
                          <wps:cNvSpPr>
                            <a:spLocks noEditPoints="1"/>
                          </wps:cNvSpPr>
                          <wps:spPr bwMode="auto">
                            <a:xfrm>
                              <a:off x="5921" y="1450"/>
                              <a:ext cx="52" cy="81"/>
                            </a:xfrm>
                            <a:custGeom>
                              <a:avLst/>
                              <a:gdLst>
                                <a:gd name="T0" fmla="*/ 0 w 52"/>
                                <a:gd name="T1" fmla="*/ 43 h 81"/>
                                <a:gd name="T2" fmla="*/ 0 w 52"/>
                                <a:gd name="T3" fmla="*/ 28 h 81"/>
                                <a:gd name="T4" fmla="*/ 4 w 52"/>
                                <a:gd name="T5" fmla="*/ 19 h 81"/>
                                <a:gd name="T6" fmla="*/ 9 w 52"/>
                                <a:gd name="T7" fmla="*/ 9 h 81"/>
                                <a:gd name="T8" fmla="*/ 14 w 52"/>
                                <a:gd name="T9" fmla="*/ 4 h 81"/>
                                <a:gd name="T10" fmla="*/ 19 w 52"/>
                                <a:gd name="T11" fmla="*/ 0 h 81"/>
                                <a:gd name="T12" fmla="*/ 28 w 52"/>
                                <a:gd name="T13" fmla="*/ 0 h 81"/>
                                <a:gd name="T14" fmla="*/ 33 w 52"/>
                                <a:gd name="T15" fmla="*/ 0 h 81"/>
                                <a:gd name="T16" fmla="*/ 43 w 52"/>
                                <a:gd name="T17" fmla="*/ 9 h 81"/>
                                <a:gd name="T18" fmla="*/ 48 w 52"/>
                                <a:gd name="T19" fmla="*/ 24 h 81"/>
                                <a:gd name="T20" fmla="*/ 52 w 52"/>
                                <a:gd name="T21" fmla="*/ 38 h 81"/>
                                <a:gd name="T22" fmla="*/ 52 w 52"/>
                                <a:gd name="T23" fmla="*/ 52 h 81"/>
                                <a:gd name="T24" fmla="*/ 48 w 52"/>
                                <a:gd name="T25" fmla="*/ 62 h 81"/>
                                <a:gd name="T26" fmla="*/ 43 w 52"/>
                                <a:gd name="T27" fmla="*/ 72 h 81"/>
                                <a:gd name="T28" fmla="*/ 38 w 52"/>
                                <a:gd name="T29" fmla="*/ 76 h 81"/>
                                <a:gd name="T30" fmla="*/ 33 w 52"/>
                                <a:gd name="T31" fmla="*/ 81 h 81"/>
                                <a:gd name="T32" fmla="*/ 24 w 52"/>
                                <a:gd name="T33" fmla="*/ 81 h 81"/>
                                <a:gd name="T34" fmla="*/ 14 w 52"/>
                                <a:gd name="T35" fmla="*/ 76 h 81"/>
                                <a:gd name="T36" fmla="*/ 4 w 52"/>
                                <a:gd name="T37" fmla="*/ 67 h 81"/>
                                <a:gd name="T38" fmla="*/ 0 w 52"/>
                                <a:gd name="T39" fmla="*/ 57 h 81"/>
                                <a:gd name="T40" fmla="*/ 0 w 52"/>
                                <a:gd name="T41" fmla="*/ 43 h 81"/>
                                <a:gd name="T42" fmla="*/ 14 w 52"/>
                                <a:gd name="T43" fmla="*/ 43 h 81"/>
                                <a:gd name="T44" fmla="*/ 14 w 52"/>
                                <a:gd name="T45" fmla="*/ 57 h 81"/>
                                <a:gd name="T46" fmla="*/ 14 w 52"/>
                                <a:gd name="T47" fmla="*/ 67 h 81"/>
                                <a:gd name="T48" fmla="*/ 19 w 52"/>
                                <a:gd name="T49" fmla="*/ 76 h 81"/>
                                <a:gd name="T50" fmla="*/ 24 w 52"/>
                                <a:gd name="T51" fmla="*/ 76 h 81"/>
                                <a:gd name="T52" fmla="*/ 28 w 52"/>
                                <a:gd name="T53" fmla="*/ 76 h 81"/>
                                <a:gd name="T54" fmla="*/ 33 w 52"/>
                                <a:gd name="T55" fmla="*/ 76 h 81"/>
                                <a:gd name="T56" fmla="*/ 33 w 52"/>
                                <a:gd name="T57" fmla="*/ 72 h 81"/>
                                <a:gd name="T58" fmla="*/ 38 w 52"/>
                                <a:gd name="T59" fmla="*/ 67 h 81"/>
                                <a:gd name="T60" fmla="*/ 38 w 52"/>
                                <a:gd name="T61" fmla="*/ 52 h 81"/>
                                <a:gd name="T62" fmla="*/ 38 w 52"/>
                                <a:gd name="T63" fmla="*/ 38 h 81"/>
                                <a:gd name="T64" fmla="*/ 38 w 52"/>
                                <a:gd name="T65" fmla="*/ 24 h 81"/>
                                <a:gd name="T66" fmla="*/ 38 w 52"/>
                                <a:gd name="T67" fmla="*/ 14 h 81"/>
                                <a:gd name="T68" fmla="*/ 33 w 52"/>
                                <a:gd name="T69" fmla="*/ 9 h 81"/>
                                <a:gd name="T70" fmla="*/ 33 w 52"/>
                                <a:gd name="T71" fmla="*/ 4 h 81"/>
                                <a:gd name="T72" fmla="*/ 28 w 52"/>
                                <a:gd name="T73" fmla="*/ 4 h 81"/>
                                <a:gd name="T74" fmla="*/ 28 w 52"/>
                                <a:gd name="T75" fmla="*/ 4 h 81"/>
                                <a:gd name="T76" fmla="*/ 24 w 52"/>
                                <a:gd name="T77" fmla="*/ 4 h 81"/>
                                <a:gd name="T78" fmla="*/ 19 w 52"/>
                                <a:gd name="T79" fmla="*/ 4 h 81"/>
                                <a:gd name="T80" fmla="*/ 14 w 52"/>
                                <a:gd name="T81" fmla="*/ 14 h 81"/>
                                <a:gd name="T82" fmla="*/ 14 w 52"/>
                                <a:gd name="T83" fmla="*/ 24 h 81"/>
                                <a:gd name="T84" fmla="*/ 14 w 52"/>
                                <a:gd name="T85" fmla="*/ 33 h 81"/>
                                <a:gd name="T86" fmla="*/ 14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4"/>
                                  </a:lnTo>
                                  <a:lnTo>
                                    <a:pt x="19" y="0"/>
                                  </a:lnTo>
                                  <a:lnTo>
                                    <a:pt x="28" y="0"/>
                                  </a:lnTo>
                                  <a:lnTo>
                                    <a:pt x="33" y="0"/>
                                  </a:lnTo>
                                  <a:lnTo>
                                    <a:pt x="43" y="9"/>
                                  </a:lnTo>
                                  <a:lnTo>
                                    <a:pt x="48" y="24"/>
                                  </a:lnTo>
                                  <a:lnTo>
                                    <a:pt x="52" y="38"/>
                                  </a:lnTo>
                                  <a:lnTo>
                                    <a:pt x="52" y="52"/>
                                  </a:lnTo>
                                  <a:lnTo>
                                    <a:pt x="48" y="62"/>
                                  </a:lnTo>
                                  <a:lnTo>
                                    <a:pt x="43" y="72"/>
                                  </a:lnTo>
                                  <a:lnTo>
                                    <a:pt x="38" y="76"/>
                                  </a:lnTo>
                                  <a:lnTo>
                                    <a:pt x="33" y="81"/>
                                  </a:lnTo>
                                  <a:lnTo>
                                    <a:pt x="24" y="81"/>
                                  </a:lnTo>
                                  <a:lnTo>
                                    <a:pt x="14" y="76"/>
                                  </a:lnTo>
                                  <a:lnTo>
                                    <a:pt x="4" y="67"/>
                                  </a:lnTo>
                                  <a:lnTo>
                                    <a:pt x="0" y="57"/>
                                  </a:lnTo>
                                  <a:lnTo>
                                    <a:pt x="0" y="43"/>
                                  </a:lnTo>
                                  <a:close/>
                                  <a:moveTo>
                                    <a:pt x="14" y="43"/>
                                  </a:moveTo>
                                  <a:lnTo>
                                    <a:pt x="14" y="57"/>
                                  </a:lnTo>
                                  <a:lnTo>
                                    <a:pt x="14" y="67"/>
                                  </a:lnTo>
                                  <a:lnTo>
                                    <a:pt x="19" y="76"/>
                                  </a:lnTo>
                                  <a:lnTo>
                                    <a:pt x="24" y="76"/>
                                  </a:lnTo>
                                  <a:lnTo>
                                    <a:pt x="28" y="76"/>
                                  </a:lnTo>
                                  <a:lnTo>
                                    <a:pt x="33" y="76"/>
                                  </a:lnTo>
                                  <a:lnTo>
                                    <a:pt x="33" y="72"/>
                                  </a:lnTo>
                                  <a:lnTo>
                                    <a:pt x="38" y="67"/>
                                  </a:lnTo>
                                  <a:lnTo>
                                    <a:pt x="38" y="52"/>
                                  </a:lnTo>
                                  <a:lnTo>
                                    <a:pt x="38" y="38"/>
                                  </a:lnTo>
                                  <a:lnTo>
                                    <a:pt x="38" y="24"/>
                                  </a:lnTo>
                                  <a:lnTo>
                                    <a:pt x="38" y="14"/>
                                  </a:lnTo>
                                  <a:lnTo>
                                    <a:pt x="33" y="9"/>
                                  </a:lnTo>
                                  <a:lnTo>
                                    <a:pt x="33" y="4"/>
                                  </a:lnTo>
                                  <a:lnTo>
                                    <a:pt x="28" y="4"/>
                                  </a:lnTo>
                                  <a:lnTo>
                                    <a:pt x="24" y="4"/>
                                  </a:lnTo>
                                  <a:lnTo>
                                    <a:pt x="19" y="4"/>
                                  </a:lnTo>
                                  <a:lnTo>
                                    <a:pt x="14" y="14"/>
                                  </a:lnTo>
                                  <a:lnTo>
                                    <a:pt x="14" y="24"/>
                                  </a:lnTo>
                                  <a:lnTo>
                                    <a:pt x="14" y="3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851"/>
                          <wps:cNvSpPr>
                            <a:spLocks noEditPoints="1"/>
                          </wps:cNvSpPr>
                          <wps:spPr bwMode="auto">
                            <a:xfrm>
                              <a:off x="5978" y="1450"/>
                              <a:ext cx="53" cy="81"/>
                            </a:xfrm>
                            <a:custGeom>
                              <a:avLst/>
                              <a:gdLst>
                                <a:gd name="T0" fmla="*/ 53 w 53"/>
                                <a:gd name="T1" fmla="*/ 52 h 81"/>
                                <a:gd name="T2" fmla="*/ 53 w 53"/>
                                <a:gd name="T3" fmla="*/ 57 h 81"/>
                                <a:gd name="T4" fmla="*/ 43 w 53"/>
                                <a:gd name="T5" fmla="*/ 57 h 81"/>
                                <a:gd name="T6" fmla="*/ 43 w 53"/>
                                <a:gd name="T7" fmla="*/ 81 h 81"/>
                                <a:gd name="T8" fmla="*/ 34 w 53"/>
                                <a:gd name="T9" fmla="*/ 81 h 81"/>
                                <a:gd name="T10" fmla="*/ 34 w 53"/>
                                <a:gd name="T11" fmla="*/ 57 h 81"/>
                                <a:gd name="T12" fmla="*/ 0 w 53"/>
                                <a:gd name="T13" fmla="*/ 57 h 81"/>
                                <a:gd name="T14" fmla="*/ 0 w 53"/>
                                <a:gd name="T15" fmla="*/ 52 h 81"/>
                                <a:gd name="T16" fmla="*/ 38 w 53"/>
                                <a:gd name="T17" fmla="*/ 0 h 81"/>
                                <a:gd name="T18" fmla="*/ 43 w 53"/>
                                <a:gd name="T19" fmla="*/ 0 h 81"/>
                                <a:gd name="T20" fmla="*/ 43 w 53"/>
                                <a:gd name="T21" fmla="*/ 52 h 81"/>
                                <a:gd name="T22" fmla="*/ 53 w 53"/>
                                <a:gd name="T23" fmla="*/ 52 h 81"/>
                                <a:gd name="T24" fmla="*/ 34 w 53"/>
                                <a:gd name="T25" fmla="*/ 52 h 81"/>
                                <a:gd name="T26" fmla="*/ 34 w 53"/>
                                <a:gd name="T27" fmla="*/ 9 h 81"/>
                                <a:gd name="T28" fmla="*/ 5 w 53"/>
                                <a:gd name="T29" fmla="*/ 52 h 81"/>
                                <a:gd name="T30" fmla="*/ 34 w 53"/>
                                <a:gd name="T31" fmla="*/ 5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1">
                                  <a:moveTo>
                                    <a:pt x="53" y="52"/>
                                  </a:moveTo>
                                  <a:lnTo>
                                    <a:pt x="53" y="57"/>
                                  </a:lnTo>
                                  <a:lnTo>
                                    <a:pt x="43" y="57"/>
                                  </a:lnTo>
                                  <a:lnTo>
                                    <a:pt x="43" y="81"/>
                                  </a:lnTo>
                                  <a:lnTo>
                                    <a:pt x="34" y="81"/>
                                  </a:lnTo>
                                  <a:lnTo>
                                    <a:pt x="34" y="57"/>
                                  </a:lnTo>
                                  <a:lnTo>
                                    <a:pt x="0" y="57"/>
                                  </a:lnTo>
                                  <a:lnTo>
                                    <a:pt x="0" y="52"/>
                                  </a:lnTo>
                                  <a:lnTo>
                                    <a:pt x="38" y="0"/>
                                  </a:lnTo>
                                  <a:lnTo>
                                    <a:pt x="43" y="0"/>
                                  </a:lnTo>
                                  <a:lnTo>
                                    <a:pt x="43" y="52"/>
                                  </a:lnTo>
                                  <a:lnTo>
                                    <a:pt x="53" y="52"/>
                                  </a:lnTo>
                                  <a:close/>
                                  <a:moveTo>
                                    <a:pt x="34" y="52"/>
                                  </a:moveTo>
                                  <a:lnTo>
                                    <a:pt x="34" y="9"/>
                                  </a:lnTo>
                                  <a:lnTo>
                                    <a:pt x="5" y="52"/>
                                  </a:lnTo>
                                  <a:lnTo>
                                    <a:pt x="3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852"/>
                          <wps:cNvSpPr>
                            <a:spLocks/>
                          </wps:cNvSpPr>
                          <wps:spPr bwMode="auto">
                            <a:xfrm>
                              <a:off x="6160" y="932"/>
                              <a:ext cx="15" cy="34"/>
                            </a:xfrm>
                            <a:custGeom>
                              <a:avLst/>
                              <a:gdLst>
                                <a:gd name="T0" fmla="*/ 0 w 15"/>
                                <a:gd name="T1" fmla="*/ 34 h 34"/>
                                <a:gd name="T2" fmla="*/ 0 w 15"/>
                                <a:gd name="T3" fmla="*/ 15 h 34"/>
                                <a:gd name="T4" fmla="*/ 5 w 15"/>
                                <a:gd name="T5" fmla="*/ 10 h 34"/>
                                <a:gd name="T6" fmla="*/ 5 w 15"/>
                                <a:gd name="T7" fmla="*/ 5 h 34"/>
                                <a:gd name="T8" fmla="*/ 5 w 15"/>
                                <a:gd name="T9" fmla="*/ 5 h 34"/>
                                <a:gd name="T10" fmla="*/ 5 w 15"/>
                                <a:gd name="T11" fmla="*/ 0 h 34"/>
                                <a:gd name="T12" fmla="*/ 10 w 15"/>
                                <a:gd name="T13" fmla="*/ 0 h 34"/>
                                <a:gd name="T14" fmla="*/ 10 w 15"/>
                                <a:gd name="T15" fmla="*/ 0 h 34"/>
                                <a:gd name="T16" fmla="*/ 15 w 15"/>
                                <a:gd name="T17" fmla="*/ 0 h 34"/>
                                <a:gd name="T18" fmla="*/ 15 w 15"/>
                                <a:gd name="T19" fmla="*/ 0 h 34"/>
                                <a:gd name="T20" fmla="*/ 15 w 15"/>
                                <a:gd name="T21" fmla="*/ 0 h 34"/>
                                <a:gd name="T22" fmla="*/ 15 w 15"/>
                                <a:gd name="T23" fmla="*/ 5 h 34"/>
                                <a:gd name="T24" fmla="*/ 15 w 15"/>
                                <a:gd name="T25" fmla="*/ 5 h 34"/>
                                <a:gd name="T26" fmla="*/ 15 w 15"/>
                                <a:gd name="T27" fmla="*/ 5 h 34"/>
                                <a:gd name="T28" fmla="*/ 15 w 15"/>
                                <a:gd name="T29" fmla="*/ 10 h 34"/>
                                <a:gd name="T30" fmla="*/ 10 w 15"/>
                                <a:gd name="T31" fmla="*/ 15 h 34"/>
                                <a:gd name="T32" fmla="*/ 5 w 15"/>
                                <a:gd name="T33" fmla="*/ 34 h 34"/>
                                <a:gd name="T34" fmla="*/ 0 w 15"/>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4">
                                  <a:moveTo>
                                    <a:pt x="0" y="34"/>
                                  </a:moveTo>
                                  <a:lnTo>
                                    <a:pt x="0" y="15"/>
                                  </a:lnTo>
                                  <a:lnTo>
                                    <a:pt x="5" y="10"/>
                                  </a:lnTo>
                                  <a:lnTo>
                                    <a:pt x="5" y="5"/>
                                  </a:lnTo>
                                  <a:lnTo>
                                    <a:pt x="5" y="0"/>
                                  </a:lnTo>
                                  <a:lnTo>
                                    <a:pt x="10" y="0"/>
                                  </a:lnTo>
                                  <a:lnTo>
                                    <a:pt x="15" y="0"/>
                                  </a:lnTo>
                                  <a:lnTo>
                                    <a:pt x="15" y="5"/>
                                  </a:lnTo>
                                  <a:lnTo>
                                    <a:pt x="15" y="10"/>
                                  </a:lnTo>
                                  <a:lnTo>
                                    <a:pt x="10" y="15"/>
                                  </a:lnTo>
                                  <a:lnTo>
                                    <a:pt x="5" y="34"/>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853"/>
                          <wps:cNvSpPr>
                            <a:spLocks/>
                          </wps:cNvSpPr>
                          <wps:spPr bwMode="auto">
                            <a:xfrm>
                              <a:off x="6338" y="932"/>
                              <a:ext cx="14" cy="34"/>
                            </a:xfrm>
                            <a:custGeom>
                              <a:avLst/>
                              <a:gdLst>
                                <a:gd name="T0" fmla="*/ 0 w 14"/>
                                <a:gd name="T1" fmla="*/ 34 h 34"/>
                                <a:gd name="T2" fmla="*/ 0 w 14"/>
                                <a:gd name="T3" fmla="*/ 15 h 34"/>
                                <a:gd name="T4" fmla="*/ 0 w 14"/>
                                <a:gd name="T5" fmla="*/ 10 h 34"/>
                                <a:gd name="T6" fmla="*/ 0 w 14"/>
                                <a:gd name="T7" fmla="*/ 5 h 34"/>
                                <a:gd name="T8" fmla="*/ 5 w 14"/>
                                <a:gd name="T9" fmla="*/ 5 h 34"/>
                                <a:gd name="T10" fmla="*/ 5 w 14"/>
                                <a:gd name="T11" fmla="*/ 0 h 34"/>
                                <a:gd name="T12" fmla="*/ 5 w 14"/>
                                <a:gd name="T13" fmla="*/ 0 h 34"/>
                                <a:gd name="T14" fmla="*/ 10 w 14"/>
                                <a:gd name="T15" fmla="*/ 0 h 34"/>
                                <a:gd name="T16" fmla="*/ 10 w 14"/>
                                <a:gd name="T17" fmla="*/ 0 h 34"/>
                                <a:gd name="T18" fmla="*/ 14 w 14"/>
                                <a:gd name="T19" fmla="*/ 0 h 34"/>
                                <a:gd name="T20" fmla="*/ 14 w 14"/>
                                <a:gd name="T21" fmla="*/ 0 h 34"/>
                                <a:gd name="T22" fmla="*/ 14 w 14"/>
                                <a:gd name="T23" fmla="*/ 5 h 34"/>
                                <a:gd name="T24" fmla="*/ 14 w 14"/>
                                <a:gd name="T25" fmla="*/ 5 h 34"/>
                                <a:gd name="T26" fmla="*/ 14 w 14"/>
                                <a:gd name="T27" fmla="*/ 5 h 34"/>
                                <a:gd name="T28" fmla="*/ 14 w 14"/>
                                <a:gd name="T29" fmla="*/ 10 h 34"/>
                                <a:gd name="T30" fmla="*/ 10 w 14"/>
                                <a:gd name="T31" fmla="*/ 15 h 34"/>
                                <a:gd name="T32" fmla="*/ 0 w 14"/>
                                <a:gd name="T33" fmla="*/ 34 h 34"/>
                                <a:gd name="T34" fmla="*/ 0 w 1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4">
                                  <a:moveTo>
                                    <a:pt x="0" y="34"/>
                                  </a:moveTo>
                                  <a:lnTo>
                                    <a:pt x="0" y="15"/>
                                  </a:lnTo>
                                  <a:lnTo>
                                    <a:pt x="0" y="10"/>
                                  </a:lnTo>
                                  <a:lnTo>
                                    <a:pt x="0" y="5"/>
                                  </a:lnTo>
                                  <a:lnTo>
                                    <a:pt x="5" y="5"/>
                                  </a:lnTo>
                                  <a:lnTo>
                                    <a:pt x="5" y="0"/>
                                  </a:lnTo>
                                  <a:lnTo>
                                    <a:pt x="10" y="0"/>
                                  </a:lnTo>
                                  <a:lnTo>
                                    <a:pt x="14" y="0"/>
                                  </a:lnTo>
                                  <a:lnTo>
                                    <a:pt x="14" y="5"/>
                                  </a:lnTo>
                                  <a:lnTo>
                                    <a:pt x="14" y="10"/>
                                  </a:lnTo>
                                  <a:lnTo>
                                    <a:pt x="10" y="15"/>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854"/>
                          <wps:cNvSpPr>
                            <a:spLocks/>
                          </wps:cNvSpPr>
                          <wps:spPr bwMode="auto">
                            <a:xfrm>
                              <a:off x="6362" y="932"/>
                              <a:ext cx="14" cy="34"/>
                            </a:xfrm>
                            <a:custGeom>
                              <a:avLst/>
                              <a:gdLst>
                                <a:gd name="T0" fmla="*/ 0 w 14"/>
                                <a:gd name="T1" fmla="*/ 34 h 34"/>
                                <a:gd name="T2" fmla="*/ 0 w 14"/>
                                <a:gd name="T3" fmla="*/ 15 h 34"/>
                                <a:gd name="T4" fmla="*/ 5 w 14"/>
                                <a:gd name="T5" fmla="*/ 10 h 34"/>
                                <a:gd name="T6" fmla="*/ 5 w 14"/>
                                <a:gd name="T7" fmla="*/ 5 h 34"/>
                                <a:gd name="T8" fmla="*/ 5 w 14"/>
                                <a:gd name="T9" fmla="*/ 5 h 34"/>
                                <a:gd name="T10" fmla="*/ 5 w 14"/>
                                <a:gd name="T11" fmla="*/ 0 h 34"/>
                                <a:gd name="T12" fmla="*/ 10 w 14"/>
                                <a:gd name="T13" fmla="*/ 0 h 34"/>
                                <a:gd name="T14" fmla="*/ 10 w 14"/>
                                <a:gd name="T15" fmla="*/ 0 h 34"/>
                                <a:gd name="T16" fmla="*/ 14 w 14"/>
                                <a:gd name="T17" fmla="*/ 0 h 34"/>
                                <a:gd name="T18" fmla="*/ 14 w 14"/>
                                <a:gd name="T19" fmla="*/ 0 h 34"/>
                                <a:gd name="T20" fmla="*/ 14 w 14"/>
                                <a:gd name="T21" fmla="*/ 0 h 34"/>
                                <a:gd name="T22" fmla="*/ 14 w 14"/>
                                <a:gd name="T23" fmla="*/ 5 h 34"/>
                                <a:gd name="T24" fmla="*/ 14 w 14"/>
                                <a:gd name="T25" fmla="*/ 5 h 34"/>
                                <a:gd name="T26" fmla="*/ 14 w 14"/>
                                <a:gd name="T27" fmla="*/ 5 h 34"/>
                                <a:gd name="T28" fmla="*/ 14 w 14"/>
                                <a:gd name="T29" fmla="*/ 10 h 34"/>
                                <a:gd name="T30" fmla="*/ 10 w 14"/>
                                <a:gd name="T31" fmla="*/ 15 h 34"/>
                                <a:gd name="T32" fmla="*/ 5 w 14"/>
                                <a:gd name="T33" fmla="*/ 34 h 34"/>
                                <a:gd name="T34" fmla="*/ 0 w 1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4">
                                  <a:moveTo>
                                    <a:pt x="0" y="34"/>
                                  </a:moveTo>
                                  <a:lnTo>
                                    <a:pt x="0" y="15"/>
                                  </a:lnTo>
                                  <a:lnTo>
                                    <a:pt x="5" y="10"/>
                                  </a:lnTo>
                                  <a:lnTo>
                                    <a:pt x="5" y="5"/>
                                  </a:lnTo>
                                  <a:lnTo>
                                    <a:pt x="5" y="0"/>
                                  </a:lnTo>
                                  <a:lnTo>
                                    <a:pt x="10" y="0"/>
                                  </a:lnTo>
                                  <a:lnTo>
                                    <a:pt x="14" y="0"/>
                                  </a:lnTo>
                                  <a:lnTo>
                                    <a:pt x="14" y="5"/>
                                  </a:lnTo>
                                  <a:lnTo>
                                    <a:pt x="14" y="10"/>
                                  </a:lnTo>
                                  <a:lnTo>
                                    <a:pt x="10" y="15"/>
                                  </a:lnTo>
                                  <a:lnTo>
                                    <a:pt x="5" y="34"/>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855"/>
                          <wps:cNvSpPr>
                            <a:spLocks/>
                          </wps:cNvSpPr>
                          <wps:spPr bwMode="auto">
                            <a:xfrm>
                              <a:off x="6746" y="932"/>
                              <a:ext cx="14" cy="34"/>
                            </a:xfrm>
                            <a:custGeom>
                              <a:avLst/>
                              <a:gdLst>
                                <a:gd name="T0" fmla="*/ 0 w 14"/>
                                <a:gd name="T1" fmla="*/ 34 h 34"/>
                                <a:gd name="T2" fmla="*/ 0 w 14"/>
                                <a:gd name="T3" fmla="*/ 15 h 34"/>
                                <a:gd name="T4" fmla="*/ 5 w 14"/>
                                <a:gd name="T5" fmla="*/ 10 h 34"/>
                                <a:gd name="T6" fmla="*/ 5 w 14"/>
                                <a:gd name="T7" fmla="*/ 5 h 34"/>
                                <a:gd name="T8" fmla="*/ 5 w 14"/>
                                <a:gd name="T9" fmla="*/ 5 h 34"/>
                                <a:gd name="T10" fmla="*/ 5 w 14"/>
                                <a:gd name="T11" fmla="*/ 0 h 34"/>
                                <a:gd name="T12" fmla="*/ 9 w 14"/>
                                <a:gd name="T13" fmla="*/ 0 h 34"/>
                                <a:gd name="T14" fmla="*/ 9 w 14"/>
                                <a:gd name="T15" fmla="*/ 0 h 34"/>
                                <a:gd name="T16" fmla="*/ 14 w 14"/>
                                <a:gd name="T17" fmla="*/ 0 h 34"/>
                                <a:gd name="T18" fmla="*/ 14 w 14"/>
                                <a:gd name="T19" fmla="*/ 0 h 34"/>
                                <a:gd name="T20" fmla="*/ 14 w 14"/>
                                <a:gd name="T21" fmla="*/ 0 h 34"/>
                                <a:gd name="T22" fmla="*/ 14 w 14"/>
                                <a:gd name="T23" fmla="*/ 5 h 34"/>
                                <a:gd name="T24" fmla="*/ 14 w 14"/>
                                <a:gd name="T25" fmla="*/ 5 h 34"/>
                                <a:gd name="T26" fmla="*/ 14 w 14"/>
                                <a:gd name="T27" fmla="*/ 5 h 34"/>
                                <a:gd name="T28" fmla="*/ 14 w 14"/>
                                <a:gd name="T29" fmla="*/ 10 h 34"/>
                                <a:gd name="T30" fmla="*/ 9 w 14"/>
                                <a:gd name="T31" fmla="*/ 15 h 34"/>
                                <a:gd name="T32" fmla="*/ 5 w 14"/>
                                <a:gd name="T33" fmla="*/ 34 h 34"/>
                                <a:gd name="T34" fmla="*/ 0 w 14"/>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4">
                                  <a:moveTo>
                                    <a:pt x="0" y="34"/>
                                  </a:moveTo>
                                  <a:lnTo>
                                    <a:pt x="0" y="15"/>
                                  </a:lnTo>
                                  <a:lnTo>
                                    <a:pt x="5" y="10"/>
                                  </a:lnTo>
                                  <a:lnTo>
                                    <a:pt x="5" y="5"/>
                                  </a:lnTo>
                                  <a:lnTo>
                                    <a:pt x="5" y="0"/>
                                  </a:lnTo>
                                  <a:lnTo>
                                    <a:pt x="9" y="0"/>
                                  </a:lnTo>
                                  <a:lnTo>
                                    <a:pt x="14" y="0"/>
                                  </a:lnTo>
                                  <a:lnTo>
                                    <a:pt x="14" y="5"/>
                                  </a:lnTo>
                                  <a:lnTo>
                                    <a:pt x="14" y="10"/>
                                  </a:lnTo>
                                  <a:lnTo>
                                    <a:pt x="9" y="15"/>
                                  </a:lnTo>
                                  <a:lnTo>
                                    <a:pt x="5" y="34"/>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856"/>
                          <wps:cNvSpPr>
                            <a:spLocks/>
                          </wps:cNvSpPr>
                          <wps:spPr bwMode="auto">
                            <a:xfrm>
                              <a:off x="6923" y="932"/>
                              <a:ext cx="15" cy="34"/>
                            </a:xfrm>
                            <a:custGeom>
                              <a:avLst/>
                              <a:gdLst>
                                <a:gd name="T0" fmla="*/ 0 w 15"/>
                                <a:gd name="T1" fmla="*/ 34 h 34"/>
                                <a:gd name="T2" fmla="*/ 0 w 15"/>
                                <a:gd name="T3" fmla="*/ 15 h 34"/>
                                <a:gd name="T4" fmla="*/ 0 w 15"/>
                                <a:gd name="T5" fmla="*/ 10 h 34"/>
                                <a:gd name="T6" fmla="*/ 0 w 15"/>
                                <a:gd name="T7" fmla="*/ 5 h 34"/>
                                <a:gd name="T8" fmla="*/ 5 w 15"/>
                                <a:gd name="T9" fmla="*/ 5 h 34"/>
                                <a:gd name="T10" fmla="*/ 5 w 15"/>
                                <a:gd name="T11" fmla="*/ 0 h 34"/>
                                <a:gd name="T12" fmla="*/ 5 w 15"/>
                                <a:gd name="T13" fmla="*/ 0 h 34"/>
                                <a:gd name="T14" fmla="*/ 10 w 15"/>
                                <a:gd name="T15" fmla="*/ 0 h 34"/>
                                <a:gd name="T16" fmla="*/ 10 w 15"/>
                                <a:gd name="T17" fmla="*/ 0 h 34"/>
                                <a:gd name="T18" fmla="*/ 15 w 15"/>
                                <a:gd name="T19" fmla="*/ 0 h 34"/>
                                <a:gd name="T20" fmla="*/ 15 w 15"/>
                                <a:gd name="T21" fmla="*/ 0 h 34"/>
                                <a:gd name="T22" fmla="*/ 15 w 15"/>
                                <a:gd name="T23" fmla="*/ 5 h 34"/>
                                <a:gd name="T24" fmla="*/ 15 w 15"/>
                                <a:gd name="T25" fmla="*/ 5 h 34"/>
                                <a:gd name="T26" fmla="*/ 15 w 15"/>
                                <a:gd name="T27" fmla="*/ 5 h 34"/>
                                <a:gd name="T28" fmla="*/ 15 w 15"/>
                                <a:gd name="T29" fmla="*/ 10 h 34"/>
                                <a:gd name="T30" fmla="*/ 10 w 15"/>
                                <a:gd name="T31" fmla="*/ 15 h 34"/>
                                <a:gd name="T32" fmla="*/ 0 w 15"/>
                                <a:gd name="T33" fmla="*/ 34 h 34"/>
                                <a:gd name="T34" fmla="*/ 0 w 15"/>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4">
                                  <a:moveTo>
                                    <a:pt x="0" y="34"/>
                                  </a:moveTo>
                                  <a:lnTo>
                                    <a:pt x="0" y="15"/>
                                  </a:lnTo>
                                  <a:lnTo>
                                    <a:pt x="0" y="10"/>
                                  </a:lnTo>
                                  <a:lnTo>
                                    <a:pt x="0" y="5"/>
                                  </a:lnTo>
                                  <a:lnTo>
                                    <a:pt x="5" y="5"/>
                                  </a:lnTo>
                                  <a:lnTo>
                                    <a:pt x="5" y="0"/>
                                  </a:lnTo>
                                  <a:lnTo>
                                    <a:pt x="10" y="0"/>
                                  </a:lnTo>
                                  <a:lnTo>
                                    <a:pt x="15" y="0"/>
                                  </a:lnTo>
                                  <a:lnTo>
                                    <a:pt x="15" y="5"/>
                                  </a:lnTo>
                                  <a:lnTo>
                                    <a:pt x="15" y="10"/>
                                  </a:lnTo>
                                  <a:lnTo>
                                    <a:pt x="10" y="15"/>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857"/>
                          <wps:cNvSpPr>
                            <a:spLocks/>
                          </wps:cNvSpPr>
                          <wps:spPr bwMode="auto">
                            <a:xfrm>
                              <a:off x="6947" y="932"/>
                              <a:ext cx="15" cy="34"/>
                            </a:xfrm>
                            <a:custGeom>
                              <a:avLst/>
                              <a:gdLst>
                                <a:gd name="T0" fmla="*/ 0 w 15"/>
                                <a:gd name="T1" fmla="*/ 34 h 34"/>
                                <a:gd name="T2" fmla="*/ 0 w 15"/>
                                <a:gd name="T3" fmla="*/ 15 h 34"/>
                                <a:gd name="T4" fmla="*/ 5 w 15"/>
                                <a:gd name="T5" fmla="*/ 10 h 34"/>
                                <a:gd name="T6" fmla="*/ 5 w 15"/>
                                <a:gd name="T7" fmla="*/ 5 h 34"/>
                                <a:gd name="T8" fmla="*/ 5 w 15"/>
                                <a:gd name="T9" fmla="*/ 5 h 34"/>
                                <a:gd name="T10" fmla="*/ 5 w 15"/>
                                <a:gd name="T11" fmla="*/ 0 h 34"/>
                                <a:gd name="T12" fmla="*/ 10 w 15"/>
                                <a:gd name="T13" fmla="*/ 0 h 34"/>
                                <a:gd name="T14" fmla="*/ 10 w 15"/>
                                <a:gd name="T15" fmla="*/ 0 h 34"/>
                                <a:gd name="T16" fmla="*/ 15 w 15"/>
                                <a:gd name="T17" fmla="*/ 0 h 34"/>
                                <a:gd name="T18" fmla="*/ 15 w 15"/>
                                <a:gd name="T19" fmla="*/ 0 h 34"/>
                                <a:gd name="T20" fmla="*/ 15 w 15"/>
                                <a:gd name="T21" fmla="*/ 0 h 34"/>
                                <a:gd name="T22" fmla="*/ 15 w 15"/>
                                <a:gd name="T23" fmla="*/ 5 h 34"/>
                                <a:gd name="T24" fmla="*/ 15 w 15"/>
                                <a:gd name="T25" fmla="*/ 5 h 34"/>
                                <a:gd name="T26" fmla="*/ 15 w 15"/>
                                <a:gd name="T27" fmla="*/ 5 h 34"/>
                                <a:gd name="T28" fmla="*/ 15 w 15"/>
                                <a:gd name="T29" fmla="*/ 10 h 34"/>
                                <a:gd name="T30" fmla="*/ 10 w 15"/>
                                <a:gd name="T31" fmla="*/ 15 h 34"/>
                                <a:gd name="T32" fmla="*/ 5 w 15"/>
                                <a:gd name="T33" fmla="*/ 34 h 34"/>
                                <a:gd name="T34" fmla="*/ 0 w 15"/>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4">
                                  <a:moveTo>
                                    <a:pt x="0" y="34"/>
                                  </a:moveTo>
                                  <a:lnTo>
                                    <a:pt x="0" y="15"/>
                                  </a:lnTo>
                                  <a:lnTo>
                                    <a:pt x="5" y="10"/>
                                  </a:lnTo>
                                  <a:lnTo>
                                    <a:pt x="5" y="5"/>
                                  </a:lnTo>
                                  <a:lnTo>
                                    <a:pt x="5" y="0"/>
                                  </a:lnTo>
                                  <a:lnTo>
                                    <a:pt x="10" y="0"/>
                                  </a:lnTo>
                                  <a:lnTo>
                                    <a:pt x="15" y="0"/>
                                  </a:lnTo>
                                  <a:lnTo>
                                    <a:pt x="15" y="5"/>
                                  </a:lnTo>
                                  <a:lnTo>
                                    <a:pt x="15" y="10"/>
                                  </a:lnTo>
                                  <a:lnTo>
                                    <a:pt x="10" y="15"/>
                                  </a:lnTo>
                                  <a:lnTo>
                                    <a:pt x="5" y="34"/>
                                  </a:lnTo>
                                  <a:lnTo>
                                    <a:pt x="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858"/>
                          <wps:cNvSpPr>
                            <a:spLocks/>
                          </wps:cNvSpPr>
                          <wps:spPr bwMode="auto">
                            <a:xfrm>
                              <a:off x="6314" y="1038"/>
                              <a:ext cx="14" cy="33"/>
                            </a:xfrm>
                            <a:custGeom>
                              <a:avLst/>
                              <a:gdLst>
                                <a:gd name="T0" fmla="*/ 0 w 14"/>
                                <a:gd name="T1" fmla="*/ 33 h 33"/>
                                <a:gd name="T2" fmla="*/ 0 w 14"/>
                                <a:gd name="T3" fmla="*/ 14 h 33"/>
                                <a:gd name="T4" fmla="*/ 5 w 14"/>
                                <a:gd name="T5" fmla="*/ 9 h 33"/>
                                <a:gd name="T6" fmla="*/ 5 w 14"/>
                                <a:gd name="T7" fmla="*/ 5 h 33"/>
                                <a:gd name="T8" fmla="*/ 5 w 14"/>
                                <a:gd name="T9" fmla="*/ 0 h 33"/>
                                <a:gd name="T10" fmla="*/ 5 w 14"/>
                                <a:gd name="T11" fmla="*/ 0 h 33"/>
                                <a:gd name="T12" fmla="*/ 10 w 14"/>
                                <a:gd name="T13" fmla="*/ 0 h 33"/>
                                <a:gd name="T14" fmla="*/ 10 w 14"/>
                                <a:gd name="T15" fmla="*/ 0 h 33"/>
                                <a:gd name="T16" fmla="*/ 14 w 14"/>
                                <a:gd name="T17" fmla="*/ 0 h 33"/>
                                <a:gd name="T18" fmla="*/ 14 w 14"/>
                                <a:gd name="T19" fmla="*/ 0 h 33"/>
                                <a:gd name="T20" fmla="*/ 14 w 14"/>
                                <a:gd name="T21" fmla="*/ 0 h 33"/>
                                <a:gd name="T22" fmla="*/ 14 w 14"/>
                                <a:gd name="T23" fmla="*/ 0 h 33"/>
                                <a:gd name="T24" fmla="*/ 14 w 14"/>
                                <a:gd name="T25" fmla="*/ 5 h 33"/>
                                <a:gd name="T26" fmla="*/ 14 w 14"/>
                                <a:gd name="T27" fmla="*/ 5 h 33"/>
                                <a:gd name="T28" fmla="*/ 14 w 14"/>
                                <a:gd name="T29" fmla="*/ 9 h 33"/>
                                <a:gd name="T30" fmla="*/ 10 w 14"/>
                                <a:gd name="T31" fmla="*/ 14 h 33"/>
                                <a:gd name="T32" fmla="*/ 5 w 14"/>
                                <a:gd name="T33" fmla="*/ 33 h 33"/>
                                <a:gd name="T34" fmla="*/ 0 w 14"/>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3">
                                  <a:moveTo>
                                    <a:pt x="0" y="33"/>
                                  </a:moveTo>
                                  <a:lnTo>
                                    <a:pt x="0" y="14"/>
                                  </a:lnTo>
                                  <a:lnTo>
                                    <a:pt x="5" y="9"/>
                                  </a:lnTo>
                                  <a:lnTo>
                                    <a:pt x="5" y="5"/>
                                  </a:lnTo>
                                  <a:lnTo>
                                    <a:pt x="5" y="0"/>
                                  </a:lnTo>
                                  <a:lnTo>
                                    <a:pt x="10" y="0"/>
                                  </a:lnTo>
                                  <a:lnTo>
                                    <a:pt x="14" y="0"/>
                                  </a:lnTo>
                                  <a:lnTo>
                                    <a:pt x="14" y="5"/>
                                  </a:lnTo>
                                  <a:lnTo>
                                    <a:pt x="14" y="9"/>
                                  </a:lnTo>
                                  <a:lnTo>
                                    <a:pt x="10" y="14"/>
                                  </a:lnTo>
                                  <a:lnTo>
                                    <a:pt x="5" y="33"/>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859"/>
                          <wps:cNvSpPr>
                            <a:spLocks/>
                          </wps:cNvSpPr>
                          <wps:spPr bwMode="auto">
                            <a:xfrm>
                              <a:off x="6491" y="1038"/>
                              <a:ext cx="15" cy="33"/>
                            </a:xfrm>
                            <a:custGeom>
                              <a:avLst/>
                              <a:gdLst>
                                <a:gd name="T0" fmla="*/ 0 w 15"/>
                                <a:gd name="T1" fmla="*/ 33 h 33"/>
                                <a:gd name="T2" fmla="*/ 0 w 15"/>
                                <a:gd name="T3" fmla="*/ 14 h 33"/>
                                <a:gd name="T4" fmla="*/ 0 w 15"/>
                                <a:gd name="T5" fmla="*/ 9 h 33"/>
                                <a:gd name="T6" fmla="*/ 0 w 15"/>
                                <a:gd name="T7" fmla="*/ 5 h 33"/>
                                <a:gd name="T8" fmla="*/ 5 w 15"/>
                                <a:gd name="T9" fmla="*/ 0 h 33"/>
                                <a:gd name="T10" fmla="*/ 5 w 15"/>
                                <a:gd name="T11" fmla="*/ 0 h 33"/>
                                <a:gd name="T12" fmla="*/ 5 w 15"/>
                                <a:gd name="T13" fmla="*/ 0 h 33"/>
                                <a:gd name="T14" fmla="*/ 10 w 15"/>
                                <a:gd name="T15" fmla="*/ 0 h 33"/>
                                <a:gd name="T16" fmla="*/ 10 w 15"/>
                                <a:gd name="T17" fmla="*/ 0 h 33"/>
                                <a:gd name="T18" fmla="*/ 15 w 15"/>
                                <a:gd name="T19" fmla="*/ 0 h 33"/>
                                <a:gd name="T20" fmla="*/ 15 w 15"/>
                                <a:gd name="T21" fmla="*/ 0 h 33"/>
                                <a:gd name="T22" fmla="*/ 15 w 15"/>
                                <a:gd name="T23" fmla="*/ 0 h 33"/>
                                <a:gd name="T24" fmla="*/ 15 w 15"/>
                                <a:gd name="T25" fmla="*/ 5 h 33"/>
                                <a:gd name="T26" fmla="*/ 15 w 15"/>
                                <a:gd name="T27" fmla="*/ 5 h 33"/>
                                <a:gd name="T28" fmla="*/ 15 w 15"/>
                                <a:gd name="T29" fmla="*/ 9 h 33"/>
                                <a:gd name="T30" fmla="*/ 10 w 15"/>
                                <a:gd name="T31" fmla="*/ 14 h 33"/>
                                <a:gd name="T32" fmla="*/ 0 w 15"/>
                                <a:gd name="T33" fmla="*/ 33 h 33"/>
                                <a:gd name="T34" fmla="*/ 0 w 1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3">
                                  <a:moveTo>
                                    <a:pt x="0" y="33"/>
                                  </a:moveTo>
                                  <a:lnTo>
                                    <a:pt x="0" y="14"/>
                                  </a:lnTo>
                                  <a:lnTo>
                                    <a:pt x="0" y="9"/>
                                  </a:lnTo>
                                  <a:lnTo>
                                    <a:pt x="0" y="5"/>
                                  </a:lnTo>
                                  <a:lnTo>
                                    <a:pt x="5" y="0"/>
                                  </a:lnTo>
                                  <a:lnTo>
                                    <a:pt x="10" y="0"/>
                                  </a:lnTo>
                                  <a:lnTo>
                                    <a:pt x="15" y="0"/>
                                  </a:lnTo>
                                  <a:lnTo>
                                    <a:pt x="15" y="5"/>
                                  </a:lnTo>
                                  <a:lnTo>
                                    <a:pt x="15" y="9"/>
                                  </a:lnTo>
                                  <a:lnTo>
                                    <a:pt x="10" y="14"/>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860"/>
                          <wps:cNvSpPr>
                            <a:spLocks/>
                          </wps:cNvSpPr>
                          <wps:spPr bwMode="auto">
                            <a:xfrm>
                              <a:off x="6515" y="1038"/>
                              <a:ext cx="15" cy="33"/>
                            </a:xfrm>
                            <a:custGeom>
                              <a:avLst/>
                              <a:gdLst>
                                <a:gd name="T0" fmla="*/ 0 w 15"/>
                                <a:gd name="T1" fmla="*/ 33 h 33"/>
                                <a:gd name="T2" fmla="*/ 0 w 15"/>
                                <a:gd name="T3" fmla="*/ 14 h 33"/>
                                <a:gd name="T4" fmla="*/ 5 w 15"/>
                                <a:gd name="T5" fmla="*/ 9 h 33"/>
                                <a:gd name="T6" fmla="*/ 5 w 15"/>
                                <a:gd name="T7" fmla="*/ 5 h 33"/>
                                <a:gd name="T8" fmla="*/ 5 w 15"/>
                                <a:gd name="T9" fmla="*/ 0 h 33"/>
                                <a:gd name="T10" fmla="*/ 5 w 15"/>
                                <a:gd name="T11" fmla="*/ 0 h 33"/>
                                <a:gd name="T12" fmla="*/ 10 w 15"/>
                                <a:gd name="T13" fmla="*/ 0 h 33"/>
                                <a:gd name="T14" fmla="*/ 10 w 15"/>
                                <a:gd name="T15" fmla="*/ 0 h 33"/>
                                <a:gd name="T16" fmla="*/ 15 w 15"/>
                                <a:gd name="T17" fmla="*/ 0 h 33"/>
                                <a:gd name="T18" fmla="*/ 15 w 15"/>
                                <a:gd name="T19" fmla="*/ 0 h 33"/>
                                <a:gd name="T20" fmla="*/ 15 w 15"/>
                                <a:gd name="T21" fmla="*/ 0 h 33"/>
                                <a:gd name="T22" fmla="*/ 15 w 15"/>
                                <a:gd name="T23" fmla="*/ 0 h 33"/>
                                <a:gd name="T24" fmla="*/ 15 w 15"/>
                                <a:gd name="T25" fmla="*/ 5 h 33"/>
                                <a:gd name="T26" fmla="*/ 15 w 15"/>
                                <a:gd name="T27" fmla="*/ 5 h 33"/>
                                <a:gd name="T28" fmla="*/ 15 w 15"/>
                                <a:gd name="T29" fmla="*/ 9 h 33"/>
                                <a:gd name="T30" fmla="*/ 10 w 15"/>
                                <a:gd name="T31" fmla="*/ 14 h 33"/>
                                <a:gd name="T32" fmla="*/ 5 w 15"/>
                                <a:gd name="T33" fmla="*/ 33 h 33"/>
                                <a:gd name="T34" fmla="*/ 0 w 1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3">
                                  <a:moveTo>
                                    <a:pt x="0" y="33"/>
                                  </a:moveTo>
                                  <a:lnTo>
                                    <a:pt x="0" y="14"/>
                                  </a:lnTo>
                                  <a:lnTo>
                                    <a:pt x="5" y="9"/>
                                  </a:lnTo>
                                  <a:lnTo>
                                    <a:pt x="5" y="5"/>
                                  </a:lnTo>
                                  <a:lnTo>
                                    <a:pt x="5" y="0"/>
                                  </a:lnTo>
                                  <a:lnTo>
                                    <a:pt x="10" y="0"/>
                                  </a:lnTo>
                                  <a:lnTo>
                                    <a:pt x="15" y="0"/>
                                  </a:lnTo>
                                  <a:lnTo>
                                    <a:pt x="15" y="5"/>
                                  </a:lnTo>
                                  <a:lnTo>
                                    <a:pt x="15" y="9"/>
                                  </a:lnTo>
                                  <a:lnTo>
                                    <a:pt x="10" y="14"/>
                                  </a:lnTo>
                                  <a:lnTo>
                                    <a:pt x="5" y="33"/>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861"/>
                          <wps:cNvSpPr>
                            <a:spLocks/>
                          </wps:cNvSpPr>
                          <wps:spPr bwMode="auto">
                            <a:xfrm>
                              <a:off x="6962" y="1038"/>
                              <a:ext cx="14" cy="33"/>
                            </a:xfrm>
                            <a:custGeom>
                              <a:avLst/>
                              <a:gdLst>
                                <a:gd name="T0" fmla="*/ 0 w 14"/>
                                <a:gd name="T1" fmla="*/ 33 h 33"/>
                                <a:gd name="T2" fmla="*/ 0 w 14"/>
                                <a:gd name="T3" fmla="*/ 14 h 33"/>
                                <a:gd name="T4" fmla="*/ 0 w 14"/>
                                <a:gd name="T5" fmla="*/ 9 h 33"/>
                                <a:gd name="T6" fmla="*/ 0 w 14"/>
                                <a:gd name="T7" fmla="*/ 5 h 33"/>
                                <a:gd name="T8" fmla="*/ 4 w 14"/>
                                <a:gd name="T9" fmla="*/ 0 h 33"/>
                                <a:gd name="T10" fmla="*/ 4 w 14"/>
                                <a:gd name="T11" fmla="*/ 0 h 33"/>
                                <a:gd name="T12" fmla="*/ 4 w 14"/>
                                <a:gd name="T13" fmla="*/ 0 h 33"/>
                                <a:gd name="T14" fmla="*/ 9 w 14"/>
                                <a:gd name="T15" fmla="*/ 0 h 33"/>
                                <a:gd name="T16" fmla="*/ 9 w 14"/>
                                <a:gd name="T17" fmla="*/ 0 h 33"/>
                                <a:gd name="T18" fmla="*/ 14 w 14"/>
                                <a:gd name="T19" fmla="*/ 0 h 33"/>
                                <a:gd name="T20" fmla="*/ 14 w 14"/>
                                <a:gd name="T21" fmla="*/ 0 h 33"/>
                                <a:gd name="T22" fmla="*/ 14 w 14"/>
                                <a:gd name="T23" fmla="*/ 0 h 33"/>
                                <a:gd name="T24" fmla="*/ 14 w 14"/>
                                <a:gd name="T25" fmla="*/ 5 h 33"/>
                                <a:gd name="T26" fmla="*/ 14 w 14"/>
                                <a:gd name="T27" fmla="*/ 5 h 33"/>
                                <a:gd name="T28" fmla="*/ 9 w 14"/>
                                <a:gd name="T29" fmla="*/ 9 h 33"/>
                                <a:gd name="T30" fmla="*/ 9 w 14"/>
                                <a:gd name="T31" fmla="*/ 14 h 33"/>
                                <a:gd name="T32" fmla="*/ 0 w 14"/>
                                <a:gd name="T33" fmla="*/ 33 h 33"/>
                                <a:gd name="T34" fmla="*/ 0 w 14"/>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3">
                                  <a:moveTo>
                                    <a:pt x="0" y="33"/>
                                  </a:moveTo>
                                  <a:lnTo>
                                    <a:pt x="0" y="14"/>
                                  </a:lnTo>
                                  <a:lnTo>
                                    <a:pt x="0" y="9"/>
                                  </a:lnTo>
                                  <a:lnTo>
                                    <a:pt x="0" y="5"/>
                                  </a:lnTo>
                                  <a:lnTo>
                                    <a:pt x="4" y="0"/>
                                  </a:lnTo>
                                  <a:lnTo>
                                    <a:pt x="9" y="0"/>
                                  </a:lnTo>
                                  <a:lnTo>
                                    <a:pt x="14" y="0"/>
                                  </a:lnTo>
                                  <a:lnTo>
                                    <a:pt x="14" y="5"/>
                                  </a:lnTo>
                                  <a:lnTo>
                                    <a:pt x="9" y="9"/>
                                  </a:lnTo>
                                  <a:lnTo>
                                    <a:pt x="9" y="14"/>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862"/>
                          <wps:cNvSpPr>
                            <a:spLocks/>
                          </wps:cNvSpPr>
                          <wps:spPr bwMode="auto">
                            <a:xfrm>
                              <a:off x="7134" y="1038"/>
                              <a:ext cx="15" cy="33"/>
                            </a:xfrm>
                            <a:custGeom>
                              <a:avLst/>
                              <a:gdLst>
                                <a:gd name="T0" fmla="*/ 0 w 15"/>
                                <a:gd name="T1" fmla="*/ 33 h 33"/>
                                <a:gd name="T2" fmla="*/ 5 w 15"/>
                                <a:gd name="T3" fmla="*/ 14 h 33"/>
                                <a:gd name="T4" fmla="*/ 5 w 15"/>
                                <a:gd name="T5" fmla="*/ 9 h 33"/>
                                <a:gd name="T6" fmla="*/ 5 w 15"/>
                                <a:gd name="T7" fmla="*/ 5 h 33"/>
                                <a:gd name="T8" fmla="*/ 5 w 15"/>
                                <a:gd name="T9" fmla="*/ 0 h 33"/>
                                <a:gd name="T10" fmla="*/ 10 w 15"/>
                                <a:gd name="T11" fmla="*/ 0 h 33"/>
                                <a:gd name="T12" fmla="*/ 10 w 15"/>
                                <a:gd name="T13" fmla="*/ 0 h 33"/>
                                <a:gd name="T14" fmla="*/ 10 w 15"/>
                                <a:gd name="T15" fmla="*/ 0 h 33"/>
                                <a:gd name="T16" fmla="*/ 15 w 15"/>
                                <a:gd name="T17" fmla="*/ 0 h 33"/>
                                <a:gd name="T18" fmla="*/ 15 w 15"/>
                                <a:gd name="T19" fmla="*/ 0 h 33"/>
                                <a:gd name="T20" fmla="*/ 15 w 15"/>
                                <a:gd name="T21" fmla="*/ 0 h 33"/>
                                <a:gd name="T22" fmla="*/ 15 w 15"/>
                                <a:gd name="T23" fmla="*/ 0 h 33"/>
                                <a:gd name="T24" fmla="*/ 15 w 15"/>
                                <a:gd name="T25" fmla="*/ 5 h 33"/>
                                <a:gd name="T26" fmla="*/ 15 w 15"/>
                                <a:gd name="T27" fmla="*/ 5 h 33"/>
                                <a:gd name="T28" fmla="*/ 15 w 15"/>
                                <a:gd name="T29" fmla="*/ 9 h 33"/>
                                <a:gd name="T30" fmla="*/ 10 w 15"/>
                                <a:gd name="T31" fmla="*/ 14 h 33"/>
                                <a:gd name="T32" fmla="*/ 5 w 15"/>
                                <a:gd name="T33" fmla="*/ 33 h 33"/>
                                <a:gd name="T34" fmla="*/ 0 w 1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3">
                                  <a:moveTo>
                                    <a:pt x="0" y="33"/>
                                  </a:moveTo>
                                  <a:lnTo>
                                    <a:pt x="5" y="14"/>
                                  </a:lnTo>
                                  <a:lnTo>
                                    <a:pt x="5" y="9"/>
                                  </a:lnTo>
                                  <a:lnTo>
                                    <a:pt x="5" y="5"/>
                                  </a:lnTo>
                                  <a:lnTo>
                                    <a:pt x="5" y="0"/>
                                  </a:lnTo>
                                  <a:lnTo>
                                    <a:pt x="10" y="0"/>
                                  </a:lnTo>
                                  <a:lnTo>
                                    <a:pt x="15" y="0"/>
                                  </a:lnTo>
                                  <a:lnTo>
                                    <a:pt x="15" y="5"/>
                                  </a:lnTo>
                                  <a:lnTo>
                                    <a:pt x="15" y="9"/>
                                  </a:lnTo>
                                  <a:lnTo>
                                    <a:pt x="10" y="14"/>
                                  </a:lnTo>
                                  <a:lnTo>
                                    <a:pt x="5" y="33"/>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863"/>
                          <wps:cNvSpPr>
                            <a:spLocks/>
                          </wps:cNvSpPr>
                          <wps:spPr bwMode="auto">
                            <a:xfrm>
                              <a:off x="7163" y="1038"/>
                              <a:ext cx="15" cy="33"/>
                            </a:xfrm>
                            <a:custGeom>
                              <a:avLst/>
                              <a:gdLst>
                                <a:gd name="T0" fmla="*/ 0 w 15"/>
                                <a:gd name="T1" fmla="*/ 33 h 33"/>
                                <a:gd name="T2" fmla="*/ 0 w 15"/>
                                <a:gd name="T3" fmla="*/ 14 h 33"/>
                                <a:gd name="T4" fmla="*/ 0 w 15"/>
                                <a:gd name="T5" fmla="*/ 9 h 33"/>
                                <a:gd name="T6" fmla="*/ 0 w 15"/>
                                <a:gd name="T7" fmla="*/ 5 h 33"/>
                                <a:gd name="T8" fmla="*/ 5 w 15"/>
                                <a:gd name="T9" fmla="*/ 0 h 33"/>
                                <a:gd name="T10" fmla="*/ 5 w 15"/>
                                <a:gd name="T11" fmla="*/ 0 h 33"/>
                                <a:gd name="T12" fmla="*/ 5 w 15"/>
                                <a:gd name="T13" fmla="*/ 0 h 33"/>
                                <a:gd name="T14" fmla="*/ 10 w 15"/>
                                <a:gd name="T15" fmla="*/ 0 h 33"/>
                                <a:gd name="T16" fmla="*/ 10 w 15"/>
                                <a:gd name="T17" fmla="*/ 0 h 33"/>
                                <a:gd name="T18" fmla="*/ 15 w 15"/>
                                <a:gd name="T19" fmla="*/ 0 h 33"/>
                                <a:gd name="T20" fmla="*/ 15 w 15"/>
                                <a:gd name="T21" fmla="*/ 0 h 33"/>
                                <a:gd name="T22" fmla="*/ 15 w 15"/>
                                <a:gd name="T23" fmla="*/ 0 h 33"/>
                                <a:gd name="T24" fmla="*/ 15 w 15"/>
                                <a:gd name="T25" fmla="*/ 5 h 33"/>
                                <a:gd name="T26" fmla="*/ 15 w 15"/>
                                <a:gd name="T27" fmla="*/ 5 h 33"/>
                                <a:gd name="T28" fmla="*/ 10 w 15"/>
                                <a:gd name="T29" fmla="*/ 9 h 33"/>
                                <a:gd name="T30" fmla="*/ 10 w 15"/>
                                <a:gd name="T31" fmla="*/ 14 h 33"/>
                                <a:gd name="T32" fmla="*/ 0 w 15"/>
                                <a:gd name="T33" fmla="*/ 33 h 33"/>
                                <a:gd name="T34" fmla="*/ 0 w 15"/>
                                <a:gd name="T3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33">
                                  <a:moveTo>
                                    <a:pt x="0" y="33"/>
                                  </a:moveTo>
                                  <a:lnTo>
                                    <a:pt x="0" y="14"/>
                                  </a:lnTo>
                                  <a:lnTo>
                                    <a:pt x="0" y="9"/>
                                  </a:lnTo>
                                  <a:lnTo>
                                    <a:pt x="0" y="5"/>
                                  </a:lnTo>
                                  <a:lnTo>
                                    <a:pt x="5" y="0"/>
                                  </a:lnTo>
                                  <a:lnTo>
                                    <a:pt x="10" y="0"/>
                                  </a:lnTo>
                                  <a:lnTo>
                                    <a:pt x="15" y="0"/>
                                  </a:lnTo>
                                  <a:lnTo>
                                    <a:pt x="15" y="5"/>
                                  </a:lnTo>
                                  <a:lnTo>
                                    <a:pt x="10" y="9"/>
                                  </a:lnTo>
                                  <a:lnTo>
                                    <a:pt x="10" y="14"/>
                                  </a:lnTo>
                                  <a:lnTo>
                                    <a:pt x="0"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864"/>
                          <wps:cNvSpPr>
                            <a:spLocks noEditPoints="1"/>
                          </wps:cNvSpPr>
                          <wps:spPr bwMode="auto">
                            <a:xfrm>
                              <a:off x="5585" y="2149"/>
                              <a:ext cx="105" cy="105"/>
                            </a:xfrm>
                            <a:custGeom>
                              <a:avLst/>
                              <a:gdLst>
                                <a:gd name="T0" fmla="*/ 105 w 105"/>
                                <a:gd name="T1" fmla="*/ 105 h 105"/>
                                <a:gd name="T2" fmla="*/ 76 w 105"/>
                                <a:gd name="T3" fmla="*/ 105 h 105"/>
                                <a:gd name="T4" fmla="*/ 38 w 105"/>
                                <a:gd name="T5" fmla="*/ 58 h 105"/>
                                <a:gd name="T6" fmla="*/ 38 w 105"/>
                                <a:gd name="T7" fmla="*/ 58 h 105"/>
                                <a:gd name="T8" fmla="*/ 33 w 105"/>
                                <a:gd name="T9" fmla="*/ 58 h 105"/>
                                <a:gd name="T10" fmla="*/ 33 w 105"/>
                                <a:gd name="T11" fmla="*/ 58 h 105"/>
                                <a:gd name="T12" fmla="*/ 28 w 105"/>
                                <a:gd name="T13" fmla="*/ 58 h 105"/>
                                <a:gd name="T14" fmla="*/ 28 w 105"/>
                                <a:gd name="T15" fmla="*/ 58 h 105"/>
                                <a:gd name="T16" fmla="*/ 28 w 105"/>
                                <a:gd name="T17" fmla="*/ 58 h 105"/>
                                <a:gd name="T18" fmla="*/ 28 w 105"/>
                                <a:gd name="T19" fmla="*/ 86 h 105"/>
                                <a:gd name="T20" fmla="*/ 28 w 105"/>
                                <a:gd name="T21" fmla="*/ 96 h 105"/>
                                <a:gd name="T22" fmla="*/ 28 w 105"/>
                                <a:gd name="T23" fmla="*/ 101 h 105"/>
                                <a:gd name="T24" fmla="*/ 33 w 105"/>
                                <a:gd name="T25" fmla="*/ 101 h 105"/>
                                <a:gd name="T26" fmla="*/ 38 w 105"/>
                                <a:gd name="T27" fmla="*/ 105 h 105"/>
                                <a:gd name="T28" fmla="*/ 43 w 105"/>
                                <a:gd name="T29" fmla="*/ 105 h 105"/>
                                <a:gd name="T30" fmla="*/ 43 w 105"/>
                                <a:gd name="T31" fmla="*/ 105 h 105"/>
                                <a:gd name="T32" fmla="*/ 0 w 105"/>
                                <a:gd name="T33" fmla="*/ 105 h 105"/>
                                <a:gd name="T34" fmla="*/ 0 w 105"/>
                                <a:gd name="T35" fmla="*/ 105 h 105"/>
                                <a:gd name="T36" fmla="*/ 4 w 105"/>
                                <a:gd name="T37" fmla="*/ 105 h 105"/>
                                <a:gd name="T38" fmla="*/ 9 w 105"/>
                                <a:gd name="T39" fmla="*/ 101 h 105"/>
                                <a:gd name="T40" fmla="*/ 14 w 105"/>
                                <a:gd name="T41" fmla="*/ 101 h 105"/>
                                <a:gd name="T42" fmla="*/ 14 w 105"/>
                                <a:gd name="T43" fmla="*/ 96 h 105"/>
                                <a:gd name="T44" fmla="*/ 14 w 105"/>
                                <a:gd name="T45" fmla="*/ 86 h 105"/>
                                <a:gd name="T46" fmla="*/ 14 w 105"/>
                                <a:gd name="T47" fmla="*/ 19 h 105"/>
                                <a:gd name="T48" fmla="*/ 14 w 105"/>
                                <a:gd name="T49" fmla="*/ 10 h 105"/>
                                <a:gd name="T50" fmla="*/ 9 w 105"/>
                                <a:gd name="T51" fmla="*/ 5 h 105"/>
                                <a:gd name="T52" fmla="*/ 9 w 105"/>
                                <a:gd name="T53" fmla="*/ 5 h 105"/>
                                <a:gd name="T54" fmla="*/ 4 w 105"/>
                                <a:gd name="T55" fmla="*/ 5 h 105"/>
                                <a:gd name="T56" fmla="*/ 0 w 105"/>
                                <a:gd name="T57" fmla="*/ 5 h 105"/>
                                <a:gd name="T58" fmla="*/ 0 w 105"/>
                                <a:gd name="T59" fmla="*/ 0 h 105"/>
                                <a:gd name="T60" fmla="*/ 38 w 105"/>
                                <a:gd name="T61" fmla="*/ 0 h 105"/>
                                <a:gd name="T62" fmla="*/ 52 w 105"/>
                                <a:gd name="T63" fmla="*/ 0 h 105"/>
                                <a:gd name="T64" fmla="*/ 62 w 105"/>
                                <a:gd name="T65" fmla="*/ 5 h 105"/>
                                <a:gd name="T66" fmla="*/ 67 w 105"/>
                                <a:gd name="T67" fmla="*/ 5 h 105"/>
                                <a:gd name="T68" fmla="*/ 76 w 105"/>
                                <a:gd name="T69" fmla="*/ 10 h 105"/>
                                <a:gd name="T70" fmla="*/ 81 w 105"/>
                                <a:gd name="T71" fmla="*/ 19 h 105"/>
                                <a:gd name="T72" fmla="*/ 81 w 105"/>
                                <a:gd name="T73" fmla="*/ 29 h 105"/>
                                <a:gd name="T74" fmla="*/ 81 w 105"/>
                                <a:gd name="T75" fmla="*/ 38 h 105"/>
                                <a:gd name="T76" fmla="*/ 76 w 105"/>
                                <a:gd name="T77" fmla="*/ 43 h 105"/>
                                <a:gd name="T78" fmla="*/ 67 w 105"/>
                                <a:gd name="T79" fmla="*/ 53 h 105"/>
                                <a:gd name="T80" fmla="*/ 52 w 105"/>
                                <a:gd name="T81" fmla="*/ 53 h 105"/>
                                <a:gd name="T82" fmla="*/ 76 w 105"/>
                                <a:gd name="T83" fmla="*/ 86 h 105"/>
                                <a:gd name="T84" fmla="*/ 81 w 105"/>
                                <a:gd name="T85" fmla="*/ 96 h 105"/>
                                <a:gd name="T86" fmla="*/ 91 w 105"/>
                                <a:gd name="T87" fmla="*/ 101 h 105"/>
                                <a:gd name="T88" fmla="*/ 96 w 105"/>
                                <a:gd name="T89" fmla="*/ 101 h 105"/>
                                <a:gd name="T90" fmla="*/ 105 w 105"/>
                                <a:gd name="T91" fmla="*/ 105 h 105"/>
                                <a:gd name="T92" fmla="*/ 105 w 105"/>
                                <a:gd name="T93" fmla="*/ 105 h 105"/>
                                <a:gd name="T94" fmla="*/ 28 w 105"/>
                                <a:gd name="T95" fmla="*/ 53 h 105"/>
                                <a:gd name="T96" fmla="*/ 28 w 105"/>
                                <a:gd name="T97" fmla="*/ 53 h 105"/>
                                <a:gd name="T98" fmla="*/ 33 w 105"/>
                                <a:gd name="T99" fmla="*/ 53 h 105"/>
                                <a:gd name="T100" fmla="*/ 33 w 105"/>
                                <a:gd name="T101" fmla="*/ 53 h 105"/>
                                <a:gd name="T102" fmla="*/ 33 w 105"/>
                                <a:gd name="T103" fmla="*/ 53 h 105"/>
                                <a:gd name="T104" fmla="*/ 48 w 105"/>
                                <a:gd name="T105" fmla="*/ 53 h 105"/>
                                <a:gd name="T106" fmla="*/ 57 w 105"/>
                                <a:gd name="T107" fmla="*/ 43 h 105"/>
                                <a:gd name="T108" fmla="*/ 62 w 105"/>
                                <a:gd name="T109" fmla="*/ 38 h 105"/>
                                <a:gd name="T110" fmla="*/ 62 w 105"/>
                                <a:gd name="T111" fmla="*/ 29 h 105"/>
                                <a:gd name="T112" fmla="*/ 62 w 105"/>
                                <a:gd name="T113" fmla="*/ 19 h 105"/>
                                <a:gd name="T114" fmla="*/ 57 w 105"/>
                                <a:gd name="T115" fmla="*/ 14 h 105"/>
                                <a:gd name="T116" fmla="*/ 48 w 105"/>
                                <a:gd name="T117" fmla="*/ 10 h 105"/>
                                <a:gd name="T118" fmla="*/ 43 w 105"/>
                                <a:gd name="T119" fmla="*/ 5 h 105"/>
                                <a:gd name="T120" fmla="*/ 33 w 105"/>
                                <a:gd name="T121" fmla="*/ 5 h 105"/>
                                <a:gd name="T122" fmla="*/ 28 w 105"/>
                                <a:gd name="T123" fmla="*/ 10 h 105"/>
                                <a:gd name="T124" fmla="*/ 28 w 105"/>
                                <a:gd name="T125"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 h="105">
                                  <a:moveTo>
                                    <a:pt x="105" y="105"/>
                                  </a:moveTo>
                                  <a:lnTo>
                                    <a:pt x="76" y="105"/>
                                  </a:lnTo>
                                  <a:lnTo>
                                    <a:pt x="38" y="58"/>
                                  </a:lnTo>
                                  <a:lnTo>
                                    <a:pt x="33" y="58"/>
                                  </a:lnTo>
                                  <a:lnTo>
                                    <a:pt x="28" y="58"/>
                                  </a:lnTo>
                                  <a:lnTo>
                                    <a:pt x="28" y="86"/>
                                  </a:lnTo>
                                  <a:lnTo>
                                    <a:pt x="28" y="96"/>
                                  </a:lnTo>
                                  <a:lnTo>
                                    <a:pt x="28" y="101"/>
                                  </a:lnTo>
                                  <a:lnTo>
                                    <a:pt x="33" y="101"/>
                                  </a:lnTo>
                                  <a:lnTo>
                                    <a:pt x="38" y="105"/>
                                  </a:lnTo>
                                  <a:lnTo>
                                    <a:pt x="43" y="105"/>
                                  </a:lnTo>
                                  <a:lnTo>
                                    <a:pt x="0" y="105"/>
                                  </a:lnTo>
                                  <a:lnTo>
                                    <a:pt x="4" y="105"/>
                                  </a:lnTo>
                                  <a:lnTo>
                                    <a:pt x="9" y="101"/>
                                  </a:lnTo>
                                  <a:lnTo>
                                    <a:pt x="14" y="101"/>
                                  </a:lnTo>
                                  <a:lnTo>
                                    <a:pt x="14" y="96"/>
                                  </a:lnTo>
                                  <a:lnTo>
                                    <a:pt x="14" y="86"/>
                                  </a:lnTo>
                                  <a:lnTo>
                                    <a:pt x="14" y="19"/>
                                  </a:lnTo>
                                  <a:lnTo>
                                    <a:pt x="14" y="10"/>
                                  </a:lnTo>
                                  <a:lnTo>
                                    <a:pt x="9" y="5"/>
                                  </a:lnTo>
                                  <a:lnTo>
                                    <a:pt x="4" y="5"/>
                                  </a:lnTo>
                                  <a:lnTo>
                                    <a:pt x="0" y="5"/>
                                  </a:lnTo>
                                  <a:lnTo>
                                    <a:pt x="0" y="0"/>
                                  </a:lnTo>
                                  <a:lnTo>
                                    <a:pt x="38" y="0"/>
                                  </a:lnTo>
                                  <a:lnTo>
                                    <a:pt x="52" y="0"/>
                                  </a:lnTo>
                                  <a:lnTo>
                                    <a:pt x="62" y="5"/>
                                  </a:lnTo>
                                  <a:lnTo>
                                    <a:pt x="67" y="5"/>
                                  </a:lnTo>
                                  <a:lnTo>
                                    <a:pt x="76" y="10"/>
                                  </a:lnTo>
                                  <a:lnTo>
                                    <a:pt x="81" y="19"/>
                                  </a:lnTo>
                                  <a:lnTo>
                                    <a:pt x="81" y="29"/>
                                  </a:lnTo>
                                  <a:lnTo>
                                    <a:pt x="81" y="38"/>
                                  </a:lnTo>
                                  <a:lnTo>
                                    <a:pt x="76" y="43"/>
                                  </a:lnTo>
                                  <a:lnTo>
                                    <a:pt x="67" y="53"/>
                                  </a:lnTo>
                                  <a:lnTo>
                                    <a:pt x="52" y="53"/>
                                  </a:lnTo>
                                  <a:lnTo>
                                    <a:pt x="76" y="86"/>
                                  </a:lnTo>
                                  <a:lnTo>
                                    <a:pt x="81" y="96"/>
                                  </a:lnTo>
                                  <a:lnTo>
                                    <a:pt x="91" y="101"/>
                                  </a:lnTo>
                                  <a:lnTo>
                                    <a:pt x="96" y="101"/>
                                  </a:lnTo>
                                  <a:lnTo>
                                    <a:pt x="105" y="105"/>
                                  </a:lnTo>
                                  <a:close/>
                                  <a:moveTo>
                                    <a:pt x="28" y="53"/>
                                  </a:moveTo>
                                  <a:lnTo>
                                    <a:pt x="28" y="53"/>
                                  </a:lnTo>
                                  <a:lnTo>
                                    <a:pt x="33" y="53"/>
                                  </a:lnTo>
                                  <a:lnTo>
                                    <a:pt x="48" y="53"/>
                                  </a:lnTo>
                                  <a:lnTo>
                                    <a:pt x="57" y="43"/>
                                  </a:lnTo>
                                  <a:lnTo>
                                    <a:pt x="62" y="38"/>
                                  </a:lnTo>
                                  <a:lnTo>
                                    <a:pt x="62" y="29"/>
                                  </a:lnTo>
                                  <a:lnTo>
                                    <a:pt x="62" y="19"/>
                                  </a:lnTo>
                                  <a:lnTo>
                                    <a:pt x="57" y="14"/>
                                  </a:lnTo>
                                  <a:lnTo>
                                    <a:pt x="48" y="10"/>
                                  </a:lnTo>
                                  <a:lnTo>
                                    <a:pt x="43" y="5"/>
                                  </a:lnTo>
                                  <a:lnTo>
                                    <a:pt x="33" y="5"/>
                                  </a:lnTo>
                                  <a:lnTo>
                                    <a:pt x="28" y="10"/>
                                  </a:lnTo>
                                  <a:lnTo>
                                    <a:pt x="28"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865"/>
                          <wps:cNvSpPr>
                            <a:spLocks noEditPoints="1"/>
                          </wps:cNvSpPr>
                          <wps:spPr bwMode="auto">
                            <a:xfrm>
                              <a:off x="5695" y="2183"/>
                              <a:ext cx="62" cy="71"/>
                            </a:xfrm>
                            <a:custGeom>
                              <a:avLst/>
                              <a:gdLst>
                                <a:gd name="T0" fmla="*/ 29 w 62"/>
                                <a:gd name="T1" fmla="*/ 67 h 71"/>
                                <a:gd name="T2" fmla="*/ 19 w 62"/>
                                <a:gd name="T3" fmla="*/ 71 h 71"/>
                                <a:gd name="T4" fmla="*/ 10 w 62"/>
                                <a:gd name="T5" fmla="*/ 71 h 71"/>
                                <a:gd name="T6" fmla="*/ 0 w 62"/>
                                <a:gd name="T7" fmla="*/ 62 h 71"/>
                                <a:gd name="T8" fmla="*/ 0 w 62"/>
                                <a:gd name="T9" fmla="*/ 52 h 71"/>
                                <a:gd name="T10" fmla="*/ 5 w 62"/>
                                <a:gd name="T11" fmla="*/ 43 h 71"/>
                                <a:gd name="T12" fmla="*/ 24 w 62"/>
                                <a:gd name="T13" fmla="*/ 33 h 71"/>
                                <a:gd name="T14" fmla="*/ 38 w 62"/>
                                <a:gd name="T15" fmla="*/ 24 h 71"/>
                                <a:gd name="T16" fmla="*/ 34 w 62"/>
                                <a:gd name="T17" fmla="*/ 9 h 71"/>
                                <a:gd name="T18" fmla="*/ 24 w 62"/>
                                <a:gd name="T19" fmla="*/ 4 h 71"/>
                                <a:gd name="T20" fmla="*/ 14 w 62"/>
                                <a:gd name="T21" fmla="*/ 4 h 71"/>
                                <a:gd name="T22" fmla="*/ 14 w 62"/>
                                <a:gd name="T23" fmla="*/ 14 h 71"/>
                                <a:gd name="T24" fmla="*/ 14 w 62"/>
                                <a:gd name="T25" fmla="*/ 19 h 71"/>
                                <a:gd name="T26" fmla="*/ 10 w 62"/>
                                <a:gd name="T27" fmla="*/ 24 h 71"/>
                                <a:gd name="T28" fmla="*/ 5 w 62"/>
                                <a:gd name="T29" fmla="*/ 24 h 71"/>
                                <a:gd name="T30" fmla="*/ 0 w 62"/>
                                <a:gd name="T31" fmla="*/ 19 h 71"/>
                                <a:gd name="T32" fmla="*/ 0 w 62"/>
                                <a:gd name="T33" fmla="*/ 9 h 71"/>
                                <a:gd name="T34" fmla="*/ 14 w 62"/>
                                <a:gd name="T35" fmla="*/ 0 h 71"/>
                                <a:gd name="T36" fmla="*/ 34 w 62"/>
                                <a:gd name="T37" fmla="*/ 0 h 71"/>
                                <a:gd name="T38" fmla="*/ 48 w 62"/>
                                <a:gd name="T39" fmla="*/ 4 h 71"/>
                                <a:gd name="T40" fmla="*/ 48 w 62"/>
                                <a:gd name="T41" fmla="*/ 14 h 71"/>
                                <a:gd name="T42" fmla="*/ 53 w 62"/>
                                <a:gd name="T43" fmla="*/ 48 h 71"/>
                                <a:gd name="T44" fmla="*/ 53 w 62"/>
                                <a:gd name="T45" fmla="*/ 62 h 71"/>
                                <a:gd name="T46" fmla="*/ 53 w 62"/>
                                <a:gd name="T47" fmla="*/ 62 h 71"/>
                                <a:gd name="T48" fmla="*/ 53 w 62"/>
                                <a:gd name="T49" fmla="*/ 62 h 71"/>
                                <a:gd name="T50" fmla="*/ 58 w 62"/>
                                <a:gd name="T51" fmla="*/ 62 h 71"/>
                                <a:gd name="T52" fmla="*/ 62 w 62"/>
                                <a:gd name="T53" fmla="*/ 57 h 71"/>
                                <a:gd name="T54" fmla="*/ 53 w 62"/>
                                <a:gd name="T55" fmla="*/ 71 h 71"/>
                                <a:gd name="T56" fmla="*/ 43 w 62"/>
                                <a:gd name="T57" fmla="*/ 71 h 71"/>
                                <a:gd name="T58" fmla="*/ 38 w 62"/>
                                <a:gd name="T59" fmla="*/ 67 h 71"/>
                                <a:gd name="T60" fmla="*/ 38 w 62"/>
                                <a:gd name="T61" fmla="*/ 57 h 71"/>
                                <a:gd name="T62" fmla="*/ 29 w 62"/>
                                <a:gd name="T63" fmla="*/ 33 h 71"/>
                                <a:gd name="T64" fmla="*/ 19 w 62"/>
                                <a:gd name="T65" fmla="*/ 38 h 71"/>
                                <a:gd name="T66" fmla="*/ 10 w 62"/>
                                <a:gd name="T67" fmla="*/ 48 h 71"/>
                                <a:gd name="T68" fmla="*/ 10 w 62"/>
                                <a:gd name="T69" fmla="*/ 57 h 71"/>
                                <a:gd name="T70" fmla="*/ 19 w 62"/>
                                <a:gd name="T71" fmla="*/ 62 h 71"/>
                                <a:gd name="T72" fmla="*/ 29 w 62"/>
                                <a:gd name="T73" fmla="*/ 6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 h="71">
                                  <a:moveTo>
                                    <a:pt x="38" y="62"/>
                                  </a:moveTo>
                                  <a:lnTo>
                                    <a:pt x="29" y="67"/>
                                  </a:lnTo>
                                  <a:lnTo>
                                    <a:pt x="24" y="71"/>
                                  </a:lnTo>
                                  <a:lnTo>
                                    <a:pt x="19" y="71"/>
                                  </a:lnTo>
                                  <a:lnTo>
                                    <a:pt x="14" y="71"/>
                                  </a:lnTo>
                                  <a:lnTo>
                                    <a:pt x="10" y="71"/>
                                  </a:lnTo>
                                  <a:lnTo>
                                    <a:pt x="5" y="67"/>
                                  </a:lnTo>
                                  <a:lnTo>
                                    <a:pt x="0" y="62"/>
                                  </a:lnTo>
                                  <a:lnTo>
                                    <a:pt x="0" y="57"/>
                                  </a:lnTo>
                                  <a:lnTo>
                                    <a:pt x="0" y="52"/>
                                  </a:lnTo>
                                  <a:lnTo>
                                    <a:pt x="0" y="48"/>
                                  </a:lnTo>
                                  <a:lnTo>
                                    <a:pt x="5" y="43"/>
                                  </a:lnTo>
                                  <a:lnTo>
                                    <a:pt x="10" y="38"/>
                                  </a:lnTo>
                                  <a:lnTo>
                                    <a:pt x="24" y="33"/>
                                  </a:lnTo>
                                  <a:lnTo>
                                    <a:pt x="38" y="24"/>
                                  </a:lnTo>
                                  <a:lnTo>
                                    <a:pt x="38" y="14"/>
                                  </a:lnTo>
                                  <a:lnTo>
                                    <a:pt x="34" y="9"/>
                                  </a:lnTo>
                                  <a:lnTo>
                                    <a:pt x="29" y="4"/>
                                  </a:lnTo>
                                  <a:lnTo>
                                    <a:pt x="24" y="4"/>
                                  </a:lnTo>
                                  <a:lnTo>
                                    <a:pt x="19" y="4"/>
                                  </a:lnTo>
                                  <a:lnTo>
                                    <a:pt x="14" y="4"/>
                                  </a:lnTo>
                                  <a:lnTo>
                                    <a:pt x="14" y="9"/>
                                  </a:lnTo>
                                  <a:lnTo>
                                    <a:pt x="14" y="14"/>
                                  </a:lnTo>
                                  <a:lnTo>
                                    <a:pt x="14" y="19"/>
                                  </a:lnTo>
                                  <a:lnTo>
                                    <a:pt x="10" y="24"/>
                                  </a:lnTo>
                                  <a:lnTo>
                                    <a:pt x="5" y="24"/>
                                  </a:lnTo>
                                  <a:lnTo>
                                    <a:pt x="0" y="24"/>
                                  </a:lnTo>
                                  <a:lnTo>
                                    <a:pt x="0" y="19"/>
                                  </a:lnTo>
                                  <a:lnTo>
                                    <a:pt x="0" y="9"/>
                                  </a:lnTo>
                                  <a:lnTo>
                                    <a:pt x="10" y="4"/>
                                  </a:lnTo>
                                  <a:lnTo>
                                    <a:pt x="14" y="0"/>
                                  </a:lnTo>
                                  <a:lnTo>
                                    <a:pt x="29" y="0"/>
                                  </a:lnTo>
                                  <a:lnTo>
                                    <a:pt x="34" y="0"/>
                                  </a:lnTo>
                                  <a:lnTo>
                                    <a:pt x="43" y="0"/>
                                  </a:lnTo>
                                  <a:lnTo>
                                    <a:pt x="48" y="4"/>
                                  </a:lnTo>
                                  <a:lnTo>
                                    <a:pt x="48" y="9"/>
                                  </a:lnTo>
                                  <a:lnTo>
                                    <a:pt x="48" y="14"/>
                                  </a:lnTo>
                                  <a:lnTo>
                                    <a:pt x="53" y="24"/>
                                  </a:lnTo>
                                  <a:lnTo>
                                    <a:pt x="53" y="48"/>
                                  </a:lnTo>
                                  <a:lnTo>
                                    <a:pt x="53" y="57"/>
                                  </a:lnTo>
                                  <a:lnTo>
                                    <a:pt x="53" y="62"/>
                                  </a:lnTo>
                                  <a:lnTo>
                                    <a:pt x="58" y="62"/>
                                  </a:lnTo>
                                  <a:lnTo>
                                    <a:pt x="62" y="57"/>
                                  </a:lnTo>
                                  <a:lnTo>
                                    <a:pt x="62" y="62"/>
                                  </a:lnTo>
                                  <a:lnTo>
                                    <a:pt x="53" y="71"/>
                                  </a:lnTo>
                                  <a:lnTo>
                                    <a:pt x="48" y="71"/>
                                  </a:lnTo>
                                  <a:lnTo>
                                    <a:pt x="43" y="71"/>
                                  </a:lnTo>
                                  <a:lnTo>
                                    <a:pt x="38" y="71"/>
                                  </a:lnTo>
                                  <a:lnTo>
                                    <a:pt x="38" y="67"/>
                                  </a:lnTo>
                                  <a:lnTo>
                                    <a:pt x="38" y="62"/>
                                  </a:lnTo>
                                  <a:close/>
                                  <a:moveTo>
                                    <a:pt x="38" y="57"/>
                                  </a:moveTo>
                                  <a:lnTo>
                                    <a:pt x="38" y="28"/>
                                  </a:lnTo>
                                  <a:lnTo>
                                    <a:pt x="29" y="33"/>
                                  </a:lnTo>
                                  <a:lnTo>
                                    <a:pt x="24" y="38"/>
                                  </a:lnTo>
                                  <a:lnTo>
                                    <a:pt x="19" y="38"/>
                                  </a:lnTo>
                                  <a:lnTo>
                                    <a:pt x="14" y="43"/>
                                  </a:lnTo>
                                  <a:lnTo>
                                    <a:pt x="10" y="48"/>
                                  </a:lnTo>
                                  <a:lnTo>
                                    <a:pt x="10" y="52"/>
                                  </a:lnTo>
                                  <a:lnTo>
                                    <a:pt x="10" y="57"/>
                                  </a:lnTo>
                                  <a:lnTo>
                                    <a:pt x="14" y="62"/>
                                  </a:lnTo>
                                  <a:lnTo>
                                    <a:pt x="19" y="62"/>
                                  </a:lnTo>
                                  <a:lnTo>
                                    <a:pt x="24" y="67"/>
                                  </a:lnTo>
                                  <a:lnTo>
                                    <a:pt x="29" y="62"/>
                                  </a:lnTo>
                                  <a:lnTo>
                                    <a:pt x="38"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866"/>
                          <wps:cNvSpPr>
                            <a:spLocks/>
                          </wps:cNvSpPr>
                          <wps:spPr bwMode="auto">
                            <a:xfrm>
                              <a:off x="5757" y="2183"/>
                              <a:ext cx="82" cy="71"/>
                            </a:xfrm>
                            <a:custGeom>
                              <a:avLst/>
                              <a:gdLst>
                                <a:gd name="T0" fmla="*/ 29 w 82"/>
                                <a:gd name="T1" fmla="*/ 14 h 71"/>
                                <a:gd name="T2" fmla="*/ 39 w 82"/>
                                <a:gd name="T3" fmla="*/ 4 h 71"/>
                                <a:gd name="T4" fmla="*/ 53 w 82"/>
                                <a:gd name="T5" fmla="*/ 0 h 71"/>
                                <a:gd name="T6" fmla="*/ 58 w 82"/>
                                <a:gd name="T7" fmla="*/ 0 h 71"/>
                                <a:gd name="T8" fmla="*/ 63 w 82"/>
                                <a:gd name="T9" fmla="*/ 0 h 71"/>
                                <a:gd name="T10" fmla="*/ 63 w 82"/>
                                <a:gd name="T11" fmla="*/ 4 h 71"/>
                                <a:gd name="T12" fmla="*/ 68 w 82"/>
                                <a:gd name="T13" fmla="*/ 9 h 71"/>
                                <a:gd name="T14" fmla="*/ 68 w 82"/>
                                <a:gd name="T15" fmla="*/ 19 h 71"/>
                                <a:gd name="T16" fmla="*/ 68 w 82"/>
                                <a:gd name="T17" fmla="*/ 24 h 71"/>
                                <a:gd name="T18" fmla="*/ 68 w 82"/>
                                <a:gd name="T19" fmla="*/ 57 h 71"/>
                                <a:gd name="T20" fmla="*/ 68 w 82"/>
                                <a:gd name="T21" fmla="*/ 62 h 71"/>
                                <a:gd name="T22" fmla="*/ 72 w 82"/>
                                <a:gd name="T23" fmla="*/ 67 h 71"/>
                                <a:gd name="T24" fmla="*/ 72 w 82"/>
                                <a:gd name="T25" fmla="*/ 67 h 71"/>
                                <a:gd name="T26" fmla="*/ 72 w 82"/>
                                <a:gd name="T27" fmla="*/ 67 h 71"/>
                                <a:gd name="T28" fmla="*/ 77 w 82"/>
                                <a:gd name="T29" fmla="*/ 71 h 71"/>
                                <a:gd name="T30" fmla="*/ 82 w 82"/>
                                <a:gd name="T31" fmla="*/ 71 h 71"/>
                                <a:gd name="T32" fmla="*/ 82 w 82"/>
                                <a:gd name="T33" fmla="*/ 71 h 71"/>
                                <a:gd name="T34" fmla="*/ 44 w 82"/>
                                <a:gd name="T35" fmla="*/ 71 h 71"/>
                                <a:gd name="T36" fmla="*/ 44 w 82"/>
                                <a:gd name="T37" fmla="*/ 71 h 71"/>
                                <a:gd name="T38" fmla="*/ 48 w 82"/>
                                <a:gd name="T39" fmla="*/ 71 h 71"/>
                                <a:gd name="T40" fmla="*/ 48 w 82"/>
                                <a:gd name="T41" fmla="*/ 71 h 71"/>
                                <a:gd name="T42" fmla="*/ 53 w 82"/>
                                <a:gd name="T43" fmla="*/ 67 h 71"/>
                                <a:gd name="T44" fmla="*/ 53 w 82"/>
                                <a:gd name="T45" fmla="*/ 67 h 71"/>
                                <a:gd name="T46" fmla="*/ 58 w 82"/>
                                <a:gd name="T47" fmla="*/ 62 h 71"/>
                                <a:gd name="T48" fmla="*/ 58 w 82"/>
                                <a:gd name="T49" fmla="*/ 62 h 71"/>
                                <a:gd name="T50" fmla="*/ 58 w 82"/>
                                <a:gd name="T51" fmla="*/ 57 h 71"/>
                                <a:gd name="T52" fmla="*/ 58 w 82"/>
                                <a:gd name="T53" fmla="*/ 28 h 71"/>
                                <a:gd name="T54" fmla="*/ 58 w 82"/>
                                <a:gd name="T55" fmla="*/ 19 h 71"/>
                                <a:gd name="T56" fmla="*/ 53 w 82"/>
                                <a:gd name="T57" fmla="*/ 14 h 71"/>
                                <a:gd name="T58" fmla="*/ 48 w 82"/>
                                <a:gd name="T59" fmla="*/ 9 h 71"/>
                                <a:gd name="T60" fmla="*/ 44 w 82"/>
                                <a:gd name="T61" fmla="*/ 9 h 71"/>
                                <a:gd name="T62" fmla="*/ 34 w 82"/>
                                <a:gd name="T63" fmla="*/ 9 h 71"/>
                                <a:gd name="T64" fmla="*/ 29 w 82"/>
                                <a:gd name="T65" fmla="*/ 19 h 71"/>
                                <a:gd name="T66" fmla="*/ 29 w 82"/>
                                <a:gd name="T67" fmla="*/ 57 h 71"/>
                                <a:gd name="T68" fmla="*/ 29 w 82"/>
                                <a:gd name="T69" fmla="*/ 62 h 71"/>
                                <a:gd name="T70" fmla="*/ 29 w 82"/>
                                <a:gd name="T71" fmla="*/ 67 h 71"/>
                                <a:gd name="T72" fmla="*/ 29 w 82"/>
                                <a:gd name="T73" fmla="*/ 67 h 71"/>
                                <a:gd name="T74" fmla="*/ 29 w 82"/>
                                <a:gd name="T75" fmla="*/ 67 h 71"/>
                                <a:gd name="T76" fmla="*/ 34 w 82"/>
                                <a:gd name="T77" fmla="*/ 71 h 71"/>
                                <a:gd name="T78" fmla="*/ 39 w 82"/>
                                <a:gd name="T79" fmla="*/ 71 h 71"/>
                                <a:gd name="T80" fmla="*/ 39 w 82"/>
                                <a:gd name="T81" fmla="*/ 71 h 71"/>
                                <a:gd name="T82" fmla="*/ 5 w 82"/>
                                <a:gd name="T83" fmla="*/ 71 h 71"/>
                                <a:gd name="T84" fmla="*/ 5 w 82"/>
                                <a:gd name="T85" fmla="*/ 71 h 71"/>
                                <a:gd name="T86" fmla="*/ 5 w 82"/>
                                <a:gd name="T87" fmla="*/ 71 h 71"/>
                                <a:gd name="T88" fmla="*/ 10 w 82"/>
                                <a:gd name="T89" fmla="*/ 67 h 71"/>
                                <a:gd name="T90" fmla="*/ 10 w 82"/>
                                <a:gd name="T91" fmla="*/ 67 h 71"/>
                                <a:gd name="T92" fmla="*/ 15 w 82"/>
                                <a:gd name="T93" fmla="*/ 62 h 71"/>
                                <a:gd name="T94" fmla="*/ 15 w 82"/>
                                <a:gd name="T95" fmla="*/ 57 h 71"/>
                                <a:gd name="T96" fmla="*/ 15 w 82"/>
                                <a:gd name="T97" fmla="*/ 28 h 71"/>
                                <a:gd name="T98" fmla="*/ 15 w 82"/>
                                <a:gd name="T99" fmla="*/ 19 h 71"/>
                                <a:gd name="T100" fmla="*/ 15 w 82"/>
                                <a:gd name="T101" fmla="*/ 14 h 71"/>
                                <a:gd name="T102" fmla="*/ 15 w 82"/>
                                <a:gd name="T103" fmla="*/ 14 h 71"/>
                                <a:gd name="T104" fmla="*/ 10 w 82"/>
                                <a:gd name="T105" fmla="*/ 9 h 71"/>
                                <a:gd name="T106" fmla="*/ 10 w 82"/>
                                <a:gd name="T107" fmla="*/ 9 h 71"/>
                                <a:gd name="T108" fmla="*/ 10 w 82"/>
                                <a:gd name="T109" fmla="*/ 9 h 71"/>
                                <a:gd name="T110" fmla="*/ 5 w 82"/>
                                <a:gd name="T111" fmla="*/ 9 h 71"/>
                                <a:gd name="T112" fmla="*/ 5 w 82"/>
                                <a:gd name="T113" fmla="*/ 9 h 71"/>
                                <a:gd name="T114" fmla="*/ 0 w 82"/>
                                <a:gd name="T115" fmla="*/ 9 h 71"/>
                                <a:gd name="T116" fmla="*/ 24 w 82"/>
                                <a:gd name="T117" fmla="*/ 0 h 71"/>
                                <a:gd name="T118" fmla="*/ 29 w 82"/>
                                <a:gd name="T119" fmla="*/ 0 h 71"/>
                                <a:gd name="T120" fmla="*/ 29 w 82"/>
                                <a:gd name="T121" fmla="*/ 1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2" h="71">
                                  <a:moveTo>
                                    <a:pt x="29" y="14"/>
                                  </a:moveTo>
                                  <a:lnTo>
                                    <a:pt x="39" y="4"/>
                                  </a:lnTo>
                                  <a:lnTo>
                                    <a:pt x="53" y="0"/>
                                  </a:lnTo>
                                  <a:lnTo>
                                    <a:pt x="58" y="0"/>
                                  </a:lnTo>
                                  <a:lnTo>
                                    <a:pt x="63" y="0"/>
                                  </a:lnTo>
                                  <a:lnTo>
                                    <a:pt x="63" y="4"/>
                                  </a:lnTo>
                                  <a:lnTo>
                                    <a:pt x="68" y="9"/>
                                  </a:lnTo>
                                  <a:lnTo>
                                    <a:pt x="68" y="19"/>
                                  </a:lnTo>
                                  <a:lnTo>
                                    <a:pt x="68" y="24"/>
                                  </a:lnTo>
                                  <a:lnTo>
                                    <a:pt x="68" y="57"/>
                                  </a:lnTo>
                                  <a:lnTo>
                                    <a:pt x="68" y="62"/>
                                  </a:lnTo>
                                  <a:lnTo>
                                    <a:pt x="72" y="67"/>
                                  </a:lnTo>
                                  <a:lnTo>
                                    <a:pt x="77" y="71"/>
                                  </a:lnTo>
                                  <a:lnTo>
                                    <a:pt x="82" y="71"/>
                                  </a:lnTo>
                                  <a:lnTo>
                                    <a:pt x="44" y="71"/>
                                  </a:lnTo>
                                  <a:lnTo>
                                    <a:pt x="48" y="71"/>
                                  </a:lnTo>
                                  <a:lnTo>
                                    <a:pt x="53" y="67"/>
                                  </a:lnTo>
                                  <a:lnTo>
                                    <a:pt x="58" y="62"/>
                                  </a:lnTo>
                                  <a:lnTo>
                                    <a:pt x="58" y="57"/>
                                  </a:lnTo>
                                  <a:lnTo>
                                    <a:pt x="58" y="28"/>
                                  </a:lnTo>
                                  <a:lnTo>
                                    <a:pt x="58" y="19"/>
                                  </a:lnTo>
                                  <a:lnTo>
                                    <a:pt x="53" y="14"/>
                                  </a:lnTo>
                                  <a:lnTo>
                                    <a:pt x="48" y="9"/>
                                  </a:lnTo>
                                  <a:lnTo>
                                    <a:pt x="44" y="9"/>
                                  </a:lnTo>
                                  <a:lnTo>
                                    <a:pt x="34" y="9"/>
                                  </a:lnTo>
                                  <a:lnTo>
                                    <a:pt x="29" y="19"/>
                                  </a:lnTo>
                                  <a:lnTo>
                                    <a:pt x="29" y="57"/>
                                  </a:lnTo>
                                  <a:lnTo>
                                    <a:pt x="29" y="62"/>
                                  </a:lnTo>
                                  <a:lnTo>
                                    <a:pt x="29" y="67"/>
                                  </a:lnTo>
                                  <a:lnTo>
                                    <a:pt x="34" y="71"/>
                                  </a:lnTo>
                                  <a:lnTo>
                                    <a:pt x="39" y="71"/>
                                  </a:lnTo>
                                  <a:lnTo>
                                    <a:pt x="5" y="71"/>
                                  </a:lnTo>
                                  <a:lnTo>
                                    <a:pt x="10" y="67"/>
                                  </a:lnTo>
                                  <a:lnTo>
                                    <a:pt x="15" y="62"/>
                                  </a:lnTo>
                                  <a:lnTo>
                                    <a:pt x="15" y="57"/>
                                  </a:lnTo>
                                  <a:lnTo>
                                    <a:pt x="15" y="28"/>
                                  </a:lnTo>
                                  <a:lnTo>
                                    <a:pt x="15" y="19"/>
                                  </a:lnTo>
                                  <a:lnTo>
                                    <a:pt x="15" y="14"/>
                                  </a:lnTo>
                                  <a:lnTo>
                                    <a:pt x="10" y="9"/>
                                  </a:lnTo>
                                  <a:lnTo>
                                    <a:pt x="5" y="9"/>
                                  </a:lnTo>
                                  <a:lnTo>
                                    <a:pt x="0" y="9"/>
                                  </a:lnTo>
                                  <a:lnTo>
                                    <a:pt x="24" y="0"/>
                                  </a:lnTo>
                                  <a:lnTo>
                                    <a:pt x="29" y="0"/>
                                  </a:lnTo>
                                  <a:lnTo>
                                    <a:pt x="29"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867"/>
                          <wps:cNvSpPr>
                            <a:spLocks noEditPoints="1"/>
                          </wps:cNvSpPr>
                          <wps:spPr bwMode="auto">
                            <a:xfrm>
                              <a:off x="5844" y="2183"/>
                              <a:ext cx="72" cy="105"/>
                            </a:xfrm>
                            <a:custGeom>
                              <a:avLst/>
                              <a:gdLst>
                                <a:gd name="T0" fmla="*/ 14 w 72"/>
                                <a:gd name="T1" fmla="*/ 43 h 105"/>
                                <a:gd name="T2" fmla="*/ 5 w 72"/>
                                <a:gd name="T3" fmla="*/ 33 h 105"/>
                                <a:gd name="T4" fmla="*/ 5 w 72"/>
                                <a:gd name="T5" fmla="*/ 14 h 105"/>
                                <a:gd name="T6" fmla="*/ 24 w 72"/>
                                <a:gd name="T7" fmla="*/ 0 h 105"/>
                                <a:gd name="T8" fmla="*/ 43 w 72"/>
                                <a:gd name="T9" fmla="*/ 0 h 105"/>
                                <a:gd name="T10" fmla="*/ 67 w 72"/>
                                <a:gd name="T11" fmla="*/ 4 h 105"/>
                                <a:gd name="T12" fmla="*/ 72 w 72"/>
                                <a:gd name="T13" fmla="*/ 4 h 105"/>
                                <a:gd name="T14" fmla="*/ 72 w 72"/>
                                <a:gd name="T15" fmla="*/ 4 h 105"/>
                                <a:gd name="T16" fmla="*/ 72 w 72"/>
                                <a:gd name="T17" fmla="*/ 9 h 105"/>
                                <a:gd name="T18" fmla="*/ 72 w 72"/>
                                <a:gd name="T19" fmla="*/ 9 h 105"/>
                                <a:gd name="T20" fmla="*/ 72 w 72"/>
                                <a:gd name="T21" fmla="*/ 9 h 105"/>
                                <a:gd name="T22" fmla="*/ 67 w 72"/>
                                <a:gd name="T23" fmla="*/ 9 h 105"/>
                                <a:gd name="T24" fmla="*/ 62 w 72"/>
                                <a:gd name="T25" fmla="*/ 19 h 105"/>
                                <a:gd name="T26" fmla="*/ 57 w 72"/>
                                <a:gd name="T27" fmla="*/ 33 h 105"/>
                                <a:gd name="T28" fmla="*/ 43 w 72"/>
                                <a:gd name="T29" fmla="*/ 48 h 105"/>
                                <a:gd name="T30" fmla="*/ 29 w 72"/>
                                <a:gd name="T31" fmla="*/ 48 h 105"/>
                                <a:gd name="T32" fmla="*/ 19 w 72"/>
                                <a:gd name="T33" fmla="*/ 52 h 105"/>
                                <a:gd name="T34" fmla="*/ 14 w 72"/>
                                <a:gd name="T35" fmla="*/ 57 h 105"/>
                                <a:gd name="T36" fmla="*/ 14 w 72"/>
                                <a:gd name="T37" fmla="*/ 57 h 105"/>
                                <a:gd name="T38" fmla="*/ 19 w 72"/>
                                <a:gd name="T39" fmla="*/ 62 h 105"/>
                                <a:gd name="T40" fmla="*/ 29 w 72"/>
                                <a:gd name="T41" fmla="*/ 62 h 105"/>
                                <a:gd name="T42" fmla="*/ 48 w 72"/>
                                <a:gd name="T43" fmla="*/ 62 h 105"/>
                                <a:gd name="T44" fmla="*/ 62 w 72"/>
                                <a:gd name="T45" fmla="*/ 67 h 105"/>
                                <a:gd name="T46" fmla="*/ 67 w 72"/>
                                <a:gd name="T47" fmla="*/ 71 h 105"/>
                                <a:gd name="T48" fmla="*/ 67 w 72"/>
                                <a:gd name="T49" fmla="*/ 86 h 105"/>
                                <a:gd name="T50" fmla="*/ 48 w 72"/>
                                <a:gd name="T51" fmla="*/ 105 h 105"/>
                                <a:gd name="T52" fmla="*/ 14 w 72"/>
                                <a:gd name="T53" fmla="*/ 105 h 105"/>
                                <a:gd name="T54" fmla="*/ 0 w 72"/>
                                <a:gd name="T55" fmla="*/ 95 h 105"/>
                                <a:gd name="T56" fmla="*/ 0 w 72"/>
                                <a:gd name="T57" fmla="*/ 91 h 105"/>
                                <a:gd name="T58" fmla="*/ 0 w 72"/>
                                <a:gd name="T59" fmla="*/ 86 h 105"/>
                                <a:gd name="T60" fmla="*/ 9 w 72"/>
                                <a:gd name="T61" fmla="*/ 76 h 105"/>
                                <a:gd name="T62" fmla="*/ 9 w 72"/>
                                <a:gd name="T63" fmla="*/ 71 h 105"/>
                                <a:gd name="T64" fmla="*/ 5 w 72"/>
                                <a:gd name="T65" fmla="*/ 67 h 105"/>
                                <a:gd name="T66" fmla="*/ 5 w 72"/>
                                <a:gd name="T67" fmla="*/ 62 h 105"/>
                                <a:gd name="T68" fmla="*/ 9 w 72"/>
                                <a:gd name="T69" fmla="*/ 52 h 105"/>
                                <a:gd name="T70" fmla="*/ 33 w 72"/>
                                <a:gd name="T71" fmla="*/ 4 h 105"/>
                                <a:gd name="T72" fmla="*/ 24 w 72"/>
                                <a:gd name="T73" fmla="*/ 9 h 105"/>
                                <a:gd name="T74" fmla="*/ 19 w 72"/>
                                <a:gd name="T75" fmla="*/ 24 h 105"/>
                                <a:gd name="T76" fmla="*/ 24 w 72"/>
                                <a:gd name="T77" fmla="*/ 43 h 105"/>
                                <a:gd name="T78" fmla="*/ 33 w 72"/>
                                <a:gd name="T79" fmla="*/ 48 h 105"/>
                                <a:gd name="T80" fmla="*/ 43 w 72"/>
                                <a:gd name="T81" fmla="*/ 43 h 105"/>
                                <a:gd name="T82" fmla="*/ 48 w 72"/>
                                <a:gd name="T83" fmla="*/ 28 h 105"/>
                                <a:gd name="T84" fmla="*/ 43 w 72"/>
                                <a:gd name="T85" fmla="*/ 9 h 105"/>
                                <a:gd name="T86" fmla="*/ 33 w 72"/>
                                <a:gd name="T87" fmla="*/ 4 h 105"/>
                                <a:gd name="T88" fmla="*/ 14 w 72"/>
                                <a:gd name="T89" fmla="*/ 76 h 105"/>
                                <a:gd name="T90" fmla="*/ 9 w 72"/>
                                <a:gd name="T91" fmla="*/ 81 h 105"/>
                                <a:gd name="T92" fmla="*/ 9 w 72"/>
                                <a:gd name="T93" fmla="*/ 91 h 105"/>
                                <a:gd name="T94" fmla="*/ 24 w 72"/>
                                <a:gd name="T95" fmla="*/ 95 h 105"/>
                                <a:gd name="T96" fmla="*/ 48 w 72"/>
                                <a:gd name="T97" fmla="*/ 95 h 105"/>
                                <a:gd name="T98" fmla="*/ 62 w 72"/>
                                <a:gd name="T99" fmla="*/ 86 h 105"/>
                                <a:gd name="T100" fmla="*/ 62 w 72"/>
                                <a:gd name="T101" fmla="*/ 76 h 105"/>
                                <a:gd name="T102" fmla="*/ 53 w 72"/>
                                <a:gd name="T103" fmla="*/ 76 h 105"/>
                                <a:gd name="T104" fmla="*/ 29 w 72"/>
                                <a:gd name="T105" fmla="*/ 7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 h="105">
                                  <a:moveTo>
                                    <a:pt x="19" y="48"/>
                                  </a:moveTo>
                                  <a:lnTo>
                                    <a:pt x="14" y="43"/>
                                  </a:lnTo>
                                  <a:lnTo>
                                    <a:pt x="9" y="38"/>
                                  </a:lnTo>
                                  <a:lnTo>
                                    <a:pt x="5" y="33"/>
                                  </a:lnTo>
                                  <a:lnTo>
                                    <a:pt x="5" y="24"/>
                                  </a:lnTo>
                                  <a:lnTo>
                                    <a:pt x="5" y="14"/>
                                  </a:lnTo>
                                  <a:lnTo>
                                    <a:pt x="14" y="4"/>
                                  </a:lnTo>
                                  <a:lnTo>
                                    <a:pt x="24" y="0"/>
                                  </a:lnTo>
                                  <a:lnTo>
                                    <a:pt x="33" y="0"/>
                                  </a:lnTo>
                                  <a:lnTo>
                                    <a:pt x="43" y="0"/>
                                  </a:lnTo>
                                  <a:lnTo>
                                    <a:pt x="53" y="4"/>
                                  </a:lnTo>
                                  <a:lnTo>
                                    <a:pt x="67" y="4"/>
                                  </a:lnTo>
                                  <a:lnTo>
                                    <a:pt x="72" y="4"/>
                                  </a:lnTo>
                                  <a:lnTo>
                                    <a:pt x="72" y="9"/>
                                  </a:lnTo>
                                  <a:lnTo>
                                    <a:pt x="67" y="9"/>
                                  </a:lnTo>
                                  <a:lnTo>
                                    <a:pt x="57" y="9"/>
                                  </a:lnTo>
                                  <a:lnTo>
                                    <a:pt x="62" y="19"/>
                                  </a:lnTo>
                                  <a:lnTo>
                                    <a:pt x="62" y="24"/>
                                  </a:lnTo>
                                  <a:lnTo>
                                    <a:pt x="57" y="33"/>
                                  </a:lnTo>
                                  <a:lnTo>
                                    <a:pt x="53" y="43"/>
                                  </a:lnTo>
                                  <a:lnTo>
                                    <a:pt x="43" y="48"/>
                                  </a:lnTo>
                                  <a:lnTo>
                                    <a:pt x="33" y="48"/>
                                  </a:lnTo>
                                  <a:lnTo>
                                    <a:pt x="29" y="48"/>
                                  </a:lnTo>
                                  <a:lnTo>
                                    <a:pt x="24" y="48"/>
                                  </a:lnTo>
                                  <a:lnTo>
                                    <a:pt x="19" y="52"/>
                                  </a:lnTo>
                                  <a:lnTo>
                                    <a:pt x="14" y="57"/>
                                  </a:lnTo>
                                  <a:lnTo>
                                    <a:pt x="19" y="57"/>
                                  </a:lnTo>
                                  <a:lnTo>
                                    <a:pt x="19" y="62"/>
                                  </a:lnTo>
                                  <a:lnTo>
                                    <a:pt x="24" y="62"/>
                                  </a:lnTo>
                                  <a:lnTo>
                                    <a:pt x="29" y="62"/>
                                  </a:lnTo>
                                  <a:lnTo>
                                    <a:pt x="33" y="62"/>
                                  </a:lnTo>
                                  <a:lnTo>
                                    <a:pt x="48" y="62"/>
                                  </a:lnTo>
                                  <a:lnTo>
                                    <a:pt x="53" y="62"/>
                                  </a:lnTo>
                                  <a:lnTo>
                                    <a:pt x="62" y="67"/>
                                  </a:lnTo>
                                  <a:lnTo>
                                    <a:pt x="67" y="67"/>
                                  </a:lnTo>
                                  <a:lnTo>
                                    <a:pt x="67" y="71"/>
                                  </a:lnTo>
                                  <a:lnTo>
                                    <a:pt x="72" y="81"/>
                                  </a:lnTo>
                                  <a:lnTo>
                                    <a:pt x="67" y="86"/>
                                  </a:lnTo>
                                  <a:lnTo>
                                    <a:pt x="62" y="95"/>
                                  </a:lnTo>
                                  <a:lnTo>
                                    <a:pt x="48" y="105"/>
                                  </a:lnTo>
                                  <a:lnTo>
                                    <a:pt x="29" y="105"/>
                                  </a:lnTo>
                                  <a:lnTo>
                                    <a:pt x="14" y="105"/>
                                  </a:lnTo>
                                  <a:lnTo>
                                    <a:pt x="5" y="100"/>
                                  </a:lnTo>
                                  <a:lnTo>
                                    <a:pt x="0" y="95"/>
                                  </a:lnTo>
                                  <a:lnTo>
                                    <a:pt x="0" y="91"/>
                                  </a:lnTo>
                                  <a:lnTo>
                                    <a:pt x="0" y="86"/>
                                  </a:lnTo>
                                  <a:lnTo>
                                    <a:pt x="5" y="81"/>
                                  </a:lnTo>
                                  <a:lnTo>
                                    <a:pt x="9" y="76"/>
                                  </a:lnTo>
                                  <a:lnTo>
                                    <a:pt x="14" y="71"/>
                                  </a:lnTo>
                                  <a:lnTo>
                                    <a:pt x="9" y="71"/>
                                  </a:lnTo>
                                  <a:lnTo>
                                    <a:pt x="9" y="67"/>
                                  </a:lnTo>
                                  <a:lnTo>
                                    <a:pt x="5" y="67"/>
                                  </a:lnTo>
                                  <a:lnTo>
                                    <a:pt x="5" y="62"/>
                                  </a:lnTo>
                                  <a:lnTo>
                                    <a:pt x="9" y="57"/>
                                  </a:lnTo>
                                  <a:lnTo>
                                    <a:pt x="9" y="52"/>
                                  </a:lnTo>
                                  <a:lnTo>
                                    <a:pt x="19" y="48"/>
                                  </a:lnTo>
                                  <a:close/>
                                  <a:moveTo>
                                    <a:pt x="33" y="4"/>
                                  </a:moveTo>
                                  <a:lnTo>
                                    <a:pt x="29" y="4"/>
                                  </a:lnTo>
                                  <a:lnTo>
                                    <a:pt x="24" y="9"/>
                                  </a:lnTo>
                                  <a:lnTo>
                                    <a:pt x="19" y="14"/>
                                  </a:lnTo>
                                  <a:lnTo>
                                    <a:pt x="19" y="24"/>
                                  </a:lnTo>
                                  <a:lnTo>
                                    <a:pt x="19" y="33"/>
                                  </a:lnTo>
                                  <a:lnTo>
                                    <a:pt x="24" y="43"/>
                                  </a:lnTo>
                                  <a:lnTo>
                                    <a:pt x="29" y="43"/>
                                  </a:lnTo>
                                  <a:lnTo>
                                    <a:pt x="33" y="48"/>
                                  </a:lnTo>
                                  <a:lnTo>
                                    <a:pt x="38" y="43"/>
                                  </a:lnTo>
                                  <a:lnTo>
                                    <a:pt x="43" y="43"/>
                                  </a:lnTo>
                                  <a:lnTo>
                                    <a:pt x="48" y="33"/>
                                  </a:lnTo>
                                  <a:lnTo>
                                    <a:pt x="48" y="28"/>
                                  </a:lnTo>
                                  <a:lnTo>
                                    <a:pt x="48" y="14"/>
                                  </a:lnTo>
                                  <a:lnTo>
                                    <a:pt x="43" y="9"/>
                                  </a:lnTo>
                                  <a:lnTo>
                                    <a:pt x="38" y="4"/>
                                  </a:lnTo>
                                  <a:lnTo>
                                    <a:pt x="33" y="4"/>
                                  </a:lnTo>
                                  <a:close/>
                                  <a:moveTo>
                                    <a:pt x="19" y="71"/>
                                  </a:moveTo>
                                  <a:lnTo>
                                    <a:pt x="14" y="76"/>
                                  </a:lnTo>
                                  <a:lnTo>
                                    <a:pt x="14" y="81"/>
                                  </a:lnTo>
                                  <a:lnTo>
                                    <a:pt x="9" y="81"/>
                                  </a:lnTo>
                                  <a:lnTo>
                                    <a:pt x="9" y="86"/>
                                  </a:lnTo>
                                  <a:lnTo>
                                    <a:pt x="9" y="91"/>
                                  </a:lnTo>
                                  <a:lnTo>
                                    <a:pt x="14" y="91"/>
                                  </a:lnTo>
                                  <a:lnTo>
                                    <a:pt x="24" y="95"/>
                                  </a:lnTo>
                                  <a:lnTo>
                                    <a:pt x="38" y="95"/>
                                  </a:lnTo>
                                  <a:lnTo>
                                    <a:pt x="48" y="95"/>
                                  </a:lnTo>
                                  <a:lnTo>
                                    <a:pt x="57" y="91"/>
                                  </a:lnTo>
                                  <a:lnTo>
                                    <a:pt x="62" y="86"/>
                                  </a:lnTo>
                                  <a:lnTo>
                                    <a:pt x="62" y="81"/>
                                  </a:lnTo>
                                  <a:lnTo>
                                    <a:pt x="62" y="76"/>
                                  </a:lnTo>
                                  <a:lnTo>
                                    <a:pt x="53" y="76"/>
                                  </a:lnTo>
                                  <a:lnTo>
                                    <a:pt x="43" y="76"/>
                                  </a:lnTo>
                                  <a:lnTo>
                                    <a:pt x="29" y="71"/>
                                  </a:lnTo>
                                  <a:lnTo>
                                    <a:pt x="19" y="7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868"/>
                          <wps:cNvSpPr>
                            <a:spLocks noEditPoints="1"/>
                          </wps:cNvSpPr>
                          <wps:spPr bwMode="auto">
                            <a:xfrm>
                              <a:off x="5925" y="2183"/>
                              <a:ext cx="58" cy="76"/>
                            </a:xfrm>
                            <a:custGeom>
                              <a:avLst/>
                              <a:gdLst>
                                <a:gd name="T0" fmla="*/ 10 w 58"/>
                                <a:gd name="T1" fmla="*/ 28 h 76"/>
                                <a:gd name="T2" fmla="*/ 10 w 58"/>
                                <a:gd name="T3" fmla="*/ 43 h 76"/>
                                <a:gd name="T4" fmla="*/ 20 w 58"/>
                                <a:gd name="T5" fmla="*/ 52 h 76"/>
                                <a:gd name="T6" fmla="*/ 24 w 58"/>
                                <a:gd name="T7" fmla="*/ 62 h 76"/>
                                <a:gd name="T8" fmla="*/ 34 w 58"/>
                                <a:gd name="T9" fmla="*/ 62 h 76"/>
                                <a:gd name="T10" fmla="*/ 44 w 58"/>
                                <a:gd name="T11" fmla="*/ 62 h 76"/>
                                <a:gd name="T12" fmla="*/ 48 w 58"/>
                                <a:gd name="T13" fmla="*/ 57 h 76"/>
                                <a:gd name="T14" fmla="*/ 53 w 58"/>
                                <a:gd name="T15" fmla="*/ 52 h 76"/>
                                <a:gd name="T16" fmla="*/ 58 w 58"/>
                                <a:gd name="T17" fmla="*/ 43 h 76"/>
                                <a:gd name="T18" fmla="*/ 58 w 58"/>
                                <a:gd name="T19" fmla="*/ 48 h 76"/>
                                <a:gd name="T20" fmla="*/ 58 w 58"/>
                                <a:gd name="T21" fmla="*/ 57 h 76"/>
                                <a:gd name="T22" fmla="*/ 48 w 58"/>
                                <a:gd name="T23" fmla="*/ 67 h 76"/>
                                <a:gd name="T24" fmla="*/ 39 w 58"/>
                                <a:gd name="T25" fmla="*/ 71 h 76"/>
                                <a:gd name="T26" fmla="*/ 29 w 58"/>
                                <a:gd name="T27" fmla="*/ 76 h 76"/>
                                <a:gd name="T28" fmla="*/ 20 w 58"/>
                                <a:gd name="T29" fmla="*/ 71 h 76"/>
                                <a:gd name="T30" fmla="*/ 10 w 58"/>
                                <a:gd name="T31" fmla="*/ 67 h 76"/>
                                <a:gd name="T32" fmla="*/ 0 w 58"/>
                                <a:gd name="T33" fmla="*/ 52 h 76"/>
                                <a:gd name="T34" fmla="*/ 0 w 58"/>
                                <a:gd name="T35" fmla="*/ 38 h 76"/>
                                <a:gd name="T36" fmla="*/ 0 w 58"/>
                                <a:gd name="T37" fmla="*/ 24 h 76"/>
                                <a:gd name="T38" fmla="*/ 10 w 58"/>
                                <a:gd name="T39" fmla="*/ 9 h 76"/>
                                <a:gd name="T40" fmla="*/ 20 w 58"/>
                                <a:gd name="T41" fmla="*/ 0 h 76"/>
                                <a:gd name="T42" fmla="*/ 34 w 58"/>
                                <a:gd name="T43" fmla="*/ 0 h 76"/>
                                <a:gd name="T44" fmla="*/ 44 w 58"/>
                                <a:gd name="T45" fmla="*/ 0 h 76"/>
                                <a:gd name="T46" fmla="*/ 53 w 58"/>
                                <a:gd name="T47" fmla="*/ 4 h 76"/>
                                <a:gd name="T48" fmla="*/ 58 w 58"/>
                                <a:gd name="T49" fmla="*/ 14 h 76"/>
                                <a:gd name="T50" fmla="*/ 58 w 58"/>
                                <a:gd name="T51" fmla="*/ 28 h 76"/>
                                <a:gd name="T52" fmla="*/ 10 w 58"/>
                                <a:gd name="T53" fmla="*/ 28 h 76"/>
                                <a:gd name="T54" fmla="*/ 10 w 58"/>
                                <a:gd name="T55" fmla="*/ 24 h 76"/>
                                <a:gd name="T56" fmla="*/ 44 w 58"/>
                                <a:gd name="T57" fmla="*/ 24 h 76"/>
                                <a:gd name="T58" fmla="*/ 44 w 58"/>
                                <a:gd name="T59" fmla="*/ 19 h 76"/>
                                <a:gd name="T60" fmla="*/ 44 w 58"/>
                                <a:gd name="T61" fmla="*/ 14 h 76"/>
                                <a:gd name="T62" fmla="*/ 39 w 58"/>
                                <a:gd name="T63" fmla="*/ 9 h 76"/>
                                <a:gd name="T64" fmla="*/ 34 w 58"/>
                                <a:gd name="T65" fmla="*/ 4 h 76"/>
                                <a:gd name="T66" fmla="*/ 34 w 58"/>
                                <a:gd name="T67" fmla="*/ 4 h 76"/>
                                <a:gd name="T68" fmla="*/ 29 w 58"/>
                                <a:gd name="T69" fmla="*/ 4 h 76"/>
                                <a:gd name="T70" fmla="*/ 20 w 58"/>
                                <a:gd name="T71" fmla="*/ 4 h 76"/>
                                <a:gd name="T72" fmla="*/ 15 w 58"/>
                                <a:gd name="T73" fmla="*/ 9 h 76"/>
                                <a:gd name="T74" fmla="*/ 10 w 58"/>
                                <a:gd name="T75" fmla="*/ 14 h 76"/>
                                <a:gd name="T76" fmla="*/ 10 w 58"/>
                                <a:gd name="T77"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8" h="76">
                                  <a:moveTo>
                                    <a:pt x="10" y="28"/>
                                  </a:moveTo>
                                  <a:lnTo>
                                    <a:pt x="10" y="43"/>
                                  </a:lnTo>
                                  <a:lnTo>
                                    <a:pt x="20" y="52"/>
                                  </a:lnTo>
                                  <a:lnTo>
                                    <a:pt x="24" y="62"/>
                                  </a:lnTo>
                                  <a:lnTo>
                                    <a:pt x="34" y="62"/>
                                  </a:lnTo>
                                  <a:lnTo>
                                    <a:pt x="44" y="62"/>
                                  </a:lnTo>
                                  <a:lnTo>
                                    <a:pt x="48" y="57"/>
                                  </a:lnTo>
                                  <a:lnTo>
                                    <a:pt x="53" y="52"/>
                                  </a:lnTo>
                                  <a:lnTo>
                                    <a:pt x="58" y="43"/>
                                  </a:lnTo>
                                  <a:lnTo>
                                    <a:pt x="58" y="48"/>
                                  </a:lnTo>
                                  <a:lnTo>
                                    <a:pt x="58" y="57"/>
                                  </a:lnTo>
                                  <a:lnTo>
                                    <a:pt x="48" y="67"/>
                                  </a:lnTo>
                                  <a:lnTo>
                                    <a:pt x="39" y="71"/>
                                  </a:lnTo>
                                  <a:lnTo>
                                    <a:pt x="29" y="76"/>
                                  </a:lnTo>
                                  <a:lnTo>
                                    <a:pt x="20" y="71"/>
                                  </a:lnTo>
                                  <a:lnTo>
                                    <a:pt x="10" y="67"/>
                                  </a:lnTo>
                                  <a:lnTo>
                                    <a:pt x="0" y="52"/>
                                  </a:lnTo>
                                  <a:lnTo>
                                    <a:pt x="0" y="38"/>
                                  </a:lnTo>
                                  <a:lnTo>
                                    <a:pt x="0" y="24"/>
                                  </a:lnTo>
                                  <a:lnTo>
                                    <a:pt x="10" y="9"/>
                                  </a:lnTo>
                                  <a:lnTo>
                                    <a:pt x="20" y="0"/>
                                  </a:lnTo>
                                  <a:lnTo>
                                    <a:pt x="34" y="0"/>
                                  </a:lnTo>
                                  <a:lnTo>
                                    <a:pt x="44" y="0"/>
                                  </a:lnTo>
                                  <a:lnTo>
                                    <a:pt x="53" y="4"/>
                                  </a:lnTo>
                                  <a:lnTo>
                                    <a:pt x="58" y="14"/>
                                  </a:lnTo>
                                  <a:lnTo>
                                    <a:pt x="58" y="28"/>
                                  </a:lnTo>
                                  <a:lnTo>
                                    <a:pt x="10" y="28"/>
                                  </a:lnTo>
                                  <a:close/>
                                  <a:moveTo>
                                    <a:pt x="10" y="24"/>
                                  </a:moveTo>
                                  <a:lnTo>
                                    <a:pt x="44" y="24"/>
                                  </a:lnTo>
                                  <a:lnTo>
                                    <a:pt x="44" y="19"/>
                                  </a:lnTo>
                                  <a:lnTo>
                                    <a:pt x="44" y="14"/>
                                  </a:lnTo>
                                  <a:lnTo>
                                    <a:pt x="39" y="9"/>
                                  </a:lnTo>
                                  <a:lnTo>
                                    <a:pt x="34" y="4"/>
                                  </a:lnTo>
                                  <a:lnTo>
                                    <a:pt x="29" y="4"/>
                                  </a:lnTo>
                                  <a:lnTo>
                                    <a:pt x="20" y="4"/>
                                  </a:lnTo>
                                  <a:lnTo>
                                    <a:pt x="15" y="9"/>
                                  </a:lnTo>
                                  <a:lnTo>
                                    <a:pt x="10" y="14"/>
                                  </a:lnTo>
                                  <a:lnTo>
                                    <a:pt x="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869"/>
                          <wps:cNvSpPr>
                            <a:spLocks/>
                          </wps:cNvSpPr>
                          <wps:spPr bwMode="auto">
                            <a:xfrm>
                              <a:off x="5997" y="2183"/>
                              <a:ext cx="48" cy="76"/>
                            </a:xfrm>
                            <a:custGeom>
                              <a:avLst/>
                              <a:gdLst>
                                <a:gd name="T0" fmla="*/ 43 w 48"/>
                                <a:gd name="T1" fmla="*/ 0 h 76"/>
                                <a:gd name="T2" fmla="*/ 43 w 48"/>
                                <a:gd name="T3" fmla="*/ 24 h 76"/>
                                <a:gd name="T4" fmla="*/ 39 w 48"/>
                                <a:gd name="T5" fmla="*/ 24 h 76"/>
                                <a:gd name="T6" fmla="*/ 39 w 48"/>
                                <a:gd name="T7" fmla="*/ 14 h 76"/>
                                <a:gd name="T8" fmla="*/ 34 w 48"/>
                                <a:gd name="T9" fmla="*/ 9 h 76"/>
                                <a:gd name="T10" fmla="*/ 29 w 48"/>
                                <a:gd name="T11" fmla="*/ 4 h 76"/>
                                <a:gd name="T12" fmla="*/ 19 w 48"/>
                                <a:gd name="T13" fmla="*/ 4 h 76"/>
                                <a:gd name="T14" fmla="*/ 15 w 48"/>
                                <a:gd name="T15" fmla="*/ 4 h 76"/>
                                <a:gd name="T16" fmla="*/ 10 w 48"/>
                                <a:gd name="T17" fmla="*/ 4 h 76"/>
                                <a:gd name="T18" fmla="*/ 10 w 48"/>
                                <a:gd name="T19" fmla="*/ 9 h 76"/>
                                <a:gd name="T20" fmla="*/ 10 w 48"/>
                                <a:gd name="T21" fmla="*/ 14 h 76"/>
                                <a:gd name="T22" fmla="*/ 10 w 48"/>
                                <a:gd name="T23" fmla="*/ 19 h 76"/>
                                <a:gd name="T24" fmla="*/ 10 w 48"/>
                                <a:gd name="T25" fmla="*/ 19 h 76"/>
                                <a:gd name="T26" fmla="*/ 15 w 48"/>
                                <a:gd name="T27" fmla="*/ 24 h 76"/>
                                <a:gd name="T28" fmla="*/ 19 w 48"/>
                                <a:gd name="T29" fmla="*/ 28 h 76"/>
                                <a:gd name="T30" fmla="*/ 34 w 48"/>
                                <a:gd name="T31" fmla="*/ 33 h 76"/>
                                <a:gd name="T32" fmla="*/ 43 w 48"/>
                                <a:gd name="T33" fmla="*/ 43 h 76"/>
                                <a:gd name="T34" fmla="*/ 48 w 48"/>
                                <a:gd name="T35" fmla="*/ 52 h 76"/>
                                <a:gd name="T36" fmla="*/ 48 w 48"/>
                                <a:gd name="T37" fmla="*/ 62 h 76"/>
                                <a:gd name="T38" fmla="*/ 39 w 48"/>
                                <a:gd name="T39" fmla="*/ 67 h 76"/>
                                <a:gd name="T40" fmla="*/ 34 w 48"/>
                                <a:gd name="T41" fmla="*/ 71 h 76"/>
                                <a:gd name="T42" fmla="*/ 24 w 48"/>
                                <a:gd name="T43" fmla="*/ 76 h 76"/>
                                <a:gd name="T44" fmla="*/ 19 w 48"/>
                                <a:gd name="T45" fmla="*/ 76 h 76"/>
                                <a:gd name="T46" fmla="*/ 10 w 48"/>
                                <a:gd name="T47" fmla="*/ 71 h 76"/>
                                <a:gd name="T48" fmla="*/ 5 w 48"/>
                                <a:gd name="T49" fmla="*/ 71 h 76"/>
                                <a:gd name="T50" fmla="*/ 5 w 48"/>
                                <a:gd name="T51" fmla="*/ 71 h 76"/>
                                <a:gd name="T52" fmla="*/ 5 w 48"/>
                                <a:gd name="T53" fmla="*/ 71 h 76"/>
                                <a:gd name="T54" fmla="*/ 0 w 48"/>
                                <a:gd name="T55" fmla="*/ 71 h 76"/>
                                <a:gd name="T56" fmla="*/ 0 w 48"/>
                                <a:gd name="T57" fmla="*/ 71 h 76"/>
                                <a:gd name="T58" fmla="*/ 0 w 48"/>
                                <a:gd name="T59" fmla="*/ 48 h 76"/>
                                <a:gd name="T60" fmla="*/ 0 w 48"/>
                                <a:gd name="T61" fmla="*/ 48 h 76"/>
                                <a:gd name="T62" fmla="*/ 5 w 48"/>
                                <a:gd name="T63" fmla="*/ 57 h 76"/>
                                <a:gd name="T64" fmla="*/ 10 w 48"/>
                                <a:gd name="T65" fmla="*/ 67 h 76"/>
                                <a:gd name="T66" fmla="*/ 19 w 48"/>
                                <a:gd name="T67" fmla="*/ 67 h 76"/>
                                <a:gd name="T68" fmla="*/ 24 w 48"/>
                                <a:gd name="T69" fmla="*/ 71 h 76"/>
                                <a:gd name="T70" fmla="*/ 29 w 48"/>
                                <a:gd name="T71" fmla="*/ 71 h 76"/>
                                <a:gd name="T72" fmla="*/ 34 w 48"/>
                                <a:gd name="T73" fmla="*/ 67 h 76"/>
                                <a:gd name="T74" fmla="*/ 34 w 48"/>
                                <a:gd name="T75" fmla="*/ 62 h 76"/>
                                <a:gd name="T76" fmla="*/ 39 w 48"/>
                                <a:gd name="T77" fmla="*/ 57 h 76"/>
                                <a:gd name="T78" fmla="*/ 34 w 48"/>
                                <a:gd name="T79" fmla="*/ 52 h 76"/>
                                <a:gd name="T80" fmla="*/ 34 w 48"/>
                                <a:gd name="T81" fmla="*/ 52 h 76"/>
                                <a:gd name="T82" fmla="*/ 29 w 48"/>
                                <a:gd name="T83" fmla="*/ 48 h 76"/>
                                <a:gd name="T84" fmla="*/ 19 w 48"/>
                                <a:gd name="T85" fmla="*/ 43 h 76"/>
                                <a:gd name="T86" fmla="*/ 10 w 48"/>
                                <a:gd name="T87" fmla="*/ 33 h 76"/>
                                <a:gd name="T88" fmla="*/ 5 w 48"/>
                                <a:gd name="T89" fmla="*/ 28 h 76"/>
                                <a:gd name="T90" fmla="*/ 0 w 48"/>
                                <a:gd name="T91" fmla="*/ 24 h 76"/>
                                <a:gd name="T92" fmla="*/ 0 w 48"/>
                                <a:gd name="T93" fmla="*/ 19 h 76"/>
                                <a:gd name="T94" fmla="*/ 0 w 48"/>
                                <a:gd name="T95" fmla="*/ 9 h 76"/>
                                <a:gd name="T96" fmla="*/ 5 w 48"/>
                                <a:gd name="T97" fmla="*/ 4 h 76"/>
                                <a:gd name="T98" fmla="*/ 15 w 48"/>
                                <a:gd name="T99" fmla="*/ 0 h 76"/>
                                <a:gd name="T100" fmla="*/ 19 w 48"/>
                                <a:gd name="T101" fmla="*/ 0 h 76"/>
                                <a:gd name="T102" fmla="*/ 24 w 48"/>
                                <a:gd name="T103" fmla="*/ 0 h 76"/>
                                <a:gd name="T104" fmla="*/ 34 w 48"/>
                                <a:gd name="T105" fmla="*/ 0 h 76"/>
                                <a:gd name="T106" fmla="*/ 34 w 48"/>
                                <a:gd name="T107" fmla="*/ 0 h 76"/>
                                <a:gd name="T108" fmla="*/ 39 w 48"/>
                                <a:gd name="T109" fmla="*/ 0 h 76"/>
                                <a:gd name="T110" fmla="*/ 39 w 48"/>
                                <a:gd name="T111" fmla="*/ 0 h 76"/>
                                <a:gd name="T112" fmla="*/ 39 w 48"/>
                                <a:gd name="T113" fmla="*/ 0 h 76"/>
                                <a:gd name="T114" fmla="*/ 39 w 48"/>
                                <a:gd name="T115" fmla="*/ 0 h 76"/>
                                <a:gd name="T116" fmla="*/ 39 w 48"/>
                                <a:gd name="T117" fmla="*/ 0 h 76"/>
                                <a:gd name="T118" fmla="*/ 43 w 48"/>
                                <a:gd name="T1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76">
                                  <a:moveTo>
                                    <a:pt x="43" y="0"/>
                                  </a:moveTo>
                                  <a:lnTo>
                                    <a:pt x="43" y="24"/>
                                  </a:lnTo>
                                  <a:lnTo>
                                    <a:pt x="39" y="24"/>
                                  </a:lnTo>
                                  <a:lnTo>
                                    <a:pt x="39" y="14"/>
                                  </a:lnTo>
                                  <a:lnTo>
                                    <a:pt x="34" y="9"/>
                                  </a:lnTo>
                                  <a:lnTo>
                                    <a:pt x="29" y="4"/>
                                  </a:lnTo>
                                  <a:lnTo>
                                    <a:pt x="19" y="4"/>
                                  </a:lnTo>
                                  <a:lnTo>
                                    <a:pt x="15" y="4"/>
                                  </a:lnTo>
                                  <a:lnTo>
                                    <a:pt x="10" y="4"/>
                                  </a:lnTo>
                                  <a:lnTo>
                                    <a:pt x="10" y="9"/>
                                  </a:lnTo>
                                  <a:lnTo>
                                    <a:pt x="10" y="14"/>
                                  </a:lnTo>
                                  <a:lnTo>
                                    <a:pt x="10" y="19"/>
                                  </a:lnTo>
                                  <a:lnTo>
                                    <a:pt x="15" y="24"/>
                                  </a:lnTo>
                                  <a:lnTo>
                                    <a:pt x="19" y="28"/>
                                  </a:lnTo>
                                  <a:lnTo>
                                    <a:pt x="34" y="33"/>
                                  </a:lnTo>
                                  <a:lnTo>
                                    <a:pt x="43" y="43"/>
                                  </a:lnTo>
                                  <a:lnTo>
                                    <a:pt x="48" y="52"/>
                                  </a:lnTo>
                                  <a:lnTo>
                                    <a:pt x="48" y="62"/>
                                  </a:lnTo>
                                  <a:lnTo>
                                    <a:pt x="39" y="67"/>
                                  </a:lnTo>
                                  <a:lnTo>
                                    <a:pt x="34" y="71"/>
                                  </a:lnTo>
                                  <a:lnTo>
                                    <a:pt x="24" y="76"/>
                                  </a:lnTo>
                                  <a:lnTo>
                                    <a:pt x="19" y="76"/>
                                  </a:lnTo>
                                  <a:lnTo>
                                    <a:pt x="10" y="71"/>
                                  </a:lnTo>
                                  <a:lnTo>
                                    <a:pt x="5" y="71"/>
                                  </a:lnTo>
                                  <a:lnTo>
                                    <a:pt x="0" y="71"/>
                                  </a:lnTo>
                                  <a:lnTo>
                                    <a:pt x="0" y="48"/>
                                  </a:lnTo>
                                  <a:lnTo>
                                    <a:pt x="5" y="57"/>
                                  </a:lnTo>
                                  <a:lnTo>
                                    <a:pt x="10" y="67"/>
                                  </a:lnTo>
                                  <a:lnTo>
                                    <a:pt x="19" y="67"/>
                                  </a:lnTo>
                                  <a:lnTo>
                                    <a:pt x="24" y="71"/>
                                  </a:lnTo>
                                  <a:lnTo>
                                    <a:pt x="29" y="71"/>
                                  </a:lnTo>
                                  <a:lnTo>
                                    <a:pt x="34" y="67"/>
                                  </a:lnTo>
                                  <a:lnTo>
                                    <a:pt x="34" y="62"/>
                                  </a:lnTo>
                                  <a:lnTo>
                                    <a:pt x="39" y="57"/>
                                  </a:lnTo>
                                  <a:lnTo>
                                    <a:pt x="34" y="52"/>
                                  </a:lnTo>
                                  <a:lnTo>
                                    <a:pt x="29" y="48"/>
                                  </a:lnTo>
                                  <a:lnTo>
                                    <a:pt x="19" y="43"/>
                                  </a:lnTo>
                                  <a:lnTo>
                                    <a:pt x="10" y="33"/>
                                  </a:lnTo>
                                  <a:lnTo>
                                    <a:pt x="5" y="28"/>
                                  </a:lnTo>
                                  <a:lnTo>
                                    <a:pt x="0" y="24"/>
                                  </a:lnTo>
                                  <a:lnTo>
                                    <a:pt x="0" y="19"/>
                                  </a:lnTo>
                                  <a:lnTo>
                                    <a:pt x="0" y="9"/>
                                  </a:lnTo>
                                  <a:lnTo>
                                    <a:pt x="5" y="4"/>
                                  </a:lnTo>
                                  <a:lnTo>
                                    <a:pt x="15" y="0"/>
                                  </a:lnTo>
                                  <a:lnTo>
                                    <a:pt x="19" y="0"/>
                                  </a:lnTo>
                                  <a:lnTo>
                                    <a:pt x="24" y="0"/>
                                  </a:lnTo>
                                  <a:lnTo>
                                    <a:pt x="34" y="0"/>
                                  </a:lnTo>
                                  <a:lnTo>
                                    <a:pt x="39"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870"/>
                          <wps:cNvSpPr>
                            <a:spLocks noEditPoints="1"/>
                          </wps:cNvSpPr>
                          <wps:spPr bwMode="auto">
                            <a:xfrm>
                              <a:off x="6098" y="2183"/>
                              <a:ext cx="67" cy="76"/>
                            </a:xfrm>
                            <a:custGeom>
                              <a:avLst/>
                              <a:gdLst>
                                <a:gd name="T0" fmla="*/ 34 w 67"/>
                                <a:gd name="T1" fmla="*/ 0 h 76"/>
                                <a:gd name="T2" fmla="*/ 48 w 67"/>
                                <a:gd name="T3" fmla="*/ 0 h 76"/>
                                <a:gd name="T4" fmla="*/ 58 w 67"/>
                                <a:gd name="T5" fmla="*/ 9 h 76"/>
                                <a:gd name="T6" fmla="*/ 67 w 67"/>
                                <a:gd name="T7" fmla="*/ 24 h 76"/>
                                <a:gd name="T8" fmla="*/ 67 w 67"/>
                                <a:gd name="T9" fmla="*/ 33 h 76"/>
                                <a:gd name="T10" fmla="*/ 67 w 67"/>
                                <a:gd name="T11" fmla="*/ 43 h 76"/>
                                <a:gd name="T12" fmla="*/ 62 w 67"/>
                                <a:gd name="T13" fmla="*/ 52 h 76"/>
                                <a:gd name="T14" fmla="*/ 58 w 67"/>
                                <a:gd name="T15" fmla="*/ 62 h 76"/>
                                <a:gd name="T16" fmla="*/ 48 w 67"/>
                                <a:gd name="T17" fmla="*/ 71 h 76"/>
                                <a:gd name="T18" fmla="*/ 43 w 67"/>
                                <a:gd name="T19" fmla="*/ 71 h 76"/>
                                <a:gd name="T20" fmla="*/ 34 w 67"/>
                                <a:gd name="T21" fmla="*/ 76 h 76"/>
                                <a:gd name="T22" fmla="*/ 19 w 67"/>
                                <a:gd name="T23" fmla="*/ 71 h 76"/>
                                <a:gd name="T24" fmla="*/ 5 w 67"/>
                                <a:gd name="T25" fmla="*/ 62 h 76"/>
                                <a:gd name="T26" fmla="*/ 0 w 67"/>
                                <a:gd name="T27" fmla="*/ 52 h 76"/>
                                <a:gd name="T28" fmla="*/ 0 w 67"/>
                                <a:gd name="T29" fmla="*/ 38 h 76"/>
                                <a:gd name="T30" fmla="*/ 0 w 67"/>
                                <a:gd name="T31" fmla="*/ 28 h 76"/>
                                <a:gd name="T32" fmla="*/ 5 w 67"/>
                                <a:gd name="T33" fmla="*/ 19 h 76"/>
                                <a:gd name="T34" fmla="*/ 10 w 67"/>
                                <a:gd name="T35" fmla="*/ 9 h 76"/>
                                <a:gd name="T36" fmla="*/ 14 w 67"/>
                                <a:gd name="T37" fmla="*/ 4 h 76"/>
                                <a:gd name="T38" fmla="*/ 24 w 67"/>
                                <a:gd name="T39" fmla="*/ 0 h 76"/>
                                <a:gd name="T40" fmla="*/ 34 w 67"/>
                                <a:gd name="T41" fmla="*/ 0 h 76"/>
                                <a:gd name="T42" fmla="*/ 29 w 67"/>
                                <a:gd name="T43" fmla="*/ 4 h 76"/>
                                <a:gd name="T44" fmla="*/ 24 w 67"/>
                                <a:gd name="T45" fmla="*/ 4 h 76"/>
                                <a:gd name="T46" fmla="*/ 24 w 67"/>
                                <a:gd name="T47" fmla="*/ 4 h 76"/>
                                <a:gd name="T48" fmla="*/ 19 w 67"/>
                                <a:gd name="T49" fmla="*/ 9 h 76"/>
                                <a:gd name="T50" fmla="*/ 14 w 67"/>
                                <a:gd name="T51" fmla="*/ 14 h 76"/>
                                <a:gd name="T52" fmla="*/ 14 w 67"/>
                                <a:gd name="T53" fmla="*/ 24 h 76"/>
                                <a:gd name="T54" fmla="*/ 14 w 67"/>
                                <a:gd name="T55" fmla="*/ 28 h 76"/>
                                <a:gd name="T56" fmla="*/ 14 w 67"/>
                                <a:gd name="T57" fmla="*/ 48 h 76"/>
                                <a:gd name="T58" fmla="*/ 19 w 67"/>
                                <a:gd name="T59" fmla="*/ 57 h 76"/>
                                <a:gd name="T60" fmla="*/ 24 w 67"/>
                                <a:gd name="T61" fmla="*/ 67 h 76"/>
                                <a:gd name="T62" fmla="*/ 34 w 67"/>
                                <a:gd name="T63" fmla="*/ 67 h 76"/>
                                <a:gd name="T64" fmla="*/ 43 w 67"/>
                                <a:gd name="T65" fmla="*/ 67 h 76"/>
                                <a:gd name="T66" fmla="*/ 48 w 67"/>
                                <a:gd name="T67" fmla="*/ 62 h 76"/>
                                <a:gd name="T68" fmla="*/ 53 w 67"/>
                                <a:gd name="T69" fmla="*/ 52 h 76"/>
                                <a:gd name="T70" fmla="*/ 53 w 67"/>
                                <a:gd name="T71" fmla="*/ 43 h 76"/>
                                <a:gd name="T72" fmla="*/ 53 w 67"/>
                                <a:gd name="T73" fmla="*/ 24 h 76"/>
                                <a:gd name="T74" fmla="*/ 43 w 67"/>
                                <a:gd name="T75" fmla="*/ 9 h 76"/>
                                <a:gd name="T76" fmla="*/ 38 w 67"/>
                                <a:gd name="T77" fmla="*/ 4 h 76"/>
                                <a:gd name="T78" fmla="*/ 29 w 67"/>
                                <a:gd name="T79" fmla="*/ 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76">
                                  <a:moveTo>
                                    <a:pt x="34" y="0"/>
                                  </a:moveTo>
                                  <a:lnTo>
                                    <a:pt x="48" y="0"/>
                                  </a:lnTo>
                                  <a:lnTo>
                                    <a:pt x="58" y="9"/>
                                  </a:lnTo>
                                  <a:lnTo>
                                    <a:pt x="67" y="24"/>
                                  </a:lnTo>
                                  <a:lnTo>
                                    <a:pt x="67" y="33"/>
                                  </a:lnTo>
                                  <a:lnTo>
                                    <a:pt x="67" y="43"/>
                                  </a:lnTo>
                                  <a:lnTo>
                                    <a:pt x="62" y="52"/>
                                  </a:lnTo>
                                  <a:lnTo>
                                    <a:pt x="58" y="62"/>
                                  </a:lnTo>
                                  <a:lnTo>
                                    <a:pt x="48" y="71"/>
                                  </a:lnTo>
                                  <a:lnTo>
                                    <a:pt x="43" y="71"/>
                                  </a:lnTo>
                                  <a:lnTo>
                                    <a:pt x="34" y="76"/>
                                  </a:lnTo>
                                  <a:lnTo>
                                    <a:pt x="19" y="71"/>
                                  </a:lnTo>
                                  <a:lnTo>
                                    <a:pt x="5" y="62"/>
                                  </a:lnTo>
                                  <a:lnTo>
                                    <a:pt x="0" y="52"/>
                                  </a:lnTo>
                                  <a:lnTo>
                                    <a:pt x="0" y="38"/>
                                  </a:lnTo>
                                  <a:lnTo>
                                    <a:pt x="0" y="28"/>
                                  </a:lnTo>
                                  <a:lnTo>
                                    <a:pt x="5" y="19"/>
                                  </a:lnTo>
                                  <a:lnTo>
                                    <a:pt x="10" y="9"/>
                                  </a:lnTo>
                                  <a:lnTo>
                                    <a:pt x="14" y="4"/>
                                  </a:lnTo>
                                  <a:lnTo>
                                    <a:pt x="24" y="0"/>
                                  </a:lnTo>
                                  <a:lnTo>
                                    <a:pt x="34" y="0"/>
                                  </a:lnTo>
                                  <a:close/>
                                  <a:moveTo>
                                    <a:pt x="29" y="4"/>
                                  </a:moveTo>
                                  <a:lnTo>
                                    <a:pt x="24" y="4"/>
                                  </a:lnTo>
                                  <a:lnTo>
                                    <a:pt x="19" y="9"/>
                                  </a:lnTo>
                                  <a:lnTo>
                                    <a:pt x="14" y="14"/>
                                  </a:lnTo>
                                  <a:lnTo>
                                    <a:pt x="14" y="24"/>
                                  </a:lnTo>
                                  <a:lnTo>
                                    <a:pt x="14" y="28"/>
                                  </a:lnTo>
                                  <a:lnTo>
                                    <a:pt x="14" y="48"/>
                                  </a:lnTo>
                                  <a:lnTo>
                                    <a:pt x="19" y="57"/>
                                  </a:lnTo>
                                  <a:lnTo>
                                    <a:pt x="24" y="67"/>
                                  </a:lnTo>
                                  <a:lnTo>
                                    <a:pt x="34" y="67"/>
                                  </a:lnTo>
                                  <a:lnTo>
                                    <a:pt x="43" y="67"/>
                                  </a:lnTo>
                                  <a:lnTo>
                                    <a:pt x="48" y="62"/>
                                  </a:lnTo>
                                  <a:lnTo>
                                    <a:pt x="53" y="52"/>
                                  </a:lnTo>
                                  <a:lnTo>
                                    <a:pt x="53" y="43"/>
                                  </a:lnTo>
                                  <a:lnTo>
                                    <a:pt x="53" y="24"/>
                                  </a:lnTo>
                                  <a:lnTo>
                                    <a:pt x="43" y="9"/>
                                  </a:lnTo>
                                  <a:lnTo>
                                    <a:pt x="38" y="4"/>
                                  </a:lnTo>
                                  <a:lnTo>
                                    <a:pt x="29"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871"/>
                          <wps:cNvSpPr>
                            <a:spLocks/>
                          </wps:cNvSpPr>
                          <wps:spPr bwMode="auto">
                            <a:xfrm>
                              <a:off x="6175" y="2144"/>
                              <a:ext cx="67" cy="110"/>
                            </a:xfrm>
                            <a:custGeom>
                              <a:avLst/>
                              <a:gdLst>
                                <a:gd name="T0" fmla="*/ 29 w 67"/>
                                <a:gd name="T1" fmla="*/ 43 h 110"/>
                                <a:gd name="T2" fmla="*/ 29 w 67"/>
                                <a:gd name="T3" fmla="*/ 91 h 110"/>
                                <a:gd name="T4" fmla="*/ 29 w 67"/>
                                <a:gd name="T5" fmla="*/ 101 h 110"/>
                                <a:gd name="T6" fmla="*/ 29 w 67"/>
                                <a:gd name="T7" fmla="*/ 106 h 110"/>
                                <a:gd name="T8" fmla="*/ 33 w 67"/>
                                <a:gd name="T9" fmla="*/ 106 h 110"/>
                                <a:gd name="T10" fmla="*/ 38 w 67"/>
                                <a:gd name="T11" fmla="*/ 110 h 110"/>
                                <a:gd name="T12" fmla="*/ 43 w 67"/>
                                <a:gd name="T13" fmla="*/ 110 h 110"/>
                                <a:gd name="T14" fmla="*/ 43 w 67"/>
                                <a:gd name="T15" fmla="*/ 110 h 110"/>
                                <a:gd name="T16" fmla="*/ 5 w 67"/>
                                <a:gd name="T17" fmla="*/ 110 h 110"/>
                                <a:gd name="T18" fmla="*/ 5 w 67"/>
                                <a:gd name="T19" fmla="*/ 110 h 110"/>
                                <a:gd name="T20" fmla="*/ 5 w 67"/>
                                <a:gd name="T21" fmla="*/ 110 h 110"/>
                                <a:gd name="T22" fmla="*/ 9 w 67"/>
                                <a:gd name="T23" fmla="*/ 110 h 110"/>
                                <a:gd name="T24" fmla="*/ 9 w 67"/>
                                <a:gd name="T25" fmla="*/ 106 h 110"/>
                                <a:gd name="T26" fmla="*/ 14 w 67"/>
                                <a:gd name="T27" fmla="*/ 106 h 110"/>
                                <a:gd name="T28" fmla="*/ 14 w 67"/>
                                <a:gd name="T29" fmla="*/ 101 h 110"/>
                                <a:gd name="T30" fmla="*/ 14 w 67"/>
                                <a:gd name="T31" fmla="*/ 101 h 110"/>
                                <a:gd name="T32" fmla="*/ 14 w 67"/>
                                <a:gd name="T33" fmla="*/ 91 h 110"/>
                                <a:gd name="T34" fmla="*/ 14 w 67"/>
                                <a:gd name="T35" fmla="*/ 43 h 110"/>
                                <a:gd name="T36" fmla="*/ 0 w 67"/>
                                <a:gd name="T37" fmla="*/ 43 h 110"/>
                                <a:gd name="T38" fmla="*/ 0 w 67"/>
                                <a:gd name="T39" fmla="*/ 39 h 110"/>
                                <a:gd name="T40" fmla="*/ 14 w 67"/>
                                <a:gd name="T41" fmla="*/ 39 h 110"/>
                                <a:gd name="T42" fmla="*/ 14 w 67"/>
                                <a:gd name="T43" fmla="*/ 34 h 110"/>
                                <a:gd name="T44" fmla="*/ 19 w 67"/>
                                <a:gd name="T45" fmla="*/ 24 h 110"/>
                                <a:gd name="T46" fmla="*/ 19 w 67"/>
                                <a:gd name="T47" fmla="*/ 19 h 110"/>
                                <a:gd name="T48" fmla="*/ 24 w 67"/>
                                <a:gd name="T49" fmla="*/ 10 h 110"/>
                                <a:gd name="T50" fmla="*/ 29 w 67"/>
                                <a:gd name="T51" fmla="*/ 5 h 110"/>
                                <a:gd name="T52" fmla="*/ 38 w 67"/>
                                <a:gd name="T53" fmla="*/ 0 h 110"/>
                                <a:gd name="T54" fmla="*/ 48 w 67"/>
                                <a:gd name="T55" fmla="*/ 0 h 110"/>
                                <a:gd name="T56" fmla="*/ 53 w 67"/>
                                <a:gd name="T57" fmla="*/ 0 h 110"/>
                                <a:gd name="T58" fmla="*/ 62 w 67"/>
                                <a:gd name="T59" fmla="*/ 5 h 110"/>
                                <a:gd name="T60" fmla="*/ 62 w 67"/>
                                <a:gd name="T61" fmla="*/ 10 h 110"/>
                                <a:gd name="T62" fmla="*/ 67 w 67"/>
                                <a:gd name="T63" fmla="*/ 15 h 110"/>
                                <a:gd name="T64" fmla="*/ 67 w 67"/>
                                <a:gd name="T65" fmla="*/ 15 h 110"/>
                                <a:gd name="T66" fmla="*/ 62 w 67"/>
                                <a:gd name="T67" fmla="*/ 19 h 110"/>
                                <a:gd name="T68" fmla="*/ 62 w 67"/>
                                <a:gd name="T69" fmla="*/ 19 h 110"/>
                                <a:gd name="T70" fmla="*/ 57 w 67"/>
                                <a:gd name="T71" fmla="*/ 19 h 110"/>
                                <a:gd name="T72" fmla="*/ 57 w 67"/>
                                <a:gd name="T73" fmla="*/ 19 h 110"/>
                                <a:gd name="T74" fmla="*/ 57 w 67"/>
                                <a:gd name="T75" fmla="*/ 19 h 110"/>
                                <a:gd name="T76" fmla="*/ 53 w 67"/>
                                <a:gd name="T77" fmla="*/ 15 h 110"/>
                                <a:gd name="T78" fmla="*/ 53 w 67"/>
                                <a:gd name="T79" fmla="*/ 15 h 110"/>
                                <a:gd name="T80" fmla="*/ 48 w 67"/>
                                <a:gd name="T81" fmla="*/ 10 h 110"/>
                                <a:gd name="T82" fmla="*/ 43 w 67"/>
                                <a:gd name="T83" fmla="*/ 10 h 110"/>
                                <a:gd name="T84" fmla="*/ 43 w 67"/>
                                <a:gd name="T85" fmla="*/ 5 h 110"/>
                                <a:gd name="T86" fmla="*/ 38 w 67"/>
                                <a:gd name="T87" fmla="*/ 5 h 110"/>
                                <a:gd name="T88" fmla="*/ 38 w 67"/>
                                <a:gd name="T89" fmla="*/ 5 h 110"/>
                                <a:gd name="T90" fmla="*/ 33 w 67"/>
                                <a:gd name="T91" fmla="*/ 10 h 110"/>
                                <a:gd name="T92" fmla="*/ 33 w 67"/>
                                <a:gd name="T93" fmla="*/ 10 h 110"/>
                                <a:gd name="T94" fmla="*/ 29 w 67"/>
                                <a:gd name="T95" fmla="*/ 15 h 110"/>
                                <a:gd name="T96" fmla="*/ 29 w 67"/>
                                <a:gd name="T97" fmla="*/ 19 h 110"/>
                                <a:gd name="T98" fmla="*/ 29 w 67"/>
                                <a:gd name="T99" fmla="*/ 34 h 110"/>
                                <a:gd name="T100" fmla="*/ 29 w 67"/>
                                <a:gd name="T101" fmla="*/ 39 h 110"/>
                                <a:gd name="T102" fmla="*/ 48 w 67"/>
                                <a:gd name="T103" fmla="*/ 39 h 110"/>
                                <a:gd name="T104" fmla="*/ 48 w 67"/>
                                <a:gd name="T105" fmla="*/ 43 h 110"/>
                                <a:gd name="T106" fmla="*/ 29 w 67"/>
                                <a:gd name="T107" fmla="*/ 4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7" h="110">
                                  <a:moveTo>
                                    <a:pt x="29" y="43"/>
                                  </a:moveTo>
                                  <a:lnTo>
                                    <a:pt x="29" y="91"/>
                                  </a:lnTo>
                                  <a:lnTo>
                                    <a:pt x="29" y="101"/>
                                  </a:lnTo>
                                  <a:lnTo>
                                    <a:pt x="29" y="106"/>
                                  </a:lnTo>
                                  <a:lnTo>
                                    <a:pt x="33" y="106"/>
                                  </a:lnTo>
                                  <a:lnTo>
                                    <a:pt x="38" y="110"/>
                                  </a:lnTo>
                                  <a:lnTo>
                                    <a:pt x="43" y="110"/>
                                  </a:lnTo>
                                  <a:lnTo>
                                    <a:pt x="5" y="110"/>
                                  </a:lnTo>
                                  <a:lnTo>
                                    <a:pt x="9" y="110"/>
                                  </a:lnTo>
                                  <a:lnTo>
                                    <a:pt x="9" y="106"/>
                                  </a:lnTo>
                                  <a:lnTo>
                                    <a:pt x="14" y="106"/>
                                  </a:lnTo>
                                  <a:lnTo>
                                    <a:pt x="14" y="101"/>
                                  </a:lnTo>
                                  <a:lnTo>
                                    <a:pt x="14" y="91"/>
                                  </a:lnTo>
                                  <a:lnTo>
                                    <a:pt x="14" y="43"/>
                                  </a:lnTo>
                                  <a:lnTo>
                                    <a:pt x="0" y="43"/>
                                  </a:lnTo>
                                  <a:lnTo>
                                    <a:pt x="0" y="39"/>
                                  </a:lnTo>
                                  <a:lnTo>
                                    <a:pt x="14" y="39"/>
                                  </a:lnTo>
                                  <a:lnTo>
                                    <a:pt x="14" y="34"/>
                                  </a:lnTo>
                                  <a:lnTo>
                                    <a:pt x="19" y="24"/>
                                  </a:lnTo>
                                  <a:lnTo>
                                    <a:pt x="19" y="19"/>
                                  </a:lnTo>
                                  <a:lnTo>
                                    <a:pt x="24" y="10"/>
                                  </a:lnTo>
                                  <a:lnTo>
                                    <a:pt x="29" y="5"/>
                                  </a:lnTo>
                                  <a:lnTo>
                                    <a:pt x="38" y="0"/>
                                  </a:lnTo>
                                  <a:lnTo>
                                    <a:pt x="48" y="0"/>
                                  </a:lnTo>
                                  <a:lnTo>
                                    <a:pt x="53" y="0"/>
                                  </a:lnTo>
                                  <a:lnTo>
                                    <a:pt x="62" y="5"/>
                                  </a:lnTo>
                                  <a:lnTo>
                                    <a:pt x="62" y="10"/>
                                  </a:lnTo>
                                  <a:lnTo>
                                    <a:pt x="67" y="15"/>
                                  </a:lnTo>
                                  <a:lnTo>
                                    <a:pt x="62" y="19"/>
                                  </a:lnTo>
                                  <a:lnTo>
                                    <a:pt x="57" y="19"/>
                                  </a:lnTo>
                                  <a:lnTo>
                                    <a:pt x="53" y="15"/>
                                  </a:lnTo>
                                  <a:lnTo>
                                    <a:pt x="48" y="10"/>
                                  </a:lnTo>
                                  <a:lnTo>
                                    <a:pt x="43" y="10"/>
                                  </a:lnTo>
                                  <a:lnTo>
                                    <a:pt x="43" y="5"/>
                                  </a:lnTo>
                                  <a:lnTo>
                                    <a:pt x="38" y="5"/>
                                  </a:lnTo>
                                  <a:lnTo>
                                    <a:pt x="33" y="10"/>
                                  </a:lnTo>
                                  <a:lnTo>
                                    <a:pt x="29" y="15"/>
                                  </a:lnTo>
                                  <a:lnTo>
                                    <a:pt x="29" y="19"/>
                                  </a:lnTo>
                                  <a:lnTo>
                                    <a:pt x="29" y="34"/>
                                  </a:lnTo>
                                  <a:lnTo>
                                    <a:pt x="29" y="39"/>
                                  </a:lnTo>
                                  <a:lnTo>
                                    <a:pt x="48" y="39"/>
                                  </a:lnTo>
                                  <a:lnTo>
                                    <a:pt x="48" y="43"/>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872"/>
                          <wps:cNvSpPr>
                            <a:spLocks noEditPoints="1"/>
                          </wps:cNvSpPr>
                          <wps:spPr bwMode="auto">
                            <a:xfrm>
                              <a:off x="6271" y="2144"/>
                              <a:ext cx="33" cy="110"/>
                            </a:xfrm>
                            <a:custGeom>
                              <a:avLst/>
                              <a:gdLst>
                                <a:gd name="T0" fmla="*/ 14 w 33"/>
                                <a:gd name="T1" fmla="*/ 0 h 110"/>
                                <a:gd name="T2" fmla="*/ 19 w 33"/>
                                <a:gd name="T3" fmla="*/ 0 h 110"/>
                                <a:gd name="T4" fmla="*/ 24 w 33"/>
                                <a:gd name="T5" fmla="*/ 5 h 110"/>
                                <a:gd name="T6" fmla="*/ 24 w 33"/>
                                <a:gd name="T7" fmla="*/ 5 h 110"/>
                                <a:gd name="T8" fmla="*/ 24 w 33"/>
                                <a:gd name="T9" fmla="*/ 10 h 110"/>
                                <a:gd name="T10" fmla="*/ 24 w 33"/>
                                <a:gd name="T11" fmla="*/ 10 h 110"/>
                                <a:gd name="T12" fmla="*/ 24 w 33"/>
                                <a:gd name="T13" fmla="*/ 15 h 110"/>
                                <a:gd name="T14" fmla="*/ 19 w 33"/>
                                <a:gd name="T15" fmla="*/ 15 h 110"/>
                                <a:gd name="T16" fmla="*/ 14 w 33"/>
                                <a:gd name="T17" fmla="*/ 15 h 110"/>
                                <a:gd name="T18" fmla="*/ 14 w 33"/>
                                <a:gd name="T19" fmla="*/ 15 h 110"/>
                                <a:gd name="T20" fmla="*/ 9 w 33"/>
                                <a:gd name="T21" fmla="*/ 15 h 110"/>
                                <a:gd name="T22" fmla="*/ 9 w 33"/>
                                <a:gd name="T23" fmla="*/ 10 h 110"/>
                                <a:gd name="T24" fmla="*/ 9 w 33"/>
                                <a:gd name="T25" fmla="*/ 10 h 110"/>
                                <a:gd name="T26" fmla="*/ 9 w 33"/>
                                <a:gd name="T27" fmla="*/ 5 h 110"/>
                                <a:gd name="T28" fmla="*/ 9 w 33"/>
                                <a:gd name="T29" fmla="*/ 5 h 110"/>
                                <a:gd name="T30" fmla="*/ 14 w 33"/>
                                <a:gd name="T31" fmla="*/ 0 h 110"/>
                                <a:gd name="T32" fmla="*/ 14 w 33"/>
                                <a:gd name="T33" fmla="*/ 0 h 110"/>
                                <a:gd name="T34" fmla="*/ 24 w 33"/>
                                <a:gd name="T35" fmla="*/ 39 h 110"/>
                                <a:gd name="T36" fmla="*/ 24 w 33"/>
                                <a:gd name="T37" fmla="*/ 96 h 110"/>
                                <a:gd name="T38" fmla="*/ 24 w 33"/>
                                <a:gd name="T39" fmla="*/ 101 h 110"/>
                                <a:gd name="T40" fmla="*/ 24 w 33"/>
                                <a:gd name="T41" fmla="*/ 106 h 110"/>
                                <a:gd name="T42" fmla="*/ 24 w 33"/>
                                <a:gd name="T43" fmla="*/ 106 h 110"/>
                                <a:gd name="T44" fmla="*/ 29 w 33"/>
                                <a:gd name="T45" fmla="*/ 106 h 110"/>
                                <a:gd name="T46" fmla="*/ 29 w 33"/>
                                <a:gd name="T47" fmla="*/ 110 h 110"/>
                                <a:gd name="T48" fmla="*/ 33 w 33"/>
                                <a:gd name="T49" fmla="*/ 110 h 110"/>
                                <a:gd name="T50" fmla="*/ 33 w 33"/>
                                <a:gd name="T51" fmla="*/ 110 h 110"/>
                                <a:gd name="T52" fmla="*/ 0 w 33"/>
                                <a:gd name="T53" fmla="*/ 110 h 110"/>
                                <a:gd name="T54" fmla="*/ 0 w 33"/>
                                <a:gd name="T55" fmla="*/ 110 h 110"/>
                                <a:gd name="T56" fmla="*/ 5 w 33"/>
                                <a:gd name="T57" fmla="*/ 110 h 110"/>
                                <a:gd name="T58" fmla="*/ 5 w 33"/>
                                <a:gd name="T59" fmla="*/ 106 h 110"/>
                                <a:gd name="T60" fmla="*/ 9 w 33"/>
                                <a:gd name="T61" fmla="*/ 106 h 110"/>
                                <a:gd name="T62" fmla="*/ 9 w 33"/>
                                <a:gd name="T63" fmla="*/ 106 h 110"/>
                                <a:gd name="T64" fmla="*/ 9 w 33"/>
                                <a:gd name="T65" fmla="*/ 101 h 110"/>
                                <a:gd name="T66" fmla="*/ 9 w 33"/>
                                <a:gd name="T67" fmla="*/ 96 h 110"/>
                                <a:gd name="T68" fmla="*/ 9 w 33"/>
                                <a:gd name="T69" fmla="*/ 67 h 110"/>
                                <a:gd name="T70" fmla="*/ 9 w 33"/>
                                <a:gd name="T71" fmla="*/ 58 h 110"/>
                                <a:gd name="T72" fmla="*/ 9 w 33"/>
                                <a:gd name="T73" fmla="*/ 53 h 110"/>
                                <a:gd name="T74" fmla="*/ 9 w 33"/>
                                <a:gd name="T75" fmla="*/ 48 h 110"/>
                                <a:gd name="T76" fmla="*/ 9 w 33"/>
                                <a:gd name="T77" fmla="*/ 48 h 110"/>
                                <a:gd name="T78" fmla="*/ 5 w 33"/>
                                <a:gd name="T79" fmla="*/ 48 h 110"/>
                                <a:gd name="T80" fmla="*/ 5 w 33"/>
                                <a:gd name="T81" fmla="*/ 48 h 110"/>
                                <a:gd name="T82" fmla="*/ 0 w 33"/>
                                <a:gd name="T83" fmla="*/ 48 h 110"/>
                                <a:gd name="T84" fmla="*/ 0 w 33"/>
                                <a:gd name="T85" fmla="*/ 48 h 110"/>
                                <a:gd name="T86" fmla="*/ 0 w 33"/>
                                <a:gd name="T87" fmla="*/ 48 h 110"/>
                                <a:gd name="T88" fmla="*/ 19 w 33"/>
                                <a:gd name="T89" fmla="*/ 39 h 110"/>
                                <a:gd name="T90" fmla="*/ 24 w 33"/>
                                <a:gd name="T91" fmla="*/ 3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 h="110">
                                  <a:moveTo>
                                    <a:pt x="14" y="0"/>
                                  </a:moveTo>
                                  <a:lnTo>
                                    <a:pt x="19" y="0"/>
                                  </a:lnTo>
                                  <a:lnTo>
                                    <a:pt x="24" y="5"/>
                                  </a:lnTo>
                                  <a:lnTo>
                                    <a:pt x="24" y="10"/>
                                  </a:lnTo>
                                  <a:lnTo>
                                    <a:pt x="24" y="15"/>
                                  </a:lnTo>
                                  <a:lnTo>
                                    <a:pt x="19" y="15"/>
                                  </a:lnTo>
                                  <a:lnTo>
                                    <a:pt x="14" y="15"/>
                                  </a:lnTo>
                                  <a:lnTo>
                                    <a:pt x="9" y="15"/>
                                  </a:lnTo>
                                  <a:lnTo>
                                    <a:pt x="9" y="10"/>
                                  </a:lnTo>
                                  <a:lnTo>
                                    <a:pt x="9" y="5"/>
                                  </a:lnTo>
                                  <a:lnTo>
                                    <a:pt x="14" y="0"/>
                                  </a:lnTo>
                                  <a:close/>
                                  <a:moveTo>
                                    <a:pt x="24" y="39"/>
                                  </a:moveTo>
                                  <a:lnTo>
                                    <a:pt x="24" y="96"/>
                                  </a:lnTo>
                                  <a:lnTo>
                                    <a:pt x="24" y="101"/>
                                  </a:lnTo>
                                  <a:lnTo>
                                    <a:pt x="24" y="106"/>
                                  </a:lnTo>
                                  <a:lnTo>
                                    <a:pt x="29" y="106"/>
                                  </a:lnTo>
                                  <a:lnTo>
                                    <a:pt x="29" y="110"/>
                                  </a:lnTo>
                                  <a:lnTo>
                                    <a:pt x="33" y="110"/>
                                  </a:lnTo>
                                  <a:lnTo>
                                    <a:pt x="0" y="110"/>
                                  </a:lnTo>
                                  <a:lnTo>
                                    <a:pt x="5" y="110"/>
                                  </a:lnTo>
                                  <a:lnTo>
                                    <a:pt x="5" y="106"/>
                                  </a:lnTo>
                                  <a:lnTo>
                                    <a:pt x="9" y="106"/>
                                  </a:lnTo>
                                  <a:lnTo>
                                    <a:pt x="9" y="101"/>
                                  </a:lnTo>
                                  <a:lnTo>
                                    <a:pt x="9" y="96"/>
                                  </a:lnTo>
                                  <a:lnTo>
                                    <a:pt x="9" y="67"/>
                                  </a:lnTo>
                                  <a:lnTo>
                                    <a:pt x="9" y="58"/>
                                  </a:lnTo>
                                  <a:lnTo>
                                    <a:pt x="9" y="53"/>
                                  </a:lnTo>
                                  <a:lnTo>
                                    <a:pt x="9" y="48"/>
                                  </a:lnTo>
                                  <a:lnTo>
                                    <a:pt x="5" y="48"/>
                                  </a:lnTo>
                                  <a:lnTo>
                                    <a:pt x="0" y="48"/>
                                  </a:lnTo>
                                  <a:lnTo>
                                    <a:pt x="19" y="39"/>
                                  </a:lnTo>
                                  <a:lnTo>
                                    <a:pt x="2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873"/>
                          <wps:cNvSpPr>
                            <a:spLocks/>
                          </wps:cNvSpPr>
                          <wps:spPr bwMode="auto">
                            <a:xfrm>
                              <a:off x="6309" y="2183"/>
                              <a:ext cx="77" cy="71"/>
                            </a:xfrm>
                            <a:custGeom>
                              <a:avLst/>
                              <a:gdLst>
                                <a:gd name="T0" fmla="*/ 24 w 77"/>
                                <a:gd name="T1" fmla="*/ 14 h 71"/>
                                <a:gd name="T2" fmla="*/ 39 w 77"/>
                                <a:gd name="T3" fmla="*/ 4 h 71"/>
                                <a:gd name="T4" fmla="*/ 48 w 77"/>
                                <a:gd name="T5" fmla="*/ 0 h 71"/>
                                <a:gd name="T6" fmla="*/ 53 w 77"/>
                                <a:gd name="T7" fmla="*/ 0 h 71"/>
                                <a:gd name="T8" fmla="*/ 58 w 77"/>
                                <a:gd name="T9" fmla="*/ 0 h 71"/>
                                <a:gd name="T10" fmla="*/ 63 w 77"/>
                                <a:gd name="T11" fmla="*/ 4 h 71"/>
                                <a:gd name="T12" fmla="*/ 67 w 77"/>
                                <a:gd name="T13" fmla="*/ 9 h 71"/>
                                <a:gd name="T14" fmla="*/ 67 w 77"/>
                                <a:gd name="T15" fmla="*/ 19 h 71"/>
                                <a:gd name="T16" fmla="*/ 67 w 77"/>
                                <a:gd name="T17" fmla="*/ 24 h 71"/>
                                <a:gd name="T18" fmla="*/ 67 w 77"/>
                                <a:gd name="T19" fmla="*/ 57 h 71"/>
                                <a:gd name="T20" fmla="*/ 67 w 77"/>
                                <a:gd name="T21" fmla="*/ 62 h 71"/>
                                <a:gd name="T22" fmla="*/ 67 w 77"/>
                                <a:gd name="T23" fmla="*/ 67 h 71"/>
                                <a:gd name="T24" fmla="*/ 72 w 77"/>
                                <a:gd name="T25" fmla="*/ 67 h 71"/>
                                <a:gd name="T26" fmla="*/ 72 w 77"/>
                                <a:gd name="T27" fmla="*/ 67 h 71"/>
                                <a:gd name="T28" fmla="*/ 72 w 77"/>
                                <a:gd name="T29" fmla="*/ 71 h 71"/>
                                <a:gd name="T30" fmla="*/ 77 w 77"/>
                                <a:gd name="T31" fmla="*/ 71 h 71"/>
                                <a:gd name="T32" fmla="*/ 77 w 77"/>
                                <a:gd name="T33" fmla="*/ 71 h 71"/>
                                <a:gd name="T34" fmla="*/ 43 w 77"/>
                                <a:gd name="T35" fmla="*/ 71 h 71"/>
                                <a:gd name="T36" fmla="*/ 43 w 77"/>
                                <a:gd name="T37" fmla="*/ 71 h 71"/>
                                <a:gd name="T38" fmla="*/ 43 w 77"/>
                                <a:gd name="T39" fmla="*/ 71 h 71"/>
                                <a:gd name="T40" fmla="*/ 48 w 77"/>
                                <a:gd name="T41" fmla="*/ 71 h 71"/>
                                <a:gd name="T42" fmla="*/ 53 w 77"/>
                                <a:gd name="T43" fmla="*/ 67 h 71"/>
                                <a:gd name="T44" fmla="*/ 53 w 77"/>
                                <a:gd name="T45" fmla="*/ 67 h 71"/>
                                <a:gd name="T46" fmla="*/ 53 w 77"/>
                                <a:gd name="T47" fmla="*/ 62 h 71"/>
                                <a:gd name="T48" fmla="*/ 53 w 77"/>
                                <a:gd name="T49" fmla="*/ 62 h 71"/>
                                <a:gd name="T50" fmla="*/ 53 w 77"/>
                                <a:gd name="T51" fmla="*/ 57 h 71"/>
                                <a:gd name="T52" fmla="*/ 53 w 77"/>
                                <a:gd name="T53" fmla="*/ 28 h 71"/>
                                <a:gd name="T54" fmla="*/ 53 w 77"/>
                                <a:gd name="T55" fmla="*/ 19 h 71"/>
                                <a:gd name="T56" fmla="*/ 53 w 77"/>
                                <a:gd name="T57" fmla="*/ 14 h 71"/>
                                <a:gd name="T58" fmla="*/ 48 w 77"/>
                                <a:gd name="T59" fmla="*/ 9 h 71"/>
                                <a:gd name="T60" fmla="*/ 43 w 77"/>
                                <a:gd name="T61" fmla="*/ 9 h 71"/>
                                <a:gd name="T62" fmla="*/ 34 w 77"/>
                                <a:gd name="T63" fmla="*/ 9 h 71"/>
                                <a:gd name="T64" fmla="*/ 24 w 77"/>
                                <a:gd name="T65" fmla="*/ 19 h 71"/>
                                <a:gd name="T66" fmla="*/ 24 w 77"/>
                                <a:gd name="T67" fmla="*/ 57 h 71"/>
                                <a:gd name="T68" fmla="*/ 24 w 77"/>
                                <a:gd name="T69" fmla="*/ 62 h 71"/>
                                <a:gd name="T70" fmla="*/ 24 w 77"/>
                                <a:gd name="T71" fmla="*/ 67 h 71"/>
                                <a:gd name="T72" fmla="*/ 29 w 77"/>
                                <a:gd name="T73" fmla="*/ 67 h 71"/>
                                <a:gd name="T74" fmla="*/ 29 w 77"/>
                                <a:gd name="T75" fmla="*/ 67 h 71"/>
                                <a:gd name="T76" fmla="*/ 34 w 77"/>
                                <a:gd name="T77" fmla="*/ 71 h 71"/>
                                <a:gd name="T78" fmla="*/ 39 w 77"/>
                                <a:gd name="T79" fmla="*/ 71 h 71"/>
                                <a:gd name="T80" fmla="*/ 39 w 77"/>
                                <a:gd name="T81" fmla="*/ 71 h 71"/>
                                <a:gd name="T82" fmla="*/ 0 w 77"/>
                                <a:gd name="T83" fmla="*/ 71 h 71"/>
                                <a:gd name="T84" fmla="*/ 0 w 77"/>
                                <a:gd name="T85" fmla="*/ 71 h 71"/>
                                <a:gd name="T86" fmla="*/ 5 w 77"/>
                                <a:gd name="T87" fmla="*/ 71 h 71"/>
                                <a:gd name="T88" fmla="*/ 10 w 77"/>
                                <a:gd name="T89" fmla="*/ 67 h 71"/>
                                <a:gd name="T90" fmla="*/ 10 w 77"/>
                                <a:gd name="T91" fmla="*/ 67 h 71"/>
                                <a:gd name="T92" fmla="*/ 10 w 77"/>
                                <a:gd name="T93" fmla="*/ 62 h 71"/>
                                <a:gd name="T94" fmla="*/ 15 w 77"/>
                                <a:gd name="T95" fmla="*/ 57 h 71"/>
                                <a:gd name="T96" fmla="*/ 15 w 77"/>
                                <a:gd name="T97" fmla="*/ 28 h 71"/>
                                <a:gd name="T98" fmla="*/ 15 w 77"/>
                                <a:gd name="T99" fmla="*/ 19 h 71"/>
                                <a:gd name="T100" fmla="*/ 10 w 77"/>
                                <a:gd name="T101" fmla="*/ 14 h 71"/>
                                <a:gd name="T102" fmla="*/ 10 w 77"/>
                                <a:gd name="T103" fmla="*/ 14 h 71"/>
                                <a:gd name="T104" fmla="*/ 10 w 77"/>
                                <a:gd name="T105" fmla="*/ 9 h 71"/>
                                <a:gd name="T106" fmla="*/ 10 w 77"/>
                                <a:gd name="T107" fmla="*/ 9 h 71"/>
                                <a:gd name="T108" fmla="*/ 5 w 77"/>
                                <a:gd name="T109" fmla="*/ 9 h 71"/>
                                <a:gd name="T110" fmla="*/ 5 w 77"/>
                                <a:gd name="T111" fmla="*/ 9 h 71"/>
                                <a:gd name="T112" fmla="*/ 0 w 77"/>
                                <a:gd name="T113" fmla="*/ 9 h 71"/>
                                <a:gd name="T114" fmla="*/ 0 w 77"/>
                                <a:gd name="T115" fmla="*/ 9 h 71"/>
                                <a:gd name="T116" fmla="*/ 24 w 77"/>
                                <a:gd name="T117" fmla="*/ 0 h 71"/>
                                <a:gd name="T118" fmla="*/ 24 w 77"/>
                                <a:gd name="T119" fmla="*/ 0 h 71"/>
                                <a:gd name="T120" fmla="*/ 24 w 77"/>
                                <a:gd name="T121" fmla="*/ 1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7" h="71">
                                  <a:moveTo>
                                    <a:pt x="24" y="14"/>
                                  </a:moveTo>
                                  <a:lnTo>
                                    <a:pt x="39" y="4"/>
                                  </a:lnTo>
                                  <a:lnTo>
                                    <a:pt x="48" y="0"/>
                                  </a:lnTo>
                                  <a:lnTo>
                                    <a:pt x="53" y="0"/>
                                  </a:lnTo>
                                  <a:lnTo>
                                    <a:pt x="58" y="0"/>
                                  </a:lnTo>
                                  <a:lnTo>
                                    <a:pt x="63" y="4"/>
                                  </a:lnTo>
                                  <a:lnTo>
                                    <a:pt x="67" y="9"/>
                                  </a:lnTo>
                                  <a:lnTo>
                                    <a:pt x="67" y="19"/>
                                  </a:lnTo>
                                  <a:lnTo>
                                    <a:pt x="67" y="24"/>
                                  </a:lnTo>
                                  <a:lnTo>
                                    <a:pt x="67" y="57"/>
                                  </a:lnTo>
                                  <a:lnTo>
                                    <a:pt x="67" y="62"/>
                                  </a:lnTo>
                                  <a:lnTo>
                                    <a:pt x="67" y="67"/>
                                  </a:lnTo>
                                  <a:lnTo>
                                    <a:pt x="72" y="67"/>
                                  </a:lnTo>
                                  <a:lnTo>
                                    <a:pt x="72" y="71"/>
                                  </a:lnTo>
                                  <a:lnTo>
                                    <a:pt x="77" y="71"/>
                                  </a:lnTo>
                                  <a:lnTo>
                                    <a:pt x="43" y="71"/>
                                  </a:lnTo>
                                  <a:lnTo>
                                    <a:pt x="48" y="71"/>
                                  </a:lnTo>
                                  <a:lnTo>
                                    <a:pt x="53" y="67"/>
                                  </a:lnTo>
                                  <a:lnTo>
                                    <a:pt x="53" y="62"/>
                                  </a:lnTo>
                                  <a:lnTo>
                                    <a:pt x="53" y="57"/>
                                  </a:lnTo>
                                  <a:lnTo>
                                    <a:pt x="53" y="28"/>
                                  </a:lnTo>
                                  <a:lnTo>
                                    <a:pt x="53" y="19"/>
                                  </a:lnTo>
                                  <a:lnTo>
                                    <a:pt x="53" y="14"/>
                                  </a:lnTo>
                                  <a:lnTo>
                                    <a:pt x="48" y="9"/>
                                  </a:lnTo>
                                  <a:lnTo>
                                    <a:pt x="43" y="9"/>
                                  </a:lnTo>
                                  <a:lnTo>
                                    <a:pt x="34" y="9"/>
                                  </a:lnTo>
                                  <a:lnTo>
                                    <a:pt x="24" y="19"/>
                                  </a:lnTo>
                                  <a:lnTo>
                                    <a:pt x="24" y="57"/>
                                  </a:lnTo>
                                  <a:lnTo>
                                    <a:pt x="24" y="62"/>
                                  </a:lnTo>
                                  <a:lnTo>
                                    <a:pt x="24" y="67"/>
                                  </a:lnTo>
                                  <a:lnTo>
                                    <a:pt x="29" y="67"/>
                                  </a:lnTo>
                                  <a:lnTo>
                                    <a:pt x="34" y="71"/>
                                  </a:lnTo>
                                  <a:lnTo>
                                    <a:pt x="39" y="71"/>
                                  </a:lnTo>
                                  <a:lnTo>
                                    <a:pt x="0" y="71"/>
                                  </a:lnTo>
                                  <a:lnTo>
                                    <a:pt x="5" y="71"/>
                                  </a:lnTo>
                                  <a:lnTo>
                                    <a:pt x="10" y="67"/>
                                  </a:lnTo>
                                  <a:lnTo>
                                    <a:pt x="10" y="62"/>
                                  </a:lnTo>
                                  <a:lnTo>
                                    <a:pt x="15" y="57"/>
                                  </a:lnTo>
                                  <a:lnTo>
                                    <a:pt x="15" y="28"/>
                                  </a:lnTo>
                                  <a:lnTo>
                                    <a:pt x="15" y="19"/>
                                  </a:lnTo>
                                  <a:lnTo>
                                    <a:pt x="10" y="14"/>
                                  </a:lnTo>
                                  <a:lnTo>
                                    <a:pt x="10" y="9"/>
                                  </a:lnTo>
                                  <a:lnTo>
                                    <a:pt x="5" y="9"/>
                                  </a:lnTo>
                                  <a:lnTo>
                                    <a:pt x="0" y="9"/>
                                  </a:lnTo>
                                  <a:lnTo>
                                    <a:pt x="24" y="0"/>
                                  </a:lnTo>
                                  <a:lnTo>
                                    <a:pt x="24"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874"/>
                          <wps:cNvSpPr>
                            <a:spLocks noEditPoints="1"/>
                          </wps:cNvSpPr>
                          <wps:spPr bwMode="auto">
                            <a:xfrm>
                              <a:off x="6396" y="2144"/>
                              <a:ext cx="71" cy="115"/>
                            </a:xfrm>
                            <a:custGeom>
                              <a:avLst/>
                              <a:gdLst>
                                <a:gd name="T0" fmla="*/ 47 w 71"/>
                                <a:gd name="T1" fmla="*/ 101 h 115"/>
                                <a:gd name="T2" fmla="*/ 43 w 71"/>
                                <a:gd name="T3" fmla="*/ 106 h 115"/>
                                <a:gd name="T4" fmla="*/ 38 w 71"/>
                                <a:gd name="T5" fmla="*/ 110 h 115"/>
                                <a:gd name="T6" fmla="*/ 33 w 71"/>
                                <a:gd name="T7" fmla="*/ 115 h 115"/>
                                <a:gd name="T8" fmla="*/ 28 w 71"/>
                                <a:gd name="T9" fmla="*/ 115 h 115"/>
                                <a:gd name="T10" fmla="*/ 14 w 71"/>
                                <a:gd name="T11" fmla="*/ 110 h 115"/>
                                <a:gd name="T12" fmla="*/ 4 w 71"/>
                                <a:gd name="T13" fmla="*/ 106 h 115"/>
                                <a:gd name="T14" fmla="*/ 0 w 71"/>
                                <a:gd name="T15" fmla="*/ 91 h 115"/>
                                <a:gd name="T16" fmla="*/ 0 w 71"/>
                                <a:gd name="T17" fmla="*/ 77 h 115"/>
                                <a:gd name="T18" fmla="*/ 0 w 71"/>
                                <a:gd name="T19" fmla="*/ 63 h 115"/>
                                <a:gd name="T20" fmla="*/ 9 w 71"/>
                                <a:gd name="T21" fmla="*/ 48 h 115"/>
                                <a:gd name="T22" fmla="*/ 19 w 71"/>
                                <a:gd name="T23" fmla="*/ 39 h 115"/>
                                <a:gd name="T24" fmla="*/ 33 w 71"/>
                                <a:gd name="T25" fmla="*/ 39 h 115"/>
                                <a:gd name="T26" fmla="*/ 43 w 71"/>
                                <a:gd name="T27" fmla="*/ 39 h 115"/>
                                <a:gd name="T28" fmla="*/ 47 w 71"/>
                                <a:gd name="T29" fmla="*/ 43 h 115"/>
                                <a:gd name="T30" fmla="*/ 47 w 71"/>
                                <a:gd name="T31" fmla="*/ 29 h 115"/>
                                <a:gd name="T32" fmla="*/ 47 w 71"/>
                                <a:gd name="T33" fmla="*/ 19 h 115"/>
                                <a:gd name="T34" fmla="*/ 47 w 71"/>
                                <a:gd name="T35" fmla="*/ 15 h 115"/>
                                <a:gd name="T36" fmla="*/ 47 w 71"/>
                                <a:gd name="T37" fmla="*/ 15 h 115"/>
                                <a:gd name="T38" fmla="*/ 47 w 71"/>
                                <a:gd name="T39" fmla="*/ 10 h 115"/>
                                <a:gd name="T40" fmla="*/ 43 w 71"/>
                                <a:gd name="T41" fmla="*/ 10 h 115"/>
                                <a:gd name="T42" fmla="*/ 43 w 71"/>
                                <a:gd name="T43" fmla="*/ 10 h 115"/>
                                <a:gd name="T44" fmla="*/ 38 w 71"/>
                                <a:gd name="T45" fmla="*/ 10 h 115"/>
                                <a:gd name="T46" fmla="*/ 38 w 71"/>
                                <a:gd name="T47" fmla="*/ 10 h 115"/>
                                <a:gd name="T48" fmla="*/ 38 w 71"/>
                                <a:gd name="T49" fmla="*/ 10 h 115"/>
                                <a:gd name="T50" fmla="*/ 57 w 71"/>
                                <a:gd name="T51" fmla="*/ 0 h 115"/>
                                <a:gd name="T52" fmla="*/ 62 w 71"/>
                                <a:gd name="T53" fmla="*/ 0 h 115"/>
                                <a:gd name="T54" fmla="*/ 62 w 71"/>
                                <a:gd name="T55" fmla="*/ 82 h 115"/>
                                <a:gd name="T56" fmla="*/ 62 w 71"/>
                                <a:gd name="T57" fmla="*/ 91 h 115"/>
                                <a:gd name="T58" fmla="*/ 62 w 71"/>
                                <a:gd name="T59" fmla="*/ 96 h 115"/>
                                <a:gd name="T60" fmla="*/ 62 w 71"/>
                                <a:gd name="T61" fmla="*/ 101 h 115"/>
                                <a:gd name="T62" fmla="*/ 62 w 71"/>
                                <a:gd name="T63" fmla="*/ 101 h 115"/>
                                <a:gd name="T64" fmla="*/ 67 w 71"/>
                                <a:gd name="T65" fmla="*/ 101 h 115"/>
                                <a:gd name="T66" fmla="*/ 67 w 71"/>
                                <a:gd name="T67" fmla="*/ 101 h 115"/>
                                <a:gd name="T68" fmla="*/ 67 w 71"/>
                                <a:gd name="T69" fmla="*/ 101 h 115"/>
                                <a:gd name="T70" fmla="*/ 71 w 71"/>
                                <a:gd name="T71" fmla="*/ 101 h 115"/>
                                <a:gd name="T72" fmla="*/ 71 w 71"/>
                                <a:gd name="T73" fmla="*/ 106 h 115"/>
                                <a:gd name="T74" fmla="*/ 52 w 71"/>
                                <a:gd name="T75" fmla="*/ 115 h 115"/>
                                <a:gd name="T76" fmla="*/ 47 w 71"/>
                                <a:gd name="T77" fmla="*/ 115 h 115"/>
                                <a:gd name="T78" fmla="*/ 47 w 71"/>
                                <a:gd name="T79" fmla="*/ 101 h 115"/>
                                <a:gd name="T80" fmla="*/ 47 w 71"/>
                                <a:gd name="T81" fmla="*/ 96 h 115"/>
                                <a:gd name="T82" fmla="*/ 47 w 71"/>
                                <a:gd name="T83" fmla="*/ 63 h 115"/>
                                <a:gd name="T84" fmla="*/ 47 w 71"/>
                                <a:gd name="T85" fmla="*/ 58 h 115"/>
                                <a:gd name="T86" fmla="*/ 43 w 71"/>
                                <a:gd name="T87" fmla="*/ 53 h 115"/>
                                <a:gd name="T88" fmla="*/ 43 w 71"/>
                                <a:gd name="T89" fmla="*/ 48 h 115"/>
                                <a:gd name="T90" fmla="*/ 38 w 71"/>
                                <a:gd name="T91" fmla="*/ 43 h 115"/>
                                <a:gd name="T92" fmla="*/ 33 w 71"/>
                                <a:gd name="T93" fmla="*/ 43 h 115"/>
                                <a:gd name="T94" fmla="*/ 33 w 71"/>
                                <a:gd name="T95" fmla="*/ 43 h 115"/>
                                <a:gd name="T96" fmla="*/ 23 w 71"/>
                                <a:gd name="T97" fmla="*/ 43 h 115"/>
                                <a:gd name="T98" fmla="*/ 19 w 71"/>
                                <a:gd name="T99" fmla="*/ 48 h 115"/>
                                <a:gd name="T100" fmla="*/ 14 w 71"/>
                                <a:gd name="T101" fmla="*/ 58 h 115"/>
                                <a:gd name="T102" fmla="*/ 14 w 71"/>
                                <a:gd name="T103" fmla="*/ 72 h 115"/>
                                <a:gd name="T104" fmla="*/ 14 w 71"/>
                                <a:gd name="T105" fmla="*/ 87 h 115"/>
                                <a:gd name="T106" fmla="*/ 19 w 71"/>
                                <a:gd name="T107" fmla="*/ 96 h 115"/>
                                <a:gd name="T108" fmla="*/ 28 w 71"/>
                                <a:gd name="T109" fmla="*/ 101 h 115"/>
                                <a:gd name="T110" fmla="*/ 33 w 71"/>
                                <a:gd name="T111" fmla="*/ 106 h 115"/>
                                <a:gd name="T112" fmla="*/ 43 w 71"/>
                                <a:gd name="T113" fmla="*/ 101 h 115"/>
                                <a:gd name="T114" fmla="*/ 47 w 71"/>
                                <a:gd name="T115"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1" h="115">
                                  <a:moveTo>
                                    <a:pt x="47" y="101"/>
                                  </a:moveTo>
                                  <a:lnTo>
                                    <a:pt x="43" y="106"/>
                                  </a:lnTo>
                                  <a:lnTo>
                                    <a:pt x="38" y="110"/>
                                  </a:lnTo>
                                  <a:lnTo>
                                    <a:pt x="33" y="115"/>
                                  </a:lnTo>
                                  <a:lnTo>
                                    <a:pt x="28" y="115"/>
                                  </a:lnTo>
                                  <a:lnTo>
                                    <a:pt x="14" y="110"/>
                                  </a:lnTo>
                                  <a:lnTo>
                                    <a:pt x="4" y="106"/>
                                  </a:lnTo>
                                  <a:lnTo>
                                    <a:pt x="0" y="91"/>
                                  </a:lnTo>
                                  <a:lnTo>
                                    <a:pt x="0" y="77"/>
                                  </a:lnTo>
                                  <a:lnTo>
                                    <a:pt x="0" y="63"/>
                                  </a:lnTo>
                                  <a:lnTo>
                                    <a:pt x="9" y="48"/>
                                  </a:lnTo>
                                  <a:lnTo>
                                    <a:pt x="19" y="39"/>
                                  </a:lnTo>
                                  <a:lnTo>
                                    <a:pt x="33" y="39"/>
                                  </a:lnTo>
                                  <a:lnTo>
                                    <a:pt x="43" y="39"/>
                                  </a:lnTo>
                                  <a:lnTo>
                                    <a:pt x="47" y="43"/>
                                  </a:lnTo>
                                  <a:lnTo>
                                    <a:pt x="47" y="29"/>
                                  </a:lnTo>
                                  <a:lnTo>
                                    <a:pt x="47" y="19"/>
                                  </a:lnTo>
                                  <a:lnTo>
                                    <a:pt x="47" y="15"/>
                                  </a:lnTo>
                                  <a:lnTo>
                                    <a:pt x="47" y="10"/>
                                  </a:lnTo>
                                  <a:lnTo>
                                    <a:pt x="43" y="10"/>
                                  </a:lnTo>
                                  <a:lnTo>
                                    <a:pt x="38" y="10"/>
                                  </a:lnTo>
                                  <a:lnTo>
                                    <a:pt x="57" y="0"/>
                                  </a:lnTo>
                                  <a:lnTo>
                                    <a:pt x="62" y="0"/>
                                  </a:lnTo>
                                  <a:lnTo>
                                    <a:pt x="62" y="82"/>
                                  </a:lnTo>
                                  <a:lnTo>
                                    <a:pt x="62" y="91"/>
                                  </a:lnTo>
                                  <a:lnTo>
                                    <a:pt x="62" y="96"/>
                                  </a:lnTo>
                                  <a:lnTo>
                                    <a:pt x="62" y="101"/>
                                  </a:lnTo>
                                  <a:lnTo>
                                    <a:pt x="67" y="101"/>
                                  </a:lnTo>
                                  <a:lnTo>
                                    <a:pt x="71" y="101"/>
                                  </a:lnTo>
                                  <a:lnTo>
                                    <a:pt x="71" y="106"/>
                                  </a:lnTo>
                                  <a:lnTo>
                                    <a:pt x="52" y="115"/>
                                  </a:lnTo>
                                  <a:lnTo>
                                    <a:pt x="47" y="115"/>
                                  </a:lnTo>
                                  <a:lnTo>
                                    <a:pt x="47" y="101"/>
                                  </a:lnTo>
                                  <a:close/>
                                  <a:moveTo>
                                    <a:pt x="47" y="96"/>
                                  </a:moveTo>
                                  <a:lnTo>
                                    <a:pt x="47" y="63"/>
                                  </a:lnTo>
                                  <a:lnTo>
                                    <a:pt x="47" y="58"/>
                                  </a:lnTo>
                                  <a:lnTo>
                                    <a:pt x="43" y="53"/>
                                  </a:lnTo>
                                  <a:lnTo>
                                    <a:pt x="43" y="48"/>
                                  </a:lnTo>
                                  <a:lnTo>
                                    <a:pt x="38" y="43"/>
                                  </a:lnTo>
                                  <a:lnTo>
                                    <a:pt x="33" y="43"/>
                                  </a:lnTo>
                                  <a:lnTo>
                                    <a:pt x="23" y="43"/>
                                  </a:lnTo>
                                  <a:lnTo>
                                    <a:pt x="19" y="48"/>
                                  </a:lnTo>
                                  <a:lnTo>
                                    <a:pt x="14" y="58"/>
                                  </a:lnTo>
                                  <a:lnTo>
                                    <a:pt x="14" y="72"/>
                                  </a:lnTo>
                                  <a:lnTo>
                                    <a:pt x="14" y="87"/>
                                  </a:lnTo>
                                  <a:lnTo>
                                    <a:pt x="19" y="96"/>
                                  </a:lnTo>
                                  <a:lnTo>
                                    <a:pt x="28" y="101"/>
                                  </a:lnTo>
                                  <a:lnTo>
                                    <a:pt x="33" y="106"/>
                                  </a:lnTo>
                                  <a:lnTo>
                                    <a:pt x="43" y="101"/>
                                  </a:lnTo>
                                  <a:lnTo>
                                    <a:pt x="4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875"/>
                          <wps:cNvSpPr>
                            <a:spLocks noEditPoints="1"/>
                          </wps:cNvSpPr>
                          <wps:spPr bwMode="auto">
                            <a:xfrm>
                              <a:off x="6472" y="2144"/>
                              <a:ext cx="39" cy="110"/>
                            </a:xfrm>
                            <a:custGeom>
                              <a:avLst/>
                              <a:gdLst>
                                <a:gd name="T0" fmla="*/ 19 w 39"/>
                                <a:gd name="T1" fmla="*/ 0 h 110"/>
                                <a:gd name="T2" fmla="*/ 24 w 39"/>
                                <a:gd name="T3" fmla="*/ 0 h 110"/>
                                <a:gd name="T4" fmla="*/ 24 w 39"/>
                                <a:gd name="T5" fmla="*/ 5 h 110"/>
                                <a:gd name="T6" fmla="*/ 29 w 39"/>
                                <a:gd name="T7" fmla="*/ 5 h 110"/>
                                <a:gd name="T8" fmla="*/ 29 w 39"/>
                                <a:gd name="T9" fmla="*/ 10 h 110"/>
                                <a:gd name="T10" fmla="*/ 29 w 39"/>
                                <a:gd name="T11" fmla="*/ 10 h 110"/>
                                <a:gd name="T12" fmla="*/ 24 w 39"/>
                                <a:gd name="T13" fmla="*/ 15 h 110"/>
                                <a:gd name="T14" fmla="*/ 24 w 39"/>
                                <a:gd name="T15" fmla="*/ 15 h 110"/>
                                <a:gd name="T16" fmla="*/ 19 w 39"/>
                                <a:gd name="T17" fmla="*/ 15 h 110"/>
                                <a:gd name="T18" fmla="*/ 15 w 39"/>
                                <a:gd name="T19" fmla="*/ 15 h 110"/>
                                <a:gd name="T20" fmla="*/ 15 w 39"/>
                                <a:gd name="T21" fmla="*/ 15 h 110"/>
                                <a:gd name="T22" fmla="*/ 10 w 39"/>
                                <a:gd name="T23" fmla="*/ 10 h 110"/>
                                <a:gd name="T24" fmla="*/ 10 w 39"/>
                                <a:gd name="T25" fmla="*/ 10 h 110"/>
                                <a:gd name="T26" fmla="*/ 10 w 39"/>
                                <a:gd name="T27" fmla="*/ 5 h 110"/>
                                <a:gd name="T28" fmla="*/ 15 w 39"/>
                                <a:gd name="T29" fmla="*/ 5 h 110"/>
                                <a:gd name="T30" fmla="*/ 15 w 39"/>
                                <a:gd name="T31" fmla="*/ 0 h 110"/>
                                <a:gd name="T32" fmla="*/ 19 w 39"/>
                                <a:gd name="T33" fmla="*/ 0 h 110"/>
                                <a:gd name="T34" fmla="*/ 24 w 39"/>
                                <a:gd name="T35" fmla="*/ 39 h 110"/>
                                <a:gd name="T36" fmla="*/ 24 w 39"/>
                                <a:gd name="T37" fmla="*/ 96 h 110"/>
                                <a:gd name="T38" fmla="*/ 24 w 39"/>
                                <a:gd name="T39" fmla="*/ 101 h 110"/>
                                <a:gd name="T40" fmla="*/ 29 w 39"/>
                                <a:gd name="T41" fmla="*/ 106 h 110"/>
                                <a:gd name="T42" fmla="*/ 29 w 39"/>
                                <a:gd name="T43" fmla="*/ 106 h 110"/>
                                <a:gd name="T44" fmla="*/ 29 w 39"/>
                                <a:gd name="T45" fmla="*/ 106 h 110"/>
                                <a:gd name="T46" fmla="*/ 34 w 39"/>
                                <a:gd name="T47" fmla="*/ 110 h 110"/>
                                <a:gd name="T48" fmla="*/ 39 w 39"/>
                                <a:gd name="T49" fmla="*/ 110 h 110"/>
                                <a:gd name="T50" fmla="*/ 39 w 39"/>
                                <a:gd name="T51" fmla="*/ 110 h 110"/>
                                <a:gd name="T52" fmla="*/ 0 w 39"/>
                                <a:gd name="T53" fmla="*/ 110 h 110"/>
                                <a:gd name="T54" fmla="*/ 0 w 39"/>
                                <a:gd name="T55" fmla="*/ 110 h 110"/>
                                <a:gd name="T56" fmla="*/ 5 w 39"/>
                                <a:gd name="T57" fmla="*/ 110 h 110"/>
                                <a:gd name="T58" fmla="*/ 10 w 39"/>
                                <a:gd name="T59" fmla="*/ 106 h 110"/>
                                <a:gd name="T60" fmla="*/ 10 w 39"/>
                                <a:gd name="T61" fmla="*/ 106 h 110"/>
                                <a:gd name="T62" fmla="*/ 10 w 39"/>
                                <a:gd name="T63" fmla="*/ 106 h 110"/>
                                <a:gd name="T64" fmla="*/ 15 w 39"/>
                                <a:gd name="T65" fmla="*/ 101 h 110"/>
                                <a:gd name="T66" fmla="*/ 15 w 39"/>
                                <a:gd name="T67" fmla="*/ 96 h 110"/>
                                <a:gd name="T68" fmla="*/ 15 w 39"/>
                                <a:gd name="T69" fmla="*/ 67 h 110"/>
                                <a:gd name="T70" fmla="*/ 15 w 39"/>
                                <a:gd name="T71" fmla="*/ 58 h 110"/>
                                <a:gd name="T72" fmla="*/ 10 w 39"/>
                                <a:gd name="T73" fmla="*/ 53 h 110"/>
                                <a:gd name="T74" fmla="*/ 10 w 39"/>
                                <a:gd name="T75" fmla="*/ 48 h 110"/>
                                <a:gd name="T76" fmla="*/ 10 w 39"/>
                                <a:gd name="T77" fmla="*/ 48 h 110"/>
                                <a:gd name="T78" fmla="*/ 10 w 39"/>
                                <a:gd name="T79" fmla="*/ 48 h 110"/>
                                <a:gd name="T80" fmla="*/ 5 w 39"/>
                                <a:gd name="T81" fmla="*/ 48 h 110"/>
                                <a:gd name="T82" fmla="*/ 5 w 39"/>
                                <a:gd name="T83" fmla="*/ 48 h 110"/>
                                <a:gd name="T84" fmla="*/ 0 w 39"/>
                                <a:gd name="T85" fmla="*/ 48 h 110"/>
                                <a:gd name="T86" fmla="*/ 0 w 39"/>
                                <a:gd name="T87" fmla="*/ 48 h 110"/>
                                <a:gd name="T88" fmla="*/ 24 w 39"/>
                                <a:gd name="T89" fmla="*/ 39 h 110"/>
                                <a:gd name="T90" fmla="*/ 24 w 39"/>
                                <a:gd name="T91" fmla="*/ 3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9" h="110">
                                  <a:moveTo>
                                    <a:pt x="19" y="0"/>
                                  </a:moveTo>
                                  <a:lnTo>
                                    <a:pt x="24" y="0"/>
                                  </a:lnTo>
                                  <a:lnTo>
                                    <a:pt x="24" y="5"/>
                                  </a:lnTo>
                                  <a:lnTo>
                                    <a:pt x="29" y="5"/>
                                  </a:lnTo>
                                  <a:lnTo>
                                    <a:pt x="29" y="10"/>
                                  </a:lnTo>
                                  <a:lnTo>
                                    <a:pt x="24" y="15"/>
                                  </a:lnTo>
                                  <a:lnTo>
                                    <a:pt x="19" y="15"/>
                                  </a:lnTo>
                                  <a:lnTo>
                                    <a:pt x="15" y="15"/>
                                  </a:lnTo>
                                  <a:lnTo>
                                    <a:pt x="10" y="10"/>
                                  </a:lnTo>
                                  <a:lnTo>
                                    <a:pt x="10" y="5"/>
                                  </a:lnTo>
                                  <a:lnTo>
                                    <a:pt x="15" y="5"/>
                                  </a:lnTo>
                                  <a:lnTo>
                                    <a:pt x="15" y="0"/>
                                  </a:lnTo>
                                  <a:lnTo>
                                    <a:pt x="19" y="0"/>
                                  </a:lnTo>
                                  <a:close/>
                                  <a:moveTo>
                                    <a:pt x="24" y="39"/>
                                  </a:moveTo>
                                  <a:lnTo>
                                    <a:pt x="24" y="96"/>
                                  </a:lnTo>
                                  <a:lnTo>
                                    <a:pt x="24" y="101"/>
                                  </a:lnTo>
                                  <a:lnTo>
                                    <a:pt x="29" y="106"/>
                                  </a:lnTo>
                                  <a:lnTo>
                                    <a:pt x="34" y="110"/>
                                  </a:lnTo>
                                  <a:lnTo>
                                    <a:pt x="39" y="110"/>
                                  </a:lnTo>
                                  <a:lnTo>
                                    <a:pt x="0" y="110"/>
                                  </a:lnTo>
                                  <a:lnTo>
                                    <a:pt x="5" y="110"/>
                                  </a:lnTo>
                                  <a:lnTo>
                                    <a:pt x="10" y="106"/>
                                  </a:lnTo>
                                  <a:lnTo>
                                    <a:pt x="15" y="101"/>
                                  </a:lnTo>
                                  <a:lnTo>
                                    <a:pt x="15" y="96"/>
                                  </a:lnTo>
                                  <a:lnTo>
                                    <a:pt x="15" y="67"/>
                                  </a:lnTo>
                                  <a:lnTo>
                                    <a:pt x="15" y="58"/>
                                  </a:lnTo>
                                  <a:lnTo>
                                    <a:pt x="10" y="53"/>
                                  </a:lnTo>
                                  <a:lnTo>
                                    <a:pt x="10" y="48"/>
                                  </a:lnTo>
                                  <a:lnTo>
                                    <a:pt x="5" y="48"/>
                                  </a:lnTo>
                                  <a:lnTo>
                                    <a:pt x="0" y="48"/>
                                  </a:lnTo>
                                  <a:lnTo>
                                    <a:pt x="2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876"/>
                          <wps:cNvSpPr>
                            <a:spLocks/>
                          </wps:cNvSpPr>
                          <wps:spPr bwMode="auto">
                            <a:xfrm>
                              <a:off x="6520" y="2183"/>
                              <a:ext cx="58" cy="76"/>
                            </a:xfrm>
                            <a:custGeom>
                              <a:avLst/>
                              <a:gdLst>
                                <a:gd name="T0" fmla="*/ 58 w 58"/>
                                <a:gd name="T1" fmla="*/ 48 h 76"/>
                                <a:gd name="T2" fmla="*/ 53 w 58"/>
                                <a:gd name="T3" fmla="*/ 57 h 76"/>
                                <a:gd name="T4" fmla="*/ 48 w 58"/>
                                <a:gd name="T5" fmla="*/ 67 h 76"/>
                                <a:gd name="T6" fmla="*/ 39 w 58"/>
                                <a:gd name="T7" fmla="*/ 71 h 76"/>
                                <a:gd name="T8" fmla="*/ 29 w 58"/>
                                <a:gd name="T9" fmla="*/ 76 h 76"/>
                                <a:gd name="T10" fmla="*/ 15 w 58"/>
                                <a:gd name="T11" fmla="*/ 71 h 76"/>
                                <a:gd name="T12" fmla="*/ 5 w 58"/>
                                <a:gd name="T13" fmla="*/ 62 h 76"/>
                                <a:gd name="T14" fmla="*/ 0 w 58"/>
                                <a:gd name="T15" fmla="*/ 52 h 76"/>
                                <a:gd name="T16" fmla="*/ 0 w 58"/>
                                <a:gd name="T17" fmla="*/ 38 h 76"/>
                                <a:gd name="T18" fmla="*/ 0 w 58"/>
                                <a:gd name="T19" fmla="*/ 24 h 76"/>
                                <a:gd name="T20" fmla="*/ 10 w 58"/>
                                <a:gd name="T21" fmla="*/ 9 h 76"/>
                                <a:gd name="T22" fmla="*/ 19 w 58"/>
                                <a:gd name="T23" fmla="*/ 0 h 76"/>
                                <a:gd name="T24" fmla="*/ 34 w 58"/>
                                <a:gd name="T25" fmla="*/ 0 h 76"/>
                                <a:gd name="T26" fmla="*/ 43 w 58"/>
                                <a:gd name="T27" fmla="*/ 0 h 76"/>
                                <a:gd name="T28" fmla="*/ 48 w 58"/>
                                <a:gd name="T29" fmla="*/ 4 h 76"/>
                                <a:gd name="T30" fmla="*/ 53 w 58"/>
                                <a:gd name="T31" fmla="*/ 9 h 76"/>
                                <a:gd name="T32" fmla="*/ 58 w 58"/>
                                <a:gd name="T33" fmla="*/ 14 h 76"/>
                                <a:gd name="T34" fmla="*/ 58 w 58"/>
                                <a:gd name="T35" fmla="*/ 19 h 76"/>
                                <a:gd name="T36" fmla="*/ 53 w 58"/>
                                <a:gd name="T37" fmla="*/ 19 h 76"/>
                                <a:gd name="T38" fmla="*/ 53 w 58"/>
                                <a:gd name="T39" fmla="*/ 24 h 76"/>
                                <a:gd name="T40" fmla="*/ 48 w 58"/>
                                <a:gd name="T41" fmla="*/ 24 h 76"/>
                                <a:gd name="T42" fmla="*/ 43 w 58"/>
                                <a:gd name="T43" fmla="*/ 24 h 76"/>
                                <a:gd name="T44" fmla="*/ 43 w 58"/>
                                <a:gd name="T45" fmla="*/ 19 h 76"/>
                                <a:gd name="T46" fmla="*/ 39 w 58"/>
                                <a:gd name="T47" fmla="*/ 19 h 76"/>
                                <a:gd name="T48" fmla="*/ 39 w 58"/>
                                <a:gd name="T49" fmla="*/ 14 h 76"/>
                                <a:gd name="T50" fmla="*/ 39 w 58"/>
                                <a:gd name="T51" fmla="*/ 9 h 76"/>
                                <a:gd name="T52" fmla="*/ 39 w 58"/>
                                <a:gd name="T53" fmla="*/ 4 h 76"/>
                                <a:gd name="T54" fmla="*/ 34 w 58"/>
                                <a:gd name="T55" fmla="*/ 4 h 76"/>
                                <a:gd name="T56" fmla="*/ 29 w 58"/>
                                <a:gd name="T57" fmla="*/ 4 h 76"/>
                                <a:gd name="T58" fmla="*/ 24 w 58"/>
                                <a:gd name="T59" fmla="*/ 4 h 76"/>
                                <a:gd name="T60" fmla="*/ 19 w 58"/>
                                <a:gd name="T61" fmla="*/ 9 h 76"/>
                                <a:gd name="T62" fmla="*/ 15 w 58"/>
                                <a:gd name="T63" fmla="*/ 19 h 76"/>
                                <a:gd name="T64" fmla="*/ 10 w 58"/>
                                <a:gd name="T65" fmla="*/ 28 h 76"/>
                                <a:gd name="T66" fmla="*/ 15 w 58"/>
                                <a:gd name="T67" fmla="*/ 43 h 76"/>
                                <a:gd name="T68" fmla="*/ 15 w 58"/>
                                <a:gd name="T69" fmla="*/ 52 h 76"/>
                                <a:gd name="T70" fmla="*/ 24 w 58"/>
                                <a:gd name="T71" fmla="*/ 62 h 76"/>
                                <a:gd name="T72" fmla="*/ 34 w 58"/>
                                <a:gd name="T73" fmla="*/ 62 h 76"/>
                                <a:gd name="T74" fmla="*/ 43 w 58"/>
                                <a:gd name="T75" fmla="*/ 62 h 76"/>
                                <a:gd name="T76" fmla="*/ 48 w 58"/>
                                <a:gd name="T77" fmla="*/ 57 h 76"/>
                                <a:gd name="T78" fmla="*/ 53 w 58"/>
                                <a:gd name="T79" fmla="*/ 52 h 76"/>
                                <a:gd name="T80" fmla="*/ 58 w 58"/>
                                <a:gd name="T81" fmla="*/ 43 h 76"/>
                                <a:gd name="T82" fmla="*/ 58 w 58"/>
                                <a:gd name="T83" fmla="*/ 4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76">
                                  <a:moveTo>
                                    <a:pt x="58" y="48"/>
                                  </a:moveTo>
                                  <a:lnTo>
                                    <a:pt x="53" y="57"/>
                                  </a:lnTo>
                                  <a:lnTo>
                                    <a:pt x="48" y="67"/>
                                  </a:lnTo>
                                  <a:lnTo>
                                    <a:pt x="39" y="71"/>
                                  </a:lnTo>
                                  <a:lnTo>
                                    <a:pt x="29" y="76"/>
                                  </a:lnTo>
                                  <a:lnTo>
                                    <a:pt x="15" y="71"/>
                                  </a:lnTo>
                                  <a:lnTo>
                                    <a:pt x="5" y="62"/>
                                  </a:lnTo>
                                  <a:lnTo>
                                    <a:pt x="0" y="52"/>
                                  </a:lnTo>
                                  <a:lnTo>
                                    <a:pt x="0" y="38"/>
                                  </a:lnTo>
                                  <a:lnTo>
                                    <a:pt x="0" y="24"/>
                                  </a:lnTo>
                                  <a:lnTo>
                                    <a:pt x="10" y="9"/>
                                  </a:lnTo>
                                  <a:lnTo>
                                    <a:pt x="19" y="0"/>
                                  </a:lnTo>
                                  <a:lnTo>
                                    <a:pt x="34" y="0"/>
                                  </a:lnTo>
                                  <a:lnTo>
                                    <a:pt x="43" y="0"/>
                                  </a:lnTo>
                                  <a:lnTo>
                                    <a:pt x="48" y="4"/>
                                  </a:lnTo>
                                  <a:lnTo>
                                    <a:pt x="53" y="9"/>
                                  </a:lnTo>
                                  <a:lnTo>
                                    <a:pt x="58" y="14"/>
                                  </a:lnTo>
                                  <a:lnTo>
                                    <a:pt x="58" y="19"/>
                                  </a:lnTo>
                                  <a:lnTo>
                                    <a:pt x="53" y="19"/>
                                  </a:lnTo>
                                  <a:lnTo>
                                    <a:pt x="53" y="24"/>
                                  </a:lnTo>
                                  <a:lnTo>
                                    <a:pt x="48" y="24"/>
                                  </a:lnTo>
                                  <a:lnTo>
                                    <a:pt x="43" y="24"/>
                                  </a:lnTo>
                                  <a:lnTo>
                                    <a:pt x="43" y="19"/>
                                  </a:lnTo>
                                  <a:lnTo>
                                    <a:pt x="39" y="19"/>
                                  </a:lnTo>
                                  <a:lnTo>
                                    <a:pt x="39" y="14"/>
                                  </a:lnTo>
                                  <a:lnTo>
                                    <a:pt x="39" y="9"/>
                                  </a:lnTo>
                                  <a:lnTo>
                                    <a:pt x="39" y="4"/>
                                  </a:lnTo>
                                  <a:lnTo>
                                    <a:pt x="34" y="4"/>
                                  </a:lnTo>
                                  <a:lnTo>
                                    <a:pt x="29" y="4"/>
                                  </a:lnTo>
                                  <a:lnTo>
                                    <a:pt x="24" y="4"/>
                                  </a:lnTo>
                                  <a:lnTo>
                                    <a:pt x="19" y="9"/>
                                  </a:lnTo>
                                  <a:lnTo>
                                    <a:pt x="15" y="19"/>
                                  </a:lnTo>
                                  <a:lnTo>
                                    <a:pt x="10" y="28"/>
                                  </a:lnTo>
                                  <a:lnTo>
                                    <a:pt x="15" y="43"/>
                                  </a:lnTo>
                                  <a:lnTo>
                                    <a:pt x="15" y="52"/>
                                  </a:lnTo>
                                  <a:lnTo>
                                    <a:pt x="24" y="62"/>
                                  </a:lnTo>
                                  <a:lnTo>
                                    <a:pt x="34" y="62"/>
                                  </a:lnTo>
                                  <a:lnTo>
                                    <a:pt x="43" y="62"/>
                                  </a:lnTo>
                                  <a:lnTo>
                                    <a:pt x="48" y="57"/>
                                  </a:lnTo>
                                  <a:lnTo>
                                    <a:pt x="53" y="52"/>
                                  </a:lnTo>
                                  <a:lnTo>
                                    <a:pt x="58" y="43"/>
                                  </a:lnTo>
                                  <a:lnTo>
                                    <a:pt x="58"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877"/>
                          <wps:cNvSpPr>
                            <a:spLocks noEditPoints="1"/>
                          </wps:cNvSpPr>
                          <wps:spPr bwMode="auto">
                            <a:xfrm>
                              <a:off x="6587" y="2183"/>
                              <a:ext cx="63" cy="76"/>
                            </a:xfrm>
                            <a:custGeom>
                              <a:avLst/>
                              <a:gdLst>
                                <a:gd name="T0" fmla="*/ 15 w 63"/>
                                <a:gd name="T1" fmla="*/ 28 h 76"/>
                                <a:gd name="T2" fmla="*/ 15 w 63"/>
                                <a:gd name="T3" fmla="*/ 43 h 76"/>
                                <a:gd name="T4" fmla="*/ 20 w 63"/>
                                <a:gd name="T5" fmla="*/ 52 h 76"/>
                                <a:gd name="T6" fmla="*/ 29 w 63"/>
                                <a:gd name="T7" fmla="*/ 62 h 76"/>
                                <a:gd name="T8" fmla="*/ 39 w 63"/>
                                <a:gd name="T9" fmla="*/ 62 h 76"/>
                                <a:gd name="T10" fmla="*/ 48 w 63"/>
                                <a:gd name="T11" fmla="*/ 62 h 76"/>
                                <a:gd name="T12" fmla="*/ 53 w 63"/>
                                <a:gd name="T13" fmla="*/ 57 h 76"/>
                                <a:gd name="T14" fmla="*/ 58 w 63"/>
                                <a:gd name="T15" fmla="*/ 52 h 76"/>
                                <a:gd name="T16" fmla="*/ 63 w 63"/>
                                <a:gd name="T17" fmla="*/ 43 h 76"/>
                                <a:gd name="T18" fmla="*/ 63 w 63"/>
                                <a:gd name="T19" fmla="*/ 48 h 76"/>
                                <a:gd name="T20" fmla="*/ 58 w 63"/>
                                <a:gd name="T21" fmla="*/ 57 h 76"/>
                                <a:gd name="T22" fmla="*/ 53 w 63"/>
                                <a:gd name="T23" fmla="*/ 67 h 76"/>
                                <a:gd name="T24" fmla="*/ 44 w 63"/>
                                <a:gd name="T25" fmla="*/ 71 h 76"/>
                                <a:gd name="T26" fmla="*/ 34 w 63"/>
                                <a:gd name="T27" fmla="*/ 76 h 76"/>
                                <a:gd name="T28" fmla="*/ 20 w 63"/>
                                <a:gd name="T29" fmla="*/ 71 h 76"/>
                                <a:gd name="T30" fmla="*/ 10 w 63"/>
                                <a:gd name="T31" fmla="*/ 67 h 76"/>
                                <a:gd name="T32" fmla="*/ 5 w 63"/>
                                <a:gd name="T33" fmla="*/ 52 h 76"/>
                                <a:gd name="T34" fmla="*/ 0 w 63"/>
                                <a:gd name="T35" fmla="*/ 38 h 76"/>
                                <a:gd name="T36" fmla="*/ 5 w 63"/>
                                <a:gd name="T37" fmla="*/ 24 h 76"/>
                                <a:gd name="T38" fmla="*/ 10 w 63"/>
                                <a:gd name="T39" fmla="*/ 9 h 76"/>
                                <a:gd name="T40" fmla="*/ 24 w 63"/>
                                <a:gd name="T41" fmla="*/ 0 h 76"/>
                                <a:gd name="T42" fmla="*/ 34 w 63"/>
                                <a:gd name="T43" fmla="*/ 0 h 76"/>
                                <a:gd name="T44" fmla="*/ 48 w 63"/>
                                <a:gd name="T45" fmla="*/ 0 h 76"/>
                                <a:gd name="T46" fmla="*/ 53 w 63"/>
                                <a:gd name="T47" fmla="*/ 4 h 76"/>
                                <a:gd name="T48" fmla="*/ 63 w 63"/>
                                <a:gd name="T49" fmla="*/ 14 h 76"/>
                                <a:gd name="T50" fmla="*/ 63 w 63"/>
                                <a:gd name="T51" fmla="*/ 28 h 76"/>
                                <a:gd name="T52" fmla="*/ 15 w 63"/>
                                <a:gd name="T53" fmla="*/ 28 h 76"/>
                                <a:gd name="T54" fmla="*/ 15 w 63"/>
                                <a:gd name="T55" fmla="*/ 24 h 76"/>
                                <a:gd name="T56" fmla="*/ 48 w 63"/>
                                <a:gd name="T57" fmla="*/ 24 h 76"/>
                                <a:gd name="T58" fmla="*/ 48 w 63"/>
                                <a:gd name="T59" fmla="*/ 19 h 76"/>
                                <a:gd name="T60" fmla="*/ 44 w 63"/>
                                <a:gd name="T61" fmla="*/ 14 h 76"/>
                                <a:gd name="T62" fmla="*/ 44 w 63"/>
                                <a:gd name="T63" fmla="*/ 9 h 76"/>
                                <a:gd name="T64" fmla="*/ 39 w 63"/>
                                <a:gd name="T65" fmla="*/ 4 h 76"/>
                                <a:gd name="T66" fmla="*/ 34 w 63"/>
                                <a:gd name="T67" fmla="*/ 4 h 76"/>
                                <a:gd name="T68" fmla="*/ 29 w 63"/>
                                <a:gd name="T69" fmla="*/ 4 h 76"/>
                                <a:gd name="T70" fmla="*/ 24 w 63"/>
                                <a:gd name="T71" fmla="*/ 4 h 76"/>
                                <a:gd name="T72" fmla="*/ 20 w 63"/>
                                <a:gd name="T73" fmla="*/ 9 h 76"/>
                                <a:gd name="T74" fmla="*/ 15 w 63"/>
                                <a:gd name="T75" fmla="*/ 14 h 76"/>
                                <a:gd name="T76" fmla="*/ 15 w 63"/>
                                <a:gd name="T77"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76">
                                  <a:moveTo>
                                    <a:pt x="15" y="28"/>
                                  </a:moveTo>
                                  <a:lnTo>
                                    <a:pt x="15" y="43"/>
                                  </a:lnTo>
                                  <a:lnTo>
                                    <a:pt x="20" y="52"/>
                                  </a:lnTo>
                                  <a:lnTo>
                                    <a:pt x="29" y="62"/>
                                  </a:lnTo>
                                  <a:lnTo>
                                    <a:pt x="39" y="62"/>
                                  </a:lnTo>
                                  <a:lnTo>
                                    <a:pt x="48" y="62"/>
                                  </a:lnTo>
                                  <a:lnTo>
                                    <a:pt x="53" y="57"/>
                                  </a:lnTo>
                                  <a:lnTo>
                                    <a:pt x="58" y="52"/>
                                  </a:lnTo>
                                  <a:lnTo>
                                    <a:pt x="63" y="43"/>
                                  </a:lnTo>
                                  <a:lnTo>
                                    <a:pt x="63" y="48"/>
                                  </a:lnTo>
                                  <a:lnTo>
                                    <a:pt x="58" y="57"/>
                                  </a:lnTo>
                                  <a:lnTo>
                                    <a:pt x="53" y="67"/>
                                  </a:lnTo>
                                  <a:lnTo>
                                    <a:pt x="44" y="71"/>
                                  </a:lnTo>
                                  <a:lnTo>
                                    <a:pt x="34" y="76"/>
                                  </a:lnTo>
                                  <a:lnTo>
                                    <a:pt x="20" y="71"/>
                                  </a:lnTo>
                                  <a:lnTo>
                                    <a:pt x="10" y="67"/>
                                  </a:lnTo>
                                  <a:lnTo>
                                    <a:pt x="5" y="52"/>
                                  </a:lnTo>
                                  <a:lnTo>
                                    <a:pt x="0" y="38"/>
                                  </a:lnTo>
                                  <a:lnTo>
                                    <a:pt x="5" y="24"/>
                                  </a:lnTo>
                                  <a:lnTo>
                                    <a:pt x="10" y="9"/>
                                  </a:lnTo>
                                  <a:lnTo>
                                    <a:pt x="24" y="0"/>
                                  </a:lnTo>
                                  <a:lnTo>
                                    <a:pt x="34" y="0"/>
                                  </a:lnTo>
                                  <a:lnTo>
                                    <a:pt x="48" y="0"/>
                                  </a:lnTo>
                                  <a:lnTo>
                                    <a:pt x="53" y="4"/>
                                  </a:lnTo>
                                  <a:lnTo>
                                    <a:pt x="63" y="14"/>
                                  </a:lnTo>
                                  <a:lnTo>
                                    <a:pt x="63" y="28"/>
                                  </a:lnTo>
                                  <a:lnTo>
                                    <a:pt x="15" y="28"/>
                                  </a:lnTo>
                                  <a:close/>
                                  <a:moveTo>
                                    <a:pt x="15" y="24"/>
                                  </a:moveTo>
                                  <a:lnTo>
                                    <a:pt x="48" y="24"/>
                                  </a:lnTo>
                                  <a:lnTo>
                                    <a:pt x="48" y="19"/>
                                  </a:lnTo>
                                  <a:lnTo>
                                    <a:pt x="44" y="14"/>
                                  </a:lnTo>
                                  <a:lnTo>
                                    <a:pt x="44" y="9"/>
                                  </a:lnTo>
                                  <a:lnTo>
                                    <a:pt x="39" y="4"/>
                                  </a:lnTo>
                                  <a:lnTo>
                                    <a:pt x="34" y="4"/>
                                  </a:lnTo>
                                  <a:lnTo>
                                    <a:pt x="29" y="4"/>
                                  </a:lnTo>
                                  <a:lnTo>
                                    <a:pt x="24" y="4"/>
                                  </a:lnTo>
                                  <a:lnTo>
                                    <a:pt x="20" y="9"/>
                                  </a:lnTo>
                                  <a:lnTo>
                                    <a:pt x="15" y="14"/>
                                  </a:lnTo>
                                  <a:lnTo>
                                    <a:pt x="1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878"/>
                          <wps:cNvSpPr>
                            <a:spLocks/>
                          </wps:cNvSpPr>
                          <wps:spPr bwMode="auto">
                            <a:xfrm>
                              <a:off x="6664" y="2183"/>
                              <a:ext cx="48" cy="76"/>
                            </a:xfrm>
                            <a:custGeom>
                              <a:avLst/>
                              <a:gdLst>
                                <a:gd name="T0" fmla="*/ 43 w 48"/>
                                <a:gd name="T1" fmla="*/ 0 h 76"/>
                                <a:gd name="T2" fmla="*/ 43 w 48"/>
                                <a:gd name="T3" fmla="*/ 24 h 76"/>
                                <a:gd name="T4" fmla="*/ 39 w 48"/>
                                <a:gd name="T5" fmla="*/ 24 h 76"/>
                                <a:gd name="T6" fmla="*/ 34 w 48"/>
                                <a:gd name="T7" fmla="*/ 14 h 76"/>
                                <a:gd name="T8" fmla="*/ 34 w 48"/>
                                <a:gd name="T9" fmla="*/ 9 h 76"/>
                                <a:gd name="T10" fmla="*/ 24 w 48"/>
                                <a:gd name="T11" fmla="*/ 4 h 76"/>
                                <a:gd name="T12" fmla="*/ 19 w 48"/>
                                <a:gd name="T13" fmla="*/ 4 h 76"/>
                                <a:gd name="T14" fmla="*/ 15 w 48"/>
                                <a:gd name="T15" fmla="*/ 4 h 76"/>
                                <a:gd name="T16" fmla="*/ 10 w 48"/>
                                <a:gd name="T17" fmla="*/ 4 h 76"/>
                                <a:gd name="T18" fmla="*/ 10 w 48"/>
                                <a:gd name="T19" fmla="*/ 9 h 76"/>
                                <a:gd name="T20" fmla="*/ 10 w 48"/>
                                <a:gd name="T21" fmla="*/ 14 h 76"/>
                                <a:gd name="T22" fmla="*/ 10 w 48"/>
                                <a:gd name="T23" fmla="*/ 19 h 76"/>
                                <a:gd name="T24" fmla="*/ 10 w 48"/>
                                <a:gd name="T25" fmla="*/ 19 h 76"/>
                                <a:gd name="T26" fmla="*/ 15 w 48"/>
                                <a:gd name="T27" fmla="*/ 24 h 76"/>
                                <a:gd name="T28" fmla="*/ 19 w 48"/>
                                <a:gd name="T29" fmla="*/ 28 h 76"/>
                                <a:gd name="T30" fmla="*/ 29 w 48"/>
                                <a:gd name="T31" fmla="*/ 33 h 76"/>
                                <a:gd name="T32" fmla="*/ 43 w 48"/>
                                <a:gd name="T33" fmla="*/ 43 h 76"/>
                                <a:gd name="T34" fmla="*/ 48 w 48"/>
                                <a:gd name="T35" fmla="*/ 52 h 76"/>
                                <a:gd name="T36" fmla="*/ 43 w 48"/>
                                <a:gd name="T37" fmla="*/ 62 h 76"/>
                                <a:gd name="T38" fmla="*/ 39 w 48"/>
                                <a:gd name="T39" fmla="*/ 67 h 76"/>
                                <a:gd name="T40" fmla="*/ 34 w 48"/>
                                <a:gd name="T41" fmla="*/ 71 h 76"/>
                                <a:gd name="T42" fmla="*/ 24 w 48"/>
                                <a:gd name="T43" fmla="*/ 76 h 76"/>
                                <a:gd name="T44" fmla="*/ 15 w 48"/>
                                <a:gd name="T45" fmla="*/ 76 h 76"/>
                                <a:gd name="T46" fmla="*/ 10 w 48"/>
                                <a:gd name="T47" fmla="*/ 71 h 76"/>
                                <a:gd name="T48" fmla="*/ 5 w 48"/>
                                <a:gd name="T49" fmla="*/ 71 h 76"/>
                                <a:gd name="T50" fmla="*/ 5 w 48"/>
                                <a:gd name="T51" fmla="*/ 71 h 76"/>
                                <a:gd name="T52" fmla="*/ 0 w 48"/>
                                <a:gd name="T53" fmla="*/ 71 h 76"/>
                                <a:gd name="T54" fmla="*/ 0 w 48"/>
                                <a:gd name="T55" fmla="*/ 71 h 76"/>
                                <a:gd name="T56" fmla="*/ 0 w 48"/>
                                <a:gd name="T57" fmla="*/ 71 h 76"/>
                                <a:gd name="T58" fmla="*/ 0 w 48"/>
                                <a:gd name="T59" fmla="*/ 48 h 76"/>
                                <a:gd name="T60" fmla="*/ 0 w 48"/>
                                <a:gd name="T61" fmla="*/ 48 h 76"/>
                                <a:gd name="T62" fmla="*/ 5 w 48"/>
                                <a:gd name="T63" fmla="*/ 57 h 76"/>
                                <a:gd name="T64" fmla="*/ 10 w 48"/>
                                <a:gd name="T65" fmla="*/ 67 h 76"/>
                                <a:gd name="T66" fmla="*/ 15 w 48"/>
                                <a:gd name="T67" fmla="*/ 67 h 76"/>
                                <a:gd name="T68" fmla="*/ 24 w 48"/>
                                <a:gd name="T69" fmla="*/ 71 h 76"/>
                                <a:gd name="T70" fmla="*/ 29 w 48"/>
                                <a:gd name="T71" fmla="*/ 71 h 76"/>
                                <a:gd name="T72" fmla="*/ 34 w 48"/>
                                <a:gd name="T73" fmla="*/ 67 h 76"/>
                                <a:gd name="T74" fmla="*/ 34 w 48"/>
                                <a:gd name="T75" fmla="*/ 62 h 76"/>
                                <a:gd name="T76" fmla="*/ 34 w 48"/>
                                <a:gd name="T77" fmla="*/ 57 h 76"/>
                                <a:gd name="T78" fmla="*/ 34 w 48"/>
                                <a:gd name="T79" fmla="*/ 52 h 76"/>
                                <a:gd name="T80" fmla="*/ 34 w 48"/>
                                <a:gd name="T81" fmla="*/ 52 h 76"/>
                                <a:gd name="T82" fmla="*/ 24 w 48"/>
                                <a:gd name="T83" fmla="*/ 48 h 76"/>
                                <a:gd name="T84" fmla="*/ 15 w 48"/>
                                <a:gd name="T85" fmla="*/ 43 h 76"/>
                                <a:gd name="T86" fmla="*/ 5 w 48"/>
                                <a:gd name="T87" fmla="*/ 33 h 76"/>
                                <a:gd name="T88" fmla="*/ 0 w 48"/>
                                <a:gd name="T89" fmla="*/ 28 h 76"/>
                                <a:gd name="T90" fmla="*/ 0 w 48"/>
                                <a:gd name="T91" fmla="*/ 24 h 76"/>
                                <a:gd name="T92" fmla="*/ 0 w 48"/>
                                <a:gd name="T93" fmla="*/ 19 h 76"/>
                                <a:gd name="T94" fmla="*/ 0 w 48"/>
                                <a:gd name="T95" fmla="*/ 9 h 76"/>
                                <a:gd name="T96" fmla="*/ 5 w 48"/>
                                <a:gd name="T97" fmla="*/ 4 h 76"/>
                                <a:gd name="T98" fmla="*/ 10 w 48"/>
                                <a:gd name="T99" fmla="*/ 0 h 76"/>
                                <a:gd name="T100" fmla="*/ 19 w 48"/>
                                <a:gd name="T101" fmla="*/ 0 h 76"/>
                                <a:gd name="T102" fmla="*/ 24 w 48"/>
                                <a:gd name="T103" fmla="*/ 0 h 76"/>
                                <a:gd name="T104" fmla="*/ 29 w 48"/>
                                <a:gd name="T105" fmla="*/ 0 h 76"/>
                                <a:gd name="T106" fmla="*/ 34 w 48"/>
                                <a:gd name="T107" fmla="*/ 0 h 76"/>
                                <a:gd name="T108" fmla="*/ 34 w 48"/>
                                <a:gd name="T109" fmla="*/ 0 h 76"/>
                                <a:gd name="T110" fmla="*/ 39 w 48"/>
                                <a:gd name="T111" fmla="*/ 0 h 76"/>
                                <a:gd name="T112" fmla="*/ 39 w 48"/>
                                <a:gd name="T113" fmla="*/ 0 h 76"/>
                                <a:gd name="T114" fmla="*/ 39 w 48"/>
                                <a:gd name="T115" fmla="*/ 0 h 76"/>
                                <a:gd name="T116" fmla="*/ 39 w 48"/>
                                <a:gd name="T117" fmla="*/ 0 h 76"/>
                                <a:gd name="T118" fmla="*/ 43 w 48"/>
                                <a:gd name="T1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76">
                                  <a:moveTo>
                                    <a:pt x="43" y="0"/>
                                  </a:moveTo>
                                  <a:lnTo>
                                    <a:pt x="43" y="24"/>
                                  </a:lnTo>
                                  <a:lnTo>
                                    <a:pt x="39" y="24"/>
                                  </a:lnTo>
                                  <a:lnTo>
                                    <a:pt x="34" y="14"/>
                                  </a:lnTo>
                                  <a:lnTo>
                                    <a:pt x="34" y="9"/>
                                  </a:lnTo>
                                  <a:lnTo>
                                    <a:pt x="24" y="4"/>
                                  </a:lnTo>
                                  <a:lnTo>
                                    <a:pt x="19" y="4"/>
                                  </a:lnTo>
                                  <a:lnTo>
                                    <a:pt x="15" y="4"/>
                                  </a:lnTo>
                                  <a:lnTo>
                                    <a:pt x="10" y="4"/>
                                  </a:lnTo>
                                  <a:lnTo>
                                    <a:pt x="10" y="9"/>
                                  </a:lnTo>
                                  <a:lnTo>
                                    <a:pt x="10" y="14"/>
                                  </a:lnTo>
                                  <a:lnTo>
                                    <a:pt x="10" y="19"/>
                                  </a:lnTo>
                                  <a:lnTo>
                                    <a:pt x="15" y="24"/>
                                  </a:lnTo>
                                  <a:lnTo>
                                    <a:pt x="19" y="28"/>
                                  </a:lnTo>
                                  <a:lnTo>
                                    <a:pt x="29" y="33"/>
                                  </a:lnTo>
                                  <a:lnTo>
                                    <a:pt x="43" y="43"/>
                                  </a:lnTo>
                                  <a:lnTo>
                                    <a:pt x="48" y="52"/>
                                  </a:lnTo>
                                  <a:lnTo>
                                    <a:pt x="43" y="62"/>
                                  </a:lnTo>
                                  <a:lnTo>
                                    <a:pt x="39" y="67"/>
                                  </a:lnTo>
                                  <a:lnTo>
                                    <a:pt x="34" y="71"/>
                                  </a:lnTo>
                                  <a:lnTo>
                                    <a:pt x="24" y="76"/>
                                  </a:lnTo>
                                  <a:lnTo>
                                    <a:pt x="15" y="76"/>
                                  </a:lnTo>
                                  <a:lnTo>
                                    <a:pt x="10" y="71"/>
                                  </a:lnTo>
                                  <a:lnTo>
                                    <a:pt x="5" y="71"/>
                                  </a:lnTo>
                                  <a:lnTo>
                                    <a:pt x="0" y="71"/>
                                  </a:lnTo>
                                  <a:lnTo>
                                    <a:pt x="0" y="48"/>
                                  </a:lnTo>
                                  <a:lnTo>
                                    <a:pt x="5" y="57"/>
                                  </a:lnTo>
                                  <a:lnTo>
                                    <a:pt x="10" y="67"/>
                                  </a:lnTo>
                                  <a:lnTo>
                                    <a:pt x="15" y="67"/>
                                  </a:lnTo>
                                  <a:lnTo>
                                    <a:pt x="24" y="71"/>
                                  </a:lnTo>
                                  <a:lnTo>
                                    <a:pt x="29" y="71"/>
                                  </a:lnTo>
                                  <a:lnTo>
                                    <a:pt x="34" y="67"/>
                                  </a:lnTo>
                                  <a:lnTo>
                                    <a:pt x="34" y="62"/>
                                  </a:lnTo>
                                  <a:lnTo>
                                    <a:pt x="34" y="57"/>
                                  </a:lnTo>
                                  <a:lnTo>
                                    <a:pt x="34" y="52"/>
                                  </a:lnTo>
                                  <a:lnTo>
                                    <a:pt x="24" y="48"/>
                                  </a:lnTo>
                                  <a:lnTo>
                                    <a:pt x="15" y="43"/>
                                  </a:lnTo>
                                  <a:lnTo>
                                    <a:pt x="5" y="33"/>
                                  </a:lnTo>
                                  <a:lnTo>
                                    <a:pt x="0" y="28"/>
                                  </a:lnTo>
                                  <a:lnTo>
                                    <a:pt x="0" y="24"/>
                                  </a:lnTo>
                                  <a:lnTo>
                                    <a:pt x="0" y="19"/>
                                  </a:lnTo>
                                  <a:lnTo>
                                    <a:pt x="0" y="9"/>
                                  </a:lnTo>
                                  <a:lnTo>
                                    <a:pt x="5" y="4"/>
                                  </a:lnTo>
                                  <a:lnTo>
                                    <a:pt x="10" y="0"/>
                                  </a:lnTo>
                                  <a:lnTo>
                                    <a:pt x="19" y="0"/>
                                  </a:lnTo>
                                  <a:lnTo>
                                    <a:pt x="24" y="0"/>
                                  </a:lnTo>
                                  <a:lnTo>
                                    <a:pt x="29" y="0"/>
                                  </a:lnTo>
                                  <a:lnTo>
                                    <a:pt x="34" y="0"/>
                                  </a:lnTo>
                                  <a:lnTo>
                                    <a:pt x="39"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879"/>
                          <wps:cNvSpPr>
                            <a:spLocks noEditPoints="1"/>
                          </wps:cNvSpPr>
                          <wps:spPr bwMode="auto">
                            <a:xfrm>
                              <a:off x="5729" y="2432"/>
                              <a:ext cx="52" cy="81"/>
                            </a:xfrm>
                            <a:custGeom>
                              <a:avLst/>
                              <a:gdLst>
                                <a:gd name="T0" fmla="*/ 0 w 52"/>
                                <a:gd name="T1" fmla="*/ 43 h 81"/>
                                <a:gd name="T2" fmla="*/ 0 w 52"/>
                                <a:gd name="T3" fmla="*/ 28 h 81"/>
                                <a:gd name="T4" fmla="*/ 4 w 52"/>
                                <a:gd name="T5" fmla="*/ 19 h 81"/>
                                <a:gd name="T6" fmla="*/ 9 w 52"/>
                                <a:gd name="T7" fmla="*/ 9 h 81"/>
                                <a:gd name="T8" fmla="*/ 14 w 52"/>
                                <a:gd name="T9" fmla="*/ 5 h 81"/>
                                <a:gd name="T10" fmla="*/ 19 w 52"/>
                                <a:gd name="T11" fmla="*/ 0 h 81"/>
                                <a:gd name="T12" fmla="*/ 24 w 52"/>
                                <a:gd name="T13" fmla="*/ 0 h 81"/>
                                <a:gd name="T14" fmla="*/ 33 w 52"/>
                                <a:gd name="T15" fmla="*/ 5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76 h 81"/>
                                <a:gd name="T30" fmla="*/ 33 w 52"/>
                                <a:gd name="T31" fmla="*/ 81 h 81"/>
                                <a:gd name="T32" fmla="*/ 24 w 52"/>
                                <a:gd name="T33" fmla="*/ 81 h 81"/>
                                <a:gd name="T34" fmla="*/ 14 w 52"/>
                                <a:gd name="T35" fmla="*/ 81 h 81"/>
                                <a:gd name="T36" fmla="*/ 4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8 w 52"/>
                                <a:gd name="T53" fmla="*/ 76 h 81"/>
                                <a:gd name="T54" fmla="*/ 33 w 52"/>
                                <a:gd name="T55" fmla="*/ 76 h 81"/>
                                <a:gd name="T56" fmla="*/ 33 w 52"/>
                                <a:gd name="T57" fmla="*/ 72 h 81"/>
                                <a:gd name="T58" fmla="*/ 38 w 52"/>
                                <a:gd name="T59" fmla="*/ 67 h 81"/>
                                <a:gd name="T60" fmla="*/ 38 w 52"/>
                                <a:gd name="T61" fmla="*/ 52 h 81"/>
                                <a:gd name="T62" fmla="*/ 38 w 52"/>
                                <a:gd name="T63" fmla="*/ 38 h 81"/>
                                <a:gd name="T64" fmla="*/ 38 w 52"/>
                                <a:gd name="T65" fmla="*/ 24 h 81"/>
                                <a:gd name="T66" fmla="*/ 38 w 52"/>
                                <a:gd name="T67" fmla="*/ 14 h 81"/>
                                <a:gd name="T68" fmla="*/ 33 w 52"/>
                                <a:gd name="T69" fmla="*/ 9 h 81"/>
                                <a:gd name="T70" fmla="*/ 33 w 52"/>
                                <a:gd name="T71" fmla="*/ 5 h 81"/>
                                <a:gd name="T72" fmla="*/ 28 w 52"/>
                                <a:gd name="T73" fmla="*/ 5 h 81"/>
                                <a:gd name="T74" fmla="*/ 24 w 52"/>
                                <a:gd name="T75" fmla="*/ 5 h 81"/>
                                <a:gd name="T76" fmla="*/ 24 w 52"/>
                                <a:gd name="T77" fmla="*/ 5 h 81"/>
                                <a:gd name="T78" fmla="*/ 19 w 52"/>
                                <a:gd name="T79" fmla="*/ 9 h 81"/>
                                <a:gd name="T80" fmla="*/ 14 w 52"/>
                                <a:gd name="T81" fmla="*/ 14 h 81"/>
                                <a:gd name="T82" fmla="*/ 14 w 52"/>
                                <a:gd name="T83" fmla="*/ 24 h 81"/>
                                <a:gd name="T84" fmla="*/ 14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5"/>
                                  </a:lnTo>
                                  <a:lnTo>
                                    <a:pt x="19" y="0"/>
                                  </a:lnTo>
                                  <a:lnTo>
                                    <a:pt x="24" y="0"/>
                                  </a:lnTo>
                                  <a:lnTo>
                                    <a:pt x="33" y="5"/>
                                  </a:lnTo>
                                  <a:lnTo>
                                    <a:pt x="43" y="9"/>
                                  </a:lnTo>
                                  <a:lnTo>
                                    <a:pt x="48" y="24"/>
                                  </a:lnTo>
                                  <a:lnTo>
                                    <a:pt x="52" y="43"/>
                                  </a:lnTo>
                                  <a:lnTo>
                                    <a:pt x="52" y="52"/>
                                  </a:lnTo>
                                  <a:lnTo>
                                    <a:pt x="48" y="67"/>
                                  </a:lnTo>
                                  <a:lnTo>
                                    <a:pt x="43" y="72"/>
                                  </a:lnTo>
                                  <a:lnTo>
                                    <a:pt x="38" y="76"/>
                                  </a:lnTo>
                                  <a:lnTo>
                                    <a:pt x="33" y="81"/>
                                  </a:lnTo>
                                  <a:lnTo>
                                    <a:pt x="24" y="81"/>
                                  </a:lnTo>
                                  <a:lnTo>
                                    <a:pt x="14" y="81"/>
                                  </a:lnTo>
                                  <a:lnTo>
                                    <a:pt x="4" y="72"/>
                                  </a:lnTo>
                                  <a:lnTo>
                                    <a:pt x="0" y="57"/>
                                  </a:lnTo>
                                  <a:lnTo>
                                    <a:pt x="0" y="43"/>
                                  </a:lnTo>
                                  <a:close/>
                                  <a:moveTo>
                                    <a:pt x="9" y="43"/>
                                  </a:moveTo>
                                  <a:lnTo>
                                    <a:pt x="14" y="57"/>
                                  </a:lnTo>
                                  <a:lnTo>
                                    <a:pt x="14" y="72"/>
                                  </a:lnTo>
                                  <a:lnTo>
                                    <a:pt x="19" y="76"/>
                                  </a:lnTo>
                                  <a:lnTo>
                                    <a:pt x="24" y="81"/>
                                  </a:lnTo>
                                  <a:lnTo>
                                    <a:pt x="28" y="76"/>
                                  </a:lnTo>
                                  <a:lnTo>
                                    <a:pt x="33" y="76"/>
                                  </a:lnTo>
                                  <a:lnTo>
                                    <a:pt x="33" y="72"/>
                                  </a:lnTo>
                                  <a:lnTo>
                                    <a:pt x="38" y="67"/>
                                  </a:lnTo>
                                  <a:lnTo>
                                    <a:pt x="38" y="52"/>
                                  </a:lnTo>
                                  <a:lnTo>
                                    <a:pt x="38" y="38"/>
                                  </a:lnTo>
                                  <a:lnTo>
                                    <a:pt x="38" y="24"/>
                                  </a:lnTo>
                                  <a:lnTo>
                                    <a:pt x="38" y="14"/>
                                  </a:lnTo>
                                  <a:lnTo>
                                    <a:pt x="33" y="9"/>
                                  </a:lnTo>
                                  <a:lnTo>
                                    <a:pt x="33" y="5"/>
                                  </a:lnTo>
                                  <a:lnTo>
                                    <a:pt x="28" y="5"/>
                                  </a:lnTo>
                                  <a:lnTo>
                                    <a:pt x="24" y="5"/>
                                  </a:lnTo>
                                  <a:lnTo>
                                    <a:pt x="19" y="9"/>
                                  </a:lnTo>
                                  <a:lnTo>
                                    <a:pt x="14" y="14"/>
                                  </a:lnTo>
                                  <a:lnTo>
                                    <a:pt x="14" y="24"/>
                                  </a:lnTo>
                                  <a:lnTo>
                                    <a:pt x="14"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880"/>
                          <wps:cNvSpPr>
                            <a:spLocks/>
                          </wps:cNvSpPr>
                          <wps:spPr bwMode="auto">
                            <a:xfrm>
                              <a:off x="5791" y="2504"/>
                              <a:ext cx="14" cy="9"/>
                            </a:xfrm>
                            <a:custGeom>
                              <a:avLst/>
                              <a:gdLst>
                                <a:gd name="T0" fmla="*/ 10 w 14"/>
                                <a:gd name="T1" fmla="*/ 0 h 9"/>
                                <a:gd name="T2" fmla="*/ 10 w 14"/>
                                <a:gd name="T3" fmla="*/ 0 h 9"/>
                                <a:gd name="T4" fmla="*/ 14 w 14"/>
                                <a:gd name="T5" fmla="*/ 0 h 9"/>
                                <a:gd name="T6" fmla="*/ 14 w 14"/>
                                <a:gd name="T7" fmla="*/ 4 h 9"/>
                                <a:gd name="T8" fmla="*/ 14 w 14"/>
                                <a:gd name="T9" fmla="*/ 4 h 9"/>
                                <a:gd name="T10" fmla="*/ 14 w 14"/>
                                <a:gd name="T11" fmla="*/ 9 h 9"/>
                                <a:gd name="T12" fmla="*/ 14 w 14"/>
                                <a:gd name="T13" fmla="*/ 9 h 9"/>
                                <a:gd name="T14" fmla="*/ 10 w 14"/>
                                <a:gd name="T15" fmla="*/ 9 h 9"/>
                                <a:gd name="T16" fmla="*/ 10 w 14"/>
                                <a:gd name="T17" fmla="*/ 9 h 9"/>
                                <a:gd name="T18" fmla="*/ 5 w 14"/>
                                <a:gd name="T19" fmla="*/ 9 h 9"/>
                                <a:gd name="T20" fmla="*/ 5 w 14"/>
                                <a:gd name="T21" fmla="*/ 9 h 9"/>
                                <a:gd name="T22" fmla="*/ 5 w 14"/>
                                <a:gd name="T23" fmla="*/ 9 h 9"/>
                                <a:gd name="T24" fmla="*/ 0 w 14"/>
                                <a:gd name="T25" fmla="*/ 4 h 9"/>
                                <a:gd name="T26" fmla="*/ 5 w 14"/>
                                <a:gd name="T27" fmla="*/ 4 h 9"/>
                                <a:gd name="T28" fmla="*/ 5 w 14"/>
                                <a:gd name="T29" fmla="*/ 0 h 9"/>
                                <a:gd name="T30" fmla="*/ 5 w 14"/>
                                <a:gd name="T31" fmla="*/ 0 h 9"/>
                                <a:gd name="T32" fmla="*/ 10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10" y="0"/>
                                  </a:moveTo>
                                  <a:lnTo>
                                    <a:pt x="10" y="0"/>
                                  </a:lnTo>
                                  <a:lnTo>
                                    <a:pt x="14" y="0"/>
                                  </a:lnTo>
                                  <a:lnTo>
                                    <a:pt x="14" y="4"/>
                                  </a:lnTo>
                                  <a:lnTo>
                                    <a:pt x="14" y="9"/>
                                  </a:lnTo>
                                  <a:lnTo>
                                    <a:pt x="10" y="9"/>
                                  </a:lnTo>
                                  <a:lnTo>
                                    <a:pt x="5"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881"/>
                          <wps:cNvSpPr>
                            <a:spLocks noEditPoints="1"/>
                          </wps:cNvSpPr>
                          <wps:spPr bwMode="auto">
                            <a:xfrm>
                              <a:off x="5820" y="2432"/>
                              <a:ext cx="53" cy="81"/>
                            </a:xfrm>
                            <a:custGeom>
                              <a:avLst/>
                              <a:gdLst>
                                <a:gd name="T0" fmla="*/ 0 w 53"/>
                                <a:gd name="T1" fmla="*/ 43 h 81"/>
                                <a:gd name="T2" fmla="*/ 0 w 53"/>
                                <a:gd name="T3" fmla="*/ 28 h 81"/>
                                <a:gd name="T4" fmla="*/ 5 w 53"/>
                                <a:gd name="T5" fmla="*/ 19 h 81"/>
                                <a:gd name="T6" fmla="*/ 9 w 53"/>
                                <a:gd name="T7" fmla="*/ 9 h 81"/>
                                <a:gd name="T8" fmla="*/ 14 w 53"/>
                                <a:gd name="T9" fmla="*/ 5 h 81"/>
                                <a:gd name="T10" fmla="*/ 19 w 53"/>
                                <a:gd name="T11" fmla="*/ 0 h 81"/>
                                <a:gd name="T12" fmla="*/ 24 w 53"/>
                                <a:gd name="T13" fmla="*/ 0 h 81"/>
                                <a:gd name="T14" fmla="*/ 33 w 53"/>
                                <a:gd name="T15" fmla="*/ 5 h 81"/>
                                <a:gd name="T16" fmla="*/ 43 w 53"/>
                                <a:gd name="T17" fmla="*/ 9 h 81"/>
                                <a:gd name="T18" fmla="*/ 48 w 53"/>
                                <a:gd name="T19" fmla="*/ 24 h 81"/>
                                <a:gd name="T20" fmla="*/ 53 w 53"/>
                                <a:gd name="T21" fmla="*/ 43 h 81"/>
                                <a:gd name="T22" fmla="*/ 48 w 53"/>
                                <a:gd name="T23" fmla="*/ 52 h 81"/>
                                <a:gd name="T24" fmla="*/ 48 w 53"/>
                                <a:gd name="T25" fmla="*/ 67 h 81"/>
                                <a:gd name="T26" fmla="*/ 43 w 53"/>
                                <a:gd name="T27" fmla="*/ 72 h 81"/>
                                <a:gd name="T28" fmla="*/ 38 w 53"/>
                                <a:gd name="T29" fmla="*/ 76 h 81"/>
                                <a:gd name="T30" fmla="*/ 29 w 53"/>
                                <a:gd name="T31" fmla="*/ 81 h 81"/>
                                <a:gd name="T32" fmla="*/ 24 w 53"/>
                                <a:gd name="T33" fmla="*/ 81 h 81"/>
                                <a:gd name="T34" fmla="*/ 14 w 53"/>
                                <a:gd name="T35" fmla="*/ 81 h 81"/>
                                <a:gd name="T36" fmla="*/ 5 w 53"/>
                                <a:gd name="T37" fmla="*/ 72 h 81"/>
                                <a:gd name="T38" fmla="*/ 0 w 53"/>
                                <a:gd name="T39" fmla="*/ 57 h 81"/>
                                <a:gd name="T40" fmla="*/ 0 w 53"/>
                                <a:gd name="T41" fmla="*/ 43 h 81"/>
                                <a:gd name="T42" fmla="*/ 9 w 53"/>
                                <a:gd name="T43" fmla="*/ 43 h 81"/>
                                <a:gd name="T44" fmla="*/ 14 w 53"/>
                                <a:gd name="T45" fmla="*/ 57 h 81"/>
                                <a:gd name="T46" fmla="*/ 14 w 53"/>
                                <a:gd name="T47" fmla="*/ 72 h 81"/>
                                <a:gd name="T48" fmla="*/ 19 w 53"/>
                                <a:gd name="T49" fmla="*/ 76 h 81"/>
                                <a:gd name="T50" fmla="*/ 24 w 53"/>
                                <a:gd name="T51" fmla="*/ 81 h 81"/>
                                <a:gd name="T52" fmla="*/ 29 w 53"/>
                                <a:gd name="T53" fmla="*/ 76 h 81"/>
                                <a:gd name="T54" fmla="*/ 33 w 53"/>
                                <a:gd name="T55" fmla="*/ 76 h 81"/>
                                <a:gd name="T56" fmla="*/ 33 w 53"/>
                                <a:gd name="T57" fmla="*/ 72 h 81"/>
                                <a:gd name="T58" fmla="*/ 38 w 53"/>
                                <a:gd name="T59" fmla="*/ 67 h 81"/>
                                <a:gd name="T60" fmla="*/ 38 w 53"/>
                                <a:gd name="T61" fmla="*/ 52 h 81"/>
                                <a:gd name="T62" fmla="*/ 38 w 53"/>
                                <a:gd name="T63" fmla="*/ 38 h 81"/>
                                <a:gd name="T64" fmla="*/ 38 w 53"/>
                                <a:gd name="T65" fmla="*/ 24 h 81"/>
                                <a:gd name="T66" fmla="*/ 38 w 53"/>
                                <a:gd name="T67" fmla="*/ 14 h 81"/>
                                <a:gd name="T68" fmla="*/ 33 w 53"/>
                                <a:gd name="T69" fmla="*/ 9 h 81"/>
                                <a:gd name="T70" fmla="*/ 33 w 53"/>
                                <a:gd name="T71" fmla="*/ 5 h 81"/>
                                <a:gd name="T72" fmla="*/ 29 w 53"/>
                                <a:gd name="T73" fmla="*/ 5 h 81"/>
                                <a:gd name="T74" fmla="*/ 24 w 53"/>
                                <a:gd name="T75" fmla="*/ 5 h 81"/>
                                <a:gd name="T76" fmla="*/ 24 w 53"/>
                                <a:gd name="T77" fmla="*/ 5 h 81"/>
                                <a:gd name="T78" fmla="*/ 19 w 53"/>
                                <a:gd name="T79" fmla="*/ 9 h 81"/>
                                <a:gd name="T80" fmla="*/ 14 w 53"/>
                                <a:gd name="T81" fmla="*/ 14 h 81"/>
                                <a:gd name="T82" fmla="*/ 14 w 53"/>
                                <a:gd name="T83" fmla="*/ 24 h 81"/>
                                <a:gd name="T84" fmla="*/ 9 w 53"/>
                                <a:gd name="T85" fmla="*/ 33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9" y="9"/>
                                  </a:lnTo>
                                  <a:lnTo>
                                    <a:pt x="14" y="5"/>
                                  </a:lnTo>
                                  <a:lnTo>
                                    <a:pt x="19" y="0"/>
                                  </a:lnTo>
                                  <a:lnTo>
                                    <a:pt x="24" y="0"/>
                                  </a:lnTo>
                                  <a:lnTo>
                                    <a:pt x="33" y="5"/>
                                  </a:lnTo>
                                  <a:lnTo>
                                    <a:pt x="43" y="9"/>
                                  </a:lnTo>
                                  <a:lnTo>
                                    <a:pt x="48" y="24"/>
                                  </a:lnTo>
                                  <a:lnTo>
                                    <a:pt x="53" y="43"/>
                                  </a:lnTo>
                                  <a:lnTo>
                                    <a:pt x="48" y="52"/>
                                  </a:lnTo>
                                  <a:lnTo>
                                    <a:pt x="48" y="67"/>
                                  </a:lnTo>
                                  <a:lnTo>
                                    <a:pt x="43" y="72"/>
                                  </a:lnTo>
                                  <a:lnTo>
                                    <a:pt x="38" y="76"/>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76"/>
                                  </a:lnTo>
                                  <a:lnTo>
                                    <a:pt x="33" y="76"/>
                                  </a:lnTo>
                                  <a:lnTo>
                                    <a:pt x="33" y="72"/>
                                  </a:lnTo>
                                  <a:lnTo>
                                    <a:pt x="38" y="67"/>
                                  </a:lnTo>
                                  <a:lnTo>
                                    <a:pt x="38" y="52"/>
                                  </a:lnTo>
                                  <a:lnTo>
                                    <a:pt x="38" y="38"/>
                                  </a:lnTo>
                                  <a:lnTo>
                                    <a:pt x="38" y="24"/>
                                  </a:lnTo>
                                  <a:lnTo>
                                    <a:pt x="38" y="14"/>
                                  </a:lnTo>
                                  <a:lnTo>
                                    <a:pt x="33" y="9"/>
                                  </a:lnTo>
                                  <a:lnTo>
                                    <a:pt x="33" y="5"/>
                                  </a:lnTo>
                                  <a:lnTo>
                                    <a:pt x="29" y="5"/>
                                  </a:lnTo>
                                  <a:lnTo>
                                    <a:pt x="24" y="5"/>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882"/>
                          <wps:cNvSpPr>
                            <a:spLocks noEditPoints="1"/>
                          </wps:cNvSpPr>
                          <wps:spPr bwMode="auto">
                            <a:xfrm>
                              <a:off x="5877" y="2432"/>
                              <a:ext cx="53" cy="81"/>
                            </a:xfrm>
                            <a:custGeom>
                              <a:avLst/>
                              <a:gdLst>
                                <a:gd name="T0" fmla="*/ 0 w 53"/>
                                <a:gd name="T1" fmla="*/ 43 h 81"/>
                                <a:gd name="T2" fmla="*/ 5 w 53"/>
                                <a:gd name="T3" fmla="*/ 28 h 81"/>
                                <a:gd name="T4" fmla="*/ 5 w 53"/>
                                <a:gd name="T5" fmla="*/ 19 h 81"/>
                                <a:gd name="T6" fmla="*/ 10 w 53"/>
                                <a:gd name="T7" fmla="*/ 9 h 81"/>
                                <a:gd name="T8" fmla="*/ 20 w 53"/>
                                <a:gd name="T9" fmla="*/ 5 h 81"/>
                                <a:gd name="T10" fmla="*/ 24 w 53"/>
                                <a:gd name="T11" fmla="*/ 0 h 81"/>
                                <a:gd name="T12" fmla="*/ 29 w 53"/>
                                <a:gd name="T13" fmla="*/ 0 h 81"/>
                                <a:gd name="T14" fmla="*/ 39 w 53"/>
                                <a:gd name="T15" fmla="*/ 5 h 81"/>
                                <a:gd name="T16" fmla="*/ 44 w 53"/>
                                <a:gd name="T17" fmla="*/ 9 h 81"/>
                                <a:gd name="T18" fmla="*/ 53 w 53"/>
                                <a:gd name="T19" fmla="*/ 24 h 81"/>
                                <a:gd name="T20" fmla="*/ 53 w 53"/>
                                <a:gd name="T21" fmla="*/ 43 h 81"/>
                                <a:gd name="T22" fmla="*/ 53 w 53"/>
                                <a:gd name="T23" fmla="*/ 52 h 81"/>
                                <a:gd name="T24" fmla="*/ 48 w 53"/>
                                <a:gd name="T25" fmla="*/ 67 h 81"/>
                                <a:gd name="T26" fmla="*/ 44 w 53"/>
                                <a:gd name="T27" fmla="*/ 72 h 81"/>
                                <a:gd name="T28" fmla="*/ 39 w 53"/>
                                <a:gd name="T29" fmla="*/ 76 h 81"/>
                                <a:gd name="T30" fmla="*/ 34 w 53"/>
                                <a:gd name="T31" fmla="*/ 81 h 81"/>
                                <a:gd name="T32" fmla="*/ 29 w 53"/>
                                <a:gd name="T33" fmla="*/ 81 h 81"/>
                                <a:gd name="T34" fmla="*/ 20 w 53"/>
                                <a:gd name="T35" fmla="*/ 81 h 81"/>
                                <a:gd name="T36" fmla="*/ 10 w 53"/>
                                <a:gd name="T37" fmla="*/ 72 h 81"/>
                                <a:gd name="T38" fmla="*/ 5 w 53"/>
                                <a:gd name="T39" fmla="*/ 57 h 81"/>
                                <a:gd name="T40" fmla="*/ 0 w 53"/>
                                <a:gd name="T41" fmla="*/ 43 h 81"/>
                                <a:gd name="T42" fmla="*/ 15 w 53"/>
                                <a:gd name="T43" fmla="*/ 43 h 81"/>
                                <a:gd name="T44" fmla="*/ 15 w 53"/>
                                <a:gd name="T45" fmla="*/ 57 h 81"/>
                                <a:gd name="T46" fmla="*/ 20 w 53"/>
                                <a:gd name="T47" fmla="*/ 72 h 81"/>
                                <a:gd name="T48" fmla="*/ 24 w 53"/>
                                <a:gd name="T49" fmla="*/ 76 h 81"/>
                                <a:gd name="T50" fmla="*/ 29 w 53"/>
                                <a:gd name="T51" fmla="*/ 81 h 81"/>
                                <a:gd name="T52" fmla="*/ 29 w 53"/>
                                <a:gd name="T53" fmla="*/ 76 h 81"/>
                                <a:gd name="T54" fmla="*/ 34 w 53"/>
                                <a:gd name="T55" fmla="*/ 76 h 81"/>
                                <a:gd name="T56" fmla="*/ 39 w 53"/>
                                <a:gd name="T57" fmla="*/ 72 h 81"/>
                                <a:gd name="T58" fmla="*/ 39 w 53"/>
                                <a:gd name="T59" fmla="*/ 67 h 81"/>
                                <a:gd name="T60" fmla="*/ 44 w 53"/>
                                <a:gd name="T61" fmla="*/ 52 h 81"/>
                                <a:gd name="T62" fmla="*/ 44 w 53"/>
                                <a:gd name="T63" fmla="*/ 38 h 81"/>
                                <a:gd name="T64" fmla="*/ 44 w 53"/>
                                <a:gd name="T65" fmla="*/ 24 h 81"/>
                                <a:gd name="T66" fmla="*/ 39 w 53"/>
                                <a:gd name="T67" fmla="*/ 14 h 81"/>
                                <a:gd name="T68" fmla="*/ 39 w 53"/>
                                <a:gd name="T69" fmla="*/ 9 h 81"/>
                                <a:gd name="T70" fmla="*/ 34 w 53"/>
                                <a:gd name="T71" fmla="*/ 5 h 81"/>
                                <a:gd name="T72" fmla="*/ 29 w 53"/>
                                <a:gd name="T73" fmla="*/ 5 h 81"/>
                                <a:gd name="T74" fmla="*/ 29 w 53"/>
                                <a:gd name="T75" fmla="*/ 5 h 81"/>
                                <a:gd name="T76" fmla="*/ 24 w 53"/>
                                <a:gd name="T77" fmla="*/ 5 h 81"/>
                                <a:gd name="T78" fmla="*/ 20 w 53"/>
                                <a:gd name="T79" fmla="*/ 9 h 81"/>
                                <a:gd name="T80" fmla="*/ 20 w 53"/>
                                <a:gd name="T81" fmla="*/ 14 h 81"/>
                                <a:gd name="T82" fmla="*/ 15 w 53"/>
                                <a:gd name="T83" fmla="*/ 24 h 81"/>
                                <a:gd name="T84" fmla="*/ 15 w 53"/>
                                <a:gd name="T85" fmla="*/ 33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20" y="5"/>
                                  </a:lnTo>
                                  <a:lnTo>
                                    <a:pt x="24" y="0"/>
                                  </a:lnTo>
                                  <a:lnTo>
                                    <a:pt x="29" y="0"/>
                                  </a:lnTo>
                                  <a:lnTo>
                                    <a:pt x="39" y="5"/>
                                  </a:lnTo>
                                  <a:lnTo>
                                    <a:pt x="44" y="9"/>
                                  </a:lnTo>
                                  <a:lnTo>
                                    <a:pt x="53" y="24"/>
                                  </a:lnTo>
                                  <a:lnTo>
                                    <a:pt x="53" y="43"/>
                                  </a:lnTo>
                                  <a:lnTo>
                                    <a:pt x="53" y="52"/>
                                  </a:lnTo>
                                  <a:lnTo>
                                    <a:pt x="48" y="67"/>
                                  </a:lnTo>
                                  <a:lnTo>
                                    <a:pt x="44" y="72"/>
                                  </a:lnTo>
                                  <a:lnTo>
                                    <a:pt x="39" y="76"/>
                                  </a:lnTo>
                                  <a:lnTo>
                                    <a:pt x="34" y="81"/>
                                  </a:lnTo>
                                  <a:lnTo>
                                    <a:pt x="29" y="81"/>
                                  </a:lnTo>
                                  <a:lnTo>
                                    <a:pt x="20" y="81"/>
                                  </a:lnTo>
                                  <a:lnTo>
                                    <a:pt x="10" y="72"/>
                                  </a:lnTo>
                                  <a:lnTo>
                                    <a:pt x="5" y="57"/>
                                  </a:lnTo>
                                  <a:lnTo>
                                    <a:pt x="0" y="43"/>
                                  </a:lnTo>
                                  <a:close/>
                                  <a:moveTo>
                                    <a:pt x="15" y="43"/>
                                  </a:moveTo>
                                  <a:lnTo>
                                    <a:pt x="15" y="57"/>
                                  </a:lnTo>
                                  <a:lnTo>
                                    <a:pt x="20" y="72"/>
                                  </a:lnTo>
                                  <a:lnTo>
                                    <a:pt x="24" y="76"/>
                                  </a:lnTo>
                                  <a:lnTo>
                                    <a:pt x="29" y="81"/>
                                  </a:lnTo>
                                  <a:lnTo>
                                    <a:pt x="29" y="76"/>
                                  </a:lnTo>
                                  <a:lnTo>
                                    <a:pt x="34" y="76"/>
                                  </a:lnTo>
                                  <a:lnTo>
                                    <a:pt x="39" y="72"/>
                                  </a:lnTo>
                                  <a:lnTo>
                                    <a:pt x="39" y="67"/>
                                  </a:lnTo>
                                  <a:lnTo>
                                    <a:pt x="44" y="52"/>
                                  </a:lnTo>
                                  <a:lnTo>
                                    <a:pt x="44" y="38"/>
                                  </a:lnTo>
                                  <a:lnTo>
                                    <a:pt x="44" y="24"/>
                                  </a:lnTo>
                                  <a:lnTo>
                                    <a:pt x="39" y="14"/>
                                  </a:lnTo>
                                  <a:lnTo>
                                    <a:pt x="39" y="9"/>
                                  </a:lnTo>
                                  <a:lnTo>
                                    <a:pt x="34" y="5"/>
                                  </a:lnTo>
                                  <a:lnTo>
                                    <a:pt x="29" y="5"/>
                                  </a:lnTo>
                                  <a:lnTo>
                                    <a:pt x="24" y="5"/>
                                  </a:lnTo>
                                  <a:lnTo>
                                    <a:pt x="20" y="9"/>
                                  </a:lnTo>
                                  <a:lnTo>
                                    <a:pt x="20" y="14"/>
                                  </a:lnTo>
                                  <a:lnTo>
                                    <a:pt x="15" y="24"/>
                                  </a:lnTo>
                                  <a:lnTo>
                                    <a:pt x="15" y="33"/>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883"/>
                          <wps:cNvSpPr>
                            <a:spLocks/>
                          </wps:cNvSpPr>
                          <wps:spPr bwMode="auto">
                            <a:xfrm>
                              <a:off x="5949" y="2432"/>
                              <a:ext cx="34" cy="81"/>
                            </a:xfrm>
                            <a:custGeom>
                              <a:avLst/>
                              <a:gdLst>
                                <a:gd name="T0" fmla="*/ 0 w 34"/>
                                <a:gd name="T1" fmla="*/ 9 h 81"/>
                                <a:gd name="T2" fmla="*/ 20 w 34"/>
                                <a:gd name="T3" fmla="*/ 0 h 81"/>
                                <a:gd name="T4" fmla="*/ 20 w 34"/>
                                <a:gd name="T5" fmla="*/ 0 h 81"/>
                                <a:gd name="T6" fmla="*/ 20 w 34"/>
                                <a:gd name="T7" fmla="*/ 67 h 81"/>
                                <a:gd name="T8" fmla="*/ 20 w 34"/>
                                <a:gd name="T9" fmla="*/ 72 h 81"/>
                                <a:gd name="T10" fmla="*/ 24 w 34"/>
                                <a:gd name="T11" fmla="*/ 76 h 81"/>
                                <a:gd name="T12" fmla="*/ 24 w 34"/>
                                <a:gd name="T13" fmla="*/ 76 h 81"/>
                                <a:gd name="T14" fmla="*/ 24 w 34"/>
                                <a:gd name="T15" fmla="*/ 76 h 81"/>
                                <a:gd name="T16" fmla="*/ 29 w 34"/>
                                <a:gd name="T17" fmla="*/ 81 h 81"/>
                                <a:gd name="T18" fmla="*/ 34 w 34"/>
                                <a:gd name="T19" fmla="*/ 81 h 81"/>
                                <a:gd name="T20" fmla="*/ 34 w 34"/>
                                <a:gd name="T21" fmla="*/ 81 h 81"/>
                                <a:gd name="T22" fmla="*/ 0 w 34"/>
                                <a:gd name="T23" fmla="*/ 81 h 81"/>
                                <a:gd name="T24" fmla="*/ 0 w 34"/>
                                <a:gd name="T25" fmla="*/ 81 h 81"/>
                                <a:gd name="T26" fmla="*/ 5 w 34"/>
                                <a:gd name="T27" fmla="*/ 81 h 81"/>
                                <a:gd name="T28" fmla="*/ 10 w 34"/>
                                <a:gd name="T29" fmla="*/ 76 h 81"/>
                                <a:gd name="T30" fmla="*/ 10 w 34"/>
                                <a:gd name="T31" fmla="*/ 76 h 81"/>
                                <a:gd name="T32" fmla="*/ 10 w 34"/>
                                <a:gd name="T33" fmla="*/ 76 h 81"/>
                                <a:gd name="T34" fmla="*/ 10 w 34"/>
                                <a:gd name="T35" fmla="*/ 72 h 81"/>
                                <a:gd name="T36" fmla="*/ 10 w 34"/>
                                <a:gd name="T37" fmla="*/ 67 h 81"/>
                                <a:gd name="T38" fmla="*/ 10 w 34"/>
                                <a:gd name="T39" fmla="*/ 24 h 81"/>
                                <a:gd name="T40" fmla="*/ 10 w 34"/>
                                <a:gd name="T41" fmla="*/ 19 h 81"/>
                                <a:gd name="T42" fmla="*/ 10 w 34"/>
                                <a:gd name="T43" fmla="*/ 14 h 81"/>
                                <a:gd name="T44" fmla="*/ 10 w 34"/>
                                <a:gd name="T45" fmla="*/ 14 h 81"/>
                                <a:gd name="T46" fmla="*/ 10 w 34"/>
                                <a:gd name="T47" fmla="*/ 9 h 81"/>
                                <a:gd name="T48" fmla="*/ 10 w 34"/>
                                <a:gd name="T49" fmla="*/ 9 h 81"/>
                                <a:gd name="T50" fmla="*/ 5 w 34"/>
                                <a:gd name="T51" fmla="*/ 9 h 81"/>
                                <a:gd name="T52" fmla="*/ 5 w 34"/>
                                <a:gd name="T53" fmla="*/ 9 h 81"/>
                                <a:gd name="T54" fmla="*/ 0 w 34"/>
                                <a:gd name="T55" fmla="*/ 9 h 81"/>
                                <a:gd name="T56" fmla="*/ 0 w 34"/>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1">
                                  <a:moveTo>
                                    <a:pt x="0" y="9"/>
                                  </a:moveTo>
                                  <a:lnTo>
                                    <a:pt x="20" y="0"/>
                                  </a:lnTo>
                                  <a:lnTo>
                                    <a:pt x="20" y="67"/>
                                  </a:lnTo>
                                  <a:lnTo>
                                    <a:pt x="20" y="72"/>
                                  </a:lnTo>
                                  <a:lnTo>
                                    <a:pt x="24" y="76"/>
                                  </a:lnTo>
                                  <a:lnTo>
                                    <a:pt x="29" y="81"/>
                                  </a:lnTo>
                                  <a:lnTo>
                                    <a:pt x="34" y="81"/>
                                  </a:lnTo>
                                  <a:lnTo>
                                    <a:pt x="0" y="81"/>
                                  </a:lnTo>
                                  <a:lnTo>
                                    <a:pt x="5" y="81"/>
                                  </a:lnTo>
                                  <a:lnTo>
                                    <a:pt x="10" y="76"/>
                                  </a:lnTo>
                                  <a:lnTo>
                                    <a:pt x="10" y="72"/>
                                  </a:lnTo>
                                  <a:lnTo>
                                    <a:pt x="10" y="67"/>
                                  </a:lnTo>
                                  <a:lnTo>
                                    <a:pt x="10" y="24"/>
                                  </a:lnTo>
                                  <a:lnTo>
                                    <a:pt x="10" y="19"/>
                                  </a:lnTo>
                                  <a:lnTo>
                                    <a:pt x="10" y="14"/>
                                  </a:lnTo>
                                  <a:lnTo>
                                    <a:pt x="10" y="9"/>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884"/>
                          <wps:cNvSpPr>
                            <a:spLocks/>
                          </wps:cNvSpPr>
                          <wps:spPr bwMode="auto">
                            <a:xfrm>
                              <a:off x="6002" y="2432"/>
                              <a:ext cx="43" cy="81"/>
                            </a:xfrm>
                            <a:custGeom>
                              <a:avLst/>
                              <a:gdLst>
                                <a:gd name="T0" fmla="*/ 0 w 43"/>
                                <a:gd name="T1" fmla="*/ 19 h 81"/>
                                <a:gd name="T2" fmla="*/ 5 w 43"/>
                                <a:gd name="T3" fmla="*/ 9 h 81"/>
                                <a:gd name="T4" fmla="*/ 10 w 43"/>
                                <a:gd name="T5" fmla="*/ 5 h 81"/>
                                <a:gd name="T6" fmla="*/ 14 w 43"/>
                                <a:gd name="T7" fmla="*/ 0 h 81"/>
                                <a:gd name="T8" fmla="*/ 19 w 43"/>
                                <a:gd name="T9" fmla="*/ 0 h 81"/>
                                <a:gd name="T10" fmla="*/ 29 w 43"/>
                                <a:gd name="T11" fmla="*/ 0 h 81"/>
                                <a:gd name="T12" fmla="*/ 34 w 43"/>
                                <a:gd name="T13" fmla="*/ 5 h 81"/>
                                <a:gd name="T14" fmla="*/ 38 w 43"/>
                                <a:gd name="T15" fmla="*/ 9 h 81"/>
                                <a:gd name="T16" fmla="*/ 38 w 43"/>
                                <a:gd name="T17" fmla="*/ 19 h 81"/>
                                <a:gd name="T18" fmla="*/ 38 w 43"/>
                                <a:gd name="T19" fmla="*/ 24 h 81"/>
                                <a:gd name="T20" fmla="*/ 29 w 43"/>
                                <a:gd name="T21" fmla="*/ 33 h 81"/>
                                <a:gd name="T22" fmla="*/ 34 w 43"/>
                                <a:gd name="T23" fmla="*/ 38 h 81"/>
                                <a:gd name="T24" fmla="*/ 38 w 43"/>
                                <a:gd name="T25" fmla="*/ 43 h 81"/>
                                <a:gd name="T26" fmla="*/ 43 w 43"/>
                                <a:gd name="T27" fmla="*/ 48 h 81"/>
                                <a:gd name="T28" fmla="*/ 43 w 43"/>
                                <a:gd name="T29" fmla="*/ 57 h 81"/>
                                <a:gd name="T30" fmla="*/ 43 w 43"/>
                                <a:gd name="T31" fmla="*/ 67 h 81"/>
                                <a:gd name="T32" fmla="*/ 38 w 43"/>
                                <a:gd name="T33" fmla="*/ 72 h 81"/>
                                <a:gd name="T34" fmla="*/ 29 w 43"/>
                                <a:gd name="T35" fmla="*/ 81 h 81"/>
                                <a:gd name="T36" fmla="*/ 14 w 43"/>
                                <a:gd name="T37" fmla="*/ 81 h 81"/>
                                <a:gd name="T38" fmla="*/ 5 w 43"/>
                                <a:gd name="T39" fmla="*/ 81 h 81"/>
                                <a:gd name="T40" fmla="*/ 0 w 43"/>
                                <a:gd name="T41" fmla="*/ 81 h 81"/>
                                <a:gd name="T42" fmla="*/ 0 w 43"/>
                                <a:gd name="T43" fmla="*/ 76 h 81"/>
                                <a:gd name="T44" fmla="*/ 0 w 43"/>
                                <a:gd name="T45" fmla="*/ 76 h 81"/>
                                <a:gd name="T46" fmla="*/ 0 w 43"/>
                                <a:gd name="T47" fmla="*/ 76 h 81"/>
                                <a:gd name="T48" fmla="*/ 0 w 43"/>
                                <a:gd name="T49" fmla="*/ 72 h 81"/>
                                <a:gd name="T50" fmla="*/ 0 w 43"/>
                                <a:gd name="T51" fmla="*/ 72 h 81"/>
                                <a:gd name="T52" fmla="*/ 5 w 43"/>
                                <a:gd name="T53" fmla="*/ 72 h 81"/>
                                <a:gd name="T54" fmla="*/ 5 w 43"/>
                                <a:gd name="T55" fmla="*/ 72 h 81"/>
                                <a:gd name="T56" fmla="*/ 5 w 43"/>
                                <a:gd name="T57" fmla="*/ 72 h 81"/>
                                <a:gd name="T58" fmla="*/ 10 w 43"/>
                                <a:gd name="T59" fmla="*/ 72 h 81"/>
                                <a:gd name="T60" fmla="*/ 10 w 43"/>
                                <a:gd name="T61" fmla="*/ 76 h 81"/>
                                <a:gd name="T62" fmla="*/ 14 w 43"/>
                                <a:gd name="T63" fmla="*/ 76 h 81"/>
                                <a:gd name="T64" fmla="*/ 14 w 43"/>
                                <a:gd name="T65" fmla="*/ 76 h 81"/>
                                <a:gd name="T66" fmla="*/ 19 w 43"/>
                                <a:gd name="T67" fmla="*/ 76 h 81"/>
                                <a:gd name="T68" fmla="*/ 19 w 43"/>
                                <a:gd name="T69" fmla="*/ 76 h 81"/>
                                <a:gd name="T70" fmla="*/ 24 w 43"/>
                                <a:gd name="T71" fmla="*/ 76 h 81"/>
                                <a:gd name="T72" fmla="*/ 29 w 43"/>
                                <a:gd name="T73" fmla="*/ 72 h 81"/>
                                <a:gd name="T74" fmla="*/ 34 w 43"/>
                                <a:gd name="T75" fmla="*/ 67 h 81"/>
                                <a:gd name="T76" fmla="*/ 34 w 43"/>
                                <a:gd name="T77" fmla="*/ 62 h 81"/>
                                <a:gd name="T78" fmla="*/ 34 w 43"/>
                                <a:gd name="T79" fmla="*/ 57 h 81"/>
                                <a:gd name="T80" fmla="*/ 34 w 43"/>
                                <a:gd name="T81" fmla="*/ 52 h 81"/>
                                <a:gd name="T82" fmla="*/ 29 w 43"/>
                                <a:gd name="T83" fmla="*/ 52 h 81"/>
                                <a:gd name="T84" fmla="*/ 29 w 43"/>
                                <a:gd name="T85" fmla="*/ 48 h 81"/>
                                <a:gd name="T86" fmla="*/ 29 w 43"/>
                                <a:gd name="T87" fmla="*/ 48 h 81"/>
                                <a:gd name="T88" fmla="*/ 24 w 43"/>
                                <a:gd name="T89" fmla="*/ 43 h 81"/>
                                <a:gd name="T90" fmla="*/ 19 w 43"/>
                                <a:gd name="T91" fmla="*/ 43 h 81"/>
                                <a:gd name="T92" fmla="*/ 14 w 43"/>
                                <a:gd name="T93" fmla="*/ 43 h 81"/>
                                <a:gd name="T94" fmla="*/ 10 w 43"/>
                                <a:gd name="T95" fmla="*/ 43 h 81"/>
                                <a:gd name="T96" fmla="*/ 10 w 43"/>
                                <a:gd name="T97" fmla="*/ 38 h 81"/>
                                <a:gd name="T98" fmla="*/ 14 w 43"/>
                                <a:gd name="T99" fmla="*/ 38 h 81"/>
                                <a:gd name="T100" fmla="*/ 19 w 43"/>
                                <a:gd name="T101" fmla="*/ 38 h 81"/>
                                <a:gd name="T102" fmla="*/ 24 w 43"/>
                                <a:gd name="T103" fmla="*/ 33 h 81"/>
                                <a:gd name="T104" fmla="*/ 29 w 43"/>
                                <a:gd name="T105" fmla="*/ 28 h 81"/>
                                <a:gd name="T106" fmla="*/ 29 w 43"/>
                                <a:gd name="T107" fmla="*/ 28 h 81"/>
                                <a:gd name="T108" fmla="*/ 29 w 43"/>
                                <a:gd name="T109" fmla="*/ 24 h 81"/>
                                <a:gd name="T110" fmla="*/ 29 w 43"/>
                                <a:gd name="T111" fmla="*/ 14 h 81"/>
                                <a:gd name="T112" fmla="*/ 24 w 43"/>
                                <a:gd name="T113" fmla="*/ 14 h 81"/>
                                <a:gd name="T114" fmla="*/ 24 w 43"/>
                                <a:gd name="T115" fmla="*/ 9 h 81"/>
                                <a:gd name="T116" fmla="*/ 14 w 43"/>
                                <a:gd name="T117" fmla="*/ 9 h 81"/>
                                <a:gd name="T118" fmla="*/ 10 w 43"/>
                                <a:gd name="T119" fmla="*/ 9 h 81"/>
                                <a:gd name="T120" fmla="*/ 0 w 43"/>
                                <a:gd name="T121" fmla="*/ 19 h 81"/>
                                <a:gd name="T122" fmla="*/ 0 w 43"/>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1">
                                  <a:moveTo>
                                    <a:pt x="0" y="19"/>
                                  </a:moveTo>
                                  <a:lnTo>
                                    <a:pt x="5" y="9"/>
                                  </a:lnTo>
                                  <a:lnTo>
                                    <a:pt x="10" y="5"/>
                                  </a:lnTo>
                                  <a:lnTo>
                                    <a:pt x="14" y="0"/>
                                  </a:lnTo>
                                  <a:lnTo>
                                    <a:pt x="19" y="0"/>
                                  </a:lnTo>
                                  <a:lnTo>
                                    <a:pt x="29" y="0"/>
                                  </a:lnTo>
                                  <a:lnTo>
                                    <a:pt x="34" y="5"/>
                                  </a:lnTo>
                                  <a:lnTo>
                                    <a:pt x="38" y="9"/>
                                  </a:lnTo>
                                  <a:lnTo>
                                    <a:pt x="38" y="19"/>
                                  </a:lnTo>
                                  <a:lnTo>
                                    <a:pt x="38" y="24"/>
                                  </a:lnTo>
                                  <a:lnTo>
                                    <a:pt x="29" y="33"/>
                                  </a:lnTo>
                                  <a:lnTo>
                                    <a:pt x="34" y="38"/>
                                  </a:lnTo>
                                  <a:lnTo>
                                    <a:pt x="38" y="43"/>
                                  </a:lnTo>
                                  <a:lnTo>
                                    <a:pt x="43" y="48"/>
                                  </a:lnTo>
                                  <a:lnTo>
                                    <a:pt x="43" y="57"/>
                                  </a:lnTo>
                                  <a:lnTo>
                                    <a:pt x="43" y="67"/>
                                  </a:lnTo>
                                  <a:lnTo>
                                    <a:pt x="38" y="72"/>
                                  </a:lnTo>
                                  <a:lnTo>
                                    <a:pt x="29" y="81"/>
                                  </a:lnTo>
                                  <a:lnTo>
                                    <a:pt x="14" y="81"/>
                                  </a:lnTo>
                                  <a:lnTo>
                                    <a:pt x="5" y="81"/>
                                  </a:lnTo>
                                  <a:lnTo>
                                    <a:pt x="0" y="81"/>
                                  </a:lnTo>
                                  <a:lnTo>
                                    <a:pt x="0" y="76"/>
                                  </a:lnTo>
                                  <a:lnTo>
                                    <a:pt x="0" y="72"/>
                                  </a:lnTo>
                                  <a:lnTo>
                                    <a:pt x="5" y="72"/>
                                  </a:lnTo>
                                  <a:lnTo>
                                    <a:pt x="10" y="72"/>
                                  </a:lnTo>
                                  <a:lnTo>
                                    <a:pt x="10" y="76"/>
                                  </a:lnTo>
                                  <a:lnTo>
                                    <a:pt x="14" y="76"/>
                                  </a:lnTo>
                                  <a:lnTo>
                                    <a:pt x="19" y="76"/>
                                  </a:lnTo>
                                  <a:lnTo>
                                    <a:pt x="24" y="76"/>
                                  </a:lnTo>
                                  <a:lnTo>
                                    <a:pt x="29" y="72"/>
                                  </a:lnTo>
                                  <a:lnTo>
                                    <a:pt x="34" y="67"/>
                                  </a:lnTo>
                                  <a:lnTo>
                                    <a:pt x="34" y="62"/>
                                  </a:lnTo>
                                  <a:lnTo>
                                    <a:pt x="34" y="57"/>
                                  </a:lnTo>
                                  <a:lnTo>
                                    <a:pt x="34" y="52"/>
                                  </a:lnTo>
                                  <a:lnTo>
                                    <a:pt x="29" y="52"/>
                                  </a:lnTo>
                                  <a:lnTo>
                                    <a:pt x="29" y="48"/>
                                  </a:lnTo>
                                  <a:lnTo>
                                    <a:pt x="24" y="43"/>
                                  </a:lnTo>
                                  <a:lnTo>
                                    <a:pt x="19" y="43"/>
                                  </a:lnTo>
                                  <a:lnTo>
                                    <a:pt x="14" y="43"/>
                                  </a:lnTo>
                                  <a:lnTo>
                                    <a:pt x="10" y="43"/>
                                  </a:lnTo>
                                  <a:lnTo>
                                    <a:pt x="10" y="38"/>
                                  </a:lnTo>
                                  <a:lnTo>
                                    <a:pt x="14" y="38"/>
                                  </a:lnTo>
                                  <a:lnTo>
                                    <a:pt x="19" y="38"/>
                                  </a:lnTo>
                                  <a:lnTo>
                                    <a:pt x="24" y="33"/>
                                  </a:lnTo>
                                  <a:lnTo>
                                    <a:pt x="29" y="28"/>
                                  </a:lnTo>
                                  <a:lnTo>
                                    <a:pt x="29" y="24"/>
                                  </a:lnTo>
                                  <a:lnTo>
                                    <a:pt x="29" y="14"/>
                                  </a:lnTo>
                                  <a:lnTo>
                                    <a:pt x="24" y="14"/>
                                  </a:lnTo>
                                  <a:lnTo>
                                    <a:pt x="24" y="9"/>
                                  </a:lnTo>
                                  <a:lnTo>
                                    <a:pt x="14" y="9"/>
                                  </a:lnTo>
                                  <a:lnTo>
                                    <a:pt x="10" y="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885"/>
                          <wps:cNvSpPr>
                            <a:spLocks/>
                          </wps:cNvSpPr>
                          <wps:spPr bwMode="auto">
                            <a:xfrm>
                              <a:off x="6060" y="2432"/>
                              <a:ext cx="52" cy="81"/>
                            </a:xfrm>
                            <a:custGeom>
                              <a:avLst/>
                              <a:gdLst>
                                <a:gd name="T0" fmla="*/ 52 w 52"/>
                                <a:gd name="T1" fmla="*/ 67 h 81"/>
                                <a:gd name="T2" fmla="*/ 43 w 52"/>
                                <a:gd name="T3" fmla="*/ 81 h 81"/>
                                <a:gd name="T4" fmla="*/ 0 w 52"/>
                                <a:gd name="T5" fmla="*/ 81 h 81"/>
                                <a:gd name="T6" fmla="*/ 0 w 52"/>
                                <a:gd name="T7" fmla="*/ 81 h 81"/>
                                <a:gd name="T8" fmla="*/ 14 w 52"/>
                                <a:gd name="T9" fmla="*/ 62 h 81"/>
                                <a:gd name="T10" fmla="*/ 28 w 52"/>
                                <a:gd name="T11" fmla="*/ 48 h 81"/>
                                <a:gd name="T12" fmla="*/ 33 w 52"/>
                                <a:gd name="T13" fmla="*/ 38 h 81"/>
                                <a:gd name="T14" fmla="*/ 38 w 52"/>
                                <a:gd name="T15" fmla="*/ 28 h 81"/>
                                <a:gd name="T16" fmla="*/ 33 w 52"/>
                                <a:gd name="T17" fmla="*/ 19 h 81"/>
                                <a:gd name="T18" fmla="*/ 33 w 52"/>
                                <a:gd name="T19" fmla="*/ 14 h 81"/>
                                <a:gd name="T20" fmla="*/ 28 w 52"/>
                                <a:gd name="T21" fmla="*/ 9 h 81"/>
                                <a:gd name="T22" fmla="*/ 19 w 52"/>
                                <a:gd name="T23" fmla="*/ 9 h 81"/>
                                <a:gd name="T24" fmla="*/ 14 w 52"/>
                                <a:gd name="T25" fmla="*/ 9 h 81"/>
                                <a:gd name="T26" fmla="*/ 9 w 52"/>
                                <a:gd name="T27" fmla="*/ 14 h 81"/>
                                <a:gd name="T28" fmla="*/ 4 w 52"/>
                                <a:gd name="T29" fmla="*/ 19 h 81"/>
                                <a:gd name="T30" fmla="*/ 4 w 52"/>
                                <a:gd name="T31" fmla="*/ 24 h 81"/>
                                <a:gd name="T32" fmla="*/ 0 w 52"/>
                                <a:gd name="T33" fmla="*/ 24 h 81"/>
                                <a:gd name="T34" fmla="*/ 4 w 52"/>
                                <a:gd name="T35" fmla="*/ 14 h 81"/>
                                <a:gd name="T36" fmla="*/ 9 w 52"/>
                                <a:gd name="T37" fmla="*/ 5 h 81"/>
                                <a:gd name="T38" fmla="*/ 14 w 52"/>
                                <a:gd name="T39" fmla="*/ 0 h 81"/>
                                <a:gd name="T40" fmla="*/ 24 w 52"/>
                                <a:gd name="T41" fmla="*/ 0 h 81"/>
                                <a:gd name="T42" fmla="*/ 33 w 52"/>
                                <a:gd name="T43" fmla="*/ 0 h 81"/>
                                <a:gd name="T44" fmla="*/ 38 w 52"/>
                                <a:gd name="T45" fmla="*/ 5 h 81"/>
                                <a:gd name="T46" fmla="*/ 43 w 52"/>
                                <a:gd name="T47" fmla="*/ 14 h 81"/>
                                <a:gd name="T48" fmla="*/ 48 w 52"/>
                                <a:gd name="T49" fmla="*/ 19 h 81"/>
                                <a:gd name="T50" fmla="*/ 43 w 52"/>
                                <a:gd name="T51" fmla="*/ 28 h 81"/>
                                <a:gd name="T52" fmla="*/ 43 w 52"/>
                                <a:gd name="T53" fmla="*/ 33 h 81"/>
                                <a:gd name="T54" fmla="*/ 38 w 52"/>
                                <a:gd name="T55" fmla="*/ 43 h 81"/>
                                <a:gd name="T56" fmla="*/ 28 w 52"/>
                                <a:gd name="T57" fmla="*/ 52 h 81"/>
                                <a:gd name="T58" fmla="*/ 19 w 52"/>
                                <a:gd name="T59" fmla="*/ 67 h 81"/>
                                <a:gd name="T60" fmla="*/ 9 w 52"/>
                                <a:gd name="T61" fmla="*/ 72 h 81"/>
                                <a:gd name="T62" fmla="*/ 33 w 52"/>
                                <a:gd name="T63" fmla="*/ 72 h 81"/>
                                <a:gd name="T64" fmla="*/ 38 w 52"/>
                                <a:gd name="T65" fmla="*/ 72 h 81"/>
                                <a:gd name="T66" fmla="*/ 38 w 52"/>
                                <a:gd name="T67" fmla="*/ 72 h 81"/>
                                <a:gd name="T68" fmla="*/ 43 w 52"/>
                                <a:gd name="T69" fmla="*/ 72 h 81"/>
                                <a:gd name="T70" fmla="*/ 43 w 52"/>
                                <a:gd name="T71" fmla="*/ 72 h 81"/>
                                <a:gd name="T72" fmla="*/ 48 w 52"/>
                                <a:gd name="T73" fmla="*/ 67 h 81"/>
                                <a:gd name="T74" fmla="*/ 48 w 52"/>
                                <a:gd name="T75" fmla="*/ 67 h 81"/>
                                <a:gd name="T76" fmla="*/ 52 w 52"/>
                                <a:gd name="T77"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81">
                                  <a:moveTo>
                                    <a:pt x="52" y="67"/>
                                  </a:moveTo>
                                  <a:lnTo>
                                    <a:pt x="43" y="81"/>
                                  </a:lnTo>
                                  <a:lnTo>
                                    <a:pt x="0" y="81"/>
                                  </a:lnTo>
                                  <a:lnTo>
                                    <a:pt x="14" y="62"/>
                                  </a:lnTo>
                                  <a:lnTo>
                                    <a:pt x="28" y="48"/>
                                  </a:lnTo>
                                  <a:lnTo>
                                    <a:pt x="33" y="38"/>
                                  </a:lnTo>
                                  <a:lnTo>
                                    <a:pt x="38" y="28"/>
                                  </a:lnTo>
                                  <a:lnTo>
                                    <a:pt x="33" y="19"/>
                                  </a:lnTo>
                                  <a:lnTo>
                                    <a:pt x="33" y="14"/>
                                  </a:lnTo>
                                  <a:lnTo>
                                    <a:pt x="28" y="9"/>
                                  </a:lnTo>
                                  <a:lnTo>
                                    <a:pt x="19" y="9"/>
                                  </a:lnTo>
                                  <a:lnTo>
                                    <a:pt x="14" y="9"/>
                                  </a:lnTo>
                                  <a:lnTo>
                                    <a:pt x="9" y="14"/>
                                  </a:lnTo>
                                  <a:lnTo>
                                    <a:pt x="4" y="19"/>
                                  </a:lnTo>
                                  <a:lnTo>
                                    <a:pt x="4" y="24"/>
                                  </a:lnTo>
                                  <a:lnTo>
                                    <a:pt x="0" y="24"/>
                                  </a:lnTo>
                                  <a:lnTo>
                                    <a:pt x="4" y="14"/>
                                  </a:lnTo>
                                  <a:lnTo>
                                    <a:pt x="9" y="5"/>
                                  </a:lnTo>
                                  <a:lnTo>
                                    <a:pt x="14" y="0"/>
                                  </a:lnTo>
                                  <a:lnTo>
                                    <a:pt x="24" y="0"/>
                                  </a:lnTo>
                                  <a:lnTo>
                                    <a:pt x="33" y="0"/>
                                  </a:lnTo>
                                  <a:lnTo>
                                    <a:pt x="38" y="5"/>
                                  </a:lnTo>
                                  <a:lnTo>
                                    <a:pt x="43" y="14"/>
                                  </a:lnTo>
                                  <a:lnTo>
                                    <a:pt x="48" y="19"/>
                                  </a:lnTo>
                                  <a:lnTo>
                                    <a:pt x="43" y="28"/>
                                  </a:lnTo>
                                  <a:lnTo>
                                    <a:pt x="43" y="33"/>
                                  </a:lnTo>
                                  <a:lnTo>
                                    <a:pt x="38" y="43"/>
                                  </a:lnTo>
                                  <a:lnTo>
                                    <a:pt x="28" y="52"/>
                                  </a:lnTo>
                                  <a:lnTo>
                                    <a:pt x="19" y="67"/>
                                  </a:lnTo>
                                  <a:lnTo>
                                    <a:pt x="9" y="72"/>
                                  </a:lnTo>
                                  <a:lnTo>
                                    <a:pt x="33" y="72"/>
                                  </a:lnTo>
                                  <a:lnTo>
                                    <a:pt x="38" y="72"/>
                                  </a:lnTo>
                                  <a:lnTo>
                                    <a:pt x="43" y="72"/>
                                  </a:lnTo>
                                  <a:lnTo>
                                    <a:pt x="48" y="67"/>
                                  </a:lnTo>
                                  <a:lnTo>
                                    <a:pt x="52"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886"/>
                          <wps:cNvSpPr>
                            <a:spLocks/>
                          </wps:cNvSpPr>
                          <wps:spPr bwMode="auto">
                            <a:xfrm>
                              <a:off x="6146" y="2441"/>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8 h 72"/>
                                <a:gd name="T12" fmla="*/ 19 w 34"/>
                                <a:gd name="T13" fmla="*/ 63 h 72"/>
                                <a:gd name="T14" fmla="*/ 19 w 34"/>
                                <a:gd name="T15" fmla="*/ 63 h 72"/>
                                <a:gd name="T16" fmla="*/ 24 w 34"/>
                                <a:gd name="T17" fmla="*/ 67 h 72"/>
                                <a:gd name="T18" fmla="*/ 24 w 34"/>
                                <a:gd name="T19" fmla="*/ 67 h 72"/>
                                <a:gd name="T20" fmla="*/ 29 w 34"/>
                                <a:gd name="T21" fmla="*/ 67 h 72"/>
                                <a:gd name="T22" fmla="*/ 29 w 34"/>
                                <a:gd name="T23" fmla="*/ 67 h 72"/>
                                <a:gd name="T24" fmla="*/ 29 w 34"/>
                                <a:gd name="T25" fmla="*/ 63 h 72"/>
                                <a:gd name="T26" fmla="*/ 29 w 34"/>
                                <a:gd name="T27" fmla="*/ 63 h 72"/>
                                <a:gd name="T28" fmla="*/ 34 w 34"/>
                                <a:gd name="T29" fmla="*/ 63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3 h 72"/>
                                <a:gd name="T48" fmla="*/ 10 w 34"/>
                                <a:gd name="T49" fmla="*/ 58 h 72"/>
                                <a:gd name="T50" fmla="*/ 10 w 34"/>
                                <a:gd name="T51" fmla="*/ 24 h 72"/>
                                <a:gd name="T52" fmla="*/ 0 w 34"/>
                                <a:gd name="T53" fmla="*/ 24 h 72"/>
                                <a:gd name="T54" fmla="*/ 0 w 34"/>
                                <a:gd name="T55" fmla="*/ 19 h 72"/>
                                <a:gd name="T56" fmla="*/ 5 w 34"/>
                                <a:gd name="T57" fmla="*/ 19 h 72"/>
                                <a:gd name="T58" fmla="*/ 10 w 34"/>
                                <a:gd name="T59" fmla="*/ 15 h 72"/>
                                <a:gd name="T60" fmla="*/ 10 w 34"/>
                                <a:gd name="T61" fmla="*/ 15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8"/>
                                  </a:lnTo>
                                  <a:lnTo>
                                    <a:pt x="19" y="63"/>
                                  </a:lnTo>
                                  <a:lnTo>
                                    <a:pt x="24" y="67"/>
                                  </a:lnTo>
                                  <a:lnTo>
                                    <a:pt x="29" y="67"/>
                                  </a:lnTo>
                                  <a:lnTo>
                                    <a:pt x="29" y="63"/>
                                  </a:lnTo>
                                  <a:lnTo>
                                    <a:pt x="34" y="63"/>
                                  </a:lnTo>
                                  <a:lnTo>
                                    <a:pt x="29" y="67"/>
                                  </a:lnTo>
                                  <a:lnTo>
                                    <a:pt x="29" y="72"/>
                                  </a:lnTo>
                                  <a:lnTo>
                                    <a:pt x="24" y="72"/>
                                  </a:lnTo>
                                  <a:lnTo>
                                    <a:pt x="19" y="72"/>
                                  </a:lnTo>
                                  <a:lnTo>
                                    <a:pt x="14" y="72"/>
                                  </a:lnTo>
                                  <a:lnTo>
                                    <a:pt x="10" y="67"/>
                                  </a:lnTo>
                                  <a:lnTo>
                                    <a:pt x="10" y="63"/>
                                  </a:lnTo>
                                  <a:lnTo>
                                    <a:pt x="10" y="58"/>
                                  </a:lnTo>
                                  <a:lnTo>
                                    <a:pt x="10" y="24"/>
                                  </a:lnTo>
                                  <a:lnTo>
                                    <a:pt x="0" y="24"/>
                                  </a:lnTo>
                                  <a:lnTo>
                                    <a:pt x="0" y="19"/>
                                  </a:lnTo>
                                  <a:lnTo>
                                    <a:pt x="5" y="19"/>
                                  </a:lnTo>
                                  <a:lnTo>
                                    <a:pt x="10" y="15"/>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887"/>
                          <wps:cNvSpPr>
                            <a:spLocks noEditPoints="1"/>
                          </wps:cNvSpPr>
                          <wps:spPr bwMode="auto">
                            <a:xfrm>
                              <a:off x="6184" y="2460"/>
                              <a:ext cx="53" cy="53"/>
                            </a:xfrm>
                            <a:custGeom>
                              <a:avLst/>
                              <a:gdLst>
                                <a:gd name="T0" fmla="*/ 24 w 53"/>
                                <a:gd name="T1" fmla="*/ 0 h 53"/>
                                <a:gd name="T2" fmla="*/ 39 w 53"/>
                                <a:gd name="T3" fmla="*/ 0 h 53"/>
                                <a:gd name="T4" fmla="*/ 44 w 53"/>
                                <a:gd name="T5" fmla="*/ 5 h 53"/>
                                <a:gd name="T6" fmla="*/ 48 w 53"/>
                                <a:gd name="T7" fmla="*/ 15 h 53"/>
                                <a:gd name="T8" fmla="*/ 53 w 53"/>
                                <a:gd name="T9" fmla="*/ 24 h 53"/>
                                <a:gd name="T10" fmla="*/ 48 w 53"/>
                                <a:gd name="T11" fmla="*/ 34 h 53"/>
                                <a:gd name="T12" fmla="*/ 48 w 53"/>
                                <a:gd name="T13" fmla="*/ 39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4 h 53"/>
                                <a:gd name="T26" fmla="*/ 0 w 53"/>
                                <a:gd name="T27" fmla="*/ 39 h 53"/>
                                <a:gd name="T28" fmla="*/ 0 w 53"/>
                                <a:gd name="T29" fmla="*/ 29 h 53"/>
                                <a:gd name="T30" fmla="*/ 0 w 53"/>
                                <a:gd name="T31" fmla="*/ 20 h 53"/>
                                <a:gd name="T32" fmla="*/ 5 w 53"/>
                                <a:gd name="T33" fmla="*/ 15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0 h 53"/>
                                <a:gd name="T46" fmla="*/ 20 w 53"/>
                                <a:gd name="T47" fmla="*/ 5 h 53"/>
                                <a:gd name="T48" fmla="*/ 15 w 53"/>
                                <a:gd name="T49" fmla="*/ 5 h 53"/>
                                <a:gd name="T50" fmla="*/ 10 w 53"/>
                                <a:gd name="T51" fmla="*/ 10 h 53"/>
                                <a:gd name="T52" fmla="*/ 10 w 53"/>
                                <a:gd name="T53" fmla="*/ 15 h 53"/>
                                <a:gd name="T54" fmla="*/ 10 w 53"/>
                                <a:gd name="T55" fmla="*/ 24 h 53"/>
                                <a:gd name="T56" fmla="*/ 10 w 53"/>
                                <a:gd name="T57" fmla="*/ 34 h 53"/>
                                <a:gd name="T58" fmla="*/ 15 w 53"/>
                                <a:gd name="T59" fmla="*/ 44 h 53"/>
                                <a:gd name="T60" fmla="*/ 20 w 53"/>
                                <a:gd name="T61" fmla="*/ 48 h 53"/>
                                <a:gd name="T62" fmla="*/ 29 w 53"/>
                                <a:gd name="T63" fmla="*/ 53 h 53"/>
                                <a:gd name="T64" fmla="*/ 34 w 53"/>
                                <a:gd name="T65" fmla="*/ 48 h 53"/>
                                <a:gd name="T66" fmla="*/ 39 w 53"/>
                                <a:gd name="T67" fmla="*/ 48 h 53"/>
                                <a:gd name="T68" fmla="*/ 39 w 53"/>
                                <a:gd name="T69" fmla="*/ 39 h 53"/>
                                <a:gd name="T70" fmla="*/ 39 w 53"/>
                                <a:gd name="T71" fmla="*/ 29 h 53"/>
                                <a:gd name="T72" fmla="*/ 39 w 53"/>
                                <a:gd name="T73" fmla="*/ 20 h 53"/>
                                <a:gd name="T74" fmla="*/ 34 w 53"/>
                                <a:gd name="T75" fmla="*/ 5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5"/>
                                  </a:lnTo>
                                  <a:lnTo>
                                    <a:pt x="48" y="15"/>
                                  </a:lnTo>
                                  <a:lnTo>
                                    <a:pt x="53" y="24"/>
                                  </a:lnTo>
                                  <a:lnTo>
                                    <a:pt x="48" y="34"/>
                                  </a:lnTo>
                                  <a:lnTo>
                                    <a:pt x="48" y="39"/>
                                  </a:lnTo>
                                  <a:lnTo>
                                    <a:pt x="44" y="48"/>
                                  </a:lnTo>
                                  <a:lnTo>
                                    <a:pt x="39" y="53"/>
                                  </a:lnTo>
                                  <a:lnTo>
                                    <a:pt x="34" y="53"/>
                                  </a:lnTo>
                                  <a:lnTo>
                                    <a:pt x="24" y="53"/>
                                  </a:lnTo>
                                  <a:lnTo>
                                    <a:pt x="15" y="53"/>
                                  </a:lnTo>
                                  <a:lnTo>
                                    <a:pt x="5" y="44"/>
                                  </a:lnTo>
                                  <a:lnTo>
                                    <a:pt x="0" y="39"/>
                                  </a:lnTo>
                                  <a:lnTo>
                                    <a:pt x="0" y="29"/>
                                  </a:lnTo>
                                  <a:lnTo>
                                    <a:pt x="0" y="20"/>
                                  </a:lnTo>
                                  <a:lnTo>
                                    <a:pt x="5" y="15"/>
                                  </a:lnTo>
                                  <a:lnTo>
                                    <a:pt x="5" y="5"/>
                                  </a:lnTo>
                                  <a:lnTo>
                                    <a:pt x="15" y="0"/>
                                  </a:lnTo>
                                  <a:lnTo>
                                    <a:pt x="20" y="0"/>
                                  </a:lnTo>
                                  <a:lnTo>
                                    <a:pt x="24" y="0"/>
                                  </a:lnTo>
                                  <a:close/>
                                  <a:moveTo>
                                    <a:pt x="24" y="0"/>
                                  </a:moveTo>
                                  <a:lnTo>
                                    <a:pt x="20" y="0"/>
                                  </a:lnTo>
                                  <a:lnTo>
                                    <a:pt x="20" y="5"/>
                                  </a:lnTo>
                                  <a:lnTo>
                                    <a:pt x="15" y="5"/>
                                  </a:lnTo>
                                  <a:lnTo>
                                    <a:pt x="10" y="10"/>
                                  </a:lnTo>
                                  <a:lnTo>
                                    <a:pt x="10" y="15"/>
                                  </a:lnTo>
                                  <a:lnTo>
                                    <a:pt x="10" y="24"/>
                                  </a:lnTo>
                                  <a:lnTo>
                                    <a:pt x="10" y="34"/>
                                  </a:lnTo>
                                  <a:lnTo>
                                    <a:pt x="15" y="44"/>
                                  </a:lnTo>
                                  <a:lnTo>
                                    <a:pt x="20" y="48"/>
                                  </a:lnTo>
                                  <a:lnTo>
                                    <a:pt x="29" y="53"/>
                                  </a:lnTo>
                                  <a:lnTo>
                                    <a:pt x="34" y="48"/>
                                  </a:lnTo>
                                  <a:lnTo>
                                    <a:pt x="39" y="48"/>
                                  </a:lnTo>
                                  <a:lnTo>
                                    <a:pt x="39" y="39"/>
                                  </a:lnTo>
                                  <a:lnTo>
                                    <a:pt x="39" y="29"/>
                                  </a:lnTo>
                                  <a:lnTo>
                                    <a:pt x="39" y="20"/>
                                  </a:lnTo>
                                  <a:lnTo>
                                    <a:pt x="34" y="5"/>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888"/>
                          <wps:cNvSpPr>
                            <a:spLocks noEditPoints="1"/>
                          </wps:cNvSpPr>
                          <wps:spPr bwMode="auto">
                            <a:xfrm>
                              <a:off x="6276" y="2432"/>
                              <a:ext cx="48" cy="81"/>
                            </a:xfrm>
                            <a:custGeom>
                              <a:avLst/>
                              <a:gdLst>
                                <a:gd name="T0" fmla="*/ 0 w 48"/>
                                <a:gd name="T1" fmla="*/ 43 h 81"/>
                                <a:gd name="T2" fmla="*/ 0 w 48"/>
                                <a:gd name="T3" fmla="*/ 28 h 81"/>
                                <a:gd name="T4" fmla="*/ 4 w 48"/>
                                <a:gd name="T5" fmla="*/ 19 h 81"/>
                                <a:gd name="T6" fmla="*/ 9 w 48"/>
                                <a:gd name="T7" fmla="*/ 9 h 81"/>
                                <a:gd name="T8" fmla="*/ 14 w 48"/>
                                <a:gd name="T9" fmla="*/ 5 h 81"/>
                                <a:gd name="T10" fmla="*/ 19 w 48"/>
                                <a:gd name="T11" fmla="*/ 0 h 81"/>
                                <a:gd name="T12" fmla="*/ 24 w 48"/>
                                <a:gd name="T13" fmla="*/ 0 h 81"/>
                                <a:gd name="T14" fmla="*/ 33 w 48"/>
                                <a:gd name="T15" fmla="*/ 5 h 81"/>
                                <a:gd name="T16" fmla="*/ 43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3 w 48"/>
                                <a:gd name="T29" fmla="*/ 76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76 h 81"/>
                                <a:gd name="T54" fmla="*/ 28 w 48"/>
                                <a:gd name="T55" fmla="*/ 76 h 81"/>
                                <a:gd name="T56" fmla="*/ 33 w 48"/>
                                <a:gd name="T57" fmla="*/ 72 h 81"/>
                                <a:gd name="T58" fmla="*/ 33 w 48"/>
                                <a:gd name="T59" fmla="*/ 67 h 81"/>
                                <a:gd name="T60" fmla="*/ 38 w 48"/>
                                <a:gd name="T61" fmla="*/ 52 h 81"/>
                                <a:gd name="T62" fmla="*/ 38 w 48"/>
                                <a:gd name="T63" fmla="*/ 38 h 81"/>
                                <a:gd name="T64" fmla="*/ 38 w 48"/>
                                <a:gd name="T65" fmla="*/ 24 h 81"/>
                                <a:gd name="T66" fmla="*/ 33 w 48"/>
                                <a:gd name="T67" fmla="*/ 14 h 81"/>
                                <a:gd name="T68" fmla="*/ 33 w 48"/>
                                <a:gd name="T69" fmla="*/ 9 h 81"/>
                                <a:gd name="T70" fmla="*/ 28 w 48"/>
                                <a:gd name="T71" fmla="*/ 5 h 81"/>
                                <a:gd name="T72" fmla="*/ 28 w 48"/>
                                <a:gd name="T73" fmla="*/ 5 h 81"/>
                                <a:gd name="T74" fmla="*/ 24 w 48"/>
                                <a:gd name="T75" fmla="*/ 5 h 81"/>
                                <a:gd name="T76" fmla="*/ 19 w 48"/>
                                <a:gd name="T77" fmla="*/ 5 h 81"/>
                                <a:gd name="T78" fmla="*/ 19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4" y="19"/>
                                  </a:lnTo>
                                  <a:lnTo>
                                    <a:pt x="9" y="9"/>
                                  </a:lnTo>
                                  <a:lnTo>
                                    <a:pt x="14" y="5"/>
                                  </a:lnTo>
                                  <a:lnTo>
                                    <a:pt x="19" y="0"/>
                                  </a:lnTo>
                                  <a:lnTo>
                                    <a:pt x="24" y="0"/>
                                  </a:lnTo>
                                  <a:lnTo>
                                    <a:pt x="33" y="5"/>
                                  </a:lnTo>
                                  <a:lnTo>
                                    <a:pt x="43" y="9"/>
                                  </a:lnTo>
                                  <a:lnTo>
                                    <a:pt x="48" y="24"/>
                                  </a:lnTo>
                                  <a:lnTo>
                                    <a:pt x="48" y="43"/>
                                  </a:lnTo>
                                  <a:lnTo>
                                    <a:pt x="48" y="52"/>
                                  </a:lnTo>
                                  <a:lnTo>
                                    <a:pt x="48" y="67"/>
                                  </a:lnTo>
                                  <a:lnTo>
                                    <a:pt x="43" y="72"/>
                                  </a:lnTo>
                                  <a:lnTo>
                                    <a:pt x="33" y="76"/>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76"/>
                                  </a:lnTo>
                                  <a:lnTo>
                                    <a:pt x="33" y="72"/>
                                  </a:lnTo>
                                  <a:lnTo>
                                    <a:pt x="33" y="67"/>
                                  </a:lnTo>
                                  <a:lnTo>
                                    <a:pt x="38" y="52"/>
                                  </a:lnTo>
                                  <a:lnTo>
                                    <a:pt x="38" y="38"/>
                                  </a:lnTo>
                                  <a:lnTo>
                                    <a:pt x="38" y="24"/>
                                  </a:lnTo>
                                  <a:lnTo>
                                    <a:pt x="33" y="14"/>
                                  </a:lnTo>
                                  <a:lnTo>
                                    <a:pt x="33" y="9"/>
                                  </a:lnTo>
                                  <a:lnTo>
                                    <a:pt x="28" y="5"/>
                                  </a:lnTo>
                                  <a:lnTo>
                                    <a:pt x="24" y="5"/>
                                  </a:lnTo>
                                  <a:lnTo>
                                    <a:pt x="19" y="5"/>
                                  </a:lnTo>
                                  <a:lnTo>
                                    <a:pt x="19"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889"/>
                          <wps:cNvSpPr>
                            <a:spLocks/>
                          </wps:cNvSpPr>
                          <wps:spPr bwMode="auto">
                            <a:xfrm>
                              <a:off x="6338" y="2504"/>
                              <a:ext cx="14" cy="9"/>
                            </a:xfrm>
                            <a:custGeom>
                              <a:avLst/>
                              <a:gdLst>
                                <a:gd name="T0" fmla="*/ 5 w 14"/>
                                <a:gd name="T1" fmla="*/ 0 h 9"/>
                                <a:gd name="T2" fmla="*/ 10 w 14"/>
                                <a:gd name="T3" fmla="*/ 0 h 9"/>
                                <a:gd name="T4" fmla="*/ 10 w 14"/>
                                <a:gd name="T5" fmla="*/ 0 h 9"/>
                                <a:gd name="T6" fmla="*/ 14 w 14"/>
                                <a:gd name="T7" fmla="*/ 4 h 9"/>
                                <a:gd name="T8" fmla="*/ 14 w 14"/>
                                <a:gd name="T9" fmla="*/ 4 h 9"/>
                                <a:gd name="T10" fmla="*/ 14 w 14"/>
                                <a:gd name="T11" fmla="*/ 9 h 9"/>
                                <a:gd name="T12" fmla="*/ 10 w 14"/>
                                <a:gd name="T13" fmla="*/ 9 h 9"/>
                                <a:gd name="T14" fmla="*/ 10 w 14"/>
                                <a:gd name="T15" fmla="*/ 9 h 9"/>
                                <a:gd name="T16" fmla="*/ 5 w 14"/>
                                <a:gd name="T17" fmla="*/ 9 h 9"/>
                                <a:gd name="T18" fmla="*/ 5 w 14"/>
                                <a:gd name="T19" fmla="*/ 9 h 9"/>
                                <a:gd name="T20" fmla="*/ 0 w 14"/>
                                <a:gd name="T21" fmla="*/ 9 h 9"/>
                                <a:gd name="T22" fmla="*/ 0 w 14"/>
                                <a:gd name="T23" fmla="*/ 9 h 9"/>
                                <a:gd name="T24" fmla="*/ 0 w 14"/>
                                <a:gd name="T25" fmla="*/ 4 h 9"/>
                                <a:gd name="T26" fmla="*/ 0 w 14"/>
                                <a:gd name="T27" fmla="*/ 4 h 9"/>
                                <a:gd name="T28" fmla="*/ 0 w 14"/>
                                <a:gd name="T29" fmla="*/ 0 h 9"/>
                                <a:gd name="T30" fmla="*/ 5 w 14"/>
                                <a:gd name="T31" fmla="*/ 0 h 9"/>
                                <a:gd name="T32" fmla="*/ 5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5" y="0"/>
                                  </a:moveTo>
                                  <a:lnTo>
                                    <a:pt x="10" y="0"/>
                                  </a:lnTo>
                                  <a:lnTo>
                                    <a:pt x="14" y="4"/>
                                  </a:lnTo>
                                  <a:lnTo>
                                    <a:pt x="14" y="9"/>
                                  </a:lnTo>
                                  <a:lnTo>
                                    <a:pt x="10" y="9"/>
                                  </a:lnTo>
                                  <a:lnTo>
                                    <a:pt x="5" y="9"/>
                                  </a:lnTo>
                                  <a:lnTo>
                                    <a:pt x="0" y="9"/>
                                  </a:lnTo>
                                  <a:lnTo>
                                    <a:pt x="0" y="4"/>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890"/>
                          <wps:cNvSpPr>
                            <a:spLocks noEditPoints="1"/>
                          </wps:cNvSpPr>
                          <wps:spPr bwMode="auto">
                            <a:xfrm>
                              <a:off x="6362" y="2432"/>
                              <a:ext cx="53" cy="81"/>
                            </a:xfrm>
                            <a:custGeom>
                              <a:avLst/>
                              <a:gdLst>
                                <a:gd name="T0" fmla="*/ 0 w 53"/>
                                <a:gd name="T1" fmla="*/ 43 h 81"/>
                                <a:gd name="T2" fmla="*/ 5 w 53"/>
                                <a:gd name="T3" fmla="*/ 28 h 81"/>
                                <a:gd name="T4" fmla="*/ 5 w 53"/>
                                <a:gd name="T5" fmla="*/ 19 h 81"/>
                                <a:gd name="T6" fmla="*/ 10 w 53"/>
                                <a:gd name="T7" fmla="*/ 9 h 81"/>
                                <a:gd name="T8" fmla="*/ 19 w 53"/>
                                <a:gd name="T9" fmla="*/ 5 h 81"/>
                                <a:gd name="T10" fmla="*/ 24 w 53"/>
                                <a:gd name="T11" fmla="*/ 0 h 81"/>
                                <a:gd name="T12" fmla="*/ 29 w 53"/>
                                <a:gd name="T13" fmla="*/ 0 h 81"/>
                                <a:gd name="T14" fmla="*/ 38 w 53"/>
                                <a:gd name="T15" fmla="*/ 5 h 81"/>
                                <a:gd name="T16" fmla="*/ 43 w 53"/>
                                <a:gd name="T17" fmla="*/ 9 h 81"/>
                                <a:gd name="T18" fmla="*/ 53 w 53"/>
                                <a:gd name="T19" fmla="*/ 24 h 81"/>
                                <a:gd name="T20" fmla="*/ 53 w 53"/>
                                <a:gd name="T21" fmla="*/ 43 h 81"/>
                                <a:gd name="T22" fmla="*/ 53 w 53"/>
                                <a:gd name="T23" fmla="*/ 52 h 81"/>
                                <a:gd name="T24" fmla="*/ 48 w 53"/>
                                <a:gd name="T25" fmla="*/ 67 h 81"/>
                                <a:gd name="T26" fmla="*/ 43 w 53"/>
                                <a:gd name="T27" fmla="*/ 72 h 81"/>
                                <a:gd name="T28" fmla="*/ 38 w 53"/>
                                <a:gd name="T29" fmla="*/ 76 h 81"/>
                                <a:gd name="T30" fmla="*/ 34 w 53"/>
                                <a:gd name="T31" fmla="*/ 81 h 81"/>
                                <a:gd name="T32" fmla="*/ 29 w 53"/>
                                <a:gd name="T33" fmla="*/ 81 h 81"/>
                                <a:gd name="T34" fmla="*/ 19 w 53"/>
                                <a:gd name="T35" fmla="*/ 81 h 81"/>
                                <a:gd name="T36" fmla="*/ 10 w 53"/>
                                <a:gd name="T37" fmla="*/ 72 h 81"/>
                                <a:gd name="T38" fmla="*/ 5 w 53"/>
                                <a:gd name="T39" fmla="*/ 57 h 81"/>
                                <a:gd name="T40" fmla="*/ 0 w 53"/>
                                <a:gd name="T41" fmla="*/ 43 h 81"/>
                                <a:gd name="T42" fmla="*/ 14 w 53"/>
                                <a:gd name="T43" fmla="*/ 43 h 81"/>
                                <a:gd name="T44" fmla="*/ 14 w 53"/>
                                <a:gd name="T45" fmla="*/ 57 h 81"/>
                                <a:gd name="T46" fmla="*/ 19 w 53"/>
                                <a:gd name="T47" fmla="*/ 72 h 81"/>
                                <a:gd name="T48" fmla="*/ 24 w 53"/>
                                <a:gd name="T49" fmla="*/ 76 h 81"/>
                                <a:gd name="T50" fmla="*/ 29 w 53"/>
                                <a:gd name="T51" fmla="*/ 81 h 81"/>
                                <a:gd name="T52" fmla="*/ 29 w 53"/>
                                <a:gd name="T53" fmla="*/ 76 h 81"/>
                                <a:gd name="T54" fmla="*/ 34 w 53"/>
                                <a:gd name="T55" fmla="*/ 76 h 81"/>
                                <a:gd name="T56" fmla="*/ 38 w 53"/>
                                <a:gd name="T57" fmla="*/ 72 h 81"/>
                                <a:gd name="T58" fmla="*/ 38 w 53"/>
                                <a:gd name="T59" fmla="*/ 67 h 81"/>
                                <a:gd name="T60" fmla="*/ 43 w 53"/>
                                <a:gd name="T61" fmla="*/ 52 h 81"/>
                                <a:gd name="T62" fmla="*/ 43 w 53"/>
                                <a:gd name="T63" fmla="*/ 38 h 81"/>
                                <a:gd name="T64" fmla="*/ 43 w 53"/>
                                <a:gd name="T65" fmla="*/ 24 h 81"/>
                                <a:gd name="T66" fmla="*/ 38 w 53"/>
                                <a:gd name="T67" fmla="*/ 14 h 81"/>
                                <a:gd name="T68" fmla="*/ 38 w 53"/>
                                <a:gd name="T69" fmla="*/ 9 h 81"/>
                                <a:gd name="T70" fmla="*/ 34 w 53"/>
                                <a:gd name="T71" fmla="*/ 5 h 81"/>
                                <a:gd name="T72" fmla="*/ 34 w 53"/>
                                <a:gd name="T73" fmla="*/ 5 h 81"/>
                                <a:gd name="T74" fmla="*/ 29 w 53"/>
                                <a:gd name="T75" fmla="*/ 5 h 81"/>
                                <a:gd name="T76" fmla="*/ 24 w 53"/>
                                <a:gd name="T77" fmla="*/ 5 h 81"/>
                                <a:gd name="T78" fmla="*/ 19 w 53"/>
                                <a:gd name="T79" fmla="*/ 9 h 81"/>
                                <a:gd name="T80" fmla="*/ 19 w 53"/>
                                <a:gd name="T81" fmla="*/ 14 h 81"/>
                                <a:gd name="T82" fmla="*/ 14 w 53"/>
                                <a:gd name="T83" fmla="*/ 24 h 81"/>
                                <a:gd name="T84" fmla="*/ 14 w 53"/>
                                <a:gd name="T85" fmla="*/ 33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19" y="5"/>
                                  </a:lnTo>
                                  <a:lnTo>
                                    <a:pt x="24" y="0"/>
                                  </a:lnTo>
                                  <a:lnTo>
                                    <a:pt x="29" y="0"/>
                                  </a:lnTo>
                                  <a:lnTo>
                                    <a:pt x="38" y="5"/>
                                  </a:lnTo>
                                  <a:lnTo>
                                    <a:pt x="43" y="9"/>
                                  </a:lnTo>
                                  <a:lnTo>
                                    <a:pt x="53" y="24"/>
                                  </a:lnTo>
                                  <a:lnTo>
                                    <a:pt x="53" y="43"/>
                                  </a:lnTo>
                                  <a:lnTo>
                                    <a:pt x="53" y="52"/>
                                  </a:lnTo>
                                  <a:lnTo>
                                    <a:pt x="48" y="67"/>
                                  </a:lnTo>
                                  <a:lnTo>
                                    <a:pt x="43" y="72"/>
                                  </a:lnTo>
                                  <a:lnTo>
                                    <a:pt x="38" y="76"/>
                                  </a:lnTo>
                                  <a:lnTo>
                                    <a:pt x="34" y="81"/>
                                  </a:lnTo>
                                  <a:lnTo>
                                    <a:pt x="29" y="81"/>
                                  </a:lnTo>
                                  <a:lnTo>
                                    <a:pt x="19" y="81"/>
                                  </a:lnTo>
                                  <a:lnTo>
                                    <a:pt x="10" y="72"/>
                                  </a:lnTo>
                                  <a:lnTo>
                                    <a:pt x="5" y="57"/>
                                  </a:lnTo>
                                  <a:lnTo>
                                    <a:pt x="0" y="43"/>
                                  </a:lnTo>
                                  <a:close/>
                                  <a:moveTo>
                                    <a:pt x="14" y="43"/>
                                  </a:moveTo>
                                  <a:lnTo>
                                    <a:pt x="14" y="57"/>
                                  </a:lnTo>
                                  <a:lnTo>
                                    <a:pt x="19" y="72"/>
                                  </a:lnTo>
                                  <a:lnTo>
                                    <a:pt x="24" y="76"/>
                                  </a:lnTo>
                                  <a:lnTo>
                                    <a:pt x="29" y="81"/>
                                  </a:lnTo>
                                  <a:lnTo>
                                    <a:pt x="29" y="76"/>
                                  </a:lnTo>
                                  <a:lnTo>
                                    <a:pt x="34" y="76"/>
                                  </a:lnTo>
                                  <a:lnTo>
                                    <a:pt x="38" y="72"/>
                                  </a:lnTo>
                                  <a:lnTo>
                                    <a:pt x="38" y="67"/>
                                  </a:lnTo>
                                  <a:lnTo>
                                    <a:pt x="43" y="52"/>
                                  </a:lnTo>
                                  <a:lnTo>
                                    <a:pt x="43" y="38"/>
                                  </a:lnTo>
                                  <a:lnTo>
                                    <a:pt x="43" y="24"/>
                                  </a:lnTo>
                                  <a:lnTo>
                                    <a:pt x="38" y="14"/>
                                  </a:lnTo>
                                  <a:lnTo>
                                    <a:pt x="38" y="9"/>
                                  </a:lnTo>
                                  <a:lnTo>
                                    <a:pt x="34" y="5"/>
                                  </a:lnTo>
                                  <a:lnTo>
                                    <a:pt x="29" y="5"/>
                                  </a:lnTo>
                                  <a:lnTo>
                                    <a:pt x="24" y="5"/>
                                  </a:lnTo>
                                  <a:lnTo>
                                    <a:pt x="19" y="9"/>
                                  </a:lnTo>
                                  <a:lnTo>
                                    <a:pt x="19" y="14"/>
                                  </a:lnTo>
                                  <a:lnTo>
                                    <a:pt x="14" y="24"/>
                                  </a:lnTo>
                                  <a:lnTo>
                                    <a:pt x="14" y="3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891"/>
                          <wps:cNvSpPr>
                            <a:spLocks noEditPoints="1"/>
                          </wps:cNvSpPr>
                          <wps:spPr bwMode="auto">
                            <a:xfrm>
                              <a:off x="6424" y="2432"/>
                              <a:ext cx="53" cy="81"/>
                            </a:xfrm>
                            <a:custGeom>
                              <a:avLst/>
                              <a:gdLst>
                                <a:gd name="T0" fmla="*/ 0 w 53"/>
                                <a:gd name="T1" fmla="*/ 43 h 81"/>
                                <a:gd name="T2" fmla="*/ 0 w 53"/>
                                <a:gd name="T3" fmla="*/ 28 h 81"/>
                                <a:gd name="T4" fmla="*/ 5 w 53"/>
                                <a:gd name="T5" fmla="*/ 19 h 81"/>
                                <a:gd name="T6" fmla="*/ 10 w 53"/>
                                <a:gd name="T7" fmla="*/ 9 h 81"/>
                                <a:gd name="T8" fmla="*/ 15 w 53"/>
                                <a:gd name="T9" fmla="*/ 5 h 81"/>
                                <a:gd name="T10" fmla="*/ 19 w 53"/>
                                <a:gd name="T11" fmla="*/ 0 h 81"/>
                                <a:gd name="T12" fmla="*/ 24 w 53"/>
                                <a:gd name="T13" fmla="*/ 0 h 81"/>
                                <a:gd name="T14" fmla="*/ 34 w 53"/>
                                <a:gd name="T15" fmla="*/ 5 h 81"/>
                                <a:gd name="T16" fmla="*/ 43 w 53"/>
                                <a:gd name="T17" fmla="*/ 9 h 81"/>
                                <a:gd name="T18" fmla="*/ 48 w 53"/>
                                <a:gd name="T19" fmla="*/ 24 h 81"/>
                                <a:gd name="T20" fmla="*/ 53 w 53"/>
                                <a:gd name="T21" fmla="*/ 43 h 81"/>
                                <a:gd name="T22" fmla="*/ 53 w 53"/>
                                <a:gd name="T23" fmla="*/ 52 h 81"/>
                                <a:gd name="T24" fmla="*/ 48 w 53"/>
                                <a:gd name="T25" fmla="*/ 67 h 81"/>
                                <a:gd name="T26" fmla="*/ 43 w 53"/>
                                <a:gd name="T27" fmla="*/ 72 h 81"/>
                                <a:gd name="T28" fmla="*/ 39 w 53"/>
                                <a:gd name="T29" fmla="*/ 76 h 81"/>
                                <a:gd name="T30" fmla="*/ 34 w 53"/>
                                <a:gd name="T31" fmla="*/ 81 h 81"/>
                                <a:gd name="T32" fmla="*/ 24 w 53"/>
                                <a:gd name="T33" fmla="*/ 81 h 81"/>
                                <a:gd name="T34" fmla="*/ 15 w 53"/>
                                <a:gd name="T35" fmla="*/ 81 h 81"/>
                                <a:gd name="T36" fmla="*/ 5 w 53"/>
                                <a:gd name="T37" fmla="*/ 72 h 81"/>
                                <a:gd name="T38" fmla="*/ 0 w 53"/>
                                <a:gd name="T39" fmla="*/ 57 h 81"/>
                                <a:gd name="T40" fmla="*/ 0 w 53"/>
                                <a:gd name="T41" fmla="*/ 43 h 81"/>
                                <a:gd name="T42" fmla="*/ 10 w 53"/>
                                <a:gd name="T43" fmla="*/ 43 h 81"/>
                                <a:gd name="T44" fmla="*/ 15 w 53"/>
                                <a:gd name="T45" fmla="*/ 57 h 81"/>
                                <a:gd name="T46" fmla="*/ 15 w 53"/>
                                <a:gd name="T47" fmla="*/ 72 h 81"/>
                                <a:gd name="T48" fmla="*/ 19 w 53"/>
                                <a:gd name="T49" fmla="*/ 76 h 81"/>
                                <a:gd name="T50" fmla="*/ 24 w 53"/>
                                <a:gd name="T51" fmla="*/ 81 h 81"/>
                                <a:gd name="T52" fmla="*/ 29 w 53"/>
                                <a:gd name="T53" fmla="*/ 76 h 81"/>
                                <a:gd name="T54" fmla="*/ 34 w 53"/>
                                <a:gd name="T55" fmla="*/ 76 h 81"/>
                                <a:gd name="T56" fmla="*/ 34 w 53"/>
                                <a:gd name="T57" fmla="*/ 72 h 81"/>
                                <a:gd name="T58" fmla="*/ 39 w 53"/>
                                <a:gd name="T59" fmla="*/ 67 h 81"/>
                                <a:gd name="T60" fmla="*/ 39 w 53"/>
                                <a:gd name="T61" fmla="*/ 52 h 81"/>
                                <a:gd name="T62" fmla="*/ 39 w 53"/>
                                <a:gd name="T63" fmla="*/ 38 h 81"/>
                                <a:gd name="T64" fmla="*/ 39 w 53"/>
                                <a:gd name="T65" fmla="*/ 24 h 81"/>
                                <a:gd name="T66" fmla="*/ 39 w 53"/>
                                <a:gd name="T67" fmla="*/ 14 h 81"/>
                                <a:gd name="T68" fmla="*/ 34 w 53"/>
                                <a:gd name="T69" fmla="*/ 9 h 81"/>
                                <a:gd name="T70" fmla="*/ 34 w 53"/>
                                <a:gd name="T71" fmla="*/ 5 h 81"/>
                                <a:gd name="T72" fmla="*/ 29 w 53"/>
                                <a:gd name="T73" fmla="*/ 5 h 81"/>
                                <a:gd name="T74" fmla="*/ 24 w 53"/>
                                <a:gd name="T75" fmla="*/ 5 h 81"/>
                                <a:gd name="T76" fmla="*/ 24 w 53"/>
                                <a:gd name="T77" fmla="*/ 5 h 81"/>
                                <a:gd name="T78" fmla="*/ 19 w 53"/>
                                <a:gd name="T79" fmla="*/ 9 h 81"/>
                                <a:gd name="T80" fmla="*/ 15 w 53"/>
                                <a:gd name="T81" fmla="*/ 14 h 81"/>
                                <a:gd name="T82" fmla="*/ 15 w 53"/>
                                <a:gd name="T83" fmla="*/ 24 h 81"/>
                                <a:gd name="T84" fmla="*/ 10 w 53"/>
                                <a:gd name="T85" fmla="*/ 33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10" y="9"/>
                                  </a:lnTo>
                                  <a:lnTo>
                                    <a:pt x="15" y="5"/>
                                  </a:lnTo>
                                  <a:lnTo>
                                    <a:pt x="19" y="0"/>
                                  </a:lnTo>
                                  <a:lnTo>
                                    <a:pt x="24" y="0"/>
                                  </a:lnTo>
                                  <a:lnTo>
                                    <a:pt x="34" y="5"/>
                                  </a:lnTo>
                                  <a:lnTo>
                                    <a:pt x="43" y="9"/>
                                  </a:lnTo>
                                  <a:lnTo>
                                    <a:pt x="48" y="24"/>
                                  </a:lnTo>
                                  <a:lnTo>
                                    <a:pt x="53" y="43"/>
                                  </a:lnTo>
                                  <a:lnTo>
                                    <a:pt x="53" y="52"/>
                                  </a:lnTo>
                                  <a:lnTo>
                                    <a:pt x="48" y="67"/>
                                  </a:lnTo>
                                  <a:lnTo>
                                    <a:pt x="43" y="72"/>
                                  </a:lnTo>
                                  <a:lnTo>
                                    <a:pt x="39" y="76"/>
                                  </a:lnTo>
                                  <a:lnTo>
                                    <a:pt x="34" y="81"/>
                                  </a:lnTo>
                                  <a:lnTo>
                                    <a:pt x="24" y="81"/>
                                  </a:lnTo>
                                  <a:lnTo>
                                    <a:pt x="15" y="81"/>
                                  </a:lnTo>
                                  <a:lnTo>
                                    <a:pt x="5" y="72"/>
                                  </a:lnTo>
                                  <a:lnTo>
                                    <a:pt x="0" y="57"/>
                                  </a:lnTo>
                                  <a:lnTo>
                                    <a:pt x="0" y="43"/>
                                  </a:lnTo>
                                  <a:close/>
                                  <a:moveTo>
                                    <a:pt x="10" y="43"/>
                                  </a:moveTo>
                                  <a:lnTo>
                                    <a:pt x="15" y="57"/>
                                  </a:lnTo>
                                  <a:lnTo>
                                    <a:pt x="15" y="72"/>
                                  </a:lnTo>
                                  <a:lnTo>
                                    <a:pt x="19" y="76"/>
                                  </a:lnTo>
                                  <a:lnTo>
                                    <a:pt x="24" y="81"/>
                                  </a:lnTo>
                                  <a:lnTo>
                                    <a:pt x="29" y="76"/>
                                  </a:lnTo>
                                  <a:lnTo>
                                    <a:pt x="34" y="76"/>
                                  </a:lnTo>
                                  <a:lnTo>
                                    <a:pt x="34" y="72"/>
                                  </a:lnTo>
                                  <a:lnTo>
                                    <a:pt x="39" y="67"/>
                                  </a:lnTo>
                                  <a:lnTo>
                                    <a:pt x="39" y="52"/>
                                  </a:lnTo>
                                  <a:lnTo>
                                    <a:pt x="39" y="38"/>
                                  </a:lnTo>
                                  <a:lnTo>
                                    <a:pt x="39" y="24"/>
                                  </a:lnTo>
                                  <a:lnTo>
                                    <a:pt x="39" y="14"/>
                                  </a:lnTo>
                                  <a:lnTo>
                                    <a:pt x="34" y="9"/>
                                  </a:lnTo>
                                  <a:lnTo>
                                    <a:pt x="34" y="5"/>
                                  </a:lnTo>
                                  <a:lnTo>
                                    <a:pt x="29" y="5"/>
                                  </a:lnTo>
                                  <a:lnTo>
                                    <a:pt x="24" y="5"/>
                                  </a:lnTo>
                                  <a:lnTo>
                                    <a:pt x="19" y="9"/>
                                  </a:lnTo>
                                  <a:lnTo>
                                    <a:pt x="15" y="14"/>
                                  </a:lnTo>
                                  <a:lnTo>
                                    <a:pt x="15"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892"/>
                          <wps:cNvSpPr>
                            <a:spLocks/>
                          </wps:cNvSpPr>
                          <wps:spPr bwMode="auto">
                            <a:xfrm>
                              <a:off x="6496" y="2432"/>
                              <a:ext cx="29" cy="81"/>
                            </a:xfrm>
                            <a:custGeom>
                              <a:avLst/>
                              <a:gdLst>
                                <a:gd name="T0" fmla="*/ 0 w 29"/>
                                <a:gd name="T1" fmla="*/ 9 h 81"/>
                                <a:gd name="T2" fmla="*/ 19 w 29"/>
                                <a:gd name="T3" fmla="*/ 0 h 81"/>
                                <a:gd name="T4" fmla="*/ 19 w 29"/>
                                <a:gd name="T5" fmla="*/ 0 h 81"/>
                                <a:gd name="T6" fmla="*/ 19 w 29"/>
                                <a:gd name="T7" fmla="*/ 67 h 81"/>
                                <a:gd name="T8" fmla="*/ 19 w 29"/>
                                <a:gd name="T9" fmla="*/ 72 h 81"/>
                                <a:gd name="T10" fmla="*/ 19 w 29"/>
                                <a:gd name="T11" fmla="*/ 76 h 81"/>
                                <a:gd name="T12" fmla="*/ 19 w 29"/>
                                <a:gd name="T13" fmla="*/ 76 h 81"/>
                                <a:gd name="T14" fmla="*/ 24 w 29"/>
                                <a:gd name="T15" fmla="*/ 76 h 81"/>
                                <a:gd name="T16" fmla="*/ 24 w 29"/>
                                <a:gd name="T17" fmla="*/ 81 h 81"/>
                                <a:gd name="T18" fmla="*/ 29 w 29"/>
                                <a:gd name="T19" fmla="*/ 81 h 81"/>
                                <a:gd name="T20" fmla="*/ 29 w 29"/>
                                <a:gd name="T21" fmla="*/ 81 h 81"/>
                                <a:gd name="T22" fmla="*/ 0 w 29"/>
                                <a:gd name="T23" fmla="*/ 81 h 81"/>
                                <a:gd name="T24" fmla="*/ 0 w 29"/>
                                <a:gd name="T25" fmla="*/ 81 h 81"/>
                                <a:gd name="T26" fmla="*/ 5 w 29"/>
                                <a:gd name="T27" fmla="*/ 81 h 81"/>
                                <a:gd name="T28" fmla="*/ 5 w 29"/>
                                <a:gd name="T29" fmla="*/ 76 h 81"/>
                                <a:gd name="T30" fmla="*/ 10 w 29"/>
                                <a:gd name="T31" fmla="*/ 76 h 81"/>
                                <a:gd name="T32" fmla="*/ 10 w 29"/>
                                <a:gd name="T33" fmla="*/ 76 h 81"/>
                                <a:gd name="T34" fmla="*/ 10 w 29"/>
                                <a:gd name="T35" fmla="*/ 72 h 81"/>
                                <a:gd name="T36" fmla="*/ 10 w 29"/>
                                <a:gd name="T37" fmla="*/ 67 h 81"/>
                                <a:gd name="T38" fmla="*/ 10 w 29"/>
                                <a:gd name="T39" fmla="*/ 24 h 81"/>
                                <a:gd name="T40" fmla="*/ 10 w 29"/>
                                <a:gd name="T41" fmla="*/ 19 h 81"/>
                                <a:gd name="T42" fmla="*/ 10 w 29"/>
                                <a:gd name="T43" fmla="*/ 14 h 81"/>
                                <a:gd name="T44" fmla="*/ 10 w 29"/>
                                <a:gd name="T45" fmla="*/ 14 h 81"/>
                                <a:gd name="T46" fmla="*/ 10 w 29"/>
                                <a:gd name="T47" fmla="*/ 9 h 81"/>
                                <a:gd name="T48" fmla="*/ 5 w 29"/>
                                <a:gd name="T49" fmla="*/ 9 h 81"/>
                                <a:gd name="T50" fmla="*/ 5 w 29"/>
                                <a:gd name="T51" fmla="*/ 9 h 81"/>
                                <a:gd name="T52" fmla="*/ 0 w 29"/>
                                <a:gd name="T53" fmla="*/ 9 h 81"/>
                                <a:gd name="T54" fmla="*/ 0 w 29"/>
                                <a:gd name="T55" fmla="*/ 9 h 81"/>
                                <a:gd name="T56" fmla="*/ 0 w 29"/>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0" y="9"/>
                                  </a:moveTo>
                                  <a:lnTo>
                                    <a:pt x="19" y="0"/>
                                  </a:lnTo>
                                  <a:lnTo>
                                    <a:pt x="19" y="67"/>
                                  </a:lnTo>
                                  <a:lnTo>
                                    <a:pt x="19" y="72"/>
                                  </a:lnTo>
                                  <a:lnTo>
                                    <a:pt x="19" y="76"/>
                                  </a:lnTo>
                                  <a:lnTo>
                                    <a:pt x="24" y="76"/>
                                  </a:lnTo>
                                  <a:lnTo>
                                    <a:pt x="24" y="81"/>
                                  </a:lnTo>
                                  <a:lnTo>
                                    <a:pt x="29" y="81"/>
                                  </a:lnTo>
                                  <a:lnTo>
                                    <a:pt x="0" y="81"/>
                                  </a:lnTo>
                                  <a:lnTo>
                                    <a:pt x="5" y="81"/>
                                  </a:lnTo>
                                  <a:lnTo>
                                    <a:pt x="5" y="76"/>
                                  </a:lnTo>
                                  <a:lnTo>
                                    <a:pt x="10" y="76"/>
                                  </a:lnTo>
                                  <a:lnTo>
                                    <a:pt x="10" y="72"/>
                                  </a:lnTo>
                                  <a:lnTo>
                                    <a:pt x="10" y="67"/>
                                  </a:lnTo>
                                  <a:lnTo>
                                    <a:pt x="10" y="24"/>
                                  </a:lnTo>
                                  <a:lnTo>
                                    <a:pt x="10" y="19"/>
                                  </a:lnTo>
                                  <a:lnTo>
                                    <a:pt x="10" y="14"/>
                                  </a:lnTo>
                                  <a:lnTo>
                                    <a:pt x="10" y="9"/>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893"/>
                          <wps:cNvSpPr>
                            <a:spLocks/>
                          </wps:cNvSpPr>
                          <wps:spPr bwMode="auto">
                            <a:xfrm>
                              <a:off x="6544" y="2432"/>
                              <a:ext cx="53" cy="81"/>
                            </a:xfrm>
                            <a:custGeom>
                              <a:avLst/>
                              <a:gdLst>
                                <a:gd name="T0" fmla="*/ 10 w 53"/>
                                <a:gd name="T1" fmla="*/ 0 h 81"/>
                                <a:gd name="T2" fmla="*/ 53 w 53"/>
                                <a:gd name="T3" fmla="*/ 0 h 81"/>
                                <a:gd name="T4" fmla="*/ 53 w 53"/>
                                <a:gd name="T5" fmla="*/ 5 h 81"/>
                                <a:gd name="T6" fmla="*/ 24 w 53"/>
                                <a:gd name="T7" fmla="*/ 81 h 81"/>
                                <a:gd name="T8" fmla="*/ 19 w 53"/>
                                <a:gd name="T9" fmla="*/ 81 h 81"/>
                                <a:gd name="T10" fmla="*/ 43 w 53"/>
                                <a:gd name="T11" fmla="*/ 9 h 81"/>
                                <a:gd name="T12" fmla="*/ 19 w 53"/>
                                <a:gd name="T13" fmla="*/ 9 h 81"/>
                                <a:gd name="T14" fmla="*/ 15 w 53"/>
                                <a:gd name="T15" fmla="*/ 14 h 81"/>
                                <a:gd name="T16" fmla="*/ 10 w 53"/>
                                <a:gd name="T17" fmla="*/ 14 h 81"/>
                                <a:gd name="T18" fmla="*/ 5 w 53"/>
                                <a:gd name="T19" fmla="*/ 19 h 81"/>
                                <a:gd name="T20" fmla="*/ 0 w 53"/>
                                <a:gd name="T21" fmla="*/ 24 h 81"/>
                                <a:gd name="T22" fmla="*/ 0 w 53"/>
                                <a:gd name="T23" fmla="*/ 19 h 81"/>
                                <a:gd name="T24" fmla="*/ 10 w 53"/>
                                <a:gd name="T2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1">
                                  <a:moveTo>
                                    <a:pt x="10" y="0"/>
                                  </a:moveTo>
                                  <a:lnTo>
                                    <a:pt x="53" y="0"/>
                                  </a:lnTo>
                                  <a:lnTo>
                                    <a:pt x="53" y="5"/>
                                  </a:lnTo>
                                  <a:lnTo>
                                    <a:pt x="24" y="81"/>
                                  </a:lnTo>
                                  <a:lnTo>
                                    <a:pt x="19" y="81"/>
                                  </a:lnTo>
                                  <a:lnTo>
                                    <a:pt x="43" y="9"/>
                                  </a:lnTo>
                                  <a:lnTo>
                                    <a:pt x="19" y="9"/>
                                  </a:lnTo>
                                  <a:lnTo>
                                    <a:pt x="15" y="14"/>
                                  </a:lnTo>
                                  <a:lnTo>
                                    <a:pt x="10" y="14"/>
                                  </a:lnTo>
                                  <a:lnTo>
                                    <a:pt x="5" y="19"/>
                                  </a:lnTo>
                                  <a:lnTo>
                                    <a:pt x="0" y="24"/>
                                  </a:lnTo>
                                  <a:lnTo>
                                    <a:pt x="0" y="1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894"/>
                          <wps:cNvSpPr>
                            <a:spLocks/>
                          </wps:cNvSpPr>
                          <wps:spPr bwMode="auto">
                            <a:xfrm>
                              <a:off x="6607" y="2432"/>
                              <a:ext cx="48" cy="81"/>
                            </a:xfrm>
                            <a:custGeom>
                              <a:avLst/>
                              <a:gdLst>
                                <a:gd name="T0" fmla="*/ 48 w 48"/>
                                <a:gd name="T1" fmla="*/ 0 h 81"/>
                                <a:gd name="T2" fmla="*/ 43 w 48"/>
                                <a:gd name="T3" fmla="*/ 14 h 81"/>
                                <a:gd name="T4" fmla="*/ 19 w 48"/>
                                <a:gd name="T5" fmla="*/ 14 h 81"/>
                                <a:gd name="T6" fmla="*/ 14 w 48"/>
                                <a:gd name="T7" fmla="*/ 24 h 81"/>
                                <a:gd name="T8" fmla="*/ 24 w 48"/>
                                <a:gd name="T9" fmla="*/ 28 h 81"/>
                                <a:gd name="T10" fmla="*/ 38 w 48"/>
                                <a:gd name="T11" fmla="*/ 33 h 81"/>
                                <a:gd name="T12" fmla="*/ 43 w 48"/>
                                <a:gd name="T13" fmla="*/ 43 h 81"/>
                                <a:gd name="T14" fmla="*/ 43 w 48"/>
                                <a:gd name="T15" fmla="*/ 52 h 81"/>
                                <a:gd name="T16" fmla="*/ 43 w 48"/>
                                <a:gd name="T17" fmla="*/ 57 h 81"/>
                                <a:gd name="T18" fmla="*/ 43 w 48"/>
                                <a:gd name="T19" fmla="*/ 67 h 81"/>
                                <a:gd name="T20" fmla="*/ 38 w 48"/>
                                <a:gd name="T21" fmla="*/ 72 h 81"/>
                                <a:gd name="T22" fmla="*/ 33 w 48"/>
                                <a:gd name="T23" fmla="*/ 72 h 81"/>
                                <a:gd name="T24" fmla="*/ 33 w 48"/>
                                <a:gd name="T25" fmla="*/ 76 h 81"/>
                                <a:gd name="T26" fmla="*/ 28 w 48"/>
                                <a:gd name="T27" fmla="*/ 81 h 81"/>
                                <a:gd name="T28" fmla="*/ 19 w 48"/>
                                <a:gd name="T29" fmla="*/ 81 h 81"/>
                                <a:gd name="T30" fmla="*/ 14 w 48"/>
                                <a:gd name="T31" fmla="*/ 81 h 81"/>
                                <a:gd name="T32" fmla="*/ 4 w 48"/>
                                <a:gd name="T33" fmla="*/ 81 h 81"/>
                                <a:gd name="T34" fmla="*/ 4 w 48"/>
                                <a:gd name="T35" fmla="*/ 81 h 81"/>
                                <a:gd name="T36" fmla="*/ 0 w 48"/>
                                <a:gd name="T37" fmla="*/ 76 h 81"/>
                                <a:gd name="T38" fmla="*/ 0 w 48"/>
                                <a:gd name="T39" fmla="*/ 76 h 81"/>
                                <a:gd name="T40" fmla="*/ 0 w 48"/>
                                <a:gd name="T41" fmla="*/ 72 h 81"/>
                                <a:gd name="T42" fmla="*/ 0 w 48"/>
                                <a:gd name="T43" fmla="*/ 72 h 81"/>
                                <a:gd name="T44" fmla="*/ 4 w 48"/>
                                <a:gd name="T45" fmla="*/ 72 h 81"/>
                                <a:gd name="T46" fmla="*/ 4 w 48"/>
                                <a:gd name="T47" fmla="*/ 72 h 81"/>
                                <a:gd name="T48" fmla="*/ 4 w 48"/>
                                <a:gd name="T49" fmla="*/ 72 h 81"/>
                                <a:gd name="T50" fmla="*/ 4 w 48"/>
                                <a:gd name="T51" fmla="*/ 72 h 81"/>
                                <a:gd name="T52" fmla="*/ 9 w 48"/>
                                <a:gd name="T53" fmla="*/ 72 h 81"/>
                                <a:gd name="T54" fmla="*/ 9 w 48"/>
                                <a:gd name="T55" fmla="*/ 72 h 81"/>
                                <a:gd name="T56" fmla="*/ 14 w 48"/>
                                <a:gd name="T57" fmla="*/ 76 h 81"/>
                                <a:gd name="T58" fmla="*/ 19 w 48"/>
                                <a:gd name="T59" fmla="*/ 76 h 81"/>
                                <a:gd name="T60" fmla="*/ 28 w 48"/>
                                <a:gd name="T61" fmla="*/ 76 h 81"/>
                                <a:gd name="T62" fmla="*/ 33 w 48"/>
                                <a:gd name="T63" fmla="*/ 72 h 81"/>
                                <a:gd name="T64" fmla="*/ 33 w 48"/>
                                <a:gd name="T65" fmla="*/ 67 h 81"/>
                                <a:gd name="T66" fmla="*/ 38 w 48"/>
                                <a:gd name="T67" fmla="*/ 57 h 81"/>
                                <a:gd name="T68" fmla="*/ 38 w 48"/>
                                <a:gd name="T69" fmla="*/ 52 h 81"/>
                                <a:gd name="T70" fmla="*/ 33 w 48"/>
                                <a:gd name="T71" fmla="*/ 48 h 81"/>
                                <a:gd name="T72" fmla="*/ 28 w 48"/>
                                <a:gd name="T73" fmla="*/ 38 h 81"/>
                                <a:gd name="T74" fmla="*/ 19 w 48"/>
                                <a:gd name="T75" fmla="*/ 38 h 81"/>
                                <a:gd name="T76" fmla="*/ 14 w 48"/>
                                <a:gd name="T77" fmla="*/ 33 h 81"/>
                                <a:gd name="T78" fmla="*/ 0 w 48"/>
                                <a:gd name="T79" fmla="*/ 33 h 81"/>
                                <a:gd name="T80" fmla="*/ 19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3" y="14"/>
                                  </a:lnTo>
                                  <a:lnTo>
                                    <a:pt x="19" y="14"/>
                                  </a:lnTo>
                                  <a:lnTo>
                                    <a:pt x="14" y="24"/>
                                  </a:lnTo>
                                  <a:lnTo>
                                    <a:pt x="24" y="28"/>
                                  </a:lnTo>
                                  <a:lnTo>
                                    <a:pt x="38" y="33"/>
                                  </a:lnTo>
                                  <a:lnTo>
                                    <a:pt x="43" y="43"/>
                                  </a:lnTo>
                                  <a:lnTo>
                                    <a:pt x="43" y="52"/>
                                  </a:lnTo>
                                  <a:lnTo>
                                    <a:pt x="43" y="57"/>
                                  </a:lnTo>
                                  <a:lnTo>
                                    <a:pt x="43" y="67"/>
                                  </a:lnTo>
                                  <a:lnTo>
                                    <a:pt x="38" y="72"/>
                                  </a:lnTo>
                                  <a:lnTo>
                                    <a:pt x="33" y="72"/>
                                  </a:lnTo>
                                  <a:lnTo>
                                    <a:pt x="33" y="76"/>
                                  </a:lnTo>
                                  <a:lnTo>
                                    <a:pt x="28" y="81"/>
                                  </a:lnTo>
                                  <a:lnTo>
                                    <a:pt x="19" y="81"/>
                                  </a:lnTo>
                                  <a:lnTo>
                                    <a:pt x="14" y="81"/>
                                  </a:lnTo>
                                  <a:lnTo>
                                    <a:pt x="4" y="81"/>
                                  </a:lnTo>
                                  <a:lnTo>
                                    <a:pt x="0" y="76"/>
                                  </a:lnTo>
                                  <a:lnTo>
                                    <a:pt x="0" y="72"/>
                                  </a:lnTo>
                                  <a:lnTo>
                                    <a:pt x="4" y="72"/>
                                  </a:lnTo>
                                  <a:lnTo>
                                    <a:pt x="9" y="72"/>
                                  </a:lnTo>
                                  <a:lnTo>
                                    <a:pt x="14" y="76"/>
                                  </a:lnTo>
                                  <a:lnTo>
                                    <a:pt x="19" y="76"/>
                                  </a:lnTo>
                                  <a:lnTo>
                                    <a:pt x="28" y="76"/>
                                  </a:lnTo>
                                  <a:lnTo>
                                    <a:pt x="33" y="72"/>
                                  </a:lnTo>
                                  <a:lnTo>
                                    <a:pt x="33" y="67"/>
                                  </a:lnTo>
                                  <a:lnTo>
                                    <a:pt x="38" y="57"/>
                                  </a:lnTo>
                                  <a:lnTo>
                                    <a:pt x="38" y="52"/>
                                  </a:lnTo>
                                  <a:lnTo>
                                    <a:pt x="33" y="48"/>
                                  </a:lnTo>
                                  <a:lnTo>
                                    <a:pt x="28" y="38"/>
                                  </a:lnTo>
                                  <a:lnTo>
                                    <a:pt x="19" y="38"/>
                                  </a:lnTo>
                                  <a:lnTo>
                                    <a:pt x="14" y="33"/>
                                  </a:lnTo>
                                  <a:lnTo>
                                    <a:pt x="0" y="33"/>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895"/>
                          <wps:cNvSpPr>
                            <a:spLocks/>
                          </wps:cNvSpPr>
                          <wps:spPr bwMode="auto">
                            <a:xfrm>
                              <a:off x="6784" y="2432"/>
                              <a:ext cx="34" cy="105"/>
                            </a:xfrm>
                            <a:custGeom>
                              <a:avLst/>
                              <a:gdLst>
                                <a:gd name="T0" fmla="*/ 34 w 34"/>
                                <a:gd name="T1" fmla="*/ 105 h 105"/>
                                <a:gd name="T2" fmla="*/ 34 w 34"/>
                                <a:gd name="T3" fmla="*/ 105 h 105"/>
                                <a:gd name="T4" fmla="*/ 24 w 34"/>
                                <a:gd name="T5" fmla="*/ 100 h 105"/>
                                <a:gd name="T6" fmla="*/ 19 w 34"/>
                                <a:gd name="T7" fmla="*/ 96 h 105"/>
                                <a:gd name="T8" fmla="*/ 15 w 34"/>
                                <a:gd name="T9" fmla="*/ 86 h 105"/>
                                <a:gd name="T10" fmla="*/ 5 w 34"/>
                                <a:gd name="T11" fmla="*/ 76 h 105"/>
                                <a:gd name="T12" fmla="*/ 5 w 34"/>
                                <a:gd name="T13" fmla="*/ 67 h 105"/>
                                <a:gd name="T14" fmla="*/ 0 w 34"/>
                                <a:gd name="T15" fmla="*/ 52 h 105"/>
                                <a:gd name="T16" fmla="*/ 5 w 34"/>
                                <a:gd name="T17" fmla="*/ 33 h 105"/>
                                <a:gd name="T18" fmla="*/ 10 w 34"/>
                                <a:gd name="T19" fmla="*/ 19 h 105"/>
                                <a:gd name="T20" fmla="*/ 19 w 34"/>
                                <a:gd name="T21" fmla="*/ 5 h 105"/>
                                <a:gd name="T22" fmla="*/ 34 w 34"/>
                                <a:gd name="T23" fmla="*/ 0 h 105"/>
                                <a:gd name="T24" fmla="*/ 34 w 34"/>
                                <a:gd name="T25" fmla="*/ 0 h 105"/>
                                <a:gd name="T26" fmla="*/ 29 w 34"/>
                                <a:gd name="T27" fmla="*/ 5 h 105"/>
                                <a:gd name="T28" fmla="*/ 24 w 34"/>
                                <a:gd name="T29" fmla="*/ 9 h 105"/>
                                <a:gd name="T30" fmla="*/ 19 w 34"/>
                                <a:gd name="T31" fmla="*/ 19 h 105"/>
                                <a:gd name="T32" fmla="*/ 15 w 34"/>
                                <a:gd name="T33" fmla="*/ 28 h 105"/>
                                <a:gd name="T34" fmla="*/ 15 w 34"/>
                                <a:gd name="T35" fmla="*/ 38 h 105"/>
                                <a:gd name="T36" fmla="*/ 15 w 34"/>
                                <a:gd name="T37" fmla="*/ 52 h 105"/>
                                <a:gd name="T38" fmla="*/ 15 w 34"/>
                                <a:gd name="T39" fmla="*/ 62 h 105"/>
                                <a:gd name="T40" fmla="*/ 15 w 34"/>
                                <a:gd name="T41" fmla="*/ 72 h 105"/>
                                <a:gd name="T42" fmla="*/ 19 w 34"/>
                                <a:gd name="T43" fmla="*/ 81 h 105"/>
                                <a:gd name="T44" fmla="*/ 19 w 34"/>
                                <a:gd name="T45" fmla="*/ 86 h 105"/>
                                <a:gd name="T46" fmla="*/ 19 w 34"/>
                                <a:gd name="T47" fmla="*/ 91 h 105"/>
                                <a:gd name="T48" fmla="*/ 24 w 34"/>
                                <a:gd name="T49" fmla="*/ 96 h 105"/>
                                <a:gd name="T50" fmla="*/ 29 w 34"/>
                                <a:gd name="T51" fmla="*/ 100 h 105"/>
                                <a:gd name="T52" fmla="*/ 34 w 34"/>
                                <a:gd name="T5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34" y="105"/>
                                  </a:moveTo>
                                  <a:lnTo>
                                    <a:pt x="34" y="105"/>
                                  </a:lnTo>
                                  <a:lnTo>
                                    <a:pt x="24" y="100"/>
                                  </a:lnTo>
                                  <a:lnTo>
                                    <a:pt x="19" y="96"/>
                                  </a:lnTo>
                                  <a:lnTo>
                                    <a:pt x="15" y="86"/>
                                  </a:lnTo>
                                  <a:lnTo>
                                    <a:pt x="5" y="76"/>
                                  </a:lnTo>
                                  <a:lnTo>
                                    <a:pt x="5" y="67"/>
                                  </a:lnTo>
                                  <a:lnTo>
                                    <a:pt x="0" y="52"/>
                                  </a:lnTo>
                                  <a:lnTo>
                                    <a:pt x="5" y="33"/>
                                  </a:lnTo>
                                  <a:lnTo>
                                    <a:pt x="10" y="19"/>
                                  </a:lnTo>
                                  <a:lnTo>
                                    <a:pt x="19" y="5"/>
                                  </a:lnTo>
                                  <a:lnTo>
                                    <a:pt x="34" y="0"/>
                                  </a:lnTo>
                                  <a:lnTo>
                                    <a:pt x="29" y="5"/>
                                  </a:lnTo>
                                  <a:lnTo>
                                    <a:pt x="24" y="9"/>
                                  </a:lnTo>
                                  <a:lnTo>
                                    <a:pt x="19" y="19"/>
                                  </a:lnTo>
                                  <a:lnTo>
                                    <a:pt x="15" y="28"/>
                                  </a:lnTo>
                                  <a:lnTo>
                                    <a:pt x="15" y="38"/>
                                  </a:lnTo>
                                  <a:lnTo>
                                    <a:pt x="15" y="52"/>
                                  </a:lnTo>
                                  <a:lnTo>
                                    <a:pt x="15" y="62"/>
                                  </a:lnTo>
                                  <a:lnTo>
                                    <a:pt x="15" y="72"/>
                                  </a:lnTo>
                                  <a:lnTo>
                                    <a:pt x="19" y="81"/>
                                  </a:lnTo>
                                  <a:lnTo>
                                    <a:pt x="19" y="86"/>
                                  </a:lnTo>
                                  <a:lnTo>
                                    <a:pt x="19" y="91"/>
                                  </a:lnTo>
                                  <a:lnTo>
                                    <a:pt x="24" y="96"/>
                                  </a:lnTo>
                                  <a:lnTo>
                                    <a:pt x="29" y="100"/>
                                  </a:lnTo>
                                  <a:lnTo>
                                    <a:pt x="34"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896"/>
                          <wps:cNvSpPr>
                            <a:spLocks noEditPoints="1"/>
                          </wps:cNvSpPr>
                          <wps:spPr bwMode="auto">
                            <a:xfrm>
                              <a:off x="6823" y="2432"/>
                              <a:ext cx="52" cy="81"/>
                            </a:xfrm>
                            <a:custGeom>
                              <a:avLst/>
                              <a:gdLst>
                                <a:gd name="T0" fmla="*/ 52 w 52"/>
                                <a:gd name="T1" fmla="*/ 52 h 81"/>
                                <a:gd name="T2" fmla="*/ 52 w 52"/>
                                <a:gd name="T3" fmla="*/ 62 h 81"/>
                                <a:gd name="T4" fmla="*/ 43 w 52"/>
                                <a:gd name="T5" fmla="*/ 62 h 81"/>
                                <a:gd name="T6" fmla="*/ 43 w 52"/>
                                <a:gd name="T7" fmla="*/ 81 h 81"/>
                                <a:gd name="T8" fmla="*/ 33 w 52"/>
                                <a:gd name="T9" fmla="*/ 81 h 81"/>
                                <a:gd name="T10" fmla="*/ 33 w 52"/>
                                <a:gd name="T11" fmla="*/ 62 h 81"/>
                                <a:gd name="T12" fmla="*/ 0 w 52"/>
                                <a:gd name="T13" fmla="*/ 62 h 81"/>
                                <a:gd name="T14" fmla="*/ 0 w 52"/>
                                <a:gd name="T15" fmla="*/ 52 h 81"/>
                                <a:gd name="T16" fmla="*/ 38 w 52"/>
                                <a:gd name="T17" fmla="*/ 0 h 81"/>
                                <a:gd name="T18" fmla="*/ 43 w 52"/>
                                <a:gd name="T19" fmla="*/ 0 h 81"/>
                                <a:gd name="T20" fmla="*/ 43 w 52"/>
                                <a:gd name="T21" fmla="*/ 52 h 81"/>
                                <a:gd name="T22" fmla="*/ 52 w 52"/>
                                <a:gd name="T23" fmla="*/ 52 h 81"/>
                                <a:gd name="T24" fmla="*/ 33 w 52"/>
                                <a:gd name="T25" fmla="*/ 52 h 81"/>
                                <a:gd name="T26" fmla="*/ 33 w 52"/>
                                <a:gd name="T27" fmla="*/ 14 h 81"/>
                                <a:gd name="T28" fmla="*/ 4 w 52"/>
                                <a:gd name="T29" fmla="*/ 52 h 81"/>
                                <a:gd name="T30" fmla="*/ 33 w 52"/>
                                <a:gd name="T31" fmla="*/ 5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1">
                                  <a:moveTo>
                                    <a:pt x="52" y="52"/>
                                  </a:moveTo>
                                  <a:lnTo>
                                    <a:pt x="52" y="62"/>
                                  </a:lnTo>
                                  <a:lnTo>
                                    <a:pt x="43" y="62"/>
                                  </a:lnTo>
                                  <a:lnTo>
                                    <a:pt x="43" y="81"/>
                                  </a:lnTo>
                                  <a:lnTo>
                                    <a:pt x="33" y="81"/>
                                  </a:lnTo>
                                  <a:lnTo>
                                    <a:pt x="33" y="62"/>
                                  </a:lnTo>
                                  <a:lnTo>
                                    <a:pt x="0" y="62"/>
                                  </a:lnTo>
                                  <a:lnTo>
                                    <a:pt x="0" y="52"/>
                                  </a:lnTo>
                                  <a:lnTo>
                                    <a:pt x="38" y="0"/>
                                  </a:lnTo>
                                  <a:lnTo>
                                    <a:pt x="43" y="0"/>
                                  </a:lnTo>
                                  <a:lnTo>
                                    <a:pt x="43" y="52"/>
                                  </a:lnTo>
                                  <a:lnTo>
                                    <a:pt x="52" y="52"/>
                                  </a:lnTo>
                                  <a:close/>
                                  <a:moveTo>
                                    <a:pt x="33" y="52"/>
                                  </a:moveTo>
                                  <a:lnTo>
                                    <a:pt x="33" y="14"/>
                                  </a:lnTo>
                                  <a:lnTo>
                                    <a:pt x="4" y="52"/>
                                  </a:lnTo>
                                  <a:lnTo>
                                    <a:pt x="33"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897"/>
                          <wps:cNvSpPr>
                            <a:spLocks/>
                          </wps:cNvSpPr>
                          <wps:spPr bwMode="auto">
                            <a:xfrm>
                              <a:off x="6885" y="2432"/>
                              <a:ext cx="48" cy="81"/>
                            </a:xfrm>
                            <a:custGeom>
                              <a:avLst/>
                              <a:gdLst>
                                <a:gd name="T0" fmla="*/ 48 w 48"/>
                                <a:gd name="T1" fmla="*/ 0 h 81"/>
                                <a:gd name="T2" fmla="*/ 43 w 48"/>
                                <a:gd name="T3" fmla="*/ 14 h 81"/>
                                <a:gd name="T4" fmla="*/ 19 w 48"/>
                                <a:gd name="T5" fmla="*/ 14 h 81"/>
                                <a:gd name="T6" fmla="*/ 14 w 48"/>
                                <a:gd name="T7" fmla="*/ 24 h 81"/>
                                <a:gd name="T8" fmla="*/ 29 w 48"/>
                                <a:gd name="T9" fmla="*/ 28 h 81"/>
                                <a:gd name="T10" fmla="*/ 38 w 48"/>
                                <a:gd name="T11" fmla="*/ 33 h 81"/>
                                <a:gd name="T12" fmla="*/ 43 w 48"/>
                                <a:gd name="T13" fmla="*/ 43 h 81"/>
                                <a:gd name="T14" fmla="*/ 48 w 48"/>
                                <a:gd name="T15" fmla="*/ 52 h 81"/>
                                <a:gd name="T16" fmla="*/ 48 w 48"/>
                                <a:gd name="T17" fmla="*/ 57 h 81"/>
                                <a:gd name="T18" fmla="*/ 43 w 48"/>
                                <a:gd name="T19" fmla="*/ 67 h 81"/>
                                <a:gd name="T20" fmla="*/ 43 w 48"/>
                                <a:gd name="T21" fmla="*/ 72 h 81"/>
                                <a:gd name="T22" fmla="*/ 38 w 48"/>
                                <a:gd name="T23" fmla="*/ 72 h 81"/>
                                <a:gd name="T24" fmla="*/ 33 w 48"/>
                                <a:gd name="T25" fmla="*/ 76 h 81"/>
                                <a:gd name="T26" fmla="*/ 29 w 48"/>
                                <a:gd name="T27" fmla="*/ 81 h 81"/>
                                <a:gd name="T28" fmla="*/ 24 w 48"/>
                                <a:gd name="T29" fmla="*/ 81 h 81"/>
                                <a:gd name="T30" fmla="*/ 14 w 48"/>
                                <a:gd name="T31" fmla="*/ 81 h 81"/>
                                <a:gd name="T32" fmla="*/ 9 w 48"/>
                                <a:gd name="T33" fmla="*/ 81 h 81"/>
                                <a:gd name="T34" fmla="*/ 5 w 48"/>
                                <a:gd name="T35" fmla="*/ 81 h 81"/>
                                <a:gd name="T36" fmla="*/ 5 w 48"/>
                                <a:gd name="T37" fmla="*/ 76 h 81"/>
                                <a:gd name="T38" fmla="*/ 0 w 48"/>
                                <a:gd name="T39" fmla="*/ 76 h 81"/>
                                <a:gd name="T40" fmla="*/ 5 w 48"/>
                                <a:gd name="T41" fmla="*/ 72 h 81"/>
                                <a:gd name="T42" fmla="*/ 5 w 48"/>
                                <a:gd name="T43" fmla="*/ 72 h 81"/>
                                <a:gd name="T44" fmla="*/ 5 w 48"/>
                                <a:gd name="T45" fmla="*/ 72 h 81"/>
                                <a:gd name="T46" fmla="*/ 5 w 48"/>
                                <a:gd name="T47" fmla="*/ 72 h 81"/>
                                <a:gd name="T48" fmla="*/ 9 w 48"/>
                                <a:gd name="T49" fmla="*/ 72 h 81"/>
                                <a:gd name="T50" fmla="*/ 9 w 48"/>
                                <a:gd name="T51" fmla="*/ 72 h 81"/>
                                <a:gd name="T52" fmla="*/ 9 w 48"/>
                                <a:gd name="T53" fmla="*/ 72 h 81"/>
                                <a:gd name="T54" fmla="*/ 14 w 48"/>
                                <a:gd name="T55" fmla="*/ 72 h 81"/>
                                <a:gd name="T56" fmla="*/ 19 w 48"/>
                                <a:gd name="T57" fmla="*/ 76 h 81"/>
                                <a:gd name="T58" fmla="*/ 24 w 48"/>
                                <a:gd name="T59" fmla="*/ 76 h 81"/>
                                <a:gd name="T60" fmla="*/ 29 w 48"/>
                                <a:gd name="T61" fmla="*/ 76 h 81"/>
                                <a:gd name="T62" fmla="*/ 33 w 48"/>
                                <a:gd name="T63" fmla="*/ 72 h 81"/>
                                <a:gd name="T64" fmla="*/ 38 w 48"/>
                                <a:gd name="T65" fmla="*/ 67 h 81"/>
                                <a:gd name="T66" fmla="*/ 38 w 48"/>
                                <a:gd name="T67" fmla="*/ 57 h 81"/>
                                <a:gd name="T68" fmla="*/ 38 w 48"/>
                                <a:gd name="T69" fmla="*/ 52 h 81"/>
                                <a:gd name="T70" fmla="*/ 33 w 48"/>
                                <a:gd name="T71" fmla="*/ 48 h 81"/>
                                <a:gd name="T72" fmla="*/ 29 w 48"/>
                                <a:gd name="T73" fmla="*/ 38 h 81"/>
                                <a:gd name="T74" fmla="*/ 24 w 48"/>
                                <a:gd name="T75" fmla="*/ 38 h 81"/>
                                <a:gd name="T76" fmla="*/ 14 w 48"/>
                                <a:gd name="T77" fmla="*/ 33 h 81"/>
                                <a:gd name="T78" fmla="*/ 5 w 48"/>
                                <a:gd name="T79" fmla="*/ 33 h 81"/>
                                <a:gd name="T80" fmla="*/ 19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3" y="14"/>
                                  </a:lnTo>
                                  <a:lnTo>
                                    <a:pt x="19" y="14"/>
                                  </a:lnTo>
                                  <a:lnTo>
                                    <a:pt x="14" y="24"/>
                                  </a:lnTo>
                                  <a:lnTo>
                                    <a:pt x="29" y="28"/>
                                  </a:lnTo>
                                  <a:lnTo>
                                    <a:pt x="38" y="33"/>
                                  </a:lnTo>
                                  <a:lnTo>
                                    <a:pt x="43" y="43"/>
                                  </a:lnTo>
                                  <a:lnTo>
                                    <a:pt x="48" y="52"/>
                                  </a:lnTo>
                                  <a:lnTo>
                                    <a:pt x="48" y="57"/>
                                  </a:lnTo>
                                  <a:lnTo>
                                    <a:pt x="43" y="67"/>
                                  </a:lnTo>
                                  <a:lnTo>
                                    <a:pt x="43" y="72"/>
                                  </a:lnTo>
                                  <a:lnTo>
                                    <a:pt x="38" y="72"/>
                                  </a:lnTo>
                                  <a:lnTo>
                                    <a:pt x="33" y="76"/>
                                  </a:lnTo>
                                  <a:lnTo>
                                    <a:pt x="29" y="81"/>
                                  </a:lnTo>
                                  <a:lnTo>
                                    <a:pt x="24" y="81"/>
                                  </a:lnTo>
                                  <a:lnTo>
                                    <a:pt x="14" y="81"/>
                                  </a:lnTo>
                                  <a:lnTo>
                                    <a:pt x="9" y="81"/>
                                  </a:lnTo>
                                  <a:lnTo>
                                    <a:pt x="5" y="81"/>
                                  </a:lnTo>
                                  <a:lnTo>
                                    <a:pt x="5" y="76"/>
                                  </a:lnTo>
                                  <a:lnTo>
                                    <a:pt x="0" y="76"/>
                                  </a:lnTo>
                                  <a:lnTo>
                                    <a:pt x="5" y="72"/>
                                  </a:lnTo>
                                  <a:lnTo>
                                    <a:pt x="9" y="72"/>
                                  </a:lnTo>
                                  <a:lnTo>
                                    <a:pt x="14" y="72"/>
                                  </a:lnTo>
                                  <a:lnTo>
                                    <a:pt x="19" y="76"/>
                                  </a:lnTo>
                                  <a:lnTo>
                                    <a:pt x="24" y="76"/>
                                  </a:lnTo>
                                  <a:lnTo>
                                    <a:pt x="29" y="76"/>
                                  </a:lnTo>
                                  <a:lnTo>
                                    <a:pt x="33" y="72"/>
                                  </a:lnTo>
                                  <a:lnTo>
                                    <a:pt x="38" y="67"/>
                                  </a:lnTo>
                                  <a:lnTo>
                                    <a:pt x="38" y="57"/>
                                  </a:lnTo>
                                  <a:lnTo>
                                    <a:pt x="38" y="52"/>
                                  </a:lnTo>
                                  <a:lnTo>
                                    <a:pt x="33" y="48"/>
                                  </a:lnTo>
                                  <a:lnTo>
                                    <a:pt x="29" y="38"/>
                                  </a:lnTo>
                                  <a:lnTo>
                                    <a:pt x="24" y="38"/>
                                  </a:lnTo>
                                  <a:lnTo>
                                    <a:pt x="14" y="33"/>
                                  </a:lnTo>
                                  <a:lnTo>
                                    <a:pt x="5" y="33"/>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898"/>
                          <wps:cNvSpPr>
                            <a:spLocks/>
                          </wps:cNvSpPr>
                          <wps:spPr bwMode="auto">
                            <a:xfrm>
                              <a:off x="6942" y="2432"/>
                              <a:ext cx="34" cy="105"/>
                            </a:xfrm>
                            <a:custGeom>
                              <a:avLst/>
                              <a:gdLst>
                                <a:gd name="T0" fmla="*/ 0 w 34"/>
                                <a:gd name="T1" fmla="*/ 0 h 105"/>
                                <a:gd name="T2" fmla="*/ 0 w 34"/>
                                <a:gd name="T3" fmla="*/ 0 h 105"/>
                                <a:gd name="T4" fmla="*/ 10 w 34"/>
                                <a:gd name="T5" fmla="*/ 5 h 105"/>
                                <a:gd name="T6" fmla="*/ 15 w 34"/>
                                <a:gd name="T7" fmla="*/ 9 h 105"/>
                                <a:gd name="T8" fmla="*/ 24 w 34"/>
                                <a:gd name="T9" fmla="*/ 19 h 105"/>
                                <a:gd name="T10" fmla="*/ 29 w 34"/>
                                <a:gd name="T11" fmla="*/ 28 h 105"/>
                                <a:gd name="T12" fmla="*/ 34 w 34"/>
                                <a:gd name="T13" fmla="*/ 38 h 105"/>
                                <a:gd name="T14" fmla="*/ 34 w 34"/>
                                <a:gd name="T15" fmla="*/ 52 h 105"/>
                                <a:gd name="T16" fmla="*/ 34 w 34"/>
                                <a:gd name="T17" fmla="*/ 72 h 105"/>
                                <a:gd name="T18" fmla="*/ 24 w 34"/>
                                <a:gd name="T19" fmla="*/ 86 h 105"/>
                                <a:gd name="T20" fmla="*/ 15 w 34"/>
                                <a:gd name="T21" fmla="*/ 100 h 105"/>
                                <a:gd name="T22" fmla="*/ 0 w 34"/>
                                <a:gd name="T23" fmla="*/ 105 h 105"/>
                                <a:gd name="T24" fmla="*/ 0 w 34"/>
                                <a:gd name="T25" fmla="*/ 105 h 105"/>
                                <a:gd name="T26" fmla="*/ 10 w 34"/>
                                <a:gd name="T27" fmla="*/ 100 h 105"/>
                                <a:gd name="T28" fmla="*/ 15 w 34"/>
                                <a:gd name="T29" fmla="*/ 96 h 105"/>
                                <a:gd name="T30" fmla="*/ 20 w 34"/>
                                <a:gd name="T31" fmla="*/ 86 h 105"/>
                                <a:gd name="T32" fmla="*/ 20 w 34"/>
                                <a:gd name="T33" fmla="*/ 76 h 105"/>
                                <a:gd name="T34" fmla="*/ 24 w 34"/>
                                <a:gd name="T35" fmla="*/ 67 h 105"/>
                                <a:gd name="T36" fmla="*/ 24 w 34"/>
                                <a:gd name="T37" fmla="*/ 52 h 105"/>
                                <a:gd name="T38" fmla="*/ 24 w 34"/>
                                <a:gd name="T39" fmla="*/ 43 h 105"/>
                                <a:gd name="T40" fmla="*/ 20 w 34"/>
                                <a:gd name="T41" fmla="*/ 33 h 105"/>
                                <a:gd name="T42" fmla="*/ 20 w 34"/>
                                <a:gd name="T43" fmla="*/ 24 h 105"/>
                                <a:gd name="T44" fmla="*/ 20 w 34"/>
                                <a:gd name="T45" fmla="*/ 19 h 105"/>
                                <a:gd name="T46" fmla="*/ 15 w 34"/>
                                <a:gd name="T47" fmla="*/ 14 h 105"/>
                                <a:gd name="T48" fmla="*/ 10 w 34"/>
                                <a:gd name="T49" fmla="*/ 9 h 105"/>
                                <a:gd name="T50" fmla="*/ 5 w 34"/>
                                <a:gd name="T51" fmla="*/ 5 h 105"/>
                                <a:gd name="T52" fmla="*/ 0 w 34"/>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0" y="0"/>
                                  </a:moveTo>
                                  <a:lnTo>
                                    <a:pt x="0" y="0"/>
                                  </a:lnTo>
                                  <a:lnTo>
                                    <a:pt x="10" y="5"/>
                                  </a:lnTo>
                                  <a:lnTo>
                                    <a:pt x="15" y="9"/>
                                  </a:lnTo>
                                  <a:lnTo>
                                    <a:pt x="24" y="19"/>
                                  </a:lnTo>
                                  <a:lnTo>
                                    <a:pt x="29" y="28"/>
                                  </a:lnTo>
                                  <a:lnTo>
                                    <a:pt x="34" y="38"/>
                                  </a:lnTo>
                                  <a:lnTo>
                                    <a:pt x="34" y="52"/>
                                  </a:lnTo>
                                  <a:lnTo>
                                    <a:pt x="34" y="72"/>
                                  </a:lnTo>
                                  <a:lnTo>
                                    <a:pt x="24" y="86"/>
                                  </a:lnTo>
                                  <a:lnTo>
                                    <a:pt x="15" y="100"/>
                                  </a:lnTo>
                                  <a:lnTo>
                                    <a:pt x="0" y="105"/>
                                  </a:lnTo>
                                  <a:lnTo>
                                    <a:pt x="10" y="100"/>
                                  </a:lnTo>
                                  <a:lnTo>
                                    <a:pt x="15" y="96"/>
                                  </a:lnTo>
                                  <a:lnTo>
                                    <a:pt x="20" y="86"/>
                                  </a:lnTo>
                                  <a:lnTo>
                                    <a:pt x="20" y="76"/>
                                  </a:lnTo>
                                  <a:lnTo>
                                    <a:pt x="24" y="67"/>
                                  </a:lnTo>
                                  <a:lnTo>
                                    <a:pt x="24" y="52"/>
                                  </a:lnTo>
                                  <a:lnTo>
                                    <a:pt x="24" y="43"/>
                                  </a:lnTo>
                                  <a:lnTo>
                                    <a:pt x="20" y="33"/>
                                  </a:lnTo>
                                  <a:lnTo>
                                    <a:pt x="20" y="24"/>
                                  </a:lnTo>
                                  <a:lnTo>
                                    <a:pt x="20" y="19"/>
                                  </a:lnTo>
                                  <a:lnTo>
                                    <a:pt x="15" y="14"/>
                                  </a:lnTo>
                                  <a:lnTo>
                                    <a:pt x="10" y="9"/>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899"/>
                          <wps:cNvSpPr>
                            <a:spLocks noEditPoints="1"/>
                          </wps:cNvSpPr>
                          <wps:spPr bwMode="auto">
                            <a:xfrm>
                              <a:off x="5729" y="2599"/>
                              <a:ext cx="52" cy="82"/>
                            </a:xfrm>
                            <a:custGeom>
                              <a:avLst/>
                              <a:gdLst>
                                <a:gd name="T0" fmla="*/ 0 w 52"/>
                                <a:gd name="T1" fmla="*/ 44 h 82"/>
                                <a:gd name="T2" fmla="*/ 0 w 52"/>
                                <a:gd name="T3" fmla="*/ 29 h 82"/>
                                <a:gd name="T4" fmla="*/ 4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4 h 82"/>
                                <a:gd name="T22" fmla="*/ 52 w 52"/>
                                <a:gd name="T23" fmla="*/ 53 h 82"/>
                                <a:gd name="T24" fmla="*/ 48 w 52"/>
                                <a:gd name="T25" fmla="*/ 67 h 82"/>
                                <a:gd name="T26" fmla="*/ 43 w 52"/>
                                <a:gd name="T27" fmla="*/ 72 h 82"/>
                                <a:gd name="T28" fmla="*/ 38 w 52"/>
                                <a:gd name="T29" fmla="*/ 77 h 82"/>
                                <a:gd name="T30" fmla="*/ 33 w 52"/>
                                <a:gd name="T31" fmla="*/ 82 h 82"/>
                                <a:gd name="T32" fmla="*/ 24 w 52"/>
                                <a:gd name="T33" fmla="*/ 82 h 82"/>
                                <a:gd name="T34" fmla="*/ 14 w 52"/>
                                <a:gd name="T35" fmla="*/ 82 h 82"/>
                                <a:gd name="T36" fmla="*/ 4 w 52"/>
                                <a:gd name="T37" fmla="*/ 72 h 82"/>
                                <a:gd name="T38" fmla="*/ 0 w 52"/>
                                <a:gd name="T39" fmla="*/ 58 h 82"/>
                                <a:gd name="T40" fmla="*/ 0 w 52"/>
                                <a:gd name="T41" fmla="*/ 44 h 82"/>
                                <a:gd name="T42" fmla="*/ 9 w 52"/>
                                <a:gd name="T43" fmla="*/ 44 h 82"/>
                                <a:gd name="T44" fmla="*/ 14 w 52"/>
                                <a:gd name="T45" fmla="*/ 58 h 82"/>
                                <a:gd name="T46" fmla="*/ 14 w 52"/>
                                <a:gd name="T47" fmla="*/ 72 h 82"/>
                                <a:gd name="T48" fmla="*/ 19 w 52"/>
                                <a:gd name="T49" fmla="*/ 77 h 82"/>
                                <a:gd name="T50" fmla="*/ 24 w 52"/>
                                <a:gd name="T51" fmla="*/ 82 h 82"/>
                                <a:gd name="T52" fmla="*/ 28 w 52"/>
                                <a:gd name="T53" fmla="*/ 77 h 82"/>
                                <a:gd name="T54" fmla="*/ 33 w 52"/>
                                <a:gd name="T55" fmla="*/ 77 h 82"/>
                                <a:gd name="T56" fmla="*/ 33 w 52"/>
                                <a:gd name="T57" fmla="*/ 72 h 82"/>
                                <a:gd name="T58" fmla="*/ 38 w 52"/>
                                <a:gd name="T59" fmla="*/ 67 h 82"/>
                                <a:gd name="T60" fmla="*/ 38 w 52"/>
                                <a:gd name="T61" fmla="*/ 53 h 82"/>
                                <a:gd name="T62" fmla="*/ 38 w 52"/>
                                <a:gd name="T63" fmla="*/ 39 h 82"/>
                                <a:gd name="T64" fmla="*/ 38 w 52"/>
                                <a:gd name="T65" fmla="*/ 24 h 82"/>
                                <a:gd name="T66" fmla="*/ 38 w 52"/>
                                <a:gd name="T67" fmla="*/ 15 h 82"/>
                                <a:gd name="T68" fmla="*/ 33 w 52"/>
                                <a:gd name="T69" fmla="*/ 10 h 82"/>
                                <a:gd name="T70" fmla="*/ 33 w 52"/>
                                <a:gd name="T71" fmla="*/ 5 h 82"/>
                                <a:gd name="T72" fmla="*/ 28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9 w 52"/>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4"/>
                                  </a:moveTo>
                                  <a:lnTo>
                                    <a:pt x="0" y="29"/>
                                  </a:lnTo>
                                  <a:lnTo>
                                    <a:pt x="4" y="20"/>
                                  </a:lnTo>
                                  <a:lnTo>
                                    <a:pt x="9" y="10"/>
                                  </a:lnTo>
                                  <a:lnTo>
                                    <a:pt x="14" y="5"/>
                                  </a:lnTo>
                                  <a:lnTo>
                                    <a:pt x="19" y="0"/>
                                  </a:lnTo>
                                  <a:lnTo>
                                    <a:pt x="24" y="0"/>
                                  </a:lnTo>
                                  <a:lnTo>
                                    <a:pt x="33" y="5"/>
                                  </a:lnTo>
                                  <a:lnTo>
                                    <a:pt x="43" y="10"/>
                                  </a:lnTo>
                                  <a:lnTo>
                                    <a:pt x="48" y="24"/>
                                  </a:lnTo>
                                  <a:lnTo>
                                    <a:pt x="52" y="44"/>
                                  </a:lnTo>
                                  <a:lnTo>
                                    <a:pt x="52" y="53"/>
                                  </a:lnTo>
                                  <a:lnTo>
                                    <a:pt x="48" y="67"/>
                                  </a:lnTo>
                                  <a:lnTo>
                                    <a:pt x="43" y="72"/>
                                  </a:lnTo>
                                  <a:lnTo>
                                    <a:pt x="38" y="77"/>
                                  </a:lnTo>
                                  <a:lnTo>
                                    <a:pt x="33" y="82"/>
                                  </a:lnTo>
                                  <a:lnTo>
                                    <a:pt x="24" y="82"/>
                                  </a:lnTo>
                                  <a:lnTo>
                                    <a:pt x="14" y="82"/>
                                  </a:lnTo>
                                  <a:lnTo>
                                    <a:pt x="4" y="72"/>
                                  </a:lnTo>
                                  <a:lnTo>
                                    <a:pt x="0" y="58"/>
                                  </a:lnTo>
                                  <a:lnTo>
                                    <a:pt x="0" y="44"/>
                                  </a:lnTo>
                                  <a:close/>
                                  <a:moveTo>
                                    <a:pt x="9" y="44"/>
                                  </a:moveTo>
                                  <a:lnTo>
                                    <a:pt x="14" y="58"/>
                                  </a:lnTo>
                                  <a:lnTo>
                                    <a:pt x="14" y="72"/>
                                  </a:lnTo>
                                  <a:lnTo>
                                    <a:pt x="19" y="77"/>
                                  </a:lnTo>
                                  <a:lnTo>
                                    <a:pt x="24" y="82"/>
                                  </a:lnTo>
                                  <a:lnTo>
                                    <a:pt x="28" y="77"/>
                                  </a:lnTo>
                                  <a:lnTo>
                                    <a:pt x="33" y="77"/>
                                  </a:lnTo>
                                  <a:lnTo>
                                    <a:pt x="33" y="72"/>
                                  </a:lnTo>
                                  <a:lnTo>
                                    <a:pt x="38" y="67"/>
                                  </a:lnTo>
                                  <a:lnTo>
                                    <a:pt x="38" y="53"/>
                                  </a:lnTo>
                                  <a:lnTo>
                                    <a:pt x="38" y="39"/>
                                  </a:lnTo>
                                  <a:lnTo>
                                    <a:pt x="38" y="24"/>
                                  </a:lnTo>
                                  <a:lnTo>
                                    <a:pt x="38" y="15"/>
                                  </a:lnTo>
                                  <a:lnTo>
                                    <a:pt x="33" y="10"/>
                                  </a:lnTo>
                                  <a:lnTo>
                                    <a:pt x="33" y="5"/>
                                  </a:lnTo>
                                  <a:lnTo>
                                    <a:pt x="28" y="5"/>
                                  </a:lnTo>
                                  <a:lnTo>
                                    <a:pt x="24" y="5"/>
                                  </a:lnTo>
                                  <a:lnTo>
                                    <a:pt x="19" y="10"/>
                                  </a:lnTo>
                                  <a:lnTo>
                                    <a:pt x="14" y="15"/>
                                  </a:lnTo>
                                  <a:lnTo>
                                    <a:pt x="14" y="24"/>
                                  </a:lnTo>
                                  <a:lnTo>
                                    <a:pt x="14" y="34"/>
                                  </a:lnTo>
                                  <a:lnTo>
                                    <a:pt x="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900"/>
                          <wps:cNvSpPr>
                            <a:spLocks/>
                          </wps:cNvSpPr>
                          <wps:spPr bwMode="auto">
                            <a:xfrm>
                              <a:off x="5791" y="2671"/>
                              <a:ext cx="14" cy="10"/>
                            </a:xfrm>
                            <a:custGeom>
                              <a:avLst/>
                              <a:gdLst>
                                <a:gd name="T0" fmla="*/ 10 w 14"/>
                                <a:gd name="T1" fmla="*/ 0 h 10"/>
                                <a:gd name="T2" fmla="*/ 10 w 14"/>
                                <a:gd name="T3" fmla="*/ 0 h 10"/>
                                <a:gd name="T4" fmla="*/ 14 w 14"/>
                                <a:gd name="T5" fmla="*/ 0 h 10"/>
                                <a:gd name="T6" fmla="*/ 14 w 14"/>
                                <a:gd name="T7" fmla="*/ 5 h 10"/>
                                <a:gd name="T8" fmla="*/ 14 w 14"/>
                                <a:gd name="T9" fmla="*/ 5 h 10"/>
                                <a:gd name="T10" fmla="*/ 14 w 14"/>
                                <a:gd name="T11" fmla="*/ 10 h 10"/>
                                <a:gd name="T12" fmla="*/ 14 w 14"/>
                                <a:gd name="T13" fmla="*/ 10 h 10"/>
                                <a:gd name="T14" fmla="*/ 10 w 14"/>
                                <a:gd name="T15" fmla="*/ 10 h 10"/>
                                <a:gd name="T16" fmla="*/ 10 w 14"/>
                                <a:gd name="T17" fmla="*/ 10 h 10"/>
                                <a:gd name="T18" fmla="*/ 5 w 14"/>
                                <a:gd name="T19" fmla="*/ 10 h 10"/>
                                <a:gd name="T20" fmla="*/ 5 w 14"/>
                                <a:gd name="T21" fmla="*/ 10 h 10"/>
                                <a:gd name="T22" fmla="*/ 5 w 14"/>
                                <a:gd name="T23" fmla="*/ 10 h 10"/>
                                <a:gd name="T24" fmla="*/ 0 w 14"/>
                                <a:gd name="T25" fmla="*/ 5 h 10"/>
                                <a:gd name="T26" fmla="*/ 5 w 14"/>
                                <a:gd name="T27" fmla="*/ 5 h 10"/>
                                <a:gd name="T28" fmla="*/ 5 w 14"/>
                                <a:gd name="T29" fmla="*/ 0 h 10"/>
                                <a:gd name="T30" fmla="*/ 5 w 14"/>
                                <a:gd name="T31" fmla="*/ 0 h 10"/>
                                <a:gd name="T32" fmla="*/ 10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10" y="0"/>
                                  </a:moveTo>
                                  <a:lnTo>
                                    <a:pt x="10" y="0"/>
                                  </a:lnTo>
                                  <a:lnTo>
                                    <a:pt x="14" y="0"/>
                                  </a:lnTo>
                                  <a:lnTo>
                                    <a:pt x="14" y="5"/>
                                  </a:lnTo>
                                  <a:lnTo>
                                    <a:pt x="14" y="10"/>
                                  </a:lnTo>
                                  <a:lnTo>
                                    <a:pt x="10" y="10"/>
                                  </a:lnTo>
                                  <a:lnTo>
                                    <a:pt x="5" y="10"/>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901"/>
                          <wps:cNvSpPr>
                            <a:spLocks noEditPoints="1"/>
                          </wps:cNvSpPr>
                          <wps:spPr bwMode="auto">
                            <a:xfrm>
                              <a:off x="5820" y="2599"/>
                              <a:ext cx="53" cy="82"/>
                            </a:xfrm>
                            <a:custGeom>
                              <a:avLst/>
                              <a:gdLst>
                                <a:gd name="T0" fmla="*/ 0 w 53"/>
                                <a:gd name="T1" fmla="*/ 44 h 82"/>
                                <a:gd name="T2" fmla="*/ 0 w 53"/>
                                <a:gd name="T3" fmla="*/ 29 h 82"/>
                                <a:gd name="T4" fmla="*/ 5 w 53"/>
                                <a:gd name="T5" fmla="*/ 20 h 82"/>
                                <a:gd name="T6" fmla="*/ 9 w 53"/>
                                <a:gd name="T7" fmla="*/ 10 h 82"/>
                                <a:gd name="T8" fmla="*/ 14 w 53"/>
                                <a:gd name="T9" fmla="*/ 5 h 82"/>
                                <a:gd name="T10" fmla="*/ 19 w 53"/>
                                <a:gd name="T11" fmla="*/ 0 h 82"/>
                                <a:gd name="T12" fmla="*/ 24 w 53"/>
                                <a:gd name="T13" fmla="*/ 0 h 82"/>
                                <a:gd name="T14" fmla="*/ 33 w 53"/>
                                <a:gd name="T15" fmla="*/ 5 h 82"/>
                                <a:gd name="T16" fmla="*/ 43 w 53"/>
                                <a:gd name="T17" fmla="*/ 10 h 82"/>
                                <a:gd name="T18" fmla="*/ 48 w 53"/>
                                <a:gd name="T19" fmla="*/ 24 h 82"/>
                                <a:gd name="T20" fmla="*/ 53 w 53"/>
                                <a:gd name="T21" fmla="*/ 44 h 82"/>
                                <a:gd name="T22" fmla="*/ 48 w 53"/>
                                <a:gd name="T23" fmla="*/ 53 h 82"/>
                                <a:gd name="T24" fmla="*/ 48 w 53"/>
                                <a:gd name="T25" fmla="*/ 67 h 82"/>
                                <a:gd name="T26" fmla="*/ 43 w 53"/>
                                <a:gd name="T27" fmla="*/ 72 h 82"/>
                                <a:gd name="T28" fmla="*/ 38 w 53"/>
                                <a:gd name="T29" fmla="*/ 77 h 82"/>
                                <a:gd name="T30" fmla="*/ 29 w 53"/>
                                <a:gd name="T31" fmla="*/ 82 h 82"/>
                                <a:gd name="T32" fmla="*/ 24 w 53"/>
                                <a:gd name="T33" fmla="*/ 82 h 82"/>
                                <a:gd name="T34" fmla="*/ 14 w 53"/>
                                <a:gd name="T35" fmla="*/ 82 h 82"/>
                                <a:gd name="T36" fmla="*/ 5 w 53"/>
                                <a:gd name="T37" fmla="*/ 72 h 82"/>
                                <a:gd name="T38" fmla="*/ 0 w 53"/>
                                <a:gd name="T39" fmla="*/ 58 h 82"/>
                                <a:gd name="T40" fmla="*/ 0 w 53"/>
                                <a:gd name="T41" fmla="*/ 44 h 82"/>
                                <a:gd name="T42" fmla="*/ 9 w 53"/>
                                <a:gd name="T43" fmla="*/ 44 h 82"/>
                                <a:gd name="T44" fmla="*/ 14 w 53"/>
                                <a:gd name="T45" fmla="*/ 58 h 82"/>
                                <a:gd name="T46" fmla="*/ 14 w 53"/>
                                <a:gd name="T47" fmla="*/ 72 h 82"/>
                                <a:gd name="T48" fmla="*/ 19 w 53"/>
                                <a:gd name="T49" fmla="*/ 77 h 82"/>
                                <a:gd name="T50" fmla="*/ 24 w 53"/>
                                <a:gd name="T51" fmla="*/ 82 h 82"/>
                                <a:gd name="T52" fmla="*/ 29 w 53"/>
                                <a:gd name="T53" fmla="*/ 77 h 82"/>
                                <a:gd name="T54" fmla="*/ 33 w 53"/>
                                <a:gd name="T55" fmla="*/ 77 h 82"/>
                                <a:gd name="T56" fmla="*/ 33 w 53"/>
                                <a:gd name="T57" fmla="*/ 72 h 82"/>
                                <a:gd name="T58" fmla="*/ 38 w 53"/>
                                <a:gd name="T59" fmla="*/ 67 h 82"/>
                                <a:gd name="T60" fmla="*/ 38 w 53"/>
                                <a:gd name="T61" fmla="*/ 53 h 82"/>
                                <a:gd name="T62" fmla="*/ 38 w 53"/>
                                <a:gd name="T63" fmla="*/ 39 h 82"/>
                                <a:gd name="T64" fmla="*/ 38 w 53"/>
                                <a:gd name="T65" fmla="*/ 24 h 82"/>
                                <a:gd name="T66" fmla="*/ 38 w 53"/>
                                <a:gd name="T67" fmla="*/ 15 h 82"/>
                                <a:gd name="T68" fmla="*/ 33 w 53"/>
                                <a:gd name="T69" fmla="*/ 10 h 82"/>
                                <a:gd name="T70" fmla="*/ 33 w 53"/>
                                <a:gd name="T71" fmla="*/ 5 h 82"/>
                                <a:gd name="T72" fmla="*/ 29 w 53"/>
                                <a:gd name="T73" fmla="*/ 5 h 82"/>
                                <a:gd name="T74" fmla="*/ 24 w 53"/>
                                <a:gd name="T75" fmla="*/ 5 h 82"/>
                                <a:gd name="T76" fmla="*/ 24 w 53"/>
                                <a:gd name="T77" fmla="*/ 5 h 82"/>
                                <a:gd name="T78" fmla="*/ 19 w 53"/>
                                <a:gd name="T79" fmla="*/ 10 h 82"/>
                                <a:gd name="T80" fmla="*/ 14 w 53"/>
                                <a:gd name="T81" fmla="*/ 15 h 82"/>
                                <a:gd name="T82" fmla="*/ 14 w 53"/>
                                <a:gd name="T83" fmla="*/ 24 h 82"/>
                                <a:gd name="T84" fmla="*/ 9 w 53"/>
                                <a:gd name="T85" fmla="*/ 34 h 82"/>
                                <a:gd name="T86" fmla="*/ 9 w 53"/>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4"/>
                                  </a:moveTo>
                                  <a:lnTo>
                                    <a:pt x="0" y="29"/>
                                  </a:lnTo>
                                  <a:lnTo>
                                    <a:pt x="5" y="20"/>
                                  </a:lnTo>
                                  <a:lnTo>
                                    <a:pt x="9" y="10"/>
                                  </a:lnTo>
                                  <a:lnTo>
                                    <a:pt x="14" y="5"/>
                                  </a:lnTo>
                                  <a:lnTo>
                                    <a:pt x="19" y="0"/>
                                  </a:lnTo>
                                  <a:lnTo>
                                    <a:pt x="24" y="0"/>
                                  </a:lnTo>
                                  <a:lnTo>
                                    <a:pt x="33" y="5"/>
                                  </a:lnTo>
                                  <a:lnTo>
                                    <a:pt x="43" y="10"/>
                                  </a:lnTo>
                                  <a:lnTo>
                                    <a:pt x="48" y="24"/>
                                  </a:lnTo>
                                  <a:lnTo>
                                    <a:pt x="53" y="44"/>
                                  </a:lnTo>
                                  <a:lnTo>
                                    <a:pt x="48" y="53"/>
                                  </a:lnTo>
                                  <a:lnTo>
                                    <a:pt x="48" y="67"/>
                                  </a:lnTo>
                                  <a:lnTo>
                                    <a:pt x="43" y="72"/>
                                  </a:lnTo>
                                  <a:lnTo>
                                    <a:pt x="38" y="77"/>
                                  </a:lnTo>
                                  <a:lnTo>
                                    <a:pt x="29" y="82"/>
                                  </a:lnTo>
                                  <a:lnTo>
                                    <a:pt x="24" y="82"/>
                                  </a:lnTo>
                                  <a:lnTo>
                                    <a:pt x="14" y="82"/>
                                  </a:lnTo>
                                  <a:lnTo>
                                    <a:pt x="5" y="72"/>
                                  </a:lnTo>
                                  <a:lnTo>
                                    <a:pt x="0" y="58"/>
                                  </a:lnTo>
                                  <a:lnTo>
                                    <a:pt x="0" y="44"/>
                                  </a:lnTo>
                                  <a:close/>
                                  <a:moveTo>
                                    <a:pt x="9" y="44"/>
                                  </a:moveTo>
                                  <a:lnTo>
                                    <a:pt x="14" y="58"/>
                                  </a:lnTo>
                                  <a:lnTo>
                                    <a:pt x="14" y="72"/>
                                  </a:lnTo>
                                  <a:lnTo>
                                    <a:pt x="19" y="77"/>
                                  </a:lnTo>
                                  <a:lnTo>
                                    <a:pt x="24" y="82"/>
                                  </a:lnTo>
                                  <a:lnTo>
                                    <a:pt x="29" y="77"/>
                                  </a:lnTo>
                                  <a:lnTo>
                                    <a:pt x="33" y="77"/>
                                  </a:lnTo>
                                  <a:lnTo>
                                    <a:pt x="33" y="72"/>
                                  </a:lnTo>
                                  <a:lnTo>
                                    <a:pt x="38" y="67"/>
                                  </a:lnTo>
                                  <a:lnTo>
                                    <a:pt x="38" y="53"/>
                                  </a:lnTo>
                                  <a:lnTo>
                                    <a:pt x="38" y="39"/>
                                  </a:lnTo>
                                  <a:lnTo>
                                    <a:pt x="38" y="24"/>
                                  </a:lnTo>
                                  <a:lnTo>
                                    <a:pt x="38" y="15"/>
                                  </a:lnTo>
                                  <a:lnTo>
                                    <a:pt x="33" y="10"/>
                                  </a:lnTo>
                                  <a:lnTo>
                                    <a:pt x="33" y="5"/>
                                  </a:lnTo>
                                  <a:lnTo>
                                    <a:pt x="29" y="5"/>
                                  </a:lnTo>
                                  <a:lnTo>
                                    <a:pt x="24" y="5"/>
                                  </a:lnTo>
                                  <a:lnTo>
                                    <a:pt x="19" y="10"/>
                                  </a:lnTo>
                                  <a:lnTo>
                                    <a:pt x="14" y="15"/>
                                  </a:lnTo>
                                  <a:lnTo>
                                    <a:pt x="14" y="24"/>
                                  </a:lnTo>
                                  <a:lnTo>
                                    <a:pt x="9" y="34"/>
                                  </a:lnTo>
                                  <a:lnTo>
                                    <a:pt x="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902"/>
                          <wps:cNvSpPr>
                            <a:spLocks noEditPoints="1"/>
                          </wps:cNvSpPr>
                          <wps:spPr bwMode="auto">
                            <a:xfrm>
                              <a:off x="5877" y="2599"/>
                              <a:ext cx="53" cy="82"/>
                            </a:xfrm>
                            <a:custGeom>
                              <a:avLst/>
                              <a:gdLst>
                                <a:gd name="T0" fmla="*/ 0 w 53"/>
                                <a:gd name="T1" fmla="*/ 44 h 82"/>
                                <a:gd name="T2" fmla="*/ 5 w 53"/>
                                <a:gd name="T3" fmla="*/ 29 h 82"/>
                                <a:gd name="T4" fmla="*/ 5 w 53"/>
                                <a:gd name="T5" fmla="*/ 20 h 82"/>
                                <a:gd name="T6" fmla="*/ 10 w 53"/>
                                <a:gd name="T7" fmla="*/ 10 h 82"/>
                                <a:gd name="T8" fmla="*/ 20 w 53"/>
                                <a:gd name="T9" fmla="*/ 5 h 82"/>
                                <a:gd name="T10" fmla="*/ 24 w 53"/>
                                <a:gd name="T11" fmla="*/ 0 h 82"/>
                                <a:gd name="T12" fmla="*/ 29 w 53"/>
                                <a:gd name="T13" fmla="*/ 0 h 82"/>
                                <a:gd name="T14" fmla="*/ 39 w 53"/>
                                <a:gd name="T15" fmla="*/ 5 h 82"/>
                                <a:gd name="T16" fmla="*/ 44 w 53"/>
                                <a:gd name="T17" fmla="*/ 10 h 82"/>
                                <a:gd name="T18" fmla="*/ 53 w 53"/>
                                <a:gd name="T19" fmla="*/ 24 h 82"/>
                                <a:gd name="T20" fmla="*/ 53 w 53"/>
                                <a:gd name="T21" fmla="*/ 44 h 82"/>
                                <a:gd name="T22" fmla="*/ 53 w 53"/>
                                <a:gd name="T23" fmla="*/ 53 h 82"/>
                                <a:gd name="T24" fmla="*/ 48 w 53"/>
                                <a:gd name="T25" fmla="*/ 67 h 82"/>
                                <a:gd name="T26" fmla="*/ 44 w 53"/>
                                <a:gd name="T27" fmla="*/ 72 h 82"/>
                                <a:gd name="T28" fmla="*/ 39 w 53"/>
                                <a:gd name="T29" fmla="*/ 77 h 82"/>
                                <a:gd name="T30" fmla="*/ 34 w 53"/>
                                <a:gd name="T31" fmla="*/ 82 h 82"/>
                                <a:gd name="T32" fmla="*/ 29 w 53"/>
                                <a:gd name="T33" fmla="*/ 82 h 82"/>
                                <a:gd name="T34" fmla="*/ 20 w 53"/>
                                <a:gd name="T35" fmla="*/ 82 h 82"/>
                                <a:gd name="T36" fmla="*/ 10 w 53"/>
                                <a:gd name="T37" fmla="*/ 72 h 82"/>
                                <a:gd name="T38" fmla="*/ 5 w 53"/>
                                <a:gd name="T39" fmla="*/ 58 h 82"/>
                                <a:gd name="T40" fmla="*/ 0 w 53"/>
                                <a:gd name="T41" fmla="*/ 44 h 82"/>
                                <a:gd name="T42" fmla="*/ 15 w 53"/>
                                <a:gd name="T43" fmla="*/ 44 h 82"/>
                                <a:gd name="T44" fmla="*/ 15 w 53"/>
                                <a:gd name="T45" fmla="*/ 58 h 82"/>
                                <a:gd name="T46" fmla="*/ 20 w 53"/>
                                <a:gd name="T47" fmla="*/ 72 h 82"/>
                                <a:gd name="T48" fmla="*/ 24 w 53"/>
                                <a:gd name="T49" fmla="*/ 77 h 82"/>
                                <a:gd name="T50" fmla="*/ 29 w 53"/>
                                <a:gd name="T51" fmla="*/ 82 h 82"/>
                                <a:gd name="T52" fmla="*/ 29 w 53"/>
                                <a:gd name="T53" fmla="*/ 77 h 82"/>
                                <a:gd name="T54" fmla="*/ 34 w 53"/>
                                <a:gd name="T55" fmla="*/ 77 h 82"/>
                                <a:gd name="T56" fmla="*/ 39 w 53"/>
                                <a:gd name="T57" fmla="*/ 72 h 82"/>
                                <a:gd name="T58" fmla="*/ 39 w 53"/>
                                <a:gd name="T59" fmla="*/ 67 h 82"/>
                                <a:gd name="T60" fmla="*/ 44 w 53"/>
                                <a:gd name="T61" fmla="*/ 53 h 82"/>
                                <a:gd name="T62" fmla="*/ 44 w 53"/>
                                <a:gd name="T63" fmla="*/ 39 h 82"/>
                                <a:gd name="T64" fmla="*/ 44 w 53"/>
                                <a:gd name="T65" fmla="*/ 24 h 82"/>
                                <a:gd name="T66" fmla="*/ 39 w 53"/>
                                <a:gd name="T67" fmla="*/ 15 h 82"/>
                                <a:gd name="T68" fmla="*/ 39 w 53"/>
                                <a:gd name="T69" fmla="*/ 10 h 82"/>
                                <a:gd name="T70" fmla="*/ 34 w 53"/>
                                <a:gd name="T71" fmla="*/ 5 h 82"/>
                                <a:gd name="T72" fmla="*/ 29 w 53"/>
                                <a:gd name="T73" fmla="*/ 5 h 82"/>
                                <a:gd name="T74" fmla="*/ 29 w 53"/>
                                <a:gd name="T75" fmla="*/ 5 h 82"/>
                                <a:gd name="T76" fmla="*/ 24 w 53"/>
                                <a:gd name="T77" fmla="*/ 5 h 82"/>
                                <a:gd name="T78" fmla="*/ 20 w 53"/>
                                <a:gd name="T79" fmla="*/ 10 h 82"/>
                                <a:gd name="T80" fmla="*/ 20 w 53"/>
                                <a:gd name="T81" fmla="*/ 15 h 82"/>
                                <a:gd name="T82" fmla="*/ 15 w 53"/>
                                <a:gd name="T83" fmla="*/ 24 h 82"/>
                                <a:gd name="T84" fmla="*/ 15 w 53"/>
                                <a:gd name="T85" fmla="*/ 34 h 82"/>
                                <a:gd name="T86" fmla="*/ 15 w 53"/>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4"/>
                                  </a:moveTo>
                                  <a:lnTo>
                                    <a:pt x="5" y="29"/>
                                  </a:lnTo>
                                  <a:lnTo>
                                    <a:pt x="5" y="20"/>
                                  </a:lnTo>
                                  <a:lnTo>
                                    <a:pt x="10" y="10"/>
                                  </a:lnTo>
                                  <a:lnTo>
                                    <a:pt x="20" y="5"/>
                                  </a:lnTo>
                                  <a:lnTo>
                                    <a:pt x="24" y="0"/>
                                  </a:lnTo>
                                  <a:lnTo>
                                    <a:pt x="29" y="0"/>
                                  </a:lnTo>
                                  <a:lnTo>
                                    <a:pt x="39" y="5"/>
                                  </a:lnTo>
                                  <a:lnTo>
                                    <a:pt x="44" y="10"/>
                                  </a:lnTo>
                                  <a:lnTo>
                                    <a:pt x="53" y="24"/>
                                  </a:lnTo>
                                  <a:lnTo>
                                    <a:pt x="53" y="44"/>
                                  </a:lnTo>
                                  <a:lnTo>
                                    <a:pt x="53" y="53"/>
                                  </a:lnTo>
                                  <a:lnTo>
                                    <a:pt x="48" y="67"/>
                                  </a:lnTo>
                                  <a:lnTo>
                                    <a:pt x="44" y="72"/>
                                  </a:lnTo>
                                  <a:lnTo>
                                    <a:pt x="39" y="77"/>
                                  </a:lnTo>
                                  <a:lnTo>
                                    <a:pt x="34" y="82"/>
                                  </a:lnTo>
                                  <a:lnTo>
                                    <a:pt x="29" y="82"/>
                                  </a:lnTo>
                                  <a:lnTo>
                                    <a:pt x="20" y="82"/>
                                  </a:lnTo>
                                  <a:lnTo>
                                    <a:pt x="10" y="72"/>
                                  </a:lnTo>
                                  <a:lnTo>
                                    <a:pt x="5" y="58"/>
                                  </a:lnTo>
                                  <a:lnTo>
                                    <a:pt x="0" y="44"/>
                                  </a:lnTo>
                                  <a:close/>
                                  <a:moveTo>
                                    <a:pt x="15" y="44"/>
                                  </a:moveTo>
                                  <a:lnTo>
                                    <a:pt x="15" y="58"/>
                                  </a:lnTo>
                                  <a:lnTo>
                                    <a:pt x="20" y="72"/>
                                  </a:lnTo>
                                  <a:lnTo>
                                    <a:pt x="24" y="77"/>
                                  </a:lnTo>
                                  <a:lnTo>
                                    <a:pt x="29" y="82"/>
                                  </a:lnTo>
                                  <a:lnTo>
                                    <a:pt x="29" y="77"/>
                                  </a:lnTo>
                                  <a:lnTo>
                                    <a:pt x="34" y="77"/>
                                  </a:lnTo>
                                  <a:lnTo>
                                    <a:pt x="39" y="72"/>
                                  </a:lnTo>
                                  <a:lnTo>
                                    <a:pt x="39" y="67"/>
                                  </a:lnTo>
                                  <a:lnTo>
                                    <a:pt x="44" y="53"/>
                                  </a:lnTo>
                                  <a:lnTo>
                                    <a:pt x="44" y="39"/>
                                  </a:lnTo>
                                  <a:lnTo>
                                    <a:pt x="44" y="24"/>
                                  </a:lnTo>
                                  <a:lnTo>
                                    <a:pt x="39" y="15"/>
                                  </a:lnTo>
                                  <a:lnTo>
                                    <a:pt x="39" y="10"/>
                                  </a:lnTo>
                                  <a:lnTo>
                                    <a:pt x="34" y="5"/>
                                  </a:lnTo>
                                  <a:lnTo>
                                    <a:pt x="29" y="5"/>
                                  </a:lnTo>
                                  <a:lnTo>
                                    <a:pt x="24" y="5"/>
                                  </a:lnTo>
                                  <a:lnTo>
                                    <a:pt x="20" y="10"/>
                                  </a:lnTo>
                                  <a:lnTo>
                                    <a:pt x="20" y="15"/>
                                  </a:lnTo>
                                  <a:lnTo>
                                    <a:pt x="15" y="24"/>
                                  </a:lnTo>
                                  <a:lnTo>
                                    <a:pt x="15" y="34"/>
                                  </a:lnTo>
                                  <a:lnTo>
                                    <a:pt x="15"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903"/>
                          <wps:cNvSpPr>
                            <a:spLocks/>
                          </wps:cNvSpPr>
                          <wps:spPr bwMode="auto">
                            <a:xfrm>
                              <a:off x="5949" y="2599"/>
                              <a:ext cx="34" cy="82"/>
                            </a:xfrm>
                            <a:custGeom>
                              <a:avLst/>
                              <a:gdLst>
                                <a:gd name="T0" fmla="*/ 0 w 34"/>
                                <a:gd name="T1" fmla="*/ 10 h 82"/>
                                <a:gd name="T2" fmla="*/ 20 w 34"/>
                                <a:gd name="T3" fmla="*/ 0 h 82"/>
                                <a:gd name="T4" fmla="*/ 20 w 34"/>
                                <a:gd name="T5" fmla="*/ 0 h 82"/>
                                <a:gd name="T6" fmla="*/ 20 w 34"/>
                                <a:gd name="T7" fmla="*/ 67 h 82"/>
                                <a:gd name="T8" fmla="*/ 20 w 34"/>
                                <a:gd name="T9" fmla="*/ 72 h 82"/>
                                <a:gd name="T10" fmla="*/ 24 w 34"/>
                                <a:gd name="T11" fmla="*/ 77 h 82"/>
                                <a:gd name="T12" fmla="*/ 24 w 34"/>
                                <a:gd name="T13" fmla="*/ 77 h 82"/>
                                <a:gd name="T14" fmla="*/ 24 w 34"/>
                                <a:gd name="T15" fmla="*/ 77 h 82"/>
                                <a:gd name="T16" fmla="*/ 29 w 34"/>
                                <a:gd name="T17" fmla="*/ 82 h 82"/>
                                <a:gd name="T18" fmla="*/ 34 w 34"/>
                                <a:gd name="T19" fmla="*/ 82 h 82"/>
                                <a:gd name="T20" fmla="*/ 34 w 34"/>
                                <a:gd name="T21" fmla="*/ 82 h 82"/>
                                <a:gd name="T22" fmla="*/ 0 w 34"/>
                                <a:gd name="T23" fmla="*/ 82 h 82"/>
                                <a:gd name="T24" fmla="*/ 0 w 34"/>
                                <a:gd name="T25" fmla="*/ 82 h 82"/>
                                <a:gd name="T26" fmla="*/ 5 w 34"/>
                                <a:gd name="T27" fmla="*/ 82 h 82"/>
                                <a:gd name="T28" fmla="*/ 10 w 34"/>
                                <a:gd name="T29" fmla="*/ 77 h 82"/>
                                <a:gd name="T30" fmla="*/ 10 w 34"/>
                                <a:gd name="T31" fmla="*/ 77 h 82"/>
                                <a:gd name="T32" fmla="*/ 10 w 34"/>
                                <a:gd name="T33" fmla="*/ 77 h 82"/>
                                <a:gd name="T34" fmla="*/ 10 w 34"/>
                                <a:gd name="T35" fmla="*/ 72 h 82"/>
                                <a:gd name="T36" fmla="*/ 10 w 34"/>
                                <a:gd name="T37" fmla="*/ 67 h 82"/>
                                <a:gd name="T38" fmla="*/ 10 w 34"/>
                                <a:gd name="T39" fmla="*/ 24 h 82"/>
                                <a:gd name="T40" fmla="*/ 10 w 34"/>
                                <a:gd name="T41" fmla="*/ 20 h 82"/>
                                <a:gd name="T42" fmla="*/ 10 w 34"/>
                                <a:gd name="T43" fmla="*/ 15 h 82"/>
                                <a:gd name="T44" fmla="*/ 10 w 34"/>
                                <a:gd name="T45" fmla="*/ 15 h 82"/>
                                <a:gd name="T46" fmla="*/ 10 w 34"/>
                                <a:gd name="T47" fmla="*/ 10 h 82"/>
                                <a:gd name="T48" fmla="*/ 10 w 34"/>
                                <a:gd name="T49" fmla="*/ 10 h 82"/>
                                <a:gd name="T50" fmla="*/ 5 w 34"/>
                                <a:gd name="T51" fmla="*/ 10 h 82"/>
                                <a:gd name="T52" fmla="*/ 5 w 34"/>
                                <a:gd name="T53" fmla="*/ 10 h 82"/>
                                <a:gd name="T54" fmla="*/ 0 w 34"/>
                                <a:gd name="T55" fmla="*/ 15 h 82"/>
                                <a:gd name="T56" fmla="*/ 0 w 34"/>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0" y="10"/>
                                  </a:moveTo>
                                  <a:lnTo>
                                    <a:pt x="20" y="0"/>
                                  </a:lnTo>
                                  <a:lnTo>
                                    <a:pt x="20" y="67"/>
                                  </a:lnTo>
                                  <a:lnTo>
                                    <a:pt x="20" y="72"/>
                                  </a:lnTo>
                                  <a:lnTo>
                                    <a:pt x="24" y="77"/>
                                  </a:lnTo>
                                  <a:lnTo>
                                    <a:pt x="29" y="82"/>
                                  </a:lnTo>
                                  <a:lnTo>
                                    <a:pt x="34" y="82"/>
                                  </a:lnTo>
                                  <a:lnTo>
                                    <a:pt x="0" y="82"/>
                                  </a:lnTo>
                                  <a:lnTo>
                                    <a:pt x="5" y="82"/>
                                  </a:lnTo>
                                  <a:lnTo>
                                    <a:pt x="10" y="77"/>
                                  </a:lnTo>
                                  <a:lnTo>
                                    <a:pt x="10" y="72"/>
                                  </a:lnTo>
                                  <a:lnTo>
                                    <a:pt x="10" y="67"/>
                                  </a:lnTo>
                                  <a:lnTo>
                                    <a:pt x="10" y="24"/>
                                  </a:lnTo>
                                  <a:lnTo>
                                    <a:pt x="10" y="20"/>
                                  </a:lnTo>
                                  <a:lnTo>
                                    <a:pt x="10" y="15"/>
                                  </a:lnTo>
                                  <a:lnTo>
                                    <a:pt x="10"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904"/>
                          <wps:cNvSpPr>
                            <a:spLocks noEditPoints="1"/>
                          </wps:cNvSpPr>
                          <wps:spPr bwMode="auto">
                            <a:xfrm>
                              <a:off x="6002" y="2599"/>
                              <a:ext cx="48" cy="82"/>
                            </a:xfrm>
                            <a:custGeom>
                              <a:avLst/>
                              <a:gdLst>
                                <a:gd name="T0" fmla="*/ 0 w 48"/>
                                <a:gd name="T1" fmla="*/ 44 h 82"/>
                                <a:gd name="T2" fmla="*/ 0 w 48"/>
                                <a:gd name="T3" fmla="*/ 29 h 82"/>
                                <a:gd name="T4" fmla="*/ 0 w 48"/>
                                <a:gd name="T5" fmla="*/ 20 h 82"/>
                                <a:gd name="T6" fmla="*/ 5 w 48"/>
                                <a:gd name="T7" fmla="*/ 10 h 82"/>
                                <a:gd name="T8" fmla="*/ 14 w 48"/>
                                <a:gd name="T9" fmla="*/ 5 h 82"/>
                                <a:gd name="T10" fmla="*/ 19 w 48"/>
                                <a:gd name="T11" fmla="*/ 0 h 82"/>
                                <a:gd name="T12" fmla="*/ 24 w 48"/>
                                <a:gd name="T13" fmla="*/ 0 h 82"/>
                                <a:gd name="T14" fmla="*/ 34 w 48"/>
                                <a:gd name="T15" fmla="*/ 5 h 82"/>
                                <a:gd name="T16" fmla="*/ 38 w 48"/>
                                <a:gd name="T17" fmla="*/ 10 h 82"/>
                                <a:gd name="T18" fmla="*/ 48 w 48"/>
                                <a:gd name="T19" fmla="*/ 24 h 82"/>
                                <a:gd name="T20" fmla="*/ 48 w 48"/>
                                <a:gd name="T21" fmla="*/ 44 h 82"/>
                                <a:gd name="T22" fmla="*/ 48 w 48"/>
                                <a:gd name="T23" fmla="*/ 53 h 82"/>
                                <a:gd name="T24" fmla="*/ 43 w 48"/>
                                <a:gd name="T25" fmla="*/ 67 h 82"/>
                                <a:gd name="T26" fmla="*/ 38 w 48"/>
                                <a:gd name="T27" fmla="*/ 72 h 82"/>
                                <a:gd name="T28" fmla="*/ 34 w 48"/>
                                <a:gd name="T29" fmla="*/ 77 h 82"/>
                                <a:gd name="T30" fmla="*/ 29 w 48"/>
                                <a:gd name="T31" fmla="*/ 82 h 82"/>
                                <a:gd name="T32" fmla="*/ 24 w 48"/>
                                <a:gd name="T33" fmla="*/ 82 h 82"/>
                                <a:gd name="T34" fmla="*/ 14 w 48"/>
                                <a:gd name="T35" fmla="*/ 82 h 82"/>
                                <a:gd name="T36" fmla="*/ 5 w 48"/>
                                <a:gd name="T37" fmla="*/ 72 h 82"/>
                                <a:gd name="T38" fmla="*/ 0 w 48"/>
                                <a:gd name="T39" fmla="*/ 58 h 82"/>
                                <a:gd name="T40" fmla="*/ 0 w 48"/>
                                <a:gd name="T41" fmla="*/ 44 h 82"/>
                                <a:gd name="T42" fmla="*/ 10 w 48"/>
                                <a:gd name="T43" fmla="*/ 44 h 82"/>
                                <a:gd name="T44" fmla="*/ 10 w 48"/>
                                <a:gd name="T45" fmla="*/ 58 h 82"/>
                                <a:gd name="T46" fmla="*/ 14 w 48"/>
                                <a:gd name="T47" fmla="*/ 72 h 82"/>
                                <a:gd name="T48" fmla="*/ 19 w 48"/>
                                <a:gd name="T49" fmla="*/ 77 h 82"/>
                                <a:gd name="T50" fmla="*/ 24 w 48"/>
                                <a:gd name="T51" fmla="*/ 82 h 82"/>
                                <a:gd name="T52" fmla="*/ 29 w 48"/>
                                <a:gd name="T53" fmla="*/ 77 h 82"/>
                                <a:gd name="T54" fmla="*/ 29 w 48"/>
                                <a:gd name="T55" fmla="*/ 77 h 82"/>
                                <a:gd name="T56" fmla="*/ 34 w 48"/>
                                <a:gd name="T57" fmla="*/ 72 h 82"/>
                                <a:gd name="T58" fmla="*/ 34 w 48"/>
                                <a:gd name="T59" fmla="*/ 67 h 82"/>
                                <a:gd name="T60" fmla="*/ 38 w 48"/>
                                <a:gd name="T61" fmla="*/ 53 h 82"/>
                                <a:gd name="T62" fmla="*/ 38 w 48"/>
                                <a:gd name="T63" fmla="*/ 39 h 82"/>
                                <a:gd name="T64" fmla="*/ 38 w 48"/>
                                <a:gd name="T65" fmla="*/ 24 h 82"/>
                                <a:gd name="T66" fmla="*/ 34 w 48"/>
                                <a:gd name="T67" fmla="*/ 15 h 82"/>
                                <a:gd name="T68" fmla="*/ 34 w 48"/>
                                <a:gd name="T69" fmla="*/ 10 h 82"/>
                                <a:gd name="T70" fmla="*/ 29 w 48"/>
                                <a:gd name="T71" fmla="*/ 5 h 82"/>
                                <a:gd name="T72" fmla="*/ 29 w 48"/>
                                <a:gd name="T73" fmla="*/ 5 h 82"/>
                                <a:gd name="T74" fmla="*/ 24 w 48"/>
                                <a:gd name="T75" fmla="*/ 5 h 82"/>
                                <a:gd name="T76" fmla="*/ 19 w 48"/>
                                <a:gd name="T77" fmla="*/ 5 h 82"/>
                                <a:gd name="T78" fmla="*/ 14 w 48"/>
                                <a:gd name="T79" fmla="*/ 10 h 82"/>
                                <a:gd name="T80" fmla="*/ 14 w 48"/>
                                <a:gd name="T81" fmla="*/ 15 h 82"/>
                                <a:gd name="T82" fmla="*/ 10 w 48"/>
                                <a:gd name="T83" fmla="*/ 24 h 82"/>
                                <a:gd name="T84" fmla="*/ 10 w 48"/>
                                <a:gd name="T85" fmla="*/ 34 h 82"/>
                                <a:gd name="T86" fmla="*/ 10 w 48"/>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4"/>
                                  </a:moveTo>
                                  <a:lnTo>
                                    <a:pt x="0" y="29"/>
                                  </a:lnTo>
                                  <a:lnTo>
                                    <a:pt x="0" y="20"/>
                                  </a:lnTo>
                                  <a:lnTo>
                                    <a:pt x="5" y="10"/>
                                  </a:lnTo>
                                  <a:lnTo>
                                    <a:pt x="14" y="5"/>
                                  </a:lnTo>
                                  <a:lnTo>
                                    <a:pt x="19" y="0"/>
                                  </a:lnTo>
                                  <a:lnTo>
                                    <a:pt x="24" y="0"/>
                                  </a:lnTo>
                                  <a:lnTo>
                                    <a:pt x="34" y="5"/>
                                  </a:lnTo>
                                  <a:lnTo>
                                    <a:pt x="38" y="10"/>
                                  </a:lnTo>
                                  <a:lnTo>
                                    <a:pt x="48" y="24"/>
                                  </a:lnTo>
                                  <a:lnTo>
                                    <a:pt x="48" y="44"/>
                                  </a:lnTo>
                                  <a:lnTo>
                                    <a:pt x="48" y="53"/>
                                  </a:lnTo>
                                  <a:lnTo>
                                    <a:pt x="43" y="67"/>
                                  </a:lnTo>
                                  <a:lnTo>
                                    <a:pt x="38" y="72"/>
                                  </a:lnTo>
                                  <a:lnTo>
                                    <a:pt x="34" y="77"/>
                                  </a:lnTo>
                                  <a:lnTo>
                                    <a:pt x="29" y="82"/>
                                  </a:lnTo>
                                  <a:lnTo>
                                    <a:pt x="24" y="82"/>
                                  </a:lnTo>
                                  <a:lnTo>
                                    <a:pt x="14" y="82"/>
                                  </a:lnTo>
                                  <a:lnTo>
                                    <a:pt x="5" y="72"/>
                                  </a:lnTo>
                                  <a:lnTo>
                                    <a:pt x="0" y="58"/>
                                  </a:lnTo>
                                  <a:lnTo>
                                    <a:pt x="0" y="44"/>
                                  </a:lnTo>
                                  <a:close/>
                                  <a:moveTo>
                                    <a:pt x="10" y="44"/>
                                  </a:moveTo>
                                  <a:lnTo>
                                    <a:pt x="10" y="58"/>
                                  </a:lnTo>
                                  <a:lnTo>
                                    <a:pt x="14" y="72"/>
                                  </a:lnTo>
                                  <a:lnTo>
                                    <a:pt x="19" y="77"/>
                                  </a:lnTo>
                                  <a:lnTo>
                                    <a:pt x="24" y="82"/>
                                  </a:lnTo>
                                  <a:lnTo>
                                    <a:pt x="29" y="77"/>
                                  </a:lnTo>
                                  <a:lnTo>
                                    <a:pt x="34" y="72"/>
                                  </a:lnTo>
                                  <a:lnTo>
                                    <a:pt x="34" y="67"/>
                                  </a:lnTo>
                                  <a:lnTo>
                                    <a:pt x="38" y="53"/>
                                  </a:lnTo>
                                  <a:lnTo>
                                    <a:pt x="38" y="39"/>
                                  </a:lnTo>
                                  <a:lnTo>
                                    <a:pt x="38" y="24"/>
                                  </a:lnTo>
                                  <a:lnTo>
                                    <a:pt x="34" y="15"/>
                                  </a:lnTo>
                                  <a:lnTo>
                                    <a:pt x="34" y="10"/>
                                  </a:lnTo>
                                  <a:lnTo>
                                    <a:pt x="29" y="5"/>
                                  </a:lnTo>
                                  <a:lnTo>
                                    <a:pt x="24" y="5"/>
                                  </a:lnTo>
                                  <a:lnTo>
                                    <a:pt x="19" y="5"/>
                                  </a:lnTo>
                                  <a:lnTo>
                                    <a:pt x="14" y="10"/>
                                  </a:lnTo>
                                  <a:lnTo>
                                    <a:pt x="14" y="15"/>
                                  </a:lnTo>
                                  <a:lnTo>
                                    <a:pt x="10" y="24"/>
                                  </a:lnTo>
                                  <a:lnTo>
                                    <a:pt x="10" y="34"/>
                                  </a:lnTo>
                                  <a:lnTo>
                                    <a:pt x="10"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905"/>
                          <wps:cNvSpPr>
                            <a:spLocks/>
                          </wps:cNvSpPr>
                          <wps:spPr bwMode="auto">
                            <a:xfrm>
                              <a:off x="6069" y="2599"/>
                              <a:ext cx="34" cy="82"/>
                            </a:xfrm>
                            <a:custGeom>
                              <a:avLst/>
                              <a:gdLst>
                                <a:gd name="T0" fmla="*/ 0 w 34"/>
                                <a:gd name="T1" fmla="*/ 10 h 82"/>
                                <a:gd name="T2" fmla="*/ 19 w 34"/>
                                <a:gd name="T3" fmla="*/ 0 h 82"/>
                                <a:gd name="T4" fmla="*/ 24 w 34"/>
                                <a:gd name="T5" fmla="*/ 0 h 82"/>
                                <a:gd name="T6" fmla="*/ 24 w 34"/>
                                <a:gd name="T7" fmla="*/ 67 h 82"/>
                                <a:gd name="T8" fmla="*/ 24 w 34"/>
                                <a:gd name="T9" fmla="*/ 72 h 82"/>
                                <a:gd name="T10" fmla="*/ 24 w 34"/>
                                <a:gd name="T11" fmla="*/ 77 h 82"/>
                                <a:gd name="T12" fmla="*/ 24 w 34"/>
                                <a:gd name="T13" fmla="*/ 77 h 82"/>
                                <a:gd name="T14" fmla="*/ 24 w 34"/>
                                <a:gd name="T15" fmla="*/ 77 h 82"/>
                                <a:gd name="T16" fmla="*/ 29 w 34"/>
                                <a:gd name="T17" fmla="*/ 82 h 82"/>
                                <a:gd name="T18" fmla="*/ 34 w 34"/>
                                <a:gd name="T19" fmla="*/ 82 h 82"/>
                                <a:gd name="T20" fmla="*/ 34 w 34"/>
                                <a:gd name="T21" fmla="*/ 82 h 82"/>
                                <a:gd name="T22" fmla="*/ 0 w 34"/>
                                <a:gd name="T23" fmla="*/ 82 h 82"/>
                                <a:gd name="T24" fmla="*/ 0 w 34"/>
                                <a:gd name="T25" fmla="*/ 82 h 82"/>
                                <a:gd name="T26" fmla="*/ 5 w 34"/>
                                <a:gd name="T27" fmla="*/ 82 h 82"/>
                                <a:gd name="T28" fmla="*/ 10 w 34"/>
                                <a:gd name="T29" fmla="*/ 77 h 82"/>
                                <a:gd name="T30" fmla="*/ 10 w 34"/>
                                <a:gd name="T31" fmla="*/ 77 h 82"/>
                                <a:gd name="T32" fmla="*/ 10 w 34"/>
                                <a:gd name="T33" fmla="*/ 77 h 82"/>
                                <a:gd name="T34" fmla="*/ 10 w 34"/>
                                <a:gd name="T35" fmla="*/ 72 h 82"/>
                                <a:gd name="T36" fmla="*/ 15 w 34"/>
                                <a:gd name="T37" fmla="*/ 67 h 82"/>
                                <a:gd name="T38" fmla="*/ 15 w 34"/>
                                <a:gd name="T39" fmla="*/ 24 h 82"/>
                                <a:gd name="T40" fmla="*/ 10 w 34"/>
                                <a:gd name="T41" fmla="*/ 20 h 82"/>
                                <a:gd name="T42" fmla="*/ 10 w 34"/>
                                <a:gd name="T43" fmla="*/ 15 h 82"/>
                                <a:gd name="T44" fmla="*/ 10 w 34"/>
                                <a:gd name="T45" fmla="*/ 15 h 82"/>
                                <a:gd name="T46" fmla="*/ 10 w 34"/>
                                <a:gd name="T47" fmla="*/ 10 h 82"/>
                                <a:gd name="T48" fmla="*/ 10 w 34"/>
                                <a:gd name="T49" fmla="*/ 10 h 82"/>
                                <a:gd name="T50" fmla="*/ 10 w 34"/>
                                <a:gd name="T51" fmla="*/ 10 h 82"/>
                                <a:gd name="T52" fmla="*/ 5 w 34"/>
                                <a:gd name="T53" fmla="*/ 10 h 82"/>
                                <a:gd name="T54" fmla="*/ 0 w 34"/>
                                <a:gd name="T55" fmla="*/ 15 h 82"/>
                                <a:gd name="T56" fmla="*/ 0 w 34"/>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0" y="10"/>
                                  </a:moveTo>
                                  <a:lnTo>
                                    <a:pt x="19" y="0"/>
                                  </a:lnTo>
                                  <a:lnTo>
                                    <a:pt x="24" y="0"/>
                                  </a:lnTo>
                                  <a:lnTo>
                                    <a:pt x="24" y="67"/>
                                  </a:lnTo>
                                  <a:lnTo>
                                    <a:pt x="24" y="72"/>
                                  </a:lnTo>
                                  <a:lnTo>
                                    <a:pt x="24" y="77"/>
                                  </a:lnTo>
                                  <a:lnTo>
                                    <a:pt x="29" y="82"/>
                                  </a:lnTo>
                                  <a:lnTo>
                                    <a:pt x="34" y="82"/>
                                  </a:lnTo>
                                  <a:lnTo>
                                    <a:pt x="0" y="82"/>
                                  </a:lnTo>
                                  <a:lnTo>
                                    <a:pt x="5" y="82"/>
                                  </a:lnTo>
                                  <a:lnTo>
                                    <a:pt x="10" y="77"/>
                                  </a:lnTo>
                                  <a:lnTo>
                                    <a:pt x="10" y="72"/>
                                  </a:lnTo>
                                  <a:lnTo>
                                    <a:pt x="15" y="67"/>
                                  </a:lnTo>
                                  <a:lnTo>
                                    <a:pt x="15" y="24"/>
                                  </a:lnTo>
                                  <a:lnTo>
                                    <a:pt x="10" y="20"/>
                                  </a:lnTo>
                                  <a:lnTo>
                                    <a:pt x="10" y="15"/>
                                  </a:lnTo>
                                  <a:lnTo>
                                    <a:pt x="10"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906"/>
                          <wps:cNvSpPr>
                            <a:spLocks/>
                          </wps:cNvSpPr>
                          <wps:spPr bwMode="auto">
                            <a:xfrm>
                              <a:off x="6146" y="2609"/>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7 h 72"/>
                                <a:gd name="T12" fmla="*/ 19 w 34"/>
                                <a:gd name="T13" fmla="*/ 62 h 72"/>
                                <a:gd name="T14" fmla="*/ 19 w 34"/>
                                <a:gd name="T15" fmla="*/ 62 h 72"/>
                                <a:gd name="T16" fmla="*/ 24 w 34"/>
                                <a:gd name="T17" fmla="*/ 67 h 72"/>
                                <a:gd name="T18" fmla="*/ 24 w 34"/>
                                <a:gd name="T19" fmla="*/ 67 h 72"/>
                                <a:gd name="T20" fmla="*/ 29 w 34"/>
                                <a:gd name="T21" fmla="*/ 67 h 72"/>
                                <a:gd name="T22" fmla="*/ 29 w 34"/>
                                <a:gd name="T23" fmla="*/ 67 h 72"/>
                                <a:gd name="T24" fmla="*/ 29 w 34"/>
                                <a:gd name="T25" fmla="*/ 62 h 72"/>
                                <a:gd name="T26" fmla="*/ 29 w 34"/>
                                <a:gd name="T27" fmla="*/ 62 h 72"/>
                                <a:gd name="T28" fmla="*/ 34 w 34"/>
                                <a:gd name="T29" fmla="*/ 62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2 h 72"/>
                                <a:gd name="T48" fmla="*/ 10 w 34"/>
                                <a:gd name="T49" fmla="*/ 57 h 72"/>
                                <a:gd name="T50" fmla="*/ 10 w 34"/>
                                <a:gd name="T51" fmla="*/ 24 h 72"/>
                                <a:gd name="T52" fmla="*/ 0 w 34"/>
                                <a:gd name="T53" fmla="*/ 24 h 72"/>
                                <a:gd name="T54" fmla="*/ 0 w 34"/>
                                <a:gd name="T55" fmla="*/ 19 h 72"/>
                                <a:gd name="T56" fmla="*/ 5 w 34"/>
                                <a:gd name="T57" fmla="*/ 19 h 72"/>
                                <a:gd name="T58" fmla="*/ 10 w 34"/>
                                <a:gd name="T59" fmla="*/ 14 h 72"/>
                                <a:gd name="T60" fmla="*/ 10 w 34"/>
                                <a:gd name="T61" fmla="*/ 14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7"/>
                                  </a:lnTo>
                                  <a:lnTo>
                                    <a:pt x="19" y="62"/>
                                  </a:lnTo>
                                  <a:lnTo>
                                    <a:pt x="24" y="67"/>
                                  </a:lnTo>
                                  <a:lnTo>
                                    <a:pt x="29" y="67"/>
                                  </a:lnTo>
                                  <a:lnTo>
                                    <a:pt x="29" y="62"/>
                                  </a:lnTo>
                                  <a:lnTo>
                                    <a:pt x="34" y="62"/>
                                  </a:lnTo>
                                  <a:lnTo>
                                    <a:pt x="29" y="67"/>
                                  </a:lnTo>
                                  <a:lnTo>
                                    <a:pt x="29" y="72"/>
                                  </a:lnTo>
                                  <a:lnTo>
                                    <a:pt x="24" y="72"/>
                                  </a:lnTo>
                                  <a:lnTo>
                                    <a:pt x="19" y="72"/>
                                  </a:lnTo>
                                  <a:lnTo>
                                    <a:pt x="14" y="72"/>
                                  </a:lnTo>
                                  <a:lnTo>
                                    <a:pt x="10" y="67"/>
                                  </a:lnTo>
                                  <a:lnTo>
                                    <a:pt x="10" y="62"/>
                                  </a:lnTo>
                                  <a:lnTo>
                                    <a:pt x="10" y="57"/>
                                  </a:lnTo>
                                  <a:lnTo>
                                    <a:pt x="10" y="24"/>
                                  </a:lnTo>
                                  <a:lnTo>
                                    <a:pt x="0" y="24"/>
                                  </a:lnTo>
                                  <a:lnTo>
                                    <a:pt x="0" y="19"/>
                                  </a:lnTo>
                                  <a:lnTo>
                                    <a:pt x="5" y="19"/>
                                  </a:lnTo>
                                  <a:lnTo>
                                    <a:pt x="10"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907"/>
                          <wps:cNvSpPr>
                            <a:spLocks noEditPoints="1"/>
                          </wps:cNvSpPr>
                          <wps:spPr bwMode="auto">
                            <a:xfrm>
                              <a:off x="6184" y="2628"/>
                              <a:ext cx="53" cy="53"/>
                            </a:xfrm>
                            <a:custGeom>
                              <a:avLst/>
                              <a:gdLst>
                                <a:gd name="T0" fmla="*/ 24 w 53"/>
                                <a:gd name="T1" fmla="*/ 0 h 53"/>
                                <a:gd name="T2" fmla="*/ 39 w 53"/>
                                <a:gd name="T3" fmla="*/ 0 h 53"/>
                                <a:gd name="T4" fmla="*/ 44 w 53"/>
                                <a:gd name="T5" fmla="*/ 5 h 53"/>
                                <a:gd name="T6" fmla="*/ 48 w 53"/>
                                <a:gd name="T7" fmla="*/ 15 h 53"/>
                                <a:gd name="T8" fmla="*/ 53 w 53"/>
                                <a:gd name="T9" fmla="*/ 24 h 53"/>
                                <a:gd name="T10" fmla="*/ 48 w 53"/>
                                <a:gd name="T11" fmla="*/ 34 h 53"/>
                                <a:gd name="T12" fmla="*/ 48 w 53"/>
                                <a:gd name="T13" fmla="*/ 38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3 h 53"/>
                                <a:gd name="T26" fmla="*/ 0 w 53"/>
                                <a:gd name="T27" fmla="*/ 38 h 53"/>
                                <a:gd name="T28" fmla="*/ 0 w 53"/>
                                <a:gd name="T29" fmla="*/ 29 h 53"/>
                                <a:gd name="T30" fmla="*/ 0 w 53"/>
                                <a:gd name="T31" fmla="*/ 19 h 53"/>
                                <a:gd name="T32" fmla="*/ 5 w 53"/>
                                <a:gd name="T33" fmla="*/ 15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0 h 53"/>
                                <a:gd name="T46" fmla="*/ 20 w 53"/>
                                <a:gd name="T47" fmla="*/ 5 h 53"/>
                                <a:gd name="T48" fmla="*/ 15 w 53"/>
                                <a:gd name="T49" fmla="*/ 5 h 53"/>
                                <a:gd name="T50" fmla="*/ 10 w 53"/>
                                <a:gd name="T51" fmla="*/ 10 h 53"/>
                                <a:gd name="T52" fmla="*/ 10 w 53"/>
                                <a:gd name="T53" fmla="*/ 15 h 53"/>
                                <a:gd name="T54" fmla="*/ 10 w 53"/>
                                <a:gd name="T55" fmla="*/ 24 h 53"/>
                                <a:gd name="T56" fmla="*/ 10 w 53"/>
                                <a:gd name="T57" fmla="*/ 34 h 53"/>
                                <a:gd name="T58" fmla="*/ 15 w 53"/>
                                <a:gd name="T59" fmla="*/ 43 h 53"/>
                                <a:gd name="T60" fmla="*/ 20 w 53"/>
                                <a:gd name="T61" fmla="*/ 48 h 53"/>
                                <a:gd name="T62" fmla="*/ 29 w 53"/>
                                <a:gd name="T63" fmla="*/ 53 h 53"/>
                                <a:gd name="T64" fmla="*/ 34 w 53"/>
                                <a:gd name="T65" fmla="*/ 48 h 53"/>
                                <a:gd name="T66" fmla="*/ 39 w 53"/>
                                <a:gd name="T67" fmla="*/ 48 h 53"/>
                                <a:gd name="T68" fmla="*/ 39 w 53"/>
                                <a:gd name="T69" fmla="*/ 38 h 53"/>
                                <a:gd name="T70" fmla="*/ 39 w 53"/>
                                <a:gd name="T71" fmla="*/ 29 h 53"/>
                                <a:gd name="T72" fmla="*/ 39 w 53"/>
                                <a:gd name="T73" fmla="*/ 19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5"/>
                                  </a:lnTo>
                                  <a:lnTo>
                                    <a:pt x="48" y="15"/>
                                  </a:lnTo>
                                  <a:lnTo>
                                    <a:pt x="53" y="24"/>
                                  </a:lnTo>
                                  <a:lnTo>
                                    <a:pt x="48" y="34"/>
                                  </a:lnTo>
                                  <a:lnTo>
                                    <a:pt x="48" y="38"/>
                                  </a:lnTo>
                                  <a:lnTo>
                                    <a:pt x="44" y="48"/>
                                  </a:lnTo>
                                  <a:lnTo>
                                    <a:pt x="39" y="53"/>
                                  </a:lnTo>
                                  <a:lnTo>
                                    <a:pt x="34" y="53"/>
                                  </a:lnTo>
                                  <a:lnTo>
                                    <a:pt x="24" y="53"/>
                                  </a:lnTo>
                                  <a:lnTo>
                                    <a:pt x="15" y="53"/>
                                  </a:lnTo>
                                  <a:lnTo>
                                    <a:pt x="5" y="43"/>
                                  </a:lnTo>
                                  <a:lnTo>
                                    <a:pt x="0" y="38"/>
                                  </a:lnTo>
                                  <a:lnTo>
                                    <a:pt x="0" y="29"/>
                                  </a:lnTo>
                                  <a:lnTo>
                                    <a:pt x="0" y="19"/>
                                  </a:lnTo>
                                  <a:lnTo>
                                    <a:pt x="5" y="15"/>
                                  </a:lnTo>
                                  <a:lnTo>
                                    <a:pt x="5" y="5"/>
                                  </a:lnTo>
                                  <a:lnTo>
                                    <a:pt x="15" y="0"/>
                                  </a:lnTo>
                                  <a:lnTo>
                                    <a:pt x="20" y="0"/>
                                  </a:lnTo>
                                  <a:lnTo>
                                    <a:pt x="24" y="0"/>
                                  </a:lnTo>
                                  <a:close/>
                                  <a:moveTo>
                                    <a:pt x="24" y="0"/>
                                  </a:moveTo>
                                  <a:lnTo>
                                    <a:pt x="20" y="0"/>
                                  </a:lnTo>
                                  <a:lnTo>
                                    <a:pt x="20" y="5"/>
                                  </a:lnTo>
                                  <a:lnTo>
                                    <a:pt x="15" y="5"/>
                                  </a:lnTo>
                                  <a:lnTo>
                                    <a:pt x="10" y="10"/>
                                  </a:lnTo>
                                  <a:lnTo>
                                    <a:pt x="10" y="15"/>
                                  </a:lnTo>
                                  <a:lnTo>
                                    <a:pt x="10" y="24"/>
                                  </a:lnTo>
                                  <a:lnTo>
                                    <a:pt x="10" y="34"/>
                                  </a:lnTo>
                                  <a:lnTo>
                                    <a:pt x="15" y="43"/>
                                  </a:lnTo>
                                  <a:lnTo>
                                    <a:pt x="20" y="48"/>
                                  </a:lnTo>
                                  <a:lnTo>
                                    <a:pt x="29" y="53"/>
                                  </a:lnTo>
                                  <a:lnTo>
                                    <a:pt x="34" y="48"/>
                                  </a:lnTo>
                                  <a:lnTo>
                                    <a:pt x="39" y="48"/>
                                  </a:lnTo>
                                  <a:lnTo>
                                    <a:pt x="39" y="38"/>
                                  </a:lnTo>
                                  <a:lnTo>
                                    <a:pt x="39" y="29"/>
                                  </a:lnTo>
                                  <a:lnTo>
                                    <a:pt x="39" y="19"/>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908"/>
                          <wps:cNvSpPr>
                            <a:spLocks noEditPoints="1"/>
                          </wps:cNvSpPr>
                          <wps:spPr bwMode="auto">
                            <a:xfrm>
                              <a:off x="6276" y="2599"/>
                              <a:ext cx="48" cy="82"/>
                            </a:xfrm>
                            <a:custGeom>
                              <a:avLst/>
                              <a:gdLst>
                                <a:gd name="T0" fmla="*/ 0 w 48"/>
                                <a:gd name="T1" fmla="*/ 44 h 82"/>
                                <a:gd name="T2" fmla="*/ 0 w 48"/>
                                <a:gd name="T3" fmla="*/ 29 h 82"/>
                                <a:gd name="T4" fmla="*/ 4 w 48"/>
                                <a:gd name="T5" fmla="*/ 20 h 82"/>
                                <a:gd name="T6" fmla="*/ 9 w 48"/>
                                <a:gd name="T7" fmla="*/ 10 h 82"/>
                                <a:gd name="T8" fmla="*/ 14 w 48"/>
                                <a:gd name="T9" fmla="*/ 5 h 82"/>
                                <a:gd name="T10" fmla="*/ 19 w 48"/>
                                <a:gd name="T11" fmla="*/ 0 h 82"/>
                                <a:gd name="T12" fmla="*/ 24 w 48"/>
                                <a:gd name="T13" fmla="*/ 0 h 82"/>
                                <a:gd name="T14" fmla="*/ 33 w 48"/>
                                <a:gd name="T15" fmla="*/ 5 h 82"/>
                                <a:gd name="T16" fmla="*/ 43 w 48"/>
                                <a:gd name="T17" fmla="*/ 10 h 82"/>
                                <a:gd name="T18" fmla="*/ 48 w 48"/>
                                <a:gd name="T19" fmla="*/ 24 h 82"/>
                                <a:gd name="T20" fmla="*/ 48 w 48"/>
                                <a:gd name="T21" fmla="*/ 44 h 82"/>
                                <a:gd name="T22" fmla="*/ 48 w 48"/>
                                <a:gd name="T23" fmla="*/ 53 h 82"/>
                                <a:gd name="T24" fmla="*/ 48 w 48"/>
                                <a:gd name="T25" fmla="*/ 67 h 82"/>
                                <a:gd name="T26" fmla="*/ 43 w 48"/>
                                <a:gd name="T27" fmla="*/ 72 h 82"/>
                                <a:gd name="T28" fmla="*/ 33 w 48"/>
                                <a:gd name="T29" fmla="*/ 77 h 82"/>
                                <a:gd name="T30" fmla="*/ 28 w 48"/>
                                <a:gd name="T31" fmla="*/ 82 h 82"/>
                                <a:gd name="T32" fmla="*/ 24 w 48"/>
                                <a:gd name="T33" fmla="*/ 82 h 82"/>
                                <a:gd name="T34" fmla="*/ 14 w 48"/>
                                <a:gd name="T35" fmla="*/ 82 h 82"/>
                                <a:gd name="T36" fmla="*/ 4 w 48"/>
                                <a:gd name="T37" fmla="*/ 72 h 82"/>
                                <a:gd name="T38" fmla="*/ 0 w 48"/>
                                <a:gd name="T39" fmla="*/ 58 h 82"/>
                                <a:gd name="T40" fmla="*/ 0 w 48"/>
                                <a:gd name="T41" fmla="*/ 44 h 82"/>
                                <a:gd name="T42" fmla="*/ 9 w 48"/>
                                <a:gd name="T43" fmla="*/ 44 h 82"/>
                                <a:gd name="T44" fmla="*/ 9 w 48"/>
                                <a:gd name="T45" fmla="*/ 58 h 82"/>
                                <a:gd name="T46" fmla="*/ 14 w 48"/>
                                <a:gd name="T47" fmla="*/ 72 h 82"/>
                                <a:gd name="T48" fmla="*/ 19 w 48"/>
                                <a:gd name="T49" fmla="*/ 77 h 82"/>
                                <a:gd name="T50" fmla="*/ 24 w 48"/>
                                <a:gd name="T51" fmla="*/ 82 h 82"/>
                                <a:gd name="T52" fmla="*/ 28 w 48"/>
                                <a:gd name="T53" fmla="*/ 77 h 82"/>
                                <a:gd name="T54" fmla="*/ 28 w 48"/>
                                <a:gd name="T55" fmla="*/ 77 h 82"/>
                                <a:gd name="T56" fmla="*/ 33 w 48"/>
                                <a:gd name="T57" fmla="*/ 72 h 82"/>
                                <a:gd name="T58" fmla="*/ 33 w 48"/>
                                <a:gd name="T59" fmla="*/ 67 h 82"/>
                                <a:gd name="T60" fmla="*/ 38 w 48"/>
                                <a:gd name="T61" fmla="*/ 53 h 82"/>
                                <a:gd name="T62" fmla="*/ 38 w 48"/>
                                <a:gd name="T63" fmla="*/ 39 h 82"/>
                                <a:gd name="T64" fmla="*/ 38 w 48"/>
                                <a:gd name="T65" fmla="*/ 24 h 82"/>
                                <a:gd name="T66" fmla="*/ 33 w 48"/>
                                <a:gd name="T67" fmla="*/ 15 h 82"/>
                                <a:gd name="T68" fmla="*/ 33 w 48"/>
                                <a:gd name="T69" fmla="*/ 10 h 82"/>
                                <a:gd name="T70" fmla="*/ 28 w 48"/>
                                <a:gd name="T71" fmla="*/ 5 h 82"/>
                                <a:gd name="T72" fmla="*/ 28 w 48"/>
                                <a:gd name="T73" fmla="*/ 5 h 82"/>
                                <a:gd name="T74" fmla="*/ 24 w 48"/>
                                <a:gd name="T75" fmla="*/ 5 h 82"/>
                                <a:gd name="T76" fmla="*/ 19 w 48"/>
                                <a:gd name="T77" fmla="*/ 5 h 82"/>
                                <a:gd name="T78" fmla="*/ 19 w 48"/>
                                <a:gd name="T79" fmla="*/ 10 h 82"/>
                                <a:gd name="T80" fmla="*/ 14 w 48"/>
                                <a:gd name="T81" fmla="*/ 15 h 82"/>
                                <a:gd name="T82" fmla="*/ 9 w 48"/>
                                <a:gd name="T83" fmla="*/ 24 h 82"/>
                                <a:gd name="T84" fmla="*/ 9 w 48"/>
                                <a:gd name="T85" fmla="*/ 34 h 82"/>
                                <a:gd name="T86" fmla="*/ 9 w 48"/>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4"/>
                                  </a:moveTo>
                                  <a:lnTo>
                                    <a:pt x="0" y="29"/>
                                  </a:lnTo>
                                  <a:lnTo>
                                    <a:pt x="4" y="20"/>
                                  </a:lnTo>
                                  <a:lnTo>
                                    <a:pt x="9" y="10"/>
                                  </a:lnTo>
                                  <a:lnTo>
                                    <a:pt x="14" y="5"/>
                                  </a:lnTo>
                                  <a:lnTo>
                                    <a:pt x="19" y="0"/>
                                  </a:lnTo>
                                  <a:lnTo>
                                    <a:pt x="24" y="0"/>
                                  </a:lnTo>
                                  <a:lnTo>
                                    <a:pt x="33" y="5"/>
                                  </a:lnTo>
                                  <a:lnTo>
                                    <a:pt x="43" y="10"/>
                                  </a:lnTo>
                                  <a:lnTo>
                                    <a:pt x="48" y="24"/>
                                  </a:lnTo>
                                  <a:lnTo>
                                    <a:pt x="48" y="44"/>
                                  </a:lnTo>
                                  <a:lnTo>
                                    <a:pt x="48" y="53"/>
                                  </a:lnTo>
                                  <a:lnTo>
                                    <a:pt x="48" y="67"/>
                                  </a:lnTo>
                                  <a:lnTo>
                                    <a:pt x="43" y="72"/>
                                  </a:lnTo>
                                  <a:lnTo>
                                    <a:pt x="33" y="77"/>
                                  </a:lnTo>
                                  <a:lnTo>
                                    <a:pt x="28" y="82"/>
                                  </a:lnTo>
                                  <a:lnTo>
                                    <a:pt x="24" y="82"/>
                                  </a:lnTo>
                                  <a:lnTo>
                                    <a:pt x="14" y="82"/>
                                  </a:lnTo>
                                  <a:lnTo>
                                    <a:pt x="4" y="72"/>
                                  </a:lnTo>
                                  <a:lnTo>
                                    <a:pt x="0" y="58"/>
                                  </a:lnTo>
                                  <a:lnTo>
                                    <a:pt x="0" y="44"/>
                                  </a:lnTo>
                                  <a:close/>
                                  <a:moveTo>
                                    <a:pt x="9" y="44"/>
                                  </a:moveTo>
                                  <a:lnTo>
                                    <a:pt x="9" y="58"/>
                                  </a:lnTo>
                                  <a:lnTo>
                                    <a:pt x="14" y="72"/>
                                  </a:lnTo>
                                  <a:lnTo>
                                    <a:pt x="19" y="77"/>
                                  </a:lnTo>
                                  <a:lnTo>
                                    <a:pt x="24" y="82"/>
                                  </a:lnTo>
                                  <a:lnTo>
                                    <a:pt x="28" y="77"/>
                                  </a:lnTo>
                                  <a:lnTo>
                                    <a:pt x="33" y="72"/>
                                  </a:lnTo>
                                  <a:lnTo>
                                    <a:pt x="33" y="67"/>
                                  </a:lnTo>
                                  <a:lnTo>
                                    <a:pt x="38" y="53"/>
                                  </a:lnTo>
                                  <a:lnTo>
                                    <a:pt x="38" y="39"/>
                                  </a:lnTo>
                                  <a:lnTo>
                                    <a:pt x="38" y="24"/>
                                  </a:lnTo>
                                  <a:lnTo>
                                    <a:pt x="33" y="15"/>
                                  </a:lnTo>
                                  <a:lnTo>
                                    <a:pt x="33" y="10"/>
                                  </a:lnTo>
                                  <a:lnTo>
                                    <a:pt x="28" y="5"/>
                                  </a:lnTo>
                                  <a:lnTo>
                                    <a:pt x="24" y="5"/>
                                  </a:lnTo>
                                  <a:lnTo>
                                    <a:pt x="19" y="5"/>
                                  </a:lnTo>
                                  <a:lnTo>
                                    <a:pt x="19" y="10"/>
                                  </a:lnTo>
                                  <a:lnTo>
                                    <a:pt x="14" y="15"/>
                                  </a:lnTo>
                                  <a:lnTo>
                                    <a:pt x="9" y="24"/>
                                  </a:lnTo>
                                  <a:lnTo>
                                    <a:pt x="9" y="34"/>
                                  </a:lnTo>
                                  <a:lnTo>
                                    <a:pt x="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909"/>
                          <wps:cNvSpPr>
                            <a:spLocks/>
                          </wps:cNvSpPr>
                          <wps:spPr bwMode="auto">
                            <a:xfrm>
                              <a:off x="6338" y="2671"/>
                              <a:ext cx="14" cy="10"/>
                            </a:xfrm>
                            <a:custGeom>
                              <a:avLst/>
                              <a:gdLst>
                                <a:gd name="T0" fmla="*/ 5 w 14"/>
                                <a:gd name="T1" fmla="*/ 0 h 10"/>
                                <a:gd name="T2" fmla="*/ 10 w 14"/>
                                <a:gd name="T3" fmla="*/ 0 h 10"/>
                                <a:gd name="T4" fmla="*/ 10 w 14"/>
                                <a:gd name="T5" fmla="*/ 0 h 10"/>
                                <a:gd name="T6" fmla="*/ 14 w 14"/>
                                <a:gd name="T7" fmla="*/ 5 h 10"/>
                                <a:gd name="T8" fmla="*/ 14 w 14"/>
                                <a:gd name="T9" fmla="*/ 5 h 10"/>
                                <a:gd name="T10" fmla="*/ 14 w 14"/>
                                <a:gd name="T11" fmla="*/ 10 h 10"/>
                                <a:gd name="T12" fmla="*/ 10 w 14"/>
                                <a:gd name="T13" fmla="*/ 10 h 10"/>
                                <a:gd name="T14" fmla="*/ 10 w 14"/>
                                <a:gd name="T15" fmla="*/ 10 h 10"/>
                                <a:gd name="T16" fmla="*/ 5 w 14"/>
                                <a:gd name="T17" fmla="*/ 10 h 10"/>
                                <a:gd name="T18" fmla="*/ 5 w 14"/>
                                <a:gd name="T19" fmla="*/ 10 h 10"/>
                                <a:gd name="T20" fmla="*/ 0 w 14"/>
                                <a:gd name="T21" fmla="*/ 10 h 10"/>
                                <a:gd name="T22" fmla="*/ 0 w 14"/>
                                <a:gd name="T23" fmla="*/ 10 h 10"/>
                                <a:gd name="T24" fmla="*/ 0 w 14"/>
                                <a:gd name="T25" fmla="*/ 5 h 10"/>
                                <a:gd name="T26" fmla="*/ 0 w 14"/>
                                <a:gd name="T27" fmla="*/ 5 h 10"/>
                                <a:gd name="T28" fmla="*/ 0 w 14"/>
                                <a:gd name="T29" fmla="*/ 0 h 10"/>
                                <a:gd name="T30" fmla="*/ 5 w 14"/>
                                <a:gd name="T31" fmla="*/ 0 h 10"/>
                                <a:gd name="T32" fmla="*/ 5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5" y="0"/>
                                  </a:moveTo>
                                  <a:lnTo>
                                    <a:pt x="10" y="0"/>
                                  </a:lnTo>
                                  <a:lnTo>
                                    <a:pt x="14" y="5"/>
                                  </a:lnTo>
                                  <a:lnTo>
                                    <a:pt x="14" y="10"/>
                                  </a:lnTo>
                                  <a:lnTo>
                                    <a:pt x="10" y="10"/>
                                  </a:lnTo>
                                  <a:lnTo>
                                    <a:pt x="5" y="10"/>
                                  </a:lnTo>
                                  <a:lnTo>
                                    <a:pt x="0" y="10"/>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910"/>
                          <wps:cNvSpPr>
                            <a:spLocks noEditPoints="1"/>
                          </wps:cNvSpPr>
                          <wps:spPr bwMode="auto">
                            <a:xfrm>
                              <a:off x="6362" y="2599"/>
                              <a:ext cx="53" cy="82"/>
                            </a:xfrm>
                            <a:custGeom>
                              <a:avLst/>
                              <a:gdLst>
                                <a:gd name="T0" fmla="*/ 0 w 53"/>
                                <a:gd name="T1" fmla="*/ 44 h 82"/>
                                <a:gd name="T2" fmla="*/ 5 w 53"/>
                                <a:gd name="T3" fmla="*/ 29 h 82"/>
                                <a:gd name="T4" fmla="*/ 5 w 53"/>
                                <a:gd name="T5" fmla="*/ 20 h 82"/>
                                <a:gd name="T6" fmla="*/ 10 w 53"/>
                                <a:gd name="T7" fmla="*/ 10 h 82"/>
                                <a:gd name="T8" fmla="*/ 19 w 53"/>
                                <a:gd name="T9" fmla="*/ 5 h 82"/>
                                <a:gd name="T10" fmla="*/ 24 w 53"/>
                                <a:gd name="T11" fmla="*/ 0 h 82"/>
                                <a:gd name="T12" fmla="*/ 29 w 53"/>
                                <a:gd name="T13" fmla="*/ 0 h 82"/>
                                <a:gd name="T14" fmla="*/ 38 w 53"/>
                                <a:gd name="T15" fmla="*/ 5 h 82"/>
                                <a:gd name="T16" fmla="*/ 43 w 53"/>
                                <a:gd name="T17" fmla="*/ 10 h 82"/>
                                <a:gd name="T18" fmla="*/ 53 w 53"/>
                                <a:gd name="T19" fmla="*/ 24 h 82"/>
                                <a:gd name="T20" fmla="*/ 53 w 53"/>
                                <a:gd name="T21" fmla="*/ 44 h 82"/>
                                <a:gd name="T22" fmla="*/ 53 w 53"/>
                                <a:gd name="T23" fmla="*/ 53 h 82"/>
                                <a:gd name="T24" fmla="*/ 48 w 53"/>
                                <a:gd name="T25" fmla="*/ 67 h 82"/>
                                <a:gd name="T26" fmla="*/ 43 w 53"/>
                                <a:gd name="T27" fmla="*/ 72 h 82"/>
                                <a:gd name="T28" fmla="*/ 38 w 53"/>
                                <a:gd name="T29" fmla="*/ 77 h 82"/>
                                <a:gd name="T30" fmla="*/ 34 w 53"/>
                                <a:gd name="T31" fmla="*/ 82 h 82"/>
                                <a:gd name="T32" fmla="*/ 29 w 53"/>
                                <a:gd name="T33" fmla="*/ 82 h 82"/>
                                <a:gd name="T34" fmla="*/ 19 w 53"/>
                                <a:gd name="T35" fmla="*/ 82 h 82"/>
                                <a:gd name="T36" fmla="*/ 10 w 53"/>
                                <a:gd name="T37" fmla="*/ 72 h 82"/>
                                <a:gd name="T38" fmla="*/ 5 w 53"/>
                                <a:gd name="T39" fmla="*/ 58 h 82"/>
                                <a:gd name="T40" fmla="*/ 0 w 53"/>
                                <a:gd name="T41" fmla="*/ 44 h 82"/>
                                <a:gd name="T42" fmla="*/ 14 w 53"/>
                                <a:gd name="T43" fmla="*/ 44 h 82"/>
                                <a:gd name="T44" fmla="*/ 14 w 53"/>
                                <a:gd name="T45" fmla="*/ 58 h 82"/>
                                <a:gd name="T46" fmla="*/ 19 w 53"/>
                                <a:gd name="T47" fmla="*/ 72 h 82"/>
                                <a:gd name="T48" fmla="*/ 24 w 53"/>
                                <a:gd name="T49" fmla="*/ 77 h 82"/>
                                <a:gd name="T50" fmla="*/ 29 w 53"/>
                                <a:gd name="T51" fmla="*/ 82 h 82"/>
                                <a:gd name="T52" fmla="*/ 29 w 53"/>
                                <a:gd name="T53" fmla="*/ 77 h 82"/>
                                <a:gd name="T54" fmla="*/ 34 w 53"/>
                                <a:gd name="T55" fmla="*/ 77 h 82"/>
                                <a:gd name="T56" fmla="*/ 38 w 53"/>
                                <a:gd name="T57" fmla="*/ 72 h 82"/>
                                <a:gd name="T58" fmla="*/ 38 w 53"/>
                                <a:gd name="T59" fmla="*/ 67 h 82"/>
                                <a:gd name="T60" fmla="*/ 43 w 53"/>
                                <a:gd name="T61" fmla="*/ 53 h 82"/>
                                <a:gd name="T62" fmla="*/ 43 w 53"/>
                                <a:gd name="T63" fmla="*/ 39 h 82"/>
                                <a:gd name="T64" fmla="*/ 43 w 53"/>
                                <a:gd name="T65" fmla="*/ 24 h 82"/>
                                <a:gd name="T66" fmla="*/ 38 w 53"/>
                                <a:gd name="T67" fmla="*/ 15 h 82"/>
                                <a:gd name="T68" fmla="*/ 38 w 53"/>
                                <a:gd name="T69" fmla="*/ 10 h 82"/>
                                <a:gd name="T70" fmla="*/ 34 w 53"/>
                                <a:gd name="T71" fmla="*/ 5 h 82"/>
                                <a:gd name="T72" fmla="*/ 34 w 53"/>
                                <a:gd name="T73" fmla="*/ 5 h 82"/>
                                <a:gd name="T74" fmla="*/ 29 w 53"/>
                                <a:gd name="T75" fmla="*/ 5 h 82"/>
                                <a:gd name="T76" fmla="*/ 24 w 53"/>
                                <a:gd name="T77" fmla="*/ 5 h 82"/>
                                <a:gd name="T78" fmla="*/ 19 w 53"/>
                                <a:gd name="T79" fmla="*/ 10 h 82"/>
                                <a:gd name="T80" fmla="*/ 19 w 53"/>
                                <a:gd name="T81" fmla="*/ 15 h 82"/>
                                <a:gd name="T82" fmla="*/ 14 w 53"/>
                                <a:gd name="T83" fmla="*/ 24 h 82"/>
                                <a:gd name="T84" fmla="*/ 14 w 53"/>
                                <a:gd name="T85" fmla="*/ 34 h 82"/>
                                <a:gd name="T86" fmla="*/ 14 w 53"/>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4"/>
                                  </a:moveTo>
                                  <a:lnTo>
                                    <a:pt x="5" y="29"/>
                                  </a:lnTo>
                                  <a:lnTo>
                                    <a:pt x="5" y="20"/>
                                  </a:lnTo>
                                  <a:lnTo>
                                    <a:pt x="10" y="10"/>
                                  </a:lnTo>
                                  <a:lnTo>
                                    <a:pt x="19" y="5"/>
                                  </a:lnTo>
                                  <a:lnTo>
                                    <a:pt x="24" y="0"/>
                                  </a:lnTo>
                                  <a:lnTo>
                                    <a:pt x="29" y="0"/>
                                  </a:lnTo>
                                  <a:lnTo>
                                    <a:pt x="38" y="5"/>
                                  </a:lnTo>
                                  <a:lnTo>
                                    <a:pt x="43" y="10"/>
                                  </a:lnTo>
                                  <a:lnTo>
                                    <a:pt x="53" y="24"/>
                                  </a:lnTo>
                                  <a:lnTo>
                                    <a:pt x="53" y="44"/>
                                  </a:lnTo>
                                  <a:lnTo>
                                    <a:pt x="53" y="53"/>
                                  </a:lnTo>
                                  <a:lnTo>
                                    <a:pt x="48" y="67"/>
                                  </a:lnTo>
                                  <a:lnTo>
                                    <a:pt x="43" y="72"/>
                                  </a:lnTo>
                                  <a:lnTo>
                                    <a:pt x="38" y="77"/>
                                  </a:lnTo>
                                  <a:lnTo>
                                    <a:pt x="34" y="82"/>
                                  </a:lnTo>
                                  <a:lnTo>
                                    <a:pt x="29" y="82"/>
                                  </a:lnTo>
                                  <a:lnTo>
                                    <a:pt x="19" y="82"/>
                                  </a:lnTo>
                                  <a:lnTo>
                                    <a:pt x="10" y="72"/>
                                  </a:lnTo>
                                  <a:lnTo>
                                    <a:pt x="5" y="58"/>
                                  </a:lnTo>
                                  <a:lnTo>
                                    <a:pt x="0" y="44"/>
                                  </a:lnTo>
                                  <a:close/>
                                  <a:moveTo>
                                    <a:pt x="14" y="44"/>
                                  </a:moveTo>
                                  <a:lnTo>
                                    <a:pt x="14" y="58"/>
                                  </a:lnTo>
                                  <a:lnTo>
                                    <a:pt x="19" y="72"/>
                                  </a:lnTo>
                                  <a:lnTo>
                                    <a:pt x="24" y="77"/>
                                  </a:lnTo>
                                  <a:lnTo>
                                    <a:pt x="29" y="82"/>
                                  </a:lnTo>
                                  <a:lnTo>
                                    <a:pt x="29" y="77"/>
                                  </a:lnTo>
                                  <a:lnTo>
                                    <a:pt x="34" y="77"/>
                                  </a:lnTo>
                                  <a:lnTo>
                                    <a:pt x="38" y="72"/>
                                  </a:lnTo>
                                  <a:lnTo>
                                    <a:pt x="38" y="67"/>
                                  </a:lnTo>
                                  <a:lnTo>
                                    <a:pt x="43" y="53"/>
                                  </a:lnTo>
                                  <a:lnTo>
                                    <a:pt x="43" y="39"/>
                                  </a:lnTo>
                                  <a:lnTo>
                                    <a:pt x="43" y="24"/>
                                  </a:lnTo>
                                  <a:lnTo>
                                    <a:pt x="38" y="15"/>
                                  </a:lnTo>
                                  <a:lnTo>
                                    <a:pt x="38" y="10"/>
                                  </a:lnTo>
                                  <a:lnTo>
                                    <a:pt x="34" y="5"/>
                                  </a:lnTo>
                                  <a:lnTo>
                                    <a:pt x="29" y="5"/>
                                  </a:lnTo>
                                  <a:lnTo>
                                    <a:pt x="24" y="5"/>
                                  </a:lnTo>
                                  <a:lnTo>
                                    <a:pt x="19" y="10"/>
                                  </a:lnTo>
                                  <a:lnTo>
                                    <a:pt x="19" y="15"/>
                                  </a:lnTo>
                                  <a:lnTo>
                                    <a:pt x="14" y="24"/>
                                  </a:lnTo>
                                  <a:lnTo>
                                    <a:pt x="14" y="34"/>
                                  </a:lnTo>
                                  <a:lnTo>
                                    <a:pt x="14"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911"/>
                          <wps:cNvSpPr>
                            <a:spLocks noEditPoints="1"/>
                          </wps:cNvSpPr>
                          <wps:spPr bwMode="auto">
                            <a:xfrm>
                              <a:off x="6424" y="2599"/>
                              <a:ext cx="53" cy="82"/>
                            </a:xfrm>
                            <a:custGeom>
                              <a:avLst/>
                              <a:gdLst>
                                <a:gd name="T0" fmla="*/ 0 w 53"/>
                                <a:gd name="T1" fmla="*/ 44 h 82"/>
                                <a:gd name="T2" fmla="*/ 0 w 53"/>
                                <a:gd name="T3" fmla="*/ 29 h 82"/>
                                <a:gd name="T4" fmla="*/ 5 w 53"/>
                                <a:gd name="T5" fmla="*/ 20 h 82"/>
                                <a:gd name="T6" fmla="*/ 10 w 53"/>
                                <a:gd name="T7" fmla="*/ 10 h 82"/>
                                <a:gd name="T8" fmla="*/ 15 w 53"/>
                                <a:gd name="T9" fmla="*/ 5 h 82"/>
                                <a:gd name="T10" fmla="*/ 19 w 53"/>
                                <a:gd name="T11" fmla="*/ 0 h 82"/>
                                <a:gd name="T12" fmla="*/ 24 w 53"/>
                                <a:gd name="T13" fmla="*/ 0 h 82"/>
                                <a:gd name="T14" fmla="*/ 34 w 53"/>
                                <a:gd name="T15" fmla="*/ 5 h 82"/>
                                <a:gd name="T16" fmla="*/ 43 w 53"/>
                                <a:gd name="T17" fmla="*/ 10 h 82"/>
                                <a:gd name="T18" fmla="*/ 48 w 53"/>
                                <a:gd name="T19" fmla="*/ 24 h 82"/>
                                <a:gd name="T20" fmla="*/ 53 w 53"/>
                                <a:gd name="T21" fmla="*/ 44 h 82"/>
                                <a:gd name="T22" fmla="*/ 53 w 53"/>
                                <a:gd name="T23" fmla="*/ 53 h 82"/>
                                <a:gd name="T24" fmla="*/ 48 w 53"/>
                                <a:gd name="T25" fmla="*/ 67 h 82"/>
                                <a:gd name="T26" fmla="*/ 43 w 53"/>
                                <a:gd name="T27" fmla="*/ 72 h 82"/>
                                <a:gd name="T28" fmla="*/ 39 w 53"/>
                                <a:gd name="T29" fmla="*/ 77 h 82"/>
                                <a:gd name="T30" fmla="*/ 34 w 53"/>
                                <a:gd name="T31" fmla="*/ 82 h 82"/>
                                <a:gd name="T32" fmla="*/ 24 w 53"/>
                                <a:gd name="T33" fmla="*/ 82 h 82"/>
                                <a:gd name="T34" fmla="*/ 15 w 53"/>
                                <a:gd name="T35" fmla="*/ 82 h 82"/>
                                <a:gd name="T36" fmla="*/ 5 w 53"/>
                                <a:gd name="T37" fmla="*/ 72 h 82"/>
                                <a:gd name="T38" fmla="*/ 0 w 53"/>
                                <a:gd name="T39" fmla="*/ 58 h 82"/>
                                <a:gd name="T40" fmla="*/ 0 w 53"/>
                                <a:gd name="T41" fmla="*/ 44 h 82"/>
                                <a:gd name="T42" fmla="*/ 10 w 53"/>
                                <a:gd name="T43" fmla="*/ 44 h 82"/>
                                <a:gd name="T44" fmla="*/ 15 w 53"/>
                                <a:gd name="T45" fmla="*/ 58 h 82"/>
                                <a:gd name="T46" fmla="*/ 15 w 53"/>
                                <a:gd name="T47" fmla="*/ 72 h 82"/>
                                <a:gd name="T48" fmla="*/ 19 w 53"/>
                                <a:gd name="T49" fmla="*/ 77 h 82"/>
                                <a:gd name="T50" fmla="*/ 24 w 53"/>
                                <a:gd name="T51" fmla="*/ 82 h 82"/>
                                <a:gd name="T52" fmla="*/ 29 w 53"/>
                                <a:gd name="T53" fmla="*/ 77 h 82"/>
                                <a:gd name="T54" fmla="*/ 34 w 53"/>
                                <a:gd name="T55" fmla="*/ 77 h 82"/>
                                <a:gd name="T56" fmla="*/ 34 w 53"/>
                                <a:gd name="T57" fmla="*/ 72 h 82"/>
                                <a:gd name="T58" fmla="*/ 39 w 53"/>
                                <a:gd name="T59" fmla="*/ 67 h 82"/>
                                <a:gd name="T60" fmla="*/ 39 w 53"/>
                                <a:gd name="T61" fmla="*/ 53 h 82"/>
                                <a:gd name="T62" fmla="*/ 39 w 53"/>
                                <a:gd name="T63" fmla="*/ 39 h 82"/>
                                <a:gd name="T64" fmla="*/ 39 w 53"/>
                                <a:gd name="T65" fmla="*/ 24 h 82"/>
                                <a:gd name="T66" fmla="*/ 39 w 53"/>
                                <a:gd name="T67" fmla="*/ 15 h 82"/>
                                <a:gd name="T68" fmla="*/ 34 w 53"/>
                                <a:gd name="T69" fmla="*/ 10 h 82"/>
                                <a:gd name="T70" fmla="*/ 34 w 53"/>
                                <a:gd name="T71" fmla="*/ 5 h 82"/>
                                <a:gd name="T72" fmla="*/ 29 w 53"/>
                                <a:gd name="T73" fmla="*/ 5 h 82"/>
                                <a:gd name="T74" fmla="*/ 24 w 53"/>
                                <a:gd name="T75" fmla="*/ 5 h 82"/>
                                <a:gd name="T76" fmla="*/ 24 w 53"/>
                                <a:gd name="T77" fmla="*/ 5 h 82"/>
                                <a:gd name="T78" fmla="*/ 19 w 53"/>
                                <a:gd name="T79" fmla="*/ 10 h 82"/>
                                <a:gd name="T80" fmla="*/ 15 w 53"/>
                                <a:gd name="T81" fmla="*/ 15 h 82"/>
                                <a:gd name="T82" fmla="*/ 15 w 53"/>
                                <a:gd name="T83" fmla="*/ 24 h 82"/>
                                <a:gd name="T84" fmla="*/ 10 w 53"/>
                                <a:gd name="T85" fmla="*/ 34 h 82"/>
                                <a:gd name="T86" fmla="*/ 10 w 53"/>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4"/>
                                  </a:moveTo>
                                  <a:lnTo>
                                    <a:pt x="0" y="29"/>
                                  </a:lnTo>
                                  <a:lnTo>
                                    <a:pt x="5" y="20"/>
                                  </a:lnTo>
                                  <a:lnTo>
                                    <a:pt x="10" y="10"/>
                                  </a:lnTo>
                                  <a:lnTo>
                                    <a:pt x="15" y="5"/>
                                  </a:lnTo>
                                  <a:lnTo>
                                    <a:pt x="19" y="0"/>
                                  </a:lnTo>
                                  <a:lnTo>
                                    <a:pt x="24" y="0"/>
                                  </a:lnTo>
                                  <a:lnTo>
                                    <a:pt x="34" y="5"/>
                                  </a:lnTo>
                                  <a:lnTo>
                                    <a:pt x="43" y="10"/>
                                  </a:lnTo>
                                  <a:lnTo>
                                    <a:pt x="48" y="24"/>
                                  </a:lnTo>
                                  <a:lnTo>
                                    <a:pt x="53" y="44"/>
                                  </a:lnTo>
                                  <a:lnTo>
                                    <a:pt x="53" y="53"/>
                                  </a:lnTo>
                                  <a:lnTo>
                                    <a:pt x="48" y="67"/>
                                  </a:lnTo>
                                  <a:lnTo>
                                    <a:pt x="43" y="72"/>
                                  </a:lnTo>
                                  <a:lnTo>
                                    <a:pt x="39" y="77"/>
                                  </a:lnTo>
                                  <a:lnTo>
                                    <a:pt x="34" y="82"/>
                                  </a:lnTo>
                                  <a:lnTo>
                                    <a:pt x="24" y="82"/>
                                  </a:lnTo>
                                  <a:lnTo>
                                    <a:pt x="15" y="82"/>
                                  </a:lnTo>
                                  <a:lnTo>
                                    <a:pt x="5" y="72"/>
                                  </a:lnTo>
                                  <a:lnTo>
                                    <a:pt x="0" y="58"/>
                                  </a:lnTo>
                                  <a:lnTo>
                                    <a:pt x="0" y="44"/>
                                  </a:lnTo>
                                  <a:close/>
                                  <a:moveTo>
                                    <a:pt x="10" y="44"/>
                                  </a:moveTo>
                                  <a:lnTo>
                                    <a:pt x="15" y="58"/>
                                  </a:lnTo>
                                  <a:lnTo>
                                    <a:pt x="15" y="72"/>
                                  </a:lnTo>
                                  <a:lnTo>
                                    <a:pt x="19" y="77"/>
                                  </a:lnTo>
                                  <a:lnTo>
                                    <a:pt x="24" y="82"/>
                                  </a:lnTo>
                                  <a:lnTo>
                                    <a:pt x="29" y="77"/>
                                  </a:lnTo>
                                  <a:lnTo>
                                    <a:pt x="34" y="77"/>
                                  </a:lnTo>
                                  <a:lnTo>
                                    <a:pt x="34" y="72"/>
                                  </a:lnTo>
                                  <a:lnTo>
                                    <a:pt x="39" y="67"/>
                                  </a:lnTo>
                                  <a:lnTo>
                                    <a:pt x="39" y="53"/>
                                  </a:lnTo>
                                  <a:lnTo>
                                    <a:pt x="39" y="39"/>
                                  </a:lnTo>
                                  <a:lnTo>
                                    <a:pt x="39" y="24"/>
                                  </a:lnTo>
                                  <a:lnTo>
                                    <a:pt x="39" y="15"/>
                                  </a:lnTo>
                                  <a:lnTo>
                                    <a:pt x="34" y="10"/>
                                  </a:lnTo>
                                  <a:lnTo>
                                    <a:pt x="34" y="5"/>
                                  </a:lnTo>
                                  <a:lnTo>
                                    <a:pt x="29" y="5"/>
                                  </a:lnTo>
                                  <a:lnTo>
                                    <a:pt x="24" y="5"/>
                                  </a:lnTo>
                                  <a:lnTo>
                                    <a:pt x="19" y="10"/>
                                  </a:lnTo>
                                  <a:lnTo>
                                    <a:pt x="15" y="15"/>
                                  </a:lnTo>
                                  <a:lnTo>
                                    <a:pt x="15" y="24"/>
                                  </a:lnTo>
                                  <a:lnTo>
                                    <a:pt x="10" y="34"/>
                                  </a:lnTo>
                                  <a:lnTo>
                                    <a:pt x="10"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912"/>
                          <wps:cNvSpPr>
                            <a:spLocks/>
                          </wps:cNvSpPr>
                          <wps:spPr bwMode="auto">
                            <a:xfrm>
                              <a:off x="6496" y="2599"/>
                              <a:ext cx="29" cy="82"/>
                            </a:xfrm>
                            <a:custGeom>
                              <a:avLst/>
                              <a:gdLst>
                                <a:gd name="T0" fmla="*/ 0 w 29"/>
                                <a:gd name="T1" fmla="*/ 10 h 82"/>
                                <a:gd name="T2" fmla="*/ 19 w 29"/>
                                <a:gd name="T3" fmla="*/ 0 h 82"/>
                                <a:gd name="T4" fmla="*/ 19 w 29"/>
                                <a:gd name="T5" fmla="*/ 0 h 82"/>
                                <a:gd name="T6" fmla="*/ 19 w 29"/>
                                <a:gd name="T7" fmla="*/ 67 h 82"/>
                                <a:gd name="T8" fmla="*/ 19 w 29"/>
                                <a:gd name="T9" fmla="*/ 72 h 82"/>
                                <a:gd name="T10" fmla="*/ 19 w 29"/>
                                <a:gd name="T11" fmla="*/ 77 h 82"/>
                                <a:gd name="T12" fmla="*/ 19 w 29"/>
                                <a:gd name="T13" fmla="*/ 77 h 82"/>
                                <a:gd name="T14" fmla="*/ 24 w 29"/>
                                <a:gd name="T15" fmla="*/ 77 h 82"/>
                                <a:gd name="T16" fmla="*/ 24 w 29"/>
                                <a:gd name="T17" fmla="*/ 82 h 82"/>
                                <a:gd name="T18" fmla="*/ 29 w 29"/>
                                <a:gd name="T19" fmla="*/ 82 h 82"/>
                                <a:gd name="T20" fmla="*/ 29 w 29"/>
                                <a:gd name="T21" fmla="*/ 82 h 82"/>
                                <a:gd name="T22" fmla="*/ 0 w 29"/>
                                <a:gd name="T23" fmla="*/ 82 h 82"/>
                                <a:gd name="T24" fmla="*/ 0 w 29"/>
                                <a:gd name="T25" fmla="*/ 82 h 82"/>
                                <a:gd name="T26" fmla="*/ 5 w 29"/>
                                <a:gd name="T27" fmla="*/ 82 h 82"/>
                                <a:gd name="T28" fmla="*/ 5 w 29"/>
                                <a:gd name="T29" fmla="*/ 77 h 82"/>
                                <a:gd name="T30" fmla="*/ 10 w 29"/>
                                <a:gd name="T31" fmla="*/ 77 h 82"/>
                                <a:gd name="T32" fmla="*/ 10 w 29"/>
                                <a:gd name="T33" fmla="*/ 77 h 82"/>
                                <a:gd name="T34" fmla="*/ 10 w 29"/>
                                <a:gd name="T35" fmla="*/ 72 h 82"/>
                                <a:gd name="T36" fmla="*/ 10 w 29"/>
                                <a:gd name="T37" fmla="*/ 67 h 82"/>
                                <a:gd name="T38" fmla="*/ 10 w 29"/>
                                <a:gd name="T39" fmla="*/ 24 h 82"/>
                                <a:gd name="T40" fmla="*/ 10 w 29"/>
                                <a:gd name="T41" fmla="*/ 20 h 82"/>
                                <a:gd name="T42" fmla="*/ 10 w 29"/>
                                <a:gd name="T43" fmla="*/ 15 h 82"/>
                                <a:gd name="T44" fmla="*/ 10 w 29"/>
                                <a:gd name="T45" fmla="*/ 15 h 82"/>
                                <a:gd name="T46" fmla="*/ 10 w 29"/>
                                <a:gd name="T47" fmla="*/ 10 h 82"/>
                                <a:gd name="T48" fmla="*/ 5 w 29"/>
                                <a:gd name="T49" fmla="*/ 10 h 82"/>
                                <a:gd name="T50" fmla="*/ 5 w 29"/>
                                <a:gd name="T51" fmla="*/ 10 h 82"/>
                                <a:gd name="T52" fmla="*/ 0 w 29"/>
                                <a:gd name="T53" fmla="*/ 10 h 82"/>
                                <a:gd name="T54" fmla="*/ 0 w 29"/>
                                <a:gd name="T55" fmla="*/ 15 h 82"/>
                                <a:gd name="T56" fmla="*/ 0 w 29"/>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2">
                                  <a:moveTo>
                                    <a:pt x="0" y="10"/>
                                  </a:moveTo>
                                  <a:lnTo>
                                    <a:pt x="19" y="0"/>
                                  </a:lnTo>
                                  <a:lnTo>
                                    <a:pt x="19" y="67"/>
                                  </a:lnTo>
                                  <a:lnTo>
                                    <a:pt x="19" y="72"/>
                                  </a:lnTo>
                                  <a:lnTo>
                                    <a:pt x="19" y="77"/>
                                  </a:lnTo>
                                  <a:lnTo>
                                    <a:pt x="24" y="77"/>
                                  </a:lnTo>
                                  <a:lnTo>
                                    <a:pt x="24" y="82"/>
                                  </a:lnTo>
                                  <a:lnTo>
                                    <a:pt x="29" y="82"/>
                                  </a:lnTo>
                                  <a:lnTo>
                                    <a:pt x="0" y="82"/>
                                  </a:lnTo>
                                  <a:lnTo>
                                    <a:pt x="5" y="82"/>
                                  </a:lnTo>
                                  <a:lnTo>
                                    <a:pt x="5" y="77"/>
                                  </a:lnTo>
                                  <a:lnTo>
                                    <a:pt x="10" y="77"/>
                                  </a:lnTo>
                                  <a:lnTo>
                                    <a:pt x="10" y="72"/>
                                  </a:lnTo>
                                  <a:lnTo>
                                    <a:pt x="10" y="67"/>
                                  </a:lnTo>
                                  <a:lnTo>
                                    <a:pt x="10" y="24"/>
                                  </a:lnTo>
                                  <a:lnTo>
                                    <a:pt x="10" y="20"/>
                                  </a:lnTo>
                                  <a:lnTo>
                                    <a:pt x="10" y="15"/>
                                  </a:lnTo>
                                  <a:lnTo>
                                    <a:pt x="10" y="10"/>
                                  </a:lnTo>
                                  <a:lnTo>
                                    <a:pt x="5" y="10"/>
                                  </a:lnTo>
                                  <a:lnTo>
                                    <a:pt x="0"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913"/>
                          <wps:cNvSpPr>
                            <a:spLocks/>
                          </wps:cNvSpPr>
                          <wps:spPr bwMode="auto">
                            <a:xfrm>
                              <a:off x="6544" y="2599"/>
                              <a:ext cx="48" cy="82"/>
                            </a:xfrm>
                            <a:custGeom>
                              <a:avLst/>
                              <a:gdLst>
                                <a:gd name="T0" fmla="*/ 0 w 48"/>
                                <a:gd name="T1" fmla="*/ 20 h 82"/>
                                <a:gd name="T2" fmla="*/ 5 w 48"/>
                                <a:gd name="T3" fmla="*/ 10 h 82"/>
                                <a:gd name="T4" fmla="*/ 10 w 48"/>
                                <a:gd name="T5" fmla="*/ 5 h 82"/>
                                <a:gd name="T6" fmla="*/ 15 w 48"/>
                                <a:gd name="T7" fmla="*/ 0 h 82"/>
                                <a:gd name="T8" fmla="*/ 24 w 48"/>
                                <a:gd name="T9" fmla="*/ 0 h 82"/>
                                <a:gd name="T10" fmla="*/ 34 w 48"/>
                                <a:gd name="T11" fmla="*/ 0 h 82"/>
                                <a:gd name="T12" fmla="*/ 39 w 48"/>
                                <a:gd name="T13" fmla="*/ 5 h 82"/>
                                <a:gd name="T14" fmla="*/ 43 w 48"/>
                                <a:gd name="T15" fmla="*/ 10 h 82"/>
                                <a:gd name="T16" fmla="*/ 43 w 48"/>
                                <a:gd name="T17" fmla="*/ 20 h 82"/>
                                <a:gd name="T18" fmla="*/ 39 w 48"/>
                                <a:gd name="T19" fmla="*/ 24 h 82"/>
                                <a:gd name="T20" fmla="*/ 34 w 48"/>
                                <a:gd name="T21" fmla="*/ 34 h 82"/>
                                <a:gd name="T22" fmla="*/ 39 w 48"/>
                                <a:gd name="T23" fmla="*/ 39 h 82"/>
                                <a:gd name="T24" fmla="*/ 43 w 48"/>
                                <a:gd name="T25" fmla="*/ 44 h 82"/>
                                <a:gd name="T26" fmla="*/ 43 w 48"/>
                                <a:gd name="T27" fmla="*/ 48 h 82"/>
                                <a:gd name="T28" fmla="*/ 48 w 48"/>
                                <a:gd name="T29" fmla="*/ 58 h 82"/>
                                <a:gd name="T30" fmla="*/ 43 w 48"/>
                                <a:gd name="T31" fmla="*/ 67 h 82"/>
                                <a:gd name="T32" fmla="*/ 39 w 48"/>
                                <a:gd name="T33" fmla="*/ 72 h 82"/>
                                <a:gd name="T34" fmla="*/ 29 w 48"/>
                                <a:gd name="T35" fmla="*/ 82 h 82"/>
                                <a:gd name="T36" fmla="*/ 15 w 48"/>
                                <a:gd name="T37" fmla="*/ 82 h 82"/>
                                <a:gd name="T38" fmla="*/ 10 w 48"/>
                                <a:gd name="T39" fmla="*/ 82 h 82"/>
                                <a:gd name="T40" fmla="*/ 5 w 48"/>
                                <a:gd name="T41" fmla="*/ 82 h 82"/>
                                <a:gd name="T42" fmla="*/ 0 w 48"/>
                                <a:gd name="T43" fmla="*/ 82 h 82"/>
                                <a:gd name="T44" fmla="*/ 0 w 48"/>
                                <a:gd name="T45" fmla="*/ 77 h 82"/>
                                <a:gd name="T46" fmla="*/ 0 w 48"/>
                                <a:gd name="T47" fmla="*/ 77 h 82"/>
                                <a:gd name="T48" fmla="*/ 0 w 48"/>
                                <a:gd name="T49" fmla="*/ 72 h 82"/>
                                <a:gd name="T50" fmla="*/ 5 w 48"/>
                                <a:gd name="T51" fmla="*/ 72 h 82"/>
                                <a:gd name="T52" fmla="*/ 5 w 48"/>
                                <a:gd name="T53" fmla="*/ 72 h 82"/>
                                <a:gd name="T54" fmla="*/ 5 w 48"/>
                                <a:gd name="T55" fmla="*/ 72 h 82"/>
                                <a:gd name="T56" fmla="*/ 10 w 48"/>
                                <a:gd name="T57" fmla="*/ 72 h 82"/>
                                <a:gd name="T58" fmla="*/ 10 w 48"/>
                                <a:gd name="T59" fmla="*/ 72 h 82"/>
                                <a:gd name="T60" fmla="*/ 15 w 48"/>
                                <a:gd name="T61" fmla="*/ 77 h 82"/>
                                <a:gd name="T62" fmla="*/ 15 w 48"/>
                                <a:gd name="T63" fmla="*/ 77 h 82"/>
                                <a:gd name="T64" fmla="*/ 19 w 48"/>
                                <a:gd name="T65" fmla="*/ 77 h 82"/>
                                <a:gd name="T66" fmla="*/ 19 w 48"/>
                                <a:gd name="T67" fmla="*/ 77 h 82"/>
                                <a:gd name="T68" fmla="*/ 24 w 48"/>
                                <a:gd name="T69" fmla="*/ 77 h 82"/>
                                <a:gd name="T70" fmla="*/ 29 w 48"/>
                                <a:gd name="T71" fmla="*/ 77 h 82"/>
                                <a:gd name="T72" fmla="*/ 34 w 48"/>
                                <a:gd name="T73" fmla="*/ 72 h 82"/>
                                <a:gd name="T74" fmla="*/ 39 w 48"/>
                                <a:gd name="T75" fmla="*/ 67 h 82"/>
                                <a:gd name="T76" fmla="*/ 39 w 48"/>
                                <a:gd name="T77" fmla="*/ 63 h 82"/>
                                <a:gd name="T78" fmla="*/ 39 w 48"/>
                                <a:gd name="T79" fmla="*/ 58 h 82"/>
                                <a:gd name="T80" fmla="*/ 34 w 48"/>
                                <a:gd name="T81" fmla="*/ 53 h 82"/>
                                <a:gd name="T82" fmla="*/ 34 w 48"/>
                                <a:gd name="T83" fmla="*/ 53 h 82"/>
                                <a:gd name="T84" fmla="*/ 34 w 48"/>
                                <a:gd name="T85" fmla="*/ 48 h 82"/>
                                <a:gd name="T86" fmla="*/ 29 w 48"/>
                                <a:gd name="T87" fmla="*/ 48 h 82"/>
                                <a:gd name="T88" fmla="*/ 24 w 48"/>
                                <a:gd name="T89" fmla="*/ 44 h 82"/>
                                <a:gd name="T90" fmla="*/ 19 w 48"/>
                                <a:gd name="T91" fmla="*/ 44 h 82"/>
                                <a:gd name="T92" fmla="*/ 15 w 48"/>
                                <a:gd name="T93" fmla="*/ 44 h 82"/>
                                <a:gd name="T94" fmla="*/ 15 w 48"/>
                                <a:gd name="T95" fmla="*/ 44 h 82"/>
                                <a:gd name="T96" fmla="*/ 15 w 48"/>
                                <a:gd name="T97" fmla="*/ 39 h 82"/>
                                <a:gd name="T98" fmla="*/ 19 w 48"/>
                                <a:gd name="T99" fmla="*/ 39 h 82"/>
                                <a:gd name="T100" fmla="*/ 24 w 48"/>
                                <a:gd name="T101" fmla="*/ 39 h 82"/>
                                <a:gd name="T102" fmla="*/ 29 w 48"/>
                                <a:gd name="T103" fmla="*/ 34 h 82"/>
                                <a:gd name="T104" fmla="*/ 29 w 48"/>
                                <a:gd name="T105" fmla="*/ 29 h 82"/>
                                <a:gd name="T106" fmla="*/ 34 w 48"/>
                                <a:gd name="T107" fmla="*/ 29 h 82"/>
                                <a:gd name="T108" fmla="*/ 34 w 48"/>
                                <a:gd name="T109" fmla="*/ 24 h 82"/>
                                <a:gd name="T110" fmla="*/ 34 w 48"/>
                                <a:gd name="T111" fmla="*/ 15 h 82"/>
                                <a:gd name="T112" fmla="*/ 29 w 48"/>
                                <a:gd name="T113" fmla="*/ 15 h 82"/>
                                <a:gd name="T114" fmla="*/ 24 w 48"/>
                                <a:gd name="T115" fmla="*/ 10 h 82"/>
                                <a:gd name="T116" fmla="*/ 19 w 48"/>
                                <a:gd name="T117" fmla="*/ 10 h 82"/>
                                <a:gd name="T118" fmla="*/ 10 w 48"/>
                                <a:gd name="T119" fmla="*/ 10 h 82"/>
                                <a:gd name="T120" fmla="*/ 5 w 48"/>
                                <a:gd name="T121" fmla="*/ 20 h 82"/>
                                <a:gd name="T122" fmla="*/ 0 w 48"/>
                                <a:gd name="T123" fmla="*/ 2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2">
                                  <a:moveTo>
                                    <a:pt x="0" y="20"/>
                                  </a:moveTo>
                                  <a:lnTo>
                                    <a:pt x="5" y="10"/>
                                  </a:lnTo>
                                  <a:lnTo>
                                    <a:pt x="10" y="5"/>
                                  </a:lnTo>
                                  <a:lnTo>
                                    <a:pt x="15" y="0"/>
                                  </a:lnTo>
                                  <a:lnTo>
                                    <a:pt x="24" y="0"/>
                                  </a:lnTo>
                                  <a:lnTo>
                                    <a:pt x="34" y="0"/>
                                  </a:lnTo>
                                  <a:lnTo>
                                    <a:pt x="39" y="5"/>
                                  </a:lnTo>
                                  <a:lnTo>
                                    <a:pt x="43" y="10"/>
                                  </a:lnTo>
                                  <a:lnTo>
                                    <a:pt x="43" y="20"/>
                                  </a:lnTo>
                                  <a:lnTo>
                                    <a:pt x="39" y="24"/>
                                  </a:lnTo>
                                  <a:lnTo>
                                    <a:pt x="34" y="34"/>
                                  </a:lnTo>
                                  <a:lnTo>
                                    <a:pt x="39" y="39"/>
                                  </a:lnTo>
                                  <a:lnTo>
                                    <a:pt x="43" y="44"/>
                                  </a:lnTo>
                                  <a:lnTo>
                                    <a:pt x="43" y="48"/>
                                  </a:lnTo>
                                  <a:lnTo>
                                    <a:pt x="48" y="58"/>
                                  </a:lnTo>
                                  <a:lnTo>
                                    <a:pt x="43" y="67"/>
                                  </a:lnTo>
                                  <a:lnTo>
                                    <a:pt x="39" y="72"/>
                                  </a:lnTo>
                                  <a:lnTo>
                                    <a:pt x="29" y="82"/>
                                  </a:lnTo>
                                  <a:lnTo>
                                    <a:pt x="15" y="82"/>
                                  </a:lnTo>
                                  <a:lnTo>
                                    <a:pt x="10" y="82"/>
                                  </a:lnTo>
                                  <a:lnTo>
                                    <a:pt x="5" y="82"/>
                                  </a:lnTo>
                                  <a:lnTo>
                                    <a:pt x="0" y="82"/>
                                  </a:lnTo>
                                  <a:lnTo>
                                    <a:pt x="0" y="77"/>
                                  </a:lnTo>
                                  <a:lnTo>
                                    <a:pt x="0" y="72"/>
                                  </a:lnTo>
                                  <a:lnTo>
                                    <a:pt x="5" y="72"/>
                                  </a:lnTo>
                                  <a:lnTo>
                                    <a:pt x="10" y="72"/>
                                  </a:lnTo>
                                  <a:lnTo>
                                    <a:pt x="15" y="77"/>
                                  </a:lnTo>
                                  <a:lnTo>
                                    <a:pt x="19" y="77"/>
                                  </a:lnTo>
                                  <a:lnTo>
                                    <a:pt x="24" y="77"/>
                                  </a:lnTo>
                                  <a:lnTo>
                                    <a:pt x="29" y="77"/>
                                  </a:lnTo>
                                  <a:lnTo>
                                    <a:pt x="34" y="72"/>
                                  </a:lnTo>
                                  <a:lnTo>
                                    <a:pt x="39" y="67"/>
                                  </a:lnTo>
                                  <a:lnTo>
                                    <a:pt x="39" y="63"/>
                                  </a:lnTo>
                                  <a:lnTo>
                                    <a:pt x="39" y="58"/>
                                  </a:lnTo>
                                  <a:lnTo>
                                    <a:pt x="34" y="53"/>
                                  </a:lnTo>
                                  <a:lnTo>
                                    <a:pt x="34" y="48"/>
                                  </a:lnTo>
                                  <a:lnTo>
                                    <a:pt x="29" y="48"/>
                                  </a:lnTo>
                                  <a:lnTo>
                                    <a:pt x="24" y="44"/>
                                  </a:lnTo>
                                  <a:lnTo>
                                    <a:pt x="19" y="44"/>
                                  </a:lnTo>
                                  <a:lnTo>
                                    <a:pt x="15" y="44"/>
                                  </a:lnTo>
                                  <a:lnTo>
                                    <a:pt x="15" y="39"/>
                                  </a:lnTo>
                                  <a:lnTo>
                                    <a:pt x="19" y="39"/>
                                  </a:lnTo>
                                  <a:lnTo>
                                    <a:pt x="24" y="39"/>
                                  </a:lnTo>
                                  <a:lnTo>
                                    <a:pt x="29" y="34"/>
                                  </a:lnTo>
                                  <a:lnTo>
                                    <a:pt x="29" y="29"/>
                                  </a:lnTo>
                                  <a:lnTo>
                                    <a:pt x="34" y="29"/>
                                  </a:lnTo>
                                  <a:lnTo>
                                    <a:pt x="34" y="24"/>
                                  </a:lnTo>
                                  <a:lnTo>
                                    <a:pt x="34" y="15"/>
                                  </a:lnTo>
                                  <a:lnTo>
                                    <a:pt x="29" y="15"/>
                                  </a:lnTo>
                                  <a:lnTo>
                                    <a:pt x="24" y="10"/>
                                  </a:lnTo>
                                  <a:lnTo>
                                    <a:pt x="19" y="10"/>
                                  </a:lnTo>
                                  <a:lnTo>
                                    <a:pt x="10" y="10"/>
                                  </a:lnTo>
                                  <a:lnTo>
                                    <a:pt x="5" y="20"/>
                                  </a:lnTo>
                                  <a:lnTo>
                                    <a:pt x="0"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914"/>
                          <wps:cNvSpPr>
                            <a:spLocks/>
                          </wps:cNvSpPr>
                          <wps:spPr bwMode="auto">
                            <a:xfrm>
                              <a:off x="6602" y="2599"/>
                              <a:ext cx="53" cy="82"/>
                            </a:xfrm>
                            <a:custGeom>
                              <a:avLst/>
                              <a:gdLst>
                                <a:gd name="T0" fmla="*/ 53 w 53"/>
                                <a:gd name="T1" fmla="*/ 67 h 82"/>
                                <a:gd name="T2" fmla="*/ 48 w 53"/>
                                <a:gd name="T3" fmla="*/ 82 h 82"/>
                                <a:gd name="T4" fmla="*/ 0 w 53"/>
                                <a:gd name="T5" fmla="*/ 82 h 82"/>
                                <a:gd name="T6" fmla="*/ 0 w 53"/>
                                <a:gd name="T7" fmla="*/ 82 h 82"/>
                                <a:gd name="T8" fmla="*/ 19 w 53"/>
                                <a:gd name="T9" fmla="*/ 63 h 82"/>
                                <a:gd name="T10" fmla="*/ 29 w 53"/>
                                <a:gd name="T11" fmla="*/ 48 h 82"/>
                                <a:gd name="T12" fmla="*/ 38 w 53"/>
                                <a:gd name="T13" fmla="*/ 39 h 82"/>
                                <a:gd name="T14" fmla="*/ 38 w 53"/>
                                <a:gd name="T15" fmla="*/ 29 h 82"/>
                                <a:gd name="T16" fmla="*/ 38 w 53"/>
                                <a:gd name="T17" fmla="*/ 20 h 82"/>
                                <a:gd name="T18" fmla="*/ 33 w 53"/>
                                <a:gd name="T19" fmla="*/ 15 h 82"/>
                                <a:gd name="T20" fmla="*/ 29 w 53"/>
                                <a:gd name="T21" fmla="*/ 10 h 82"/>
                                <a:gd name="T22" fmla="*/ 24 w 53"/>
                                <a:gd name="T23" fmla="*/ 10 h 82"/>
                                <a:gd name="T24" fmla="*/ 19 w 53"/>
                                <a:gd name="T25" fmla="*/ 10 h 82"/>
                                <a:gd name="T26" fmla="*/ 14 w 53"/>
                                <a:gd name="T27" fmla="*/ 15 h 82"/>
                                <a:gd name="T28" fmla="*/ 9 w 53"/>
                                <a:gd name="T29" fmla="*/ 20 h 82"/>
                                <a:gd name="T30" fmla="*/ 5 w 53"/>
                                <a:gd name="T31" fmla="*/ 24 h 82"/>
                                <a:gd name="T32" fmla="*/ 5 w 53"/>
                                <a:gd name="T33" fmla="*/ 24 h 82"/>
                                <a:gd name="T34" fmla="*/ 5 w 53"/>
                                <a:gd name="T35" fmla="*/ 15 h 82"/>
                                <a:gd name="T36" fmla="*/ 9 w 53"/>
                                <a:gd name="T37" fmla="*/ 5 h 82"/>
                                <a:gd name="T38" fmla="*/ 19 w 53"/>
                                <a:gd name="T39" fmla="*/ 0 h 82"/>
                                <a:gd name="T40" fmla="*/ 24 w 53"/>
                                <a:gd name="T41" fmla="*/ 0 h 82"/>
                                <a:gd name="T42" fmla="*/ 33 w 53"/>
                                <a:gd name="T43" fmla="*/ 0 h 82"/>
                                <a:gd name="T44" fmla="*/ 43 w 53"/>
                                <a:gd name="T45" fmla="*/ 5 h 82"/>
                                <a:gd name="T46" fmla="*/ 48 w 53"/>
                                <a:gd name="T47" fmla="*/ 15 h 82"/>
                                <a:gd name="T48" fmla="*/ 48 w 53"/>
                                <a:gd name="T49" fmla="*/ 24 h 82"/>
                                <a:gd name="T50" fmla="*/ 48 w 53"/>
                                <a:gd name="T51" fmla="*/ 29 h 82"/>
                                <a:gd name="T52" fmla="*/ 48 w 53"/>
                                <a:gd name="T53" fmla="*/ 34 h 82"/>
                                <a:gd name="T54" fmla="*/ 38 w 53"/>
                                <a:gd name="T55" fmla="*/ 44 h 82"/>
                                <a:gd name="T56" fmla="*/ 33 w 53"/>
                                <a:gd name="T57" fmla="*/ 53 h 82"/>
                                <a:gd name="T58" fmla="*/ 19 w 53"/>
                                <a:gd name="T59" fmla="*/ 67 h 82"/>
                                <a:gd name="T60" fmla="*/ 14 w 53"/>
                                <a:gd name="T61" fmla="*/ 72 h 82"/>
                                <a:gd name="T62" fmla="*/ 33 w 53"/>
                                <a:gd name="T63" fmla="*/ 72 h 82"/>
                                <a:gd name="T64" fmla="*/ 38 w 53"/>
                                <a:gd name="T65" fmla="*/ 72 h 82"/>
                                <a:gd name="T66" fmla="*/ 43 w 53"/>
                                <a:gd name="T67" fmla="*/ 72 h 82"/>
                                <a:gd name="T68" fmla="*/ 48 w 53"/>
                                <a:gd name="T69" fmla="*/ 72 h 82"/>
                                <a:gd name="T70" fmla="*/ 48 w 53"/>
                                <a:gd name="T71" fmla="*/ 72 h 82"/>
                                <a:gd name="T72" fmla="*/ 48 w 53"/>
                                <a:gd name="T73" fmla="*/ 67 h 82"/>
                                <a:gd name="T74" fmla="*/ 53 w 53"/>
                                <a:gd name="T75" fmla="*/ 67 h 82"/>
                                <a:gd name="T76" fmla="*/ 53 w 53"/>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2">
                                  <a:moveTo>
                                    <a:pt x="53" y="67"/>
                                  </a:moveTo>
                                  <a:lnTo>
                                    <a:pt x="48" y="82"/>
                                  </a:lnTo>
                                  <a:lnTo>
                                    <a:pt x="0" y="82"/>
                                  </a:lnTo>
                                  <a:lnTo>
                                    <a:pt x="19" y="63"/>
                                  </a:lnTo>
                                  <a:lnTo>
                                    <a:pt x="29" y="48"/>
                                  </a:lnTo>
                                  <a:lnTo>
                                    <a:pt x="38" y="39"/>
                                  </a:lnTo>
                                  <a:lnTo>
                                    <a:pt x="38" y="29"/>
                                  </a:lnTo>
                                  <a:lnTo>
                                    <a:pt x="38" y="20"/>
                                  </a:lnTo>
                                  <a:lnTo>
                                    <a:pt x="33" y="15"/>
                                  </a:lnTo>
                                  <a:lnTo>
                                    <a:pt x="29" y="10"/>
                                  </a:lnTo>
                                  <a:lnTo>
                                    <a:pt x="24" y="10"/>
                                  </a:lnTo>
                                  <a:lnTo>
                                    <a:pt x="19" y="10"/>
                                  </a:lnTo>
                                  <a:lnTo>
                                    <a:pt x="14" y="15"/>
                                  </a:lnTo>
                                  <a:lnTo>
                                    <a:pt x="9" y="20"/>
                                  </a:lnTo>
                                  <a:lnTo>
                                    <a:pt x="5" y="24"/>
                                  </a:lnTo>
                                  <a:lnTo>
                                    <a:pt x="5" y="15"/>
                                  </a:lnTo>
                                  <a:lnTo>
                                    <a:pt x="9" y="5"/>
                                  </a:lnTo>
                                  <a:lnTo>
                                    <a:pt x="19" y="0"/>
                                  </a:lnTo>
                                  <a:lnTo>
                                    <a:pt x="24" y="0"/>
                                  </a:lnTo>
                                  <a:lnTo>
                                    <a:pt x="33" y="0"/>
                                  </a:lnTo>
                                  <a:lnTo>
                                    <a:pt x="43" y="5"/>
                                  </a:lnTo>
                                  <a:lnTo>
                                    <a:pt x="48" y="15"/>
                                  </a:lnTo>
                                  <a:lnTo>
                                    <a:pt x="48" y="24"/>
                                  </a:lnTo>
                                  <a:lnTo>
                                    <a:pt x="48" y="29"/>
                                  </a:lnTo>
                                  <a:lnTo>
                                    <a:pt x="48" y="34"/>
                                  </a:lnTo>
                                  <a:lnTo>
                                    <a:pt x="38" y="44"/>
                                  </a:lnTo>
                                  <a:lnTo>
                                    <a:pt x="33" y="53"/>
                                  </a:lnTo>
                                  <a:lnTo>
                                    <a:pt x="19" y="67"/>
                                  </a:lnTo>
                                  <a:lnTo>
                                    <a:pt x="14" y="72"/>
                                  </a:lnTo>
                                  <a:lnTo>
                                    <a:pt x="33" y="72"/>
                                  </a:lnTo>
                                  <a:lnTo>
                                    <a:pt x="38" y="72"/>
                                  </a:lnTo>
                                  <a:lnTo>
                                    <a:pt x="43" y="72"/>
                                  </a:lnTo>
                                  <a:lnTo>
                                    <a:pt x="48" y="72"/>
                                  </a:lnTo>
                                  <a:lnTo>
                                    <a:pt x="48" y="67"/>
                                  </a:lnTo>
                                  <a:lnTo>
                                    <a:pt x="5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915"/>
                          <wps:cNvSpPr>
                            <a:spLocks/>
                          </wps:cNvSpPr>
                          <wps:spPr bwMode="auto">
                            <a:xfrm>
                              <a:off x="6784" y="2599"/>
                              <a:ext cx="34" cy="106"/>
                            </a:xfrm>
                            <a:custGeom>
                              <a:avLst/>
                              <a:gdLst>
                                <a:gd name="T0" fmla="*/ 34 w 34"/>
                                <a:gd name="T1" fmla="*/ 106 h 106"/>
                                <a:gd name="T2" fmla="*/ 34 w 34"/>
                                <a:gd name="T3" fmla="*/ 106 h 106"/>
                                <a:gd name="T4" fmla="*/ 24 w 34"/>
                                <a:gd name="T5" fmla="*/ 101 h 106"/>
                                <a:gd name="T6" fmla="*/ 19 w 34"/>
                                <a:gd name="T7" fmla="*/ 96 h 106"/>
                                <a:gd name="T8" fmla="*/ 15 w 34"/>
                                <a:gd name="T9" fmla="*/ 87 h 106"/>
                                <a:gd name="T10" fmla="*/ 5 w 34"/>
                                <a:gd name="T11" fmla="*/ 77 h 106"/>
                                <a:gd name="T12" fmla="*/ 5 w 34"/>
                                <a:gd name="T13" fmla="*/ 67 h 106"/>
                                <a:gd name="T14" fmla="*/ 0 w 34"/>
                                <a:gd name="T15" fmla="*/ 53 h 106"/>
                                <a:gd name="T16" fmla="*/ 5 w 34"/>
                                <a:gd name="T17" fmla="*/ 34 h 106"/>
                                <a:gd name="T18" fmla="*/ 10 w 34"/>
                                <a:gd name="T19" fmla="*/ 20 h 106"/>
                                <a:gd name="T20" fmla="*/ 19 w 34"/>
                                <a:gd name="T21" fmla="*/ 5 h 106"/>
                                <a:gd name="T22" fmla="*/ 34 w 34"/>
                                <a:gd name="T23" fmla="*/ 0 h 106"/>
                                <a:gd name="T24" fmla="*/ 34 w 34"/>
                                <a:gd name="T25" fmla="*/ 0 h 106"/>
                                <a:gd name="T26" fmla="*/ 29 w 34"/>
                                <a:gd name="T27" fmla="*/ 5 h 106"/>
                                <a:gd name="T28" fmla="*/ 24 w 34"/>
                                <a:gd name="T29" fmla="*/ 10 h 106"/>
                                <a:gd name="T30" fmla="*/ 19 w 34"/>
                                <a:gd name="T31" fmla="*/ 20 h 106"/>
                                <a:gd name="T32" fmla="*/ 15 w 34"/>
                                <a:gd name="T33" fmla="*/ 29 h 106"/>
                                <a:gd name="T34" fmla="*/ 15 w 34"/>
                                <a:gd name="T35" fmla="*/ 39 h 106"/>
                                <a:gd name="T36" fmla="*/ 15 w 34"/>
                                <a:gd name="T37" fmla="*/ 53 h 106"/>
                                <a:gd name="T38" fmla="*/ 15 w 34"/>
                                <a:gd name="T39" fmla="*/ 63 h 106"/>
                                <a:gd name="T40" fmla="*/ 15 w 34"/>
                                <a:gd name="T41" fmla="*/ 77 h 106"/>
                                <a:gd name="T42" fmla="*/ 19 w 34"/>
                                <a:gd name="T43" fmla="*/ 82 h 106"/>
                                <a:gd name="T44" fmla="*/ 19 w 34"/>
                                <a:gd name="T45" fmla="*/ 87 h 106"/>
                                <a:gd name="T46" fmla="*/ 19 w 34"/>
                                <a:gd name="T47" fmla="*/ 91 h 106"/>
                                <a:gd name="T48" fmla="*/ 24 w 34"/>
                                <a:gd name="T49" fmla="*/ 96 h 106"/>
                                <a:gd name="T50" fmla="*/ 29 w 34"/>
                                <a:gd name="T51" fmla="*/ 101 h 106"/>
                                <a:gd name="T52" fmla="*/ 34 w 34"/>
                                <a:gd name="T5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6">
                                  <a:moveTo>
                                    <a:pt x="34" y="106"/>
                                  </a:moveTo>
                                  <a:lnTo>
                                    <a:pt x="34" y="106"/>
                                  </a:lnTo>
                                  <a:lnTo>
                                    <a:pt x="24" y="101"/>
                                  </a:lnTo>
                                  <a:lnTo>
                                    <a:pt x="19" y="96"/>
                                  </a:lnTo>
                                  <a:lnTo>
                                    <a:pt x="15" y="87"/>
                                  </a:lnTo>
                                  <a:lnTo>
                                    <a:pt x="5" y="77"/>
                                  </a:lnTo>
                                  <a:lnTo>
                                    <a:pt x="5" y="67"/>
                                  </a:lnTo>
                                  <a:lnTo>
                                    <a:pt x="0" y="53"/>
                                  </a:lnTo>
                                  <a:lnTo>
                                    <a:pt x="5" y="34"/>
                                  </a:lnTo>
                                  <a:lnTo>
                                    <a:pt x="10" y="20"/>
                                  </a:lnTo>
                                  <a:lnTo>
                                    <a:pt x="19" y="5"/>
                                  </a:lnTo>
                                  <a:lnTo>
                                    <a:pt x="34" y="0"/>
                                  </a:lnTo>
                                  <a:lnTo>
                                    <a:pt x="29" y="5"/>
                                  </a:lnTo>
                                  <a:lnTo>
                                    <a:pt x="24" y="10"/>
                                  </a:lnTo>
                                  <a:lnTo>
                                    <a:pt x="19" y="20"/>
                                  </a:lnTo>
                                  <a:lnTo>
                                    <a:pt x="15" y="29"/>
                                  </a:lnTo>
                                  <a:lnTo>
                                    <a:pt x="15" y="39"/>
                                  </a:lnTo>
                                  <a:lnTo>
                                    <a:pt x="15" y="53"/>
                                  </a:lnTo>
                                  <a:lnTo>
                                    <a:pt x="15" y="63"/>
                                  </a:lnTo>
                                  <a:lnTo>
                                    <a:pt x="15" y="77"/>
                                  </a:lnTo>
                                  <a:lnTo>
                                    <a:pt x="19" y="82"/>
                                  </a:lnTo>
                                  <a:lnTo>
                                    <a:pt x="19" y="87"/>
                                  </a:lnTo>
                                  <a:lnTo>
                                    <a:pt x="19" y="91"/>
                                  </a:lnTo>
                                  <a:lnTo>
                                    <a:pt x="24" y="96"/>
                                  </a:lnTo>
                                  <a:lnTo>
                                    <a:pt x="29" y="101"/>
                                  </a:lnTo>
                                  <a:lnTo>
                                    <a:pt x="34"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916"/>
                          <wps:cNvSpPr>
                            <a:spLocks/>
                          </wps:cNvSpPr>
                          <wps:spPr bwMode="auto">
                            <a:xfrm>
                              <a:off x="6827" y="2604"/>
                              <a:ext cx="48" cy="77"/>
                            </a:xfrm>
                            <a:custGeom>
                              <a:avLst/>
                              <a:gdLst>
                                <a:gd name="T0" fmla="*/ 5 w 48"/>
                                <a:gd name="T1" fmla="*/ 0 h 77"/>
                                <a:gd name="T2" fmla="*/ 48 w 48"/>
                                <a:gd name="T3" fmla="*/ 0 h 77"/>
                                <a:gd name="T4" fmla="*/ 48 w 48"/>
                                <a:gd name="T5" fmla="*/ 0 h 77"/>
                                <a:gd name="T6" fmla="*/ 24 w 48"/>
                                <a:gd name="T7" fmla="*/ 77 h 77"/>
                                <a:gd name="T8" fmla="*/ 15 w 48"/>
                                <a:gd name="T9" fmla="*/ 77 h 77"/>
                                <a:gd name="T10" fmla="*/ 39 w 48"/>
                                <a:gd name="T11" fmla="*/ 5 h 77"/>
                                <a:gd name="T12" fmla="*/ 20 w 48"/>
                                <a:gd name="T13" fmla="*/ 5 h 77"/>
                                <a:gd name="T14" fmla="*/ 10 w 48"/>
                                <a:gd name="T15" fmla="*/ 10 h 77"/>
                                <a:gd name="T16" fmla="*/ 10 w 48"/>
                                <a:gd name="T17" fmla="*/ 10 h 77"/>
                                <a:gd name="T18" fmla="*/ 5 w 48"/>
                                <a:gd name="T19" fmla="*/ 15 h 77"/>
                                <a:gd name="T20" fmla="*/ 0 w 48"/>
                                <a:gd name="T21" fmla="*/ 19 h 77"/>
                                <a:gd name="T22" fmla="*/ 0 w 48"/>
                                <a:gd name="T23" fmla="*/ 15 h 77"/>
                                <a:gd name="T24" fmla="*/ 5 w 48"/>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77">
                                  <a:moveTo>
                                    <a:pt x="5" y="0"/>
                                  </a:moveTo>
                                  <a:lnTo>
                                    <a:pt x="48" y="0"/>
                                  </a:lnTo>
                                  <a:lnTo>
                                    <a:pt x="24" y="77"/>
                                  </a:lnTo>
                                  <a:lnTo>
                                    <a:pt x="15" y="77"/>
                                  </a:lnTo>
                                  <a:lnTo>
                                    <a:pt x="39" y="5"/>
                                  </a:lnTo>
                                  <a:lnTo>
                                    <a:pt x="20" y="5"/>
                                  </a:lnTo>
                                  <a:lnTo>
                                    <a:pt x="10" y="10"/>
                                  </a:lnTo>
                                  <a:lnTo>
                                    <a:pt x="5" y="15"/>
                                  </a:lnTo>
                                  <a:lnTo>
                                    <a:pt x="0" y="19"/>
                                  </a:lnTo>
                                  <a:lnTo>
                                    <a:pt x="0" y="15"/>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917"/>
                          <wps:cNvSpPr>
                            <a:spLocks/>
                          </wps:cNvSpPr>
                          <wps:spPr bwMode="auto">
                            <a:xfrm>
                              <a:off x="6885" y="2604"/>
                              <a:ext cx="48" cy="77"/>
                            </a:xfrm>
                            <a:custGeom>
                              <a:avLst/>
                              <a:gdLst>
                                <a:gd name="T0" fmla="*/ 48 w 48"/>
                                <a:gd name="T1" fmla="*/ 0 h 77"/>
                                <a:gd name="T2" fmla="*/ 43 w 48"/>
                                <a:gd name="T3" fmla="*/ 10 h 77"/>
                                <a:gd name="T4" fmla="*/ 19 w 48"/>
                                <a:gd name="T5" fmla="*/ 10 h 77"/>
                                <a:gd name="T6" fmla="*/ 14 w 48"/>
                                <a:gd name="T7" fmla="*/ 19 h 77"/>
                                <a:gd name="T8" fmla="*/ 29 w 48"/>
                                <a:gd name="T9" fmla="*/ 24 h 77"/>
                                <a:gd name="T10" fmla="*/ 38 w 48"/>
                                <a:gd name="T11" fmla="*/ 29 h 77"/>
                                <a:gd name="T12" fmla="*/ 43 w 48"/>
                                <a:gd name="T13" fmla="*/ 39 h 77"/>
                                <a:gd name="T14" fmla="*/ 48 w 48"/>
                                <a:gd name="T15" fmla="*/ 48 h 77"/>
                                <a:gd name="T16" fmla="*/ 48 w 48"/>
                                <a:gd name="T17" fmla="*/ 53 h 77"/>
                                <a:gd name="T18" fmla="*/ 43 w 48"/>
                                <a:gd name="T19" fmla="*/ 62 h 77"/>
                                <a:gd name="T20" fmla="*/ 43 w 48"/>
                                <a:gd name="T21" fmla="*/ 67 h 77"/>
                                <a:gd name="T22" fmla="*/ 38 w 48"/>
                                <a:gd name="T23" fmla="*/ 67 h 77"/>
                                <a:gd name="T24" fmla="*/ 33 w 48"/>
                                <a:gd name="T25" fmla="*/ 72 h 77"/>
                                <a:gd name="T26" fmla="*/ 29 w 48"/>
                                <a:gd name="T27" fmla="*/ 77 h 77"/>
                                <a:gd name="T28" fmla="*/ 24 w 48"/>
                                <a:gd name="T29" fmla="*/ 77 h 77"/>
                                <a:gd name="T30" fmla="*/ 14 w 48"/>
                                <a:gd name="T31" fmla="*/ 77 h 77"/>
                                <a:gd name="T32" fmla="*/ 9 w 48"/>
                                <a:gd name="T33" fmla="*/ 77 h 77"/>
                                <a:gd name="T34" fmla="*/ 5 w 48"/>
                                <a:gd name="T35" fmla="*/ 77 h 77"/>
                                <a:gd name="T36" fmla="*/ 5 w 48"/>
                                <a:gd name="T37" fmla="*/ 72 h 77"/>
                                <a:gd name="T38" fmla="*/ 0 w 48"/>
                                <a:gd name="T39" fmla="*/ 72 h 77"/>
                                <a:gd name="T40" fmla="*/ 5 w 48"/>
                                <a:gd name="T41" fmla="*/ 67 h 77"/>
                                <a:gd name="T42" fmla="*/ 5 w 48"/>
                                <a:gd name="T43" fmla="*/ 67 h 77"/>
                                <a:gd name="T44" fmla="*/ 5 w 48"/>
                                <a:gd name="T45" fmla="*/ 67 h 77"/>
                                <a:gd name="T46" fmla="*/ 5 w 48"/>
                                <a:gd name="T47" fmla="*/ 67 h 77"/>
                                <a:gd name="T48" fmla="*/ 9 w 48"/>
                                <a:gd name="T49" fmla="*/ 67 h 77"/>
                                <a:gd name="T50" fmla="*/ 9 w 48"/>
                                <a:gd name="T51" fmla="*/ 67 h 77"/>
                                <a:gd name="T52" fmla="*/ 9 w 48"/>
                                <a:gd name="T53" fmla="*/ 67 h 77"/>
                                <a:gd name="T54" fmla="*/ 14 w 48"/>
                                <a:gd name="T55" fmla="*/ 67 h 77"/>
                                <a:gd name="T56" fmla="*/ 19 w 48"/>
                                <a:gd name="T57" fmla="*/ 72 h 77"/>
                                <a:gd name="T58" fmla="*/ 24 w 48"/>
                                <a:gd name="T59" fmla="*/ 72 h 77"/>
                                <a:gd name="T60" fmla="*/ 29 w 48"/>
                                <a:gd name="T61" fmla="*/ 72 h 77"/>
                                <a:gd name="T62" fmla="*/ 33 w 48"/>
                                <a:gd name="T63" fmla="*/ 67 h 77"/>
                                <a:gd name="T64" fmla="*/ 38 w 48"/>
                                <a:gd name="T65" fmla="*/ 62 h 77"/>
                                <a:gd name="T66" fmla="*/ 38 w 48"/>
                                <a:gd name="T67" fmla="*/ 53 h 77"/>
                                <a:gd name="T68" fmla="*/ 38 w 48"/>
                                <a:gd name="T69" fmla="*/ 48 h 77"/>
                                <a:gd name="T70" fmla="*/ 33 w 48"/>
                                <a:gd name="T71" fmla="*/ 43 h 77"/>
                                <a:gd name="T72" fmla="*/ 29 w 48"/>
                                <a:gd name="T73" fmla="*/ 34 h 77"/>
                                <a:gd name="T74" fmla="*/ 24 w 48"/>
                                <a:gd name="T75" fmla="*/ 34 h 77"/>
                                <a:gd name="T76" fmla="*/ 14 w 48"/>
                                <a:gd name="T77" fmla="*/ 29 h 77"/>
                                <a:gd name="T78" fmla="*/ 5 w 48"/>
                                <a:gd name="T79" fmla="*/ 29 h 77"/>
                                <a:gd name="T80" fmla="*/ 19 w 48"/>
                                <a:gd name="T81" fmla="*/ 0 h 77"/>
                                <a:gd name="T82" fmla="*/ 48 w 48"/>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7">
                                  <a:moveTo>
                                    <a:pt x="48" y="0"/>
                                  </a:moveTo>
                                  <a:lnTo>
                                    <a:pt x="43" y="10"/>
                                  </a:lnTo>
                                  <a:lnTo>
                                    <a:pt x="19" y="10"/>
                                  </a:lnTo>
                                  <a:lnTo>
                                    <a:pt x="14" y="19"/>
                                  </a:lnTo>
                                  <a:lnTo>
                                    <a:pt x="29" y="24"/>
                                  </a:lnTo>
                                  <a:lnTo>
                                    <a:pt x="38" y="29"/>
                                  </a:lnTo>
                                  <a:lnTo>
                                    <a:pt x="43" y="39"/>
                                  </a:lnTo>
                                  <a:lnTo>
                                    <a:pt x="48" y="48"/>
                                  </a:lnTo>
                                  <a:lnTo>
                                    <a:pt x="48" y="53"/>
                                  </a:lnTo>
                                  <a:lnTo>
                                    <a:pt x="43" y="62"/>
                                  </a:lnTo>
                                  <a:lnTo>
                                    <a:pt x="43" y="67"/>
                                  </a:lnTo>
                                  <a:lnTo>
                                    <a:pt x="38" y="67"/>
                                  </a:lnTo>
                                  <a:lnTo>
                                    <a:pt x="33" y="72"/>
                                  </a:lnTo>
                                  <a:lnTo>
                                    <a:pt x="29" y="77"/>
                                  </a:lnTo>
                                  <a:lnTo>
                                    <a:pt x="24" y="77"/>
                                  </a:lnTo>
                                  <a:lnTo>
                                    <a:pt x="14" y="77"/>
                                  </a:lnTo>
                                  <a:lnTo>
                                    <a:pt x="9" y="77"/>
                                  </a:lnTo>
                                  <a:lnTo>
                                    <a:pt x="5" y="77"/>
                                  </a:lnTo>
                                  <a:lnTo>
                                    <a:pt x="5" y="72"/>
                                  </a:lnTo>
                                  <a:lnTo>
                                    <a:pt x="0" y="72"/>
                                  </a:lnTo>
                                  <a:lnTo>
                                    <a:pt x="5" y="67"/>
                                  </a:lnTo>
                                  <a:lnTo>
                                    <a:pt x="9" y="67"/>
                                  </a:lnTo>
                                  <a:lnTo>
                                    <a:pt x="14" y="67"/>
                                  </a:lnTo>
                                  <a:lnTo>
                                    <a:pt x="19" y="72"/>
                                  </a:lnTo>
                                  <a:lnTo>
                                    <a:pt x="24" y="72"/>
                                  </a:lnTo>
                                  <a:lnTo>
                                    <a:pt x="29" y="72"/>
                                  </a:lnTo>
                                  <a:lnTo>
                                    <a:pt x="33" y="67"/>
                                  </a:lnTo>
                                  <a:lnTo>
                                    <a:pt x="38" y="62"/>
                                  </a:lnTo>
                                  <a:lnTo>
                                    <a:pt x="38" y="53"/>
                                  </a:lnTo>
                                  <a:lnTo>
                                    <a:pt x="38" y="48"/>
                                  </a:lnTo>
                                  <a:lnTo>
                                    <a:pt x="33" y="43"/>
                                  </a:lnTo>
                                  <a:lnTo>
                                    <a:pt x="29" y="34"/>
                                  </a:lnTo>
                                  <a:lnTo>
                                    <a:pt x="24" y="34"/>
                                  </a:lnTo>
                                  <a:lnTo>
                                    <a:pt x="14" y="29"/>
                                  </a:lnTo>
                                  <a:lnTo>
                                    <a:pt x="5"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918"/>
                          <wps:cNvSpPr>
                            <a:spLocks/>
                          </wps:cNvSpPr>
                          <wps:spPr bwMode="auto">
                            <a:xfrm>
                              <a:off x="6942" y="2599"/>
                              <a:ext cx="34" cy="106"/>
                            </a:xfrm>
                            <a:custGeom>
                              <a:avLst/>
                              <a:gdLst>
                                <a:gd name="T0" fmla="*/ 0 w 34"/>
                                <a:gd name="T1" fmla="*/ 0 h 106"/>
                                <a:gd name="T2" fmla="*/ 0 w 34"/>
                                <a:gd name="T3" fmla="*/ 0 h 106"/>
                                <a:gd name="T4" fmla="*/ 10 w 34"/>
                                <a:gd name="T5" fmla="*/ 5 h 106"/>
                                <a:gd name="T6" fmla="*/ 15 w 34"/>
                                <a:gd name="T7" fmla="*/ 10 h 106"/>
                                <a:gd name="T8" fmla="*/ 24 w 34"/>
                                <a:gd name="T9" fmla="*/ 20 h 106"/>
                                <a:gd name="T10" fmla="*/ 29 w 34"/>
                                <a:gd name="T11" fmla="*/ 29 h 106"/>
                                <a:gd name="T12" fmla="*/ 34 w 34"/>
                                <a:gd name="T13" fmla="*/ 39 h 106"/>
                                <a:gd name="T14" fmla="*/ 34 w 34"/>
                                <a:gd name="T15" fmla="*/ 53 h 106"/>
                                <a:gd name="T16" fmla="*/ 34 w 34"/>
                                <a:gd name="T17" fmla="*/ 72 h 106"/>
                                <a:gd name="T18" fmla="*/ 24 w 34"/>
                                <a:gd name="T19" fmla="*/ 87 h 106"/>
                                <a:gd name="T20" fmla="*/ 15 w 34"/>
                                <a:gd name="T21" fmla="*/ 101 h 106"/>
                                <a:gd name="T22" fmla="*/ 0 w 34"/>
                                <a:gd name="T23" fmla="*/ 106 h 106"/>
                                <a:gd name="T24" fmla="*/ 0 w 34"/>
                                <a:gd name="T25" fmla="*/ 106 h 106"/>
                                <a:gd name="T26" fmla="*/ 10 w 34"/>
                                <a:gd name="T27" fmla="*/ 101 h 106"/>
                                <a:gd name="T28" fmla="*/ 15 w 34"/>
                                <a:gd name="T29" fmla="*/ 96 h 106"/>
                                <a:gd name="T30" fmla="*/ 20 w 34"/>
                                <a:gd name="T31" fmla="*/ 87 h 106"/>
                                <a:gd name="T32" fmla="*/ 20 w 34"/>
                                <a:gd name="T33" fmla="*/ 77 h 106"/>
                                <a:gd name="T34" fmla="*/ 24 w 34"/>
                                <a:gd name="T35" fmla="*/ 67 h 106"/>
                                <a:gd name="T36" fmla="*/ 24 w 34"/>
                                <a:gd name="T37" fmla="*/ 53 h 106"/>
                                <a:gd name="T38" fmla="*/ 24 w 34"/>
                                <a:gd name="T39" fmla="*/ 44 h 106"/>
                                <a:gd name="T40" fmla="*/ 20 w 34"/>
                                <a:gd name="T41" fmla="*/ 34 h 106"/>
                                <a:gd name="T42" fmla="*/ 20 w 34"/>
                                <a:gd name="T43" fmla="*/ 24 h 106"/>
                                <a:gd name="T44" fmla="*/ 20 w 34"/>
                                <a:gd name="T45" fmla="*/ 20 h 106"/>
                                <a:gd name="T46" fmla="*/ 15 w 34"/>
                                <a:gd name="T47" fmla="*/ 15 h 106"/>
                                <a:gd name="T48" fmla="*/ 10 w 34"/>
                                <a:gd name="T49" fmla="*/ 10 h 106"/>
                                <a:gd name="T50" fmla="*/ 5 w 34"/>
                                <a:gd name="T51" fmla="*/ 5 h 106"/>
                                <a:gd name="T52" fmla="*/ 0 w 34"/>
                                <a:gd name="T5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6">
                                  <a:moveTo>
                                    <a:pt x="0" y="0"/>
                                  </a:moveTo>
                                  <a:lnTo>
                                    <a:pt x="0" y="0"/>
                                  </a:lnTo>
                                  <a:lnTo>
                                    <a:pt x="10" y="5"/>
                                  </a:lnTo>
                                  <a:lnTo>
                                    <a:pt x="15" y="10"/>
                                  </a:lnTo>
                                  <a:lnTo>
                                    <a:pt x="24" y="20"/>
                                  </a:lnTo>
                                  <a:lnTo>
                                    <a:pt x="29" y="29"/>
                                  </a:lnTo>
                                  <a:lnTo>
                                    <a:pt x="34" y="39"/>
                                  </a:lnTo>
                                  <a:lnTo>
                                    <a:pt x="34" y="53"/>
                                  </a:lnTo>
                                  <a:lnTo>
                                    <a:pt x="34" y="72"/>
                                  </a:lnTo>
                                  <a:lnTo>
                                    <a:pt x="24" y="87"/>
                                  </a:lnTo>
                                  <a:lnTo>
                                    <a:pt x="15" y="101"/>
                                  </a:lnTo>
                                  <a:lnTo>
                                    <a:pt x="0" y="106"/>
                                  </a:lnTo>
                                  <a:lnTo>
                                    <a:pt x="10" y="101"/>
                                  </a:lnTo>
                                  <a:lnTo>
                                    <a:pt x="15" y="96"/>
                                  </a:lnTo>
                                  <a:lnTo>
                                    <a:pt x="20" y="87"/>
                                  </a:lnTo>
                                  <a:lnTo>
                                    <a:pt x="20" y="77"/>
                                  </a:lnTo>
                                  <a:lnTo>
                                    <a:pt x="24" y="67"/>
                                  </a:lnTo>
                                  <a:lnTo>
                                    <a:pt x="24" y="53"/>
                                  </a:lnTo>
                                  <a:lnTo>
                                    <a:pt x="24" y="44"/>
                                  </a:lnTo>
                                  <a:lnTo>
                                    <a:pt x="20" y="34"/>
                                  </a:lnTo>
                                  <a:lnTo>
                                    <a:pt x="20" y="24"/>
                                  </a:lnTo>
                                  <a:lnTo>
                                    <a:pt x="20" y="20"/>
                                  </a:lnTo>
                                  <a:lnTo>
                                    <a:pt x="15" y="15"/>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919"/>
                          <wps:cNvSpPr>
                            <a:spLocks noEditPoints="1"/>
                          </wps:cNvSpPr>
                          <wps:spPr bwMode="auto">
                            <a:xfrm>
                              <a:off x="5729" y="2767"/>
                              <a:ext cx="52" cy="81"/>
                            </a:xfrm>
                            <a:custGeom>
                              <a:avLst/>
                              <a:gdLst>
                                <a:gd name="T0" fmla="*/ 0 w 52"/>
                                <a:gd name="T1" fmla="*/ 43 h 81"/>
                                <a:gd name="T2" fmla="*/ 0 w 52"/>
                                <a:gd name="T3" fmla="*/ 29 h 81"/>
                                <a:gd name="T4" fmla="*/ 4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77 h 81"/>
                                <a:gd name="T30" fmla="*/ 33 w 52"/>
                                <a:gd name="T31" fmla="*/ 81 h 81"/>
                                <a:gd name="T32" fmla="*/ 24 w 52"/>
                                <a:gd name="T33" fmla="*/ 81 h 81"/>
                                <a:gd name="T34" fmla="*/ 14 w 52"/>
                                <a:gd name="T35" fmla="*/ 81 h 81"/>
                                <a:gd name="T36" fmla="*/ 4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8 w 52"/>
                                <a:gd name="T53" fmla="*/ 77 h 81"/>
                                <a:gd name="T54" fmla="*/ 33 w 52"/>
                                <a:gd name="T55" fmla="*/ 77 h 81"/>
                                <a:gd name="T56" fmla="*/ 33 w 52"/>
                                <a:gd name="T57" fmla="*/ 72 h 81"/>
                                <a:gd name="T58" fmla="*/ 38 w 52"/>
                                <a:gd name="T59" fmla="*/ 67 h 81"/>
                                <a:gd name="T60" fmla="*/ 38 w 52"/>
                                <a:gd name="T61" fmla="*/ 53 h 81"/>
                                <a:gd name="T62" fmla="*/ 38 w 52"/>
                                <a:gd name="T63" fmla="*/ 38 h 81"/>
                                <a:gd name="T64" fmla="*/ 38 w 52"/>
                                <a:gd name="T65" fmla="*/ 29 h 81"/>
                                <a:gd name="T66" fmla="*/ 38 w 52"/>
                                <a:gd name="T67" fmla="*/ 14 h 81"/>
                                <a:gd name="T68" fmla="*/ 33 w 52"/>
                                <a:gd name="T69" fmla="*/ 10 h 81"/>
                                <a:gd name="T70" fmla="*/ 33 w 52"/>
                                <a:gd name="T71" fmla="*/ 5 h 81"/>
                                <a:gd name="T72" fmla="*/ 28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14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4"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77"/>
                                  </a:lnTo>
                                  <a:lnTo>
                                    <a:pt x="33" y="81"/>
                                  </a:lnTo>
                                  <a:lnTo>
                                    <a:pt x="24" y="81"/>
                                  </a:lnTo>
                                  <a:lnTo>
                                    <a:pt x="14" y="81"/>
                                  </a:lnTo>
                                  <a:lnTo>
                                    <a:pt x="4" y="72"/>
                                  </a:lnTo>
                                  <a:lnTo>
                                    <a:pt x="0" y="58"/>
                                  </a:lnTo>
                                  <a:lnTo>
                                    <a:pt x="0" y="43"/>
                                  </a:lnTo>
                                  <a:close/>
                                  <a:moveTo>
                                    <a:pt x="9" y="43"/>
                                  </a:moveTo>
                                  <a:lnTo>
                                    <a:pt x="14" y="58"/>
                                  </a:lnTo>
                                  <a:lnTo>
                                    <a:pt x="14" y="72"/>
                                  </a:lnTo>
                                  <a:lnTo>
                                    <a:pt x="19" y="77"/>
                                  </a:lnTo>
                                  <a:lnTo>
                                    <a:pt x="24" y="81"/>
                                  </a:lnTo>
                                  <a:lnTo>
                                    <a:pt x="28" y="77"/>
                                  </a:lnTo>
                                  <a:lnTo>
                                    <a:pt x="33" y="77"/>
                                  </a:lnTo>
                                  <a:lnTo>
                                    <a:pt x="33" y="72"/>
                                  </a:lnTo>
                                  <a:lnTo>
                                    <a:pt x="38" y="67"/>
                                  </a:lnTo>
                                  <a:lnTo>
                                    <a:pt x="38" y="53"/>
                                  </a:lnTo>
                                  <a:lnTo>
                                    <a:pt x="38" y="38"/>
                                  </a:lnTo>
                                  <a:lnTo>
                                    <a:pt x="38" y="29"/>
                                  </a:lnTo>
                                  <a:lnTo>
                                    <a:pt x="38" y="14"/>
                                  </a:lnTo>
                                  <a:lnTo>
                                    <a:pt x="33" y="10"/>
                                  </a:lnTo>
                                  <a:lnTo>
                                    <a:pt x="33" y="5"/>
                                  </a:lnTo>
                                  <a:lnTo>
                                    <a:pt x="28" y="5"/>
                                  </a:lnTo>
                                  <a:lnTo>
                                    <a:pt x="24" y="5"/>
                                  </a:lnTo>
                                  <a:lnTo>
                                    <a:pt x="19" y="10"/>
                                  </a:lnTo>
                                  <a:lnTo>
                                    <a:pt x="14" y="14"/>
                                  </a:lnTo>
                                  <a:lnTo>
                                    <a:pt x="14" y="24"/>
                                  </a:lnTo>
                                  <a:lnTo>
                                    <a:pt x="14"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920"/>
                          <wps:cNvSpPr>
                            <a:spLocks/>
                          </wps:cNvSpPr>
                          <wps:spPr bwMode="auto">
                            <a:xfrm>
                              <a:off x="5791" y="2839"/>
                              <a:ext cx="14" cy="9"/>
                            </a:xfrm>
                            <a:custGeom>
                              <a:avLst/>
                              <a:gdLst>
                                <a:gd name="T0" fmla="*/ 10 w 14"/>
                                <a:gd name="T1" fmla="*/ 0 h 9"/>
                                <a:gd name="T2" fmla="*/ 10 w 14"/>
                                <a:gd name="T3" fmla="*/ 0 h 9"/>
                                <a:gd name="T4" fmla="*/ 14 w 14"/>
                                <a:gd name="T5" fmla="*/ 0 h 9"/>
                                <a:gd name="T6" fmla="*/ 14 w 14"/>
                                <a:gd name="T7" fmla="*/ 5 h 9"/>
                                <a:gd name="T8" fmla="*/ 14 w 14"/>
                                <a:gd name="T9" fmla="*/ 5 h 9"/>
                                <a:gd name="T10" fmla="*/ 14 w 14"/>
                                <a:gd name="T11" fmla="*/ 9 h 9"/>
                                <a:gd name="T12" fmla="*/ 14 w 14"/>
                                <a:gd name="T13" fmla="*/ 9 h 9"/>
                                <a:gd name="T14" fmla="*/ 10 w 14"/>
                                <a:gd name="T15" fmla="*/ 9 h 9"/>
                                <a:gd name="T16" fmla="*/ 10 w 14"/>
                                <a:gd name="T17" fmla="*/ 9 h 9"/>
                                <a:gd name="T18" fmla="*/ 5 w 14"/>
                                <a:gd name="T19" fmla="*/ 9 h 9"/>
                                <a:gd name="T20" fmla="*/ 5 w 14"/>
                                <a:gd name="T21" fmla="*/ 9 h 9"/>
                                <a:gd name="T22" fmla="*/ 5 w 14"/>
                                <a:gd name="T23" fmla="*/ 9 h 9"/>
                                <a:gd name="T24" fmla="*/ 0 w 14"/>
                                <a:gd name="T25" fmla="*/ 5 h 9"/>
                                <a:gd name="T26" fmla="*/ 5 w 14"/>
                                <a:gd name="T27" fmla="*/ 5 h 9"/>
                                <a:gd name="T28" fmla="*/ 5 w 14"/>
                                <a:gd name="T29" fmla="*/ 0 h 9"/>
                                <a:gd name="T30" fmla="*/ 5 w 14"/>
                                <a:gd name="T31" fmla="*/ 0 h 9"/>
                                <a:gd name="T32" fmla="*/ 10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10" y="0"/>
                                  </a:moveTo>
                                  <a:lnTo>
                                    <a:pt x="10" y="0"/>
                                  </a:lnTo>
                                  <a:lnTo>
                                    <a:pt x="14" y="0"/>
                                  </a:lnTo>
                                  <a:lnTo>
                                    <a:pt x="14" y="5"/>
                                  </a:lnTo>
                                  <a:lnTo>
                                    <a:pt x="14" y="9"/>
                                  </a:lnTo>
                                  <a:lnTo>
                                    <a:pt x="10" y="9"/>
                                  </a:lnTo>
                                  <a:lnTo>
                                    <a:pt x="5" y="9"/>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921"/>
                          <wps:cNvSpPr>
                            <a:spLocks noEditPoints="1"/>
                          </wps:cNvSpPr>
                          <wps:spPr bwMode="auto">
                            <a:xfrm>
                              <a:off x="5820" y="2767"/>
                              <a:ext cx="53" cy="81"/>
                            </a:xfrm>
                            <a:custGeom>
                              <a:avLst/>
                              <a:gdLst>
                                <a:gd name="T0" fmla="*/ 0 w 53"/>
                                <a:gd name="T1" fmla="*/ 43 h 81"/>
                                <a:gd name="T2" fmla="*/ 0 w 53"/>
                                <a:gd name="T3" fmla="*/ 29 h 81"/>
                                <a:gd name="T4" fmla="*/ 5 w 53"/>
                                <a:gd name="T5" fmla="*/ 19 h 81"/>
                                <a:gd name="T6" fmla="*/ 9 w 53"/>
                                <a:gd name="T7" fmla="*/ 10 h 81"/>
                                <a:gd name="T8" fmla="*/ 14 w 53"/>
                                <a:gd name="T9" fmla="*/ 5 h 81"/>
                                <a:gd name="T10" fmla="*/ 19 w 53"/>
                                <a:gd name="T11" fmla="*/ 0 h 81"/>
                                <a:gd name="T12" fmla="*/ 24 w 53"/>
                                <a:gd name="T13" fmla="*/ 0 h 81"/>
                                <a:gd name="T14" fmla="*/ 33 w 53"/>
                                <a:gd name="T15" fmla="*/ 5 h 81"/>
                                <a:gd name="T16" fmla="*/ 43 w 53"/>
                                <a:gd name="T17" fmla="*/ 10 h 81"/>
                                <a:gd name="T18" fmla="*/ 48 w 53"/>
                                <a:gd name="T19" fmla="*/ 24 h 81"/>
                                <a:gd name="T20" fmla="*/ 53 w 53"/>
                                <a:gd name="T21" fmla="*/ 43 h 81"/>
                                <a:gd name="T22" fmla="*/ 48 w 53"/>
                                <a:gd name="T23" fmla="*/ 53 h 81"/>
                                <a:gd name="T24" fmla="*/ 48 w 53"/>
                                <a:gd name="T25" fmla="*/ 67 h 81"/>
                                <a:gd name="T26" fmla="*/ 43 w 53"/>
                                <a:gd name="T27" fmla="*/ 72 h 81"/>
                                <a:gd name="T28" fmla="*/ 38 w 53"/>
                                <a:gd name="T29" fmla="*/ 77 h 81"/>
                                <a:gd name="T30" fmla="*/ 29 w 53"/>
                                <a:gd name="T31" fmla="*/ 81 h 81"/>
                                <a:gd name="T32" fmla="*/ 24 w 53"/>
                                <a:gd name="T33" fmla="*/ 81 h 81"/>
                                <a:gd name="T34" fmla="*/ 14 w 53"/>
                                <a:gd name="T35" fmla="*/ 81 h 81"/>
                                <a:gd name="T36" fmla="*/ 5 w 53"/>
                                <a:gd name="T37" fmla="*/ 72 h 81"/>
                                <a:gd name="T38" fmla="*/ 0 w 53"/>
                                <a:gd name="T39" fmla="*/ 58 h 81"/>
                                <a:gd name="T40" fmla="*/ 0 w 53"/>
                                <a:gd name="T41" fmla="*/ 43 h 81"/>
                                <a:gd name="T42" fmla="*/ 9 w 53"/>
                                <a:gd name="T43" fmla="*/ 43 h 81"/>
                                <a:gd name="T44" fmla="*/ 14 w 53"/>
                                <a:gd name="T45" fmla="*/ 58 h 81"/>
                                <a:gd name="T46" fmla="*/ 14 w 53"/>
                                <a:gd name="T47" fmla="*/ 72 h 81"/>
                                <a:gd name="T48" fmla="*/ 19 w 53"/>
                                <a:gd name="T49" fmla="*/ 77 h 81"/>
                                <a:gd name="T50" fmla="*/ 24 w 53"/>
                                <a:gd name="T51" fmla="*/ 81 h 81"/>
                                <a:gd name="T52" fmla="*/ 29 w 53"/>
                                <a:gd name="T53" fmla="*/ 77 h 81"/>
                                <a:gd name="T54" fmla="*/ 33 w 53"/>
                                <a:gd name="T55" fmla="*/ 77 h 81"/>
                                <a:gd name="T56" fmla="*/ 33 w 53"/>
                                <a:gd name="T57" fmla="*/ 72 h 81"/>
                                <a:gd name="T58" fmla="*/ 38 w 53"/>
                                <a:gd name="T59" fmla="*/ 67 h 81"/>
                                <a:gd name="T60" fmla="*/ 38 w 53"/>
                                <a:gd name="T61" fmla="*/ 53 h 81"/>
                                <a:gd name="T62" fmla="*/ 38 w 53"/>
                                <a:gd name="T63" fmla="*/ 38 h 81"/>
                                <a:gd name="T64" fmla="*/ 38 w 53"/>
                                <a:gd name="T65" fmla="*/ 29 h 81"/>
                                <a:gd name="T66" fmla="*/ 38 w 53"/>
                                <a:gd name="T67" fmla="*/ 14 h 81"/>
                                <a:gd name="T68" fmla="*/ 33 w 53"/>
                                <a:gd name="T69" fmla="*/ 10 h 81"/>
                                <a:gd name="T70" fmla="*/ 33 w 53"/>
                                <a:gd name="T71" fmla="*/ 5 h 81"/>
                                <a:gd name="T72" fmla="*/ 29 w 53"/>
                                <a:gd name="T73" fmla="*/ 5 h 81"/>
                                <a:gd name="T74" fmla="*/ 24 w 53"/>
                                <a:gd name="T75" fmla="*/ 5 h 81"/>
                                <a:gd name="T76" fmla="*/ 24 w 53"/>
                                <a:gd name="T77" fmla="*/ 5 h 81"/>
                                <a:gd name="T78" fmla="*/ 19 w 53"/>
                                <a:gd name="T79" fmla="*/ 10 h 81"/>
                                <a:gd name="T80" fmla="*/ 14 w 53"/>
                                <a:gd name="T81" fmla="*/ 14 h 81"/>
                                <a:gd name="T82" fmla="*/ 14 w 53"/>
                                <a:gd name="T83" fmla="*/ 24 h 81"/>
                                <a:gd name="T84" fmla="*/ 9 w 53"/>
                                <a:gd name="T85" fmla="*/ 34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9" y="10"/>
                                  </a:lnTo>
                                  <a:lnTo>
                                    <a:pt x="14" y="5"/>
                                  </a:lnTo>
                                  <a:lnTo>
                                    <a:pt x="19" y="0"/>
                                  </a:lnTo>
                                  <a:lnTo>
                                    <a:pt x="24" y="0"/>
                                  </a:lnTo>
                                  <a:lnTo>
                                    <a:pt x="33" y="5"/>
                                  </a:lnTo>
                                  <a:lnTo>
                                    <a:pt x="43" y="10"/>
                                  </a:lnTo>
                                  <a:lnTo>
                                    <a:pt x="48" y="24"/>
                                  </a:lnTo>
                                  <a:lnTo>
                                    <a:pt x="53" y="43"/>
                                  </a:lnTo>
                                  <a:lnTo>
                                    <a:pt x="48" y="53"/>
                                  </a:lnTo>
                                  <a:lnTo>
                                    <a:pt x="48" y="67"/>
                                  </a:lnTo>
                                  <a:lnTo>
                                    <a:pt x="43" y="72"/>
                                  </a:lnTo>
                                  <a:lnTo>
                                    <a:pt x="38" y="77"/>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77"/>
                                  </a:lnTo>
                                  <a:lnTo>
                                    <a:pt x="33" y="77"/>
                                  </a:lnTo>
                                  <a:lnTo>
                                    <a:pt x="33" y="72"/>
                                  </a:lnTo>
                                  <a:lnTo>
                                    <a:pt x="38" y="67"/>
                                  </a:lnTo>
                                  <a:lnTo>
                                    <a:pt x="38" y="53"/>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922"/>
                          <wps:cNvSpPr>
                            <a:spLocks noEditPoints="1"/>
                          </wps:cNvSpPr>
                          <wps:spPr bwMode="auto">
                            <a:xfrm>
                              <a:off x="5877" y="2767"/>
                              <a:ext cx="53" cy="81"/>
                            </a:xfrm>
                            <a:custGeom>
                              <a:avLst/>
                              <a:gdLst>
                                <a:gd name="T0" fmla="*/ 0 w 53"/>
                                <a:gd name="T1" fmla="*/ 43 h 81"/>
                                <a:gd name="T2" fmla="*/ 5 w 53"/>
                                <a:gd name="T3" fmla="*/ 29 h 81"/>
                                <a:gd name="T4" fmla="*/ 5 w 53"/>
                                <a:gd name="T5" fmla="*/ 19 h 81"/>
                                <a:gd name="T6" fmla="*/ 10 w 53"/>
                                <a:gd name="T7" fmla="*/ 10 h 81"/>
                                <a:gd name="T8" fmla="*/ 20 w 53"/>
                                <a:gd name="T9" fmla="*/ 5 h 81"/>
                                <a:gd name="T10" fmla="*/ 24 w 53"/>
                                <a:gd name="T11" fmla="*/ 0 h 81"/>
                                <a:gd name="T12" fmla="*/ 29 w 53"/>
                                <a:gd name="T13" fmla="*/ 0 h 81"/>
                                <a:gd name="T14" fmla="*/ 39 w 53"/>
                                <a:gd name="T15" fmla="*/ 5 h 81"/>
                                <a:gd name="T16" fmla="*/ 44 w 53"/>
                                <a:gd name="T17" fmla="*/ 10 h 81"/>
                                <a:gd name="T18" fmla="*/ 53 w 53"/>
                                <a:gd name="T19" fmla="*/ 24 h 81"/>
                                <a:gd name="T20" fmla="*/ 53 w 53"/>
                                <a:gd name="T21" fmla="*/ 43 h 81"/>
                                <a:gd name="T22" fmla="*/ 53 w 53"/>
                                <a:gd name="T23" fmla="*/ 53 h 81"/>
                                <a:gd name="T24" fmla="*/ 48 w 53"/>
                                <a:gd name="T25" fmla="*/ 67 h 81"/>
                                <a:gd name="T26" fmla="*/ 44 w 53"/>
                                <a:gd name="T27" fmla="*/ 72 h 81"/>
                                <a:gd name="T28" fmla="*/ 39 w 53"/>
                                <a:gd name="T29" fmla="*/ 77 h 81"/>
                                <a:gd name="T30" fmla="*/ 34 w 53"/>
                                <a:gd name="T31" fmla="*/ 81 h 81"/>
                                <a:gd name="T32" fmla="*/ 29 w 53"/>
                                <a:gd name="T33" fmla="*/ 81 h 81"/>
                                <a:gd name="T34" fmla="*/ 20 w 53"/>
                                <a:gd name="T35" fmla="*/ 81 h 81"/>
                                <a:gd name="T36" fmla="*/ 10 w 53"/>
                                <a:gd name="T37" fmla="*/ 72 h 81"/>
                                <a:gd name="T38" fmla="*/ 5 w 53"/>
                                <a:gd name="T39" fmla="*/ 58 h 81"/>
                                <a:gd name="T40" fmla="*/ 0 w 53"/>
                                <a:gd name="T41" fmla="*/ 43 h 81"/>
                                <a:gd name="T42" fmla="*/ 15 w 53"/>
                                <a:gd name="T43" fmla="*/ 43 h 81"/>
                                <a:gd name="T44" fmla="*/ 15 w 53"/>
                                <a:gd name="T45" fmla="*/ 58 h 81"/>
                                <a:gd name="T46" fmla="*/ 20 w 53"/>
                                <a:gd name="T47" fmla="*/ 72 h 81"/>
                                <a:gd name="T48" fmla="*/ 24 w 53"/>
                                <a:gd name="T49" fmla="*/ 77 h 81"/>
                                <a:gd name="T50" fmla="*/ 29 w 53"/>
                                <a:gd name="T51" fmla="*/ 81 h 81"/>
                                <a:gd name="T52" fmla="*/ 29 w 53"/>
                                <a:gd name="T53" fmla="*/ 77 h 81"/>
                                <a:gd name="T54" fmla="*/ 34 w 53"/>
                                <a:gd name="T55" fmla="*/ 77 h 81"/>
                                <a:gd name="T56" fmla="*/ 39 w 53"/>
                                <a:gd name="T57" fmla="*/ 72 h 81"/>
                                <a:gd name="T58" fmla="*/ 39 w 53"/>
                                <a:gd name="T59" fmla="*/ 67 h 81"/>
                                <a:gd name="T60" fmla="*/ 44 w 53"/>
                                <a:gd name="T61" fmla="*/ 53 h 81"/>
                                <a:gd name="T62" fmla="*/ 44 w 53"/>
                                <a:gd name="T63" fmla="*/ 38 h 81"/>
                                <a:gd name="T64" fmla="*/ 44 w 53"/>
                                <a:gd name="T65" fmla="*/ 29 h 81"/>
                                <a:gd name="T66" fmla="*/ 39 w 53"/>
                                <a:gd name="T67" fmla="*/ 14 h 81"/>
                                <a:gd name="T68" fmla="*/ 39 w 53"/>
                                <a:gd name="T69" fmla="*/ 10 h 81"/>
                                <a:gd name="T70" fmla="*/ 34 w 53"/>
                                <a:gd name="T71" fmla="*/ 5 h 81"/>
                                <a:gd name="T72" fmla="*/ 29 w 53"/>
                                <a:gd name="T73" fmla="*/ 5 h 81"/>
                                <a:gd name="T74" fmla="*/ 29 w 53"/>
                                <a:gd name="T75" fmla="*/ 5 h 81"/>
                                <a:gd name="T76" fmla="*/ 24 w 53"/>
                                <a:gd name="T77" fmla="*/ 5 h 81"/>
                                <a:gd name="T78" fmla="*/ 20 w 53"/>
                                <a:gd name="T79" fmla="*/ 10 h 81"/>
                                <a:gd name="T80" fmla="*/ 20 w 53"/>
                                <a:gd name="T81" fmla="*/ 14 h 81"/>
                                <a:gd name="T82" fmla="*/ 15 w 53"/>
                                <a:gd name="T83" fmla="*/ 24 h 81"/>
                                <a:gd name="T84" fmla="*/ 15 w 53"/>
                                <a:gd name="T85" fmla="*/ 34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20" y="5"/>
                                  </a:lnTo>
                                  <a:lnTo>
                                    <a:pt x="24" y="0"/>
                                  </a:lnTo>
                                  <a:lnTo>
                                    <a:pt x="29" y="0"/>
                                  </a:lnTo>
                                  <a:lnTo>
                                    <a:pt x="39" y="5"/>
                                  </a:lnTo>
                                  <a:lnTo>
                                    <a:pt x="44" y="10"/>
                                  </a:lnTo>
                                  <a:lnTo>
                                    <a:pt x="53" y="24"/>
                                  </a:lnTo>
                                  <a:lnTo>
                                    <a:pt x="53" y="43"/>
                                  </a:lnTo>
                                  <a:lnTo>
                                    <a:pt x="53" y="53"/>
                                  </a:lnTo>
                                  <a:lnTo>
                                    <a:pt x="48" y="67"/>
                                  </a:lnTo>
                                  <a:lnTo>
                                    <a:pt x="44" y="72"/>
                                  </a:lnTo>
                                  <a:lnTo>
                                    <a:pt x="39" y="77"/>
                                  </a:lnTo>
                                  <a:lnTo>
                                    <a:pt x="34" y="81"/>
                                  </a:lnTo>
                                  <a:lnTo>
                                    <a:pt x="29" y="81"/>
                                  </a:lnTo>
                                  <a:lnTo>
                                    <a:pt x="20" y="81"/>
                                  </a:lnTo>
                                  <a:lnTo>
                                    <a:pt x="10" y="72"/>
                                  </a:lnTo>
                                  <a:lnTo>
                                    <a:pt x="5" y="58"/>
                                  </a:lnTo>
                                  <a:lnTo>
                                    <a:pt x="0" y="43"/>
                                  </a:lnTo>
                                  <a:close/>
                                  <a:moveTo>
                                    <a:pt x="15" y="43"/>
                                  </a:moveTo>
                                  <a:lnTo>
                                    <a:pt x="15" y="58"/>
                                  </a:lnTo>
                                  <a:lnTo>
                                    <a:pt x="20" y="72"/>
                                  </a:lnTo>
                                  <a:lnTo>
                                    <a:pt x="24" y="77"/>
                                  </a:lnTo>
                                  <a:lnTo>
                                    <a:pt x="29" y="81"/>
                                  </a:lnTo>
                                  <a:lnTo>
                                    <a:pt x="29" y="77"/>
                                  </a:lnTo>
                                  <a:lnTo>
                                    <a:pt x="34" y="77"/>
                                  </a:lnTo>
                                  <a:lnTo>
                                    <a:pt x="39" y="72"/>
                                  </a:lnTo>
                                  <a:lnTo>
                                    <a:pt x="39" y="67"/>
                                  </a:lnTo>
                                  <a:lnTo>
                                    <a:pt x="44" y="53"/>
                                  </a:lnTo>
                                  <a:lnTo>
                                    <a:pt x="44" y="38"/>
                                  </a:lnTo>
                                  <a:lnTo>
                                    <a:pt x="44" y="29"/>
                                  </a:lnTo>
                                  <a:lnTo>
                                    <a:pt x="39" y="14"/>
                                  </a:lnTo>
                                  <a:lnTo>
                                    <a:pt x="39" y="10"/>
                                  </a:lnTo>
                                  <a:lnTo>
                                    <a:pt x="34" y="5"/>
                                  </a:lnTo>
                                  <a:lnTo>
                                    <a:pt x="29" y="5"/>
                                  </a:lnTo>
                                  <a:lnTo>
                                    <a:pt x="24" y="5"/>
                                  </a:lnTo>
                                  <a:lnTo>
                                    <a:pt x="20" y="10"/>
                                  </a:lnTo>
                                  <a:lnTo>
                                    <a:pt x="20" y="14"/>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923"/>
                          <wps:cNvSpPr>
                            <a:spLocks noEditPoints="1"/>
                          </wps:cNvSpPr>
                          <wps:spPr bwMode="auto">
                            <a:xfrm>
                              <a:off x="5940" y="2767"/>
                              <a:ext cx="52" cy="81"/>
                            </a:xfrm>
                            <a:custGeom>
                              <a:avLst/>
                              <a:gdLst>
                                <a:gd name="T0" fmla="*/ 0 w 52"/>
                                <a:gd name="T1" fmla="*/ 43 h 81"/>
                                <a:gd name="T2" fmla="*/ 0 w 52"/>
                                <a:gd name="T3" fmla="*/ 29 h 81"/>
                                <a:gd name="T4" fmla="*/ 5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77 h 81"/>
                                <a:gd name="T30" fmla="*/ 29 w 52"/>
                                <a:gd name="T31" fmla="*/ 81 h 81"/>
                                <a:gd name="T32" fmla="*/ 24 w 52"/>
                                <a:gd name="T33" fmla="*/ 81 h 81"/>
                                <a:gd name="T34" fmla="*/ 14 w 52"/>
                                <a:gd name="T35" fmla="*/ 81 h 81"/>
                                <a:gd name="T36" fmla="*/ 5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9 w 52"/>
                                <a:gd name="T53" fmla="*/ 77 h 81"/>
                                <a:gd name="T54" fmla="*/ 33 w 52"/>
                                <a:gd name="T55" fmla="*/ 77 h 81"/>
                                <a:gd name="T56" fmla="*/ 33 w 52"/>
                                <a:gd name="T57" fmla="*/ 72 h 81"/>
                                <a:gd name="T58" fmla="*/ 38 w 52"/>
                                <a:gd name="T59" fmla="*/ 67 h 81"/>
                                <a:gd name="T60" fmla="*/ 38 w 52"/>
                                <a:gd name="T61" fmla="*/ 53 h 81"/>
                                <a:gd name="T62" fmla="*/ 38 w 52"/>
                                <a:gd name="T63" fmla="*/ 38 h 81"/>
                                <a:gd name="T64" fmla="*/ 38 w 52"/>
                                <a:gd name="T65" fmla="*/ 29 h 81"/>
                                <a:gd name="T66" fmla="*/ 38 w 52"/>
                                <a:gd name="T67" fmla="*/ 14 h 81"/>
                                <a:gd name="T68" fmla="*/ 33 w 52"/>
                                <a:gd name="T69" fmla="*/ 10 h 81"/>
                                <a:gd name="T70" fmla="*/ 33 w 52"/>
                                <a:gd name="T71" fmla="*/ 5 h 81"/>
                                <a:gd name="T72" fmla="*/ 29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9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5"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77"/>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77"/>
                                  </a:lnTo>
                                  <a:lnTo>
                                    <a:pt x="33" y="77"/>
                                  </a:lnTo>
                                  <a:lnTo>
                                    <a:pt x="33" y="72"/>
                                  </a:lnTo>
                                  <a:lnTo>
                                    <a:pt x="38" y="67"/>
                                  </a:lnTo>
                                  <a:lnTo>
                                    <a:pt x="38" y="53"/>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924"/>
                          <wps:cNvSpPr>
                            <a:spLocks/>
                          </wps:cNvSpPr>
                          <wps:spPr bwMode="auto">
                            <a:xfrm>
                              <a:off x="6002" y="2772"/>
                              <a:ext cx="48" cy="76"/>
                            </a:xfrm>
                            <a:custGeom>
                              <a:avLst/>
                              <a:gdLst>
                                <a:gd name="T0" fmla="*/ 5 w 48"/>
                                <a:gd name="T1" fmla="*/ 0 h 76"/>
                                <a:gd name="T2" fmla="*/ 48 w 48"/>
                                <a:gd name="T3" fmla="*/ 0 h 76"/>
                                <a:gd name="T4" fmla="*/ 48 w 48"/>
                                <a:gd name="T5" fmla="*/ 0 h 76"/>
                                <a:gd name="T6" fmla="*/ 24 w 48"/>
                                <a:gd name="T7" fmla="*/ 76 h 76"/>
                                <a:gd name="T8" fmla="*/ 14 w 48"/>
                                <a:gd name="T9" fmla="*/ 76 h 76"/>
                                <a:gd name="T10" fmla="*/ 38 w 48"/>
                                <a:gd name="T11" fmla="*/ 9 h 76"/>
                                <a:gd name="T12" fmla="*/ 19 w 48"/>
                                <a:gd name="T13" fmla="*/ 9 h 76"/>
                                <a:gd name="T14" fmla="*/ 10 w 48"/>
                                <a:gd name="T15" fmla="*/ 9 h 76"/>
                                <a:gd name="T16" fmla="*/ 10 w 48"/>
                                <a:gd name="T17" fmla="*/ 9 h 76"/>
                                <a:gd name="T18" fmla="*/ 5 w 48"/>
                                <a:gd name="T19" fmla="*/ 14 h 76"/>
                                <a:gd name="T20" fmla="*/ 0 w 48"/>
                                <a:gd name="T21" fmla="*/ 19 h 76"/>
                                <a:gd name="T22" fmla="*/ 0 w 48"/>
                                <a:gd name="T23" fmla="*/ 14 h 76"/>
                                <a:gd name="T24" fmla="*/ 5 w 48"/>
                                <a:gd name="T2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76">
                                  <a:moveTo>
                                    <a:pt x="5" y="0"/>
                                  </a:moveTo>
                                  <a:lnTo>
                                    <a:pt x="48" y="0"/>
                                  </a:lnTo>
                                  <a:lnTo>
                                    <a:pt x="24" y="76"/>
                                  </a:lnTo>
                                  <a:lnTo>
                                    <a:pt x="14" y="76"/>
                                  </a:lnTo>
                                  <a:lnTo>
                                    <a:pt x="38" y="9"/>
                                  </a:lnTo>
                                  <a:lnTo>
                                    <a:pt x="19" y="9"/>
                                  </a:lnTo>
                                  <a:lnTo>
                                    <a:pt x="10" y="9"/>
                                  </a:lnTo>
                                  <a:lnTo>
                                    <a:pt x="5" y="14"/>
                                  </a:lnTo>
                                  <a:lnTo>
                                    <a:pt x="0" y="19"/>
                                  </a:lnTo>
                                  <a:lnTo>
                                    <a:pt x="0" y="14"/>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925"/>
                          <wps:cNvSpPr>
                            <a:spLocks noEditPoints="1"/>
                          </wps:cNvSpPr>
                          <wps:spPr bwMode="auto">
                            <a:xfrm>
                              <a:off x="6060" y="2767"/>
                              <a:ext cx="52" cy="81"/>
                            </a:xfrm>
                            <a:custGeom>
                              <a:avLst/>
                              <a:gdLst>
                                <a:gd name="T0" fmla="*/ 0 w 52"/>
                                <a:gd name="T1" fmla="*/ 81 h 81"/>
                                <a:gd name="T2" fmla="*/ 0 w 52"/>
                                <a:gd name="T3" fmla="*/ 81 h 81"/>
                                <a:gd name="T4" fmla="*/ 9 w 52"/>
                                <a:gd name="T5" fmla="*/ 81 h 81"/>
                                <a:gd name="T6" fmla="*/ 14 w 52"/>
                                <a:gd name="T7" fmla="*/ 77 h 81"/>
                                <a:gd name="T8" fmla="*/ 24 w 52"/>
                                <a:gd name="T9" fmla="*/ 72 h 81"/>
                                <a:gd name="T10" fmla="*/ 28 w 52"/>
                                <a:gd name="T11" fmla="*/ 67 h 81"/>
                                <a:gd name="T12" fmla="*/ 33 w 52"/>
                                <a:gd name="T13" fmla="*/ 58 h 81"/>
                                <a:gd name="T14" fmla="*/ 38 w 52"/>
                                <a:gd name="T15" fmla="*/ 48 h 81"/>
                                <a:gd name="T16" fmla="*/ 28 w 52"/>
                                <a:gd name="T17" fmla="*/ 53 h 81"/>
                                <a:gd name="T18" fmla="*/ 19 w 52"/>
                                <a:gd name="T19" fmla="*/ 53 h 81"/>
                                <a:gd name="T20" fmla="*/ 14 w 52"/>
                                <a:gd name="T21" fmla="*/ 53 h 81"/>
                                <a:gd name="T22" fmla="*/ 4 w 52"/>
                                <a:gd name="T23" fmla="*/ 48 h 81"/>
                                <a:gd name="T24" fmla="*/ 0 w 52"/>
                                <a:gd name="T25" fmla="*/ 38 h 81"/>
                                <a:gd name="T26" fmla="*/ 0 w 52"/>
                                <a:gd name="T27" fmla="*/ 29 h 81"/>
                                <a:gd name="T28" fmla="*/ 0 w 52"/>
                                <a:gd name="T29" fmla="*/ 19 h 81"/>
                                <a:gd name="T30" fmla="*/ 4 w 52"/>
                                <a:gd name="T31" fmla="*/ 10 h 81"/>
                                <a:gd name="T32" fmla="*/ 14 w 52"/>
                                <a:gd name="T33" fmla="*/ 5 h 81"/>
                                <a:gd name="T34" fmla="*/ 24 w 52"/>
                                <a:gd name="T35" fmla="*/ 0 h 81"/>
                                <a:gd name="T36" fmla="*/ 33 w 52"/>
                                <a:gd name="T37" fmla="*/ 5 h 81"/>
                                <a:gd name="T38" fmla="*/ 43 w 52"/>
                                <a:gd name="T39" fmla="*/ 10 h 81"/>
                                <a:gd name="T40" fmla="*/ 48 w 52"/>
                                <a:gd name="T41" fmla="*/ 19 h 81"/>
                                <a:gd name="T42" fmla="*/ 52 w 52"/>
                                <a:gd name="T43" fmla="*/ 34 h 81"/>
                                <a:gd name="T44" fmla="*/ 48 w 52"/>
                                <a:gd name="T45" fmla="*/ 48 h 81"/>
                                <a:gd name="T46" fmla="*/ 43 w 52"/>
                                <a:gd name="T47" fmla="*/ 58 h 81"/>
                                <a:gd name="T48" fmla="*/ 38 w 52"/>
                                <a:gd name="T49" fmla="*/ 67 h 81"/>
                                <a:gd name="T50" fmla="*/ 24 w 52"/>
                                <a:gd name="T51" fmla="*/ 77 h 81"/>
                                <a:gd name="T52" fmla="*/ 14 w 52"/>
                                <a:gd name="T53" fmla="*/ 81 h 81"/>
                                <a:gd name="T54" fmla="*/ 4 w 52"/>
                                <a:gd name="T55" fmla="*/ 81 h 81"/>
                                <a:gd name="T56" fmla="*/ 0 w 52"/>
                                <a:gd name="T57" fmla="*/ 81 h 81"/>
                                <a:gd name="T58" fmla="*/ 38 w 52"/>
                                <a:gd name="T59" fmla="*/ 43 h 81"/>
                                <a:gd name="T60" fmla="*/ 38 w 52"/>
                                <a:gd name="T61" fmla="*/ 34 h 81"/>
                                <a:gd name="T62" fmla="*/ 38 w 52"/>
                                <a:gd name="T63" fmla="*/ 29 h 81"/>
                                <a:gd name="T64" fmla="*/ 38 w 52"/>
                                <a:gd name="T65" fmla="*/ 24 h 81"/>
                                <a:gd name="T66" fmla="*/ 38 w 52"/>
                                <a:gd name="T67" fmla="*/ 19 h 81"/>
                                <a:gd name="T68" fmla="*/ 33 w 52"/>
                                <a:gd name="T69" fmla="*/ 14 h 81"/>
                                <a:gd name="T70" fmla="*/ 33 w 52"/>
                                <a:gd name="T71" fmla="*/ 10 h 81"/>
                                <a:gd name="T72" fmla="*/ 28 w 52"/>
                                <a:gd name="T73" fmla="*/ 5 h 81"/>
                                <a:gd name="T74" fmla="*/ 24 w 52"/>
                                <a:gd name="T75" fmla="*/ 5 h 81"/>
                                <a:gd name="T76" fmla="*/ 19 w 52"/>
                                <a:gd name="T77" fmla="*/ 5 h 81"/>
                                <a:gd name="T78" fmla="*/ 14 w 52"/>
                                <a:gd name="T79" fmla="*/ 10 h 81"/>
                                <a:gd name="T80" fmla="*/ 14 w 52"/>
                                <a:gd name="T81" fmla="*/ 14 h 81"/>
                                <a:gd name="T82" fmla="*/ 9 w 52"/>
                                <a:gd name="T83" fmla="*/ 24 h 81"/>
                                <a:gd name="T84" fmla="*/ 14 w 52"/>
                                <a:gd name="T85" fmla="*/ 34 h 81"/>
                                <a:gd name="T86" fmla="*/ 14 w 52"/>
                                <a:gd name="T87" fmla="*/ 43 h 81"/>
                                <a:gd name="T88" fmla="*/ 19 w 52"/>
                                <a:gd name="T89" fmla="*/ 48 h 81"/>
                                <a:gd name="T90" fmla="*/ 24 w 52"/>
                                <a:gd name="T91" fmla="*/ 48 h 81"/>
                                <a:gd name="T92" fmla="*/ 28 w 52"/>
                                <a:gd name="T93" fmla="*/ 48 h 81"/>
                                <a:gd name="T94" fmla="*/ 33 w 52"/>
                                <a:gd name="T95" fmla="*/ 48 h 81"/>
                                <a:gd name="T96" fmla="*/ 33 w 52"/>
                                <a:gd name="T97" fmla="*/ 43 h 81"/>
                                <a:gd name="T98" fmla="*/ 38 w 52"/>
                                <a:gd name="T99"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2" h="81">
                                  <a:moveTo>
                                    <a:pt x="0" y="81"/>
                                  </a:moveTo>
                                  <a:lnTo>
                                    <a:pt x="0" y="81"/>
                                  </a:lnTo>
                                  <a:lnTo>
                                    <a:pt x="9" y="81"/>
                                  </a:lnTo>
                                  <a:lnTo>
                                    <a:pt x="14" y="77"/>
                                  </a:lnTo>
                                  <a:lnTo>
                                    <a:pt x="24" y="72"/>
                                  </a:lnTo>
                                  <a:lnTo>
                                    <a:pt x="28" y="67"/>
                                  </a:lnTo>
                                  <a:lnTo>
                                    <a:pt x="33" y="58"/>
                                  </a:lnTo>
                                  <a:lnTo>
                                    <a:pt x="38" y="48"/>
                                  </a:lnTo>
                                  <a:lnTo>
                                    <a:pt x="28" y="53"/>
                                  </a:lnTo>
                                  <a:lnTo>
                                    <a:pt x="19" y="53"/>
                                  </a:lnTo>
                                  <a:lnTo>
                                    <a:pt x="14" y="53"/>
                                  </a:lnTo>
                                  <a:lnTo>
                                    <a:pt x="4" y="48"/>
                                  </a:lnTo>
                                  <a:lnTo>
                                    <a:pt x="0" y="38"/>
                                  </a:lnTo>
                                  <a:lnTo>
                                    <a:pt x="0" y="29"/>
                                  </a:lnTo>
                                  <a:lnTo>
                                    <a:pt x="0" y="19"/>
                                  </a:lnTo>
                                  <a:lnTo>
                                    <a:pt x="4" y="10"/>
                                  </a:lnTo>
                                  <a:lnTo>
                                    <a:pt x="14" y="5"/>
                                  </a:lnTo>
                                  <a:lnTo>
                                    <a:pt x="24" y="0"/>
                                  </a:lnTo>
                                  <a:lnTo>
                                    <a:pt x="33" y="5"/>
                                  </a:lnTo>
                                  <a:lnTo>
                                    <a:pt x="43" y="10"/>
                                  </a:lnTo>
                                  <a:lnTo>
                                    <a:pt x="48" y="19"/>
                                  </a:lnTo>
                                  <a:lnTo>
                                    <a:pt x="52" y="34"/>
                                  </a:lnTo>
                                  <a:lnTo>
                                    <a:pt x="48" y="48"/>
                                  </a:lnTo>
                                  <a:lnTo>
                                    <a:pt x="43" y="58"/>
                                  </a:lnTo>
                                  <a:lnTo>
                                    <a:pt x="38" y="67"/>
                                  </a:lnTo>
                                  <a:lnTo>
                                    <a:pt x="24" y="77"/>
                                  </a:lnTo>
                                  <a:lnTo>
                                    <a:pt x="14" y="81"/>
                                  </a:lnTo>
                                  <a:lnTo>
                                    <a:pt x="4" y="81"/>
                                  </a:lnTo>
                                  <a:lnTo>
                                    <a:pt x="0" y="81"/>
                                  </a:lnTo>
                                  <a:close/>
                                  <a:moveTo>
                                    <a:pt x="38" y="43"/>
                                  </a:moveTo>
                                  <a:lnTo>
                                    <a:pt x="38" y="34"/>
                                  </a:lnTo>
                                  <a:lnTo>
                                    <a:pt x="38" y="29"/>
                                  </a:lnTo>
                                  <a:lnTo>
                                    <a:pt x="38" y="24"/>
                                  </a:lnTo>
                                  <a:lnTo>
                                    <a:pt x="38" y="19"/>
                                  </a:lnTo>
                                  <a:lnTo>
                                    <a:pt x="33" y="14"/>
                                  </a:lnTo>
                                  <a:lnTo>
                                    <a:pt x="33" y="10"/>
                                  </a:lnTo>
                                  <a:lnTo>
                                    <a:pt x="28" y="5"/>
                                  </a:lnTo>
                                  <a:lnTo>
                                    <a:pt x="24" y="5"/>
                                  </a:lnTo>
                                  <a:lnTo>
                                    <a:pt x="19" y="5"/>
                                  </a:lnTo>
                                  <a:lnTo>
                                    <a:pt x="14" y="10"/>
                                  </a:lnTo>
                                  <a:lnTo>
                                    <a:pt x="14" y="14"/>
                                  </a:lnTo>
                                  <a:lnTo>
                                    <a:pt x="9" y="24"/>
                                  </a:lnTo>
                                  <a:lnTo>
                                    <a:pt x="14" y="34"/>
                                  </a:lnTo>
                                  <a:lnTo>
                                    <a:pt x="14" y="43"/>
                                  </a:lnTo>
                                  <a:lnTo>
                                    <a:pt x="19" y="48"/>
                                  </a:lnTo>
                                  <a:lnTo>
                                    <a:pt x="24" y="48"/>
                                  </a:lnTo>
                                  <a:lnTo>
                                    <a:pt x="28" y="48"/>
                                  </a:lnTo>
                                  <a:lnTo>
                                    <a:pt x="33" y="48"/>
                                  </a:lnTo>
                                  <a:lnTo>
                                    <a:pt x="33" y="43"/>
                                  </a:lnTo>
                                  <a:lnTo>
                                    <a:pt x="3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926"/>
                          <wps:cNvSpPr>
                            <a:spLocks/>
                          </wps:cNvSpPr>
                          <wps:spPr bwMode="auto">
                            <a:xfrm>
                              <a:off x="6146" y="2777"/>
                              <a:ext cx="34" cy="71"/>
                            </a:xfrm>
                            <a:custGeom>
                              <a:avLst/>
                              <a:gdLst>
                                <a:gd name="T0" fmla="*/ 19 w 34"/>
                                <a:gd name="T1" fmla="*/ 0 h 71"/>
                                <a:gd name="T2" fmla="*/ 19 w 34"/>
                                <a:gd name="T3" fmla="*/ 19 h 71"/>
                                <a:gd name="T4" fmla="*/ 34 w 34"/>
                                <a:gd name="T5" fmla="*/ 19 h 71"/>
                                <a:gd name="T6" fmla="*/ 34 w 34"/>
                                <a:gd name="T7" fmla="*/ 24 h 71"/>
                                <a:gd name="T8" fmla="*/ 19 w 34"/>
                                <a:gd name="T9" fmla="*/ 24 h 71"/>
                                <a:gd name="T10" fmla="*/ 19 w 34"/>
                                <a:gd name="T11" fmla="*/ 57 h 71"/>
                                <a:gd name="T12" fmla="*/ 19 w 34"/>
                                <a:gd name="T13" fmla="*/ 62 h 71"/>
                                <a:gd name="T14" fmla="*/ 19 w 34"/>
                                <a:gd name="T15" fmla="*/ 62 h 71"/>
                                <a:gd name="T16" fmla="*/ 24 w 34"/>
                                <a:gd name="T17" fmla="*/ 67 h 71"/>
                                <a:gd name="T18" fmla="*/ 24 w 34"/>
                                <a:gd name="T19" fmla="*/ 67 h 71"/>
                                <a:gd name="T20" fmla="*/ 29 w 34"/>
                                <a:gd name="T21" fmla="*/ 67 h 71"/>
                                <a:gd name="T22" fmla="*/ 29 w 34"/>
                                <a:gd name="T23" fmla="*/ 67 h 71"/>
                                <a:gd name="T24" fmla="*/ 29 w 34"/>
                                <a:gd name="T25" fmla="*/ 62 h 71"/>
                                <a:gd name="T26" fmla="*/ 29 w 34"/>
                                <a:gd name="T27" fmla="*/ 62 h 71"/>
                                <a:gd name="T28" fmla="*/ 34 w 34"/>
                                <a:gd name="T29" fmla="*/ 62 h 71"/>
                                <a:gd name="T30" fmla="*/ 29 w 34"/>
                                <a:gd name="T31" fmla="*/ 67 h 71"/>
                                <a:gd name="T32" fmla="*/ 29 w 34"/>
                                <a:gd name="T33" fmla="*/ 71 h 71"/>
                                <a:gd name="T34" fmla="*/ 24 w 34"/>
                                <a:gd name="T35" fmla="*/ 71 h 71"/>
                                <a:gd name="T36" fmla="*/ 19 w 34"/>
                                <a:gd name="T37" fmla="*/ 71 h 71"/>
                                <a:gd name="T38" fmla="*/ 19 w 34"/>
                                <a:gd name="T39" fmla="*/ 71 h 71"/>
                                <a:gd name="T40" fmla="*/ 14 w 34"/>
                                <a:gd name="T41" fmla="*/ 71 h 71"/>
                                <a:gd name="T42" fmla="*/ 14 w 34"/>
                                <a:gd name="T43" fmla="*/ 71 h 71"/>
                                <a:gd name="T44" fmla="*/ 10 w 34"/>
                                <a:gd name="T45" fmla="*/ 67 h 71"/>
                                <a:gd name="T46" fmla="*/ 10 w 34"/>
                                <a:gd name="T47" fmla="*/ 62 h 71"/>
                                <a:gd name="T48" fmla="*/ 10 w 34"/>
                                <a:gd name="T49" fmla="*/ 57 h 71"/>
                                <a:gd name="T50" fmla="*/ 10 w 34"/>
                                <a:gd name="T51" fmla="*/ 24 h 71"/>
                                <a:gd name="T52" fmla="*/ 0 w 34"/>
                                <a:gd name="T53" fmla="*/ 24 h 71"/>
                                <a:gd name="T54" fmla="*/ 0 w 34"/>
                                <a:gd name="T55" fmla="*/ 19 h 71"/>
                                <a:gd name="T56" fmla="*/ 5 w 34"/>
                                <a:gd name="T57" fmla="*/ 19 h 71"/>
                                <a:gd name="T58" fmla="*/ 10 w 34"/>
                                <a:gd name="T59" fmla="*/ 14 h 71"/>
                                <a:gd name="T60" fmla="*/ 10 w 34"/>
                                <a:gd name="T61" fmla="*/ 14 h 71"/>
                                <a:gd name="T62" fmla="*/ 14 w 34"/>
                                <a:gd name="T63" fmla="*/ 9 h 71"/>
                                <a:gd name="T64" fmla="*/ 14 w 34"/>
                                <a:gd name="T65" fmla="*/ 4 h 71"/>
                                <a:gd name="T66" fmla="*/ 19 w 34"/>
                                <a:gd name="T67" fmla="*/ 0 h 71"/>
                                <a:gd name="T68" fmla="*/ 19 w 34"/>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1">
                                  <a:moveTo>
                                    <a:pt x="19" y="0"/>
                                  </a:moveTo>
                                  <a:lnTo>
                                    <a:pt x="19" y="19"/>
                                  </a:lnTo>
                                  <a:lnTo>
                                    <a:pt x="34" y="19"/>
                                  </a:lnTo>
                                  <a:lnTo>
                                    <a:pt x="34" y="24"/>
                                  </a:lnTo>
                                  <a:lnTo>
                                    <a:pt x="19" y="24"/>
                                  </a:lnTo>
                                  <a:lnTo>
                                    <a:pt x="19" y="57"/>
                                  </a:lnTo>
                                  <a:lnTo>
                                    <a:pt x="19" y="62"/>
                                  </a:lnTo>
                                  <a:lnTo>
                                    <a:pt x="24" y="67"/>
                                  </a:lnTo>
                                  <a:lnTo>
                                    <a:pt x="29" y="67"/>
                                  </a:lnTo>
                                  <a:lnTo>
                                    <a:pt x="29" y="62"/>
                                  </a:lnTo>
                                  <a:lnTo>
                                    <a:pt x="34" y="62"/>
                                  </a:lnTo>
                                  <a:lnTo>
                                    <a:pt x="29" y="67"/>
                                  </a:lnTo>
                                  <a:lnTo>
                                    <a:pt x="29" y="71"/>
                                  </a:lnTo>
                                  <a:lnTo>
                                    <a:pt x="24" y="71"/>
                                  </a:lnTo>
                                  <a:lnTo>
                                    <a:pt x="19" y="71"/>
                                  </a:lnTo>
                                  <a:lnTo>
                                    <a:pt x="14" y="71"/>
                                  </a:lnTo>
                                  <a:lnTo>
                                    <a:pt x="10" y="67"/>
                                  </a:lnTo>
                                  <a:lnTo>
                                    <a:pt x="10" y="62"/>
                                  </a:lnTo>
                                  <a:lnTo>
                                    <a:pt x="10" y="57"/>
                                  </a:lnTo>
                                  <a:lnTo>
                                    <a:pt x="10" y="24"/>
                                  </a:lnTo>
                                  <a:lnTo>
                                    <a:pt x="0" y="24"/>
                                  </a:lnTo>
                                  <a:lnTo>
                                    <a:pt x="0" y="19"/>
                                  </a:lnTo>
                                  <a:lnTo>
                                    <a:pt x="5" y="19"/>
                                  </a:lnTo>
                                  <a:lnTo>
                                    <a:pt x="10" y="14"/>
                                  </a:lnTo>
                                  <a:lnTo>
                                    <a:pt x="14" y="9"/>
                                  </a:lnTo>
                                  <a:lnTo>
                                    <a:pt x="14" y="4"/>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927"/>
                          <wps:cNvSpPr>
                            <a:spLocks noEditPoints="1"/>
                          </wps:cNvSpPr>
                          <wps:spPr bwMode="auto">
                            <a:xfrm>
                              <a:off x="6184" y="2796"/>
                              <a:ext cx="53" cy="52"/>
                            </a:xfrm>
                            <a:custGeom>
                              <a:avLst/>
                              <a:gdLst>
                                <a:gd name="T0" fmla="*/ 24 w 53"/>
                                <a:gd name="T1" fmla="*/ 0 h 52"/>
                                <a:gd name="T2" fmla="*/ 39 w 53"/>
                                <a:gd name="T3" fmla="*/ 0 h 52"/>
                                <a:gd name="T4" fmla="*/ 44 w 53"/>
                                <a:gd name="T5" fmla="*/ 5 h 52"/>
                                <a:gd name="T6" fmla="*/ 48 w 53"/>
                                <a:gd name="T7" fmla="*/ 14 h 52"/>
                                <a:gd name="T8" fmla="*/ 53 w 53"/>
                                <a:gd name="T9" fmla="*/ 24 h 52"/>
                                <a:gd name="T10" fmla="*/ 48 w 53"/>
                                <a:gd name="T11" fmla="*/ 33 h 52"/>
                                <a:gd name="T12" fmla="*/ 48 w 53"/>
                                <a:gd name="T13" fmla="*/ 38 h 52"/>
                                <a:gd name="T14" fmla="*/ 44 w 53"/>
                                <a:gd name="T15" fmla="*/ 48 h 52"/>
                                <a:gd name="T16" fmla="*/ 39 w 53"/>
                                <a:gd name="T17" fmla="*/ 52 h 52"/>
                                <a:gd name="T18" fmla="*/ 34 w 53"/>
                                <a:gd name="T19" fmla="*/ 52 h 52"/>
                                <a:gd name="T20" fmla="*/ 24 w 53"/>
                                <a:gd name="T21" fmla="*/ 52 h 52"/>
                                <a:gd name="T22" fmla="*/ 15 w 53"/>
                                <a:gd name="T23" fmla="*/ 52 h 52"/>
                                <a:gd name="T24" fmla="*/ 5 w 53"/>
                                <a:gd name="T25" fmla="*/ 43 h 52"/>
                                <a:gd name="T26" fmla="*/ 0 w 53"/>
                                <a:gd name="T27" fmla="*/ 38 h 52"/>
                                <a:gd name="T28" fmla="*/ 0 w 53"/>
                                <a:gd name="T29" fmla="*/ 29 h 52"/>
                                <a:gd name="T30" fmla="*/ 0 w 53"/>
                                <a:gd name="T31" fmla="*/ 19 h 52"/>
                                <a:gd name="T32" fmla="*/ 5 w 53"/>
                                <a:gd name="T33" fmla="*/ 14 h 52"/>
                                <a:gd name="T34" fmla="*/ 5 w 53"/>
                                <a:gd name="T35" fmla="*/ 5 h 52"/>
                                <a:gd name="T36" fmla="*/ 15 w 53"/>
                                <a:gd name="T37" fmla="*/ 0 h 52"/>
                                <a:gd name="T38" fmla="*/ 20 w 53"/>
                                <a:gd name="T39" fmla="*/ 0 h 52"/>
                                <a:gd name="T40" fmla="*/ 24 w 53"/>
                                <a:gd name="T41" fmla="*/ 0 h 52"/>
                                <a:gd name="T42" fmla="*/ 24 w 53"/>
                                <a:gd name="T43" fmla="*/ 0 h 52"/>
                                <a:gd name="T44" fmla="*/ 20 w 53"/>
                                <a:gd name="T45" fmla="*/ 0 h 52"/>
                                <a:gd name="T46" fmla="*/ 20 w 53"/>
                                <a:gd name="T47" fmla="*/ 5 h 52"/>
                                <a:gd name="T48" fmla="*/ 15 w 53"/>
                                <a:gd name="T49" fmla="*/ 5 h 52"/>
                                <a:gd name="T50" fmla="*/ 10 w 53"/>
                                <a:gd name="T51" fmla="*/ 9 h 52"/>
                                <a:gd name="T52" fmla="*/ 10 w 53"/>
                                <a:gd name="T53" fmla="*/ 14 h 52"/>
                                <a:gd name="T54" fmla="*/ 10 w 53"/>
                                <a:gd name="T55" fmla="*/ 24 h 52"/>
                                <a:gd name="T56" fmla="*/ 10 w 53"/>
                                <a:gd name="T57" fmla="*/ 33 h 52"/>
                                <a:gd name="T58" fmla="*/ 15 w 53"/>
                                <a:gd name="T59" fmla="*/ 43 h 52"/>
                                <a:gd name="T60" fmla="*/ 20 w 53"/>
                                <a:gd name="T61" fmla="*/ 48 h 52"/>
                                <a:gd name="T62" fmla="*/ 29 w 53"/>
                                <a:gd name="T63" fmla="*/ 52 h 52"/>
                                <a:gd name="T64" fmla="*/ 34 w 53"/>
                                <a:gd name="T65" fmla="*/ 48 h 52"/>
                                <a:gd name="T66" fmla="*/ 39 w 53"/>
                                <a:gd name="T67" fmla="*/ 48 h 52"/>
                                <a:gd name="T68" fmla="*/ 39 w 53"/>
                                <a:gd name="T69" fmla="*/ 38 h 52"/>
                                <a:gd name="T70" fmla="*/ 39 w 53"/>
                                <a:gd name="T71" fmla="*/ 29 h 52"/>
                                <a:gd name="T72" fmla="*/ 39 w 53"/>
                                <a:gd name="T73" fmla="*/ 19 h 52"/>
                                <a:gd name="T74" fmla="*/ 34 w 53"/>
                                <a:gd name="T75" fmla="*/ 9 h 52"/>
                                <a:gd name="T76" fmla="*/ 29 w 53"/>
                                <a:gd name="T77" fmla="*/ 5 h 52"/>
                                <a:gd name="T78" fmla="*/ 24 w 53"/>
                                <a:gd name="T7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2">
                                  <a:moveTo>
                                    <a:pt x="24" y="0"/>
                                  </a:moveTo>
                                  <a:lnTo>
                                    <a:pt x="39" y="0"/>
                                  </a:lnTo>
                                  <a:lnTo>
                                    <a:pt x="44" y="5"/>
                                  </a:lnTo>
                                  <a:lnTo>
                                    <a:pt x="48" y="14"/>
                                  </a:lnTo>
                                  <a:lnTo>
                                    <a:pt x="53" y="24"/>
                                  </a:lnTo>
                                  <a:lnTo>
                                    <a:pt x="48" y="33"/>
                                  </a:lnTo>
                                  <a:lnTo>
                                    <a:pt x="48" y="38"/>
                                  </a:lnTo>
                                  <a:lnTo>
                                    <a:pt x="44" y="48"/>
                                  </a:lnTo>
                                  <a:lnTo>
                                    <a:pt x="39" y="52"/>
                                  </a:lnTo>
                                  <a:lnTo>
                                    <a:pt x="34" y="52"/>
                                  </a:lnTo>
                                  <a:lnTo>
                                    <a:pt x="24" y="52"/>
                                  </a:lnTo>
                                  <a:lnTo>
                                    <a:pt x="15" y="52"/>
                                  </a:lnTo>
                                  <a:lnTo>
                                    <a:pt x="5" y="43"/>
                                  </a:lnTo>
                                  <a:lnTo>
                                    <a:pt x="0" y="38"/>
                                  </a:lnTo>
                                  <a:lnTo>
                                    <a:pt x="0" y="29"/>
                                  </a:lnTo>
                                  <a:lnTo>
                                    <a:pt x="0" y="19"/>
                                  </a:lnTo>
                                  <a:lnTo>
                                    <a:pt x="5" y="14"/>
                                  </a:lnTo>
                                  <a:lnTo>
                                    <a:pt x="5" y="5"/>
                                  </a:lnTo>
                                  <a:lnTo>
                                    <a:pt x="15" y="0"/>
                                  </a:lnTo>
                                  <a:lnTo>
                                    <a:pt x="20" y="0"/>
                                  </a:lnTo>
                                  <a:lnTo>
                                    <a:pt x="24" y="0"/>
                                  </a:lnTo>
                                  <a:close/>
                                  <a:moveTo>
                                    <a:pt x="24" y="0"/>
                                  </a:moveTo>
                                  <a:lnTo>
                                    <a:pt x="20" y="0"/>
                                  </a:lnTo>
                                  <a:lnTo>
                                    <a:pt x="20" y="5"/>
                                  </a:lnTo>
                                  <a:lnTo>
                                    <a:pt x="15" y="5"/>
                                  </a:lnTo>
                                  <a:lnTo>
                                    <a:pt x="10" y="9"/>
                                  </a:lnTo>
                                  <a:lnTo>
                                    <a:pt x="10" y="14"/>
                                  </a:lnTo>
                                  <a:lnTo>
                                    <a:pt x="10" y="24"/>
                                  </a:lnTo>
                                  <a:lnTo>
                                    <a:pt x="10" y="33"/>
                                  </a:lnTo>
                                  <a:lnTo>
                                    <a:pt x="15" y="43"/>
                                  </a:lnTo>
                                  <a:lnTo>
                                    <a:pt x="20" y="48"/>
                                  </a:lnTo>
                                  <a:lnTo>
                                    <a:pt x="29" y="52"/>
                                  </a:lnTo>
                                  <a:lnTo>
                                    <a:pt x="34" y="48"/>
                                  </a:lnTo>
                                  <a:lnTo>
                                    <a:pt x="39" y="48"/>
                                  </a:lnTo>
                                  <a:lnTo>
                                    <a:pt x="39" y="38"/>
                                  </a:lnTo>
                                  <a:lnTo>
                                    <a:pt x="39" y="29"/>
                                  </a:lnTo>
                                  <a:lnTo>
                                    <a:pt x="39" y="19"/>
                                  </a:lnTo>
                                  <a:lnTo>
                                    <a:pt x="34" y="9"/>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928"/>
                          <wps:cNvSpPr>
                            <a:spLocks noEditPoints="1"/>
                          </wps:cNvSpPr>
                          <wps:spPr bwMode="auto">
                            <a:xfrm>
                              <a:off x="6276" y="2767"/>
                              <a:ext cx="48" cy="81"/>
                            </a:xfrm>
                            <a:custGeom>
                              <a:avLst/>
                              <a:gdLst>
                                <a:gd name="T0" fmla="*/ 0 w 48"/>
                                <a:gd name="T1" fmla="*/ 43 h 81"/>
                                <a:gd name="T2" fmla="*/ 0 w 48"/>
                                <a:gd name="T3" fmla="*/ 29 h 81"/>
                                <a:gd name="T4" fmla="*/ 4 w 48"/>
                                <a:gd name="T5" fmla="*/ 19 h 81"/>
                                <a:gd name="T6" fmla="*/ 9 w 48"/>
                                <a:gd name="T7" fmla="*/ 10 h 81"/>
                                <a:gd name="T8" fmla="*/ 14 w 48"/>
                                <a:gd name="T9" fmla="*/ 5 h 81"/>
                                <a:gd name="T10" fmla="*/ 19 w 48"/>
                                <a:gd name="T11" fmla="*/ 0 h 81"/>
                                <a:gd name="T12" fmla="*/ 24 w 48"/>
                                <a:gd name="T13" fmla="*/ 0 h 81"/>
                                <a:gd name="T14" fmla="*/ 33 w 48"/>
                                <a:gd name="T15" fmla="*/ 5 h 81"/>
                                <a:gd name="T16" fmla="*/ 43 w 48"/>
                                <a:gd name="T17" fmla="*/ 10 h 81"/>
                                <a:gd name="T18" fmla="*/ 48 w 48"/>
                                <a:gd name="T19" fmla="*/ 24 h 81"/>
                                <a:gd name="T20" fmla="*/ 48 w 48"/>
                                <a:gd name="T21" fmla="*/ 43 h 81"/>
                                <a:gd name="T22" fmla="*/ 48 w 48"/>
                                <a:gd name="T23" fmla="*/ 53 h 81"/>
                                <a:gd name="T24" fmla="*/ 48 w 48"/>
                                <a:gd name="T25" fmla="*/ 67 h 81"/>
                                <a:gd name="T26" fmla="*/ 43 w 48"/>
                                <a:gd name="T27" fmla="*/ 72 h 81"/>
                                <a:gd name="T28" fmla="*/ 33 w 48"/>
                                <a:gd name="T29" fmla="*/ 77 h 81"/>
                                <a:gd name="T30" fmla="*/ 28 w 48"/>
                                <a:gd name="T31" fmla="*/ 81 h 81"/>
                                <a:gd name="T32" fmla="*/ 24 w 48"/>
                                <a:gd name="T33" fmla="*/ 81 h 81"/>
                                <a:gd name="T34" fmla="*/ 14 w 48"/>
                                <a:gd name="T35" fmla="*/ 81 h 81"/>
                                <a:gd name="T36" fmla="*/ 4 w 48"/>
                                <a:gd name="T37" fmla="*/ 72 h 81"/>
                                <a:gd name="T38" fmla="*/ 0 w 48"/>
                                <a:gd name="T39" fmla="*/ 58 h 81"/>
                                <a:gd name="T40" fmla="*/ 0 w 48"/>
                                <a:gd name="T41" fmla="*/ 43 h 81"/>
                                <a:gd name="T42" fmla="*/ 9 w 48"/>
                                <a:gd name="T43" fmla="*/ 43 h 81"/>
                                <a:gd name="T44" fmla="*/ 9 w 48"/>
                                <a:gd name="T45" fmla="*/ 58 h 81"/>
                                <a:gd name="T46" fmla="*/ 14 w 48"/>
                                <a:gd name="T47" fmla="*/ 72 h 81"/>
                                <a:gd name="T48" fmla="*/ 19 w 48"/>
                                <a:gd name="T49" fmla="*/ 77 h 81"/>
                                <a:gd name="T50" fmla="*/ 24 w 48"/>
                                <a:gd name="T51" fmla="*/ 81 h 81"/>
                                <a:gd name="T52" fmla="*/ 28 w 48"/>
                                <a:gd name="T53" fmla="*/ 77 h 81"/>
                                <a:gd name="T54" fmla="*/ 28 w 48"/>
                                <a:gd name="T55" fmla="*/ 77 h 81"/>
                                <a:gd name="T56" fmla="*/ 33 w 48"/>
                                <a:gd name="T57" fmla="*/ 72 h 81"/>
                                <a:gd name="T58" fmla="*/ 33 w 48"/>
                                <a:gd name="T59" fmla="*/ 67 h 81"/>
                                <a:gd name="T60" fmla="*/ 38 w 48"/>
                                <a:gd name="T61" fmla="*/ 53 h 81"/>
                                <a:gd name="T62" fmla="*/ 38 w 48"/>
                                <a:gd name="T63" fmla="*/ 38 h 81"/>
                                <a:gd name="T64" fmla="*/ 38 w 48"/>
                                <a:gd name="T65" fmla="*/ 29 h 81"/>
                                <a:gd name="T66" fmla="*/ 33 w 48"/>
                                <a:gd name="T67" fmla="*/ 14 h 81"/>
                                <a:gd name="T68" fmla="*/ 33 w 48"/>
                                <a:gd name="T69" fmla="*/ 10 h 81"/>
                                <a:gd name="T70" fmla="*/ 28 w 48"/>
                                <a:gd name="T71" fmla="*/ 5 h 81"/>
                                <a:gd name="T72" fmla="*/ 28 w 48"/>
                                <a:gd name="T73" fmla="*/ 5 h 81"/>
                                <a:gd name="T74" fmla="*/ 24 w 48"/>
                                <a:gd name="T75" fmla="*/ 5 h 81"/>
                                <a:gd name="T76" fmla="*/ 19 w 48"/>
                                <a:gd name="T77" fmla="*/ 5 h 81"/>
                                <a:gd name="T78" fmla="*/ 19 w 48"/>
                                <a:gd name="T79" fmla="*/ 10 h 81"/>
                                <a:gd name="T80" fmla="*/ 14 w 48"/>
                                <a:gd name="T81" fmla="*/ 14 h 81"/>
                                <a:gd name="T82" fmla="*/ 9 w 48"/>
                                <a:gd name="T83" fmla="*/ 24 h 81"/>
                                <a:gd name="T84" fmla="*/ 9 w 48"/>
                                <a:gd name="T85" fmla="*/ 34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9"/>
                                  </a:lnTo>
                                  <a:lnTo>
                                    <a:pt x="4" y="19"/>
                                  </a:lnTo>
                                  <a:lnTo>
                                    <a:pt x="9" y="10"/>
                                  </a:lnTo>
                                  <a:lnTo>
                                    <a:pt x="14" y="5"/>
                                  </a:lnTo>
                                  <a:lnTo>
                                    <a:pt x="19" y="0"/>
                                  </a:lnTo>
                                  <a:lnTo>
                                    <a:pt x="24" y="0"/>
                                  </a:lnTo>
                                  <a:lnTo>
                                    <a:pt x="33" y="5"/>
                                  </a:lnTo>
                                  <a:lnTo>
                                    <a:pt x="43" y="10"/>
                                  </a:lnTo>
                                  <a:lnTo>
                                    <a:pt x="48" y="24"/>
                                  </a:lnTo>
                                  <a:lnTo>
                                    <a:pt x="48" y="43"/>
                                  </a:lnTo>
                                  <a:lnTo>
                                    <a:pt x="48" y="53"/>
                                  </a:lnTo>
                                  <a:lnTo>
                                    <a:pt x="48" y="67"/>
                                  </a:lnTo>
                                  <a:lnTo>
                                    <a:pt x="43" y="72"/>
                                  </a:lnTo>
                                  <a:lnTo>
                                    <a:pt x="33" y="77"/>
                                  </a:lnTo>
                                  <a:lnTo>
                                    <a:pt x="28" y="81"/>
                                  </a:lnTo>
                                  <a:lnTo>
                                    <a:pt x="24" y="81"/>
                                  </a:lnTo>
                                  <a:lnTo>
                                    <a:pt x="14" y="81"/>
                                  </a:lnTo>
                                  <a:lnTo>
                                    <a:pt x="4" y="72"/>
                                  </a:lnTo>
                                  <a:lnTo>
                                    <a:pt x="0" y="58"/>
                                  </a:lnTo>
                                  <a:lnTo>
                                    <a:pt x="0" y="43"/>
                                  </a:lnTo>
                                  <a:close/>
                                  <a:moveTo>
                                    <a:pt x="9" y="43"/>
                                  </a:moveTo>
                                  <a:lnTo>
                                    <a:pt x="9" y="58"/>
                                  </a:lnTo>
                                  <a:lnTo>
                                    <a:pt x="14" y="72"/>
                                  </a:lnTo>
                                  <a:lnTo>
                                    <a:pt x="19" y="77"/>
                                  </a:lnTo>
                                  <a:lnTo>
                                    <a:pt x="24" y="81"/>
                                  </a:lnTo>
                                  <a:lnTo>
                                    <a:pt x="28" y="77"/>
                                  </a:lnTo>
                                  <a:lnTo>
                                    <a:pt x="33" y="72"/>
                                  </a:lnTo>
                                  <a:lnTo>
                                    <a:pt x="33" y="67"/>
                                  </a:lnTo>
                                  <a:lnTo>
                                    <a:pt x="38" y="53"/>
                                  </a:lnTo>
                                  <a:lnTo>
                                    <a:pt x="38" y="38"/>
                                  </a:lnTo>
                                  <a:lnTo>
                                    <a:pt x="38" y="29"/>
                                  </a:lnTo>
                                  <a:lnTo>
                                    <a:pt x="33" y="14"/>
                                  </a:lnTo>
                                  <a:lnTo>
                                    <a:pt x="33" y="10"/>
                                  </a:lnTo>
                                  <a:lnTo>
                                    <a:pt x="28" y="5"/>
                                  </a:lnTo>
                                  <a:lnTo>
                                    <a:pt x="24" y="5"/>
                                  </a:lnTo>
                                  <a:lnTo>
                                    <a:pt x="19" y="5"/>
                                  </a:lnTo>
                                  <a:lnTo>
                                    <a:pt x="19" y="10"/>
                                  </a:lnTo>
                                  <a:lnTo>
                                    <a:pt x="14" y="14"/>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929"/>
                          <wps:cNvSpPr>
                            <a:spLocks/>
                          </wps:cNvSpPr>
                          <wps:spPr bwMode="auto">
                            <a:xfrm>
                              <a:off x="6338" y="2839"/>
                              <a:ext cx="14" cy="9"/>
                            </a:xfrm>
                            <a:custGeom>
                              <a:avLst/>
                              <a:gdLst>
                                <a:gd name="T0" fmla="*/ 5 w 14"/>
                                <a:gd name="T1" fmla="*/ 0 h 9"/>
                                <a:gd name="T2" fmla="*/ 10 w 14"/>
                                <a:gd name="T3" fmla="*/ 0 h 9"/>
                                <a:gd name="T4" fmla="*/ 10 w 14"/>
                                <a:gd name="T5" fmla="*/ 0 h 9"/>
                                <a:gd name="T6" fmla="*/ 14 w 14"/>
                                <a:gd name="T7" fmla="*/ 5 h 9"/>
                                <a:gd name="T8" fmla="*/ 14 w 14"/>
                                <a:gd name="T9" fmla="*/ 5 h 9"/>
                                <a:gd name="T10" fmla="*/ 14 w 14"/>
                                <a:gd name="T11" fmla="*/ 9 h 9"/>
                                <a:gd name="T12" fmla="*/ 10 w 14"/>
                                <a:gd name="T13" fmla="*/ 9 h 9"/>
                                <a:gd name="T14" fmla="*/ 10 w 14"/>
                                <a:gd name="T15" fmla="*/ 9 h 9"/>
                                <a:gd name="T16" fmla="*/ 5 w 14"/>
                                <a:gd name="T17" fmla="*/ 9 h 9"/>
                                <a:gd name="T18" fmla="*/ 5 w 14"/>
                                <a:gd name="T19" fmla="*/ 9 h 9"/>
                                <a:gd name="T20" fmla="*/ 0 w 14"/>
                                <a:gd name="T21" fmla="*/ 9 h 9"/>
                                <a:gd name="T22" fmla="*/ 0 w 14"/>
                                <a:gd name="T23" fmla="*/ 9 h 9"/>
                                <a:gd name="T24" fmla="*/ 0 w 14"/>
                                <a:gd name="T25" fmla="*/ 5 h 9"/>
                                <a:gd name="T26" fmla="*/ 0 w 14"/>
                                <a:gd name="T27" fmla="*/ 5 h 9"/>
                                <a:gd name="T28" fmla="*/ 0 w 14"/>
                                <a:gd name="T29" fmla="*/ 0 h 9"/>
                                <a:gd name="T30" fmla="*/ 5 w 14"/>
                                <a:gd name="T31" fmla="*/ 0 h 9"/>
                                <a:gd name="T32" fmla="*/ 5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5" y="0"/>
                                  </a:moveTo>
                                  <a:lnTo>
                                    <a:pt x="10" y="0"/>
                                  </a:lnTo>
                                  <a:lnTo>
                                    <a:pt x="14" y="5"/>
                                  </a:lnTo>
                                  <a:lnTo>
                                    <a:pt x="14" y="9"/>
                                  </a:lnTo>
                                  <a:lnTo>
                                    <a:pt x="10" y="9"/>
                                  </a:lnTo>
                                  <a:lnTo>
                                    <a:pt x="5" y="9"/>
                                  </a:lnTo>
                                  <a:lnTo>
                                    <a:pt x="0" y="9"/>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930"/>
                          <wps:cNvSpPr>
                            <a:spLocks noEditPoints="1"/>
                          </wps:cNvSpPr>
                          <wps:spPr bwMode="auto">
                            <a:xfrm>
                              <a:off x="6362" y="2767"/>
                              <a:ext cx="53" cy="81"/>
                            </a:xfrm>
                            <a:custGeom>
                              <a:avLst/>
                              <a:gdLst>
                                <a:gd name="T0" fmla="*/ 0 w 53"/>
                                <a:gd name="T1" fmla="*/ 43 h 81"/>
                                <a:gd name="T2" fmla="*/ 5 w 53"/>
                                <a:gd name="T3" fmla="*/ 29 h 81"/>
                                <a:gd name="T4" fmla="*/ 5 w 53"/>
                                <a:gd name="T5" fmla="*/ 19 h 81"/>
                                <a:gd name="T6" fmla="*/ 10 w 53"/>
                                <a:gd name="T7" fmla="*/ 10 h 81"/>
                                <a:gd name="T8" fmla="*/ 19 w 53"/>
                                <a:gd name="T9" fmla="*/ 5 h 81"/>
                                <a:gd name="T10" fmla="*/ 24 w 53"/>
                                <a:gd name="T11" fmla="*/ 0 h 81"/>
                                <a:gd name="T12" fmla="*/ 29 w 53"/>
                                <a:gd name="T13" fmla="*/ 0 h 81"/>
                                <a:gd name="T14" fmla="*/ 38 w 53"/>
                                <a:gd name="T15" fmla="*/ 5 h 81"/>
                                <a:gd name="T16" fmla="*/ 43 w 53"/>
                                <a:gd name="T17" fmla="*/ 10 h 81"/>
                                <a:gd name="T18" fmla="*/ 53 w 53"/>
                                <a:gd name="T19" fmla="*/ 24 h 81"/>
                                <a:gd name="T20" fmla="*/ 53 w 53"/>
                                <a:gd name="T21" fmla="*/ 43 h 81"/>
                                <a:gd name="T22" fmla="*/ 53 w 53"/>
                                <a:gd name="T23" fmla="*/ 53 h 81"/>
                                <a:gd name="T24" fmla="*/ 48 w 53"/>
                                <a:gd name="T25" fmla="*/ 67 h 81"/>
                                <a:gd name="T26" fmla="*/ 43 w 53"/>
                                <a:gd name="T27" fmla="*/ 72 h 81"/>
                                <a:gd name="T28" fmla="*/ 38 w 53"/>
                                <a:gd name="T29" fmla="*/ 77 h 81"/>
                                <a:gd name="T30" fmla="*/ 34 w 53"/>
                                <a:gd name="T31" fmla="*/ 81 h 81"/>
                                <a:gd name="T32" fmla="*/ 29 w 53"/>
                                <a:gd name="T33" fmla="*/ 81 h 81"/>
                                <a:gd name="T34" fmla="*/ 19 w 53"/>
                                <a:gd name="T35" fmla="*/ 81 h 81"/>
                                <a:gd name="T36" fmla="*/ 10 w 53"/>
                                <a:gd name="T37" fmla="*/ 72 h 81"/>
                                <a:gd name="T38" fmla="*/ 5 w 53"/>
                                <a:gd name="T39" fmla="*/ 58 h 81"/>
                                <a:gd name="T40" fmla="*/ 0 w 53"/>
                                <a:gd name="T41" fmla="*/ 43 h 81"/>
                                <a:gd name="T42" fmla="*/ 14 w 53"/>
                                <a:gd name="T43" fmla="*/ 43 h 81"/>
                                <a:gd name="T44" fmla="*/ 14 w 53"/>
                                <a:gd name="T45" fmla="*/ 58 h 81"/>
                                <a:gd name="T46" fmla="*/ 19 w 53"/>
                                <a:gd name="T47" fmla="*/ 72 h 81"/>
                                <a:gd name="T48" fmla="*/ 24 w 53"/>
                                <a:gd name="T49" fmla="*/ 77 h 81"/>
                                <a:gd name="T50" fmla="*/ 29 w 53"/>
                                <a:gd name="T51" fmla="*/ 81 h 81"/>
                                <a:gd name="T52" fmla="*/ 29 w 53"/>
                                <a:gd name="T53" fmla="*/ 77 h 81"/>
                                <a:gd name="T54" fmla="*/ 34 w 53"/>
                                <a:gd name="T55" fmla="*/ 77 h 81"/>
                                <a:gd name="T56" fmla="*/ 38 w 53"/>
                                <a:gd name="T57" fmla="*/ 72 h 81"/>
                                <a:gd name="T58" fmla="*/ 38 w 53"/>
                                <a:gd name="T59" fmla="*/ 67 h 81"/>
                                <a:gd name="T60" fmla="*/ 43 w 53"/>
                                <a:gd name="T61" fmla="*/ 53 h 81"/>
                                <a:gd name="T62" fmla="*/ 43 w 53"/>
                                <a:gd name="T63" fmla="*/ 38 h 81"/>
                                <a:gd name="T64" fmla="*/ 43 w 53"/>
                                <a:gd name="T65" fmla="*/ 29 h 81"/>
                                <a:gd name="T66" fmla="*/ 38 w 53"/>
                                <a:gd name="T67" fmla="*/ 14 h 81"/>
                                <a:gd name="T68" fmla="*/ 38 w 53"/>
                                <a:gd name="T69" fmla="*/ 10 h 81"/>
                                <a:gd name="T70" fmla="*/ 34 w 53"/>
                                <a:gd name="T71" fmla="*/ 5 h 81"/>
                                <a:gd name="T72" fmla="*/ 34 w 53"/>
                                <a:gd name="T73" fmla="*/ 5 h 81"/>
                                <a:gd name="T74" fmla="*/ 29 w 53"/>
                                <a:gd name="T75" fmla="*/ 5 h 81"/>
                                <a:gd name="T76" fmla="*/ 24 w 53"/>
                                <a:gd name="T77" fmla="*/ 5 h 81"/>
                                <a:gd name="T78" fmla="*/ 19 w 53"/>
                                <a:gd name="T79" fmla="*/ 10 h 81"/>
                                <a:gd name="T80" fmla="*/ 19 w 53"/>
                                <a:gd name="T81" fmla="*/ 14 h 81"/>
                                <a:gd name="T82" fmla="*/ 14 w 53"/>
                                <a:gd name="T83" fmla="*/ 24 h 81"/>
                                <a:gd name="T84" fmla="*/ 14 w 53"/>
                                <a:gd name="T85" fmla="*/ 34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19" y="5"/>
                                  </a:lnTo>
                                  <a:lnTo>
                                    <a:pt x="24" y="0"/>
                                  </a:lnTo>
                                  <a:lnTo>
                                    <a:pt x="29" y="0"/>
                                  </a:lnTo>
                                  <a:lnTo>
                                    <a:pt x="38" y="5"/>
                                  </a:lnTo>
                                  <a:lnTo>
                                    <a:pt x="43" y="10"/>
                                  </a:lnTo>
                                  <a:lnTo>
                                    <a:pt x="53" y="24"/>
                                  </a:lnTo>
                                  <a:lnTo>
                                    <a:pt x="53" y="43"/>
                                  </a:lnTo>
                                  <a:lnTo>
                                    <a:pt x="53" y="53"/>
                                  </a:lnTo>
                                  <a:lnTo>
                                    <a:pt x="48" y="67"/>
                                  </a:lnTo>
                                  <a:lnTo>
                                    <a:pt x="43" y="72"/>
                                  </a:lnTo>
                                  <a:lnTo>
                                    <a:pt x="38" y="77"/>
                                  </a:lnTo>
                                  <a:lnTo>
                                    <a:pt x="34" y="81"/>
                                  </a:lnTo>
                                  <a:lnTo>
                                    <a:pt x="29" y="81"/>
                                  </a:lnTo>
                                  <a:lnTo>
                                    <a:pt x="19" y="81"/>
                                  </a:lnTo>
                                  <a:lnTo>
                                    <a:pt x="10" y="72"/>
                                  </a:lnTo>
                                  <a:lnTo>
                                    <a:pt x="5" y="58"/>
                                  </a:lnTo>
                                  <a:lnTo>
                                    <a:pt x="0" y="43"/>
                                  </a:lnTo>
                                  <a:close/>
                                  <a:moveTo>
                                    <a:pt x="14" y="43"/>
                                  </a:moveTo>
                                  <a:lnTo>
                                    <a:pt x="14" y="58"/>
                                  </a:lnTo>
                                  <a:lnTo>
                                    <a:pt x="19" y="72"/>
                                  </a:lnTo>
                                  <a:lnTo>
                                    <a:pt x="24" y="77"/>
                                  </a:lnTo>
                                  <a:lnTo>
                                    <a:pt x="29" y="81"/>
                                  </a:lnTo>
                                  <a:lnTo>
                                    <a:pt x="29" y="77"/>
                                  </a:lnTo>
                                  <a:lnTo>
                                    <a:pt x="34" y="77"/>
                                  </a:lnTo>
                                  <a:lnTo>
                                    <a:pt x="38" y="72"/>
                                  </a:lnTo>
                                  <a:lnTo>
                                    <a:pt x="38" y="67"/>
                                  </a:lnTo>
                                  <a:lnTo>
                                    <a:pt x="43" y="53"/>
                                  </a:lnTo>
                                  <a:lnTo>
                                    <a:pt x="43" y="38"/>
                                  </a:lnTo>
                                  <a:lnTo>
                                    <a:pt x="43" y="29"/>
                                  </a:lnTo>
                                  <a:lnTo>
                                    <a:pt x="38" y="14"/>
                                  </a:lnTo>
                                  <a:lnTo>
                                    <a:pt x="38" y="10"/>
                                  </a:lnTo>
                                  <a:lnTo>
                                    <a:pt x="34" y="5"/>
                                  </a:lnTo>
                                  <a:lnTo>
                                    <a:pt x="29" y="5"/>
                                  </a:lnTo>
                                  <a:lnTo>
                                    <a:pt x="24" y="5"/>
                                  </a:lnTo>
                                  <a:lnTo>
                                    <a:pt x="19" y="10"/>
                                  </a:lnTo>
                                  <a:lnTo>
                                    <a:pt x="19" y="14"/>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931"/>
                          <wps:cNvSpPr>
                            <a:spLocks noEditPoints="1"/>
                          </wps:cNvSpPr>
                          <wps:spPr bwMode="auto">
                            <a:xfrm>
                              <a:off x="6424" y="2767"/>
                              <a:ext cx="53" cy="81"/>
                            </a:xfrm>
                            <a:custGeom>
                              <a:avLst/>
                              <a:gdLst>
                                <a:gd name="T0" fmla="*/ 0 w 53"/>
                                <a:gd name="T1" fmla="*/ 43 h 81"/>
                                <a:gd name="T2" fmla="*/ 0 w 53"/>
                                <a:gd name="T3" fmla="*/ 29 h 81"/>
                                <a:gd name="T4" fmla="*/ 5 w 53"/>
                                <a:gd name="T5" fmla="*/ 19 h 81"/>
                                <a:gd name="T6" fmla="*/ 10 w 53"/>
                                <a:gd name="T7" fmla="*/ 10 h 81"/>
                                <a:gd name="T8" fmla="*/ 15 w 53"/>
                                <a:gd name="T9" fmla="*/ 5 h 81"/>
                                <a:gd name="T10" fmla="*/ 19 w 53"/>
                                <a:gd name="T11" fmla="*/ 0 h 81"/>
                                <a:gd name="T12" fmla="*/ 24 w 53"/>
                                <a:gd name="T13" fmla="*/ 0 h 81"/>
                                <a:gd name="T14" fmla="*/ 34 w 53"/>
                                <a:gd name="T15" fmla="*/ 5 h 81"/>
                                <a:gd name="T16" fmla="*/ 43 w 53"/>
                                <a:gd name="T17" fmla="*/ 10 h 81"/>
                                <a:gd name="T18" fmla="*/ 48 w 53"/>
                                <a:gd name="T19" fmla="*/ 24 h 81"/>
                                <a:gd name="T20" fmla="*/ 53 w 53"/>
                                <a:gd name="T21" fmla="*/ 43 h 81"/>
                                <a:gd name="T22" fmla="*/ 53 w 53"/>
                                <a:gd name="T23" fmla="*/ 53 h 81"/>
                                <a:gd name="T24" fmla="*/ 48 w 53"/>
                                <a:gd name="T25" fmla="*/ 67 h 81"/>
                                <a:gd name="T26" fmla="*/ 43 w 53"/>
                                <a:gd name="T27" fmla="*/ 72 h 81"/>
                                <a:gd name="T28" fmla="*/ 39 w 53"/>
                                <a:gd name="T29" fmla="*/ 77 h 81"/>
                                <a:gd name="T30" fmla="*/ 34 w 53"/>
                                <a:gd name="T31" fmla="*/ 81 h 81"/>
                                <a:gd name="T32" fmla="*/ 24 w 53"/>
                                <a:gd name="T33" fmla="*/ 81 h 81"/>
                                <a:gd name="T34" fmla="*/ 15 w 53"/>
                                <a:gd name="T35" fmla="*/ 81 h 81"/>
                                <a:gd name="T36" fmla="*/ 5 w 53"/>
                                <a:gd name="T37" fmla="*/ 72 h 81"/>
                                <a:gd name="T38" fmla="*/ 0 w 53"/>
                                <a:gd name="T39" fmla="*/ 58 h 81"/>
                                <a:gd name="T40" fmla="*/ 0 w 53"/>
                                <a:gd name="T41" fmla="*/ 43 h 81"/>
                                <a:gd name="T42" fmla="*/ 10 w 53"/>
                                <a:gd name="T43" fmla="*/ 43 h 81"/>
                                <a:gd name="T44" fmla="*/ 15 w 53"/>
                                <a:gd name="T45" fmla="*/ 58 h 81"/>
                                <a:gd name="T46" fmla="*/ 15 w 53"/>
                                <a:gd name="T47" fmla="*/ 72 h 81"/>
                                <a:gd name="T48" fmla="*/ 19 w 53"/>
                                <a:gd name="T49" fmla="*/ 77 h 81"/>
                                <a:gd name="T50" fmla="*/ 24 w 53"/>
                                <a:gd name="T51" fmla="*/ 81 h 81"/>
                                <a:gd name="T52" fmla="*/ 29 w 53"/>
                                <a:gd name="T53" fmla="*/ 77 h 81"/>
                                <a:gd name="T54" fmla="*/ 34 w 53"/>
                                <a:gd name="T55" fmla="*/ 77 h 81"/>
                                <a:gd name="T56" fmla="*/ 34 w 53"/>
                                <a:gd name="T57" fmla="*/ 72 h 81"/>
                                <a:gd name="T58" fmla="*/ 39 w 53"/>
                                <a:gd name="T59" fmla="*/ 67 h 81"/>
                                <a:gd name="T60" fmla="*/ 39 w 53"/>
                                <a:gd name="T61" fmla="*/ 53 h 81"/>
                                <a:gd name="T62" fmla="*/ 39 w 53"/>
                                <a:gd name="T63" fmla="*/ 38 h 81"/>
                                <a:gd name="T64" fmla="*/ 39 w 53"/>
                                <a:gd name="T65" fmla="*/ 29 h 81"/>
                                <a:gd name="T66" fmla="*/ 39 w 53"/>
                                <a:gd name="T67" fmla="*/ 14 h 81"/>
                                <a:gd name="T68" fmla="*/ 34 w 53"/>
                                <a:gd name="T69" fmla="*/ 10 h 81"/>
                                <a:gd name="T70" fmla="*/ 34 w 53"/>
                                <a:gd name="T71" fmla="*/ 5 h 81"/>
                                <a:gd name="T72" fmla="*/ 29 w 53"/>
                                <a:gd name="T73" fmla="*/ 5 h 81"/>
                                <a:gd name="T74" fmla="*/ 24 w 53"/>
                                <a:gd name="T75" fmla="*/ 5 h 81"/>
                                <a:gd name="T76" fmla="*/ 24 w 53"/>
                                <a:gd name="T77" fmla="*/ 5 h 81"/>
                                <a:gd name="T78" fmla="*/ 19 w 53"/>
                                <a:gd name="T79" fmla="*/ 10 h 81"/>
                                <a:gd name="T80" fmla="*/ 15 w 53"/>
                                <a:gd name="T81" fmla="*/ 14 h 81"/>
                                <a:gd name="T82" fmla="*/ 15 w 53"/>
                                <a:gd name="T83" fmla="*/ 24 h 81"/>
                                <a:gd name="T84" fmla="*/ 10 w 53"/>
                                <a:gd name="T85" fmla="*/ 34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10" y="10"/>
                                  </a:lnTo>
                                  <a:lnTo>
                                    <a:pt x="15" y="5"/>
                                  </a:lnTo>
                                  <a:lnTo>
                                    <a:pt x="19" y="0"/>
                                  </a:lnTo>
                                  <a:lnTo>
                                    <a:pt x="24" y="0"/>
                                  </a:lnTo>
                                  <a:lnTo>
                                    <a:pt x="34" y="5"/>
                                  </a:lnTo>
                                  <a:lnTo>
                                    <a:pt x="43" y="10"/>
                                  </a:lnTo>
                                  <a:lnTo>
                                    <a:pt x="48" y="24"/>
                                  </a:lnTo>
                                  <a:lnTo>
                                    <a:pt x="53" y="43"/>
                                  </a:lnTo>
                                  <a:lnTo>
                                    <a:pt x="53" y="53"/>
                                  </a:lnTo>
                                  <a:lnTo>
                                    <a:pt x="48" y="67"/>
                                  </a:lnTo>
                                  <a:lnTo>
                                    <a:pt x="43" y="72"/>
                                  </a:lnTo>
                                  <a:lnTo>
                                    <a:pt x="39" y="77"/>
                                  </a:lnTo>
                                  <a:lnTo>
                                    <a:pt x="34" y="81"/>
                                  </a:lnTo>
                                  <a:lnTo>
                                    <a:pt x="24" y="81"/>
                                  </a:lnTo>
                                  <a:lnTo>
                                    <a:pt x="15" y="81"/>
                                  </a:lnTo>
                                  <a:lnTo>
                                    <a:pt x="5" y="72"/>
                                  </a:lnTo>
                                  <a:lnTo>
                                    <a:pt x="0" y="58"/>
                                  </a:lnTo>
                                  <a:lnTo>
                                    <a:pt x="0" y="43"/>
                                  </a:lnTo>
                                  <a:close/>
                                  <a:moveTo>
                                    <a:pt x="10" y="43"/>
                                  </a:moveTo>
                                  <a:lnTo>
                                    <a:pt x="15" y="58"/>
                                  </a:lnTo>
                                  <a:lnTo>
                                    <a:pt x="15" y="72"/>
                                  </a:lnTo>
                                  <a:lnTo>
                                    <a:pt x="19" y="77"/>
                                  </a:lnTo>
                                  <a:lnTo>
                                    <a:pt x="24" y="81"/>
                                  </a:lnTo>
                                  <a:lnTo>
                                    <a:pt x="29" y="77"/>
                                  </a:lnTo>
                                  <a:lnTo>
                                    <a:pt x="34" y="77"/>
                                  </a:lnTo>
                                  <a:lnTo>
                                    <a:pt x="34" y="72"/>
                                  </a:lnTo>
                                  <a:lnTo>
                                    <a:pt x="39" y="67"/>
                                  </a:lnTo>
                                  <a:lnTo>
                                    <a:pt x="39" y="53"/>
                                  </a:lnTo>
                                  <a:lnTo>
                                    <a:pt x="39" y="38"/>
                                  </a:lnTo>
                                  <a:lnTo>
                                    <a:pt x="39" y="29"/>
                                  </a:lnTo>
                                  <a:lnTo>
                                    <a:pt x="39" y="14"/>
                                  </a:lnTo>
                                  <a:lnTo>
                                    <a:pt x="34" y="10"/>
                                  </a:lnTo>
                                  <a:lnTo>
                                    <a:pt x="34" y="5"/>
                                  </a:lnTo>
                                  <a:lnTo>
                                    <a:pt x="29" y="5"/>
                                  </a:lnTo>
                                  <a:lnTo>
                                    <a:pt x="24" y="5"/>
                                  </a:lnTo>
                                  <a:lnTo>
                                    <a:pt x="19" y="10"/>
                                  </a:lnTo>
                                  <a:lnTo>
                                    <a:pt x="15" y="14"/>
                                  </a:lnTo>
                                  <a:lnTo>
                                    <a:pt x="15"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932"/>
                          <wps:cNvSpPr>
                            <a:spLocks/>
                          </wps:cNvSpPr>
                          <wps:spPr bwMode="auto">
                            <a:xfrm>
                              <a:off x="6496" y="2767"/>
                              <a:ext cx="29" cy="81"/>
                            </a:xfrm>
                            <a:custGeom>
                              <a:avLst/>
                              <a:gdLst>
                                <a:gd name="T0" fmla="*/ 0 w 29"/>
                                <a:gd name="T1" fmla="*/ 10 h 81"/>
                                <a:gd name="T2" fmla="*/ 19 w 29"/>
                                <a:gd name="T3" fmla="*/ 0 h 81"/>
                                <a:gd name="T4" fmla="*/ 19 w 29"/>
                                <a:gd name="T5" fmla="*/ 0 h 81"/>
                                <a:gd name="T6" fmla="*/ 19 w 29"/>
                                <a:gd name="T7" fmla="*/ 67 h 81"/>
                                <a:gd name="T8" fmla="*/ 19 w 29"/>
                                <a:gd name="T9" fmla="*/ 72 h 81"/>
                                <a:gd name="T10" fmla="*/ 19 w 29"/>
                                <a:gd name="T11" fmla="*/ 77 h 81"/>
                                <a:gd name="T12" fmla="*/ 19 w 29"/>
                                <a:gd name="T13" fmla="*/ 77 h 81"/>
                                <a:gd name="T14" fmla="*/ 24 w 29"/>
                                <a:gd name="T15" fmla="*/ 77 h 81"/>
                                <a:gd name="T16" fmla="*/ 24 w 29"/>
                                <a:gd name="T17" fmla="*/ 81 h 81"/>
                                <a:gd name="T18" fmla="*/ 29 w 29"/>
                                <a:gd name="T19" fmla="*/ 81 h 81"/>
                                <a:gd name="T20" fmla="*/ 29 w 29"/>
                                <a:gd name="T21" fmla="*/ 81 h 81"/>
                                <a:gd name="T22" fmla="*/ 0 w 29"/>
                                <a:gd name="T23" fmla="*/ 81 h 81"/>
                                <a:gd name="T24" fmla="*/ 0 w 29"/>
                                <a:gd name="T25" fmla="*/ 81 h 81"/>
                                <a:gd name="T26" fmla="*/ 5 w 29"/>
                                <a:gd name="T27" fmla="*/ 81 h 81"/>
                                <a:gd name="T28" fmla="*/ 5 w 29"/>
                                <a:gd name="T29" fmla="*/ 77 h 81"/>
                                <a:gd name="T30" fmla="*/ 10 w 29"/>
                                <a:gd name="T31" fmla="*/ 77 h 81"/>
                                <a:gd name="T32" fmla="*/ 10 w 29"/>
                                <a:gd name="T33" fmla="*/ 77 h 81"/>
                                <a:gd name="T34" fmla="*/ 10 w 29"/>
                                <a:gd name="T35" fmla="*/ 72 h 81"/>
                                <a:gd name="T36" fmla="*/ 10 w 29"/>
                                <a:gd name="T37" fmla="*/ 67 h 81"/>
                                <a:gd name="T38" fmla="*/ 10 w 29"/>
                                <a:gd name="T39" fmla="*/ 24 h 81"/>
                                <a:gd name="T40" fmla="*/ 10 w 29"/>
                                <a:gd name="T41" fmla="*/ 19 h 81"/>
                                <a:gd name="T42" fmla="*/ 10 w 29"/>
                                <a:gd name="T43" fmla="*/ 14 h 81"/>
                                <a:gd name="T44" fmla="*/ 10 w 29"/>
                                <a:gd name="T45" fmla="*/ 14 h 81"/>
                                <a:gd name="T46" fmla="*/ 10 w 29"/>
                                <a:gd name="T47" fmla="*/ 10 h 81"/>
                                <a:gd name="T48" fmla="*/ 5 w 29"/>
                                <a:gd name="T49" fmla="*/ 10 h 81"/>
                                <a:gd name="T50" fmla="*/ 5 w 29"/>
                                <a:gd name="T51" fmla="*/ 10 h 81"/>
                                <a:gd name="T52" fmla="*/ 0 w 29"/>
                                <a:gd name="T53" fmla="*/ 10 h 81"/>
                                <a:gd name="T54" fmla="*/ 0 w 29"/>
                                <a:gd name="T55" fmla="*/ 14 h 81"/>
                                <a:gd name="T56" fmla="*/ 0 w 29"/>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0" y="10"/>
                                  </a:moveTo>
                                  <a:lnTo>
                                    <a:pt x="19" y="0"/>
                                  </a:lnTo>
                                  <a:lnTo>
                                    <a:pt x="19" y="67"/>
                                  </a:lnTo>
                                  <a:lnTo>
                                    <a:pt x="19" y="72"/>
                                  </a:lnTo>
                                  <a:lnTo>
                                    <a:pt x="19" y="77"/>
                                  </a:lnTo>
                                  <a:lnTo>
                                    <a:pt x="24" y="77"/>
                                  </a:lnTo>
                                  <a:lnTo>
                                    <a:pt x="24" y="81"/>
                                  </a:lnTo>
                                  <a:lnTo>
                                    <a:pt x="29" y="81"/>
                                  </a:lnTo>
                                  <a:lnTo>
                                    <a:pt x="0" y="81"/>
                                  </a:lnTo>
                                  <a:lnTo>
                                    <a:pt x="5" y="81"/>
                                  </a:lnTo>
                                  <a:lnTo>
                                    <a:pt x="5" y="77"/>
                                  </a:lnTo>
                                  <a:lnTo>
                                    <a:pt x="10" y="77"/>
                                  </a:lnTo>
                                  <a:lnTo>
                                    <a:pt x="10" y="72"/>
                                  </a:lnTo>
                                  <a:lnTo>
                                    <a:pt x="10" y="67"/>
                                  </a:lnTo>
                                  <a:lnTo>
                                    <a:pt x="10" y="24"/>
                                  </a:lnTo>
                                  <a:lnTo>
                                    <a:pt x="10" y="19"/>
                                  </a:lnTo>
                                  <a:lnTo>
                                    <a:pt x="10" y="14"/>
                                  </a:lnTo>
                                  <a:lnTo>
                                    <a:pt x="10" y="10"/>
                                  </a:lnTo>
                                  <a:lnTo>
                                    <a:pt x="5" y="10"/>
                                  </a:lnTo>
                                  <a:lnTo>
                                    <a:pt x="0"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933"/>
                          <wps:cNvSpPr>
                            <a:spLocks noEditPoints="1"/>
                          </wps:cNvSpPr>
                          <wps:spPr bwMode="auto">
                            <a:xfrm>
                              <a:off x="6544" y="2767"/>
                              <a:ext cx="53" cy="81"/>
                            </a:xfrm>
                            <a:custGeom>
                              <a:avLst/>
                              <a:gdLst>
                                <a:gd name="T0" fmla="*/ 0 w 53"/>
                                <a:gd name="T1" fmla="*/ 43 h 81"/>
                                <a:gd name="T2" fmla="*/ 0 w 53"/>
                                <a:gd name="T3" fmla="*/ 29 h 81"/>
                                <a:gd name="T4" fmla="*/ 5 w 53"/>
                                <a:gd name="T5" fmla="*/ 19 h 81"/>
                                <a:gd name="T6" fmla="*/ 10 w 53"/>
                                <a:gd name="T7" fmla="*/ 10 h 81"/>
                                <a:gd name="T8" fmla="*/ 15 w 53"/>
                                <a:gd name="T9" fmla="*/ 5 h 81"/>
                                <a:gd name="T10" fmla="*/ 19 w 53"/>
                                <a:gd name="T11" fmla="*/ 0 h 81"/>
                                <a:gd name="T12" fmla="*/ 29 w 53"/>
                                <a:gd name="T13" fmla="*/ 0 h 81"/>
                                <a:gd name="T14" fmla="*/ 34 w 53"/>
                                <a:gd name="T15" fmla="*/ 5 h 81"/>
                                <a:gd name="T16" fmla="*/ 43 w 53"/>
                                <a:gd name="T17" fmla="*/ 10 h 81"/>
                                <a:gd name="T18" fmla="*/ 48 w 53"/>
                                <a:gd name="T19" fmla="*/ 24 h 81"/>
                                <a:gd name="T20" fmla="*/ 53 w 53"/>
                                <a:gd name="T21" fmla="*/ 43 h 81"/>
                                <a:gd name="T22" fmla="*/ 53 w 53"/>
                                <a:gd name="T23" fmla="*/ 53 h 81"/>
                                <a:gd name="T24" fmla="*/ 48 w 53"/>
                                <a:gd name="T25" fmla="*/ 67 h 81"/>
                                <a:gd name="T26" fmla="*/ 43 w 53"/>
                                <a:gd name="T27" fmla="*/ 72 h 81"/>
                                <a:gd name="T28" fmla="*/ 39 w 53"/>
                                <a:gd name="T29" fmla="*/ 77 h 81"/>
                                <a:gd name="T30" fmla="*/ 34 w 53"/>
                                <a:gd name="T31" fmla="*/ 81 h 81"/>
                                <a:gd name="T32" fmla="*/ 24 w 53"/>
                                <a:gd name="T33" fmla="*/ 81 h 81"/>
                                <a:gd name="T34" fmla="*/ 15 w 53"/>
                                <a:gd name="T35" fmla="*/ 81 h 81"/>
                                <a:gd name="T36" fmla="*/ 5 w 53"/>
                                <a:gd name="T37" fmla="*/ 72 h 81"/>
                                <a:gd name="T38" fmla="*/ 0 w 53"/>
                                <a:gd name="T39" fmla="*/ 58 h 81"/>
                                <a:gd name="T40" fmla="*/ 0 w 53"/>
                                <a:gd name="T41" fmla="*/ 43 h 81"/>
                                <a:gd name="T42" fmla="*/ 10 w 53"/>
                                <a:gd name="T43" fmla="*/ 43 h 81"/>
                                <a:gd name="T44" fmla="*/ 15 w 53"/>
                                <a:gd name="T45" fmla="*/ 58 h 81"/>
                                <a:gd name="T46" fmla="*/ 15 w 53"/>
                                <a:gd name="T47" fmla="*/ 72 h 81"/>
                                <a:gd name="T48" fmla="*/ 19 w 53"/>
                                <a:gd name="T49" fmla="*/ 77 h 81"/>
                                <a:gd name="T50" fmla="*/ 24 w 53"/>
                                <a:gd name="T51" fmla="*/ 81 h 81"/>
                                <a:gd name="T52" fmla="*/ 29 w 53"/>
                                <a:gd name="T53" fmla="*/ 77 h 81"/>
                                <a:gd name="T54" fmla="*/ 34 w 53"/>
                                <a:gd name="T55" fmla="*/ 77 h 81"/>
                                <a:gd name="T56" fmla="*/ 34 w 53"/>
                                <a:gd name="T57" fmla="*/ 72 h 81"/>
                                <a:gd name="T58" fmla="*/ 39 w 53"/>
                                <a:gd name="T59" fmla="*/ 67 h 81"/>
                                <a:gd name="T60" fmla="*/ 39 w 53"/>
                                <a:gd name="T61" fmla="*/ 53 h 81"/>
                                <a:gd name="T62" fmla="*/ 39 w 53"/>
                                <a:gd name="T63" fmla="*/ 38 h 81"/>
                                <a:gd name="T64" fmla="*/ 39 w 53"/>
                                <a:gd name="T65" fmla="*/ 29 h 81"/>
                                <a:gd name="T66" fmla="*/ 39 w 53"/>
                                <a:gd name="T67" fmla="*/ 14 h 81"/>
                                <a:gd name="T68" fmla="*/ 34 w 53"/>
                                <a:gd name="T69" fmla="*/ 10 h 81"/>
                                <a:gd name="T70" fmla="*/ 34 w 53"/>
                                <a:gd name="T71" fmla="*/ 5 h 81"/>
                                <a:gd name="T72" fmla="*/ 29 w 53"/>
                                <a:gd name="T73" fmla="*/ 5 h 81"/>
                                <a:gd name="T74" fmla="*/ 29 w 53"/>
                                <a:gd name="T75" fmla="*/ 5 h 81"/>
                                <a:gd name="T76" fmla="*/ 24 w 53"/>
                                <a:gd name="T77" fmla="*/ 5 h 81"/>
                                <a:gd name="T78" fmla="*/ 19 w 53"/>
                                <a:gd name="T79" fmla="*/ 10 h 81"/>
                                <a:gd name="T80" fmla="*/ 15 w 53"/>
                                <a:gd name="T81" fmla="*/ 14 h 81"/>
                                <a:gd name="T82" fmla="*/ 15 w 53"/>
                                <a:gd name="T83" fmla="*/ 24 h 81"/>
                                <a:gd name="T84" fmla="*/ 15 w 53"/>
                                <a:gd name="T85" fmla="*/ 34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10" y="10"/>
                                  </a:lnTo>
                                  <a:lnTo>
                                    <a:pt x="15" y="5"/>
                                  </a:lnTo>
                                  <a:lnTo>
                                    <a:pt x="19" y="0"/>
                                  </a:lnTo>
                                  <a:lnTo>
                                    <a:pt x="29" y="0"/>
                                  </a:lnTo>
                                  <a:lnTo>
                                    <a:pt x="34" y="5"/>
                                  </a:lnTo>
                                  <a:lnTo>
                                    <a:pt x="43" y="10"/>
                                  </a:lnTo>
                                  <a:lnTo>
                                    <a:pt x="48" y="24"/>
                                  </a:lnTo>
                                  <a:lnTo>
                                    <a:pt x="53" y="43"/>
                                  </a:lnTo>
                                  <a:lnTo>
                                    <a:pt x="53" y="53"/>
                                  </a:lnTo>
                                  <a:lnTo>
                                    <a:pt x="48" y="67"/>
                                  </a:lnTo>
                                  <a:lnTo>
                                    <a:pt x="43" y="72"/>
                                  </a:lnTo>
                                  <a:lnTo>
                                    <a:pt x="39" y="77"/>
                                  </a:lnTo>
                                  <a:lnTo>
                                    <a:pt x="34" y="81"/>
                                  </a:lnTo>
                                  <a:lnTo>
                                    <a:pt x="24" y="81"/>
                                  </a:lnTo>
                                  <a:lnTo>
                                    <a:pt x="15" y="81"/>
                                  </a:lnTo>
                                  <a:lnTo>
                                    <a:pt x="5" y="72"/>
                                  </a:lnTo>
                                  <a:lnTo>
                                    <a:pt x="0" y="58"/>
                                  </a:lnTo>
                                  <a:lnTo>
                                    <a:pt x="0" y="43"/>
                                  </a:lnTo>
                                  <a:close/>
                                  <a:moveTo>
                                    <a:pt x="10" y="43"/>
                                  </a:moveTo>
                                  <a:lnTo>
                                    <a:pt x="15" y="58"/>
                                  </a:lnTo>
                                  <a:lnTo>
                                    <a:pt x="15" y="72"/>
                                  </a:lnTo>
                                  <a:lnTo>
                                    <a:pt x="19" y="77"/>
                                  </a:lnTo>
                                  <a:lnTo>
                                    <a:pt x="24" y="81"/>
                                  </a:lnTo>
                                  <a:lnTo>
                                    <a:pt x="29" y="77"/>
                                  </a:lnTo>
                                  <a:lnTo>
                                    <a:pt x="34" y="77"/>
                                  </a:lnTo>
                                  <a:lnTo>
                                    <a:pt x="34" y="72"/>
                                  </a:lnTo>
                                  <a:lnTo>
                                    <a:pt x="39" y="67"/>
                                  </a:lnTo>
                                  <a:lnTo>
                                    <a:pt x="39" y="53"/>
                                  </a:lnTo>
                                  <a:lnTo>
                                    <a:pt x="39" y="38"/>
                                  </a:lnTo>
                                  <a:lnTo>
                                    <a:pt x="39" y="29"/>
                                  </a:lnTo>
                                  <a:lnTo>
                                    <a:pt x="39" y="14"/>
                                  </a:lnTo>
                                  <a:lnTo>
                                    <a:pt x="34" y="10"/>
                                  </a:lnTo>
                                  <a:lnTo>
                                    <a:pt x="34" y="5"/>
                                  </a:lnTo>
                                  <a:lnTo>
                                    <a:pt x="29" y="5"/>
                                  </a:lnTo>
                                  <a:lnTo>
                                    <a:pt x="24" y="5"/>
                                  </a:lnTo>
                                  <a:lnTo>
                                    <a:pt x="19" y="10"/>
                                  </a:lnTo>
                                  <a:lnTo>
                                    <a:pt x="15" y="14"/>
                                  </a:lnTo>
                                  <a:lnTo>
                                    <a:pt x="15" y="24"/>
                                  </a:lnTo>
                                  <a:lnTo>
                                    <a:pt x="15"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934"/>
                          <wps:cNvSpPr>
                            <a:spLocks/>
                          </wps:cNvSpPr>
                          <wps:spPr bwMode="auto">
                            <a:xfrm>
                              <a:off x="6616" y="2767"/>
                              <a:ext cx="29" cy="81"/>
                            </a:xfrm>
                            <a:custGeom>
                              <a:avLst/>
                              <a:gdLst>
                                <a:gd name="T0" fmla="*/ 0 w 29"/>
                                <a:gd name="T1" fmla="*/ 10 h 81"/>
                                <a:gd name="T2" fmla="*/ 19 w 29"/>
                                <a:gd name="T3" fmla="*/ 0 h 81"/>
                                <a:gd name="T4" fmla="*/ 19 w 29"/>
                                <a:gd name="T5" fmla="*/ 0 h 81"/>
                                <a:gd name="T6" fmla="*/ 19 w 29"/>
                                <a:gd name="T7" fmla="*/ 67 h 81"/>
                                <a:gd name="T8" fmla="*/ 19 w 29"/>
                                <a:gd name="T9" fmla="*/ 72 h 81"/>
                                <a:gd name="T10" fmla="*/ 19 w 29"/>
                                <a:gd name="T11" fmla="*/ 77 h 81"/>
                                <a:gd name="T12" fmla="*/ 19 w 29"/>
                                <a:gd name="T13" fmla="*/ 77 h 81"/>
                                <a:gd name="T14" fmla="*/ 24 w 29"/>
                                <a:gd name="T15" fmla="*/ 77 h 81"/>
                                <a:gd name="T16" fmla="*/ 24 w 29"/>
                                <a:gd name="T17" fmla="*/ 81 h 81"/>
                                <a:gd name="T18" fmla="*/ 29 w 29"/>
                                <a:gd name="T19" fmla="*/ 81 h 81"/>
                                <a:gd name="T20" fmla="*/ 29 w 29"/>
                                <a:gd name="T21" fmla="*/ 81 h 81"/>
                                <a:gd name="T22" fmla="*/ 0 w 29"/>
                                <a:gd name="T23" fmla="*/ 81 h 81"/>
                                <a:gd name="T24" fmla="*/ 0 w 29"/>
                                <a:gd name="T25" fmla="*/ 81 h 81"/>
                                <a:gd name="T26" fmla="*/ 5 w 29"/>
                                <a:gd name="T27" fmla="*/ 81 h 81"/>
                                <a:gd name="T28" fmla="*/ 5 w 29"/>
                                <a:gd name="T29" fmla="*/ 77 h 81"/>
                                <a:gd name="T30" fmla="*/ 10 w 29"/>
                                <a:gd name="T31" fmla="*/ 77 h 81"/>
                                <a:gd name="T32" fmla="*/ 10 w 29"/>
                                <a:gd name="T33" fmla="*/ 77 h 81"/>
                                <a:gd name="T34" fmla="*/ 10 w 29"/>
                                <a:gd name="T35" fmla="*/ 72 h 81"/>
                                <a:gd name="T36" fmla="*/ 10 w 29"/>
                                <a:gd name="T37" fmla="*/ 67 h 81"/>
                                <a:gd name="T38" fmla="*/ 10 w 29"/>
                                <a:gd name="T39" fmla="*/ 24 h 81"/>
                                <a:gd name="T40" fmla="*/ 10 w 29"/>
                                <a:gd name="T41" fmla="*/ 19 h 81"/>
                                <a:gd name="T42" fmla="*/ 10 w 29"/>
                                <a:gd name="T43" fmla="*/ 14 h 81"/>
                                <a:gd name="T44" fmla="*/ 10 w 29"/>
                                <a:gd name="T45" fmla="*/ 14 h 81"/>
                                <a:gd name="T46" fmla="*/ 10 w 29"/>
                                <a:gd name="T47" fmla="*/ 10 h 81"/>
                                <a:gd name="T48" fmla="*/ 5 w 29"/>
                                <a:gd name="T49" fmla="*/ 10 h 81"/>
                                <a:gd name="T50" fmla="*/ 5 w 29"/>
                                <a:gd name="T51" fmla="*/ 10 h 81"/>
                                <a:gd name="T52" fmla="*/ 5 w 29"/>
                                <a:gd name="T53" fmla="*/ 10 h 81"/>
                                <a:gd name="T54" fmla="*/ 0 w 29"/>
                                <a:gd name="T55" fmla="*/ 14 h 81"/>
                                <a:gd name="T56" fmla="*/ 0 w 29"/>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0" y="10"/>
                                  </a:moveTo>
                                  <a:lnTo>
                                    <a:pt x="19" y="0"/>
                                  </a:lnTo>
                                  <a:lnTo>
                                    <a:pt x="19" y="67"/>
                                  </a:lnTo>
                                  <a:lnTo>
                                    <a:pt x="19" y="72"/>
                                  </a:lnTo>
                                  <a:lnTo>
                                    <a:pt x="19" y="77"/>
                                  </a:lnTo>
                                  <a:lnTo>
                                    <a:pt x="24" y="77"/>
                                  </a:lnTo>
                                  <a:lnTo>
                                    <a:pt x="24" y="81"/>
                                  </a:lnTo>
                                  <a:lnTo>
                                    <a:pt x="29" y="81"/>
                                  </a:lnTo>
                                  <a:lnTo>
                                    <a:pt x="0" y="81"/>
                                  </a:lnTo>
                                  <a:lnTo>
                                    <a:pt x="5" y="81"/>
                                  </a:lnTo>
                                  <a:lnTo>
                                    <a:pt x="5" y="77"/>
                                  </a:lnTo>
                                  <a:lnTo>
                                    <a:pt x="10" y="77"/>
                                  </a:lnTo>
                                  <a:lnTo>
                                    <a:pt x="10" y="72"/>
                                  </a:lnTo>
                                  <a:lnTo>
                                    <a:pt x="10" y="67"/>
                                  </a:lnTo>
                                  <a:lnTo>
                                    <a:pt x="10" y="24"/>
                                  </a:lnTo>
                                  <a:lnTo>
                                    <a:pt x="10" y="19"/>
                                  </a:lnTo>
                                  <a:lnTo>
                                    <a:pt x="10" y="14"/>
                                  </a:lnTo>
                                  <a:lnTo>
                                    <a:pt x="10" y="10"/>
                                  </a:lnTo>
                                  <a:lnTo>
                                    <a:pt x="5"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935"/>
                          <wps:cNvSpPr>
                            <a:spLocks/>
                          </wps:cNvSpPr>
                          <wps:spPr bwMode="auto">
                            <a:xfrm>
                              <a:off x="6784" y="2767"/>
                              <a:ext cx="34" cy="105"/>
                            </a:xfrm>
                            <a:custGeom>
                              <a:avLst/>
                              <a:gdLst>
                                <a:gd name="T0" fmla="*/ 34 w 34"/>
                                <a:gd name="T1" fmla="*/ 105 h 105"/>
                                <a:gd name="T2" fmla="*/ 34 w 34"/>
                                <a:gd name="T3" fmla="*/ 105 h 105"/>
                                <a:gd name="T4" fmla="*/ 24 w 34"/>
                                <a:gd name="T5" fmla="*/ 101 h 105"/>
                                <a:gd name="T6" fmla="*/ 19 w 34"/>
                                <a:gd name="T7" fmla="*/ 96 h 105"/>
                                <a:gd name="T8" fmla="*/ 15 w 34"/>
                                <a:gd name="T9" fmla="*/ 86 h 105"/>
                                <a:gd name="T10" fmla="*/ 5 w 34"/>
                                <a:gd name="T11" fmla="*/ 77 h 105"/>
                                <a:gd name="T12" fmla="*/ 5 w 34"/>
                                <a:gd name="T13" fmla="*/ 67 h 105"/>
                                <a:gd name="T14" fmla="*/ 0 w 34"/>
                                <a:gd name="T15" fmla="*/ 53 h 105"/>
                                <a:gd name="T16" fmla="*/ 5 w 34"/>
                                <a:gd name="T17" fmla="*/ 34 h 105"/>
                                <a:gd name="T18" fmla="*/ 10 w 34"/>
                                <a:gd name="T19" fmla="*/ 19 h 105"/>
                                <a:gd name="T20" fmla="*/ 19 w 34"/>
                                <a:gd name="T21" fmla="*/ 10 h 105"/>
                                <a:gd name="T22" fmla="*/ 34 w 34"/>
                                <a:gd name="T23" fmla="*/ 0 h 105"/>
                                <a:gd name="T24" fmla="*/ 34 w 34"/>
                                <a:gd name="T25" fmla="*/ 0 h 105"/>
                                <a:gd name="T26" fmla="*/ 29 w 34"/>
                                <a:gd name="T27" fmla="*/ 5 h 105"/>
                                <a:gd name="T28" fmla="*/ 24 w 34"/>
                                <a:gd name="T29" fmla="*/ 10 h 105"/>
                                <a:gd name="T30" fmla="*/ 19 w 34"/>
                                <a:gd name="T31" fmla="*/ 19 h 105"/>
                                <a:gd name="T32" fmla="*/ 15 w 34"/>
                                <a:gd name="T33" fmla="*/ 29 h 105"/>
                                <a:gd name="T34" fmla="*/ 15 w 34"/>
                                <a:gd name="T35" fmla="*/ 38 h 105"/>
                                <a:gd name="T36" fmla="*/ 15 w 34"/>
                                <a:gd name="T37" fmla="*/ 53 h 105"/>
                                <a:gd name="T38" fmla="*/ 15 w 34"/>
                                <a:gd name="T39" fmla="*/ 62 h 105"/>
                                <a:gd name="T40" fmla="*/ 15 w 34"/>
                                <a:gd name="T41" fmla="*/ 77 h 105"/>
                                <a:gd name="T42" fmla="*/ 19 w 34"/>
                                <a:gd name="T43" fmla="*/ 81 h 105"/>
                                <a:gd name="T44" fmla="*/ 19 w 34"/>
                                <a:gd name="T45" fmla="*/ 86 h 105"/>
                                <a:gd name="T46" fmla="*/ 19 w 34"/>
                                <a:gd name="T47" fmla="*/ 91 h 105"/>
                                <a:gd name="T48" fmla="*/ 24 w 34"/>
                                <a:gd name="T49" fmla="*/ 96 h 105"/>
                                <a:gd name="T50" fmla="*/ 29 w 34"/>
                                <a:gd name="T51" fmla="*/ 101 h 105"/>
                                <a:gd name="T52" fmla="*/ 34 w 34"/>
                                <a:gd name="T5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34" y="105"/>
                                  </a:moveTo>
                                  <a:lnTo>
                                    <a:pt x="34" y="105"/>
                                  </a:lnTo>
                                  <a:lnTo>
                                    <a:pt x="24" y="101"/>
                                  </a:lnTo>
                                  <a:lnTo>
                                    <a:pt x="19" y="96"/>
                                  </a:lnTo>
                                  <a:lnTo>
                                    <a:pt x="15" y="86"/>
                                  </a:lnTo>
                                  <a:lnTo>
                                    <a:pt x="5" y="77"/>
                                  </a:lnTo>
                                  <a:lnTo>
                                    <a:pt x="5" y="67"/>
                                  </a:lnTo>
                                  <a:lnTo>
                                    <a:pt x="0" y="53"/>
                                  </a:lnTo>
                                  <a:lnTo>
                                    <a:pt x="5" y="34"/>
                                  </a:lnTo>
                                  <a:lnTo>
                                    <a:pt x="10" y="19"/>
                                  </a:lnTo>
                                  <a:lnTo>
                                    <a:pt x="19" y="10"/>
                                  </a:lnTo>
                                  <a:lnTo>
                                    <a:pt x="34" y="0"/>
                                  </a:lnTo>
                                  <a:lnTo>
                                    <a:pt x="29" y="5"/>
                                  </a:lnTo>
                                  <a:lnTo>
                                    <a:pt x="24" y="10"/>
                                  </a:lnTo>
                                  <a:lnTo>
                                    <a:pt x="19" y="19"/>
                                  </a:lnTo>
                                  <a:lnTo>
                                    <a:pt x="15" y="29"/>
                                  </a:lnTo>
                                  <a:lnTo>
                                    <a:pt x="15" y="38"/>
                                  </a:lnTo>
                                  <a:lnTo>
                                    <a:pt x="15" y="53"/>
                                  </a:lnTo>
                                  <a:lnTo>
                                    <a:pt x="15" y="62"/>
                                  </a:lnTo>
                                  <a:lnTo>
                                    <a:pt x="15" y="77"/>
                                  </a:lnTo>
                                  <a:lnTo>
                                    <a:pt x="19" y="81"/>
                                  </a:lnTo>
                                  <a:lnTo>
                                    <a:pt x="19" y="86"/>
                                  </a:lnTo>
                                  <a:lnTo>
                                    <a:pt x="19" y="91"/>
                                  </a:lnTo>
                                  <a:lnTo>
                                    <a:pt x="24" y="96"/>
                                  </a:lnTo>
                                  <a:lnTo>
                                    <a:pt x="29" y="101"/>
                                  </a:lnTo>
                                  <a:lnTo>
                                    <a:pt x="34"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936"/>
                          <wps:cNvSpPr>
                            <a:spLocks noEditPoints="1"/>
                          </wps:cNvSpPr>
                          <wps:spPr bwMode="auto">
                            <a:xfrm>
                              <a:off x="6827" y="2767"/>
                              <a:ext cx="48" cy="81"/>
                            </a:xfrm>
                            <a:custGeom>
                              <a:avLst/>
                              <a:gdLst>
                                <a:gd name="T0" fmla="*/ 48 w 48"/>
                                <a:gd name="T1" fmla="*/ 0 h 81"/>
                                <a:gd name="T2" fmla="*/ 48 w 48"/>
                                <a:gd name="T3" fmla="*/ 5 h 81"/>
                                <a:gd name="T4" fmla="*/ 39 w 48"/>
                                <a:gd name="T5" fmla="*/ 5 h 81"/>
                                <a:gd name="T6" fmla="*/ 34 w 48"/>
                                <a:gd name="T7" fmla="*/ 5 h 81"/>
                                <a:gd name="T8" fmla="*/ 29 w 48"/>
                                <a:gd name="T9" fmla="*/ 10 h 81"/>
                                <a:gd name="T10" fmla="*/ 24 w 48"/>
                                <a:gd name="T11" fmla="*/ 14 h 81"/>
                                <a:gd name="T12" fmla="*/ 20 w 48"/>
                                <a:gd name="T13" fmla="*/ 19 h 81"/>
                                <a:gd name="T14" fmla="*/ 20 w 48"/>
                                <a:gd name="T15" fmla="*/ 24 h 81"/>
                                <a:gd name="T16" fmla="*/ 15 w 48"/>
                                <a:gd name="T17" fmla="*/ 29 h 81"/>
                                <a:gd name="T18" fmla="*/ 15 w 48"/>
                                <a:gd name="T19" fmla="*/ 38 h 81"/>
                                <a:gd name="T20" fmla="*/ 20 w 48"/>
                                <a:gd name="T21" fmla="*/ 34 h 81"/>
                                <a:gd name="T22" fmla="*/ 29 w 48"/>
                                <a:gd name="T23" fmla="*/ 34 h 81"/>
                                <a:gd name="T24" fmla="*/ 39 w 48"/>
                                <a:gd name="T25" fmla="*/ 34 h 81"/>
                                <a:gd name="T26" fmla="*/ 43 w 48"/>
                                <a:gd name="T27" fmla="*/ 38 h 81"/>
                                <a:gd name="T28" fmla="*/ 48 w 48"/>
                                <a:gd name="T29" fmla="*/ 48 h 81"/>
                                <a:gd name="T30" fmla="*/ 48 w 48"/>
                                <a:gd name="T31" fmla="*/ 58 h 81"/>
                                <a:gd name="T32" fmla="*/ 48 w 48"/>
                                <a:gd name="T33" fmla="*/ 62 h 81"/>
                                <a:gd name="T34" fmla="*/ 43 w 48"/>
                                <a:gd name="T35" fmla="*/ 72 h 81"/>
                                <a:gd name="T36" fmla="*/ 34 w 48"/>
                                <a:gd name="T37" fmla="*/ 81 h 81"/>
                                <a:gd name="T38" fmla="*/ 24 w 48"/>
                                <a:gd name="T39" fmla="*/ 81 h 81"/>
                                <a:gd name="T40" fmla="*/ 15 w 48"/>
                                <a:gd name="T41" fmla="*/ 81 h 81"/>
                                <a:gd name="T42" fmla="*/ 10 w 48"/>
                                <a:gd name="T43" fmla="*/ 77 h 81"/>
                                <a:gd name="T44" fmla="*/ 0 w 48"/>
                                <a:gd name="T45" fmla="*/ 67 h 81"/>
                                <a:gd name="T46" fmla="*/ 0 w 48"/>
                                <a:gd name="T47" fmla="*/ 53 h 81"/>
                                <a:gd name="T48" fmla="*/ 0 w 48"/>
                                <a:gd name="T49" fmla="*/ 38 h 81"/>
                                <a:gd name="T50" fmla="*/ 5 w 48"/>
                                <a:gd name="T51" fmla="*/ 29 h 81"/>
                                <a:gd name="T52" fmla="*/ 10 w 48"/>
                                <a:gd name="T53" fmla="*/ 19 h 81"/>
                                <a:gd name="T54" fmla="*/ 15 w 48"/>
                                <a:gd name="T55" fmla="*/ 14 h 81"/>
                                <a:gd name="T56" fmla="*/ 24 w 48"/>
                                <a:gd name="T57" fmla="*/ 10 h 81"/>
                                <a:gd name="T58" fmla="*/ 29 w 48"/>
                                <a:gd name="T59" fmla="*/ 5 h 81"/>
                                <a:gd name="T60" fmla="*/ 39 w 48"/>
                                <a:gd name="T61" fmla="*/ 0 h 81"/>
                                <a:gd name="T62" fmla="*/ 43 w 48"/>
                                <a:gd name="T63" fmla="*/ 0 h 81"/>
                                <a:gd name="T64" fmla="*/ 48 w 48"/>
                                <a:gd name="T65" fmla="*/ 0 h 81"/>
                                <a:gd name="T66" fmla="*/ 10 w 48"/>
                                <a:gd name="T67" fmla="*/ 43 h 81"/>
                                <a:gd name="T68" fmla="*/ 10 w 48"/>
                                <a:gd name="T69" fmla="*/ 48 h 81"/>
                                <a:gd name="T70" fmla="*/ 10 w 48"/>
                                <a:gd name="T71" fmla="*/ 53 h 81"/>
                                <a:gd name="T72" fmla="*/ 10 w 48"/>
                                <a:gd name="T73" fmla="*/ 62 h 81"/>
                                <a:gd name="T74" fmla="*/ 15 w 48"/>
                                <a:gd name="T75" fmla="*/ 67 h 81"/>
                                <a:gd name="T76" fmla="*/ 15 w 48"/>
                                <a:gd name="T77" fmla="*/ 72 h 81"/>
                                <a:gd name="T78" fmla="*/ 20 w 48"/>
                                <a:gd name="T79" fmla="*/ 77 h 81"/>
                                <a:gd name="T80" fmla="*/ 24 w 48"/>
                                <a:gd name="T81" fmla="*/ 81 h 81"/>
                                <a:gd name="T82" fmla="*/ 24 w 48"/>
                                <a:gd name="T83" fmla="*/ 81 h 81"/>
                                <a:gd name="T84" fmla="*/ 29 w 48"/>
                                <a:gd name="T85" fmla="*/ 77 h 81"/>
                                <a:gd name="T86" fmla="*/ 34 w 48"/>
                                <a:gd name="T87" fmla="*/ 77 h 81"/>
                                <a:gd name="T88" fmla="*/ 39 w 48"/>
                                <a:gd name="T89" fmla="*/ 67 h 81"/>
                                <a:gd name="T90" fmla="*/ 39 w 48"/>
                                <a:gd name="T91" fmla="*/ 62 h 81"/>
                                <a:gd name="T92" fmla="*/ 39 w 48"/>
                                <a:gd name="T93" fmla="*/ 53 h 81"/>
                                <a:gd name="T94" fmla="*/ 34 w 48"/>
                                <a:gd name="T95" fmla="*/ 43 h 81"/>
                                <a:gd name="T96" fmla="*/ 29 w 48"/>
                                <a:gd name="T97" fmla="*/ 38 h 81"/>
                                <a:gd name="T98" fmla="*/ 24 w 48"/>
                                <a:gd name="T99" fmla="*/ 38 h 81"/>
                                <a:gd name="T100" fmla="*/ 20 w 48"/>
                                <a:gd name="T101" fmla="*/ 38 h 81"/>
                                <a:gd name="T102" fmla="*/ 20 w 48"/>
                                <a:gd name="T103" fmla="*/ 38 h 81"/>
                                <a:gd name="T104" fmla="*/ 15 w 48"/>
                                <a:gd name="T105" fmla="*/ 38 h 81"/>
                                <a:gd name="T106" fmla="*/ 10 w 48"/>
                                <a:gd name="T10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1">
                                  <a:moveTo>
                                    <a:pt x="48" y="0"/>
                                  </a:moveTo>
                                  <a:lnTo>
                                    <a:pt x="48" y="5"/>
                                  </a:lnTo>
                                  <a:lnTo>
                                    <a:pt x="39" y="5"/>
                                  </a:lnTo>
                                  <a:lnTo>
                                    <a:pt x="34" y="5"/>
                                  </a:lnTo>
                                  <a:lnTo>
                                    <a:pt x="29" y="10"/>
                                  </a:lnTo>
                                  <a:lnTo>
                                    <a:pt x="24" y="14"/>
                                  </a:lnTo>
                                  <a:lnTo>
                                    <a:pt x="20" y="19"/>
                                  </a:lnTo>
                                  <a:lnTo>
                                    <a:pt x="20" y="24"/>
                                  </a:lnTo>
                                  <a:lnTo>
                                    <a:pt x="15" y="29"/>
                                  </a:lnTo>
                                  <a:lnTo>
                                    <a:pt x="15" y="38"/>
                                  </a:lnTo>
                                  <a:lnTo>
                                    <a:pt x="20" y="34"/>
                                  </a:lnTo>
                                  <a:lnTo>
                                    <a:pt x="29" y="34"/>
                                  </a:lnTo>
                                  <a:lnTo>
                                    <a:pt x="39" y="34"/>
                                  </a:lnTo>
                                  <a:lnTo>
                                    <a:pt x="43" y="38"/>
                                  </a:lnTo>
                                  <a:lnTo>
                                    <a:pt x="48" y="48"/>
                                  </a:lnTo>
                                  <a:lnTo>
                                    <a:pt x="48" y="58"/>
                                  </a:lnTo>
                                  <a:lnTo>
                                    <a:pt x="48" y="62"/>
                                  </a:lnTo>
                                  <a:lnTo>
                                    <a:pt x="43" y="72"/>
                                  </a:lnTo>
                                  <a:lnTo>
                                    <a:pt x="34" y="81"/>
                                  </a:lnTo>
                                  <a:lnTo>
                                    <a:pt x="24" y="81"/>
                                  </a:lnTo>
                                  <a:lnTo>
                                    <a:pt x="15" y="81"/>
                                  </a:lnTo>
                                  <a:lnTo>
                                    <a:pt x="10" y="77"/>
                                  </a:lnTo>
                                  <a:lnTo>
                                    <a:pt x="0" y="67"/>
                                  </a:lnTo>
                                  <a:lnTo>
                                    <a:pt x="0" y="53"/>
                                  </a:lnTo>
                                  <a:lnTo>
                                    <a:pt x="0" y="38"/>
                                  </a:lnTo>
                                  <a:lnTo>
                                    <a:pt x="5" y="29"/>
                                  </a:lnTo>
                                  <a:lnTo>
                                    <a:pt x="10" y="19"/>
                                  </a:lnTo>
                                  <a:lnTo>
                                    <a:pt x="15" y="14"/>
                                  </a:lnTo>
                                  <a:lnTo>
                                    <a:pt x="24" y="10"/>
                                  </a:lnTo>
                                  <a:lnTo>
                                    <a:pt x="29" y="5"/>
                                  </a:lnTo>
                                  <a:lnTo>
                                    <a:pt x="39" y="0"/>
                                  </a:lnTo>
                                  <a:lnTo>
                                    <a:pt x="43" y="0"/>
                                  </a:lnTo>
                                  <a:lnTo>
                                    <a:pt x="48" y="0"/>
                                  </a:lnTo>
                                  <a:close/>
                                  <a:moveTo>
                                    <a:pt x="10" y="43"/>
                                  </a:moveTo>
                                  <a:lnTo>
                                    <a:pt x="10" y="48"/>
                                  </a:lnTo>
                                  <a:lnTo>
                                    <a:pt x="10" y="53"/>
                                  </a:lnTo>
                                  <a:lnTo>
                                    <a:pt x="10" y="62"/>
                                  </a:lnTo>
                                  <a:lnTo>
                                    <a:pt x="15" y="67"/>
                                  </a:lnTo>
                                  <a:lnTo>
                                    <a:pt x="15" y="72"/>
                                  </a:lnTo>
                                  <a:lnTo>
                                    <a:pt x="20" y="77"/>
                                  </a:lnTo>
                                  <a:lnTo>
                                    <a:pt x="24" y="81"/>
                                  </a:lnTo>
                                  <a:lnTo>
                                    <a:pt x="29" y="77"/>
                                  </a:lnTo>
                                  <a:lnTo>
                                    <a:pt x="34" y="77"/>
                                  </a:lnTo>
                                  <a:lnTo>
                                    <a:pt x="39" y="67"/>
                                  </a:lnTo>
                                  <a:lnTo>
                                    <a:pt x="39" y="62"/>
                                  </a:lnTo>
                                  <a:lnTo>
                                    <a:pt x="39" y="53"/>
                                  </a:lnTo>
                                  <a:lnTo>
                                    <a:pt x="34" y="43"/>
                                  </a:lnTo>
                                  <a:lnTo>
                                    <a:pt x="29" y="38"/>
                                  </a:lnTo>
                                  <a:lnTo>
                                    <a:pt x="24" y="38"/>
                                  </a:lnTo>
                                  <a:lnTo>
                                    <a:pt x="20" y="38"/>
                                  </a:lnTo>
                                  <a:lnTo>
                                    <a:pt x="15"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937"/>
                          <wps:cNvSpPr>
                            <a:spLocks noEditPoints="1"/>
                          </wps:cNvSpPr>
                          <wps:spPr bwMode="auto">
                            <a:xfrm>
                              <a:off x="6885" y="2767"/>
                              <a:ext cx="53" cy="81"/>
                            </a:xfrm>
                            <a:custGeom>
                              <a:avLst/>
                              <a:gdLst>
                                <a:gd name="T0" fmla="*/ 5 w 53"/>
                                <a:gd name="T1" fmla="*/ 81 h 81"/>
                                <a:gd name="T2" fmla="*/ 5 w 53"/>
                                <a:gd name="T3" fmla="*/ 81 h 81"/>
                                <a:gd name="T4" fmla="*/ 9 w 53"/>
                                <a:gd name="T5" fmla="*/ 81 h 81"/>
                                <a:gd name="T6" fmla="*/ 19 w 53"/>
                                <a:gd name="T7" fmla="*/ 77 h 81"/>
                                <a:gd name="T8" fmla="*/ 24 w 53"/>
                                <a:gd name="T9" fmla="*/ 72 h 81"/>
                                <a:gd name="T10" fmla="*/ 29 w 53"/>
                                <a:gd name="T11" fmla="*/ 67 h 81"/>
                                <a:gd name="T12" fmla="*/ 33 w 53"/>
                                <a:gd name="T13" fmla="*/ 58 h 81"/>
                                <a:gd name="T14" fmla="*/ 38 w 53"/>
                                <a:gd name="T15" fmla="*/ 48 h 81"/>
                                <a:gd name="T16" fmla="*/ 29 w 53"/>
                                <a:gd name="T17" fmla="*/ 53 h 81"/>
                                <a:gd name="T18" fmla="*/ 24 w 53"/>
                                <a:gd name="T19" fmla="*/ 53 h 81"/>
                                <a:gd name="T20" fmla="*/ 14 w 53"/>
                                <a:gd name="T21" fmla="*/ 53 h 81"/>
                                <a:gd name="T22" fmla="*/ 5 w 53"/>
                                <a:gd name="T23" fmla="*/ 48 h 81"/>
                                <a:gd name="T24" fmla="*/ 5 w 53"/>
                                <a:gd name="T25" fmla="*/ 38 h 81"/>
                                <a:gd name="T26" fmla="*/ 0 w 53"/>
                                <a:gd name="T27" fmla="*/ 29 h 81"/>
                                <a:gd name="T28" fmla="*/ 5 w 53"/>
                                <a:gd name="T29" fmla="*/ 19 h 81"/>
                                <a:gd name="T30" fmla="*/ 5 w 53"/>
                                <a:gd name="T31" fmla="*/ 10 h 81"/>
                                <a:gd name="T32" fmla="*/ 14 w 53"/>
                                <a:gd name="T33" fmla="*/ 5 h 81"/>
                                <a:gd name="T34" fmla="*/ 24 w 53"/>
                                <a:gd name="T35" fmla="*/ 0 h 81"/>
                                <a:gd name="T36" fmla="*/ 33 w 53"/>
                                <a:gd name="T37" fmla="*/ 5 h 81"/>
                                <a:gd name="T38" fmla="*/ 43 w 53"/>
                                <a:gd name="T39" fmla="*/ 10 h 81"/>
                                <a:gd name="T40" fmla="*/ 48 w 53"/>
                                <a:gd name="T41" fmla="*/ 19 h 81"/>
                                <a:gd name="T42" fmla="*/ 53 w 53"/>
                                <a:gd name="T43" fmla="*/ 34 h 81"/>
                                <a:gd name="T44" fmla="*/ 48 w 53"/>
                                <a:gd name="T45" fmla="*/ 48 h 81"/>
                                <a:gd name="T46" fmla="*/ 43 w 53"/>
                                <a:gd name="T47" fmla="*/ 58 h 81"/>
                                <a:gd name="T48" fmla="*/ 38 w 53"/>
                                <a:gd name="T49" fmla="*/ 67 h 81"/>
                                <a:gd name="T50" fmla="*/ 29 w 53"/>
                                <a:gd name="T51" fmla="*/ 77 h 81"/>
                                <a:gd name="T52" fmla="*/ 19 w 53"/>
                                <a:gd name="T53" fmla="*/ 81 h 81"/>
                                <a:gd name="T54" fmla="*/ 5 w 53"/>
                                <a:gd name="T55" fmla="*/ 81 h 81"/>
                                <a:gd name="T56" fmla="*/ 5 w 53"/>
                                <a:gd name="T57" fmla="*/ 81 h 81"/>
                                <a:gd name="T58" fmla="*/ 38 w 53"/>
                                <a:gd name="T59" fmla="*/ 43 h 81"/>
                                <a:gd name="T60" fmla="*/ 38 w 53"/>
                                <a:gd name="T61" fmla="*/ 34 h 81"/>
                                <a:gd name="T62" fmla="*/ 38 w 53"/>
                                <a:gd name="T63" fmla="*/ 29 h 81"/>
                                <a:gd name="T64" fmla="*/ 38 w 53"/>
                                <a:gd name="T65" fmla="*/ 24 h 81"/>
                                <a:gd name="T66" fmla="*/ 38 w 53"/>
                                <a:gd name="T67" fmla="*/ 19 h 81"/>
                                <a:gd name="T68" fmla="*/ 38 w 53"/>
                                <a:gd name="T69" fmla="*/ 14 h 81"/>
                                <a:gd name="T70" fmla="*/ 33 w 53"/>
                                <a:gd name="T71" fmla="*/ 10 h 81"/>
                                <a:gd name="T72" fmla="*/ 29 w 53"/>
                                <a:gd name="T73" fmla="*/ 5 h 81"/>
                                <a:gd name="T74" fmla="*/ 24 w 53"/>
                                <a:gd name="T75" fmla="*/ 5 h 81"/>
                                <a:gd name="T76" fmla="*/ 19 w 53"/>
                                <a:gd name="T77" fmla="*/ 5 h 81"/>
                                <a:gd name="T78" fmla="*/ 14 w 53"/>
                                <a:gd name="T79" fmla="*/ 10 h 81"/>
                                <a:gd name="T80" fmla="*/ 14 w 53"/>
                                <a:gd name="T81" fmla="*/ 14 h 81"/>
                                <a:gd name="T82" fmla="*/ 9 w 53"/>
                                <a:gd name="T83" fmla="*/ 24 h 81"/>
                                <a:gd name="T84" fmla="*/ 14 w 53"/>
                                <a:gd name="T85" fmla="*/ 34 h 81"/>
                                <a:gd name="T86" fmla="*/ 19 w 53"/>
                                <a:gd name="T87" fmla="*/ 43 h 81"/>
                                <a:gd name="T88" fmla="*/ 19 w 53"/>
                                <a:gd name="T89" fmla="*/ 48 h 81"/>
                                <a:gd name="T90" fmla="*/ 24 w 53"/>
                                <a:gd name="T91" fmla="*/ 48 h 81"/>
                                <a:gd name="T92" fmla="*/ 29 w 53"/>
                                <a:gd name="T93" fmla="*/ 48 h 81"/>
                                <a:gd name="T94" fmla="*/ 33 w 53"/>
                                <a:gd name="T95" fmla="*/ 48 h 81"/>
                                <a:gd name="T96" fmla="*/ 38 w 53"/>
                                <a:gd name="T97" fmla="*/ 43 h 81"/>
                                <a:gd name="T98" fmla="*/ 38 w 53"/>
                                <a:gd name="T99"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 h="81">
                                  <a:moveTo>
                                    <a:pt x="5" y="81"/>
                                  </a:moveTo>
                                  <a:lnTo>
                                    <a:pt x="5" y="81"/>
                                  </a:lnTo>
                                  <a:lnTo>
                                    <a:pt x="9" y="81"/>
                                  </a:lnTo>
                                  <a:lnTo>
                                    <a:pt x="19" y="77"/>
                                  </a:lnTo>
                                  <a:lnTo>
                                    <a:pt x="24" y="72"/>
                                  </a:lnTo>
                                  <a:lnTo>
                                    <a:pt x="29" y="67"/>
                                  </a:lnTo>
                                  <a:lnTo>
                                    <a:pt x="33" y="58"/>
                                  </a:lnTo>
                                  <a:lnTo>
                                    <a:pt x="38" y="48"/>
                                  </a:lnTo>
                                  <a:lnTo>
                                    <a:pt x="29" y="53"/>
                                  </a:lnTo>
                                  <a:lnTo>
                                    <a:pt x="24" y="53"/>
                                  </a:lnTo>
                                  <a:lnTo>
                                    <a:pt x="14" y="53"/>
                                  </a:lnTo>
                                  <a:lnTo>
                                    <a:pt x="5" y="48"/>
                                  </a:lnTo>
                                  <a:lnTo>
                                    <a:pt x="5" y="38"/>
                                  </a:lnTo>
                                  <a:lnTo>
                                    <a:pt x="0" y="29"/>
                                  </a:lnTo>
                                  <a:lnTo>
                                    <a:pt x="5" y="19"/>
                                  </a:lnTo>
                                  <a:lnTo>
                                    <a:pt x="5" y="10"/>
                                  </a:lnTo>
                                  <a:lnTo>
                                    <a:pt x="14" y="5"/>
                                  </a:lnTo>
                                  <a:lnTo>
                                    <a:pt x="24" y="0"/>
                                  </a:lnTo>
                                  <a:lnTo>
                                    <a:pt x="33" y="5"/>
                                  </a:lnTo>
                                  <a:lnTo>
                                    <a:pt x="43" y="10"/>
                                  </a:lnTo>
                                  <a:lnTo>
                                    <a:pt x="48" y="19"/>
                                  </a:lnTo>
                                  <a:lnTo>
                                    <a:pt x="53" y="34"/>
                                  </a:lnTo>
                                  <a:lnTo>
                                    <a:pt x="48" y="48"/>
                                  </a:lnTo>
                                  <a:lnTo>
                                    <a:pt x="43" y="58"/>
                                  </a:lnTo>
                                  <a:lnTo>
                                    <a:pt x="38" y="67"/>
                                  </a:lnTo>
                                  <a:lnTo>
                                    <a:pt x="29" y="77"/>
                                  </a:lnTo>
                                  <a:lnTo>
                                    <a:pt x="19" y="81"/>
                                  </a:lnTo>
                                  <a:lnTo>
                                    <a:pt x="5" y="81"/>
                                  </a:lnTo>
                                  <a:close/>
                                  <a:moveTo>
                                    <a:pt x="38" y="43"/>
                                  </a:moveTo>
                                  <a:lnTo>
                                    <a:pt x="38" y="34"/>
                                  </a:lnTo>
                                  <a:lnTo>
                                    <a:pt x="38" y="29"/>
                                  </a:lnTo>
                                  <a:lnTo>
                                    <a:pt x="38" y="24"/>
                                  </a:lnTo>
                                  <a:lnTo>
                                    <a:pt x="38" y="19"/>
                                  </a:lnTo>
                                  <a:lnTo>
                                    <a:pt x="38" y="14"/>
                                  </a:lnTo>
                                  <a:lnTo>
                                    <a:pt x="33" y="10"/>
                                  </a:lnTo>
                                  <a:lnTo>
                                    <a:pt x="29" y="5"/>
                                  </a:lnTo>
                                  <a:lnTo>
                                    <a:pt x="24" y="5"/>
                                  </a:lnTo>
                                  <a:lnTo>
                                    <a:pt x="19" y="5"/>
                                  </a:lnTo>
                                  <a:lnTo>
                                    <a:pt x="14" y="10"/>
                                  </a:lnTo>
                                  <a:lnTo>
                                    <a:pt x="14" y="14"/>
                                  </a:lnTo>
                                  <a:lnTo>
                                    <a:pt x="9" y="24"/>
                                  </a:lnTo>
                                  <a:lnTo>
                                    <a:pt x="14" y="34"/>
                                  </a:lnTo>
                                  <a:lnTo>
                                    <a:pt x="19" y="43"/>
                                  </a:lnTo>
                                  <a:lnTo>
                                    <a:pt x="19" y="48"/>
                                  </a:lnTo>
                                  <a:lnTo>
                                    <a:pt x="24" y="48"/>
                                  </a:lnTo>
                                  <a:lnTo>
                                    <a:pt x="29" y="48"/>
                                  </a:lnTo>
                                  <a:lnTo>
                                    <a:pt x="33" y="48"/>
                                  </a:lnTo>
                                  <a:lnTo>
                                    <a:pt x="3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938"/>
                          <wps:cNvSpPr>
                            <a:spLocks/>
                          </wps:cNvSpPr>
                          <wps:spPr bwMode="auto">
                            <a:xfrm>
                              <a:off x="6942" y="2767"/>
                              <a:ext cx="34" cy="105"/>
                            </a:xfrm>
                            <a:custGeom>
                              <a:avLst/>
                              <a:gdLst>
                                <a:gd name="T0" fmla="*/ 0 w 34"/>
                                <a:gd name="T1" fmla="*/ 0 h 105"/>
                                <a:gd name="T2" fmla="*/ 0 w 34"/>
                                <a:gd name="T3" fmla="*/ 0 h 105"/>
                                <a:gd name="T4" fmla="*/ 10 w 34"/>
                                <a:gd name="T5" fmla="*/ 5 h 105"/>
                                <a:gd name="T6" fmla="*/ 15 w 34"/>
                                <a:gd name="T7" fmla="*/ 10 h 105"/>
                                <a:gd name="T8" fmla="*/ 24 w 34"/>
                                <a:gd name="T9" fmla="*/ 19 h 105"/>
                                <a:gd name="T10" fmla="*/ 29 w 34"/>
                                <a:gd name="T11" fmla="*/ 29 h 105"/>
                                <a:gd name="T12" fmla="*/ 34 w 34"/>
                                <a:gd name="T13" fmla="*/ 43 h 105"/>
                                <a:gd name="T14" fmla="*/ 34 w 34"/>
                                <a:gd name="T15" fmla="*/ 53 h 105"/>
                                <a:gd name="T16" fmla="*/ 34 w 34"/>
                                <a:gd name="T17" fmla="*/ 72 h 105"/>
                                <a:gd name="T18" fmla="*/ 24 w 34"/>
                                <a:gd name="T19" fmla="*/ 86 h 105"/>
                                <a:gd name="T20" fmla="*/ 15 w 34"/>
                                <a:gd name="T21" fmla="*/ 101 h 105"/>
                                <a:gd name="T22" fmla="*/ 0 w 34"/>
                                <a:gd name="T23" fmla="*/ 105 h 105"/>
                                <a:gd name="T24" fmla="*/ 0 w 34"/>
                                <a:gd name="T25" fmla="*/ 105 h 105"/>
                                <a:gd name="T26" fmla="*/ 10 w 34"/>
                                <a:gd name="T27" fmla="*/ 101 h 105"/>
                                <a:gd name="T28" fmla="*/ 15 w 34"/>
                                <a:gd name="T29" fmla="*/ 96 h 105"/>
                                <a:gd name="T30" fmla="*/ 20 w 34"/>
                                <a:gd name="T31" fmla="*/ 86 h 105"/>
                                <a:gd name="T32" fmla="*/ 20 w 34"/>
                                <a:gd name="T33" fmla="*/ 77 h 105"/>
                                <a:gd name="T34" fmla="*/ 24 w 34"/>
                                <a:gd name="T35" fmla="*/ 67 h 105"/>
                                <a:gd name="T36" fmla="*/ 24 w 34"/>
                                <a:gd name="T37" fmla="*/ 53 h 105"/>
                                <a:gd name="T38" fmla="*/ 24 w 34"/>
                                <a:gd name="T39" fmla="*/ 43 h 105"/>
                                <a:gd name="T40" fmla="*/ 20 w 34"/>
                                <a:gd name="T41" fmla="*/ 34 h 105"/>
                                <a:gd name="T42" fmla="*/ 20 w 34"/>
                                <a:gd name="T43" fmla="*/ 24 h 105"/>
                                <a:gd name="T44" fmla="*/ 20 w 34"/>
                                <a:gd name="T45" fmla="*/ 19 h 105"/>
                                <a:gd name="T46" fmla="*/ 15 w 34"/>
                                <a:gd name="T47" fmla="*/ 14 h 105"/>
                                <a:gd name="T48" fmla="*/ 10 w 34"/>
                                <a:gd name="T49" fmla="*/ 10 h 105"/>
                                <a:gd name="T50" fmla="*/ 5 w 34"/>
                                <a:gd name="T51" fmla="*/ 5 h 105"/>
                                <a:gd name="T52" fmla="*/ 0 w 34"/>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0" y="0"/>
                                  </a:moveTo>
                                  <a:lnTo>
                                    <a:pt x="0" y="0"/>
                                  </a:lnTo>
                                  <a:lnTo>
                                    <a:pt x="10" y="5"/>
                                  </a:lnTo>
                                  <a:lnTo>
                                    <a:pt x="15" y="10"/>
                                  </a:lnTo>
                                  <a:lnTo>
                                    <a:pt x="24" y="19"/>
                                  </a:lnTo>
                                  <a:lnTo>
                                    <a:pt x="29" y="29"/>
                                  </a:lnTo>
                                  <a:lnTo>
                                    <a:pt x="34" y="43"/>
                                  </a:lnTo>
                                  <a:lnTo>
                                    <a:pt x="34" y="53"/>
                                  </a:lnTo>
                                  <a:lnTo>
                                    <a:pt x="34" y="72"/>
                                  </a:lnTo>
                                  <a:lnTo>
                                    <a:pt x="24" y="86"/>
                                  </a:lnTo>
                                  <a:lnTo>
                                    <a:pt x="15" y="101"/>
                                  </a:lnTo>
                                  <a:lnTo>
                                    <a:pt x="0" y="105"/>
                                  </a:lnTo>
                                  <a:lnTo>
                                    <a:pt x="10" y="101"/>
                                  </a:lnTo>
                                  <a:lnTo>
                                    <a:pt x="15" y="96"/>
                                  </a:lnTo>
                                  <a:lnTo>
                                    <a:pt x="20" y="86"/>
                                  </a:lnTo>
                                  <a:lnTo>
                                    <a:pt x="20" y="77"/>
                                  </a:lnTo>
                                  <a:lnTo>
                                    <a:pt x="24" y="67"/>
                                  </a:lnTo>
                                  <a:lnTo>
                                    <a:pt x="24" y="53"/>
                                  </a:lnTo>
                                  <a:lnTo>
                                    <a:pt x="24" y="43"/>
                                  </a:lnTo>
                                  <a:lnTo>
                                    <a:pt x="20" y="34"/>
                                  </a:lnTo>
                                  <a:lnTo>
                                    <a:pt x="20" y="24"/>
                                  </a:lnTo>
                                  <a:lnTo>
                                    <a:pt x="20" y="19"/>
                                  </a:lnTo>
                                  <a:lnTo>
                                    <a:pt x="15" y="14"/>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939"/>
                          <wps:cNvSpPr>
                            <a:spLocks noEditPoints="1"/>
                          </wps:cNvSpPr>
                          <wps:spPr bwMode="auto">
                            <a:xfrm>
                              <a:off x="5729" y="2935"/>
                              <a:ext cx="52" cy="81"/>
                            </a:xfrm>
                            <a:custGeom>
                              <a:avLst/>
                              <a:gdLst>
                                <a:gd name="T0" fmla="*/ 0 w 52"/>
                                <a:gd name="T1" fmla="*/ 43 h 81"/>
                                <a:gd name="T2" fmla="*/ 0 w 52"/>
                                <a:gd name="T3" fmla="*/ 28 h 81"/>
                                <a:gd name="T4" fmla="*/ 4 w 52"/>
                                <a:gd name="T5" fmla="*/ 19 h 81"/>
                                <a:gd name="T6" fmla="*/ 9 w 52"/>
                                <a:gd name="T7" fmla="*/ 9 h 81"/>
                                <a:gd name="T8" fmla="*/ 14 w 52"/>
                                <a:gd name="T9" fmla="*/ 5 h 81"/>
                                <a:gd name="T10" fmla="*/ 19 w 52"/>
                                <a:gd name="T11" fmla="*/ 0 h 81"/>
                                <a:gd name="T12" fmla="*/ 24 w 52"/>
                                <a:gd name="T13" fmla="*/ 0 h 81"/>
                                <a:gd name="T14" fmla="*/ 33 w 52"/>
                                <a:gd name="T15" fmla="*/ 5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76 h 81"/>
                                <a:gd name="T30" fmla="*/ 33 w 52"/>
                                <a:gd name="T31" fmla="*/ 81 h 81"/>
                                <a:gd name="T32" fmla="*/ 24 w 52"/>
                                <a:gd name="T33" fmla="*/ 81 h 81"/>
                                <a:gd name="T34" fmla="*/ 14 w 52"/>
                                <a:gd name="T35" fmla="*/ 81 h 81"/>
                                <a:gd name="T36" fmla="*/ 4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8 w 52"/>
                                <a:gd name="T53" fmla="*/ 76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5 h 81"/>
                                <a:gd name="T72" fmla="*/ 28 w 52"/>
                                <a:gd name="T73" fmla="*/ 5 h 81"/>
                                <a:gd name="T74" fmla="*/ 24 w 52"/>
                                <a:gd name="T75" fmla="*/ 5 h 81"/>
                                <a:gd name="T76" fmla="*/ 24 w 52"/>
                                <a:gd name="T77" fmla="*/ 5 h 81"/>
                                <a:gd name="T78" fmla="*/ 19 w 52"/>
                                <a:gd name="T79" fmla="*/ 9 h 81"/>
                                <a:gd name="T80" fmla="*/ 14 w 52"/>
                                <a:gd name="T81" fmla="*/ 14 h 81"/>
                                <a:gd name="T82" fmla="*/ 14 w 52"/>
                                <a:gd name="T83" fmla="*/ 24 h 81"/>
                                <a:gd name="T84" fmla="*/ 14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5"/>
                                  </a:lnTo>
                                  <a:lnTo>
                                    <a:pt x="19" y="0"/>
                                  </a:lnTo>
                                  <a:lnTo>
                                    <a:pt x="24" y="0"/>
                                  </a:lnTo>
                                  <a:lnTo>
                                    <a:pt x="33" y="5"/>
                                  </a:lnTo>
                                  <a:lnTo>
                                    <a:pt x="43" y="9"/>
                                  </a:lnTo>
                                  <a:lnTo>
                                    <a:pt x="48" y="24"/>
                                  </a:lnTo>
                                  <a:lnTo>
                                    <a:pt x="52" y="43"/>
                                  </a:lnTo>
                                  <a:lnTo>
                                    <a:pt x="52" y="52"/>
                                  </a:lnTo>
                                  <a:lnTo>
                                    <a:pt x="48" y="67"/>
                                  </a:lnTo>
                                  <a:lnTo>
                                    <a:pt x="43" y="72"/>
                                  </a:lnTo>
                                  <a:lnTo>
                                    <a:pt x="38" y="76"/>
                                  </a:lnTo>
                                  <a:lnTo>
                                    <a:pt x="33" y="81"/>
                                  </a:lnTo>
                                  <a:lnTo>
                                    <a:pt x="24" y="81"/>
                                  </a:lnTo>
                                  <a:lnTo>
                                    <a:pt x="14" y="81"/>
                                  </a:lnTo>
                                  <a:lnTo>
                                    <a:pt x="4" y="72"/>
                                  </a:lnTo>
                                  <a:lnTo>
                                    <a:pt x="0" y="57"/>
                                  </a:lnTo>
                                  <a:lnTo>
                                    <a:pt x="0" y="43"/>
                                  </a:lnTo>
                                  <a:close/>
                                  <a:moveTo>
                                    <a:pt x="9" y="43"/>
                                  </a:moveTo>
                                  <a:lnTo>
                                    <a:pt x="14" y="57"/>
                                  </a:lnTo>
                                  <a:lnTo>
                                    <a:pt x="14" y="72"/>
                                  </a:lnTo>
                                  <a:lnTo>
                                    <a:pt x="19" y="76"/>
                                  </a:lnTo>
                                  <a:lnTo>
                                    <a:pt x="24" y="81"/>
                                  </a:lnTo>
                                  <a:lnTo>
                                    <a:pt x="28" y="76"/>
                                  </a:lnTo>
                                  <a:lnTo>
                                    <a:pt x="33" y="76"/>
                                  </a:lnTo>
                                  <a:lnTo>
                                    <a:pt x="33" y="72"/>
                                  </a:lnTo>
                                  <a:lnTo>
                                    <a:pt x="38" y="67"/>
                                  </a:lnTo>
                                  <a:lnTo>
                                    <a:pt x="38" y="57"/>
                                  </a:lnTo>
                                  <a:lnTo>
                                    <a:pt x="38" y="38"/>
                                  </a:lnTo>
                                  <a:lnTo>
                                    <a:pt x="38" y="28"/>
                                  </a:lnTo>
                                  <a:lnTo>
                                    <a:pt x="38" y="14"/>
                                  </a:lnTo>
                                  <a:lnTo>
                                    <a:pt x="33" y="9"/>
                                  </a:lnTo>
                                  <a:lnTo>
                                    <a:pt x="33" y="5"/>
                                  </a:lnTo>
                                  <a:lnTo>
                                    <a:pt x="28" y="5"/>
                                  </a:lnTo>
                                  <a:lnTo>
                                    <a:pt x="24" y="5"/>
                                  </a:lnTo>
                                  <a:lnTo>
                                    <a:pt x="19" y="9"/>
                                  </a:lnTo>
                                  <a:lnTo>
                                    <a:pt x="14" y="14"/>
                                  </a:lnTo>
                                  <a:lnTo>
                                    <a:pt x="14" y="24"/>
                                  </a:lnTo>
                                  <a:lnTo>
                                    <a:pt x="14"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940"/>
                          <wps:cNvSpPr>
                            <a:spLocks/>
                          </wps:cNvSpPr>
                          <wps:spPr bwMode="auto">
                            <a:xfrm>
                              <a:off x="5791" y="3007"/>
                              <a:ext cx="14" cy="9"/>
                            </a:xfrm>
                            <a:custGeom>
                              <a:avLst/>
                              <a:gdLst>
                                <a:gd name="T0" fmla="*/ 10 w 14"/>
                                <a:gd name="T1" fmla="*/ 0 h 9"/>
                                <a:gd name="T2" fmla="*/ 10 w 14"/>
                                <a:gd name="T3" fmla="*/ 0 h 9"/>
                                <a:gd name="T4" fmla="*/ 14 w 14"/>
                                <a:gd name="T5" fmla="*/ 0 h 9"/>
                                <a:gd name="T6" fmla="*/ 14 w 14"/>
                                <a:gd name="T7" fmla="*/ 4 h 9"/>
                                <a:gd name="T8" fmla="*/ 14 w 14"/>
                                <a:gd name="T9" fmla="*/ 4 h 9"/>
                                <a:gd name="T10" fmla="*/ 14 w 14"/>
                                <a:gd name="T11" fmla="*/ 9 h 9"/>
                                <a:gd name="T12" fmla="*/ 14 w 14"/>
                                <a:gd name="T13" fmla="*/ 9 h 9"/>
                                <a:gd name="T14" fmla="*/ 10 w 14"/>
                                <a:gd name="T15" fmla="*/ 9 h 9"/>
                                <a:gd name="T16" fmla="*/ 10 w 14"/>
                                <a:gd name="T17" fmla="*/ 9 h 9"/>
                                <a:gd name="T18" fmla="*/ 5 w 14"/>
                                <a:gd name="T19" fmla="*/ 9 h 9"/>
                                <a:gd name="T20" fmla="*/ 5 w 14"/>
                                <a:gd name="T21" fmla="*/ 9 h 9"/>
                                <a:gd name="T22" fmla="*/ 5 w 14"/>
                                <a:gd name="T23" fmla="*/ 9 h 9"/>
                                <a:gd name="T24" fmla="*/ 0 w 14"/>
                                <a:gd name="T25" fmla="*/ 4 h 9"/>
                                <a:gd name="T26" fmla="*/ 5 w 14"/>
                                <a:gd name="T27" fmla="*/ 4 h 9"/>
                                <a:gd name="T28" fmla="*/ 5 w 14"/>
                                <a:gd name="T29" fmla="*/ 0 h 9"/>
                                <a:gd name="T30" fmla="*/ 5 w 14"/>
                                <a:gd name="T31" fmla="*/ 0 h 9"/>
                                <a:gd name="T32" fmla="*/ 10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10" y="0"/>
                                  </a:moveTo>
                                  <a:lnTo>
                                    <a:pt x="10" y="0"/>
                                  </a:lnTo>
                                  <a:lnTo>
                                    <a:pt x="14" y="0"/>
                                  </a:lnTo>
                                  <a:lnTo>
                                    <a:pt x="14" y="4"/>
                                  </a:lnTo>
                                  <a:lnTo>
                                    <a:pt x="14" y="9"/>
                                  </a:lnTo>
                                  <a:lnTo>
                                    <a:pt x="10" y="9"/>
                                  </a:lnTo>
                                  <a:lnTo>
                                    <a:pt x="5"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941"/>
                          <wps:cNvSpPr>
                            <a:spLocks noEditPoints="1"/>
                          </wps:cNvSpPr>
                          <wps:spPr bwMode="auto">
                            <a:xfrm>
                              <a:off x="5820" y="2935"/>
                              <a:ext cx="53" cy="81"/>
                            </a:xfrm>
                            <a:custGeom>
                              <a:avLst/>
                              <a:gdLst>
                                <a:gd name="T0" fmla="*/ 0 w 53"/>
                                <a:gd name="T1" fmla="*/ 43 h 81"/>
                                <a:gd name="T2" fmla="*/ 0 w 53"/>
                                <a:gd name="T3" fmla="*/ 28 h 81"/>
                                <a:gd name="T4" fmla="*/ 5 w 53"/>
                                <a:gd name="T5" fmla="*/ 19 h 81"/>
                                <a:gd name="T6" fmla="*/ 9 w 53"/>
                                <a:gd name="T7" fmla="*/ 9 h 81"/>
                                <a:gd name="T8" fmla="*/ 14 w 53"/>
                                <a:gd name="T9" fmla="*/ 5 h 81"/>
                                <a:gd name="T10" fmla="*/ 19 w 53"/>
                                <a:gd name="T11" fmla="*/ 0 h 81"/>
                                <a:gd name="T12" fmla="*/ 24 w 53"/>
                                <a:gd name="T13" fmla="*/ 0 h 81"/>
                                <a:gd name="T14" fmla="*/ 33 w 53"/>
                                <a:gd name="T15" fmla="*/ 5 h 81"/>
                                <a:gd name="T16" fmla="*/ 43 w 53"/>
                                <a:gd name="T17" fmla="*/ 9 h 81"/>
                                <a:gd name="T18" fmla="*/ 48 w 53"/>
                                <a:gd name="T19" fmla="*/ 24 h 81"/>
                                <a:gd name="T20" fmla="*/ 53 w 53"/>
                                <a:gd name="T21" fmla="*/ 43 h 81"/>
                                <a:gd name="T22" fmla="*/ 48 w 53"/>
                                <a:gd name="T23" fmla="*/ 52 h 81"/>
                                <a:gd name="T24" fmla="*/ 48 w 53"/>
                                <a:gd name="T25" fmla="*/ 67 h 81"/>
                                <a:gd name="T26" fmla="*/ 43 w 53"/>
                                <a:gd name="T27" fmla="*/ 72 h 81"/>
                                <a:gd name="T28" fmla="*/ 38 w 53"/>
                                <a:gd name="T29" fmla="*/ 76 h 81"/>
                                <a:gd name="T30" fmla="*/ 29 w 53"/>
                                <a:gd name="T31" fmla="*/ 81 h 81"/>
                                <a:gd name="T32" fmla="*/ 24 w 53"/>
                                <a:gd name="T33" fmla="*/ 81 h 81"/>
                                <a:gd name="T34" fmla="*/ 14 w 53"/>
                                <a:gd name="T35" fmla="*/ 81 h 81"/>
                                <a:gd name="T36" fmla="*/ 5 w 53"/>
                                <a:gd name="T37" fmla="*/ 72 h 81"/>
                                <a:gd name="T38" fmla="*/ 0 w 53"/>
                                <a:gd name="T39" fmla="*/ 57 h 81"/>
                                <a:gd name="T40" fmla="*/ 0 w 53"/>
                                <a:gd name="T41" fmla="*/ 43 h 81"/>
                                <a:gd name="T42" fmla="*/ 9 w 53"/>
                                <a:gd name="T43" fmla="*/ 43 h 81"/>
                                <a:gd name="T44" fmla="*/ 14 w 53"/>
                                <a:gd name="T45" fmla="*/ 57 h 81"/>
                                <a:gd name="T46" fmla="*/ 14 w 53"/>
                                <a:gd name="T47" fmla="*/ 72 h 81"/>
                                <a:gd name="T48" fmla="*/ 19 w 53"/>
                                <a:gd name="T49" fmla="*/ 76 h 81"/>
                                <a:gd name="T50" fmla="*/ 24 w 53"/>
                                <a:gd name="T51" fmla="*/ 81 h 81"/>
                                <a:gd name="T52" fmla="*/ 29 w 53"/>
                                <a:gd name="T53" fmla="*/ 76 h 81"/>
                                <a:gd name="T54" fmla="*/ 33 w 53"/>
                                <a:gd name="T55" fmla="*/ 76 h 81"/>
                                <a:gd name="T56" fmla="*/ 33 w 53"/>
                                <a:gd name="T57" fmla="*/ 72 h 81"/>
                                <a:gd name="T58" fmla="*/ 38 w 53"/>
                                <a:gd name="T59" fmla="*/ 67 h 81"/>
                                <a:gd name="T60" fmla="*/ 38 w 53"/>
                                <a:gd name="T61" fmla="*/ 57 h 81"/>
                                <a:gd name="T62" fmla="*/ 38 w 53"/>
                                <a:gd name="T63" fmla="*/ 38 h 81"/>
                                <a:gd name="T64" fmla="*/ 38 w 53"/>
                                <a:gd name="T65" fmla="*/ 28 h 81"/>
                                <a:gd name="T66" fmla="*/ 38 w 53"/>
                                <a:gd name="T67" fmla="*/ 14 h 81"/>
                                <a:gd name="T68" fmla="*/ 33 w 53"/>
                                <a:gd name="T69" fmla="*/ 9 h 81"/>
                                <a:gd name="T70" fmla="*/ 33 w 53"/>
                                <a:gd name="T71" fmla="*/ 5 h 81"/>
                                <a:gd name="T72" fmla="*/ 29 w 53"/>
                                <a:gd name="T73" fmla="*/ 5 h 81"/>
                                <a:gd name="T74" fmla="*/ 24 w 53"/>
                                <a:gd name="T75" fmla="*/ 5 h 81"/>
                                <a:gd name="T76" fmla="*/ 24 w 53"/>
                                <a:gd name="T77" fmla="*/ 5 h 81"/>
                                <a:gd name="T78" fmla="*/ 19 w 53"/>
                                <a:gd name="T79" fmla="*/ 9 h 81"/>
                                <a:gd name="T80" fmla="*/ 14 w 53"/>
                                <a:gd name="T81" fmla="*/ 14 h 81"/>
                                <a:gd name="T82" fmla="*/ 14 w 53"/>
                                <a:gd name="T83" fmla="*/ 24 h 81"/>
                                <a:gd name="T84" fmla="*/ 9 w 53"/>
                                <a:gd name="T85" fmla="*/ 33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9" y="9"/>
                                  </a:lnTo>
                                  <a:lnTo>
                                    <a:pt x="14" y="5"/>
                                  </a:lnTo>
                                  <a:lnTo>
                                    <a:pt x="19" y="0"/>
                                  </a:lnTo>
                                  <a:lnTo>
                                    <a:pt x="24" y="0"/>
                                  </a:lnTo>
                                  <a:lnTo>
                                    <a:pt x="33" y="5"/>
                                  </a:lnTo>
                                  <a:lnTo>
                                    <a:pt x="43" y="9"/>
                                  </a:lnTo>
                                  <a:lnTo>
                                    <a:pt x="48" y="24"/>
                                  </a:lnTo>
                                  <a:lnTo>
                                    <a:pt x="53" y="43"/>
                                  </a:lnTo>
                                  <a:lnTo>
                                    <a:pt x="48" y="52"/>
                                  </a:lnTo>
                                  <a:lnTo>
                                    <a:pt x="48" y="67"/>
                                  </a:lnTo>
                                  <a:lnTo>
                                    <a:pt x="43" y="72"/>
                                  </a:lnTo>
                                  <a:lnTo>
                                    <a:pt x="38" y="76"/>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76"/>
                                  </a:lnTo>
                                  <a:lnTo>
                                    <a:pt x="33" y="76"/>
                                  </a:lnTo>
                                  <a:lnTo>
                                    <a:pt x="33" y="72"/>
                                  </a:lnTo>
                                  <a:lnTo>
                                    <a:pt x="38" y="67"/>
                                  </a:lnTo>
                                  <a:lnTo>
                                    <a:pt x="38" y="57"/>
                                  </a:lnTo>
                                  <a:lnTo>
                                    <a:pt x="38" y="38"/>
                                  </a:lnTo>
                                  <a:lnTo>
                                    <a:pt x="38" y="28"/>
                                  </a:lnTo>
                                  <a:lnTo>
                                    <a:pt x="38" y="14"/>
                                  </a:lnTo>
                                  <a:lnTo>
                                    <a:pt x="33" y="9"/>
                                  </a:lnTo>
                                  <a:lnTo>
                                    <a:pt x="33" y="5"/>
                                  </a:lnTo>
                                  <a:lnTo>
                                    <a:pt x="29" y="5"/>
                                  </a:lnTo>
                                  <a:lnTo>
                                    <a:pt x="24" y="5"/>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942"/>
                          <wps:cNvSpPr>
                            <a:spLocks noEditPoints="1"/>
                          </wps:cNvSpPr>
                          <wps:spPr bwMode="auto">
                            <a:xfrm>
                              <a:off x="5877" y="2935"/>
                              <a:ext cx="53" cy="81"/>
                            </a:xfrm>
                            <a:custGeom>
                              <a:avLst/>
                              <a:gdLst>
                                <a:gd name="T0" fmla="*/ 0 w 53"/>
                                <a:gd name="T1" fmla="*/ 43 h 81"/>
                                <a:gd name="T2" fmla="*/ 5 w 53"/>
                                <a:gd name="T3" fmla="*/ 28 h 81"/>
                                <a:gd name="T4" fmla="*/ 5 w 53"/>
                                <a:gd name="T5" fmla="*/ 19 h 81"/>
                                <a:gd name="T6" fmla="*/ 10 w 53"/>
                                <a:gd name="T7" fmla="*/ 9 h 81"/>
                                <a:gd name="T8" fmla="*/ 20 w 53"/>
                                <a:gd name="T9" fmla="*/ 5 h 81"/>
                                <a:gd name="T10" fmla="*/ 24 w 53"/>
                                <a:gd name="T11" fmla="*/ 0 h 81"/>
                                <a:gd name="T12" fmla="*/ 29 w 53"/>
                                <a:gd name="T13" fmla="*/ 0 h 81"/>
                                <a:gd name="T14" fmla="*/ 39 w 53"/>
                                <a:gd name="T15" fmla="*/ 5 h 81"/>
                                <a:gd name="T16" fmla="*/ 44 w 53"/>
                                <a:gd name="T17" fmla="*/ 9 h 81"/>
                                <a:gd name="T18" fmla="*/ 53 w 53"/>
                                <a:gd name="T19" fmla="*/ 24 h 81"/>
                                <a:gd name="T20" fmla="*/ 53 w 53"/>
                                <a:gd name="T21" fmla="*/ 43 h 81"/>
                                <a:gd name="T22" fmla="*/ 53 w 53"/>
                                <a:gd name="T23" fmla="*/ 52 h 81"/>
                                <a:gd name="T24" fmla="*/ 48 w 53"/>
                                <a:gd name="T25" fmla="*/ 67 h 81"/>
                                <a:gd name="T26" fmla="*/ 44 w 53"/>
                                <a:gd name="T27" fmla="*/ 72 h 81"/>
                                <a:gd name="T28" fmla="*/ 39 w 53"/>
                                <a:gd name="T29" fmla="*/ 76 h 81"/>
                                <a:gd name="T30" fmla="*/ 34 w 53"/>
                                <a:gd name="T31" fmla="*/ 81 h 81"/>
                                <a:gd name="T32" fmla="*/ 29 w 53"/>
                                <a:gd name="T33" fmla="*/ 81 h 81"/>
                                <a:gd name="T34" fmla="*/ 20 w 53"/>
                                <a:gd name="T35" fmla="*/ 81 h 81"/>
                                <a:gd name="T36" fmla="*/ 10 w 53"/>
                                <a:gd name="T37" fmla="*/ 72 h 81"/>
                                <a:gd name="T38" fmla="*/ 5 w 53"/>
                                <a:gd name="T39" fmla="*/ 57 h 81"/>
                                <a:gd name="T40" fmla="*/ 0 w 53"/>
                                <a:gd name="T41" fmla="*/ 43 h 81"/>
                                <a:gd name="T42" fmla="*/ 15 w 53"/>
                                <a:gd name="T43" fmla="*/ 43 h 81"/>
                                <a:gd name="T44" fmla="*/ 15 w 53"/>
                                <a:gd name="T45" fmla="*/ 57 h 81"/>
                                <a:gd name="T46" fmla="*/ 20 w 53"/>
                                <a:gd name="T47" fmla="*/ 72 h 81"/>
                                <a:gd name="T48" fmla="*/ 24 w 53"/>
                                <a:gd name="T49" fmla="*/ 76 h 81"/>
                                <a:gd name="T50" fmla="*/ 29 w 53"/>
                                <a:gd name="T51" fmla="*/ 81 h 81"/>
                                <a:gd name="T52" fmla="*/ 29 w 53"/>
                                <a:gd name="T53" fmla="*/ 76 h 81"/>
                                <a:gd name="T54" fmla="*/ 34 w 53"/>
                                <a:gd name="T55" fmla="*/ 76 h 81"/>
                                <a:gd name="T56" fmla="*/ 39 w 53"/>
                                <a:gd name="T57" fmla="*/ 72 h 81"/>
                                <a:gd name="T58" fmla="*/ 39 w 53"/>
                                <a:gd name="T59" fmla="*/ 67 h 81"/>
                                <a:gd name="T60" fmla="*/ 44 w 53"/>
                                <a:gd name="T61" fmla="*/ 57 h 81"/>
                                <a:gd name="T62" fmla="*/ 44 w 53"/>
                                <a:gd name="T63" fmla="*/ 38 h 81"/>
                                <a:gd name="T64" fmla="*/ 44 w 53"/>
                                <a:gd name="T65" fmla="*/ 28 h 81"/>
                                <a:gd name="T66" fmla="*/ 39 w 53"/>
                                <a:gd name="T67" fmla="*/ 14 h 81"/>
                                <a:gd name="T68" fmla="*/ 39 w 53"/>
                                <a:gd name="T69" fmla="*/ 9 h 81"/>
                                <a:gd name="T70" fmla="*/ 34 w 53"/>
                                <a:gd name="T71" fmla="*/ 5 h 81"/>
                                <a:gd name="T72" fmla="*/ 29 w 53"/>
                                <a:gd name="T73" fmla="*/ 5 h 81"/>
                                <a:gd name="T74" fmla="*/ 29 w 53"/>
                                <a:gd name="T75" fmla="*/ 5 h 81"/>
                                <a:gd name="T76" fmla="*/ 24 w 53"/>
                                <a:gd name="T77" fmla="*/ 5 h 81"/>
                                <a:gd name="T78" fmla="*/ 20 w 53"/>
                                <a:gd name="T79" fmla="*/ 9 h 81"/>
                                <a:gd name="T80" fmla="*/ 20 w 53"/>
                                <a:gd name="T81" fmla="*/ 14 h 81"/>
                                <a:gd name="T82" fmla="*/ 15 w 53"/>
                                <a:gd name="T83" fmla="*/ 24 h 81"/>
                                <a:gd name="T84" fmla="*/ 15 w 53"/>
                                <a:gd name="T85" fmla="*/ 33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20" y="5"/>
                                  </a:lnTo>
                                  <a:lnTo>
                                    <a:pt x="24" y="0"/>
                                  </a:lnTo>
                                  <a:lnTo>
                                    <a:pt x="29" y="0"/>
                                  </a:lnTo>
                                  <a:lnTo>
                                    <a:pt x="39" y="5"/>
                                  </a:lnTo>
                                  <a:lnTo>
                                    <a:pt x="44" y="9"/>
                                  </a:lnTo>
                                  <a:lnTo>
                                    <a:pt x="53" y="24"/>
                                  </a:lnTo>
                                  <a:lnTo>
                                    <a:pt x="53" y="43"/>
                                  </a:lnTo>
                                  <a:lnTo>
                                    <a:pt x="53" y="52"/>
                                  </a:lnTo>
                                  <a:lnTo>
                                    <a:pt x="48" y="67"/>
                                  </a:lnTo>
                                  <a:lnTo>
                                    <a:pt x="44" y="72"/>
                                  </a:lnTo>
                                  <a:lnTo>
                                    <a:pt x="39" y="76"/>
                                  </a:lnTo>
                                  <a:lnTo>
                                    <a:pt x="34" y="81"/>
                                  </a:lnTo>
                                  <a:lnTo>
                                    <a:pt x="29" y="81"/>
                                  </a:lnTo>
                                  <a:lnTo>
                                    <a:pt x="20" y="81"/>
                                  </a:lnTo>
                                  <a:lnTo>
                                    <a:pt x="10" y="72"/>
                                  </a:lnTo>
                                  <a:lnTo>
                                    <a:pt x="5" y="57"/>
                                  </a:lnTo>
                                  <a:lnTo>
                                    <a:pt x="0" y="43"/>
                                  </a:lnTo>
                                  <a:close/>
                                  <a:moveTo>
                                    <a:pt x="15" y="43"/>
                                  </a:moveTo>
                                  <a:lnTo>
                                    <a:pt x="15" y="57"/>
                                  </a:lnTo>
                                  <a:lnTo>
                                    <a:pt x="20" y="72"/>
                                  </a:lnTo>
                                  <a:lnTo>
                                    <a:pt x="24" y="76"/>
                                  </a:lnTo>
                                  <a:lnTo>
                                    <a:pt x="29" y="81"/>
                                  </a:lnTo>
                                  <a:lnTo>
                                    <a:pt x="29" y="76"/>
                                  </a:lnTo>
                                  <a:lnTo>
                                    <a:pt x="34" y="76"/>
                                  </a:lnTo>
                                  <a:lnTo>
                                    <a:pt x="39" y="72"/>
                                  </a:lnTo>
                                  <a:lnTo>
                                    <a:pt x="39" y="67"/>
                                  </a:lnTo>
                                  <a:lnTo>
                                    <a:pt x="44" y="57"/>
                                  </a:lnTo>
                                  <a:lnTo>
                                    <a:pt x="44" y="38"/>
                                  </a:lnTo>
                                  <a:lnTo>
                                    <a:pt x="44" y="28"/>
                                  </a:lnTo>
                                  <a:lnTo>
                                    <a:pt x="39" y="14"/>
                                  </a:lnTo>
                                  <a:lnTo>
                                    <a:pt x="39" y="9"/>
                                  </a:lnTo>
                                  <a:lnTo>
                                    <a:pt x="34" y="5"/>
                                  </a:lnTo>
                                  <a:lnTo>
                                    <a:pt x="29" y="5"/>
                                  </a:lnTo>
                                  <a:lnTo>
                                    <a:pt x="24" y="5"/>
                                  </a:lnTo>
                                  <a:lnTo>
                                    <a:pt x="20" y="9"/>
                                  </a:lnTo>
                                  <a:lnTo>
                                    <a:pt x="20" y="14"/>
                                  </a:lnTo>
                                  <a:lnTo>
                                    <a:pt x="15" y="24"/>
                                  </a:lnTo>
                                  <a:lnTo>
                                    <a:pt x="15" y="33"/>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943"/>
                          <wps:cNvSpPr>
                            <a:spLocks noEditPoints="1"/>
                          </wps:cNvSpPr>
                          <wps:spPr bwMode="auto">
                            <a:xfrm>
                              <a:off x="5940" y="2935"/>
                              <a:ext cx="52" cy="81"/>
                            </a:xfrm>
                            <a:custGeom>
                              <a:avLst/>
                              <a:gdLst>
                                <a:gd name="T0" fmla="*/ 0 w 52"/>
                                <a:gd name="T1" fmla="*/ 43 h 81"/>
                                <a:gd name="T2" fmla="*/ 0 w 52"/>
                                <a:gd name="T3" fmla="*/ 28 h 81"/>
                                <a:gd name="T4" fmla="*/ 5 w 52"/>
                                <a:gd name="T5" fmla="*/ 19 h 81"/>
                                <a:gd name="T6" fmla="*/ 9 w 52"/>
                                <a:gd name="T7" fmla="*/ 9 h 81"/>
                                <a:gd name="T8" fmla="*/ 14 w 52"/>
                                <a:gd name="T9" fmla="*/ 5 h 81"/>
                                <a:gd name="T10" fmla="*/ 19 w 52"/>
                                <a:gd name="T11" fmla="*/ 0 h 81"/>
                                <a:gd name="T12" fmla="*/ 24 w 52"/>
                                <a:gd name="T13" fmla="*/ 0 h 81"/>
                                <a:gd name="T14" fmla="*/ 33 w 52"/>
                                <a:gd name="T15" fmla="*/ 5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76 h 81"/>
                                <a:gd name="T30" fmla="*/ 29 w 52"/>
                                <a:gd name="T31" fmla="*/ 81 h 81"/>
                                <a:gd name="T32" fmla="*/ 24 w 52"/>
                                <a:gd name="T33" fmla="*/ 81 h 81"/>
                                <a:gd name="T34" fmla="*/ 14 w 52"/>
                                <a:gd name="T35" fmla="*/ 81 h 81"/>
                                <a:gd name="T36" fmla="*/ 5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9 w 52"/>
                                <a:gd name="T53" fmla="*/ 76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5 h 81"/>
                                <a:gd name="T72" fmla="*/ 29 w 52"/>
                                <a:gd name="T73" fmla="*/ 5 h 81"/>
                                <a:gd name="T74" fmla="*/ 24 w 52"/>
                                <a:gd name="T75" fmla="*/ 5 h 81"/>
                                <a:gd name="T76" fmla="*/ 24 w 52"/>
                                <a:gd name="T77" fmla="*/ 5 h 81"/>
                                <a:gd name="T78" fmla="*/ 19 w 52"/>
                                <a:gd name="T79" fmla="*/ 9 h 81"/>
                                <a:gd name="T80" fmla="*/ 14 w 52"/>
                                <a:gd name="T81" fmla="*/ 14 h 81"/>
                                <a:gd name="T82" fmla="*/ 14 w 52"/>
                                <a:gd name="T83" fmla="*/ 24 h 81"/>
                                <a:gd name="T84" fmla="*/ 9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5" y="19"/>
                                  </a:lnTo>
                                  <a:lnTo>
                                    <a:pt x="9" y="9"/>
                                  </a:lnTo>
                                  <a:lnTo>
                                    <a:pt x="14" y="5"/>
                                  </a:lnTo>
                                  <a:lnTo>
                                    <a:pt x="19" y="0"/>
                                  </a:lnTo>
                                  <a:lnTo>
                                    <a:pt x="24" y="0"/>
                                  </a:lnTo>
                                  <a:lnTo>
                                    <a:pt x="33" y="5"/>
                                  </a:lnTo>
                                  <a:lnTo>
                                    <a:pt x="43" y="9"/>
                                  </a:lnTo>
                                  <a:lnTo>
                                    <a:pt x="48" y="24"/>
                                  </a:lnTo>
                                  <a:lnTo>
                                    <a:pt x="52" y="43"/>
                                  </a:lnTo>
                                  <a:lnTo>
                                    <a:pt x="52" y="52"/>
                                  </a:lnTo>
                                  <a:lnTo>
                                    <a:pt x="48" y="67"/>
                                  </a:lnTo>
                                  <a:lnTo>
                                    <a:pt x="43" y="72"/>
                                  </a:lnTo>
                                  <a:lnTo>
                                    <a:pt x="38" y="76"/>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76"/>
                                  </a:lnTo>
                                  <a:lnTo>
                                    <a:pt x="33" y="76"/>
                                  </a:lnTo>
                                  <a:lnTo>
                                    <a:pt x="33" y="72"/>
                                  </a:lnTo>
                                  <a:lnTo>
                                    <a:pt x="38" y="67"/>
                                  </a:lnTo>
                                  <a:lnTo>
                                    <a:pt x="38" y="57"/>
                                  </a:lnTo>
                                  <a:lnTo>
                                    <a:pt x="38" y="38"/>
                                  </a:lnTo>
                                  <a:lnTo>
                                    <a:pt x="38" y="28"/>
                                  </a:lnTo>
                                  <a:lnTo>
                                    <a:pt x="38" y="14"/>
                                  </a:lnTo>
                                  <a:lnTo>
                                    <a:pt x="33" y="9"/>
                                  </a:lnTo>
                                  <a:lnTo>
                                    <a:pt x="33" y="5"/>
                                  </a:lnTo>
                                  <a:lnTo>
                                    <a:pt x="29" y="5"/>
                                  </a:lnTo>
                                  <a:lnTo>
                                    <a:pt x="24" y="5"/>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944"/>
                          <wps:cNvSpPr>
                            <a:spLocks noEditPoints="1"/>
                          </wps:cNvSpPr>
                          <wps:spPr bwMode="auto">
                            <a:xfrm>
                              <a:off x="6002" y="2935"/>
                              <a:ext cx="48" cy="81"/>
                            </a:xfrm>
                            <a:custGeom>
                              <a:avLst/>
                              <a:gdLst>
                                <a:gd name="T0" fmla="*/ 48 w 48"/>
                                <a:gd name="T1" fmla="*/ 0 h 81"/>
                                <a:gd name="T2" fmla="*/ 48 w 48"/>
                                <a:gd name="T3" fmla="*/ 5 h 81"/>
                                <a:gd name="T4" fmla="*/ 38 w 48"/>
                                <a:gd name="T5" fmla="*/ 5 h 81"/>
                                <a:gd name="T6" fmla="*/ 34 w 48"/>
                                <a:gd name="T7" fmla="*/ 5 h 81"/>
                                <a:gd name="T8" fmla="*/ 29 w 48"/>
                                <a:gd name="T9" fmla="*/ 9 h 81"/>
                                <a:gd name="T10" fmla="*/ 24 w 48"/>
                                <a:gd name="T11" fmla="*/ 14 h 81"/>
                                <a:gd name="T12" fmla="*/ 19 w 48"/>
                                <a:gd name="T13" fmla="*/ 19 h 81"/>
                                <a:gd name="T14" fmla="*/ 19 w 48"/>
                                <a:gd name="T15" fmla="*/ 24 h 81"/>
                                <a:gd name="T16" fmla="*/ 14 w 48"/>
                                <a:gd name="T17" fmla="*/ 28 h 81"/>
                                <a:gd name="T18" fmla="*/ 10 w 48"/>
                                <a:gd name="T19" fmla="*/ 38 h 81"/>
                                <a:gd name="T20" fmla="*/ 19 w 48"/>
                                <a:gd name="T21" fmla="*/ 33 h 81"/>
                                <a:gd name="T22" fmla="*/ 29 w 48"/>
                                <a:gd name="T23" fmla="*/ 33 h 81"/>
                                <a:gd name="T24" fmla="*/ 38 w 48"/>
                                <a:gd name="T25" fmla="*/ 33 h 81"/>
                                <a:gd name="T26" fmla="*/ 43 w 48"/>
                                <a:gd name="T27" fmla="*/ 38 h 81"/>
                                <a:gd name="T28" fmla="*/ 48 w 48"/>
                                <a:gd name="T29" fmla="*/ 48 h 81"/>
                                <a:gd name="T30" fmla="*/ 48 w 48"/>
                                <a:gd name="T31" fmla="*/ 57 h 81"/>
                                <a:gd name="T32" fmla="*/ 48 w 48"/>
                                <a:gd name="T33" fmla="*/ 67 h 81"/>
                                <a:gd name="T34" fmla="*/ 43 w 48"/>
                                <a:gd name="T35" fmla="*/ 72 h 81"/>
                                <a:gd name="T36" fmla="*/ 34 w 48"/>
                                <a:gd name="T37" fmla="*/ 81 h 81"/>
                                <a:gd name="T38" fmla="*/ 24 w 48"/>
                                <a:gd name="T39" fmla="*/ 81 h 81"/>
                                <a:gd name="T40" fmla="*/ 14 w 48"/>
                                <a:gd name="T41" fmla="*/ 81 h 81"/>
                                <a:gd name="T42" fmla="*/ 10 w 48"/>
                                <a:gd name="T43" fmla="*/ 76 h 81"/>
                                <a:gd name="T44" fmla="*/ 0 w 48"/>
                                <a:gd name="T45" fmla="*/ 67 h 81"/>
                                <a:gd name="T46" fmla="*/ 0 w 48"/>
                                <a:gd name="T47" fmla="*/ 52 h 81"/>
                                <a:gd name="T48" fmla="*/ 0 w 48"/>
                                <a:gd name="T49" fmla="*/ 38 h 81"/>
                                <a:gd name="T50" fmla="*/ 5 w 48"/>
                                <a:gd name="T51" fmla="*/ 28 h 81"/>
                                <a:gd name="T52" fmla="*/ 10 w 48"/>
                                <a:gd name="T53" fmla="*/ 19 h 81"/>
                                <a:gd name="T54" fmla="*/ 14 w 48"/>
                                <a:gd name="T55" fmla="*/ 14 h 81"/>
                                <a:gd name="T56" fmla="*/ 24 w 48"/>
                                <a:gd name="T57" fmla="*/ 9 h 81"/>
                                <a:gd name="T58" fmla="*/ 29 w 48"/>
                                <a:gd name="T59" fmla="*/ 5 h 81"/>
                                <a:gd name="T60" fmla="*/ 38 w 48"/>
                                <a:gd name="T61" fmla="*/ 0 h 81"/>
                                <a:gd name="T62" fmla="*/ 43 w 48"/>
                                <a:gd name="T63" fmla="*/ 0 h 81"/>
                                <a:gd name="T64" fmla="*/ 48 w 48"/>
                                <a:gd name="T65" fmla="*/ 0 h 81"/>
                                <a:gd name="T66" fmla="*/ 10 w 48"/>
                                <a:gd name="T67" fmla="*/ 43 h 81"/>
                                <a:gd name="T68" fmla="*/ 10 w 48"/>
                                <a:gd name="T69" fmla="*/ 48 h 81"/>
                                <a:gd name="T70" fmla="*/ 10 w 48"/>
                                <a:gd name="T71" fmla="*/ 52 h 81"/>
                                <a:gd name="T72" fmla="*/ 10 w 48"/>
                                <a:gd name="T73" fmla="*/ 62 h 81"/>
                                <a:gd name="T74" fmla="*/ 10 w 48"/>
                                <a:gd name="T75" fmla="*/ 67 h 81"/>
                                <a:gd name="T76" fmla="*/ 14 w 48"/>
                                <a:gd name="T77" fmla="*/ 72 h 81"/>
                                <a:gd name="T78" fmla="*/ 19 w 48"/>
                                <a:gd name="T79" fmla="*/ 76 h 81"/>
                                <a:gd name="T80" fmla="*/ 19 w 48"/>
                                <a:gd name="T81" fmla="*/ 81 h 81"/>
                                <a:gd name="T82" fmla="*/ 24 w 48"/>
                                <a:gd name="T83" fmla="*/ 81 h 81"/>
                                <a:gd name="T84" fmla="*/ 29 w 48"/>
                                <a:gd name="T85" fmla="*/ 76 h 81"/>
                                <a:gd name="T86" fmla="*/ 34 w 48"/>
                                <a:gd name="T87" fmla="*/ 76 h 81"/>
                                <a:gd name="T88" fmla="*/ 38 w 48"/>
                                <a:gd name="T89" fmla="*/ 67 h 81"/>
                                <a:gd name="T90" fmla="*/ 38 w 48"/>
                                <a:gd name="T91" fmla="*/ 62 h 81"/>
                                <a:gd name="T92" fmla="*/ 38 w 48"/>
                                <a:gd name="T93" fmla="*/ 52 h 81"/>
                                <a:gd name="T94" fmla="*/ 34 w 48"/>
                                <a:gd name="T95" fmla="*/ 43 h 81"/>
                                <a:gd name="T96" fmla="*/ 29 w 48"/>
                                <a:gd name="T97" fmla="*/ 38 h 81"/>
                                <a:gd name="T98" fmla="*/ 24 w 48"/>
                                <a:gd name="T99" fmla="*/ 38 h 81"/>
                                <a:gd name="T100" fmla="*/ 19 w 48"/>
                                <a:gd name="T101" fmla="*/ 38 h 81"/>
                                <a:gd name="T102" fmla="*/ 19 w 48"/>
                                <a:gd name="T103" fmla="*/ 38 h 81"/>
                                <a:gd name="T104" fmla="*/ 14 w 48"/>
                                <a:gd name="T105" fmla="*/ 38 h 81"/>
                                <a:gd name="T106" fmla="*/ 10 w 48"/>
                                <a:gd name="T10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1">
                                  <a:moveTo>
                                    <a:pt x="48" y="0"/>
                                  </a:moveTo>
                                  <a:lnTo>
                                    <a:pt x="48" y="5"/>
                                  </a:lnTo>
                                  <a:lnTo>
                                    <a:pt x="38" y="5"/>
                                  </a:lnTo>
                                  <a:lnTo>
                                    <a:pt x="34" y="5"/>
                                  </a:lnTo>
                                  <a:lnTo>
                                    <a:pt x="29" y="9"/>
                                  </a:lnTo>
                                  <a:lnTo>
                                    <a:pt x="24" y="14"/>
                                  </a:lnTo>
                                  <a:lnTo>
                                    <a:pt x="19" y="19"/>
                                  </a:lnTo>
                                  <a:lnTo>
                                    <a:pt x="19" y="24"/>
                                  </a:lnTo>
                                  <a:lnTo>
                                    <a:pt x="14" y="28"/>
                                  </a:lnTo>
                                  <a:lnTo>
                                    <a:pt x="10" y="38"/>
                                  </a:lnTo>
                                  <a:lnTo>
                                    <a:pt x="19" y="33"/>
                                  </a:lnTo>
                                  <a:lnTo>
                                    <a:pt x="29" y="33"/>
                                  </a:lnTo>
                                  <a:lnTo>
                                    <a:pt x="38" y="33"/>
                                  </a:lnTo>
                                  <a:lnTo>
                                    <a:pt x="43" y="38"/>
                                  </a:lnTo>
                                  <a:lnTo>
                                    <a:pt x="48" y="48"/>
                                  </a:lnTo>
                                  <a:lnTo>
                                    <a:pt x="48" y="57"/>
                                  </a:lnTo>
                                  <a:lnTo>
                                    <a:pt x="48" y="67"/>
                                  </a:lnTo>
                                  <a:lnTo>
                                    <a:pt x="43" y="72"/>
                                  </a:lnTo>
                                  <a:lnTo>
                                    <a:pt x="34" y="81"/>
                                  </a:lnTo>
                                  <a:lnTo>
                                    <a:pt x="24" y="81"/>
                                  </a:lnTo>
                                  <a:lnTo>
                                    <a:pt x="14" y="81"/>
                                  </a:lnTo>
                                  <a:lnTo>
                                    <a:pt x="10" y="76"/>
                                  </a:lnTo>
                                  <a:lnTo>
                                    <a:pt x="0" y="67"/>
                                  </a:lnTo>
                                  <a:lnTo>
                                    <a:pt x="0" y="52"/>
                                  </a:lnTo>
                                  <a:lnTo>
                                    <a:pt x="0" y="38"/>
                                  </a:lnTo>
                                  <a:lnTo>
                                    <a:pt x="5" y="28"/>
                                  </a:lnTo>
                                  <a:lnTo>
                                    <a:pt x="10" y="19"/>
                                  </a:lnTo>
                                  <a:lnTo>
                                    <a:pt x="14" y="14"/>
                                  </a:lnTo>
                                  <a:lnTo>
                                    <a:pt x="24" y="9"/>
                                  </a:lnTo>
                                  <a:lnTo>
                                    <a:pt x="29" y="5"/>
                                  </a:lnTo>
                                  <a:lnTo>
                                    <a:pt x="38" y="0"/>
                                  </a:lnTo>
                                  <a:lnTo>
                                    <a:pt x="43" y="0"/>
                                  </a:lnTo>
                                  <a:lnTo>
                                    <a:pt x="48" y="0"/>
                                  </a:lnTo>
                                  <a:close/>
                                  <a:moveTo>
                                    <a:pt x="10" y="43"/>
                                  </a:moveTo>
                                  <a:lnTo>
                                    <a:pt x="10" y="48"/>
                                  </a:lnTo>
                                  <a:lnTo>
                                    <a:pt x="10" y="52"/>
                                  </a:lnTo>
                                  <a:lnTo>
                                    <a:pt x="10" y="62"/>
                                  </a:lnTo>
                                  <a:lnTo>
                                    <a:pt x="10" y="67"/>
                                  </a:lnTo>
                                  <a:lnTo>
                                    <a:pt x="14" y="72"/>
                                  </a:lnTo>
                                  <a:lnTo>
                                    <a:pt x="19" y="76"/>
                                  </a:lnTo>
                                  <a:lnTo>
                                    <a:pt x="19" y="81"/>
                                  </a:lnTo>
                                  <a:lnTo>
                                    <a:pt x="24" y="81"/>
                                  </a:lnTo>
                                  <a:lnTo>
                                    <a:pt x="29" y="76"/>
                                  </a:lnTo>
                                  <a:lnTo>
                                    <a:pt x="34" y="76"/>
                                  </a:lnTo>
                                  <a:lnTo>
                                    <a:pt x="38" y="67"/>
                                  </a:lnTo>
                                  <a:lnTo>
                                    <a:pt x="38" y="62"/>
                                  </a:lnTo>
                                  <a:lnTo>
                                    <a:pt x="38" y="52"/>
                                  </a:lnTo>
                                  <a:lnTo>
                                    <a:pt x="34" y="43"/>
                                  </a:lnTo>
                                  <a:lnTo>
                                    <a:pt x="29" y="38"/>
                                  </a:lnTo>
                                  <a:lnTo>
                                    <a:pt x="24" y="38"/>
                                  </a:lnTo>
                                  <a:lnTo>
                                    <a:pt x="19" y="38"/>
                                  </a:lnTo>
                                  <a:lnTo>
                                    <a:pt x="14"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945"/>
                          <wps:cNvSpPr>
                            <a:spLocks/>
                          </wps:cNvSpPr>
                          <wps:spPr bwMode="auto">
                            <a:xfrm>
                              <a:off x="6060" y="2935"/>
                              <a:ext cx="52" cy="81"/>
                            </a:xfrm>
                            <a:custGeom>
                              <a:avLst/>
                              <a:gdLst>
                                <a:gd name="T0" fmla="*/ 52 w 52"/>
                                <a:gd name="T1" fmla="*/ 67 h 81"/>
                                <a:gd name="T2" fmla="*/ 43 w 52"/>
                                <a:gd name="T3" fmla="*/ 81 h 81"/>
                                <a:gd name="T4" fmla="*/ 0 w 52"/>
                                <a:gd name="T5" fmla="*/ 81 h 81"/>
                                <a:gd name="T6" fmla="*/ 0 w 52"/>
                                <a:gd name="T7" fmla="*/ 81 h 81"/>
                                <a:gd name="T8" fmla="*/ 14 w 52"/>
                                <a:gd name="T9" fmla="*/ 62 h 81"/>
                                <a:gd name="T10" fmla="*/ 28 w 52"/>
                                <a:gd name="T11" fmla="*/ 48 h 81"/>
                                <a:gd name="T12" fmla="*/ 33 w 52"/>
                                <a:gd name="T13" fmla="*/ 38 h 81"/>
                                <a:gd name="T14" fmla="*/ 38 w 52"/>
                                <a:gd name="T15" fmla="*/ 28 h 81"/>
                                <a:gd name="T16" fmla="*/ 33 w 52"/>
                                <a:gd name="T17" fmla="*/ 19 h 81"/>
                                <a:gd name="T18" fmla="*/ 33 w 52"/>
                                <a:gd name="T19" fmla="*/ 14 h 81"/>
                                <a:gd name="T20" fmla="*/ 28 w 52"/>
                                <a:gd name="T21" fmla="*/ 9 h 81"/>
                                <a:gd name="T22" fmla="*/ 19 w 52"/>
                                <a:gd name="T23" fmla="*/ 9 h 81"/>
                                <a:gd name="T24" fmla="*/ 14 w 52"/>
                                <a:gd name="T25" fmla="*/ 9 h 81"/>
                                <a:gd name="T26" fmla="*/ 9 w 52"/>
                                <a:gd name="T27" fmla="*/ 14 h 81"/>
                                <a:gd name="T28" fmla="*/ 4 w 52"/>
                                <a:gd name="T29" fmla="*/ 19 h 81"/>
                                <a:gd name="T30" fmla="*/ 4 w 52"/>
                                <a:gd name="T31" fmla="*/ 24 h 81"/>
                                <a:gd name="T32" fmla="*/ 0 w 52"/>
                                <a:gd name="T33" fmla="*/ 24 h 81"/>
                                <a:gd name="T34" fmla="*/ 4 w 52"/>
                                <a:gd name="T35" fmla="*/ 14 h 81"/>
                                <a:gd name="T36" fmla="*/ 9 w 52"/>
                                <a:gd name="T37" fmla="*/ 5 h 81"/>
                                <a:gd name="T38" fmla="*/ 14 w 52"/>
                                <a:gd name="T39" fmla="*/ 0 h 81"/>
                                <a:gd name="T40" fmla="*/ 24 w 52"/>
                                <a:gd name="T41" fmla="*/ 0 h 81"/>
                                <a:gd name="T42" fmla="*/ 33 w 52"/>
                                <a:gd name="T43" fmla="*/ 5 h 81"/>
                                <a:gd name="T44" fmla="*/ 38 w 52"/>
                                <a:gd name="T45" fmla="*/ 5 h 81"/>
                                <a:gd name="T46" fmla="*/ 43 w 52"/>
                                <a:gd name="T47" fmla="*/ 14 h 81"/>
                                <a:gd name="T48" fmla="*/ 48 w 52"/>
                                <a:gd name="T49" fmla="*/ 24 h 81"/>
                                <a:gd name="T50" fmla="*/ 43 w 52"/>
                                <a:gd name="T51" fmla="*/ 28 h 81"/>
                                <a:gd name="T52" fmla="*/ 43 w 52"/>
                                <a:gd name="T53" fmla="*/ 33 h 81"/>
                                <a:gd name="T54" fmla="*/ 38 w 52"/>
                                <a:gd name="T55" fmla="*/ 43 h 81"/>
                                <a:gd name="T56" fmla="*/ 28 w 52"/>
                                <a:gd name="T57" fmla="*/ 52 h 81"/>
                                <a:gd name="T58" fmla="*/ 19 w 52"/>
                                <a:gd name="T59" fmla="*/ 67 h 81"/>
                                <a:gd name="T60" fmla="*/ 9 w 52"/>
                                <a:gd name="T61" fmla="*/ 72 h 81"/>
                                <a:gd name="T62" fmla="*/ 33 w 52"/>
                                <a:gd name="T63" fmla="*/ 72 h 81"/>
                                <a:gd name="T64" fmla="*/ 38 w 52"/>
                                <a:gd name="T65" fmla="*/ 72 h 81"/>
                                <a:gd name="T66" fmla="*/ 38 w 52"/>
                                <a:gd name="T67" fmla="*/ 72 h 81"/>
                                <a:gd name="T68" fmla="*/ 43 w 52"/>
                                <a:gd name="T69" fmla="*/ 72 h 81"/>
                                <a:gd name="T70" fmla="*/ 43 w 52"/>
                                <a:gd name="T71" fmla="*/ 72 h 81"/>
                                <a:gd name="T72" fmla="*/ 48 w 52"/>
                                <a:gd name="T73" fmla="*/ 67 h 81"/>
                                <a:gd name="T74" fmla="*/ 48 w 52"/>
                                <a:gd name="T75" fmla="*/ 67 h 81"/>
                                <a:gd name="T76" fmla="*/ 52 w 52"/>
                                <a:gd name="T77"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81">
                                  <a:moveTo>
                                    <a:pt x="52" y="67"/>
                                  </a:moveTo>
                                  <a:lnTo>
                                    <a:pt x="43" y="81"/>
                                  </a:lnTo>
                                  <a:lnTo>
                                    <a:pt x="0" y="81"/>
                                  </a:lnTo>
                                  <a:lnTo>
                                    <a:pt x="14" y="62"/>
                                  </a:lnTo>
                                  <a:lnTo>
                                    <a:pt x="28" y="48"/>
                                  </a:lnTo>
                                  <a:lnTo>
                                    <a:pt x="33" y="38"/>
                                  </a:lnTo>
                                  <a:lnTo>
                                    <a:pt x="38" y="28"/>
                                  </a:lnTo>
                                  <a:lnTo>
                                    <a:pt x="33" y="19"/>
                                  </a:lnTo>
                                  <a:lnTo>
                                    <a:pt x="33" y="14"/>
                                  </a:lnTo>
                                  <a:lnTo>
                                    <a:pt x="28" y="9"/>
                                  </a:lnTo>
                                  <a:lnTo>
                                    <a:pt x="19" y="9"/>
                                  </a:lnTo>
                                  <a:lnTo>
                                    <a:pt x="14" y="9"/>
                                  </a:lnTo>
                                  <a:lnTo>
                                    <a:pt x="9" y="14"/>
                                  </a:lnTo>
                                  <a:lnTo>
                                    <a:pt x="4" y="19"/>
                                  </a:lnTo>
                                  <a:lnTo>
                                    <a:pt x="4" y="24"/>
                                  </a:lnTo>
                                  <a:lnTo>
                                    <a:pt x="0" y="24"/>
                                  </a:lnTo>
                                  <a:lnTo>
                                    <a:pt x="4" y="14"/>
                                  </a:lnTo>
                                  <a:lnTo>
                                    <a:pt x="9" y="5"/>
                                  </a:lnTo>
                                  <a:lnTo>
                                    <a:pt x="14" y="0"/>
                                  </a:lnTo>
                                  <a:lnTo>
                                    <a:pt x="24" y="0"/>
                                  </a:lnTo>
                                  <a:lnTo>
                                    <a:pt x="33" y="5"/>
                                  </a:lnTo>
                                  <a:lnTo>
                                    <a:pt x="38" y="5"/>
                                  </a:lnTo>
                                  <a:lnTo>
                                    <a:pt x="43" y="14"/>
                                  </a:lnTo>
                                  <a:lnTo>
                                    <a:pt x="48" y="24"/>
                                  </a:lnTo>
                                  <a:lnTo>
                                    <a:pt x="43" y="28"/>
                                  </a:lnTo>
                                  <a:lnTo>
                                    <a:pt x="43" y="33"/>
                                  </a:lnTo>
                                  <a:lnTo>
                                    <a:pt x="38" y="43"/>
                                  </a:lnTo>
                                  <a:lnTo>
                                    <a:pt x="28" y="52"/>
                                  </a:lnTo>
                                  <a:lnTo>
                                    <a:pt x="19" y="67"/>
                                  </a:lnTo>
                                  <a:lnTo>
                                    <a:pt x="9" y="72"/>
                                  </a:lnTo>
                                  <a:lnTo>
                                    <a:pt x="33" y="72"/>
                                  </a:lnTo>
                                  <a:lnTo>
                                    <a:pt x="38" y="72"/>
                                  </a:lnTo>
                                  <a:lnTo>
                                    <a:pt x="43" y="72"/>
                                  </a:lnTo>
                                  <a:lnTo>
                                    <a:pt x="48" y="67"/>
                                  </a:lnTo>
                                  <a:lnTo>
                                    <a:pt x="52"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946"/>
                          <wps:cNvSpPr>
                            <a:spLocks/>
                          </wps:cNvSpPr>
                          <wps:spPr bwMode="auto">
                            <a:xfrm>
                              <a:off x="6146" y="2944"/>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8 h 72"/>
                                <a:gd name="T12" fmla="*/ 19 w 34"/>
                                <a:gd name="T13" fmla="*/ 63 h 72"/>
                                <a:gd name="T14" fmla="*/ 19 w 34"/>
                                <a:gd name="T15" fmla="*/ 63 h 72"/>
                                <a:gd name="T16" fmla="*/ 24 w 34"/>
                                <a:gd name="T17" fmla="*/ 67 h 72"/>
                                <a:gd name="T18" fmla="*/ 24 w 34"/>
                                <a:gd name="T19" fmla="*/ 67 h 72"/>
                                <a:gd name="T20" fmla="*/ 29 w 34"/>
                                <a:gd name="T21" fmla="*/ 67 h 72"/>
                                <a:gd name="T22" fmla="*/ 29 w 34"/>
                                <a:gd name="T23" fmla="*/ 67 h 72"/>
                                <a:gd name="T24" fmla="*/ 29 w 34"/>
                                <a:gd name="T25" fmla="*/ 63 h 72"/>
                                <a:gd name="T26" fmla="*/ 29 w 34"/>
                                <a:gd name="T27" fmla="*/ 63 h 72"/>
                                <a:gd name="T28" fmla="*/ 34 w 34"/>
                                <a:gd name="T29" fmla="*/ 63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3 h 72"/>
                                <a:gd name="T48" fmla="*/ 10 w 34"/>
                                <a:gd name="T49" fmla="*/ 58 h 72"/>
                                <a:gd name="T50" fmla="*/ 10 w 34"/>
                                <a:gd name="T51" fmla="*/ 24 h 72"/>
                                <a:gd name="T52" fmla="*/ 0 w 34"/>
                                <a:gd name="T53" fmla="*/ 24 h 72"/>
                                <a:gd name="T54" fmla="*/ 0 w 34"/>
                                <a:gd name="T55" fmla="*/ 19 h 72"/>
                                <a:gd name="T56" fmla="*/ 5 w 34"/>
                                <a:gd name="T57" fmla="*/ 19 h 72"/>
                                <a:gd name="T58" fmla="*/ 10 w 34"/>
                                <a:gd name="T59" fmla="*/ 15 h 72"/>
                                <a:gd name="T60" fmla="*/ 10 w 34"/>
                                <a:gd name="T61" fmla="*/ 15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8"/>
                                  </a:lnTo>
                                  <a:lnTo>
                                    <a:pt x="19" y="63"/>
                                  </a:lnTo>
                                  <a:lnTo>
                                    <a:pt x="24" y="67"/>
                                  </a:lnTo>
                                  <a:lnTo>
                                    <a:pt x="29" y="67"/>
                                  </a:lnTo>
                                  <a:lnTo>
                                    <a:pt x="29" y="63"/>
                                  </a:lnTo>
                                  <a:lnTo>
                                    <a:pt x="34" y="63"/>
                                  </a:lnTo>
                                  <a:lnTo>
                                    <a:pt x="29" y="67"/>
                                  </a:lnTo>
                                  <a:lnTo>
                                    <a:pt x="29" y="72"/>
                                  </a:lnTo>
                                  <a:lnTo>
                                    <a:pt x="24" y="72"/>
                                  </a:lnTo>
                                  <a:lnTo>
                                    <a:pt x="19" y="72"/>
                                  </a:lnTo>
                                  <a:lnTo>
                                    <a:pt x="14" y="72"/>
                                  </a:lnTo>
                                  <a:lnTo>
                                    <a:pt x="10" y="67"/>
                                  </a:lnTo>
                                  <a:lnTo>
                                    <a:pt x="10" y="63"/>
                                  </a:lnTo>
                                  <a:lnTo>
                                    <a:pt x="10" y="58"/>
                                  </a:lnTo>
                                  <a:lnTo>
                                    <a:pt x="10" y="24"/>
                                  </a:lnTo>
                                  <a:lnTo>
                                    <a:pt x="0" y="24"/>
                                  </a:lnTo>
                                  <a:lnTo>
                                    <a:pt x="0" y="19"/>
                                  </a:lnTo>
                                  <a:lnTo>
                                    <a:pt x="5" y="19"/>
                                  </a:lnTo>
                                  <a:lnTo>
                                    <a:pt x="10" y="15"/>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947"/>
                          <wps:cNvSpPr>
                            <a:spLocks noEditPoints="1"/>
                          </wps:cNvSpPr>
                          <wps:spPr bwMode="auto">
                            <a:xfrm>
                              <a:off x="6184" y="2963"/>
                              <a:ext cx="53" cy="53"/>
                            </a:xfrm>
                            <a:custGeom>
                              <a:avLst/>
                              <a:gdLst>
                                <a:gd name="T0" fmla="*/ 24 w 53"/>
                                <a:gd name="T1" fmla="*/ 0 h 53"/>
                                <a:gd name="T2" fmla="*/ 39 w 53"/>
                                <a:gd name="T3" fmla="*/ 0 h 53"/>
                                <a:gd name="T4" fmla="*/ 44 w 53"/>
                                <a:gd name="T5" fmla="*/ 10 h 53"/>
                                <a:gd name="T6" fmla="*/ 48 w 53"/>
                                <a:gd name="T7" fmla="*/ 15 h 53"/>
                                <a:gd name="T8" fmla="*/ 53 w 53"/>
                                <a:gd name="T9" fmla="*/ 24 h 53"/>
                                <a:gd name="T10" fmla="*/ 48 w 53"/>
                                <a:gd name="T11" fmla="*/ 34 h 53"/>
                                <a:gd name="T12" fmla="*/ 48 w 53"/>
                                <a:gd name="T13" fmla="*/ 39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4 h 53"/>
                                <a:gd name="T26" fmla="*/ 0 w 53"/>
                                <a:gd name="T27" fmla="*/ 39 h 53"/>
                                <a:gd name="T28" fmla="*/ 0 w 53"/>
                                <a:gd name="T29" fmla="*/ 29 h 53"/>
                                <a:gd name="T30" fmla="*/ 0 w 53"/>
                                <a:gd name="T31" fmla="*/ 20 h 53"/>
                                <a:gd name="T32" fmla="*/ 5 w 53"/>
                                <a:gd name="T33" fmla="*/ 15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0 h 53"/>
                                <a:gd name="T46" fmla="*/ 20 w 53"/>
                                <a:gd name="T47" fmla="*/ 5 h 53"/>
                                <a:gd name="T48" fmla="*/ 15 w 53"/>
                                <a:gd name="T49" fmla="*/ 5 h 53"/>
                                <a:gd name="T50" fmla="*/ 10 w 53"/>
                                <a:gd name="T51" fmla="*/ 10 h 53"/>
                                <a:gd name="T52" fmla="*/ 10 w 53"/>
                                <a:gd name="T53" fmla="*/ 15 h 53"/>
                                <a:gd name="T54" fmla="*/ 10 w 53"/>
                                <a:gd name="T55" fmla="*/ 24 h 53"/>
                                <a:gd name="T56" fmla="*/ 10 w 53"/>
                                <a:gd name="T57" fmla="*/ 34 h 53"/>
                                <a:gd name="T58" fmla="*/ 15 w 53"/>
                                <a:gd name="T59" fmla="*/ 44 h 53"/>
                                <a:gd name="T60" fmla="*/ 20 w 53"/>
                                <a:gd name="T61" fmla="*/ 48 h 53"/>
                                <a:gd name="T62" fmla="*/ 29 w 53"/>
                                <a:gd name="T63" fmla="*/ 53 h 53"/>
                                <a:gd name="T64" fmla="*/ 34 w 53"/>
                                <a:gd name="T65" fmla="*/ 48 h 53"/>
                                <a:gd name="T66" fmla="*/ 39 w 53"/>
                                <a:gd name="T67" fmla="*/ 48 h 53"/>
                                <a:gd name="T68" fmla="*/ 39 w 53"/>
                                <a:gd name="T69" fmla="*/ 39 h 53"/>
                                <a:gd name="T70" fmla="*/ 39 w 53"/>
                                <a:gd name="T71" fmla="*/ 29 h 53"/>
                                <a:gd name="T72" fmla="*/ 39 w 53"/>
                                <a:gd name="T73" fmla="*/ 20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10"/>
                                  </a:lnTo>
                                  <a:lnTo>
                                    <a:pt x="48" y="15"/>
                                  </a:lnTo>
                                  <a:lnTo>
                                    <a:pt x="53" y="24"/>
                                  </a:lnTo>
                                  <a:lnTo>
                                    <a:pt x="48" y="34"/>
                                  </a:lnTo>
                                  <a:lnTo>
                                    <a:pt x="48" y="39"/>
                                  </a:lnTo>
                                  <a:lnTo>
                                    <a:pt x="44" y="48"/>
                                  </a:lnTo>
                                  <a:lnTo>
                                    <a:pt x="39" y="53"/>
                                  </a:lnTo>
                                  <a:lnTo>
                                    <a:pt x="34" y="53"/>
                                  </a:lnTo>
                                  <a:lnTo>
                                    <a:pt x="24" y="53"/>
                                  </a:lnTo>
                                  <a:lnTo>
                                    <a:pt x="15" y="53"/>
                                  </a:lnTo>
                                  <a:lnTo>
                                    <a:pt x="5" y="44"/>
                                  </a:lnTo>
                                  <a:lnTo>
                                    <a:pt x="0" y="39"/>
                                  </a:lnTo>
                                  <a:lnTo>
                                    <a:pt x="0" y="29"/>
                                  </a:lnTo>
                                  <a:lnTo>
                                    <a:pt x="0" y="20"/>
                                  </a:lnTo>
                                  <a:lnTo>
                                    <a:pt x="5" y="15"/>
                                  </a:lnTo>
                                  <a:lnTo>
                                    <a:pt x="5" y="5"/>
                                  </a:lnTo>
                                  <a:lnTo>
                                    <a:pt x="15" y="0"/>
                                  </a:lnTo>
                                  <a:lnTo>
                                    <a:pt x="20" y="0"/>
                                  </a:lnTo>
                                  <a:lnTo>
                                    <a:pt x="24" y="0"/>
                                  </a:lnTo>
                                  <a:close/>
                                  <a:moveTo>
                                    <a:pt x="24" y="0"/>
                                  </a:moveTo>
                                  <a:lnTo>
                                    <a:pt x="20" y="0"/>
                                  </a:lnTo>
                                  <a:lnTo>
                                    <a:pt x="20" y="5"/>
                                  </a:lnTo>
                                  <a:lnTo>
                                    <a:pt x="15" y="5"/>
                                  </a:lnTo>
                                  <a:lnTo>
                                    <a:pt x="10" y="10"/>
                                  </a:lnTo>
                                  <a:lnTo>
                                    <a:pt x="10" y="15"/>
                                  </a:lnTo>
                                  <a:lnTo>
                                    <a:pt x="10" y="24"/>
                                  </a:lnTo>
                                  <a:lnTo>
                                    <a:pt x="10" y="34"/>
                                  </a:lnTo>
                                  <a:lnTo>
                                    <a:pt x="15" y="44"/>
                                  </a:lnTo>
                                  <a:lnTo>
                                    <a:pt x="20" y="48"/>
                                  </a:lnTo>
                                  <a:lnTo>
                                    <a:pt x="29" y="53"/>
                                  </a:lnTo>
                                  <a:lnTo>
                                    <a:pt x="34" y="48"/>
                                  </a:lnTo>
                                  <a:lnTo>
                                    <a:pt x="39" y="48"/>
                                  </a:lnTo>
                                  <a:lnTo>
                                    <a:pt x="39" y="39"/>
                                  </a:lnTo>
                                  <a:lnTo>
                                    <a:pt x="39" y="29"/>
                                  </a:lnTo>
                                  <a:lnTo>
                                    <a:pt x="39" y="20"/>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948"/>
                          <wps:cNvSpPr>
                            <a:spLocks noEditPoints="1"/>
                          </wps:cNvSpPr>
                          <wps:spPr bwMode="auto">
                            <a:xfrm>
                              <a:off x="6276" y="2935"/>
                              <a:ext cx="48" cy="81"/>
                            </a:xfrm>
                            <a:custGeom>
                              <a:avLst/>
                              <a:gdLst>
                                <a:gd name="T0" fmla="*/ 0 w 48"/>
                                <a:gd name="T1" fmla="*/ 43 h 81"/>
                                <a:gd name="T2" fmla="*/ 0 w 48"/>
                                <a:gd name="T3" fmla="*/ 28 h 81"/>
                                <a:gd name="T4" fmla="*/ 4 w 48"/>
                                <a:gd name="T5" fmla="*/ 19 h 81"/>
                                <a:gd name="T6" fmla="*/ 9 w 48"/>
                                <a:gd name="T7" fmla="*/ 9 h 81"/>
                                <a:gd name="T8" fmla="*/ 14 w 48"/>
                                <a:gd name="T9" fmla="*/ 5 h 81"/>
                                <a:gd name="T10" fmla="*/ 19 w 48"/>
                                <a:gd name="T11" fmla="*/ 0 h 81"/>
                                <a:gd name="T12" fmla="*/ 24 w 48"/>
                                <a:gd name="T13" fmla="*/ 0 h 81"/>
                                <a:gd name="T14" fmla="*/ 33 w 48"/>
                                <a:gd name="T15" fmla="*/ 5 h 81"/>
                                <a:gd name="T16" fmla="*/ 43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3 w 48"/>
                                <a:gd name="T29" fmla="*/ 76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76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5 h 81"/>
                                <a:gd name="T72" fmla="*/ 28 w 48"/>
                                <a:gd name="T73" fmla="*/ 5 h 81"/>
                                <a:gd name="T74" fmla="*/ 24 w 48"/>
                                <a:gd name="T75" fmla="*/ 5 h 81"/>
                                <a:gd name="T76" fmla="*/ 19 w 48"/>
                                <a:gd name="T77" fmla="*/ 5 h 81"/>
                                <a:gd name="T78" fmla="*/ 19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4" y="19"/>
                                  </a:lnTo>
                                  <a:lnTo>
                                    <a:pt x="9" y="9"/>
                                  </a:lnTo>
                                  <a:lnTo>
                                    <a:pt x="14" y="5"/>
                                  </a:lnTo>
                                  <a:lnTo>
                                    <a:pt x="19" y="0"/>
                                  </a:lnTo>
                                  <a:lnTo>
                                    <a:pt x="24" y="0"/>
                                  </a:lnTo>
                                  <a:lnTo>
                                    <a:pt x="33" y="5"/>
                                  </a:lnTo>
                                  <a:lnTo>
                                    <a:pt x="43" y="9"/>
                                  </a:lnTo>
                                  <a:lnTo>
                                    <a:pt x="48" y="24"/>
                                  </a:lnTo>
                                  <a:lnTo>
                                    <a:pt x="48" y="43"/>
                                  </a:lnTo>
                                  <a:lnTo>
                                    <a:pt x="48" y="52"/>
                                  </a:lnTo>
                                  <a:lnTo>
                                    <a:pt x="48" y="67"/>
                                  </a:lnTo>
                                  <a:lnTo>
                                    <a:pt x="43" y="72"/>
                                  </a:lnTo>
                                  <a:lnTo>
                                    <a:pt x="33" y="76"/>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76"/>
                                  </a:lnTo>
                                  <a:lnTo>
                                    <a:pt x="33" y="72"/>
                                  </a:lnTo>
                                  <a:lnTo>
                                    <a:pt x="33" y="67"/>
                                  </a:lnTo>
                                  <a:lnTo>
                                    <a:pt x="38" y="57"/>
                                  </a:lnTo>
                                  <a:lnTo>
                                    <a:pt x="38" y="38"/>
                                  </a:lnTo>
                                  <a:lnTo>
                                    <a:pt x="38" y="28"/>
                                  </a:lnTo>
                                  <a:lnTo>
                                    <a:pt x="33" y="14"/>
                                  </a:lnTo>
                                  <a:lnTo>
                                    <a:pt x="33" y="9"/>
                                  </a:lnTo>
                                  <a:lnTo>
                                    <a:pt x="28" y="5"/>
                                  </a:lnTo>
                                  <a:lnTo>
                                    <a:pt x="24" y="5"/>
                                  </a:lnTo>
                                  <a:lnTo>
                                    <a:pt x="19" y="5"/>
                                  </a:lnTo>
                                  <a:lnTo>
                                    <a:pt x="19"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949"/>
                          <wps:cNvSpPr>
                            <a:spLocks/>
                          </wps:cNvSpPr>
                          <wps:spPr bwMode="auto">
                            <a:xfrm>
                              <a:off x="6338" y="3007"/>
                              <a:ext cx="14" cy="9"/>
                            </a:xfrm>
                            <a:custGeom>
                              <a:avLst/>
                              <a:gdLst>
                                <a:gd name="T0" fmla="*/ 5 w 14"/>
                                <a:gd name="T1" fmla="*/ 0 h 9"/>
                                <a:gd name="T2" fmla="*/ 10 w 14"/>
                                <a:gd name="T3" fmla="*/ 0 h 9"/>
                                <a:gd name="T4" fmla="*/ 10 w 14"/>
                                <a:gd name="T5" fmla="*/ 0 h 9"/>
                                <a:gd name="T6" fmla="*/ 14 w 14"/>
                                <a:gd name="T7" fmla="*/ 4 h 9"/>
                                <a:gd name="T8" fmla="*/ 14 w 14"/>
                                <a:gd name="T9" fmla="*/ 4 h 9"/>
                                <a:gd name="T10" fmla="*/ 14 w 14"/>
                                <a:gd name="T11" fmla="*/ 9 h 9"/>
                                <a:gd name="T12" fmla="*/ 10 w 14"/>
                                <a:gd name="T13" fmla="*/ 9 h 9"/>
                                <a:gd name="T14" fmla="*/ 10 w 14"/>
                                <a:gd name="T15" fmla="*/ 9 h 9"/>
                                <a:gd name="T16" fmla="*/ 5 w 14"/>
                                <a:gd name="T17" fmla="*/ 9 h 9"/>
                                <a:gd name="T18" fmla="*/ 5 w 14"/>
                                <a:gd name="T19" fmla="*/ 9 h 9"/>
                                <a:gd name="T20" fmla="*/ 0 w 14"/>
                                <a:gd name="T21" fmla="*/ 9 h 9"/>
                                <a:gd name="T22" fmla="*/ 0 w 14"/>
                                <a:gd name="T23" fmla="*/ 9 h 9"/>
                                <a:gd name="T24" fmla="*/ 0 w 14"/>
                                <a:gd name="T25" fmla="*/ 4 h 9"/>
                                <a:gd name="T26" fmla="*/ 0 w 14"/>
                                <a:gd name="T27" fmla="*/ 4 h 9"/>
                                <a:gd name="T28" fmla="*/ 0 w 14"/>
                                <a:gd name="T29" fmla="*/ 0 h 9"/>
                                <a:gd name="T30" fmla="*/ 5 w 14"/>
                                <a:gd name="T31" fmla="*/ 0 h 9"/>
                                <a:gd name="T32" fmla="*/ 5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5" y="0"/>
                                  </a:moveTo>
                                  <a:lnTo>
                                    <a:pt x="10" y="0"/>
                                  </a:lnTo>
                                  <a:lnTo>
                                    <a:pt x="14" y="4"/>
                                  </a:lnTo>
                                  <a:lnTo>
                                    <a:pt x="14" y="9"/>
                                  </a:lnTo>
                                  <a:lnTo>
                                    <a:pt x="10" y="9"/>
                                  </a:lnTo>
                                  <a:lnTo>
                                    <a:pt x="5" y="9"/>
                                  </a:lnTo>
                                  <a:lnTo>
                                    <a:pt x="0" y="9"/>
                                  </a:lnTo>
                                  <a:lnTo>
                                    <a:pt x="0" y="4"/>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950"/>
                          <wps:cNvSpPr>
                            <a:spLocks noEditPoints="1"/>
                          </wps:cNvSpPr>
                          <wps:spPr bwMode="auto">
                            <a:xfrm>
                              <a:off x="6362" y="2935"/>
                              <a:ext cx="53" cy="81"/>
                            </a:xfrm>
                            <a:custGeom>
                              <a:avLst/>
                              <a:gdLst>
                                <a:gd name="T0" fmla="*/ 0 w 53"/>
                                <a:gd name="T1" fmla="*/ 43 h 81"/>
                                <a:gd name="T2" fmla="*/ 5 w 53"/>
                                <a:gd name="T3" fmla="*/ 28 h 81"/>
                                <a:gd name="T4" fmla="*/ 5 w 53"/>
                                <a:gd name="T5" fmla="*/ 19 h 81"/>
                                <a:gd name="T6" fmla="*/ 10 w 53"/>
                                <a:gd name="T7" fmla="*/ 9 h 81"/>
                                <a:gd name="T8" fmla="*/ 19 w 53"/>
                                <a:gd name="T9" fmla="*/ 5 h 81"/>
                                <a:gd name="T10" fmla="*/ 24 w 53"/>
                                <a:gd name="T11" fmla="*/ 0 h 81"/>
                                <a:gd name="T12" fmla="*/ 29 w 53"/>
                                <a:gd name="T13" fmla="*/ 0 h 81"/>
                                <a:gd name="T14" fmla="*/ 38 w 53"/>
                                <a:gd name="T15" fmla="*/ 5 h 81"/>
                                <a:gd name="T16" fmla="*/ 43 w 53"/>
                                <a:gd name="T17" fmla="*/ 9 h 81"/>
                                <a:gd name="T18" fmla="*/ 53 w 53"/>
                                <a:gd name="T19" fmla="*/ 24 h 81"/>
                                <a:gd name="T20" fmla="*/ 53 w 53"/>
                                <a:gd name="T21" fmla="*/ 43 h 81"/>
                                <a:gd name="T22" fmla="*/ 53 w 53"/>
                                <a:gd name="T23" fmla="*/ 52 h 81"/>
                                <a:gd name="T24" fmla="*/ 48 w 53"/>
                                <a:gd name="T25" fmla="*/ 67 h 81"/>
                                <a:gd name="T26" fmla="*/ 43 w 53"/>
                                <a:gd name="T27" fmla="*/ 72 h 81"/>
                                <a:gd name="T28" fmla="*/ 38 w 53"/>
                                <a:gd name="T29" fmla="*/ 76 h 81"/>
                                <a:gd name="T30" fmla="*/ 34 w 53"/>
                                <a:gd name="T31" fmla="*/ 81 h 81"/>
                                <a:gd name="T32" fmla="*/ 29 w 53"/>
                                <a:gd name="T33" fmla="*/ 81 h 81"/>
                                <a:gd name="T34" fmla="*/ 19 w 53"/>
                                <a:gd name="T35" fmla="*/ 81 h 81"/>
                                <a:gd name="T36" fmla="*/ 10 w 53"/>
                                <a:gd name="T37" fmla="*/ 72 h 81"/>
                                <a:gd name="T38" fmla="*/ 5 w 53"/>
                                <a:gd name="T39" fmla="*/ 57 h 81"/>
                                <a:gd name="T40" fmla="*/ 0 w 53"/>
                                <a:gd name="T41" fmla="*/ 43 h 81"/>
                                <a:gd name="T42" fmla="*/ 14 w 53"/>
                                <a:gd name="T43" fmla="*/ 43 h 81"/>
                                <a:gd name="T44" fmla="*/ 14 w 53"/>
                                <a:gd name="T45" fmla="*/ 57 h 81"/>
                                <a:gd name="T46" fmla="*/ 19 w 53"/>
                                <a:gd name="T47" fmla="*/ 72 h 81"/>
                                <a:gd name="T48" fmla="*/ 24 w 53"/>
                                <a:gd name="T49" fmla="*/ 76 h 81"/>
                                <a:gd name="T50" fmla="*/ 29 w 53"/>
                                <a:gd name="T51" fmla="*/ 81 h 81"/>
                                <a:gd name="T52" fmla="*/ 29 w 53"/>
                                <a:gd name="T53" fmla="*/ 76 h 81"/>
                                <a:gd name="T54" fmla="*/ 34 w 53"/>
                                <a:gd name="T55" fmla="*/ 76 h 81"/>
                                <a:gd name="T56" fmla="*/ 38 w 53"/>
                                <a:gd name="T57" fmla="*/ 72 h 81"/>
                                <a:gd name="T58" fmla="*/ 38 w 53"/>
                                <a:gd name="T59" fmla="*/ 67 h 81"/>
                                <a:gd name="T60" fmla="*/ 43 w 53"/>
                                <a:gd name="T61" fmla="*/ 57 h 81"/>
                                <a:gd name="T62" fmla="*/ 43 w 53"/>
                                <a:gd name="T63" fmla="*/ 38 h 81"/>
                                <a:gd name="T64" fmla="*/ 43 w 53"/>
                                <a:gd name="T65" fmla="*/ 28 h 81"/>
                                <a:gd name="T66" fmla="*/ 38 w 53"/>
                                <a:gd name="T67" fmla="*/ 14 h 81"/>
                                <a:gd name="T68" fmla="*/ 38 w 53"/>
                                <a:gd name="T69" fmla="*/ 9 h 81"/>
                                <a:gd name="T70" fmla="*/ 34 w 53"/>
                                <a:gd name="T71" fmla="*/ 5 h 81"/>
                                <a:gd name="T72" fmla="*/ 34 w 53"/>
                                <a:gd name="T73" fmla="*/ 5 h 81"/>
                                <a:gd name="T74" fmla="*/ 29 w 53"/>
                                <a:gd name="T75" fmla="*/ 5 h 81"/>
                                <a:gd name="T76" fmla="*/ 24 w 53"/>
                                <a:gd name="T77" fmla="*/ 5 h 81"/>
                                <a:gd name="T78" fmla="*/ 19 w 53"/>
                                <a:gd name="T79" fmla="*/ 9 h 81"/>
                                <a:gd name="T80" fmla="*/ 19 w 53"/>
                                <a:gd name="T81" fmla="*/ 14 h 81"/>
                                <a:gd name="T82" fmla="*/ 14 w 53"/>
                                <a:gd name="T83" fmla="*/ 24 h 81"/>
                                <a:gd name="T84" fmla="*/ 14 w 53"/>
                                <a:gd name="T85" fmla="*/ 33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19" y="5"/>
                                  </a:lnTo>
                                  <a:lnTo>
                                    <a:pt x="24" y="0"/>
                                  </a:lnTo>
                                  <a:lnTo>
                                    <a:pt x="29" y="0"/>
                                  </a:lnTo>
                                  <a:lnTo>
                                    <a:pt x="38" y="5"/>
                                  </a:lnTo>
                                  <a:lnTo>
                                    <a:pt x="43" y="9"/>
                                  </a:lnTo>
                                  <a:lnTo>
                                    <a:pt x="53" y="24"/>
                                  </a:lnTo>
                                  <a:lnTo>
                                    <a:pt x="53" y="43"/>
                                  </a:lnTo>
                                  <a:lnTo>
                                    <a:pt x="53" y="52"/>
                                  </a:lnTo>
                                  <a:lnTo>
                                    <a:pt x="48" y="67"/>
                                  </a:lnTo>
                                  <a:lnTo>
                                    <a:pt x="43" y="72"/>
                                  </a:lnTo>
                                  <a:lnTo>
                                    <a:pt x="38" y="76"/>
                                  </a:lnTo>
                                  <a:lnTo>
                                    <a:pt x="34" y="81"/>
                                  </a:lnTo>
                                  <a:lnTo>
                                    <a:pt x="29" y="81"/>
                                  </a:lnTo>
                                  <a:lnTo>
                                    <a:pt x="19" y="81"/>
                                  </a:lnTo>
                                  <a:lnTo>
                                    <a:pt x="10" y="72"/>
                                  </a:lnTo>
                                  <a:lnTo>
                                    <a:pt x="5" y="57"/>
                                  </a:lnTo>
                                  <a:lnTo>
                                    <a:pt x="0" y="43"/>
                                  </a:lnTo>
                                  <a:close/>
                                  <a:moveTo>
                                    <a:pt x="14" y="43"/>
                                  </a:moveTo>
                                  <a:lnTo>
                                    <a:pt x="14" y="57"/>
                                  </a:lnTo>
                                  <a:lnTo>
                                    <a:pt x="19" y="72"/>
                                  </a:lnTo>
                                  <a:lnTo>
                                    <a:pt x="24" y="76"/>
                                  </a:lnTo>
                                  <a:lnTo>
                                    <a:pt x="29" y="81"/>
                                  </a:lnTo>
                                  <a:lnTo>
                                    <a:pt x="29" y="76"/>
                                  </a:lnTo>
                                  <a:lnTo>
                                    <a:pt x="34" y="76"/>
                                  </a:lnTo>
                                  <a:lnTo>
                                    <a:pt x="38" y="72"/>
                                  </a:lnTo>
                                  <a:lnTo>
                                    <a:pt x="38" y="67"/>
                                  </a:lnTo>
                                  <a:lnTo>
                                    <a:pt x="43" y="57"/>
                                  </a:lnTo>
                                  <a:lnTo>
                                    <a:pt x="43" y="38"/>
                                  </a:lnTo>
                                  <a:lnTo>
                                    <a:pt x="43" y="28"/>
                                  </a:lnTo>
                                  <a:lnTo>
                                    <a:pt x="38" y="14"/>
                                  </a:lnTo>
                                  <a:lnTo>
                                    <a:pt x="38" y="9"/>
                                  </a:lnTo>
                                  <a:lnTo>
                                    <a:pt x="34" y="5"/>
                                  </a:lnTo>
                                  <a:lnTo>
                                    <a:pt x="29" y="5"/>
                                  </a:lnTo>
                                  <a:lnTo>
                                    <a:pt x="24" y="5"/>
                                  </a:lnTo>
                                  <a:lnTo>
                                    <a:pt x="19" y="9"/>
                                  </a:lnTo>
                                  <a:lnTo>
                                    <a:pt x="19" y="14"/>
                                  </a:lnTo>
                                  <a:lnTo>
                                    <a:pt x="14" y="24"/>
                                  </a:lnTo>
                                  <a:lnTo>
                                    <a:pt x="14" y="3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951"/>
                          <wps:cNvSpPr>
                            <a:spLocks noEditPoints="1"/>
                          </wps:cNvSpPr>
                          <wps:spPr bwMode="auto">
                            <a:xfrm>
                              <a:off x="6424" y="2935"/>
                              <a:ext cx="53" cy="81"/>
                            </a:xfrm>
                            <a:custGeom>
                              <a:avLst/>
                              <a:gdLst>
                                <a:gd name="T0" fmla="*/ 0 w 53"/>
                                <a:gd name="T1" fmla="*/ 43 h 81"/>
                                <a:gd name="T2" fmla="*/ 0 w 53"/>
                                <a:gd name="T3" fmla="*/ 28 h 81"/>
                                <a:gd name="T4" fmla="*/ 5 w 53"/>
                                <a:gd name="T5" fmla="*/ 19 h 81"/>
                                <a:gd name="T6" fmla="*/ 10 w 53"/>
                                <a:gd name="T7" fmla="*/ 9 h 81"/>
                                <a:gd name="T8" fmla="*/ 15 w 53"/>
                                <a:gd name="T9" fmla="*/ 5 h 81"/>
                                <a:gd name="T10" fmla="*/ 19 w 53"/>
                                <a:gd name="T11" fmla="*/ 0 h 81"/>
                                <a:gd name="T12" fmla="*/ 24 w 53"/>
                                <a:gd name="T13" fmla="*/ 0 h 81"/>
                                <a:gd name="T14" fmla="*/ 34 w 53"/>
                                <a:gd name="T15" fmla="*/ 5 h 81"/>
                                <a:gd name="T16" fmla="*/ 43 w 53"/>
                                <a:gd name="T17" fmla="*/ 9 h 81"/>
                                <a:gd name="T18" fmla="*/ 48 w 53"/>
                                <a:gd name="T19" fmla="*/ 24 h 81"/>
                                <a:gd name="T20" fmla="*/ 53 w 53"/>
                                <a:gd name="T21" fmla="*/ 43 h 81"/>
                                <a:gd name="T22" fmla="*/ 53 w 53"/>
                                <a:gd name="T23" fmla="*/ 52 h 81"/>
                                <a:gd name="T24" fmla="*/ 48 w 53"/>
                                <a:gd name="T25" fmla="*/ 67 h 81"/>
                                <a:gd name="T26" fmla="*/ 43 w 53"/>
                                <a:gd name="T27" fmla="*/ 72 h 81"/>
                                <a:gd name="T28" fmla="*/ 39 w 53"/>
                                <a:gd name="T29" fmla="*/ 76 h 81"/>
                                <a:gd name="T30" fmla="*/ 34 w 53"/>
                                <a:gd name="T31" fmla="*/ 81 h 81"/>
                                <a:gd name="T32" fmla="*/ 24 w 53"/>
                                <a:gd name="T33" fmla="*/ 81 h 81"/>
                                <a:gd name="T34" fmla="*/ 15 w 53"/>
                                <a:gd name="T35" fmla="*/ 81 h 81"/>
                                <a:gd name="T36" fmla="*/ 5 w 53"/>
                                <a:gd name="T37" fmla="*/ 72 h 81"/>
                                <a:gd name="T38" fmla="*/ 0 w 53"/>
                                <a:gd name="T39" fmla="*/ 57 h 81"/>
                                <a:gd name="T40" fmla="*/ 0 w 53"/>
                                <a:gd name="T41" fmla="*/ 43 h 81"/>
                                <a:gd name="T42" fmla="*/ 10 w 53"/>
                                <a:gd name="T43" fmla="*/ 43 h 81"/>
                                <a:gd name="T44" fmla="*/ 15 w 53"/>
                                <a:gd name="T45" fmla="*/ 57 h 81"/>
                                <a:gd name="T46" fmla="*/ 15 w 53"/>
                                <a:gd name="T47" fmla="*/ 72 h 81"/>
                                <a:gd name="T48" fmla="*/ 19 w 53"/>
                                <a:gd name="T49" fmla="*/ 76 h 81"/>
                                <a:gd name="T50" fmla="*/ 24 w 53"/>
                                <a:gd name="T51" fmla="*/ 81 h 81"/>
                                <a:gd name="T52" fmla="*/ 29 w 53"/>
                                <a:gd name="T53" fmla="*/ 76 h 81"/>
                                <a:gd name="T54" fmla="*/ 34 w 53"/>
                                <a:gd name="T55" fmla="*/ 76 h 81"/>
                                <a:gd name="T56" fmla="*/ 34 w 53"/>
                                <a:gd name="T57" fmla="*/ 72 h 81"/>
                                <a:gd name="T58" fmla="*/ 39 w 53"/>
                                <a:gd name="T59" fmla="*/ 67 h 81"/>
                                <a:gd name="T60" fmla="*/ 39 w 53"/>
                                <a:gd name="T61" fmla="*/ 57 h 81"/>
                                <a:gd name="T62" fmla="*/ 39 w 53"/>
                                <a:gd name="T63" fmla="*/ 38 h 81"/>
                                <a:gd name="T64" fmla="*/ 39 w 53"/>
                                <a:gd name="T65" fmla="*/ 28 h 81"/>
                                <a:gd name="T66" fmla="*/ 39 w 53"/>
                                <a:gd name="T67" fmla="*/ 14 h 81"/>
                                <a:gd name="T68" fmla="*/ 34 w 53"/>
                                <a:gd name="T69" fmla="*/ 9 h 81"/>
                                <a:gd name="T70" fmla="*/ 34 w 53"/>
                                <a:gd name="T71" fmla="*/ 5 h 81"/>
                                <a:gd name="T72" fmla="*/ 29 w 53"/>
                                <a:gd name="T73" fmla="*/ 5 h 81"/>
                                <a:gd name="T74" fmla="*/ 24 w 53"/>
                                <a:gd name="T75" fmla="*/ 5 h 81"/>
                                <a:gd name="T76" fmla="*/ 24 w 53"/>
                                <a:gd name="T77" fmla="*/ 5 h 81"/>
                                <a:gd name="T78" fmla="*/ 19 w 53"/>
                                <a:gd name="T79" fmla="*/ 9 h 81"/>
                                <a:gd name="T80" fmla="*/ 15 w 53"/>
                                <a:gd name="T81" fmla="*/ 14 h 81"/>
                                <a:gd name="T82" fmla="*/ 15 w 53"/>
                                <a:gd name="T83" fmla="*/ 24 h 81"/>
                                <a:gd name="T84" fmla="*/ 10 w 53"/>
                                <a:gd name="T85" fmla="*/ 33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10" y="9"/>
                                  </a:lnTo>
                                  <a:lnTo>
                                    <a:pt x="15" y="5"/>
                                  </a:lnTo>
                                  <a:lnTo>
                                    <a:pt x="19" y="0"/>
                                  </a:lnTo>
                                  <a:lnTo>
                                    <a:pt x="24" y="0"/>
                                  </a:lnTo>
                                  <a:lnTo>
                                    <a:pt x="34" y="5"/>
                                  </a:lnTo>
                                  <a:lnTo>
                                    <a:pt x="43" y="9"/>
                                  </a:lnTo>
                                  <a:lnTo>
                                    <a:pt x="48" y="24"/>
                                  </a:lnTo>
                                  <a:lnTo>
                                    <a:pt x="53" y="43"/>
                                  </a:lnTo>
                                  <a:lnTo>
                                    <a:pt x="53" y="52"/>
                                  </a:lnTo>
                                  <a:lnTo>
                                    <a:pt x="48" y="67"/>
                                  </a:lnTo>
                                  <a:lnTo>
                                    <a:pt x="43" y="72"/>
                                  </a:lnTo>
                                  <a:lnTo>
                                    <a:pt x="39" y="76"/>
                                  </a:lnTo>
                                  <a:lnTo>
                                    <a:pt x="34" y="81"/>
                                  </a:lnTo>
                                  <a:lnTo>
                                    <a:pt x="24" y="81"/>
                                  </a:lnTo>
                                  <a:lnTo>
                                    <a:pt x="15" y="81"/>
                                  </a:lnTo>
                                  <a:lnTo>
                                    <a:pt x="5" y="72"/>
                                  </a:lnTo>
                                  <a:lnTo>
                                    <a:pt x="0" y="57"/>
                                  </a:lnTo>
                                  <a:lnTo>
                                    <a:pt x="0" y="43"/>
                                  </a:lnTo>
                                  <a:close/>
                                  <a:moveTo>
                                    <a:pt x="10" y="43"/>
                                  </a:moveTo>
                                  <a:lnTo>
                                    <a:pt x="15" y="57"/>
                                  </a:lnTo>
                                  <a:lnTo>
                                    <a:pt x="15" y="72"/>
                                  </a:lnTo>
                                  <a:lnTo>
                                    <a:pt x="19" y="76"/>
                                  </a:lnTo>
                                  <a:lnTo>
                                    <a:pt x="24" y="81"/>
                                  </a:lnTo>
                                  <a:lnTo>
                                    <a:pt x="29" y="76"/>
                                  </a:lnTo>
                                  <a:lnTo>
                                    <a:pt x="34" y="76"/>
                                  </a:lnTo>
                                  <a:lnTo>
                                    <a:pt x="34" y="72"/>
                                  </a:lnTo>
                                  <a:lnTo>
                                    <a:pt x="39" y="67"/>
                                  </a:lnTo>
                                  <a:lnTo>
                                    <a:pt x="39" y="57"/>
                                  </a:lnTo>
                                  <a:lnTo>
                                    <a:pt x="39" y="38"/>
                                  </a:lnTo>
                                  <a:lnTo>
                                    <a:pt x="39" y="28"/>
                                  </a:lnTo>
                                  <a:lnTo>
                                    <a:pt x="39" y="14"/>
                                  </a:lnTo>
                                  <a:lnTo>
                                    <a:pt x="34" y="9"/>
                                  </a:lnTo>
                                  <a:lnTo>
                                    <a:pt x="34" y="5"/>
                                  </a:lnTo>
                                  <a:lnTo>
                                    <a:pt x="29" y="5"/>
                                  </a:lnTo>
                                  <a:lnTo>
                                    <a:pt x="24" y="5"/>
                                  </a:lnTo>
                                  <a:lnTo>
                                    <a:pt x="19" y="9"/>
                                  </a:lnTo>
                                  <a:lnTo>
                                    <a:pt x="15" y="14"/>
                                  </a:lnTo>
                                  <a:lnTo>
                                    <a:pt x="15"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952"/>
                          <wps:cNvSpPr>
                            <a:spLocks noEditPoints="1"/>
                          </wps:cNvSpPr>
                          <wps:spPr bwMode="auto">
                            <a:xfrm>
                              <a:off x="6487" y="2935"/>
                              <a:ext cx="48" cy="81"/>
                            </a:xfrm>
                            <a:custGeom>
                              <a:avLst/>
                              <a:gdLst>
                                <a:gd name="T0" fmla="*/ 0 w 48"/>
                                <a:gd name="T1" fmla="*/ 43 h 81"/>
                                <a:gd name="T2" fmla="*/ 0 w 48"/>
                                <a:gd name="T3" fmla="*/ 28 h 81"/>
                                <a:gd name="T4" fmla="*/ 0 w 48"/>
                                <a:gd name="T5" fmla="*/ 19 h 81"/>
                                <a:gd name="T6" fmla="*/ 4 w 48"/>
                                <a:gd name="T7" fmla="*/ 9 h 81"/>
                                <a:gd name="T8" fmla="*/ 14 w 48"/>
                                <a:gd name="T9" fmla="*/ 5 h 81"/>
                                <a:gd name="T10" fmla="*/ 19 w 48"/>
                                <a:gd name="T11" fmla="*/ 0 h 81"/>
                                <a:gd name="T12" fmla="*/ 24 w 48"/>
                                <a:gd name="T13" fmla="*/ 0 h 81"/>
                                <a:gd name="T14" fmla="*/ 33 w 48"/>
                                <a:gd name="T15" fmla="*/ 5 h 81"/>
                                <a:gd name="T16" fmla="*/ 38 w 48"/>
                                <a:gd name="T17" fmla="*/ 9 h 81"/>
                                <a:gd name="T18" fmla="*/ 48 w 48"/>
                                <a:gd name="T19" fmla="*/ 24 h 81"/>
                                <a:gd name="T20" fmla="*/ 48 w 48"/>
                                <a:gd name="T21" fmla="*/ 43 h 81"/>
                                <a:gd name="T22" fmla="*/ 48 w 48"/>
                                <a:gd name="T23" fmla="*/ 52 h 81"/>
                                <a:gd name="T24" fmla="*/ 43 w 48"/>
                                <a:gd name="T25" fmla="*/ 67 h 81"/>
                                <a:gd name="T26" fmla="*/ 43 w 48"/>
                                <a:gd name="T27" fmla="*/ 72 h 81"/>
                                <a:gd name="T28" fmla="*/ 33 w 48"/>
                                <a:gd name="T29" fmla="*/ 76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76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5 h 81"/>
                                <a:gd name="T72" fmla="*/ 28 w 48"/>
                                <a:gd name="T73" fmla="*/ 5 h 81"/>
                                <a:gd name="T74" fmla="*/ 24 w 48"/>
                                <a:gd name="T75" fmla="*/ 5 h 81"/>
                                <a:gd name="T76" fmla="*/ 19 w 48"/>
                                <a:gd name="T77" fmla="*/ 5 h 81"/>
                                <a:gd name="T78" fmla="*/ 14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0" y="19"/>
                                  </a:lnTo>
                                  <a:lnTo>
                                    <a:pt x="4" y="9"/>
                                  </a:lnTo>
                                  <a:lnTo>
                                    <a:pt x="14" y="5"/>
                                  </a:lnTo>
                                  <a:lnTo>
                                    <a:pt x="19" y="0"/>
                                  </a:lnTo>
                                  <a:lnTo>
                                    <a:pt x="24" y="0"/>
                                  </a:lnTo>
                                  <a:lnTo>
                                    <a:pt x="33" y="5"/>
                                  </a:lnTo>
                                  <a:lnTo>
                                    <a:pt x="38" y="9"/>
                                  </a:lnTo>
                                  <a:lnTo>
                                    <a:pt x="48" y="24"/>
                                  </a:lnTo>
                                  <a:lnTo>
                                    <a:pt x="48" y="43"/>
                                  </a:lnTo>
                                  <a:lnTo>
                                    <a:pt x="48" y="52"/>
                                  </a:lnTo>
                                  <a:lnTo>
                                    <a:pt x="43" y="67"/>
                                  </a:lnTo>
                                  <a:lnTo>
                                    <a:pt x="43" y="72"/>
                                  </a:lnTo>
                                  <a:lnTo>
                                    <a:pt x="33" y="76"/>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76"/>
                                  </a:lnTo>
                                  <a:lnTo>
                                    <a:pt x="33" y="72"/>
                                  </a:lnTo>
                                  <a:lnTo>
                                    <a:pt x="33" y="67"/>
                                  </a:lnTo>
                                  <a:lnTo>
                                    <a:pt x="38" y="57"/>
                                  </a:lnTo>
                                  <a:lnTo>
                                    <a:pt x="38" y="38"/>
                                  </a:lnTo>
                                  <a:lnTo>
                                    <a:pt x="38" y="28"/>
                                  </a:lnTo>
                                  <a:lnTo>
                                    <a:pt x="33" y="14"/>
                                  </a:lnTo>
                                  <a:lnTo>
                                    <a:pt x="33" y="9"/>
                                  </a:lnTo>
                                  <a:lnTo>
                                    <a:pt x="28" y="5"/>
                                  </a:lnTo>
                                  <a:lnTo>
                                    <a:pt x="24" y="5"/>
                                  </a:lnTo>
                                  <a:lnTo>
                                    <a:pt x="19" y="5"/>
                                  </a:lnTo>
                                  <a:lnTo>
                                    <a:pt x="14"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953"/>
                          <wps:cNvSpPr>
                            <a:spLocks/>
                          </wps:cNvSpPr>
                          <wps:spPr bwMode="auto">
                            <a:xfrm>
                              <a:off x="6544" y="2940"/>
                              <a:ext cx="53" cy="76"/>
                            </a:xfrm>
                            <a:custGeom>
                              <a:avLst/>
                              <a:gdLst>
                                <a:gd name="T0" fmla="*/ 10 w 53"/>
                                <a:gd name="T1" fmla="*/ 0 h 76"/>
                                <a:gd name="T2" fmla="*/ 53 w 53"/>
                                <a:gd name="T3" fmla="*/ 0 h 76"/>
                                <a:gd name="T4" fmla="*/ 53 w 53"/>
                                <a:gd name="T5" fmla="*/ 0 h 76"/>
                                <a:gd name="T6" fmla="*/ 24 w 53"/>
                                <a:gd name="T7" fmla="*/ 76 h 76"/>
                                <a:gd name="T8" fmla="*/ 19 w 53"/>
                                <a:gd name="T9" fmla="*/ 76 h 76"/>
                                <a:gd name="T10" fmla="*/ 43 w 53"/>
                                <a:gd name="T11" fmla="*/ 9 h 76"/>
                                <a:gd name="T12" fmla="*/ 19 w 53"/>
                                <a:gd name="T13" fmla="*/ 9 h 76"/>
                                <a:gd name="T14" fmla="*/ 15 w 53"/>
                                <a:gd name="T15" fmla="*/ 9 h 76"/>
                                <a:gd name="T16" fmla="*/ 10 w 53"/>
                                <a:gd name="T17" fmla="*/ 9 h 76"/>
                                <a:gd name="T18" fmla="*/ 5 w 53"/>
                                <a:gd name="T19" fmla="*/ 14 h 76"/>
                                <a:gd name="T20" fmla="*/ 0 w 53"/>
                                <a:gd name="T21" fmla="*/ 19 h 76"/>
                                <a:gd name="T22" fmla="*/ 0 w 53"/>
                                <a:gd name="T23" fmla="*/ 14 h 76"/>
                                <a:gd name="T24" fmla="*/ 10 w 53"/>
                                <a:gd name="T2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6">
                                  <a:moveTo>
                                    <a:pt x="10" y="0"/>
                                  </a:moveTo>
                                  <a:lnTo>
                                    <a:pt x="53" y="0"/>
                                  </a:lnTo>
                                  <a:lnTo>
                                    <a:pt x="24" y="76"/>
                                  </a:lnTo>
                                  <a:lnTo>
                                    <a:pt x="19" y="76"/>
                                  </a:lnTo>
                                  <a:lnTo>
                                    <a:pt x="43" y="9"/>
                                  </a:lnTo>
                                  <a:lnTo>
                                    <a:pt x="19" y="9"/>
                                  </a:lnTo>
                                  <a:lnTo>
                                    <a:pt x="15" y="9"/>
                                  </a:lnTo>
                                  <a:lnTo>
                                    <a:pt x="10" y="9"/>
                                  </a:lnTo>
                                  <a:lnTo>
                                    <a:pt x="5" y="14"/>
                                  </a:lnTo>
                                  <a:lnTo>
                                    <a:pt x="0" y="19"/>
                                  </a:lnTo>
                                  <a:lnTo>
                                    <a:pt x="0" y="14"/>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954"/>
                          <wps:cNvSpPr>
                            <a:spLocks noEditPoints="1"/>
                          </wps:cNvSpPr>
                          <wps:spPr bwMode="auto">
                            <a:xfrm>
                              <a:off x="6607" y="2935"/>
                              <a:ext cx="48" cy="81"/>
                            </a:xfrm>
                            <a:custGeom>
                              <a:avLst/>
                              <a:gdLst>
                                <a:gd name="T0" fmla="*/ 0 w 48"/>
                                <a:gd name="T1" fmla="*/ 81 h 81"/>
                                <a:gd name="T2" fmla="*/ 0 w 48"/>
                                <a:gd name="T3" fmla="*/ 81 h 81"/>
                                <a:gd name="T4" fmla="*/ 9 w 48"/>
                                <a:gd name="T5" fmla="*/ 81 h 81"/>
                                <a:gd name="T6" fmla="*/ 14 w 48"/>
                                <a:gd name="T7" fmla="*/ 76 h 81"/>
                                <a:gd name="T8" fmla="*/ 19 w 48"/>
                                <a:gd name="T9" fmla="*/ 72 h 81"/>
                                <a:gd name="T10" fmla="*/ 28 w 48"/>
                                <a:gd name="T11" fmla="*/ 67 h 81"/>
                                <a:gd name="T12" fmla="*/ 33 w 48"/>
                                <a:gd name="T13" fmla="*/ 57 h 81"/>
                                <a:gd name="T14" fmla="*/ 33 w 48"/>
                                <a:gd name="T15" fmla="*/ 48 h 81"/>
                                <a:gd name="T16" fmla="*/ 28 w 48"/>
                                <a:gd name="T17" fmla="*/ 52 h 81"/>
                                <a:gd name="T18" fmla="*/ 19 w 48"/>
                                <a:gd name="T19" fmla="*/ 52 h 81"/>
                                <a:gd name="T20" fmla="*/ 9 w 48"/>
                                <a:gd name="T21" fmla="*/ 52 h 81"/>
                                <a:gd name="T22" fmla="*/ 4 w 48"/>
                                <a:gd name="T23" fmla="*/ 48 h 81"/>
                                <a:gd name="T24" fmla="*/ 0 w 48"/>
                                <a:gd name="T25" fmla="*/ 38 h 81"/>
                                <a:gd name="T26" fmla="*/ 0 w 48"/>
                                <a:gd name="T27" fmla="*/ 28 h 81"/>
                                <a:gd name="T28" fmla="*/ 0 w 48"/>
                                <a:gd name="T29" fmla="*/ 19 h 81"/>
                                <a:gd name="T30" fmla="*/ 4 w 48"/>
                                <a:gd name="T31" fmla="*/ 9 h 81"/>
                                <a:gd name="T32" fmla="*/ 14 w 48"/>
                                <a:gd name="T33" fmla="*/ 5 h 81"/>
                                <a:gd name="T34" fmla="*/ 24 w 48"/>
                                <a:gd name="T35" fmla="*/ 0 h 81"/>
                                <a:gd name="T36" fmla="*/ 33 w 48"/>
                                <a:gd name="T37" fmla="*/ 5 h 81"/>
                                <a:gd name="T38" fmla="*/ 38 w 48"/>
                                <a:gd name="T39" fmla="*/ 9 h 81"/>
                                <a:gd name="T40" fmla="*/ 48 w 48"/>
                                <a:gd name="T41" fmla="*/ 19 h 81"/>
                                <a:gd name="T42" fmla="*/ 48 w 48"/>
                                <a:gd name="T43" fmla="*/ 33 h 81"/>
                                <a:gd name="T44" fmla="*/ 48 w 48"/>
                                <a:gd name="T45" fmla="*/ 48 h 81"/>
                                <a:gd name="T46" fmla="*/ 43 w 48"/>
                                <a:gd name="T47" fmla="*/ 57 h 81"/>
                                <a:gd name="T48" fmla="*/ 33 w 48"/>
                                <a:gd name="T49" fmla="*/ 67 h 81"/>
                                <a:gd name="T50" fmla="*/ 24 w 48"/>
                                <a:gd name="T51" fmla="*/ 76 h 81"/>
                                <a:gd name="T52" fmla="*/ 14 w 48"/>
                                <a:gd name="T53" fmla="*/ 81 h 81"/>
                                <a:gd name="T54" fmla="*/ 4 w 48"/>
                                <a:gd name="T55" fmla="*/ 81 h 81"/>
                                <a:gd name="T56" fmla="*/ 0 w 48"/>
                                <a:gd name="T57" fmla="*/ 81 h 81"/>
                                <a:gd name="T58" fmla="*/ 38 w 48"/>
                                <a:gd name="T59" fmla="*/ 43 h 81"/>
                                <a:gd name="T60" fmla="*/ 38 w 48"/>
                                <a:gd name="T61" fmla="*/ 33 h 81"/>
                                <a:gd name="T62" fmla="*/ 38 w 48"/>
                                <a:gd name="T63" fmla="*/ 28 h 81"/>
                                <a:gd name="T64" fmla="*/ 38 w 48"/>
                                <a:gd name="T65" fmla="*/ 24 h 81"/>
                                <a:gd name="T66" fmla="*/ 33 w 48"/>
                                <a:gd name="T67" fmla="*/ 19 h 81"/>
                                <a:gd name="T68" fmla="*/ 33 w 48"/>
                                <a:gd name="T69" fmla="*/ 14 h 81"/>
                                <a:gd name="T70" fmla="*/ 28 w 48"/>
                                <a:gd name="T71" fmla="*/ 9 h 81"/>
                                <a:gd name="T72" fmla="*/ 28 w 48"/>
                                <a:gd name="T73" fmla="*/ 5 h 81"/>
                                <a:gd name="T74" fmla="*/ 24 w 48"/>
                                <a:gd name="T75" fmla="*/ 5 h 81"/>
                                <a:gd name="T76" fmla="*/ 19 w 48"/>
                                <a:gd name="T77" fmla="*/ 5 h 81"/>
                                <a:gd name="T78" fmla="*/ 14 w 48"/>
                                <a:gd name="T79" fmla="*/ 9 h 81"/>
                                <a:gd name="T80" fmla="*/ 9 w 48"/>
                                <a:gd name="T81" fmla="*/ 14 h 81"/>
                                <a:gd name="T82" fmla="*/ 9 w 48"/>
                                <a:gd name="T83" fmla="*/ 24 h 81"/>
                                <a:gd name="T84" fmla="*/ 9 w 48"/>
                                <a:gd name="T85" fmla="*/ 33 h 81"/>
                                <a:gd name="T86" fmla="*/ 14 w 48"/>
                                <a:gd name="T87" fmla="*/ 43 h 81"/>
                                <a:gd name="T88" fmla="*/ 19 w 48"/>
                                <a:gd name="T89" fmla="*/ 48 h 81"/>
                                <a:gd name="T90" fmla="*/ 24 w 48"/>
                                <a:gd name="T91" fmla="*/ 48 h 81"/>
                                <a:gd name="T92" fmla="*/ 28 w 48"/>
                                <a:gd name="T93" fmla="*/ 48 h 81"/>
                                <a:gd name="T94" fmla="*/ 28 w 48"/>
                                <a:gd name="T95" fmla="*/ 48 h 81"/>
                                <a:gd name="T96" fmla="*/ 33 w 48"/>
                                <a:gd name="T97" fmla="*/ 43 h 81"/>
                                <a:gd name="T98" fmla="*/ 38 w 48"/>
                                <a:gd name="T99"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 h="81">
                                  <a:moveTo>
                                    <a:pt x="0" y="81"/>
                                  </a:moveTo>
                                  <a:lnTo>
                                    <a:pt x="0" y="81"/>
                                  </a:lnTo>
                                  <a:lnTo>
                                    <a:pt x="9" y="81"/>
                                  </a:lnTo>
                                  <a:lnTo>
                                    <a:pt x="14" y="76"/>
                                  </a:lnTo>
                                  <a:lnTo>
                                    <a:pt x="19" y="72"/>
                                  </a:lnTo>
                                  <a:lnTo>
                                    <a:pt x="28" y="67"/>
                                  </a:lnTo>
                                  <a:lnTo>
                                    <a:pt x="33" y="57"/>
                                  </a:lnTo>
                                  <a:lnTo>
                                    <a:pt x="33" y="48"/>
                                  </a:lnTo>
                                  <a:lnTo>
                                    <a:pt x="28" y="52"/>
                                  </a:lnTo>
                                  <a:lnTo>
                                    <a:pt x="19" y="52"/>
                                  </a:lnTo>
                                  <a:lnTo>
                                    <a:pt x="9" y="52"/>
                                  </a:lnTo>
                                  <a:lnTo>
                                    <a:pt x="4" y="48"/>
                                  </a:lnTo>
                                  <a:lnTo>
                                    <a:pt x="0" y="38"/>
                                  </a:lnTo>
                                  <a:lnTo>
                                    <a:pt x="0" y="28"/>
                                  </a:lnTo>
                                  <a:lnTo>
                                    <a:pt x="0" y="19"/>
                                  </a:lnTo>
                                  <a:lnTo>
                                    <a:pt x="4" y="9"/>
                                  </a:lnTo>
                                  <a:lnTo>
                                    <a:pt x="14" y="5"/>
                                  </a:lnTo>
                                  <a:lnTo>
                                    <a:pt x="24" y="0"/>
                                  </a:lnTo>
                                  <a:lnTo>
                                    <a:pt x="33" y="5"/>
                                  </a:lnTo>
                                  <a:lnTo>
                                    <a:pt x="38" y="9"/>
                                  </a:lnTo>
                                  <a:lnTo>
                                    <a:pt x="48" y="19"/>
                                  </a:lnTo>
                                  <a:lnTo>
                                    <a:pt x="48" y="33"/>
                                  </a:lnTo>
                                  <a:lnTo>
                                    <a:pt x="48" y="48"/>
                                  </a:lnTo>
                                  <a:lnTo>
                                    <a:pt x="43" y="57"/>
                                  </a:lnTo>
                                  <a:lnTo>
                                    <a:pt x="33" y="67"/>
                                  </a:lnTo>
                                  <a:lnTo>
                                    <a:pt x="24" y="76"/>
                                  </a:lnTo>
                                  <a:lnTo>
                                    <a:pt x="14" y="81"/>
                                  </a:lnTo>
                                  <a:lnTo>
                                    <a:pt x="4" y="81"/>
                                  </a:lnTo>
                                  <a:lnTo>
                                    <a:pt x="0" y="81"/>
                                  </a:lnTo>
                                  <a:close/>
                                  <a:moveTo>
                                    <a:pt x="38" y="43"/>
                                  </a:moveTo>
                                  <a:lnTo>
                                    <a:pt x="38" y="33"/>
                                  </a:lnTo>
                                  <a:lnTo>
                                    <a:pt x="38" y="28"/>
                                  </a:lnTo>
                                  <a:lnTo>
                                    <a:pt x="38" y="24"/>
                                  </a:lnTo>
                                  <a:lnTo>
                                    <a:pt x="33" y="19"/>
                                  </a:lnTo>
                                  <a:lnTo>
                                    <a:pt x="33" y="14"/>
                                  </a:lnTo>
                                  <a:lnTo>
                                    <a:pt x="28" y="9"/>
                                  </a:lnTo>
                                  <a:lnTo>
                                    <a:pt x="28" y="5"/>
                                  </a:lnTo>
                                  <a:lnTo>
                                    <a:pt x="24" y="5"/>
                                  </a:lnTo>
                                  <a:lnTo>
                                    <a:pt x="19" y="5"/>
                                  </a:lnTo>
                                  <a:lnTo>
                                    <a:pt x="14" y="9"/>
                                  </a:lnTo>
                                  <a:lnTo>
                                    <a:pt x="9" y="14"/>
                                  </a:lnTo>
                                  <a:lnTo>
                                    <a:pt x="9" y="24"/>
                                  </a:lnTo>
                                  <a:lnTo>
                                    <a:pt x="9" y="33"/>
                                  </a:lnTo>
                                  <a:lnTo>
                                    <a:pt x="14" y="43"/>
                                  </a:lnTo>
                                  <a:lnTo>
                                    <a:pt x="19" y="48"/>
                                  </a:lnTo>
                                  <a:lnTo>
                                    <a:pt x="24" y="48"/>
                                  </a:lnTo>
                                  <a:lnTo>
                                    <a:pt x="28" y="48"/>
                                  </a:lnTo>
                                  <a:lnTo>
                                    <a:pt x="33" y="43"/>
                                  </a:lnTo>
                                  <a:lnTo>
                                    <a:pt x="3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955"/>
                          <wps:cNvSpPr>
                            <a:spLocks/>
                          </wps:cNvSpPr>
                          <wps:spPr bwMode="auto">
                            <a:xfrm>
                              <a:off x="6784" y="2935"/>
                              <a:ext cx="34" cy="105"/>
                            </a:xfrm>
                            <a:custGeom>
                              <a:avLst/>
                              <a:gdLst>
                                <a:gd name="T0" fmla="*/ 34 w 34"/>
                                <a:gd name="T1" fmla="*/ 105 h 105"/>
                                <a:gd name="T2" fmla="*/ 34 w 34"/>
                                <a:gd name="T3" fmla="*/ 105 h 105"/>
                                <a:gd name="T4" fmla="*/ 24 w 34"/>
                                <a:gd name="T5" fmla="*/ 100 h 105"/>
                                <a:gd name="T6" fmla="*/ 19 w 34"/>
                                <a:gd name="T7" fmla="*/ 96 h 105"/>
                                <a:gd name="T8" fmla="*/ 15 w 34"/>
                                <a:gd name="T9" fmla="*/ 86 h 105"/>
                                <a:gd name="T10" fmla="*/ 5 w 34"/>
                                <a:gd name="T11" fmla="*/ 76 h 105"/>
                                <a:gd name="T12" fmla="*/ 5 w 34"/>
                                <a:gd name="T13" fmla="*/ 67 h 105"/>
                                <a:gd name="T14" fmla="*/ 0 w 34"/>
                                <a:gd name="T15" fmla="*/ 52 h 105"/>
                                <a:gd name="T16" fmla="*/ 5 w 34"/>
                                <a:gd name="T17" fmla="*/ 33 h 105"/>
                                <a:gd name="T18" fmla="*/ 10 w 34"/>
                                <a:gd name="T19" fmla="*/ 19 h 105"/>
                                <a:gd name="T20" fmla="*/ 19 w 34"/>
                                <a:gd name="T21" fmla="*/ 9 h 105"/>
                                <a:gd name="T22" fmla="*/ 34 w 34"/>
                                <a:gd name="T23" fmla="*/ 0 h 105"/>
                                <a:gd name="T24" fmla="*/ 34 w 34"/>
                                <a:gd name="T25" fmla="*/ 0 h 105"/>
                                <a:gd name="T26" fmla="*/ 29 w 34"/>
                                <a:gd name="T27" fmla="*/ 5 h 105"/>
                                <a:gd name="T28" fmla="*/ 24 w 34"/>
                                <a:gd name="T29" fmla="*/ 14 h 105"/>
                                <a:gd name="T30" fmla="*/ 19 w 34"/>
                                <a:gd name="T31" fmla="*/ 19 h 105"/>
                                <a:gd name="T32" fmla="*/ 15 w 34"/>
                                <a:gd name="T33" fmla="*/ 28 h 105"/>
                                <a:gd name="T34" fmla="*/ 15 w 34"/>
                                <a:gd name="T35" fmla="*/ 38 h 105"/>
                                <a:gd name="T36" fmla="*/ 15 w 34"/>
                                <a:gd name="T37" fmla="*/ 52 h 105"/>
                                <a:gd name="T38" fmla="*/ 15 w 34"/>
                                <a:gd name="T39" fmla="*/ 62 h 105"/>
                                <a:gd name="T40" fmla="*/ 15 w 34"/>
                                <a:gd name="T41" fmla="*/ 76 h 105"/>
                                <a:gd name="T42" fmla="*/ 19 w 34"/>
                                <a:gd name="T43" fmla="*/ 81 h 105"/>
                                <a:gd name="T44" fmla="*/ 19 w 34"/>
                                <a:gd name="T45" fmla="*/ 86 h 105"/>
                                <a:gd name="T46" fmla="*/ 19 w 34"/>
                                <a:gd name="T47" fmla="*/ 91 h 105"/>
                                <a:gd name="T48" fmla="*/ 24 w 34"/>
                                <a:gd name="T49" fmla="*/ 96 h 105"/>
                                <a:gd name="T50" fmla="*/ 29 w 34"/>
                                <a:gd name="T51" fmla="*/ 100 h 105"/>
                                <a:gd name="T52" fmla="*/ 34 w 34"/>
                                <a:gd name="T5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34" y="105"/>
                                  </a:moveTo>
                                  <a:lnTo>
                                    <a:pt x="34" y="105"/>
                                  </a:lnTo>
                                  <a:lnTo>
                                    <a:pt x="24" y="100"/>
                                  </a:lnTo>
                                  <a:lnTo>
                                    <a:pt x="19" y="96"/>
                                  </a:lnTo>
                                  <a:lnTo>
                                    <a:pt x="15" y="86"/>
                                  </a:lnTo>
                                  <a:lnTo>
                                    <a:pt x="5" y="76"/>
                                  </a:lnTo>
                                  <a:lnTo>
                                    <a:pt x="5" y="67"/>
                                  </a:lnTo>
                                  <a:lnTo>
                                    <a:pt x="0" y="52"/>
                                  </a:lnTo>
                                  <a:lnTo>
                                    <a:pt x="5" y="33"/>
                                  </a:lnTo>
                                  <a:lnTo>
                                    <a:pt x="10" y="19"/>
                                  </a:lnTo>
                                  <a:lnTo>
                                    <a:pt x="19" y="9"/>
                                  </a:lnTo>
                                  <a:lnTo>
                                    <a:pt x="34" y="0"/>
                                  </a:lnTo>
                                  <a:lnTo>
                                    <a:pt x="29" y="5"/>
                                  </a:lnTo>
                                  <a:lnTo>
                                    <a:pt x="24" y="14"/>
                                  </a:lnTo>
                                  <a:lnTo>
                                    <a:pt x="19" y="19"/>
                                  </a:lnTo>
                                  <a:lnTo>
                                    <a:pt x="15" y="28"/>
                                  </a:lnTo>
                                  <a:lnTo>
                                    <a:pt x="15" y="38"/>
                                  </a:lnTo>
                                  <a:lnTo>
                                    <a:pt x="15" y="52"/>
                                  </a:lnTo>
                                  <a:lnTo>
                                    <a:pt x="15" y="62"/>
                                  </a:lnTo>
                                  <a:lnTo>
                                    <a:pt x="15" y="76"/>
                                  </a:lnTo>
                                  <a:lnTo>
                                    <a:pt x="19" y="81"/>
                                  </a:lnTo>
                                  <a:lnTo>
                                    <a:pt x="19" y="86"/>
                                  </a:lnTo>
                                  <a:lnTo>
                                    <a:pt x="19" y="91"/>
                                  </a:lnTo>
                                  <a:lnTo>
                                    <a:pt x="24" y="96"/>
                                  </a:lnTo>
                                  <a:lnTo>
                                    <a:pt x="29" y="100"/>
                                  </a:lnTo>
                                  <a:lnTo>
                                    <a:pt x="34"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956"/>
                          <wps:cNvSpPr>
                            <a:spLocks noEditPoints="1"/>
                          </wps:cNvSpPr>
                          <wps:spPr bwMode="auto">
                            <a:xfrm>
                              <a:off x="6827" y="2935"/>
                              <a:ext cx="48" cy="81"/>
                            </a:xfrm>
                            <a:custGeom>
                              <a:avLst/>
                              <a:gdLst>
                                <a:gd name="T0" fmla="*/ 48 w 48"/>
                                <a:gd name="T1" fmla="*/ 0 h 81"/>
                                <a:gd name="T2" fmla="*/ 48 w 48"/>
                                <a:gd name="T3" fmla="*/ 5 h 81"/>
                                <a:gd name="T4" fmla="*/ 39 w 48"/>
                                <a:gd name="T5" fmla="*/ 5 h 81"/>
                                <a:gd name="T6" fmla="*/ 34 w 48"/>
                                <a:gd name="T7" fmla="*/ 5 h 81"/>
                                <a:gd name="T8" fmla="*/ 29 w 48"/>
                                <a:gd name="T9" fmla="*/ 9 h 81"/>
                                <a:gd name="T10" fmla="*/ 24 w 48"/>
                                <a:gd name="T11" fmla="*/ 14 h 81"/>
                                <a:gd name="T12" fmla="*/ 20 w 48"/>
                                <a:gd name="T13" fmla="*/ 19 h 81"/>
                                <a:gd name="T14" fmla="*/ 20 w 48"/>
                                <a:gd name="T15" fmla="*/ 24 h 81"/>
                                <a:gd name="T16" fmla="*/ 15 w 48"/>
                                <a:gd name="T17" fmla="*/ 28 h 81"/>
                                <a:gd name="T18" fmla="*/ 15 w 48"/>
                                <a:gd name="T19" fmla="*/ 38 h 81"/>
                                <a:gd name="T20" fmla="*/ 20 w 48"/>
                                <a:gd name="T21" fmla="*/ 33 h 81"/>
                                <a:gd name="T22" fmla="*/ 29 w 48"/>
                                <a:gd name="T23" fmla="*/ 33 h 81"/>
                                <a:gd name="T24" fmla="*/ 39 w 48"/>
                                <a:gd name="T25" fmla="*/ 33 h 81"/>
                                <a:gd name="T26" fmla="*/ 43 w 48"/>
                                <a:gd name="T27" fmla="*/ 38 h 81"/>
                                <a:gd name="T28" fmla="*/ 48 w 48"/>
                                <a:gd name="T29" fmla="*/ 48 h 81"/>
                                <a:gd name="T30" fmla="*/ 48 w 48"/>
                                <a:gd name="T31" fmla="*/ 57 h 81"/>
                                <a:gd name="T32" fmla="*/ 48 w 48"/>
                                <a:gd name="T33" fmla="*/ 67 h 81"/>
                                <a:gd name="T34" fmla="*/ 43 w 48"/>
                                <a:gd name="T35" fmla="*/ 72 h 81"/>
                                <a:gd name="T36" fmla="*/ 34 w 48"/>
                                <a:gd name="T37" fmla="*/ 81 h 81"/>
                                <a:gd name="T38" fmla="*/ 24 w 48"/>
                                <a:gd name="T39" fmla="*/ 81 h 81"/>
                                <a:gd name="T40" fmla="*/ 15 w 48"/>
                                <a:gd name="T41" fmla="*/ 81 h 81"/>
                                <a:gd name="T42" fmla="*/ 10 w 48"/>
                                <a:gd name="T43" fmla="*/ 76 h 81"/>
                                <a:gd name="T44" fmla="*/ 0 w 48"/>
                                <a:gd name="T45" fmla="*/ 67 h 81"/>
                                <a:gd name="T46" fmla="*/ 0 w 48"/>
                                <a:gd name="T47" fmla="*/ 52 h 81"/>
                                <a:gd name="T48" fmla="*/ 0 w 48"/>
                                <a:gd name="T49" fmla="*/ 38 h 81"/>
                                <a:gd name="T50" fmla="*/ 5 w 48"/>
                                <a:gd name="T51" fmla="*/ 28 h 81"/>
                                <a:gd name="T52" fmla="*/ 10 w 48"/>
                                <a:gd name="T53" fmla="*/ 19 h 81"/>
                                <a:gd name="T54" fmla="*/ 15 w 48"/>
                                <a:gd name="T55" fmla="*/ 14 h 81"/>
                                <a:gd name="T56" fmla="*/ 24 w 48"/>
                                <a:gd name="T57" fmla="*/ 9 h 81"/>
                                <a:gd name="T58" fmla="*/ 29 w 48"/>
                                <a:gd name="T59" fmla="*/ 5 h 81"/>
                                <a:gd name="T60" fmla="*/ 39 w 48"/>
                                <a:gd name="T61" fmla="*/ 0 h 81"/>
                                <a:gd name="T62" fmla="*/ 43 w 48"/>
                                <a:gd name="T63" fmla="*/ 0 h 81"/>
                                <a:gd name="T64" fmla="*/ 48 w 48"/>
                                <a:gd name="T65" fmla="*/ 0 h 81"/>
                                <a:gd name="T66" fmla="*/ 10 w 48"/>
                                <a:gd name="T67" fmla="*/ 43 h 81"/>
                                <a:gd name="T68" fmla="*/ 10 w 48"/>
                                <a:gd name="T69" fmla="*/ 48 h 81"/>
                                <a:gd name="T70" fmla="*/ 10 w 48"/>
                                <a:gd name="T71" fmla="*/ 52 h 81"/>
                                <a:gd name="T72" fmla="*/ 10 w 48"/>
                                <a:gd name="T73" fmla="*/ 62 h 81"/>
                                <a:gd name="T74" fmla="*/ 15 w 48"/>
                                <a:gd name="T75" fmla="*/ 67 h 81"/>
                                <a:gd name="T76" fmla="*/ 15 w 48"/>
                                <a:gd name="T77" fmla="*/ 72 h 81"/>
                                <a:gd name="T78" fmla="*/ 20 w 48"/>
                                <a:gd name="T79" fmla="*/ 76 h 81"/>
                                <a:gd name="T80" fmla="*/ 24 w 48"/>
                                <a:gd name="T81" fmla="*/ 81 h 81"/>
                                <a:gd name="T82" fmla="*/ 24 w 48"/>
                                <a:gd name="T83" fmla="*/ 81 h 81"/>
                                <a:gd name="T84" fmla="*/ 29 w 48"/>
                                <a:gd name="T85" fmla="*/ 76 h 81"/>
                                <a:gd name="T86" fmla="*/ 34 w 48"/>
                                <a:gd name="T87" fmla="*/ 76 h 81"/>
                                <a:gd name="T88" fmla="*/ 39 w 48"/>
                                <a:gd name="T89" fmla="*/ 67 h 81"/>
                                <a:gd name="T90" fmla="*/ 39 w 48"/>
                                <a:gd name="T91" fmla="*/ 62 h 81"/>
                                <a:gd name="T92" fmla="*/ 39 w 48"/>
                                <a:gd name="T93" fmla="*/ 52 h 81"/>
                                <a:gd name="T94" fmla="*/ 34 w 48"/>
                                <a:gd name="T95" fmla="*/ 43 h 81"/>
                                <a:gd name="T96" fmla="*/ 29 w 48"/>
                                <a:gd name="T97" fmla="*/ 38 h 81"/>
                                <a:gd name="T98" fmla="*/ 24 w 48"/>
                                <a:gd name="T99" fmla="*/ 38 h 81"/>
                                <a:gd name="T100" fmla="*/ 20 w 48"/>
                                <a:gd name="T101" fmla="*/ 38 h 81"/>
                                <a:gd name="T102" fmla="*/ 20 w 48"/>
                                <a:gd name="T103" fmla="*/ 38 h 81"/>
                                <a:gd name="T104" fmla="*/ 15 w 48"/>
                                <a:gd name="T105" fmla="*/ 38 h 81"/>
                                <a:gd name="T106" fmla="*/ 10 w 48"/>
                                <a:gd name="T10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1">
                                  <a:moveTo>
                                    <a:pt x="48" y="0"/>
                                  </a:moveTo>
                                  <a:lnTo>
                                    <a:pt x="48" y="5"/>
                                  </a:lnTo>
                                  <a:lnTo>
                                    <a:pt x="39" y="5"/>
                                  </a:lnTo>
                                  <a:lnTo>
                                    <a:pt x="34" y="5"/>
                                  </a:lnTo>
                                  <a:lnTo>
                                    <a:pt x="29" y="9"/>
                                  </a:lnTo>
                                  <a:lnTo>
                                    <a:pt x="24" y="14"/>
                                  </a:lnTo>
                                  <a:lnTo>
                                    <a:pt x="20" y="19"/>
                                  </a:lnTo>
                                  <a:lnTo>
                                    <a:pt x="20" y="24"/>
                                  </a:lnTo>
                                  <a:lnTo>
                                    <a:pt x="15" y="28"/>
                                  </a:lnTo>
                                  <a:lnTo>
                                    <a:pt x="15" y="38"/>
                                  </a:lnTo>
                                  <a:lnTo>
                                    <a:pt x="20" y="33"/>
                                  </a:lnTo>
                                  <a:lnTo>
                                    <a:pt x="29" y="33"/>
                                  </a:lnTo>
                                  <a:lnTo>
                                    <a:pt x="39" y="33"/>
                                  </a:lnTo>
                                  <a:lnTo>
                                    <a:pt x="43" y="38"/>
                                  </a:lnTo>
                                  <a:lnTo>
                                    <a:pt x="48" y="48"/>
                                  </a:lnTo>
                                  <a:lnTo>
                                    <a:pt x="48" y="57"/>
                                  </a:lnTo>
                                  <a:lnTo>
                                    <a:pt x="48" y="67"/>
                                  </a:lnTo>
                                  <a:lnTo>
                                    <a:pt x="43" y="72"/>
                                  </a:lnTo>
                                  <a:lnTo>
                                    <a:pt x="34" y="81"/>
                                  </a:lnTo>
                                  <a:lnTo>
                                    <a:pt x="24" y="81"/>
                                  </a:lnTo>
                                  <a:lnTo>
                                    <a:pt x="15" y="81"/>
                                  </a:lnTo>
                                  <a:lnTo>
                                    <a:pt x="10" y="76"/>
                                  </a:lnTo>
                                  <a:lnTo>
                                    <a:pt x="0" y="67"/>
                                  </a:lnTo>
                                  <a:lnTo>
                                    <a:pt x="0" y="52"/>
                                  </a:lnTo>
                                  <a:lnTo>
                                    <a:pt x="0" y="38"/>
                                  </a:lnTo>
                                  <a:lnTo>
                                    <a:pt x="5" y="28"/>
                                  </a:lnTo>
                                  <a:lnTo>
                                    <a:pt x="10" y="19"/>
                                  </a:lnTo>
                                  <a:lnTo>
                                    <a:pt x="15" y="14"/>
                                  </a:lnTo>
                                  <a:lnTo>
                                    <a:pt x="24" y="9"/>
                                  </a:lnTo>
                                  <a:lnTo>
                                    <a:pt x="29" y="5"/>
                                  </a:lnTo>
                                  <a:lnTo>
                                    <a:pt x="39" y="0"/>
                                  </a:lnTo>
                                  <a:lnTo>
                                    <a:pt x="43" y="0"/>
                                  </a:lnTo>
                                  <a:lnTo>
                                    <a:pt x="48" y="0"/>
                                  </a:lnTo>
                                  <a:close/>
                                  <a:moveTo>
                                    <a:pt x="10" y="43"/>
                                  </a:moveTo>
                                  <a:lnTo>
                                    <a:pt x="10" y="48"/>
                                  </a:lnTo>
                                  <a:lnTo>
                                    <a:pt x="10" y="52"/>
                                  </a:lnTo>
                                  <a:lnTo>
                                    <a:pt x="10" y="62"/>
                                  </a:lnTo>
                                  <a:lnTo>
                                    <a:pt x="15" y="67"/>
                                  </a:lnTo>
                                  <a:lnTo>
                                    <a:pt x="15" y="72"/>
                                  </a:lnTo>
                                  <a:lnTo>
                                    <a:pt x="20" y="76"/>
                                  </a:lnTo>
                                  <a:lnTo>
                                    <a:pt x="24" y="81"/>
                                  </a:lnTo>
                                  <a:lnTo>
                                    <a:pt x="29" y="76"/>
                                  </a:lnTo>
                                  <a:lnTo>
                                    <a:pt x="34" y="76"/>
                                  </a:lnTo>
                                  <a:lnTo>
                                    <a:pt x="39" y="67"/>
                                  </a:lnTo>
                                  <a:lnTo>
                                    <a:pt x="39" y="62"/>
                                  </a:lnTo>
                                  <a:lnTo>
                                    <a:pt x="39" y="52"/>
                                  </a:lnTo>
                                  <a:lnTo>
                                    <a:pt x="34" y="43"/>
                                  </a:lnTo>
                                  <a:lnTo>
                                    <a:pt x="29" y="38"/>
                                  </a:lnTo>
                                  <a:lnTo>
                                    <a:pt x="24" y="38"/>
                                  </a:lnTo>
                                  <a:lnTo>
                                    <a:pt x="20" y="38"/>
                                  </a:lnTo>
                                  <a:lnTo>
                                    <a:pt x="15"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957"/>
                          <wps:cNvSpPr>
                            <a:spLocks noEditPoints="1"/>
                          </wps:cNvSpPr>
                          <wps:spPr bwMode="auto">
                            <a:xfrm>
                              <a:off x="6890" y="2935"/>
                              <a:ext cx="43" cy="81"/>
                            </a:xfrm>
                            <a:custGeom>
                              <a:avLst/>
                              <a:gdLst>
                                <a:gd name="T0" fmla="*/ 4 w 43"/>
                                <a:gd name="T1" fmla="*/ 33 h 81"/>
                                <a:gd name="T2" fmla="*/ 0 w 43"/>
                                <a:gd name="T3" fmla="*/ 24 h 81"/>
                                <a:gd name="T4" fmla="*/ 0 w 43"/>
                                <a:gd name="T5" fmla="*/ 14 h 81"/>
                                <a:gd name="T6" fmla="*/ 14 w 43"/>
                                <a:gd name="T7" fmla="*/ 0 h 81"/>
                                <a:gd name="T8" fmla="*/ 28 w 43"/>
                                <a:gd name="T9" fmla="*/ 0 h 81"/>
                                <a:gd name="T10" fmla="*/ 43 w 43"/>
                                <a:gd name="T11" fmla="*/ 9 h 81"/>
                                <a:gd name="T12" fmla="*/ 43 w 43"/>
                                <a:gd name="T13" fmla="*/ 24 h 81"/>
                                <a:gd name="T14" fmla="*/ 33 w 43"/>
                                <a:gd name="T15" fmla="*/ 33 h 81"/>
                                <a:gd name="T16" fmla="*/ 33 w 43"/>
                                <a:gd name="T17" fmla="*/ 43 h 81"/>
                                <a:gd name="T18" fmla="*/ 43 w 43"/>
                                <a:gd name="T19" fmla="*/ 57 h 81"/>
                                <a:gd name="T20" fmla="*/ 43 w 43"/>
                                <a:gd name="T21" fmla="*/ 72 h 81"/>
                                <a:gd name="T22" fmla="*/ 28 w 43"/>
                                <a:gd name="T23" fmla="*/ 81 h 81"/>
                                <a:gd name="T24" fmla="*/ 9 w 43"/>
                                <a:gd name="T25" fmla="*/ 81 h 81"/>
                                <a:gd name="T26" fmla="*/ 0 w 43"/>
                                <a:gd name="T27" fmla="*/ 72 h 81"/>
                                <a:gd name="T28" fmla="*/ 0 w 43"/>
                                <a:gd name="T29" fmla="*/ 57 h 81"/>
                                <a:gd name="T30" fmla="*/ 9 w 43"/>
                                <a:gd name="T31" fmla="*/ 48 h 81"/>
                                <a:gd name="T32" fmla="*/ 24 w 43"/>
                                <a:gd name="T33" fmla="*/ 33 h 81"/>
                                <a:gd name="T34" fmla="*/ 33 w 43"/>
                                <a:gd name="T35" fmla="*/ 24 h 81"/>
                                <a:gd name="T36" fmla="*/ 33 w 43"/>
                                <a:gd name="T37" fmla="*/ 19 h 81"/>
                                <a:gd name="T38" fmla="*/ 33 w 43"/>
                                <a:gd name="T39" fmla="*/ 9 h 81"/>
                                <a:gd name="T40" fmla="*/ 24 w 43"/>
                                <a:gd name="T41" fmla="*/ 5 h 81"/>
                                <a:gd name="T42" fmla="*/ 14 w 43"/>
                                <a:gd name="T43" fmla="*/ 9 h 81"/>
                                <a:gd name="T44" fmla="*/ 9 w 43"/>
                                <a:gd name="T45" fmla="*/ 14 h 81"/>
                                <a:gd name="T46" fmla="*/ 9 w 43"/>
                                <a:gd name="T47" fmla="*/ 24 h 81"/>
                                <a:gd name="T48" fmla="*/ 14 w 43"/>
                                <a:gd name="T49" fmla="*/ 28 h 81"/>
                                <a:gd name="T50" fmla="*/ 19 w 43"/>
                                <a:gd name="T51" fmla="*/ 43 h 81"/>
                                <a:gd name="T52" fmla="*/ 9 w 43"/>
                                <a:gd name="T53" fmla="*/ 52 h 81"/>
                                <a:gd name="T54" fmla="*/ 9 w 43"/>
                                <a:gd name="T55" fmla="*/ 62 h 81"/>
                                <a:gd name="T56" fmla="*/ 14 w 43"/>
                                <a:gd name="T57" fmla="*/ 76 h 81"/>
                                <a:gd name="T58" fmla="*/ 24 w 43"/>
                                <a:gd name="T59" fmla="*/ 81 h 81"/>
                                <a:gd name="T60" fmla="*/ 33 w 43"/>
                                <a:gd name="T61" fmla="*/ 76 h 81"/>
                                <a:gd name="T62" fmla="*/ 38 w 43"/>
                                <a:gd name="T63" fmla="*/ 67 h 81"/>
                                <a:gd name="T64" fmla="*/ 33 w 43"/>
                                <a:gd name="T65" fmla="*/ 62 h 81"/>
                                <a:gd name="T66" fmla="*/ 19 w 43"/>
                                <a:gd name="T6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1">
                                  <a:moveTo>
                                    <a:pt x="14" y="43"/>
                                  </a:moveTo>
                                  <a:lnTo>
                                    <a:pt x="4" y="33"/>
                                  </a:lnTo>
                                  <a:lnTo>
                                    <a:pt x="4" y="28"/>
                                  </a:lnTo>
                                  <a:lnTo>
                                    <a:pt x="0" y="24"/>
                                  </a:lnTo>
                                  <a:lnTo>
                                    <a:pt x="0" y="19"/>
                                  </a:lnTo>
                                  <a:lnTo>
                                    <a:pt x="0" y="14"/>
                                  </a:lnTo>
                                  <a:lnTo>
                                    <a:pt x="4" y="5"/>
                                  </a:lnTo>
                                  <a:lnTo>
                                    <a:pt x="14" y="0"/>
                                  </a:lnTo>
                                  <a:lnTo>
                                    <a:pt x="24" y="0"/>
                                  </a:lnTo>
                                  <a:lnTo>
                                    <a:pt x="28" y="0"/>
                                  </a:lnTo>
                                  <a:lnTo>
                                    <a:pt x="38" y="5"/>
                                  </a:lnTo>
                                  <a:lnTo>
                                    <a:pt x="43" y="9"/>
                                  </a:lnTo>
                                  <a:lnTo>
                                    <a:pt x="43" y="19"/>
                                  </a:lnTo>
                                  <a:lnTo>
                                    <a:pt x="43" y="24"/>
                                  </a:lnTo>
                                  <a:lnTo>
                                    <a:pt x="38" y="28"/>
                                  </a:lnTo>
                                  <a:lnTo>
                                    <a:pt x="33" y="33"/>
                                  </a:lnTo>
                                  <a:lnTo>
                                    <a:pt x="28" y="38"/>
                                  </a:lnTo>
                                  <a:lnTo>
                                    <a:pt x="33" y="43"/>
                                  </a:lnTo>
                                  <a:lnTo>
                                    <a:pt x="38" y="52"/>
                                  </a:lnTo>
                                  <a:lnTo>
                                    <a:pt x="43" y="57"/>
                                  </a:lnTo>
                                  <a:lnTo>
                                    <a:pt x="43" y="62"/>
                                  </a:lnTo>
                                  <a:lnTo>
                                    <a:pt x="43" y="72"/>
                                  </a:lnTo>
                                  <a:lnTo>
                                    <a:pt x="38" y="76"/>
                                  </a:lnTo>
                                  <a:lnTo>
                                    <a:pt x="28" y="81"/>
                                  </a:lnTo>
                                  <a:lnTo>
                                    <a:pt x="24" y="81"/>
                                  </a:lnTo>
                                  <a:lnTo>
                                    <a:pt x="9" y="81"/>
                                  </a:lnTo>
                                  <a:lnTo>
                                    <a:pt x="4" y="76"/>
                                  </a:lnTo>
                                  <a:lnTo>
                                    <a:pt x="0" y="72"/>
                                  </a:lnTo>
                                  <a:lnTo>
                                    <a:pt x="0" y="62"/>
                                  </a:lnTo>
                                  <a:lnTo>
                                    <a:pt x="0" y="57"/>
                                  </a:lnTo>
                                  <a:lnTo>
                                    <a:pt x="4" y="52"/>
                                  </a:lnTo>
                                  <a:lnTo>
                                    <a:pt x="9" y="48"/>
                                  </a:lnTo>
                                  <a:lnTo>
                                    <a:pt x="14" y="43"/>
                                  </a:lnTo>
                                  <a:close/>
                                  <a:moveTo>
                                    <a:pt x="24" y="33"/>
                                  </a:moveTo>
                                  <a:lnTo>
                                    <a:pt x="28" y="28"/>
                                  </a:lnTo>
                                  <a:lnTo>
                                    <a:pt x="33" y="24"/>
                                  </a:lnTo>
                                  <a:lnTo>
                                    <a:pt x="33" y="19"/>
                                  </a:lnTo>
                                  <a:lnTo>
                                    <a:pt x="33" y="9"/>
                                  </a:lnTo>
                                  <a:lnTo>
                                    <a:pt x="28" y="5"/>
                                  </a:lnTo>
                                  <a:lnTo>
                                    <a:pt x="24" y="5"/>
                                  </a:lnTo>
                                  <a:lnTo>
                                    <a:pt x="14" y="5"/>
                                  </a:lnTo>
                                  <a:lnTo>
                                    <a:pt x="14" y="9"/>
                                  </a:lnTo>
                                  <a:lnTo>
                                    <a:pt x="9" y="9"/>
                                  </a:lnTo>
                                  <a:lnTo>
                                    <a:pt x="9" y="14"/>
                                  </a:lnTo>
                                  <a:lnTo>
                                    <a:pt x="9" y="19"/>
                                  </a:lnTo>
                                  <a:lnTo>
                                    <a:pt x="9" y="24"/>
                                  </a:lnTo>
                                  <a:lnTo>
                                    <a:pt x="14" y="28"/>
                                  </a:lnTo>
                                  <a:lnTo>
                                    <a:pt x="24" y="33"/>
                                  </a:lnTo>
                                  <a:close/>
                                  <a:moveTo>
                                    <a:pt x="19" y="43"/>
                                  </a:moveTo>
                                  <a:lnTo>
                                    <a:pt x="14" y="48"/>
                                  </a:lnTo>
                                  <a:lnTo>
                                    <a:pt x="9" y="52"/>
                                  </a:lnTo>
                                  <a:lnTo>
                                    <a:pt x="9" y="57"/>
                                  </a:lnTo>
                                  <a:lnTo>
                                    <a:pt x="9" y="62"/>
                                  </a:lnTo>
                                  <a:lnTo>
                                    <a:pt x="9" y="72"/>
                                  </a:lnTo>
                                  <a:lnTo>
                                    <a:pt x="14" y="76"/>
                                  </a:lnTo>
                                  <a:lnTo>
                                    <a:pt x="24" y="81"/>
                                  </a:lnTo>
                                  <a:lnTo>
                                    <a:pt x="28" y="81"/>
                                  </a:lnTo>
                                  <a:lnTo>
                                    <a:pt x="33" y="76"/>
                                  </a:lnTo>
                                  <a:lnTo>
                                    <a:pt x="33" y="72"/>
                                  </a:lnTo>
                                  <a:lnTo>
                                    <a:pt x="38" y="67"/>
                                  </a:lnTo>
                                  <a:lnTo>
                                    <a:pt x="38" y="62"/>
                                  </a:lnTo>
                                  <a:lnTo>
                                    <a:pt x="33" y="62"/>
                                  </a:lnTo>
                                  <a:lnTo>
                                    <a:pt x="28" y="52"/>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958"/>
                          <wps:cNvSpPr>
                            <a:spLocks/>
                          </wps:cNvSpPr>
                          <wps:spPr bwMode="auto">
                            <a:xfrm>
                              <a:off x="6942" y="2935"/>
                              <a:ext cx="34" cy="105"/>
                            </a:xfrm>
                            <a:custGeom>
                              <a:avLst/>
                              <a:gdLst>
                                <a:gd name="T0" fmla="*/ 0 w 34"/>
                                <a:gd name="T1" fmla="*/ 0 h 105"/>
                                <a:gd name="T2" fmla="*/ 0 w 34"/>
                                <a:gd name="T3" fmla="*/ 0 h 105"/>
                                <a:gd name="T4" fmla="*/ 10 w 34"/>
                                <a:gd name="T5" fmla="*/ 5 h 105"/>
                                <a:gd name="T6" fmla="*/ 15 w 34"/>
                                <a:gd name="T7" fmla="*/ 9 h 105"/>
                                <a:gd name="T8" fmla="*/ 24 w 34"/>
                                <a:gd name="T9" fmla="*/ 19 h 105"/>
                                <a:gd name="T10" fmla="*/ 29 w 34"/>
                                <a:gd name="T11" fmla="*/ 28 h 105"/>
                                <a:gd name="T12" fmla="*/ 34 w 34"/>
                                <a:gd name="T13" fmla="*/ 43 h 105"/>
                                <a:gd name="T14" fmla="*/ 34 w 34"/>
                                <a:gd name="T15" fmla="*/ 52 h 105"/>
                                <a:gd name="T16" fmla="*/ 34 w 34"/>
                                <a:gd name="T17" fmla="*/ 72 h 105"/>
                                <a:gd name="T18" fmla="*/ 24 w 34"/>
                                <a:gd name="T19" fmla="*/ 86 h 105"/>
                                <a:gd name="T20" fmla="*/ 15 w 34"/>
                                <a:gd name="T21" fmla="*/ 100 h 105"/>
                                <a:gd name="T22" fmla="*/ 0 w 34"/>
                                <a:gd name="T23" fmla="*/ 105 h 105"/>
                                <a:gd name="T24" fmla="*/ 0 w 34"/>
                                <a:gd name="T25" fmla="*/ 105 h 105"/>
                                <a:gd name="T26" fmla="*/ 10 w 34"/>
                                <a:gd name="T27" fmla="*/ 100 h 105"/>
                                <a:gd name="T28" fmla="*/ 15 w 34"/>
                                <a:gd name="T29" fmla="*/ 96 h 105"/>
                                <a:gd name="T30" fmla="*/ 20 w 34"/>
                                <a:gd name="T31" fmla="*/ 86 h 105"/>
                                <a:gd name="T32" fmla="*/ 20 w 34"/>
                                <a:gd name="T33" fmla="*/ 76 h 105"/>
                                <a:gd name="T34" fmla="*/ 24 w 34"/>
                                <a:gd name="T35" fmla="*/ 67 h 105"/>
                                <a:gd name="T36" fmla="*/ 24 w 34"/>
                                <a:gd name="T37" fmla="*/ 52 h 105"/>
                                <a:gd name="T38" fmla="*/ 24 w 34"/>
                                <a:gd name="T39" fmla="*/ 43 h 105"/>
                                <a:gd name="T40" fmla="*/ 20 w 34"/>
                                <a:gd name="T41" fmla="*/ 33 h 105"/>
                                <a:gd name="T42" fmla="*/ 20 w 34"/>
                                <a:gd name="T43" fmla="*/ 24 h 105"/>
                                <a:gd name="T44" fmla="*/ 20 w 34"/>
                                <a:gd name="T45" fmla="*/ 19 h 105"/>
                                <a:gd name="T46" fmla="*/ 15 w 34"/>
                                <a:gd name="T47" fmla="*/ 14 h 105"/>
                                <a:gd name="T48" fmla="*/ 10 w 34"/>
                                <a:gd name="T49" fmla="*/ 9 h 105"/>
                                <a:gd name="T50" fmla="*/ 5 w 34"/>
                                <a:gd name="T51" fmla="*/ 5 h 105"/>
                                <a:gd name="T52" fmla="*/ 0 w 34"/>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0" y="0"/>
                                  </a:moveTo>
                                  <a:lnTo>
                                    <a:pt x="0" y="0"/>
                                  </a:lnTo>
                                  <a:lnTo>
                                    <a:pt x="10" y="5"/>
                                  </a:lnTo>
                                  <a:lnTo>
                                    <a:pt x="15" y="9"/>
                                  </a:lnTo>
                                  <a:lnTo>
                                    <a:pt x="24" y="19"/>
                                  </a:lnTo>
                                  <a:lnTo>
                                    <a:pt x="29" y="28"/>
                                  </a:lnTo>
                                  <a:lnTo>
                                    <a:pt x="34" y="43"/>
                                  </a:lnTo>
                                  <a:lnTo>
                                    <a:pt x="34" y="52"/>
                                  </a:lnTo>
                                  <a:lnTo>
                                    <a:pt x="34" y="72"/>
                                  </a:lnTo>
                                  <a:lnTo>
                                    <a:pt x="24" y="86"/>
                                  </a:lnTo>
                                  <a:lnTo>
                                    <a:pt x="15" y="100"/>
                                  </a:lnTo>
                                  <a:lnTo>
                                    <a:pt x="0" y="105"/>
                                  </a:lnTo>
                                  <a:lnTo>
                                    <a:pt x="10" y="100"/>
                                  </a:lnTo>
                                  <a:lnTo>
                                    <a:pt x="15" y="96"/>
                                  </a:lnTo>
                                  <a:lnTo>
                                    <a:pt x="20" y="86"/>
                                  </a:lnTo>
                                  <a:lnTo>
                                    <a:pt x="20" y="76"/>
                                  </a:lnTo>
                                  <a:lnTo>
                                    <a:pt x="24" y="67"/>
                                  </a:lnTo>
                                  <a:lnTo>
                                    <a:pt x="24" y="52"/>
                                  </a:lnTo>
                                  <a:lnTo>
                                    <a:pt x="24" y="43"/>
                                  </a:lnTo>
                                  <a:lnTo>
                                    <a:pt x="20" y="33"/>
                                  </a:lnTo>
                                  <a:lnTo>
                                    <a:pt x="20" y="24"/>
                                  </a:lnTo>
                                  <a:lnTo>
                                    <a:pt x="20" y="19"/>
                                  </a:lnTo>
                                  <a:lnTo>
                                    <a:pt x="15" y="14"/>
                                  </a:lnTo>
                                  <a:lnTo>
                                    <a:pt x="10" y="9"/>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959"/>
                          <wps:cNvSpPr>
                            <a:spLocks noEditPoints="1"/>
                          </wps:cNvSpPr>
                          <wps:spPr bwMode="auto">
                            <a:xfrm>
                              <a:off x="5729" y="3102"/>
                              <a:ext cx="52" cy="82"/>
                            </a:xfrm>
                            <a:custGeom>
                              <a:avLst/>
                              <a:gdLst>
                                <a:gd name="T0" fmla="*/ 0 w 52"/>
                                <a:gd name="T1" fmla="*/ 43 h 82"/>
                                <a:gd name="T2" fmla="*/ 0 w 52"/>
                                <a:gd name="T3" fmla="*/ 29 h 82"/>
                                <a:gd name="T4" fmla="*/ 4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3 h 82"/>
                                <a:gd name="T22" fmla="*/ 52 w 52"/>
                                <a:gd name="T23" fmla="*/ 53 h 82"/>
                                <a:gd name="T24" fmla="*/ 48 w 52"/>
                                <a:gd name="T25" fmla="*/ 67 h 82"/>
                                <a:gd name="T26" fmla="*/ 43 w 52"/>
                                <a:gd name="T27" fmla="*/ 72 h 82"/>
                                <a:gd name="T28" fmla="*/ 38 w 52"/>
                                <a:gd name="T29" fmla="*/ 77 h 82"/>
                                <a:gd name="T30" fmla="*/ 33 w 52"/>
                                <a:gd name="T31" fmla="*/ 82 h 82"/>
                                <a:gd name="T32" fmla="*/ 24 w 52"/>
                                <a:gd name="T33" fmla="*/ 82 h 82"/>
                                <a:gd name="T34" fmla="*/ 14 w 52"/>
                                <a:gd name="T35" fmla="*/ 82 h 82"/>
                                <a:gd name="T36" fmla="*/ 4 w 52"/>
                                <a:gd name="T37" fmla="*/ 72 h 82"/>
                                <a:gd name="T38" fmla="*/ 0 w 52"/>
                                <a:gd name="T39" fmla="*/ 58 h 82"/>
                                <a:gd name="T40" fmla="*/ 0 w 52"/>
                                <a:gd name="T41" fmla="*/ 43 h 82"/>
                                <a:gd name="T42" fmla="*/ 9 w 52"/>
                                <a:gd name="T43" fmla="*/ 43 h 82"/>
                                <a:gd name="T44" fmla="*/ 14 w 52"/>
                                <a:gd name="T45" fmla="*/ 58 h 82"/>
                                <a:gd name="T46" fmla="*/ 14 w 52"/>
                                <a:gd name="T47" fmla="*/ 72 h 82"/>
                                <a:gd name="T48" fmla="*/ 19 w 52"/>
                                <a:gd name="T49" fmla="*/ 77 h 82"/>
                                <a:gd name="T50" fmla="*/ 24 w 52"/>
                                <a:gd name="T51" fmla="*/ 82 h 82"/>
                                <a:gd name="T52" fmla="*/ 28 w 52"/>
                                <a:gd name="T53" fmla="*/ 77 h 82"/>
                                <a:gd name="T54" fmla="*/ 33 w 52"/>
                                <a:gd name="T55" fmla="*/ 77 h 82"/>
                                <a:gd name="T56" fmla="*/ 33 w 52"/>
                                <a:gd name="T57" fmla="*/ 72 h 82"/>
                                <a:gd name="T58" fmla="*/ 38 w 52"/>
                                <a:gd name="T59" fmla="*/ 67 h 82"/>
                                <a:gd name="T60" fmla="*/ 38 w 52"/>
                                <a:gd name="T61" fmla="*/ 58 h 82"/>
                                <a:gd name="T62" fmla="*/ 38 w 52"/>
                                <a:gd name="T63" fmla="*/ 39 h 82"/>
                                <a:gd name="T64" fmla="*/ 38 w 52"/>
                                <a:gd name="T65" fmla="*/ 29 h 82"/>
                                <a:gd name="T66" fmla="*/ 38 w 52"/>
                                <a:gd name="T67" fmla="*/ 15 h 82"/>
                                <a:gd name="T68" fmla="*/ 33 w 52"/>
                                <a:gd name="T69" fmla="*/ 10 h 82"/>
                                <a:gd name="T70" fmla="*/ 33 w 52"/>
                                <a:gd name="T71" fmla="*/ 5 h 82"/>
                                <a:gd name="T72" fmla="*/ 28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9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4" y="20"/>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77"/>
                                  </a:lnTo>
                                  <a:lnTo>
                                    <a:pt x="33" y="82"/>
                                  </a:lnTo>
                                  <a:lnTo>
                                    <a:pt x="24" y="82"/>
                                  </a:lnTo>
                                  <a:lnTo>
                                    <a:pt x="14" y="82"/>
                                  </a:lnTo>
                                  <a:lnTo>
                                    <a:pt x="4" y="72"/>
                                  </a:lnTo>
                                  <a:lnTo>
                                    <a:pt x="0" y="58"/>
                                  </a:lnTo>
                                  <a:lnTo>
                                    <a:pt x="0" y="43"/>
                                  </a:lnTo>
                                  <a:close/>
                                  <a:moveTo>
                                    <a:pt x="9" y="43"/>
                                  </a:moveTo>
                                  <a:lnTo>
                                    <a:pt x="14" y="58"/>
                                  </a:lnTo>
                                  <a:lnTo>
                                    <a:pt x="14" y="72"/>
                                  </a:lnTo>
                                  <a:lnTo>
                                    <a:pt x="19" y="77"/>
                                  </a:lnTo>
                                  <a:lnTo>
                                    <a:pt x="24" y="82"/>
                                  </a:lnTo>
                                  <a:lnTo>
                                    <a:pt x="28" y="77"/>
                                  </a:lnTo>
                                  <a:lnTo>
                                    <a:pt x="33" y="77"/>
                                  </a:lnTo>
                                  <a:lnTo>
                                    <a:pt x="33" y="72"/>
                                  </a:lnTo>
                                  <a:lnTo>
                                    <a:pt x="38" y="67"/>
                                  </a:lnTo>
                                  <a:lnTo>
                                    <a:pt x="38" y="58"/>
                                  </a:lnTo>
                                  <a:lnTo>
                                    <a:pt x="38" y="39"/>
                                  </a:lnTo>
                                  <a:lnTo>
                                    <a:pt x="38" y="29"/>
                                  </a:lnTo>
                                  <a:lnTo>
                                    <a:pt x="38" y="15"/>
                                  </a:lnTo>
                                  <a:lnTo>
                                    <a:pt x="33" y="10"/>
                                  </a:lnTo>
                                  <a:lnTo>
                                    <a:pt x="33" y="5"/>
                                  </a:lnTo>
                                  <a:lnTo>
                                    <a:pt x="28" y="5"/>
                                  </a:lnTo>
                                  <a:lnTo>
                                    <a:pt x="24" y="5"/>
                                  </a:lnTo>
                                  <a:lnTo>
                                    <a:pt x="19" y="10"/>
                                  </a:lnTo>
                                  <a:lnTo>
                                    <a:pt x="14" y="15"/>
                                  </a:lnTo>
                                  <a:lnTo>
                                    <a:pt x="14" y="24"/>
                                  </a:lnTo>
                                  <a:lnTo>
                                    <a:pt x="14"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960"/>
                          <wps:cNvSpPr>
                            <a:spLocks/>
                          </wps:cNvSpPr>
                          <wps:spPr bwMode="auto">
                            <a:xfrm>
                              <a:off x="5791" y="3174"/>
                              <a:ext cx="14" cy="10"/>
                            </a:xfrm>
                            <a:custGeom>
                              <a:avLst/>
                              <a:gdLst>
                                <a:gd name="T0" fmla="*/ 10 w 14"/>
                                <a:gd name="T1" fmla="*/ 0 h 10"/>
                                <a:gd name="T2" fmla="*/ 10 w 14"/>
                                <a:gd name="T3" fmla="*/ 0 h 10"/>
                                <a:gd name="T4" fmla="*/ 14 w 14"/>
                                <a:gd name="T5" fmla="*/ 0 h 10"/>
                                <a:gd name="T6" fmla="*/ 14 w 14"/>
                                <a:gd name="T7" fmla="*/ 5 h 10"/>
                                <a:gd name="T8" fmla="*/ 14 w 14"/>
                                <a:gd name="T9" fmla="*/ 5 h 10"/>
                                <a:gd name="T10" fmla="*/ 14 w 14"/>
                                <a:gd name="T11" fmla="*/ 10 h 10"/>
                                <a:gd name="T12" fmla="*/ 14 w 14"/>
                                <a:gd name="T13" fmla="*/ 10 h 10"/>
                                <a:gd name="T14" fmla="*/ 10 w 14"/>
                                <a:gd name="T15" fmla="*/ 10 h 10"/>
                                <a:gd name="T16" fmla="*/ 10 w 14"/>
                                <a:gd name="T17" fmla="*/ 10 h 10"/>
                                <a:gd name="T18" fmla="*/ 5 w 14"/>
                                <a:gd name="T19" fmla="*/ 10 h 10"/>
                                <a:gd name="T20" fmla="*/ 5 w 14"/>
                                <a:gd name="T21" fmla="*/ 10 h 10"/>
                                <a:gd name="T22" fmla="*/ 5 w 14"/>
                                <a:gd name="T23" fmla="*/ 10 h 10"/>
                                <a:gd name="T24" fmla="*/ 0 w 14"/>
                                <a:gd name="T25" fmla="*/ 5 h 10"/>
                                <a:gd name="T26" fmla="*/ 5 w 14"/>
                                <a:gd name="T27" fmla="*/ 5 h 10"/>
                                <a:gd name="T28" fmla="*/ 5 w 14"/>
                                <a:gd name="T29" fmla="*/ 0 h 10"/>
                                <a:gd name="T30" fmla="*/ 5 w 14"/>
                                <a:gd name="T31" fmla="*/ 0 h 10"/>
                                <a:gd name="T32" fmla="*/ 10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10" y="0"/>
                                  </a:moveTo>
                                  <a:lnTo>
                                    <a:pt x="10" y="0"/>
                                  </a:lnTo>
                                  <a:lnTo>
                                    <a:pt x="14" y="0"/>
                                  </a:lnTo>
                                  <a:lnTo>
                                    <a:pt x="14" y="5"/>
                                  </a:lnTo>
                                  <a:lnTo>
                                    <a:pt x="14" y="10"/>
                                  </a:lnTo>
                                  <a:lnTo>
                                    <a:pt x="10" y="10"/>
                                  </a:lnTo>
                                  <a:lnTo>
                                    <a:pt x="5" y="10"/>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961"/>
                          <wps:cNvSpPr>
                            <a:spLocks noEditPoints="1"/>
                          </wps:cNvSpPr>
                          <wps:spPr bwMode="auto">
                            <a:xfrm>
                              <a:off x="5820" y="3102"/>
                              <a:ext cx="53" cy="82"/>
                            </a:xfrm>
                            <a:custGeom>
                              <a:avLst/>
                              <a:gdLst>
                                <a:gd name="T0" fmla="*/ 0 w 53"/>
                                <a:gd name="T1" fmla="*/ 43 h 82"/>
                                <a:gd name="T2" fmla="*/ 0 w 53"/>
                                <a:gd name="T3" fmla="*/ 29 h 82"/>
                                <a:gd name="T4" fmla="*/ 5 w 53"/>
                                <a:gd name="T5" fmla="*/ 20 h 82"/>
                                <a:gd name="T6" fmla="*/ 9 w 53"/>
                                <a:gd name="T7" fmla="*/ 10 h 82"/>
                                <a:gd name="T8" fmla="*/ 14 w 53"/>
                                <a:gd name="T9" fmla="*/ 5 h 82"/>
                                <a:gd name="T10" fmla="*/ 19 w 53"/>
                                <a:gd name="T11" fmla="*/ 0 h 82"/>
                                <a:gd name="T12" fmla="*/ 24 w 53"/>
                                <a:gd name="T13" fmla="*/ 0 h 82"/>
                                <a:gd name="T14" fmla="*/ 33 w 53"/>
                                <a:gd name="T15" fmla="*/ 5 h 82"/>
                                <a:gd name="T16" fmla="*/ 43 w 53"/>
                                <a:gd name="T17" fmla="*/ 10 h 82"/>
                                <a:gd name="T18" fmla="*/ 48 w 53"/>
                                <a:gd name="T19" fmla="*/ 24 h 82"/>
                                <a:gd name="T20" fmla="*/ 53 w 53"/>
                                <a:gd name="T21" fmla="*/ 43 h 82"/>
                                <a:gd name="T22" fmla="*/ 48 w 53"/>
                                <a:gd name="T23" fmla="*/ 53 h 82"/>
                                <a:gd name="T24" fmla="*/ 48 w 53"/>
                                <a:gd name="T25" fmla="*/ 67 h 82"/>
                                <a:gd name="T26" fmla="*/ 43 w 53"/>
                                <a:gd name="T27" fmla="*/ 72 h 82"/>
                                <a:gd name="T28" fmla="*/ 38 w 53"/>
                                <a:gd name="T29" fmla="*/ 77 h 82"/>
                                <a:gd name="T30" fmla="*/ 29 w 53"/>
                                <a:gd name="T31" fmla="*/ 82 h 82"/>
                                <a:gd name="T32" fmla="*/ 24 w 53"/>
                                <a:gd name="T33" fmla="*/ 82 h 82"/>
                                <a:gd name="T34" fmla="*/ 14 w 53"/>
                                <a:gd name="T35" fmla="*/ 82 h 82"/>
                                <a:gd name="T36" fmla="*/ 5 w 53"/>
                                <a:gd name="T37" fmla="*/ 72 h 82"/>
                                <a:gd name="T38" fmla="*/ 0 w 53"/>
                                <a:gd name="T39" fmla="*/ 58 h 82"/>
                                <a:gd name="T40" fmla="*/ 0 w 53"/>
                                <a:gd name="T41" fmla="*/ 43 h 82"/>
                                <a:gd name="T42" fmla="*/ 9 w 53"/>
                                <a:gd name="T43" fmla="*/ 43 h 82"/>
                                <a:gd name="T44" fmla="*/ 14 w 53"/>
                                <a:gd name="T45" fmla="*/ 58 h 82"/>
                                <a:gd name="T46" fmla="*/ 14 w 53"/>
                                <a:gd name="T47" fmla="*/ 72 h 82"/>
                                <a:gd name="T48" fmla="*/ 19 w 53"/>
                                <a:gd name="T49" fmla="*/ 77 h 82"/>
                                <a:gd name="T50" fmla="*/ 24 w 53"/>
                                <a:gd name="T51" fmla="*/ 82 h 82"/>
                                <a:gd name="T52" fmla="*/ 29 w 53"/>
                                <a:gd name="T53" fmla="*/ 77 h 82"/>
                                <a:gd name="T54" fmla="*/ 33 w 53"/>
                                <a:gd name="T55" fmla="*/ 77 h 82"/>
                                <a:gd name="T56" fmla="*/ 33 w 53"/>
                                <a:gd name="T57" fmla="*/ 72 h 82"/>
                                <a:gd name="T58" fmla="*/ 38 w 53"/>
                                <a:gd name="T59" fmla="*/ 67 h 82"/>
                                <a:gd name="T60" fmla="*/ 38 w 53"/>
                                <a:gd name="T61" fmla="*/ 58 h 82"/>
                                <a:gd name="T62" fmla="*/ 38 w 53"/>
                                <a:gd name="T63" fmla="*/ 39 h 82"/>
                                <a:gd name="T64" fmla="*/ 38 w 53"/>
                                <a:gd name="T65" fmla="*/ 29 h 82"/>
                                <a:gd name="T66" fmla="*/ 38 w 53"/>
                                <a:gd name="T67" fmla="*/ 15 h 82"/>
                                <a:gd name="T68" fmla="*/ 33 w 53"/>
                                <a:gd name="T69" fmla="*/ 10 h 82"/>
                                <a:gd name="T70" fmla="*/ 33 w 53"/>
                                <a:gd name="T71" fmla="*/ 5 h 82"/>
                                <a:gd name="T72" fmla="*/ 29 w 53"/>
                                <a:gd name="T73" fmla="*/ 5 h 82"/>
                                <a:gd name="T74" fmla="*/ 24 w 53"/>
                                <a:gd name="T75" fmla="*/ 5 h 82"/>
                                <a:gd name="T76" fmla="*/ 24 w 53"/>
                                <a:gd name="T77" fmla="*/ 5 h 82"/>
                                <a:gd name="T78" fmla="*/ 19 w 53"/>
                                <a:gd name="T79" fmla="*/ 10 h 82"/>
                                <a:gd name="T80" fmla="*/ 14 w 53"/>
                                <a:gd name="T81" fmla="*/ 15 h 82"/>
                                <a:gd name="T82" fmla="*/ 14 w 53"/>
                                <a:gd name="T83" fmla="*/ 24 h 82"/>
                                <a:gd name="T84" fmla="*/ 9 w 53"/>
                                <a:gd name="T85" fmla="*/ 34 h 82"/>
                                <a:gd name="T86" fmla="*/ 9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20"/>
                                  </a:lnTo>
                                  <a:lnTo>
                                    <a:pt x="9" y="10"/>
                                  </a:lnTo>
                                  <a:lnTo>
                                    <a:pt x="14" y="5"/>
                                  </a:lnTo>
                                  <a:lnTo>
                                    <a:pt x="19" y="0"/>
                                  </a:lnTo>
                                  <a:lnTo>
                                    <a:pt x="24" y="0"/>
                                  </a:lnTo>
                                  <a:lnTo>
                                    <a:pt x="33" y="5"/>
                                  </a:lnTo>
                                  <a:lnTo>
                                    <a:pt x="43" y="10"/>
                                  </a:lnTo>
                                  <a:lnTo>
                                    <a:pt x="48" y="24"/>
                                  </a:lnTo>
                                  <a:lnTo>
                                    <a:pt x="53" y="43"/>
                                  </a:lnTo>
                                  <a:lnTo>
                                    <a:pt x="48" y="53"/>
                                  </a:lnTo>
                                  <a:lnTo>
                                    <a:pt x="48" y="67"/>
                                  </a:lnTo>
                                  <a:lnTo>
                                    <a:pt x="43" y="72"/>
                                  </a:lnTo>
                                  <a:lnTo>
                                    <a:pt x="38" y="77"/>
                                  </a:lnTo>
                                  <a:lnTo>
                                    <a:pt x="29" y="82"/>
                                  </a:lnTo>
                                  <a:lnTo>
                                    <a:pt x="24" y="82"/>
                                  </a:lnTo>
                                  <a:lnTo>
                                    <a:pt x="14" y="82"/>
                                  </a:lnTo>
                                  <a:lnTo>
                                    <a:pt x="5" y="72"/>
                                  </a:lnTo>
                                  <a:lnTo>
                                    <a:pt x="0" y="58"/>
                                  </a:lnTo>
                                  <a:lnTo>
                                    <a:pt x="0" y="43"/>
                                  </a:lnTo>
                                  <a:close/>
                                  <a:moveTo>
                                    <a:pt x="9" y="43"/>
                                  </a:moveTo>
                                  <a:lnTo>
                                    <a:pt x="14" y="58"/>
                                  </a:lnTo>
                                  <a:lnTo>
                                    <a:pt x="14" y="72"/>
                                  </a:lnTo>
                                  <a:lnTo>
                                    <a:pt x="19" y="77"/>
                                  </a:lnTo>
                                  <a:lnTo>
                                    <a:pt x="24" y="82"/>
                                  </a:lnTo>
                                  <a:lnTo>
                                    <a:pt x="29" y="77"/>
                                  </a:lnTo>
                                  <a:lnTo>
                                    <a:pt x="33" y="77"/>
                                  </a:lnTo>
                                  <a:lnTo>
                                    <a:pt x="33" y="72"/>
                                  </a:lnTo>
                                  <a:lnTo>
                                    <a:pt x="38" y="67"/>
                                  </a:lnTo>
                                  <a:lnTo>
                                    <a:pt x="38" y="58"/>
                                  </a:lnTo>
                                  <a:lnTo>
                                    <a:pt x="38" y="39"/>
                                  </a:lnTo>
                                  <a:lnTo>
                                    <a:pt x="38" y="29"/>
                                  </a:lnTo>
                                  <a:lnTo>
                                    <a:pt x="38" y="15"/>
                                  </a:lnTo>
                                  <a:lnTo>
                                    <a:pt x="33" y="10"/>
                                  </a:lnTo>
                                  <a:lnTo>
                                    <a:pt x="33" y="5"/>
                                  </a:lnTo>
                                  <a:lnTo>
                                    <a:pt x="29" y="5"/>
                                  </a:lnTo>
                                  <a:lnTo>
                                    <a:pt x="24" y="5"/>
                                  </a:lnTo>
                                  <a:lnTo>
                                    <a:pt x="19" y="10"/>
                                  </a:lnTo>
                                  <a:lnTo>
                                    <a:pt x="14" y="15"/>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962"/>
                          <wps:cNvSpPr>
                            <a:spLocks noEditPoints="1"/>
                          </wps:cNvSpPr>
                          <wps:spPr bwMode="auto">
                            <a:xfrm>
                              <a:off x="5877" y="3102"/>
                              <a:ext cx="53" cy="82"/>
                            </a:xfrm>
                            <a:custGeom>
                              <a:avLst/>
                              <a:gdLst>
                                <a:gd name="T0" fmla="*/ 0 w 53"/>
                                <a:gd name="T1" fmla="*/ 43 h 82"/>
                                <a:gd name="T2" fmla="*/ 5 w 53"/>
                                <a:gd name="T3" fmla="*/ 29 h 82"/>
                                <a:gd name="T4" fmla="*/ 5 w 53"/>
                                <a:gd name="T5" fmla="*/ 20 h 82"/>
                                <a:gd name="T6" fmla="*/ 10 w 53"/>
                                <a:gd name="T7" fmla="*/ 10 h 82"/>
                                <a:gd name="T8" fmla="*/ 20 w 53"/>
                                <a:gd name="T9" fmla="*/ 5 h 82"/>
                                <a:gd name="T10" fmla="*/ 24 w 53"/>
                                <a:gd name="T11" fmla="*/ 0 h 82"/>
                                <a:gd name="T12" fmla="*/ 29 w 53"/>
                                <a:gd name="T13" fmla="*/ 0 h 82"/>
                                <a:gd name="T14" fmla="*/ 39 w 53"/>
                                <a:gd name="T15" fmla="*/ 5 h 82"/>
                                <a:gd name="T16" fmla="*/ 44 w 53"/>
                                <a:gd name="T17" fmla="*/ 10 h 82"/>
                                <a:gd name="T18" fmla="*/ 53 w 53"/>
                                <a:gd name="T19" fmla="*/ 24 h 82"/>
                                <a:gd name="T20" fmla="*/ 53 w 53"/>
                                <a:gd name="T21" fmla="*/ 43 h 82"/>
                                <a:gd name="T22" fmla="*/ 53 w 53"/>
                                <a:gd name="T23" fmla="*/ 53 h 82"/>
                                <a:gd name="T24" fmla="*/ 48 w 53"/>
                                <a:gd name="T25" fmla="*/ 67 h 82"/>
                                <a:gd name="T26" fmla="*/ 44 w 53"/>
                                <a:gd name="T27" fmla="*/ 72 h 82"/>
                                <a:gd name="T28" fmla="*/ 39 w 53"/>
                                <a:gd name="T29" fmla="*/ 77 h 82"/>
                                <a:gd name="T30" fmla="*/ 34 w 53"/>
                                <a:gd name="T31" fmla="*/ 82 h 82"/>
                                <a:gd name="T32" fmla="*/ 29 w 53"/>
                                <a:gd name="T33" fmla="*/ 82 h 82"/>
                                <a:gd name="T34" fmla="*/ 20 w 53"/>
                                <a:gd name="T35" fmla="*/ 82 h 82"/>
                                <a:gd name="T36" fmla="*/ 10 w 53"/>
                                <a:gd name="T37" fmla="*/ 72 h 82"/>
                                <a:gd name="T38" fmla="*/ 5 w 53"/>
                                <a:gd name="T39" fmla="*/ 58 h 82"/>
                                <a:gd name="T40" fmla="*/ 0 w 53"/>
                                <a:gd name="T41" fmla="*/ 43 h 82"/>
                                <a:gd name="T42" fmla="*/ 15 w 53"/>
                                <a:gd name="T43" fmla="*/ 43 h 82"/>
                                <a:gd name="T44" fmla="*/ 15 w 53"/>
                                <a:gd name="T45" fmla="*/ 58 h 82"/>
                                <a:gd name="T46" fmla="*/ 20 w 53"/>
                                <a:gd name="T47" fmla="*/ 72 h 82"/>
                                <a:gd name="T48" fmla="*/ 24 w 53"/>
                                <a:gd name="T49" fmla="*/ 77 h 82"/>
                                <a:gd name="T50" fmla="*/ 29 w 53"/>
                                <a:gd name="T51" fmla="*/ 82 h 82"/>
                                <a:gd name="T52" fmla="*/ 29 w 53"/>
                                <a:gd name="T53" fmla="*/ 77 h 82"/>
                                <a:gd name="T54" fmla="*/ 34 w 53"/>
                                <a:gd name="T55" fmla="*/ 77 h 82"/>
                                <a:gd name="T56" fmla="*/ 39 w 53"/>
                                <a:gd name="T57" fmla="*/ 72 h 82"/>
                                <a:gd name="T58" fmla="*/ 39 w 53"/>
                                <a:gd name="T59" fmla="*/ 67 h 82"/>
                                <a:gd name="T60" fmla="*/ 44 w 53"/>
                                <a:gd name="T61" fmla="*/ 58 h 82"/>
                                <a:gd name="T62" fmla="*/ 44 w 53"/>
                                <a:gd name="T63" fmla="*/ 39 h 82"/>
                                <a:gd name="T64" fmla="*/ 44 w 53"/>
                                <a:gd name="T65" fmla="*/ 29 h 82"/>
                                <a:gd name="T66" fmla="*/ 39 w 53"/>
                                <a:gd name="T67" fmla="*/ 15 h 82"/>
                                <a:gd name="T68" fmla="*/ 39 w 53"/>
                                <a:gd name="T69" fmla="*/ 10 h 82"/>
                                <a:gd name="T70" fmla="*/ 34 w 53"/>
                                <a:gd name="T71" fmla="*/ 5 h 82"/>
                                <a:gd name="T72" fmla="*/ 29 w 53"/>
                                <a:gd name="T73" fmla="*/ 5 h 82"/>
                                <a:gd name="T74" fmla="*/ 29 w 53"/>
                                <a:gd name="T75" fmla="*/ 5 h 82"/>
                                <a:gd name="T76" fmla="*/ 24 w 53"/>
                                <a:gd name="T77" fmla="*/ 5 h 82"/>
                                <a:gd name="T78" fmla="*/ 20 w 53"/>
                                <a:gd name="T79" fmla="*/ 10 h 82"/>
                                <a:gd name="T80" fmla="*/ 20 w 53"/>
                                <a:gd name="T81" fmla="*/ 15 h 82"/>
                                <a:gd name="T82" fmla="*/ 15 w 53"/>
                                <a:gd name="T83" fmla="*/ 24 h 82"/>
                                <a:gd name="T84" fmla="*/ 15 w 53"/>
                                <a:gd name="T85" fmla="*/ 34 h 82"/>
                                <a:gd name="T86" fmla="*/ 15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5" y="29"/>
                                  </a:lnTo>
                                  <a:lnTo>
                                    <a:pt x="5" y="20"/>
                                  </a:lnTo>
                                  <a:lnTo>
                                    <a:pt x="10" y="10"/>
                                  </a:lnTo>
                                  <a:lnTo>
                                    <a:pt x="20" y="5"/>
                                  </a:lnTo>
                                  <a:lnTo>
                                    <a:pt x="24" y="0"/>
                                  </a:lnTo>
                                  <a:lnTo>
                                    <a:pt x="29" y="0"/>
                                  </a:lnTo>
                                  <a:lnTo>
                                    <a:pt x="39" y="5"/>
                                  </a:lnTo>
                                  <a:lnTo>
                                    <a:pt x="44" y="10"/>
                                  </a:lnTo>
                                  <a:lnTo>
                                    <a:pt x="53" y="24"/>
                                  </a:lnTo>
                                  <a:lnTo>
                                    <a:pt x="53" y="43"/>
                                  </a:lnTo>
                                  <a:lnTo>
                                    <a:pt x="53" y="53"/>
                                  </a:lnTo>
                                  <a:lnTo>
                                    <a:pt x="48" y="67"/>
                                  </a:lnTo>
                                  <a:lnTo>
                                    <a:pt x="44" y="72"/>
                                  </a:lnTo>
                                  <a:lnTo>
                                    <a:pt x="39" y="77"/>
                                  </a:lnTo>
                                  <a:lnTo>
                                    <a:pt x="34" y="82"/>
                                  </a:lnTo>
                                  <a:lnTo>
                                    <a:pt x="29" y="82"/>
                                  </a:lnTo>
                                  <a:lnTo>
                                    <a:pt x="20" y="82"/>
                                  </a:lnTo>
                                  <a:lnTo>
                                    <a:pt x="10" y="72"/>
                                  </a:lnTo>
                                  <a:lnTo>
                                    <a:pt x="5" y="58"/>
                                  </a:lnTo>
                                  <a:lnTo>
                                    <a:pt x="0" y="43"/>
                                  </a:lnTo>
                                  <a:close/>
                                  <a:moveTo>
                                    <a:pt x="15" y="43"/>
                                  </a:moveTo>
                                  <a:lnTo>
                                    <a:pt x="15" y="58"/>
                                  </a:lnTo>
                                  <a:lnTo>
                                    <a:pt x="20" y="72"/>
                                  </a:lnTo>
                                  <a:lnTo>
                                    <a:pt x="24" y="77"/>
                                  </a:lnTo>
                                  <a:lnTo>
                                    <a:pt x="29" y="82"/>
                                  </a:lnTo>
                                  <a:lnTo>
                                    <a:pt x="29" y="77"/>
                                  </a:lnTo>
                                  <a:lnTo>
                                    <a:pt x="34" y="77"/>
                                  </a:lnTo>
                                  <a:lnTo>
                                    <a:pt x="39" y="72"/>
                                  </a:lnTo>
                                  <a:lnTo>
                                    <a:pt x="39" y="67"/>
                                  </a:lnTo>
                                  <a:lnTo>
                                    <a:pt x="44" y="58"/>
                                  </a:lnTo>
                                  <a:lnTo>
                                    <a:pt x="44" y="39"/>
                                  </a:lnTo>
                                  <a:lnTo>
                                    <a:pt x="44" y="29"/>
                                  </a:lnTo>
                                  <a:lnTo>
                                    <a:pt x="39" y="15"/>
                                  </a:lnTo>
                                  <a:lnTo>
                                    <a:pt x="39" y="10"/>
                                  </a:lnTo>
                                  <a:lnTo>
                                    <a:pt x="34" y="5"/>
                                  </a:lnTo>
                                  <a:lnTo>
                                    <a:pt x="29" y="5"/>
                                  </a:lnTo>
                                  <a:lnTo>
                                    <a:pt x="24" y="5"/>
                                  </a:lnTo>
                                  <a:lnTo>
                                    <a:pt x="20" y="10"/>
                                  </a:lnTo>
                                  <a:lnTo>
                                    <a:pt x="20" y="15"/>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963"/>
                          <wps:cNvSpPr>
                            <a:spLocks noEditPoints="1"/>
                          </wps:cNvSpPr>
                          <wps:spPr bwMode="auto">
                            <a:xfrm>
                              <a:off x="5940" y="3102"/>
                              <a:ext cx="52" cy="82"/>
                            </a:xfrm>
                            <a:custGeom>
                              <a:avLst/>
                              <a:gdLst>
                                <a:gd name="T0" fmla="*/ 0 w 52"/>
                                <a:gd name="T1" fmla="*/ 43 h 82"/>
                                <a:gd name="T2" fmla="*/ 0 w 52"/>
                                <a:gd name="T3" fmla="*/ 29 h 82"/>
                                <a:gd name="T4" fmla="*/ 5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3 h 82"/>
                                <a:gd name="T22" fmla="*/ 52 w 52"/>
                                <a:gd name="T23" fmla="*/ 53 h 82"/>
                                <a:gd name="T24" fmla="*/ 48 w 52"/>
                                <a:gd name="T25" fmla="*/ 67 h 82"/>
                                <a:gd name="T26" fmla="*/ 43 w 52"/>
                                <a:gd name="T27" fmla="*/ 72 h 82"/>
                                <a:gd name="T28" fmla="*/ 38 w 52"/>
                                <a:gd name="T29" fmla="*/ 77 h 82"/>
                                <a:gd name="T30" fmla="*/ 29 w 52"/>
                                <a:gd name="T31" fmla="*/ 82 h 82"/>
                                <a:gd name="T32" fmla="*/ 24 w 52"/>
                                <a:gd name="T33" fmla="*/ 82 h 82"/>
                                <a:gd name="T34" fmla="*/ 14 w 52"/>
                                <a:gd name="T35" fmla="*/ 82 h 82"/>
                                <a:gd name="T36" fmla="*/ 5 w 52"/>
                                <a:gd name="T37" fmla="*/ 72 h 82"/>
                                <a:gd name="T38" fmla="*/ 0 w 52"/>
                                <a:gd name="T39" fmla="*/ 58 h 82"/>
                                <a:gd name="T40" fmla="*/ 0 w 52"/>
                                <a:gd name="T41" fmla="*/ 43 h 82"/>
                                <a:gd name="T42" fmla="*/ 9 w 52"/>
                                <a:gd name="T43" fmla="*/ 43 h 82"/>
                                <a:gd name="T44" fmla="*/ 14 w 52"/>
                                <a:gd name="T45" fmla="*/ 58 h 82"/>
                                <a:gd name="T46" fmla="*/ 14 w 52"/>
                                <a:gd name="T47" fmla="*/ 72 h 82"/>
                                <a:gd name="T48" fmla="*/ 19 w 52"/>
                                <a:gd name="T49" fmla="*/ 77 h 82"/>
                                <a:gd name="T50" fmla="*/ 24 w 52"/>
                                <a:gd name="T51" fmla="*/ 82 h 82"/>
                                <a:gd name="T52" fmla="*/ 29 w 52"/>
                                <a:gd name="T53" fmla="*/ 77 h 82"/>
                                <a:gd name="T54" fmla="*/ 33 w 52"/>
                                <a:gd name="T55" fmla="*/ 77 h 82"/>
                                <a:gd name="T56" fmla="*/ 33 w 52"/>
                                <a:gd name="T57" fmla="*/ 72 h 82"/>
                                <a:gd name="T58" fmla="*/ 38 w 52"/>
                                <a:gd name="T59" fmla="*/ 67 h 82"/>
                                <a:gd name="T60" fmla="*/ 38 w 52"/>
                                <a:gd name="T61" fmla="*/ 58 h 82"/>
                                <a:gd name="T62" fmla="*/ 38 w 52"/>
                                <a:gd name="T63" fmla="*/ 39 h 82"/>
                                <a:gd name="T64" fmla="*/ 38 w 52"/>
                                <a:gd name="T65" fmla="*/ 29 h 82"/>
                                <a:gd name="T66" fmla="*/ 38 w 52"/>
                                <a:gd name="T67" fmla="*/ 15 h 82"/>
                                <a:gd name="T68" fmla="*/ 33 w 52"/>
                                <a:gd name="T69" fmla="*/ 10 h 82"/>
                                <a:gd name="T70" fmla="*/ 33 w 52"/>
                                <a:gd name="T71" fmla="*/ 5 h 82"/>
                                <a:gd name="T72" fmla="*/ 29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9 w 52"/>
                                <a:gd name="T85" fmla="*/ 34 h 82"/>
                                <a:gd name="T86" fmla="*/ 9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5" y="20"/>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77"/>
                                  </a:lnTo>
                                  <a:lnTo>
                                    <a:pt x="29" y="82"/>
                                  </a:lnTo>
                                  <a:lnTo>
                                    <a:pt x="24" y="82"/>
                                  </a:lnTo>
                                  <a:lnTo>
                                    <a:pt x="14" y="82"/>
                                  </a:lnTo>
                                  <a:lnTo>
                                    <a:pt x="5" y="72"/>
                                  </a:lnTo>
                                  <a:lnTo>
                                    <a:pt x="0" y="58"/>
                                  </a:lnTo>
                                  <a:lnTo>
                                    <a:pt x="0" y="43"/>
                                  </a:lnTo>
                                  <a:close/>
                                  <a:moveTo>
                                    <a:pt x="9" y="43"/>
                                  </a:moveTo>
                                  <a:lnTo>
                                    <a:pt x="14" y="58"/>
                                  </a:lnTo>
                                  <a:lnTo>
                                    <a:pt x="14" y="72"/>
                                  </a:lnTo>
                                  <a:lnTo>
                                    <a:pt x="19" y="77"/>
                                  </a:lnTo>
                                  <a:lnTo>
                                    <a:pt x="24" y="82"/>
                                  </a:lnTo>
                                  <a:lnTo>
                                    <a:pt x="29" y="77"/>
                                  </a:lnTo>
                                  <a:lnTo>
                                    <a:pt x="33" y="77"/>
                                  </a:lnTo>
                                  <a:lnTo>
                                    <a:pt x="33" y="72"/>
                                  </a:lnTo>
                                  <a:lnTo>
                                    <a:pt x="38" y="67"/>
                                  </a:lnTo>
                                  <a:lnTo>
                                    <a:pt x="38" y="58"/>
                                  </a:lnTo>
                                  <a:lnTo>
                                    <a:pt x="38" y="39"/>
                                  </a:lnTo>
                                  <a:lnTo>
                                    <a:pt x="38" y="29"/>
                                  </a:lnTo>
                                  <a:lnTo>
                                    <a:pt x="38" y="15"/>
                                  </a:lnTo>
                                  <a:lnTo>
                                    <a:pt x="33" y="10"/>
                                  </a:lnTo>
                                  <a:lnTo>
                                    <a:pt x="33" y="5"/>
                                  </a:lnTo>
                                  <a:lnTo>
                                    <a:pt x="29" y="5"/>
                                  </a:lnTo>
                                  <a:lnTo>
                                    <a:pt x="24" y="5"/>
                                  </a:lnTo>
                                  <a:lnTo>
                                    <a:pt x="19" y="10"/>
                                  </a:lnTo>
                                  <a:lnTo>
                                    <a:pt x="14" y="15"/>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964"/>
                          <wps:cNvSpPr>
                            <a:spLocks noEditPoints="1"/>
                          </wps:cNvSpPr>
                          <wps:spPr bwMode="auto">
                            <a:xfrm>
                              <a:off x="5997" y="3102"/>
                              <a:ext cx="53" cy="82"/>
                            </a:xfrm>
                            <a:custGeom>
                              <a:avLst/>
                              <a:gdLst>
                                <a:gd name="T0" fmla="*/ 53 w 53"/>
                                <a:gd name="T1" fmla="*/ 53 h 82"/>
                                <a:gd name="T2" fmla="*/ 53 w 53"/>
                                <a:gd name="T3" fmla="*/ 63 h 82"/>
                                <a:gd name="T4" fmla="*/ 43 w 53"/>
                                <a:gd name="T5" fmla="*/ 63 h 82"/>
                                <a:gd name="T6" fmla="*/ 43 w 53"/>
                                <a:gd name="T7" fmla="*/ 82 h 82"/>
                                <a:gd name="T8" fmla="*/ 34 w 53"/>
                                <a:gd name="T9" fmla="*/ 82 h 82"/>
                                <a:gd name="T10" fmla="*/ 34 w 53"/>
                                <a:gd name="T11" fmla="*/ 63 h 82"/>
                                <a:gd name="T12" fmla="*/ 0 w 53"/>
                                <a:gd name="T13" fmla="*/ 63 h 82"/>
                                <a:gd name="T14" fmla="*/ 0 w 53"/>
                                <a:gd name="T15" fmla="*/ 53 h 82"/>
                                <a:gd name="T16" fmla="*/ 39 w 53"/>
                                <a:gd name="T17" fmla="*/ 0 h 82"/>
                                <a:gd name="T18" fmla="*/ 43 w 53"/>
                                <a:gd name="T19" fmla="*/ 0 h 82"/>
                                <a:gd name="T20" fmla="*/ 43 w 53"/>
                                <a:gd name="T21" fmla="*/ 53 h 82"/>
                                <a:gd name="T22" fmla="*/ 53 w 53"/>
                                <a:gd name="T23" fmla="*/ 53 h 82"/>
                                <a:gd name="T24" fmla="*/ 34 w 53"/>
                                <a:gd name="T25" fmla="*/ 53 h 82"/>
                                <a:gd name="T26" fmla="*/ 34 w 53"/>
                                <a:gd name="T27" fmla="*/ 15 h 82"/>
                                <a:gd name="T28" fmla="*/ 5 w 53"/>
                                <a:gd name="T29" fmla="*/ 53 h 82"/>
                                <a:gd name="T30" fmla="*/ 34 w 53"/>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2">
                                  <a:moveTo>
                                    <a:pt x="53" y="53"/>
                                  </a:moveTo>
                                  <a:lnTo>
                                    <a:pt x="53" y="63"/>
                                  </a:lnTo>
                                  <a:lnTo>
                                    <a:pt x="43" y="63"/>
                                  </a:lnTo>
                                  <a:lnTo>
                                    <a:pt x="43" y="82"/>
                                  </a:lnTo>
                                  <a:lnTo>
                                    <a:pt x="34" y="82"/>
                                  </a:lnTo>
                                  <a:lnTo>
                                    <a:pt x="34" y="63"/>
                                  </a:lnTo>
                                  <a:lnTo>
                                    <a:pt x="0" y="63"/>
                                  </a:lnTo>
                                  <a:lnTo>
                                    <a:pt x="0" y="53"/>
                                  </a:lnTo>
                                  <a:lnTo>
                                    <a:pt x="39" y="0"/>
                                  </a:lnTo>
                                  <a:lnTo>
                                    <a:pt x="43" y="0"/>
                                  </a:lnTo>
                                  <a:lnTo>
                                    <a:pt x="43" y="53"/>
                                  </a:lnTo>
                                  <a:lnTo>
                                    <a:pt x="53" y="53"/>
                                  </a:lnTo>
                                  <a:close/>
                                  <a:moveTo>
                                    <a:pt x="34" y="53"/>
                                  </a:moveTo>
                                  <a:lnTo>
                                    <a:pt x="34" y="15"/>
                                  </a:lnTo>
                                  <a:lnTo>
                                    <a:pt x="5" y="53"/>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965"/>
                          <wps:cNvSpPr>
                            <a:spLocks/>
                          </wps:cNvSpPr>
                          <wps:spPr bwMode="auto">
                            <a:xfrm>
                              <a:off x="6060" y="3107"/>
                              <a:ext cx="48" cy="77"/>
                            </a:xfrm>
                            <a:custGeom>
                              <a:avLst/>
                              <a:gdLst>
                                <a:gd name="T0" fmla="*/ 48 w 48"/>
                                <a:gd name="T1" fmla="*/ 0 h 77"/>
                                <a:gd name="T2" fmla="*/ 43 w 48"/>
                                <a:gd name="T3" fmla="*/ 10 h 77"/>
                                <a:gd name="T4" fmla="*/ 19 w 48"/>
                                <a:gd name="T5" fmla="*/ 10 h 77"/>
                                <a:gd name="T6" fmla="*/ 14 w 48"/>
                                <a:gd name="T7" fmla="*/ 19 h 77"/>
                                <a:gd name="T8" fmla="*/ 28 w 48"/>
                                <a:gd name="T9" fmla="*/ 24 h 77"/>
                                <a:gd name="T10" fmla="*/ 38 w 48"/>
                                <a:gd name="T11" fmla="*/ 29 h 77"/>
                                <a:gd name="T12" fmla="*/ 43 w 48"/>
                                <a:gd name="T13" fmla="*/ 38 h 77"/>
                                <a:gd name="T14" fmla="*/ 48 w 48"/>
                                <a:gd name="T15" fmla="*/ 48 h 77"/>
                                <a:gd name="T16" fmla="*/ 48 w 48"/>
                                <a:gd name="T17" fmla="*/ 53 h 77"/>
                                <a:gd name="T18" fmla="*/ 43 w 48"/>
                                <a:gd name="T19" fmla="*/ 62 h 77"/>
                                <a:gd name="T20" fmla="*/ 43 w 48"/>
                                <a:gd name="T21" fmla="*/ 67 h 77"/>
                                <a:gd name="T22" fmla="*/ 38 w 48"/>
                                <a:gd name="T23" fmla="*/ 67 h 77"/>
                                <a:gd name="T24" fmla="*/ 33 w 48"/>
                                <a:gd name="T25" fmla="*/ 72 h 77"/>
                                <a:gd name="T26" fmla="*/ 28 w 48"/>
                                <a:gd name="T27" fmla="*/ 77 h 77"/>
                                <a:gd name="T28" fmla="*/ 24 w 48"/>
                                <a:gd name="T29" fmla="*/ 77 h 77"/>
                                <a:gd name="T30" fmla="*/ 14 w 48"/>
                                <a:gd name="T31" fmla="*/ 77 h 77"/>
                                <a:gd name="T32" fmla="*/ 9 w 48"/>
                                <a:gd name="T33" fmla="*/ 77 h 77"/>
                                <a:gd name="T34" fmla="*/ 4 w 48"/>
                                <a:gd name="T35" fmla="*/ 77 h 77"/>
                                <a:gd name="T36" fmla="*/ 4 w 48"/>
                                <a:gd name="T37" fmla="*/ 72 h 77"/>
                                <a:gd name="T38" fmla="*/ 0 w 48"/>
                                <a:gd name="T39" fmla="*/ 72 h 77"/>
                                <a:gd name="T40" fmla="*/ 0 w 48"/>
                                <a:gd name="T41" fmla="*/ 67 h 77"/>
                                <a:gd name="T42" fmla="*/ 4 w 48"/>
                                <a:gd name="T43" fmla="*/ 67 h 77"/>
                                <a:gd name="T44" fmla="*/ 4 w 48"/>
                                <a:gd name="T45" fmla="*/ 67 h 77"/>
                                <a:gd name="T46" fmla="*/ 4 w 48"/>
                                <a:gd name="T47" fmla="*/ 67 h 77"/>
                                <a:gd name="T48" fmla="*/ 9 w 48"/>
                                <a:gd name="T49" fmla="*/ 67 h 77"/>
                                <a:gd name="T50" fmla="*/ 9 w 48"/>
                                <a:gd name="T51" fmla="*/ 67 h 77"/>
                                <a:gd name="T52" fmla="*/ 9 w 48"/>
                                <a:gd name="T53" fmla="*/ 67 h 77"/>
                                <a:gd name="T54" fmla="*/ 14 w 48"/>
                                <a:gd name="T55" fmla="*/ 72 h 77"/>
                                <a:gd name="T56" fmla="*/ 19 w 48"/>
                                <a:gd name="T57" fmla="*/ 72 h 77"/>
                                <a:gd name="T58" fmla="*/ 24 w 48"/>
                                <a:gd name="T59" fmla="*/ 72 h 77"/>
                                <a:gd name="T60" fmla="*/ 28 w 48"/>
                                <a:gd name="T61" fmla="*/ 72 h 77"/>
                                <a:gd name="T62" fmla="*/ 33 w 48"/>
                                <a:gd name="T63" fmla="*/ 67 h 77"/>
                                <a:gd name="T64" fmla="*/ 38 w 48"/>
                                <a:gd name="T65" fmla="*/ 62 h 77"/>
                                <a:gd name="T66" fmla="*/ 38 w 48"/>
                                <a:gd name="T67" fmla="*/ 53 h 77"/>
                                <a:gd name="T68" fmla="*/ 38 w 48"/>
                                <a:gd name="T69" fmla="*/ 48 h 77"/>
                                <a:gd name="T70" fmla="*/ 33 w 48"/>
                                <a:gd name="T71" fmla="*/ 43 h 77"/>
                                <a:gd name="T72" fmla="*/ 28 w 48"/>
                                <a:gd name="T73" fmla="*/ 34 h 77"/>
                                <a:gd name="T74" fmla="*/ 24 w 48"/>
                                <a:gd name="T75" fmla="*/ 34 h 77"/>
                                <a:gd name="T76" fmla="*/ 14 w 48"/>
                                <a:gd name="T77" fmla="*/ 29 h 77"/>
                                <a:gd name="T78" fmla="*/ 4 w 48"/>
                                <a:gd name="T79" fmla="*/ 29 h 77"/>
                                <a:gd name="T80" fmla="*/ 19 w 48"/>
                                <a:gd name="T81" fmla="*/ 0 h 77"/>
                                <a:gd name="T82" fmla="*/ 48 w 48"/>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7">
                                  <a:moveTo>
                                    <a:pt x="48" y="0"/>
                                  </a:moveTo>
                                  <a:lnTo>
                                    <a:pt x="43" y="10"/>
                                  </a:lnTo>
                                  <a:lnTo>
                                    <a:pt x="19" y="10"/>
                                  </a:lnTo>
                                  <a:lnTo>
                                    <a:pt x="14" y="19"/>
                                  </a:lnTo>
                                  <a:lnTo>
                                    <a:pt x="28" y="24"/>
                                  </a:lnTo>
                                  <a:lnTo>
                                    <a:pt x="38" y="29"/>
                                  </a:lnTo>
                                  <a:lnTo>
                                    <a:pt x="43" y="38"/>
                                  </a:lnTo>
                                  <a:lnTo>
                                    <a:pt x="48" y="48"/>
                                  </a:lnTo>
                                  <a:lnTo>
                                    <a:pt x="48" y="53"/>
                                  </a:lnTo>
                                  <a:lnTo>
                                    <a:pt x="43" y="62"/>
                                  </a:lnTo>
                                  <a:lnTo>
                                    <a:pt x="43" y="67"/>
                                  </a:lnTo>
                                  <a:lnTo>
                                    <a:pt x="38" y="67"/>
                                  </a:lnTo>
                                  <a:lnTo>
                                    <a:pt x="33" y="72"/>
                                  </a:lnTo>
                                  <a:lnTo>
                                    <a:pt x="28" y="77"/>
                                  </a:lnTo>
                                  <a:lnTo>
                                    <a:pt x="24" y="77"/>
                                  </a:lnTo>
                                  <a:lnTo>
                                    <a:pt x="14" y="77"/>
                                  </a:lnTo>
                                  <a:lnTo>
                                    <a:pt x="9" y="77"/>
                                  </a:lnTo>
                                  <a:lnTo>
                                    <a:pt x="4" y="77"/>
                                  </a:lnTo>
                                  <a:lnTo>
                                    <a:pt x="4" y="72"/>
                                  </a:lnTo>
                                  <a:lnTo>
                                    <a:pt x="0" y="72"/>
                                  </a:lnTo>
                                  <a:lnTo>
                                    <a:pt x="0" y="67"/>
                                  </a:lnTo>
                                  <a:lnTo>
                                    <a:pt x="4" y="67"/>
                                  </a:lnTo>
                                  <a:lnTo>
                                    <a:pt x="9" y="67"/>
                                  </a:lnTo>
                                  <a:lnTo>
                                    <a:pt x="14" y="72"/>
                                  </a:lnTo>
                                  <a:lnTo>
                                    <a:pt x="19" y="72"/>
                                  </a:lnTo>
                                  <a:lnTo>
                                    <a:pt x="24" y="72"/>
                                  </a:lnTo>
                                  <a:lnTo>
                                    <a:pt x="28" y="72"/>
                                  </a:lnTo>
                                  <a:lnTo>
                                    <a:pt x="33" y="67"/>
                                  </a:lnTo>
                                  <a:lnTo>
                                    <a:pt x="38" y="62"/>
                                  </a:lnTo>
                                  <a:lnTo>
                                    <a:pt x="38" y="53"/>
                                  </a:lnTo>
                                  <a:lnTo>
                                    <a:pt x="38" y="48"/>
                                  </a:lnTo>
                                  <a:lnTo>
                                    <a:pt x="33" y="43"/>
                                  </a:lnTo>
                                  <a:lnTo>
                                    <a:pt x="28" y="34"/>
                                  </a:lnTo>
                                  <a:lnTo>
                                    <a:pt x="24" y="34"/>
                                  </a:lnTo>
                                  <a:lnTo>
                                    <a:pt x="14" y="29"/>
                                  </a:lnTo>
                                  <a:lnTo>
                                    <a:pt x="4"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966"/>
                          <wps:cNvSpPr>
                            <a:spLocks/>
                          </wps:cNvSpPr>
                          <wps:spPr bwMode="auto">
                            <a:xfrm>
                              <a:off x="6146" y="3112"/>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7 h 72"/>
                                <a:gd name="T12" fmla="*/ 19 w 34"/>
                                <a:gd name="T13" fmla="*/ 62 h 72"/>
                                <a:gd name="T14" fmla="*/ 19 w 34"/>
                                <a:gd name="T15" fmla="*/ 62 h 72"/>
                                <a:gd name="T16" fmla="*/ 24 w 34"/>
                                <a:gd name="T17" fmla="*/ 67 h 72"/>
                                <a:gd name="T18" fmla="*/ 24 w 34"/>
                                <a:gd name="T19" fmla="*/ 67 h 72"/>
                                <a:gd name="T20" fmla="*/ 29 w 34"/>
                                <a:gd name="T21" fmla="*/ 67 h 72"/>
                                <a:gd name="T22" fmla="*/ 29 w 34"/>
                                <a:gd name="T23" fmla="*/ 67 h 72"/>
                                <a:gd name="T24" fmla="*/ 29 w 34"/>
                                <a:gd name="T25" fmla="*/ 62 h 72"/>
                                <a:gd name="T26" fmla="*/ 29 w 34"/>
                                <a:gd name="T27" fmla="*/ 62 h 72"/>
                                <a:gd name="T28" fmla="*/ 34 w 34"/>
                                <a:gd name="T29" fmla="*/ 62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2 h 72"/>
                                <a:gd name="T48" fmla="*/ 10 w 34"/>
                                <a:gd name="T49" fmla="*/ 57 h 72"/>
                                <a:gd name="T50" fmla="*/ 10 w 34"/>
                                <a:gd name="T51" fmla="*/ 24 h 72"/>
                                <a:gd name="T52" fmla="*/ 0 w 34"/>
                                <a:gd name="T53" fmla="*/ 24 h 72"/>
                                <a:gd name="T54" fmla="*/ 0 w 34"/>
                                <a:gd name="T55" fmla="*/ 19 h 72"/>
                                <a:gd name="T56" fmla="*/ 5 w 34"/>
                                <a:gd name="T57" fmla="*/ 19 h 72"/>
                                <a:gd name="T58" fmla="*/ 10 w 34"/>
                                <a:gd name="T59" fmla="*/ 14 h 72"/>
                                <a:gd name="T60" fmla="*/ 10 w 34"/>
                                <a:gd name="T61" fmla="*/ 14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7"/>
                                  </a:lnTo>
                                  <a:lnTo>
                                    <a:pt x="19" y="62"/>
                                  </a:lnTo>
                                  <a:lnTo>
                                    <a:pt x="24" y="67"/>
                                  </a:lnTo>
                                  <a:lnTo>
                                    <a:pt x="29" y="67"/>
                                  </a:lnTo>
                                  <a:lnTo>
                                    <a:pt x="29" y="62"/>
                                  </a:lnTo>
                                  <a:lnTo>
                                    <a:pt x="34" y="62"/>
                                  </a:lnTo>
                                  <a:lnTo>
                                    <a:pt x="29" y="67"/>
                                  </a:lnTo>
                                  <a:lnTo>
                                    <a:pt x="29" y="72"/>
                                  </a:lnTo>
                                  <a:lnTo>
                                    <a:pt x="24" y="72"/>
                                  </a:lnTo>
                                  <a:lnTo>
                                    <a:pt x="19" y="72"/>
                                  </a:lnTo>
                                  <a:lnTo>
                                    <a:pt x="14" y="72"/>
                                  </a:lnTo>
                                  <a:lnTo>
                                    <a:pt x="10" y="67"/>
                                  </a:lnTo>
                                  <a:lnTo>
                                    <a:pt x="10" y="62"/>
                                  </a:lnTo>
                                  <a:lnTo>
                                    <a:pt x="10" y="57"/>
                                  </a:lnTo>
                                  <a:lnTo>
                                    <a:pt x="10" y="24"/>
                                  </a:lnTo>
                                  <a:lnTo>
                                    <a:pt x="0" y="24"/>
                                  </a:lnTo>
                                  <a:lnTo>
                                    <a:pt x="0" y="19"/>
                                  </a:lnTo>
                                  <a:lnTo>
                                    <a:pt x="5" y="19"/>
                                  </a:lnTo>
                                  <a:lnTo>
                                    <a:pt x="10"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967"/>
                          <wps:cNvSpPr>
                            <a:spLocks noEditPoints="1"/>
                          </wps:cNvSpPr>
                          <wps:spPr bwMode="auto">
                            <a:xfrm>
                              <a:off x="6184" y="3131"/>
                              <a:ext cx="53" cy="53"/>
                            </a:xfrm>
                            <a:custGeom>
                              <a:avLst/>
                              <a:gdLst>
                                <a:gd name="T0" fmla="*/ 24 w 53"/>
                                <a:gd name="T1" fmla="*/ 0 h 53"/>
                                <a:gd name="T2" fmla="*/ 39 w 53"/>
                                <a:gd name="T3" fmla="*/ 0 h 53"/>
                                <a:gd name="T4" fmla="*/ 44 w 53"/>
                                <a:gd name="T5" fmla="*/ 10 h 53"/>
                                <a:gd name="T6" fmla="*/ 48 w 53"/>
                                <a:gd name="T7" fmla="*/ 14 h 53"/>
                                <a:gd name="T8" fmla="*/ 53 w 53"/>
                                <a:gd name="T9" fmla="*/ 24 h 53"/>
                                <a:gd name="T10" fmla="*/ 48 w 53"/>
                                <a:gd name="T11" fmla="*/ 34 h 53"/>
                                <a:gd name="T12" fmla="*/ 48 w 53"/>
                                <a:gd name="T13" fmla="*/ 38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3 h 53"/>
                                <a:gd name="T26" fmla="*/ 0 w 53"/>
                                <a:gd name="T27" fmla="*/ 38 h 53"/>
                                <a:gd name="T28" fmla="*/ 0 w 53"/>
                                <a:gd name="T29" fmla="*/ 29 h 53"/>
                                <a:gd name="T30" fmla="*/ 0 w 53"/>
                                <a:gd name="T31" fmla="*/ 19 h 53"/>
                                <a:gd name="T32" fmla="*/ 5 w 53"/>
                                <a:gd name="T33" fmla="*/ 14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0 h 53"/>
                                <a:gd name="T46" fmla="*/ 20 w 53"/>
                                <a:gd name="T47" fmla="*/ 5 h 53"/>
                                <a:gd name="T48" fmla="*/ 15 w 53"/>
                                <a:gd name="T49" fmla="*/ 5 h 53"/>
                                <a:gd name="T50" fmla="*/ 10 w 53"/>
                                <a:gd name="T51" fmla="*/ 10 h 53"/>
                                <a:gd name="T52" fmla="*/ 10 w 53"/>
                                <a:gd name="T53" fmla="*/ 14 h 53"/>
                                <a:gd name="T54" fmla="*/ 10 w 53"/>
                                <a:gd name="T55" fmla="*/ 24 h 53"/>
                                <a:gd name="T56" fmla="*/ 10 w 53"/>
                                <a:gd name="T57" fmla="*/ 34 h 53"/>
                                <a:gd name="T58" fmla="*/ 15 w 53"/>
                                <a:gd name="T59" fmla="*/ 43 h 53"/>
                                <a:gd name="T60" fmla="*/ 20 w 53"/>
                                <a:gd name="T61" fmla="*/ 48 h 53"/>
                                <a:gd name="T62" fmla="*/ 29 w 53"/>
                                <a:gd name="T63" fmla="*/ 53 h 53"/>
                                <a:gd name="T64" fmla="*/ 34 w 53"/>
                                <a:gd name="T65" fmla="*/ 48 h 53"/>
                                <a:gd name="T66" fmla="*/ 39 w 53"/>
                                <a:gd name="T67" fmla="*/ 48 h 53"/>
                                <a:gd name="T68" fmla="*/ 39 w 53"/>
                                <a:gd name="T69" fmla="*/ 38 h 53"/>
                                <a:gd name="T70" fmla="*/ 39 w 53"/>
                                <a:gd name="T71" fmla="*/ 29 h 53"/>
                                <a:gd name="T72" fmla="*/ 39 w 53"/>
                                <a:gd name="T73" fmla="*/ 19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10"/>
                                  </a:lnTo>
                                  <a:lnTo>
                                    <a:pt x="48" y="14"/>
                                  </a:lnTo>
                                  <a:lnTo>
                                    <a:pt x="53" y="24"/>
                                  </a:lnTo>
                                  <a:lnTo>
                                    <a:pt x="48" y="34"/>
                                  </a:lnTo>
                                  <a:lnTo>
                                    <a:pt x="48" y="38"/>
                                  </a:lnTo>
                                  <a:lnTo>
                                    <a:pt x="44" y="48"/>
                                  </a:lnTo>
                                  <a:lnTo>
                                    <a:pt x="39" y="53"/>
                                  </a:lnTo>
                                  <a:lnTo>
                                    <a:pt x="34" y="53"/>
                                  </a:lnTo>
                                  <a:lnTo>
                                    <a:pt x="24" y="53"/>
                                  </a:lnTo>
                                  <a:lnTo>
                                    <a:pt x="15" y="53"/>
                                  </a:lnTo>
                                  <a:lnTo>
                                    <a:pt x="5" y="43"/>
                                  </a:lnTo>
                                  <a:lnTo>
                                    <a:pt x="0" y="38"/>
                                  </a:lnTo>
                                  <a:lnTo>
                                    <a:pt x="0" y="29"/>
                                  </a:lnTo>
                                  <a:lnTo>
                                    <a:pt x="0" y="19"/>
                                  </a:lnTo>
                                  <a:lnTo>
                                    <a:pt x="5" y="14"/>
                                  </a:lnTo>
                                  <a:lnTo>
                                    <a:pt x="5" y="5"/>
                                  </a:lnTo>
                                  <a:lnTo>
                                    <a:pt x="15" y="0"/>
                                  </a:lnTo>
                                  <a:lnTo>
                                    <a:pt x="20" y="0"/>
                                  </a:lnTo>
                                  <a:lnTo>
                                    <a:pt x="24" y="0"/>
                                  </a:lnTo>
                                  <a:close/>
                                  <a:moveTo>
                                    <a:pt x="24" y="0"/>
                                  </a:moveTo>
                                  <a:lnTo>
                                    <a:pt x="20" y="0"/>
                                  </a:lnTo>
                                  <a:lnTo>
                                    <a:pt x="20" y="5"/>
                                  </a:lnTo>
                                  <a:lnTo>
                                    <a:pt x="15" y="5"/>
                                  </a:lnTo>
                                  <a:lnTo>
                                    <a:pt x="10" y="10"/>
                                  </a:lnTo>
                                  <a:lnTo>
                                    <a:pt x="10" y="14"/>
                                  </a:lnTo>
                                  <a:lnTo>
                                    <a:pt x="10" y="24"/>
                                  </a:lnTo>
                                  <a:lnTo>
                                    <a:pt x="10" y="34"/>
                                  </a:lnTo>
                                  <a:lnTo>
                                    <a:pt x="15" y="43"/>
                                  </a:lnTo>
                                  <a:lnTo>
                                    <a:pt x="20" y="48"/>
                                  </a:lnTo>
                                  <a:lnTo>
                                    <a:pt x="29" y="53"/>
                                  </a:lnTo>
                                  <a:lnTo>
                                    <a:pt x="34" y="48"/>
                                  </a:lnTo>
                                  <a:lnTo>
                                    <a:pt x="39" y="48"/>
                                  </a:lnTo>
                                  <a:lnTo>
                                    <a:pt x="39" y="38"/>
                                  </a:lnTo>
                                  <a:lnTo>
                                    <a:pt x="39" y="29"/>
                                  </a:lnTo>
                                  <a:lnTo>
                                    <a:pt x="39" y="19"/>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968"/>
                          <wps:cNvSpPr>
                            <a:spLocks noEditPoints="1"/>
                          </wps:cNvSpPr>
                          <wps:spPr bwMode="auto">
                            <a:xfrm>
                              <a:off x="6276" y="3102"/>
                              <a:ext cx="48" cy="82"/>
                            </a:xfrm>
                            <a:custGeom>
                              <a:avLst/>
                              <a:gdLst>
                                <a:gd name="T0" fmla="*/ 0 w 48"/>
                                <a:gd name="T1" fmla="*/ 43 h 82"/>
                                <a:gd name="T2" fmla="*/ 0 w 48"/>
                                <a:gd name="T3" fmla="*/ 29 h 82"/>
                                <a:gd name="T4" fmla="*/ 4 w 48"/>
                                <a:gd name="T5" fmla="*/ 20 h 82"/>
                                <a:gd name="T6" fmla="*/ 9 w 48"/>
                                <a:gd name="T7" fmla="*/ 10 h 82"/>
                                <a:gd name="T8" fmla="*/ 14 w 48"/>
                                <a:gd name="T9" fmla="*/ 5 h 82"/>
                                <a:gd name="T10" fmla="*/ 19 w 48"/>
                                <a:gd name="T11" fmla="*/ 0 h 82"/>
                                <a:gd name="T12" fmla="*/ 24 w 48"/>
                                <a:gd name="T13" fmla="*/ 0 h 82"/>
                                <a:gd name="T14" fmla="*/ 33 w 48"/>
                                <a:gd name="T15" fmla="*/ 5 h 82"/>
                                <a:gd name="T16" fmla="*/ 43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3 w 48"/>
                                <a:gd name="T29" fmla="*/ 77 h 82"/>
                                <a:gd name="T30" fmla="*/ 28 w 48"/>
                                <a:gd name="T31" fmla="*/ 82 h 82"/>
                                <a:gd name="T32" fmla="*/ 24 w 48"/>
                                <a:gd name="T33" fmla="*/ 82 h 82"/>
                                <a:gd name="T34" fmla="*/ 14 w 48"/>
                                <a:gd name="T35" fmla="*/ 82 h 82"/>
                                <a:gd name="T36" fmla="*/ 4 w 48"/>
                                <a:gd name="T37" fmla="*/ 72 h 82"/>
                                <a:gd name="T38" fmla="*/ 0 w 48"/>
                                <a:gd name="T39" fmla="*/ 58 h 82"/>
                                <a:gd name="T40" fmla="*/ 0 w 48"/>
                                <a:gd name="T41" fmla="*/ 43 h 82"/>
                                <a:gd name="T42" fmla="*/ 9 w 48"/>
                                <a:gd name="T43" fmla="*/ 43 h 82"/>
                                <a:gd name="T44" fmla="*/ 9 w 48"/>
                                <a:gd name="T45" fmla="*/ 58 h 82"/>
                                <a:gd name="T46" fmla="*/ 14 w 48"/>
                                <a:gd name="T47" fmla="*/ 72 h 82"/>
                                <a:gd name="T48" fmla="*/ 19 w 48"/>
                                <a:gd name="T49" fmla="*/ 77 h 82"/>
                                <a:gd name="T50" fmla="*/ 24 w 48"/>
                                <a:gd name="T51" fmla="*/ 82 h 82"/>
                                <a:gd name="T52" fmla="*/ 28 w 48"/>
                                <a:gd name="T53" fmla="*/ 77 h 82"/>
                                <a:gd name="T54" fmla="*/ 28 w 48"/>
                                <a:gd name="T55" fmla="*/ 77 h 82"/>
                                <a:gd name="T56" fmla="*/ 33 w 48"/>
                                <a:gd name="T57" fmla="*/ 72 h 82"/>
                                <a:gd name="T58" fmla="*/ 33 w 48"/>
                                <a:gd name="T59" fmla="*/ 67 h 82"/>
                                <a:gd name="T60" fmla="*/ 38 w 48"/>
                                <a:gd name="T61" fmla="*/ 58 h 82"/>
                                <a:gd name="T62" fmla="*/ 38 w 48"/>
                                <a:gd name="T63" fmla="*/ 39 h 82"/>
                                <a:gd name="T64" fmla="*/ 38 w 48"/>
                                <a:gd name="T65" fmla="*/ 29 h 82"/>
                                <a:gd name="T66" fmla="*/ 33 w 48"/>
                                <a:gd name="T67" fmla="*/ 15 h 82"/>
                                <a:gd name="T68" fmla="*/ 33 w 48"/>
                                <a:gd name="T69" fmla="*/ 10 h 82"/>
                                <a:gd name="T70" fmla="*/ 28 w 48"/>
                                <a:gd name="T71" fmla="*/ 5 h 82"/>
                                <a:gd name="T72" fmla="*/ 28 w 48"/>
                                <a:gd name="T73" fmla="*/ 5 h 82"/>
                                <a:gd name="T74" fmla="*/ 24 w 48"/>
                                <a:gd name="T75" fmla="*/ 5 h 82"/>
                                <a:gd name="T76" fmla="*/ 19 w 48"/>
                                <a:gd name="T77" fmla="*/ 5 h 82"/>
                                <a:gd name="T78" fmla="*/ 19 w 48"/>
                                <a:gd name="T79" fmla="*/ 10 h 82"/>
                                <a:gd name="T80" fmla="*/ 14 w 48"/>
                                <a:gd name="T81" fmla="*/ 15 h 82"/>
                                <a:gd name="T82" fmla="*/ 9 w 48"/>
                                <a:gd name="T83" fmla="*/ 24 h 82"/>
                                <a:gd name="T84" fmla="*/ 9 w 48"/>
                                <a:gd name="T85" fmla="*/ 34 h 82"/>
                                <a:gd name="T86" fmla="*/ 9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4" y="20"/>
                                  </a:lnTo>
                                  <a:lnTo>
                                    <a:pt x="9" y="10"/>
                                  </a:lnTo>
                                  <a:lnTo>
                                    <a:pt x="14" y="5"/>
                                  </a:lnTo>
                                  <a:lnTo>
                                    <a:pt x="19" y="0"/>
                                  </a:lnTo>
                                  <a:lnTo>
                                    <a:pt x="24" y="0"/>
                                  </a:lnTo>
                                  <a:lnTo>
                                    <a:pt x="33" y="5"/>
                                  </a:lnTo>
                                  <a:lnTo>
                                    <a:pt x="43" y="10"/>
                                  </a:lnTo>
                                  <a:lnTo>
                                    <a:pt x="48" y="24"/>
                                  </a:lnTo>
                                  <a:lnTo>
                                    <a:pt x="48" y="43"/>
                                  </a:lnTo>
                                  <a:lnTo>
                                    <a:pt x="48" y="53"/>
                                  </a:lnTo>
                                  <a:lnTo>
                                    <a:pt x="48" y="67"/>
                                  </a:lnTo>
                                  <a:lnTo>
                                    <a:pt x="43" y="72"/>
                                  </a:lnTo>
                                  <a:lnTo>
                                    <a:pt x="33" y="77"/>
                                  </a:lnTo>
                                  <a:lnTo>
                                    <a:pt x="28" y="82"/>
                                  </a:lnTo>
                                  <a:lnTo>
                                    <a:pt x="24" y="82"/>
                                  </a:lnTo>
                                  <a:lnTo>
                                    <a:pt x="14" y="82"/>
                                  </a:lnTo>
                                  <a:lnTo>
                                    <a:pt x="4" y="72"/>
                                  </a:lnTo>
                                  <a:lnTo>
                                    <a:pt x="0" y="58"/>
                                  </a:lnTo>
                                  <a:lnTo>
                                    <a:pt x="0" y="43"/>
                                  </a:lnTo>
                                  <a:close/>
                                  <a:moveTo>
                                    <a:pt x="9" y="43"/>
                                  </a:moveTo>
                                  <a:lnTo>
                                    <a:pt x="9" y="58"/>
                                  </a:lnTo>
                                  <a:lnTo>
                                    <a:pt x="14" y="72"/>
                                  </a:lnTo>
                                  <a:lnTo>
                                    <a:pt x="19" y="77"/>
                                  </a:lnTo>
                                  <a:lnTo>
                                    <a:pt x="24" y="82"/>
                                  </a:lnTo>
                                  <a:lnTo>
                                    <a:pt x="28" y="77"/>
                                  </a:lnTo>
                                  <a:lnTo>
                                    <a:pt x="33" y="72"/>
                                  </a:lnTo>
                                  <a:lnTo>
                                    <a:pt x="33" y="67"/>
                                  </a:lnTo>
                                  <a:lnTo>
                                    <a:pt x="38" y="58"/>
                                  </a:lnTo>
                                  <a:lnTo>
                                    <a:pt x="38" y="39"/>
                                  </a:lnTo>
                                  <a:lnTo>
                                    <a:pt x="38" y="29"/>
                                  </a:lnTo>
                                  <a:lnTo>
                                    <a:pt x="33" y="15"/>
                                  </a:lnTo>
                                  <a:lnTo>
                                    <a:pt x="33" y="10"/>
                                  </a:lnTo>
                                  <a:lnTo>
                                    <a:pt x="28" y="5"/>
                                  </a:lnTo>
                                  <a:lnTo>
                                    <a:pt x="24" y="5"/>
                                  </a:lnTo>
                                  <a:lnTo>
                                    <a:pt x="19" y="5"/>
                                  </a:lnTo>
                                  <a:lnTo>
                                    <a:pt x="19" y="10"/>
                                  </a:lnTo>
                                  <a:lnTo>
                                    <a:pt x="14" y="15"/>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969"/>
                          <wps:cNvSpPr>
                            <a:spLocks/>
                          </wps:cNvSpPr>
                          <wps:spPr bwMode="auto">
                            <a:xfrm>
                              <a:off x="6338" y="3174"/>
                              <a:ext cx="14" cy="10"/>
                            </a:xfrm>
                            <a:custGeom>
                              <a:avLst/>
                              <a:gdLst>
                                <a:gd name="T0" fmla="*/ 5 w 14"/>
                                <a:gd name="T1" fmla="*/ 0 h 10"/>
                                <a:gd name="T2" fmla="*/ 10 w 14"/>
                                <a:gd name="T3" fmla="*/ 0 h 10"/>
                                <a:gd name="T4" fmla="*/ 10 w 14"/>
                                <a:gd name="T5" fmla="*/ 0 h 10"/>
                                <a:gd name="T6" fmla="*/ 14 w 14"/>
                                <a:gd name="T7" fmla="*/ 5 h 10"/>
                                <a:gd name="T8" fmla="*/ 14 w 14"/>
                                <a:gd name="T9" fmla="*/ 5 h 10"/>
                                <a:gd name="T10" fmla="*/ 14 w 14"/>
                                <a:gd name="T11" fmla="*/ 10 h 10"/>
                                <a:gd name="T12" fmla="*/ 10 w 14"/>
                                <a:gd name="T13" fmla="*/ 10 h 10"/>
                                <a:gd name="T14" fmla="*/ 10 w 14"/>
                                <a:gd name="T15" fmla="*/ 10 h 10"/>
                                <a:gd name="T16" fmla="*/ 5 w 14"/>
                                <a:gd name="T17" fmla="*/ 10 h 10"/>
                                <a:gd name="T18" fmla="*/ 5 w 14"/>
                                <a:gd name="T19" fmla="*/ 10 h 10"/>
                                <a:gd name="T20" fmla="*/ 0 w 14"/>
                                <a:gd name="T21" fmla="*/ 10 h 10"/>
                                <a:gd name="T22" fmla="*/ 0 w 14"/>
                                <a:gd name="T23" fmla="*/ 10 h 10"/>
                                <a:gd name="T24" fmla="*/ 0 w 14"/>
                                <a:gd name="T25" fmla="*/ 5 h 10"/>
                                <a:gd name="T26" fmla="*/ 0 w 14"/>
                                <a:gd name="T27" fmla="*/ 5 h 10"/>
                                <a:gd name="T28" fmla="*/ 0 w 14"/>
                                <a:gd name="T29" fmla="*/ 0 h 10"/>
                                <a:gd name="T30" fmla="*/ 5 w 14"/>
                                <a:gd name="T31" fmla="*/ 0 h 10"/>
                                <a:gd name="T32" fmla="*/ 5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5" y="0"/>
                                  </a:moveTo>
                                  <a:lnTo>
                                    <a:pt x="10" y="0"/>
                                  </a:lnTo>
                                  <a:lnTo>
                                    <a:pt x="14" y="5"/>
                                  </a:lnTo>
                                  <a:lnTo>
                                    <a:pt x="14" y="10"/>
                                  </a:lnTo>
                                  <a:lnTo>
                                    <a:pt x="10" y="10"/>
                                  </a:lnTo>
                                  <a:lnTo>
                                    <a:pt x="5" y="10"/>
                                  </a:lnTo>
                                  <a:lnTo>
                                    <a:pt x="0" y="10"/>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970"/>
                          <wps:cNvSpPr>
                            <a:spLocks noEditPoints="1"/>
                          </wps:cNvSpPr>
                          <wps:spPr bwMode="auto">
                            <a:xfrm>
                              <a:off x="6362" y="3102"/>
                              <a:ext cx="53" cy="82"/>
                            </a:xfrm>
                            <a:custGeom>
                              <a:avLst/>
                              <a:gdLst>
                                <a:gd name="T0" fmla="*/ 0 w 53"/>
                                <a:gd name="T1" fmla="*/ 43 h 82"/>
                                <a:gd name="T2" fmla="*/ 5 w 53"/>
                                <a:gd name="T3" fmla="*/ 29 h 82"/>
                                <a:gd name="T4" fmla="*/ 5 w 53"/>
                                <a:gd name="T5" fmla="*/ 20 h 82"/>
                                <a:gd name="T6" fmla="*/ 10 w 53"/>
                                <a:gd name="T7" fmla="*/ 10 h 82"/>
                                <a:gd name="T8" fmla="*/ 19 w 53"/>
                                <a:gd name="T9" fmla="*/ 5 h 82"/>
                                <a:gd name="T10" fmla="*/ 24 w 53"/>
                                <a:gd name="T11" fmla="*/ 0 h 82"/>
                                <a:gd name="T12" fmla="*/ 29 w 53"/>
                                <a:gd name="T13" fmla="*/ 0 h 82"/>
                                <a:gd name="T14" fmla="*/ 38 w 53"/>
                                <a:gd name="T15" fmla="*/ 5 h 82"/>
                                <a:gd name="T16" fmla="*/ 43 w 53"/>
                                <a:gd name="T17" fmla="*/ 10 h 82"/>
                                <a:gd name="T18" fmla="*/ 53 w 53"/>
                                <a:gd name="T19" fmla="*/ 24 h 82"/>
                                <a:gd name="T20" fmla="*/ 53 w 53"/>
                                <a:gd name="T21" fmla="*/ 43 h 82"/>
                                <a:gd name="T22" fmla="*/ 53 w 53"/>
                                <a:gd name="T23" fmla="*/ 53 h 82"/>
                                <a:gd name="T24" fmla="*/ 48 w 53"/>
                                <a:gd name="T25" fmla="*/ 67 h 82"/>
                                <a:gd name="T26" fmla="*/ 43 w 53"/>
                                <a:gd name="T27" fmla="*/ 72 h 82"/>
                                <a:gd name="T28" fmla="*/ 38 w 53"/>
                                <a:gd name="T29" fmla="*/ 77 h 82"/>
                                <a:gd name="T30" fmla="*/ 34 w 53"/>
                                <a:gd name="T31" fmla="*/ 82 h 82"/>
                                <a:gd name="T32" fmla="*/ 29 w 53"/>
                                <a:gd name="T33" fmla="*/ 82 h 82"/>
                                <a:gd name="T34" fmla="*/ 19 w 53"/>
                                <a:gd name="T35" fmla="*/ 82 h 82"/>
                                <a:gd name="T36" fmla="*/ 10 w 53"/>
                                <a:gd name="T37" fmla="*/ 72 h 82"/>
                                <a:gd name="T38" fmla="*/ 5 w 53"/>
                                <a:gd name="T39" fmla="*/ 58 h 82"/>
                                <a:gd name="T40" fmla="*/ 0 w 53"/>
                                <a:gd name="T41" fmla="*/ 43 h 82"/>
                                <a:gd name="T42" fmla="*/ 14 w 53"/>
                                <a:gd name="T43" fmla="*/ 43 h 82"/>
                                <a:gd name="T44" fmla="*/ 14 w 53"/>
                                <a:gd name="T45" fmla="*/ 58 h 82"/>
                                <a:gd name="T46" fmla="*/ 19 w 53"/>
                                <a:gd name="T47" fmla="*/ 72 h 82"/>
                                <a:gd name="T48" fmla="*/ 24 w 53"/>
                                <a:gd name="T49" fmla="*/ 77 h 82"/>
                                <a:gd name="T50" fmla="*/ 29 w 53"/>
                                <a:gd name="T51" fmla="*/ 82 h 82"/>
                                <a:gd name="T52" fmla="*/ 29 w 53"/>
                                <a:gd name="T53" fmla="*/ 77 h 82"/>
                                <a:gd name="T54" fmla="*/ 34 w 53"/>
                                <a:gd name="T55" fmla="*/ 77 h 82"/>
                                <a:gd name="T56" fmla="*/ 38 w 53"/>
                                <a:gd name="T57" fmla="*/ 72 h 82"/>
                                <a:gd name="T58" fmla="*/ 38 w 53"/>
                                <a:gd name="T59" fmla="*/ 67 h 82"/>
                                <a:gd name="T60" fmla="*/ 43 w 53"/>
                                <a:gd name="T61" fmla="*/ 58 h 82"/>
                                <a:gd name="T62" fmla="*/ 43 w 53"/>
                                <a:gd name="T63" fmla="*/ 39 h 82"/>
                                <a:gd name="T64" fmla="*/ 43 w 53"/>
                                <a:gd name="T65" fmla="*/ 29 h 82"/>
                                <a:gd name="T66" fmla="*/ 38 w 53"/>
                                <a:gd name="T67" fmla="*/ 15 h 82"/>
                                <a:gd name="T68" fmla="*/ 38 w 53"/>
                                <a:gd name="T69" fmla="*/ 10 h 82"/>
                                <a:gd name="T70" fmla="*/ 34 w 53"/>
                                <a:gd name="T71" fmla="*/ 5 h 82"/>
                                <a:gd name="T72" fmla="*/ 34 w 53"/>
                                <a:gd name="T73" fmla="*/ 5 h 82"/>
                                <a:gd name="T74" fmla="*/ 29 w 53"/>
                                <a:gd name="T75" fmla="*/ 5 h 82"/>
                                <a:gd name="T76" fmla="*/ 24 w 53"/>
                                <a:gd name="T77" fmla="*/ 5 h 82"/>
                                <a:gd name="T78" fmla="*/ 19 w 53"/>
                                <a:gd name="T79" fmla="*/ 10 h 82"/>
                                <a:gd name="T80" fmla="*/ 19 w 53"/>
                                <a:gd name="T81" fmla="*/ 15 h 82"/>
                                <a:gd name="T82" fmla="*/ 14 w 53"/>
                                <a:gd name="T83" fmla="*/ 24 h 82"/>
                                <a:gd name="T84" fmla="*/ 14 w 53"/>
                                <a:gd name="T85" fmla="*/ 34 h 82"/>
                                <a:gd name="T86" fmla="*/ 14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5" y="29"/>
                                  </a:lnTo>
                                  <a:lnTo>
                                    <a:pt x="5" y="20"/>
                                  </a:lnTo>
                                  <a:lnTo>
                                    <a:pt x="10" y="10"/>
                                  </a:lnTo>
                                  <a:lnTo>
                                    <a:pt x="19" y="5"/>
                                  </a:lnTo>
                                  <a:lnTo>
                                    <a:pt x="24" y="0"/>
                                  </a:lnTo>
                                  <a:lnTo>
                                    <a:pt x="29" y="0"/>
                                  </a:lnTo>
                                  <a:lnTo>
                                    <a:pt x="38" y="5"/>
                                  </a:lnTo>
                                  <a:lnTo>
                                    <a:pt x="43" y="10"/>
                                  </a:lnTo>
                                  <a:lnTo>
                                    <a:pt x="53" y="24"/>
                                  </a:lnTo>
                                  <a:lnTo>
                                    <a:pt x="53" y="43"/>
                                  </a:lnTo>
                                  <a:lnTo>
                                    <a:pt x="53" y="53"/>
                                  </a:lnTo>
                                  <a:lnTo>
                                    <a:pt x="48" y="67"/>
                                  </a:lnTo>
                                  <a:lnTo>
                                    <a:pt x="43" y="72"/>
                                  </a:lnTo>
                                  <a:lnTo>
                                    <a:pt x="38" y="77"/>
                                  </a:lnTo>
                                  <a:lnTo>
                                    <a:pt x="34" y="82"/>
                                  </a:lnTo>
                                  <a:lnTo>
                                    <a:pt x="29" y="82"/>
                                  </a:lnTo>
                                  <a:lnTo>
                                    <a:pt x="19" y="82"/>
                                  </a:lnTo>
                                  <a:lnTo>
                                    <a:pt x="10" y="72"/>
                                  </a:lnTo>
                                  <a:lnTo>
                                    <a:pt x="5" y="58"/>
                                  </a:lnTo>
                                  <a:lnTo>
                                    <a:pt x="0" y="43"/>
                                  </a:lnTo>
                                  <a:close/>
                                  <a:moveTo>
                                    <a:pt x="14" y="43"/>
                                  </a:moveTo>
                                  <a:lnTo>
                                    <a:pt x="14" y="58"/>
                                  </a:lnTo>
                                  <a:lnTo>
                                    <a:pt x="19" y="72"/>
                                  </a:lnTo>
                                  <a:lnTo>
                                    <a:pt x="24" y="77"/>
                                  </a:lnTo>
                                  <a:lnTo>
                                    <a:pt x="29" y="82"/>
                                  </a:lnTo>
                                  <a:lnTo>
                                    <a:pt x="29" y="77"/>
                                  </a:lnTo>
                                  <a:lnTo>
                                    <a:pt x="34" y="77"/>
                                  </a:lnTo>
                                  <a:lnTo>
                                    <a:pt x="38" y="72"/>
                                  </a:lnTo>
                                  <a:lnTo>
                                    <a:pt x="38" y="67"/>
                                  </a:lnTo>
                                  <a:lnTo>
                                    <a:pt x="43" y="58"/>
                                  </a:lnTo>
                                  <a:lnTo>
                                    <a:pt x="43" y="39"/>
                                  </a:lnTo>
                                  <a:lnTo>
                                    <a:pt x="43" y="29"/>
                                  </a:lnTo>
                                  <a:lnTo>
                                    <a:pt x="38" y="15"/>
                                  </a:lnTo>
                                  <a:lnTo>
                                    <a:pt x="38" y="10"/>
                                  </a:lnTo>
                                  <a:lnTo>
                                    <a:pt x="34" y="5"/>
                                  </a:lnTo>
                                  <a:lnTo>
                                    <a:pt x="29" y="5"/>
                                  </a:lnTo>
                                  <a:lnTo>
                                    <a:pt x="24" y="5"/>
                                  </a:lnTo>
                                  <a:lnTo>
                                    <a:pt x="19" y="10"/>
                                  </a:lnTo>
                                  <a:lnTo>
                                    <a:pt x="19"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971"/>
                          <wps:cNvSpPr>
                            <a:spLocks noEditPoints="1"/>
                          </wps:cNvSpPr>
                          <wps:spPr bwMode="auto">
                            <a:xfrm>
                              <a:off x="6424" y="3102"/>
                              <a:ext cx="53" cy="82"/>
                            </a:xfrm>
                            <a:custGeom>
                              <a:avLst/>
                              <a:gdLst>
                                <a:gd name="T0" fmla="*/ 0 w 53"/>
                                <a:gd name="T1" fmla="*/ 43 h 82"/>
                                <a:gd name="T2" fmla="*/ 0 w 53"/>
                                <a:gd name="T3" fmla="*/ 29 h 82"/>
                                <a:gd name="T4" fmla="*/ 5 w 53"/>
                                <a:gd name="T5" fmla="*/ 20 h 82"/>
                                <a:gd name="T6" fmla="*/ 10 w 53"/>
                                <a:gd name="T7" fmla="*/ 10 h 82"/>
                                <a:gd name="T8" fmla="*/ 15 w 53"/>
                                <a:gd name="T9" fmla="*/ 5 h 82"/>
                                <a:gd name="T10" fmla="*/ 19 w 53"/>
                                <a:gd name="T11" fmla="*/ 0 h 82"/>
                                <a:gd name="T12" fmla="*/ 24 w 53"/>
                                <a:gd name="T13" fmla="*/ 0 h 82"/>
                                <a:gd name="T14" fmla="*/ 34 w 53"/>
                                <a:gd name="T15" fmla="*/ 5 h 82"/>
                                <a:gd name="T16" fmla="*/ 43 w 53"/>
                                <a:gd name="T17" fmla="*/ 10 h 82"/>
                                <a:gd name="T18" fmla="*/ 48 w 53"/>
                                <a:gd name="T19" fmla="*/ 24 h 82"/>
                                <a:gd name="T20" fmla="*/ 53 w 53"/>
                                <a:gd name="T21" fmla="*/ 43 h 82"/>
                                <a:gd name="T22" fmla="*/ 53 w 53"/>
                                <a:gd name="T23" fmla="*/ 53 h 82"/>
                                <a:gd name="T24" fmla="*/ 48 w 53"/>
                                <a:gd name="T25" fmla="*/ 67 h 82"/>
                                <a:gd name="T26" fmla="*/ 43 w 53"/>
                                <a:gd name="T27" fmla="*/ 72 h 82"/>
                                <a:gd name="T28" fmla="*/ 39 w 53"/>
                                <a:gd name="T29" fmla="*/ 77 h 82"/>
                                <a:gd name="T30" fmla="*/ 34 w 53"/>
                                <a:gd name="T31" fmla="*/ 82 h 82"/>
                                <a:gd name="T32" fmla="*/ 24 w 53"/>
                                <a:gd name="T33" fmla="*/ 82 h 82"/>
                                <a:gd name="T34" fmla="*/ 15 w 53"/>
                                <a:gd name="T35" fmla="*/ 82 h 82"/>
                                <a:gd name="T36" fmla="*/ 5 w 53"/>
                                <a:gd name="T37" fmla="*/ 72 h 82"/>
                                <a:gd name="T38" fmla="*/ 0 w 53"/>
                                <a:gd name="T39" fmla="*/ 58 h 82"/>
                                <a:gd name="T40" fmla="*/ 0 w 53"/>
                                <a:gd name="T41" fmla="*/ 43 h 82"/>
                                <a:gd name="T42" fmla="*/ 10 w 53"/>
                                <a:gd name="T43" fmla="*/ 43 h 82"/>
                                <a:gd name="T44" fmla="*/ 15 w 53"/>
                                <a:gd name="T45" fmla="*/ 58 h 82"/>
                                <a:gd name="T46" fmla="*/ 15 w 53"/>
                                <a:gd name="T47" fmla="*/ 72 h 82"/>
                                <a:gd name="T48" fmla="*/ 19 w 53"/>
                                <a:gd name="T49" fmla="*/ 77 h 82"/>
                                <a:gd name="T50" fmla="*/ 24 w 53"/>
                                <a:gd name="T51" fmla="*/ 82 h 82"/>
                                <a:gd name="T52" fmla="*/ 29 w 53"/>
                                <a:gd name="T53" fmla="*/ 77 h 82"/>
                                <a:gd name="T54" fmla="*/ 34 w 53"/>
                                <a:gd name="T55" fmla="*/ 77 h 82"/>
                                <a:gd name="T56" fmla="*/ 34 w 53"/>
                                <a:gd name="T57" fmla="*/ 72 h 82"/>
                                <a:gd name="T58" fmla="*/ 39 w 53"/>
                                <a:gd name="T59" fmla="*/ 67 h 82"/>
                                <a:gd name="T60" fmla="*/ 39 w 53"/>
                                <a:gd name="T61" fmla="*/ 58 h 82"/>
                                <a:gd name="T62" fmla="*/ 39 w 53"/>
                                <a:gd name="T63" fmla="*/ 39 h 82"/>
                                <a:gd name="T64" fmla="*/ 39 w 53"/>
                                <a:gd name="T65" fmla="*/ 29 h 82"/>
                                <a:gd name="T66" fmla="*/ 39 w 53"/>
                                <a:gd name="T67" fmla="*/ 15 h 82"/>
                                <a:gd name="T68" fmla="*/ 34 w 53"/>
                                <a:gd name="T69" fmla="*/ 10 h 82"/>
                                <a:gd name="T70" fmla="*/ 34 w 53"/>
                                <a:gd name="T71" fmla="*/ 5 h 82"/>
                                <a:gd name="T72" fmla="*/ 29 w 53"/>
                                <a:gd name="T73" fmla="*/ 5 h 82"/>
                                <a:gd name="T74" fmla="*/ 24 w 53"/>
                                <a:gd name="T75" fmla="*/ 5 h 82"/>
                                <a:gd name="T76" fmla="*/ 24 w 53"/>
                                <a:gd name="T77" fmla="*/ 5 h 82"/>
                                <a:gd name="T78" fmla="*/ 19 w 53"/>
                                <a:gd name="T79" fmla="*/ 10 h 82"/>
                                <a:gd name="T80" fmla="*/ 15 w 53"/>
                                <a:gd name="T81" fmla="*/ 15 h 82"/>
                                <a:gd name="T82" fmla="*/ 15 w 53"/>
                                <a:gd name="T83" fmla="*/ 24 h 82"/>
                                <a:gd name="T84" fmla="*/ 10 w 53"/>
                                <a:gd name="T85" fmla="*/ 34 h 82"/>
                                <a:gd name="T86" fmla="*/ 10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20"/>
                                  </a:lnTo>
                                  <a:lnTo>
                                    <a:pt x="10" y="10"/>
                                  </a:lnTo>
                                  <a:lnTo>
                                    <a:pt x="15" y="5"/>
                                  </a:lnTo>
                                  <a:lnTo>
                                    <a:pt x="19" y="0"/>
                                  </a:lnTo>
                                  <a:lnTo>
                                    <a:pt x="24" y="0"/>
                                  </a:lnTo>
                                  <a:lnTo>
                                    <a:pt x="34" y="5"/>
                                  </a:lnTo>
                                  <a:lnTo>
                                    <a:pt x="43" y="10"/>
                                  </a:lnTo>
                                  <a:lnTo>
                                    <a:pt x="48" y="24"/>
                                  </a:lnTo>
                                  <a:lnTo>
                                    <a:pt x="53" y="43"/>
                                  </a:lnTo>
                                  <a:lnTo>
                                    <a:pt x="53" y="53"/>
                                  </a:lnTo>
                                  <a:lnTo>
                                    <a:pt x="48" y="67"/>
                                  </a:lnTo>
                                  <a:lnTo>
                                    <a:pt x="43" y="72"/>
                                  </a:lnTo>
                                  <a:lnTo>
                                    <a:pt x="39" y="77"/>
                                  </a:lnTo>
                                  <a:lnTo>
                                    <a:pt x="34" y="82"/>
                                  </a:lnTo>
                                  <a:lnTo>
                                    <a:pt x="24" y="82"/>
                                  </a:lnTo>
                                  <a:lnTo>
                                    <a:pt x="15" y="82"/>
                                  </a:lnTo>
                                  <a:lnTo>
                                    <a:pt x="5" y="72"/>
                                  </a:lnTo>
                                  <a:lnTo>
                                    <a:pt x="0" y="58"/>
                                  </a:lnTo>
                                  <a:lnTo>
                                    <a:pt x="0" y="43"/>
                                  </a:lnTo>
                                  <a:close/>
                                  <a:moveTo>
                                    <a:pt x="10" y="43"/>
                                  </a:moveTo>
                                  <a:lnTo>
                                    <a:pt x="15" y="58"/>
                                  </a:lnTo>
                                  <a:lnTo>
                                    <a:pt x="15" y="72"/>
                                  </a:lnTo>
                                  <a:lnTo>
                                    <a:pt x="19" y="77"/>
                                  </a:lnTo>
                                  <a:lnTo>
                                    <a:pt x="24" y="82"/>
                                  </a:lnTo>
                                  <a:lnTo>
                                    <a:pt x="29" y="77"/>
                                  </a:lnTo>
                                  <a:lnTo>
                                    <a:pt x="34" y="77"/>
                                  </a:lnTo>
                                  <a:lnTo>
                                    <a:pt x="34" y="72"/>
                                  </a:lnTo>
                                  <a:lnTo>
                                    <a:pt x="39" y="67"/>
                                  </a:lnTo>
                                  <a:lnTo>
                                    <a:pt x="39" y="58"/>
                                  </a:lnTo>
                                  <a:lnTo>
                                    <a:pt x="39" y="39"/>
                                  </a:lnTo>
                                  <a:lnTo>
                                    <a:pt x="39" y="29"/>
                                  </a:lnTo>
                                  <a:lnTo>
                                    <a:pt x="39" y="15"/>
                                  </a:lnTo>
                                  <a:lnTo>
                                    <a:pt x="34" y="10"/>
                                  </a:lnTo>
                                  <a:lnTo>
                                    <a:pt x="34" y="5"/>
                                  </a:lnTo>
                                  <a:lnTo>
                                    <a:pt x="29" y="5"/>
                                  </a:lnTo>
                                  <a:lnTo>
                                    <a:pt x="24" y="5"/>
                                  </a:lnTo>
                                  <a:lnTo>
                                    <a:pt x="19" y="10"/>
                                  </a:lnTo>
                                  <a:lnTo>
                                    <a:pt x="15" y="15"/>
                                  </a:lnTo>
                                  <a:lnTo>
                                    <a:pt x="15"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972"/>
                          <wps:cNvSpPr>
                            <a:spLocks noEditPoints="1"/>
                          </wps:cNvSpPr>
                          <wps:spPr bwMode="auto">
                            <a:xfrm>
                              <a:off x="6487" y="3102"/>
                              <a:ext cx="48" cy="82"/>
                            </a:xfrm>
                            <a:custGeom>
                              <a:avLst/>
                              <a:gdLst>
                                <a:gd name="T0" fmla="*/ 0 w 48"/>
                                <a:gd name="T1" fmla="*/ 43 h 82"/>
                                <a:gd name="T2" fmla="*/ 0 w 48"/>
                                <a:gd name="T3" fmla="*/ 29 h 82"/>
                                <a:gd name="T4" fmla="*/ 0 w 48"/>
                                <a:gd name="T5" fmla="*/ 20 h 82"/>
                                <a:gd name="T6" fmla="*/ 4 w 48"/>
                                <a:gd name="T7" fmla="*/ 10 h 82"/>
                                <a:gd name="T8" fmla="*/ 14 w 48"/>
                                <a:gd name="T9" fmla="*/ 5 h 82"/>
                                <a:gd name="T10" fmla="*/ 19 w 48"/>
                                <a:gd name="T11" fmla="*/ 0 h 82"/>
                                <a:gd name="T12" fmla="*/ 24 w 48"/>
                                <a:gd name="T13" fmla="*/ 0 h 82"/>
                                <a:gd name="T14" fmla="*/ 33 w 48"/>
                                <a:gd name="T15" fmla="*/ 5 h 82"/>
                                <a:gd name="T16" fmla="*/ 38 w 48"/>
                                <a:gd name="T17" fmla="*/ 10 h 82"/>
                                <a:gd name="T18" fmla="*/ 48 w 48"/>
                                <a:gd name="T19" fmla="*/ 24 h 82"/>
                                <a:gd name="T20" fmla="*/ 48 w 48"/>
                                <a:gd name="T21" fmla="*/ 43 h 82"/>
                                <a:gd name="T22" fmla="*/ 48 w 48"/>
                                <a:gd name="T23" fmla="*/ 53 h 82"/>
                                <a:gd name="T24" fmla="*/ 43 w 48"/>
                                <a:gd name="T25" fmla="*/ 67 h 82"/>
                                <a:gd name="T26" fmla="*/ 43 w 48"/>
                                <a:gd name="T27" fmla="*/ 72 h 82"/>
                                <a:gd name="T28" fmla="*/ 33 w 48"/>
                                <a:gd name="T29" fmla="*/ 77 h 82"/>
                                <a:gd name="T30" fmla="*/ 28 w 48"/>
                                <a:gd name="T31" fmla="*/ 82 h 82"/>
                                <a:gd name="T32" fmla="*/ 24 w 48"/>
                                <a:gd name="T33" fmla="*/ 82 h 82"/>
                                <a:gd name="T34" fmla="*/ 14 w 48"/>
                                <a:gd name="T35" fmla="*/ 82 h 82"/>
                                <a:gd name="T36" fmla="*/ 4 w 48"/>
                                <a:gd name="T37" fmla="*/ 72 h 82"/>
                                <a:gd name="T38" fmla="*/ 0 w 48"/>
                                <a:gd name="T39" fmla="*/ 58 h 82"/>
                                <a:gd name="T40" fmla="*/ 0 w 48"/>
                                <a:gd name="T41" fmla="*/ 43 h 82"/>
                                <a:gd name="T42" fmla="*/ 9 w 48"/>
                                <a:gd name="T43" fmla="*/ 43 h 82"/>
                                <a:gd name="T44" fmla="*/ 9 w 48"/>
                                <a:gd name="T45" fmla="*/ 58 h 82"/>
                                <a:gd name="T46" fmla="*/ 14 w 48"/>
                                <a:gd name="T47" fmla="*/ 72 h 82"/>
                                <a:gd name="T48" fmla="*/ 19 w 48"/>
                                <a:gd name="T49" fmla="*/ 77 h 82"/>
                                <a:gd name="T50" fmla="*/ 24 w 48"/>
                                <a:gd name="T51" fmla="*/ 82 h 82"/>
                                <a:gd name="T52" fmla="*/ 28 w 48"/>
                                <a:gd name="T53" fmla="*/ 77 h 82"/>
                                <a:gd name="T54" fmla="*/ 28 w 48"/>
                                <a:gd name="T55" fmla="*/ 77 h 82"/>
                                <a:gd name="T56" fmla="*/ 33 w 48"/>
                                <a:gd name="T57" fmla="*/ 72 h 82"/>
                                <a:gd name="T58" fmla="*/ 33 w 48"/>
                                <a:gd name="T59" fmla="*/ 67 h 82"/>
                                <a:gd name="T60" fmla="*/ 38 w 48"/>
                                <a:gd name="T61" fmla="*/ 58 h 82"/>
                                <a:gd name="T62" fmla="*/ 38 w 48"/>
                                <a:gd name="T63" fmla="*/ 39 h 82"/>
                                <a:gd name="T64" fmla="*/ 38 w 48"/>
                                <a:gd name="T65" fmla="*/ 29 h 82"/>
                                <a:gd name="T66" fmla="*/ 33 w 48"/>
                                <a:gd name="T67" fmla="*/ 15 h 82"/>
                                <a:gd name="T68" fmla="*/ 33 w 48"/>
                                <a:gd name="T69" fmla="*/ 10 h 82"/>
                                <a:gd name="T70" fmla="*/ 28 w 48"/>
                                <a:gd name="T71" fmla="*/ 5 h 82"/>
                                <a:gd name="T72" fmla="*/ 28 w 48"/>
                                <a:gd name="T73" fmla="*/ 5 h 82"/>
                                <a:gd name="T74" fmla="*/ 24 w 48"/>
                                <a:gd name="T75" fmla="*/ 5 h 82"/>
                                <a:gd name="T76" fmla="*/ 19 w 48"/>
                                <a:gd name="T77" fmla="*/ 5 h 82"/>
                                <a:gd name="T78" fmla="*/ 14 w 48"/>
                                <a:gd name="T79" fmla="*/ 10 h 82"/>
                                <a:gd name="T80" fmla="*/ 14 w 48"/>
                                <a:gd name="T81" fmla="*/ 15 h 82"/>
                                <a:gd name="T82" fmla="*/ 9 w 48"/>
                                <a:gd name="T83" fmla="*/ 24 h 82"/>
                                <a:gd name="T84" fmla="*/ 9 w 48"/>
                                <a:gd name="T85" fmla="*/ 34 h 82"/>
                                <a:gd name="T86" fmla="*/ 9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0" y="20"/>
                                  </a:lnTo>
                                  <a:lnTo>
                                    <a:pt x="4" y="10"/>
                                  </a:lnTo>
                                  <a:lnTo>
                                    <a:pt x="14" y="5"/>
                                  </a:lnTo>
                                  <a:lnTo>
                                    <a:pt x="19" y="0"/>
                                  </a:lnTo>
                                  <a:lnTo>
                                    <a:pt x="24" y="0"/>
                                  </a:lnTo>
                                  <a:lnTo>
                                    <a:pt x="33" y="5"/>
                                  </a:lnTo>
                                  <a:lnTo>
                                    <a:pt x="38" y="10"/>
                                  </a:lnTo>
                                  <a:lnTo>
                                    <a:pt x="48" y="24"/>
                                  </a:lnTo>
                                  <a:lnTo>
                                    <a:pt x="48" y="43"/>
                                  </a:lnTo>
                                  <a:lnTo>
                                    <a:pt x="48" y="53"/>
                                  </a:lnTo>
                                  <a:lnTo>
                                    <a:pt x="43" y="67"/>
                                  </a:lnTo>
                                  <a:lnTo>
                                    <a:pt x="43" y="72"/>
                                  </a:lnTo>
                                  <a:lnTo>
                                    <a:pt x="33" y="77"/>
                                  </a:lnTo>
                                  <a:lnTo>
                                    <a:pt x="28" y="82"/>
                                  </a:lnTo>
                                  <a:lnTo>
                                    <a:pt x="24" y="82"/>
                                  </a:lnTo>
                                  <a:lnTo>
                                    <a:pt x="14" y="82"/>
                                  </a:lnTo>
                                  <a:lnTo>
                                    <a:pt x="4" y="72"/>
                                  </a:lnTo>
                                  <a:lnTo>
                                    <a:pt x="0" y="58"/>
                                  </a:lnTo>
                                  <a:lnTo>
                                    <a:pt x="0" y="43"/>
                                  </a:lnTo>
                                  <a:close/>
                                  <a:moveTo>
                                    <a:pt x="9" y="43"/>
                                  </a:moveTo>
                                  <a:lnTo>
                                    <a:pt x="9" y="58"/>
                                  </a:lnTo>
                                  <a:lnTo>
                                    <a:pt x="14" y="72"/>
                                  </a:lnTo>
                                  <a:lnTo>
                                    <a:pt x="19" y="77"/>
                                  </a:lnTo>
                                  <a:lnTo>
                                    <a:pt x="24" y="82"/>
                                  </a:lnTo>
                                  <a:lnTo>
                                    <a:pt x="28" y="77"/>
                                  </a:lnTo>
                                  <a:lnTo>
                                    <a:pt x="33" y="72"/>
                                  </a:lnTo>
                                  <a:lnTo>
                                    <a:pt x="33" y="67"/>
                                  </a:lnTo>
                                  <a:lnTo>
                                    <a:pt x="38" y="58"/>
                                  </a:lnTo>
                                  <a:lnTo>
                                    <a:pt x="38" y="39"/>
                                  </a:lnTo>
                                  <a:lnTo>
                                    <a:pt x="38" y="29"/>
                                  </a:lnTo>
                                  <a:lnTo>
                                    <a:pt x="33" y="15"/>
                                  </a:lnTo>
                                  <a:lnTo>
                                    <a:pt x="33" y="10"/>
                                  </a:lnTo>
                                  <a:lnTo>
                                    <a:pt x="28" y="5"/>
                                  </a:lnTo>
                                  <a:lnTo>
                                    <a:pt x="24" y="5"/>
                                  </a:lnTo>
                                  <a:lnTo>
                                    <a:pt x="19" y="5"/>
                                  </a:lnTo>
                                  <a:lnTo>
                                    <a:pt x="14" y="10"/>
                                  </a:lnTo>
                                  <a:lnTo>
                                    <a:pt x="14" y="15"/>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973"/>
                          <wps:cNvSpPr>
                            <a:spLocks noEditPoints="1"/>
                          </wps:cNvSpPr>
                          <wps:spPr bwMode="auto">
                            <a:xfrm>
                              <a:off x="6544" y="3102"/>
                              <a:ext cx="53" cy="82"/>
                            </a:xfrm>
                            <a:custGeom>
                              <a:avLst/>
                              <a:gdLst>
                                <a:gd name="T0" fmla="*/ 48 w 53"/>
                                <a:gd name="T1" fmla="*/ 0 h 82"/>
                                <a:gd name="T2" fmla="*/ 48 w 53"/>
                                <a:gd name="T3" fmla="*/ 5 h 82"/>
                                <a:gd name="T4" fmla="*/ 43 w 53"/>
                                <a:gd name="T5" fmla="*/ 5 h 82"/>
                                <a:gd name="T6" fmla="*/ 39 w 53"/>
                                <a:gd name="T7" fmla="*/ 5 h 82"/>
                                <a:gd name="T8" fmla="*/ 34 w 53"/>
                                <a:gd name="T9" fmla="*/ 10 h 82"/>
                                <a:gd name="T10" fmla="*/ 29 w 53"/>
                                <a:gd name="T11" fmla="*/ 15 h 82"/>
                                <a:gd name="T12" fmla="*/ 24 w 53"/>
                                <a:gd name="T13" fmla="*/ 20 h 82"/>
                                <a:gd name="T14" fmla="*/ 19 w 53"/>
                                <a:gd name="T15" fmla="*/ 24 h 82"/>
                                <a:gd name="T16" fmla="*/ 19 w 53"/>
                                <a:gd name="T17" fmla="*/ 29 h 82"/>
                                <a:gd name="T18" fmla="*/ 15 w 53"/>
                                <a:gd name="T19" fmla="*/ 39 h 82"/>
                                <a:gd name="T20" fmla="*/ 24 w 53"/>
                                <a:gd name="T21" fmla="*/ 34 h 82"/>
                                <a:gd name="T22" fmla="*/ 34 w 53"/>
                                <a:gd name="T23" fmla="*/ 34 h 82"/>
                                <a:gd name="T24" fmla="*/ 39 w 53"/>
                                <a:gd name="T25" fmla="*/ 34 h 82"/>
                                <a:gd name="T26" fmla="*/ 48 w 53"/>
                                <a:gd name="T27" fmla="*/ 39 h 82"/>
                                <a:gd name="T28" fmla="*/ 48 w 53"/>
                                <a:gd name="T29" fmla="*/ 48 h 82"/>
                                <a:gd name="T30" fmla="*/ 53 w 53"/>
                                <a:gd name="T31" fmla="*/ 58 h 82"/>
                                <a:gd name="T32" fmla="*/ 48 w 53"/>
                                <a:gd name="T33" fmla="*/ 67 h 82"/>
                                <a:gd name="T34" fmla="*/ 48 w 53"/>
                                <a:gd name="T35" fmla="*/ 72 h 82"/>
                                <a:gd name="T36" fmla="*/ 39 w 53"/>
                                <a:gd name="T37" fmla="*/ 82 h 82"/>
                                <a:gd name="T38" fmla="*/ 24 w 53"/>
                                <a:gd name="T39" fmla="*/ 82 h 82"/>
                                <a:gd name="T40" fmla="*/ 19 w 53"/>
                                <a:gd name="T41" fmla="*/ 82 h 82"/>
                                <a:gd name="T42" fmla="*/ 15 w 53"/>
                                <a:gd name="T43" fmla="*/ 77 h 82"/>
                                <a:gd name="T44" fmla="*/ 5 w 53"/>
                                <a:gd name="T45" fmla="*/ 67 h 82"/>
                                <a:gd name="T46" fmla="*/ 0 w 53"/>
                                <a:gd name="T47" fmla="*/ 53 h 82"/>
                                <a:gd name="T48" fmla="*/ 0 w 53"/>
                                <a:gd name="T49" fmla="*/ 39 h 82"/>
                                <a:gd name="T50" fmla="*/ 5 w 53"/>
                                <a:gd name="T51" fmla="*/ 29 h 82"/>
                                <a:gd name="T52" fmla="*/ 10 w 53"/>
                                <a:gd name="T53" fmla="*/ 20 h 82"/>
                                <a:gd name="T54" fmla="*/ 19 w 53"/>
                                <a:gd name="T55" fmla="*/ 15 h 82"/>
                                <a:gd name="T56" fmla="*/ 24 w 53"/>
                                <a:gd name="T57" fmla="*/ 10 h 82"/>
                                <a:gd name="T58" fmla="*/ 34 w 53"/>
                                <a:gd name="T59" fmla="*/ 5 h 82"/>
                                <a:gd name="T60" fmla="*/ 39 w 53"/>
                                <a:gd name="T61" fmla="*/ 0 h 82"/>
                                <a:gd name="T62" fmla="*/ 48 w 53"/>
                                <a:gd name="T63" fmla="*/ 0 h 82"/>
                                <a:gd name="T64" fmla="*/ 48 w 53"/>
                                <a:gd name="T65" fmla="*/ 0 h 82"/>
                                <a:gd name="T66" fmla="*/ 15 w 53"/>
                                <a:gd name="T67" fmla="*/ 43 h 82"/>
                                <a:gd name="T68" fmla="*/ 15 w 53"/>
                                <a:gd name="T69" fmla="*/ 48 h 82"/>
                                <a:gd name="T70" fmla="*/ 15 w 53"/>
                                <a:gd name="T71" fmla="*/ 53 h 82"/>
                                <a:gd name="T72" fmla="*/ 15 w 53"/>
                                <a:gd name="T73" fmla="*/ 63 h 82"/>
                                <a:gd name="T74" fmla="*/ 15 w 53"/>
                                <a:gd name="T75" fmla="*/ 67 h 82"/>
                                <a:gd name="T76" fmla="*/ 19 w 53"/>
                                <a:gd name="T77" fmla="*/ 72 h 82"/>
                                <a:gd name="T78" fmla="*/ 19 w 53"/>
                                <a:gd name="T79" fmla="*/ 77 h 82"/>
                                <a:gd name="T80" fmla="*/ 24 w 53"/>
                                <a:gd name="T81" fmla="*/ 82 h 82"/>
                                <a:gd name="T82" fmla="*/ 29 w 53"/>
                                <a:gd name="T83" fmla="*/ 82 h 82"/>
                                <a:gd name="T84" fmla="*/ 34 w 53"/>
                                <a:gd name="T85" fmla="*/ 77 h 82"/>
                                <a:gd name="T86" fmla="*/ 39 w 53"/>
                                <a:gd name="T87" fmla="*/ 77 h 82"/>
                                <a:gd name="T88" fmla="*/ 39 w 53"/>
                                <a:gd name="T89" fmla="*/ 72 h 82"/>
                                <a:gd name="T90" fmla="*/ 43 w 53"/>
                                <a:gd name="T91" fmla="*/ 63 h 82"/>
                                <a:gd name="T92" fmla="*/ 39 w 53"/>
                                <a:gd name="T93" fmla="*/ 53 h 82"/>
                                <a:gd name="T94" fmla="*/ 39 w 53"/>
                                <a:gd name="T95" fmla="*/ 43 h 82"/>
                                <a:gd name="T96" fmla="*/ 34 w 53"/>
                                <a:gd name="T97" fmla="*/ 39 h 82"/>
                                <a:gd name="T98" fmla="*/ 24 w 53"/>
                                <a:gd name="T99" fmla="*/ 39 h 82"/>
                                <a:gd name="T100" fmla="*/ 24 w 53"/>
                                <a:gd name="T101" fmla="*/ 39 h 82"/>
                                <a:gd name="T102" fmla="*/ 19 w 53"/>
                                <a:gd name="T103" fmla="*/ 39 h 82"/>
                                <a:gd name="T104" fmla="*/ 19 w 53"/>
                                <a:gd name="T105" fmla="*/ 39 h 82"/>
                                <a:gd name="T106" fmla="*/ 15 w 53"/>
                                <a:gd name="T10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 h="82">
                                  <a:moveTo>
                                    <a:pt x="48" y="0"/>
                                  </a:moveTo>
                                  <a:lnTo>
                                    <a:pt x="48" y="5"/>
                                  </a:lnTo>
                                  <a:lnTo>
                                    <a:pt x="43" y="5"/>
                                  </a:lnTo>
                                  <a:lnTo>
                                    <a:pt x="39" y="5"/>
                                  </a:lnTo>
                                  <a:lnTo>
                                    <a:pt x="34" y="10"/>
                                  </a:lnTo>
                                  <a:lnTo>
                                    <a:pt x="29" y="15"/>
                                  </a:lnTo>
                                  <a:lnTo>
                                    <a:pt x="24" y="20"/>
                                  </a:lnTo>
                                  <a:lnTo>
                                    <a:pt x="19" y="24"/>
                                  </a:lnTo>
                                  <a:lnTo>
                                    <a:pt x="19" y="29"/>
                                  </a:lnTo>
                                  <a:lnTo>
                                    <a:pt x="15" y="39"/>
                                  </a:lnTo>
                                  <a:lnTo>
                                    <a:pt x="24" y="34"/>
                                  </a:lnTo>
                                  <a:lnTo>
                                    <a:pt x="34" y="34"/>
                                  </a:lnTo>
                                  <a:lnTo>
                                    <a:pt x="39" y="34"/>
                                  </a:lnTo>
                                  <a:lnTo>
                                    <a:pt x="48" y="39"/>
                                  </a:lnTo>
                                  <a:lnTo>
                                    <a:pt x="48" y="48"/>
                                  </a:lnTo>
                                  <a:lnTo>
                                    <a:pt x="53" y="58"/>
                                  </a:lnTo>
                                  <a:lnTo>
                                    <a:pt x="48" y="67"/>
                                  </a:lnTo>
                                  <a:lnTo>
                                    <a:pt x="48" y="72"/>
                                  </a:lnTo>
                                  <a:lnTo>
                                    <a:pt x="39" y="82"/>
                                  </a:lnTo>
                                  <a:lnTo>
                                    <a:pt x="24" y="82"/>
                                  </a:lnTo>
                                  <a:lnTo>
                                    <a:pt x="19" y="82"/>
                                  </a:lnTo>
                                  <a:lnTo>
                                    <a:pt x="15" y="77"/>
                                  </a:lnTo>
                                  <a:lnTo>
                                    <a:pt x="5" y="67"/>
                                  </a:lnTo>
                                  <a:lnTo>
                                    <a:pt x="0" y="53"/>
                                  </a:lnTo>
                                  <a:lnTo>
                                    <a:pt x="0" y="39"/>
                                  </a:lnTo>
                                  <a:lnTo>
                                    <a:pt x="5" y="29"/>
                                  </a:lnTo>
                                  <a:lnTo>
                                    <a:pt x="10" y="20"/>
                                  </a:lnTo>
                                  <a:lnTo>
                                    <a:pt x="19" y="15"/>
                                  </a:lnTo>
                                  <a:lnTo>
                                    <a:pt x="24" y="10"/>
                                  </a:lnTo>
                                  <a:lnTo>
                                    <a:pt x="34" y="5"/>
                                  </a:lnTo>
                                  <a:lnTo>
                                    <a:pt x="39" y="0"/>
                                  </a:lnTo>
                                  <a:lnTo>
                                    <a:pt x="48" y="0"/>
                                  </a:lnTo>
                                  <a:close/>
                                  <a:moveTo>
                                    <a:pt x="15" y="43"/>
                                  </a:moveTo>
                                  <a:lnTo>
                                    <a:pt x="15" y="48"/>
                                  </a:lnTo>
                                  <a:lnTo>
                                    <a:pt x="15" y="53"/>
                                  </a:lnTo>
                                  <a:lnTo>
                                    <a:pt x="15" y="63"/>
                                  </a:lnTo>
                                  <a:lnTo>
                                    <a:pt x="15" y="67"/>
                                  </a:lnTo>
                                  <a:lnTo>
                                    <a:pt x="19" y="72"/>
                                  </a:lnTo>
                                  <a:lnTo>
                                    <a:pt x="19" y="77"/>
                                  </a:lnTo>
                                  <a:lnTo>
                                    <a:pt x="24" y="82"/>
                                  </a:lnTo>
                                  <a:lnTo>
                                    <a:pt x="29" y="82"/>
                                  </a:lnTo>
                                  <a:lnTo>
                                    <a:pt x="34" y="77"/>
                                  </a:lnTo>
                                  <a:lnTo>
                                    <a:pt x="39" y="77"/>
                                  </a:lnTo>
                                  <a:lnTo>
                                    <a:pt x="39" y="72"/>
                                  </a:lnTo>
                                  <a:lnTo>
                                    <a:pt x="43" y="63"/>
                                  </a:lnTo>
                                  <a:lnTo>
                                    <a:pt x="39" y="53"/>
                                  </a:lnTo>
                                  <a:lnTo>
                                    <a:pt x="39" y="43"/>
                                  </a:lnTo>
                                  <a:lnTo>
                                    <a:pt x="34" y="39"/>
                                  </a:lnTo>
                                  <a:lnTo>
                                    <a:pt x="24" y="39"/>
                                  </a:lnTo>
                                  <a:lnTo>
                                    <a:pt x="19" y="39"/>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974"/>
                          <wps:cNvSpPr>
                            <a:spLocks/>
                          </wps:cNvSpPr>
                          <wps:spPr bwMode="auto">
                            <a:xfrm>
                              <a:off x="6602" y="3102"/>
                              <a:ext cx="53" cy="82"/>
                            </a:xfrm>
                            <a:custGeom>
                              <a:avLst/>
                              <a:gdLst>
                                <a:gd name="T0" fmla="*/ 53 w 53"/>
                                <a:gd name="T1" fmla="*/ 67 h 82"/>
                                <a:gd name="T2" fmla="*/ 48 w 53"/>
                                <a:gd name="T3" fmla="*/ 82 h 82"/>
                                <a:gd name="T4" fmla="*/ 0 w 53"/>
                                <a:gd name="T5" fmla="*/ 82 h 82"/>
                                <a:gd name="T6" fmla="*/ 0 w 53"/>
                                <a:gd name="T7" fmla="*/ 82 h 82"/>
                                <a:gd name="T8" fmla="*/ 19 w 53"/>
                                <a:gd name="T9" fmla="*/ 63 h 82"/>
                                <a:gd name="T10" fmla="*/ 29 w 53"/>
                                <a:gd name="T11" fmla="*/ 48 h 82"/>
                                <a:gd name="T12" fmla="*/ 38 w 53"/>
                                <a:gd name="T13" fmla="*/ 39 h 82"/>
                                <a:gd name="T14" fmla="*/ 38 w 53"/>
                                <a:gd name="T15" fmla="*/ 29 h 82"/>
                                <a:gd name="T16" fmla="*/ 38 w 53"/>
                                <a:gd name="T17" fmla="*/ 20 h 82"/>
                                <a:gd name="T18" fmla="*/ 33 w 53"/>
                                <a:gd name="T19" fmla="*/ 15 h 82"/>
                                <a:gd name="T20" fmla="*/ 29 w 53"/>
                                <a:gd name="T21" fmla="*/ 10 h 82"/>
                                <a:gd name="T22" fmla="*/ 24 w 53"/>
                                <a:gd name="T23" fmla="*/ 10 h 82"/>
                                <a:gd name="T24" fmla="*/ 19 w 53"/>
                                <a:gd name="T25" fmla="*/ 10 h 82"/>
                                <a:gd name="T26" fmla="*/ 14 w 53"/>
                                <a:gd name="T27" fmla="*/ 15 h 82"/>
                                <a:gd name="T28" fmla="*/ 9 w 53"/>
                                <a:gd name="T29" fmla="*/ 20 h 82"/>
                                <a:gd name="T30" fmla="*/ 5 w 53"/>
                                <a:gd name="T31" fmla="*/ 24 h 82"/>
                                <a:gd name="T32" fmla="*/ 5 w 53"/>
                                <a:gd name="T33" fmla="*/ 24 h 82"/>
                                <a:gd name="T34" fmla="*/ 5 w 53"/>
                                <a:gd name="T35" fmla="*/ 15 h 82"/>
                                <a:gd name="T36" fmla="*/ 9 w 53"/>
                                <a:gd name="T37" fmla="*/ 5 h 82"/>
                                <a:gd name="T38" fmla="*/ 19 w 53"/>
                                <a:gd name="T39" fmla="*/ 5 h 82"/>
                                <a:gd name="T40" fmla="*/ 24 w 53"/>
                                <a:gd name="T41" fmla="*/ 0 h 82"/>
                                <a:gd name="T42" fmla="*/ 33 w 53"/>
                                <a:gd name="T43" fmla="*/ 5 h 82"/>
                                <a:gd name="T44" fmla="*/ 43 w 53"/>
                                <a:gd name="T45" fmla="*/ 10 h 82"/>
                                <a:gd name="T46" fmla="*/ 48 w 53"/>
                                <a:gd name="T47" fmla="*/ 15 h 82"/>
                                <a:gd name="T48" fmla="*/ 48 w 53"/>
                                <a:gd name="T49" fmla="*/ 24 h 82"/>
                                <a:gd name="T50" fmla="*/ 48 w 53"/>
                                <a:gd name="T51" fmla="*/ 29 h 82"/>
                                <a:gd name="T52" fmla="*/ 48 w 53"/>
                                <a:gd name="T53" fmla="*/ 34 h 82"/>
                                <a:gd name="T54" fmla="*/ 38 w 53"/>
                                <a:gd name="T55" fmla="*/ 43 h 82"/>
                                <a:gd name="T56" fmla="*/ 33 w 53"/>
                                <a:gd name="T57" fmla="*/ 53 h 82"/>
                                <a:gd name="T58" fmla="*/ 19 w 53"/>
                                <a:gd name="T59" fmla="*/ 67 h 82"/>
                                <a:gd name="T60" fmla="*/ 14 w 53"/>
                                <a:gd name="T61" fmla="*/ 72 h 82"/>
                                <a:gd name="T62" fmla="*/ 33 w 53"/>
                                <a:gd name="T63" fmla="*/ 72 h 82"/>
                                <a:gd name="T64" fmla="*/ 38 w 53"/>
                                <a:gd name="T65" fmla="*/ 72 h 82"/>
                                <a:gd name="T66" fmla="*/ 43 w 53"/>
                                <a:gd name="T67" fmla="*/ 72 h 82"/>
                                <a:gd name="T68" fmla="*/ 48 w 53"/>
                                <a:gd name="T69" fmla="*/ 72 h 82"/>
                                <a:gd name="T70" fmla="*/ 48 w 53"/>
                                <a:gd name="T71" fmla="*/ 72 h 82"/>
                                <a:gd name="T72" fmla="*/ 48 w 53"/>
                                <a:gd name="T73" fmla="*/ 67 h 82"/>
                                <a:gd name="T74" fmla="*/ 53 w 53"/>
                                <a:gd name="T75" fmla="*/ 67 h 82"/>
                                <a:gd name="T76" fmla="*/ 53 w 53"/>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2">
                                  <a:moveTo>
                                    <a:pt x="53" y="67"/>
                                  </a:moveTo>
                                  <a:lnTo>
                                    <a:pt x="48" y="82"/>
                                  </a:lnTo>
                                  <a:lnTo>
                                    <a:pt x="0" y="82"/>
                                  </a:lnTo>
                                  <a:lnTo>
                                    <a:pt x="19" y="63"/>
                                  </a:lnTo>
                                  <a:lnTo>
                                    <a:pt x="29" y="48"/>
                                  </a:lnTo>
                                  <a:lnTo>
                                    <a:pt x="38" y="39"/>
                                  </a:lnTo>
                                  <a:lnTo>
                                    <a:pt x="38" y="29"/>
                                  </a:lnTo>
                                  <a:lnTo>
                                    <a:pt x="38" y="20"/>
                                  </a:lnTo>
                                  <a:lnTo>
                                    <a:pt x="33" y="15"/>
                                  </a:lnTo>
                                  <a:lnTo>
                                    <a:pt x="29" y="10"/>
                                  </a:lnTo>
                                  <a:lnTo>
                                    <a:pt x="24" y="10"/>
                                  </a:lnTo>
                                  <a:lnTo>
                                    <a:pt x="19" y="10"/>
                                  </a:lnTo>
                                  <a:lnTo>
                                    <a:pt x="14" y="15"/>
                                  </a:lnTo>
                                  <a:lnTo>
                                    <a:pt x="9" y="20"/>
                                  </a:lnTo>
                                  <a:lnTo>
                                    <a:pt x="5" y="24"/>
                                  </a:lnTo>
                                  <a:lnTo>
                                    <a:pt x="5" y="15"/>
                                  </a:lnTo>
                                  <a:lnTo>
                                    <a:pt x="9" y="5"/>
                                  </a:lnTo>
                                  <a:lnTo>
                                    <a:pt x="19" y="5"/>
                                  </a:lnTo>
                                  <a:lnTo>
                                    <a:pt x="24" y="0"/>
                                  </a:lnTo>
                                  <a:lnTo>
                                    <a:pt x="33" y="5"/>
                                  </a:lnTo>
                                  <a:lnTo>
                                    <a:pt x="43" y="10"/>
                                  </a:lnTo>
                                  <a:lnTo>
                                    <a:pt x="48" y="15"/>
                                  </a:lnTo>
                                  <a:lnTo>
                                    <a:pt x="48" y="24"/>
                                  </a:lnTo>
                                  <a:lnTo>
                                    <a:pt x="48" y="29"/>
                                  </a:lnTo>
                                  <a:lnTo>
                                    <a:pt x="48" y="34"/>
                                  </a:lnTo>
                                  <a:lnTo>
                                    <a:pt x="38" y="43"/>
                                  </a:lnTo>
                                  <a:lnTo>
                                    <a:pt x="33" y="53"/>
                                  </a:lnTo>
                                  <a:lnTo>
                                    <a:pt x="19" y="67"/>
                                  </a:lnTo>
                                  <a:lnTo>
                                    <a:pt x="14" y="72"/>
                                  </a:lnTo>
                                  <a:lnTo>
                                    <a:pt x="33" y="72"/>
                                  </a:lnTo>
                                  <a:lnTo>
                                    <a:pt x="38" y="72"/>
                                  </a:lnTo>
                                  <a:lnTo>
                                    <a:pt x="43" y="72"/>
                                  </a:lnTo>
                                  <a:lnTo>
                                    <a:pt x="48" y="72"/>
                                  </a:lnTo>
                                  <a:lnTo>
                                    <a:pt x="48" y="67"/>
                                  </a:lnTo>
                                  <a:lnTo>
                                    <a:pt x="5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975"/>
                          <wps:cNvSpPr>
                            <a:spLocks/>
                          </wps:cNvSpPr>
                          <wps:spPr bwMode="auto">
                            <a:xfrm>
                              <a:off x="6727" y="3102"/>
                              <a:ext cx="33" cy="106"/>
                            </a:xfrm>
                            <a:custGeom>
                              <a:avLst/>
                              <a:gdLst>
                                <a:gd name="T0" fmla="*/ 33 w 33"/>
                                <a:gd name="T1" fmla="*/ 106 h 106"/>
                                <a:gd name="T2" fmla="*/ 33 w 33"/>
                                <a:gd name="T3" fmla="*/ 106 h 106"/>
                                <a:gd name="T4" fmla="*/ 24 w 33"/>
                                <a:gd name="T5" fmla="*/ 101 h 106"/>
                                <a:gd name="T6" fmla="*/ 19 w 33"/>
                                <a:gd name="T7" fmla="*/ 96 h 106"/>
                                <a:gd name="T8" fmla="*/ 9 w 33"/>
                                <a:gd name="T9" fmla="*/ 87 h 106"/>
                                <a:gd name="T10" fmla="*/ 4 w 33"/>
                                <a:gd name="T11" fmla="*/ 77 h 106"/>
                                <a:gd name="T12" fmla="*/ 0 w 33"/>
                                <a:gd name="T13" fmla="*/ 67 h 106"/>
                                <a:gd name="T14" fmla="*/ 0 w 33"/>
                                <a:gd name="T15" fmla="*/ 53 h 106"/>
                                <a:gd name="T16" fmla="*/ 0 w 33"/>
                                <a:gd name="T17" fmla="*/ 34 h 106"/>
                                <a:gd name="T18" fmla="*/ 9 w 33"/>
                                <a:gd name="T19" fmla="*/ 20 h 106"/>
                                <a:gd name="T20" fmla="*/ 19 w 33"/>
                                <a:gd name="T21" fmla="*/ 10 h 106"/>
                                <a:gd name="T22" fmla="*/ 33 w 33"/>
                                <a:gd name="T23" fmla="*/ 0 h 106"/>
                                <a:gd name="T24" fmla="*/ 33 w 33"/>
                                <a:gd name="T25" fmla="*/ 0 h 106"/>
                                <a:gd name="T26" fmla="*/ 24 w 33"/>
                                <a:gd name="T27" fmla="*/ 5 h 106"/>
                                <a:gd name="T28" fmla="*/ 19 w 33"/>
                                <a:gd name="T29" fmla="*/ 15 h 106"/>
                                <a:gd name="T30" fmla="*/ 14 w 33"/>
                                <a:gd name="T31" fmla="*/ 20 h 106"/>
                                <a:gd name="T32" fmla="*/ 14 w 33"/>
                                <a:gd name="T33" fmla="*/ 29 h 106"/>
                                <a:gd name="T34" fmla="*/ 9 w 33"/>
                                <a:gd name="T35" fmla="*/ 39 h 106"/>
                                <a:gd name="T36" fmla="*/ 9 w 33"/>
                                <a:gd name="T37" fmla="*/ 53 h 106"/>
                                <a:gd name="T38" fmla="*/ 9 w 33"/>
                                <a:gd name="T39" fmla="*/ 63 h 106"/>
                                <a:gd name="T40" fmla="*/ 14 w 33"/>
                                <a:gd name="T41" fmla="*/ 77 h 106"/>
                                <a:gd name="T42" fmla="*/ 14 w 33"/>
                                <a:gd name="T43" fmla="*/ 82 h 106"/>
                                <a:gd name="T44" fmla="*/ 14 w 33"/>
                                <a:gd name="T45" fmla="*/ 87 h 106"/>
                                <a:gd name="T46" fmla="*/ 19 w 33"/>
                                <a:gd name="T47" fmla="*/ 91 h 106"/>
                                <a:gd name="T48" fmla="*/ 24 w 33"/>
                                <a:gd name="T49" fmla="*/ 96 h 106"/>
                                <a:gd name="T50" fmla="*/ 24 w 33"/>
                                <a:gd name="T51" fmla="*/ 101 h 106"/>
                                <a:gd name="T52" fmla="*/ 33 w 33"/>
                                <a:gd name="T5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06">
                                  <a:moveTo>
                                    <a:pt x="33" y="106"/>
                                  </a:moveTo>
                                  <a:lnTo>
                                    <a:pt x="33" y="106"/>
                                  </a:lnTo>
                                  <a:lnTo>
                                    <a:pt x="24" y="101"/>
                                  </a:lnTo>
                                  <a:lnTo>
                                    <a:pt x="19" y="96"/>
                                  </a:lnTo>
                                  <a:lnTo>
                                    <a:pt x="9" y="87"/>
                                  </a:lnTo>
                                  <a:lnTo>
                                    <a:pt x="4" y="77"/>
                                  </a:lnTo>
                                  <a:lnTo>
                                    <a:pt x="0" y="67"/>
                                  </a:lnTo>
                                  <a:lnTo>
                                    <a:pt x="0" y="53"/>
                                  </a:lnTo>
                                  <a:lnTo>
                                    <a:pt x="0" y="34"/>
                                  </a:lnTo>
                                  <a:lnTo>
                                    <a:pt x="9" y="20"/>
                                  </a:lnTo>
                                  <a:lnTo>
                                    <a:pt x="19" y="10"/>
                                  </a:lnTo>
                                  <a:lnTo>
                                    <a:pt x="33" y="0"/>
                                  </a:lnTo>
                                  <a:lnTo>
                                    <a:pt x="24" y="5"/>
                                  </a:lnTo>
                                  <a:lnTo>
                                    <a:pt x="19" y="15"/>
                                  </a:lnTo>
                                  <a:lnTo>
                                    <a:pt x="14" y="20"/>
                                  </a:lnTo>
                                  <a:lnTo>
                                    <a:pt x="14" y="29"/>
                                  </a:lnTo>
                                  <a:lnTo>
                                    <a:pt x="9" y="39"/>
                                  </a:lnTo>
                                  <a:lnTo>
                                    <a:pt x="9" y="53"/>
                                  </a:lnTo>
                                  <a:lnTo>
                                    <a:pt x="9" y="63"/>
                                  </a:lnTo>
                                  <a:lnTo>
                                    <a:pt x="14" y="77"/>
                                  </a:lnTo>
                                  <a:lnTo>
                                    <a:pt x="14" y="82"/>
                                  </a:lnTo>
                                  <a:lnTo>
                                    <a:pt x="14" y="87"/>
                                  </a:lnTo>
                                  <a:lnTo>
                                    <a:pt x="19" y="91"/>
                                  </a:lnTo>
                                  <a:lnTo>
                                    <a:pt x="24" y="96"/>
                                  </a:lnTo>
                                  <a:lnTo>
                                    <a:pt x="24" y="101"/>
                                  </a:lnTo>
                                  <a:lnTo>
                                    <a:pt x="33"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976"/>
                          <wps:cNvSpPr>
                            <a:spLocks/>
                          </wps:cNvSpPr>
                          <wps:spPr bwMode="auto">
                            <a:xfrm>
                              <a:off x="6775" y="3102"/>
                              <a:ext cx="33" cy="82"/>
                            </a:xfrm>
                            <a:custGeom>
                              <a:avLst/>
                              <a:gdLst>
                                <a:gd name="T0" fmla="*/ 0 w 33"/>
                                <a:gd name="T1" fmla="*/ 10 h 82"/>
                                <a:gd name="T2" fmla="*/ 19 w 33"/>
                                <a:gd name="T3" fmla="*/ 0 h 82"/>
                                <a:gd name="T4" fmla="*/ 24 w 33"/>
                                <a:gd name="T5" fmla="*/ 0 h 82"/>
                                <a:gd name="T6" fmla="*/ 24 w 33"/>
                                <a:gd name="T7" fmla="*/ 67 h 82"/>
                                <a:gd name="T8" fmla="*/ 24 w 33"/>
                                <a:gd name="T9" fmla="*/ 72 h 82"/>
                                <a:gd name="T10" fmla="*/ 24 w 33"/>
                                <a:gd name="T11" fmla="*/ 77 h 82"/>
                                <a:gd name="T12" fmla="*/ 24 w 33"/>
                                <a:gd name="T13" fmla="*/ 77 h 82"/>
                                <a:gd name="T14" fmla="*/ 24 w 33"/>
                                <a:gd name="T15" fmla="*/ 77 h 82"/>
                                <a:gd name="T16" fmla="*/ 28 w 33"/>
                                <a:gd name="T17" fmla="*/ 82 h 82"/>
                                <a:gd name="T18" fmla="*/ 33 w 33"/>
                                <a:gd name="T19" fmla="*/ 82 h 82"/>
                                <a:gd name="T20" fmla="*/ 33 w 33"/>
                                <a:gd name="T21" fmla="*/ 82 h 82"/>
                                <a:gd name="T22" fmla="*/ 0 w 33"/>
                                <a:gd name="T23" fmla="*/ 82 h 82"/>
                                <a:gd name="T24" fmla="*/ 0 w 33"/>
                                <a:gd name="T25" fmla="*/ 82 h 82"/>
                                <a:gd name="T26" fmla="*/ 4 w 33"/>
                                <a:gd name="T27" fmla="*/ 82 h 82"/>
                                <a:gd name="T28" fmla="*/ 9 w 33"/>
                                <a:gd name="T29" fmla="*/ 77 h 82"/>
                                <a:gd name="T30" fmla="*/ 9 w 33"/>
                                <a:gd name="T31" fmla="*/ 77 h 82"/>
                                <a:gd name="T32" fmla="*/ 9 w 33"/>
                                <a:gd name="T33" fmla="*/ 77 h 82"/>
                                <a:gd name="T34" fmla="*/ 14 w 33"/>
                                <a:gd name="T35" fmla="*/ 72 h 82"/>
                                <a:gd name="T36" fmla="*/ 14 w 33"/>
                                <a:gd name="T37" fmla="*/ 67 h 82"/>
                                <a:gd name="T38" fmla="*/ 14 w 33"/>
                                <a:gd name="T39" fmla="*/ 24 h 82"/>
                                <a:gd name="T40" fmla="*/ 14 w 33"/>
                                <a:gd name="T41" fmla="*/ 20 h 82"/>
                                <a:gd name="T42" fmla="*/ 9 w 33"/>
                                <a:gd name="T43" fmla="*/ 15 h 82"/>
                                <a:gd name="T44" fmla="*/ 9 w 33"/>
                                <a:gd name="T45" fmla="*/ 15 h 82"/>
                                <a:gd name="T46" fmla="*/ 9 w 33"/>
                                <a:gd name="T47" fmla="*/ 10 h 82"/>
                                <a:gd name="T48" fmla="*/ 9 w 33"/>
                                <a:gd name="T49" fmla="*/ 10 h 82"/>
                                <a:gd name="T50" fmla="*/ 9 w 33"/>
                                <a:gd name="T51" fmla="*/ 10 h 82"/>
                                <a:gd name="T52" fmla="*/ 4 w 33"/>
                                <a:gd name="T53" fmla="*/ 10 h 82"/>
                                <a:gd name="T54" fmla="*/ 0 w 33"/>
                                <a:gd name="T55" fmla="*/ 15 h 82"/>
                                <a:gd name="T56" fmla="*/ 0 w 33"/>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2">
                                  <a:moveTo>
                                    <a:pt x="0" y="10"/>
                                  </a:moveTo>
                                  <a:lnTo>
                                    <a:pt x="19" y="0"/>
                                  </a:lnTo>
                                  <a:lnTo>
                                    <a:pt x="24" y="0"/>
                                  </a:lnTo>
                                  <a:lnTo>
                                    <a:pt x="24" y="67"/>
                                  </a:lnTo>
                                  <a:lnTo>
                                    <a:pt x="24" y="72"/>
                                  </a:lnTo>
                                  <a:lnTo>
                                    <a:pt x="24" y="77"/>
                                  </a:lnTo>
                                  <a:lnTo>
                                    <a:pt x="28" y="82"/>
                                  </a:lnTo>
                                  <a:lnTo>
                                    <a:pt x="33" y="82"/>
                                  </a:lnTo>
                                  <a:lnTo>
                                    <a:pt x="0" y="82"/>
                                  </a:lnTo>
                                  <a:lnTo>
                                    <a:pt x="4" y="82"/>
                                  </a:lnTo>
                                  <a:lnTo>
                                    <a:pt x="9" y="77"/>
                                  </a:lnTo>
                                  <a:lnTo>
                                    <a:pt x="14" y="72"/>
                                  </a:lnTo>
                                  <a:lnTo>
                                    <a:pt x="14" y="67"/>
                                  </a:lnTo>
                                  <a:lnTo>
                                    <a:pt x="14" y="24"/>
                                  </a:lnTo>
                                  <a:lnTo>
                                    <a:pt x="14" y="20"/>
                                  </a:lnTo>
                                  <a:lnTo>
                                    <a:pt x="9" y="15"/>
                                  </a:lnTo>
                                  <a:lnTo>
                                    <a:pt x="9" y="10"/>
                                  </a:lnTo>
                                  <a:lnTo>
                                    <a:pt x="4"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977"/>
                          <wps:cNvSpPr>
                            <a:spLocks noEditPoints="1"/>
                          </wps:cNvSpPr>
                          <wps:spPr bwMode="auto">
                            <a:xfrm>
                              <a:off x="6827" y="3102"/>
                              <a:ext cx="48" cy="82"/>
                            </a:xfrm>
                            <a:custGeom>
                              <a:avLst/>
                              <a:gdLst>
                                <a:gd name="T0" fmla="*/ 0 w 48"/>
                                <a:gd name="T1" fmla="*/ 43 h 82"/>
                                <a:gd name="T2" fmla="*/ 0 w 48"/>
                                <a:gd name="T3" fmla="*/ 29 h 82"/>
                                <a:gd name="T4" fmla="*/ 0 w 48"/>
                                <a:gd name="T5" fmla="*/ 20 h 82"/>
                                <a:gd name="T6" fmla="*/ 5 w 48"/>
                                <a:gd name="T7" fmla="*/ 10 h 82"/>
                                <a:gd name="T8" fmla="*/ 15 w 48"/>
                                <a:gd name="T9" fmla="*/ 5 h 82"/>
                                <a:gd name="T10" fmla="*/ 20 w 48"/>
                                <a:gd name="T11" fmla="*/ 0 h 82"/>
                                <a:gd name="T12" fmla="*/ 24 w 48"/>
                                <a:gd name="T13" fmla="*/ 0 h 82"/>
                                <a:gd name="T14" fmla="*/ 34 w 48"/>
                                <a:gd name="T15" fmla="*/ 5 h 82"/>
                                <a:gd name="T16" fmla="*/ 39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4 w 48"/>
                                <a:gd name="T29" fmla="*/ 77 h 82"/>
                                <a:gd name="T30" fmla="*/ 29 w 48"/>
                                <a:gd name="T31" fmla="*/ 82 h 82"/>
                                <a:gd name="T32" fmla="*/ 24 w 48"/>
                                <a:gd name="T33" fmla="*/ 82 h 82"/>
                                <a:gd name="T34" fmla="*/ 15 w 48"/>
                                <a:gd name="T35" fmla="*/ 82 h 82"/>
                                <a:gd name="T36" fmla="*/ 5 w 48"/>
                                <a:gd name="T37" fmla="*/ 72 h 82"/>
                                <a:gd name="T38" fmla="*/ 0 w 48"/>
                                <a:gd name="T39" fmla="*/ 58 h 82"/>
                                <a:gd name="T40" fmla="*/ 0 w 48"/>
                                <a:gd name="T41" fmla="*/ 43 h 82"/>
                                <a:gd name="T42" fmla="*/ 10 w 48"/>
                                <a:gd name="T43" fmla="*/ 43 h 82"/>
                                <a:gd name="T44" fmla="*/ 10 w 48"/>
                                <a:gd name="T45" fmla="*/ 58 h 82"/>
                                <a:gd name="T46" fmla="*/ 15 w 48"/>
                                <a:gd name="T47" fmla="*/ 72 h 82"/>
                                <a:gd name="T48" fmla="*/ 20 w 48"/>
                                <a:gd name="T49" fmla="*/ 77 h 82"/>
                                <a:gd name="T50" fmla="*/ 24 w 48"/>
                                <a:gd name="T51" fmla="*/ 82 h 82"/>
                                <a:gd name="T52" fmla="*/ 29 w 48"/>
                                <a:gd name="T53" fmla="*/ 77 h 82"/>
                                <a:gd name="T54" fmla="*/ 29 w 48"/>
                                <a:gd name="T55" fmla="*/ 77 h 82"/>
                                <a:gd name="T56" fmla="*/ 34 w 48"/>
                                <a:gd name="T57" fmla="*/ 72 h 82"/>
                                <a:gd name="T58" fmla="*/ 34 w 48"/>
                                <a:gd name="T59" fmla="*/ 67 h 82"/>
                                <a:gd name="T60" fmla="*/ 39 w 48"/>
                                <a:gd name="T61" fmla="*/ 58 h 82"/>
                                <a:gd name="T62" fmla="*/ 39 w 48"/>
                                <a:gd name="T63" fmla="*/ 39 h 82"/>
                                <a:gd name="T64" fmla="*/ 39 w 48"/>
                                <a:gd name="T65" fmla="*/ 29 h 82"/>
                                <a:gd name="T66" fmla="*/ 34 w 48"/>
                                <a:gd name="T67" fmla="*/ 15 h 82"/>
                                <a:gd name="T68" fmla="*/ 34 w 48"/>
                                <a:gd name="T69" fmla="*/ 10 h 82"/>
                                <a:gd name="T70" fmla="*/ 29 w 48"/>
                                <a:gd name="T71" fmla="*/ 5 h 82"/>
                                <a:gd name="T72" fmla="*/ 29 w 48"/>
                                <a:gd name="T73" fmla="*/ 5 h 82"/>
                                <a:gd name="T74" fmla="*/ 24 w 48"/>
                                <a:gd name="T75" fmla="*/ 5 h 82"/>
                                <a:gd name="T76" fmla="*/ 20 w 48"/>
                                <a:gd name="T77" fmla="*/ 5 h 82"/>
                                <a:gd name="T78" fmla="*/ 20 w 48"/>
                                <a:gd name="T79" fmla="*/ 10 h 82"/>
                                <a:gd name="T80" fmla="*/ 15 w 48"/>
                                <a:gd name="T81" fmla="*/ 15 h 82"/>
                                <a:gd name="T82" fmla="*/ 10 w 48"/>
                                <a:gd name="T83" fmla="*/ 24 h 82"/>
                                <a:gd name="T84" fmla="*/ 10 w 48"/>
                                <a:gd name="T85" fmla="*/ 34 h 82"/>
                                <a:gd name="T86" fmla="*/ 10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0" y="20"/>
                                  </a:lnTo>
                                  <a:lnTo>
                                    <a:pt x="5" y="10"/>
                                  </a:lnTo>
                                  <a:lnTo>
                                    <a:pt x="15" y="5"/>
                                  </a:lnTo>
                                  <a:lnTo>
                                    <a:pt x="20" y="0"/>
                                  </a:lnTo>
                                  <a:lnTo>
                                    <a:pt x="24" y="0"/>
                                  </a:lnTo>
                                  <a:lnTo>
                                    <a:pt x="34" y="5"/>
                                  </a:lnTo>
                                  <a:lnTo>
                                    <a:pt x="39" y="10"/>
                                  </a:lnTo>
                                  <a:lnTo>
                                    <a:pt x="48" y="24"/>
                                  </a:lnTo>
                                  <a:lnTo>
                                    <a:pt x="48" y="43"/>
                                  </a:lnTo>
                                  <a:lnTo>
                                    <a:pt x="48" y="53"/>
                                  </a:lnTo>
                                  <a:lnTo>
                                    <a:pt x="48" y="67"/>
                                  </a:lnTo>
                                  <a:lnTo>
                                    <a:pt x="43" y="72"/>
                                  </a:lnTo>
                                  <a:lnTo>
                                    <a:pt x="34" y="77"/>
                                  </a:lnTo>
                                  <a:lnTo>
                                    <a:pt x="29" y="82"/>
                                  </a:lnTo>
                                  <a:lnTo>
                                    <a:pt x="24" y="82"/>
                                  </a:lnTo>
                                  <a:lnTo>
                                    <a:pt x="15" y="82"/>
                                  </a:lnTo>
                                  <a:lnTo>
                                    <a:pt x="5" y="72"/>
                                  </a:lnTo>
                                  <a:lnTo>
                                    <a:pt x="0" y="58"/>
                                  </a:lnTo>
                                  <a:lnTo>
                                    <a:pt x="0" y="43"/>
                                  </a:lnTo>
                                  <a:close/>
                                  <a:moveTo>
                                    <a:pt x="10" y="43"/>
                                  </a:moveTo>
                                  <a:lnTo>
                                    <a:pt x="10" y="58"/>
                                  </a:lnTo>
                                  <a:lnTo>
                                    <a:pt x="15" y="72"/>
                                  </a:lnTo>
                                  <a:lnTo>
                                    <a:pt x="20" y="77"/>
                                  </a:lnTo>
                                  <a:lnTo>
                                    <a:pt x="24" y="82"/>
                                  </a:lnTo>
                                  <a:lnTo>
                                    <a:pt x="29" y="77"/>
                                  </a:lnTo>
                                  <a:lnTo>
                                    <a:pt x="34" y="72"/>
                                  </a:lnTo>
                                  <a:lnTo>
                                    <a:pt x="34" y="67"/>
                                  </a:lnTo>
                                  <a:lnTo>
                                    <a:pt x="39" y="58"/>
                                  </a:lnTo>
                                  <a:lnTo>
                                    <a:pt x="39" y="39"/>
                                  </a:lnTo>
                                  <a:lnTo>
                                    <a:pt x="39" y="29"/>
                                  </a:lnTo>
                                  <a:lnTo>
                                    <a:pt x="34" y="15"/>
                                  </a:lnTo>
                                  <a:lnTo>
                                    <a:pt x="34" y="10"/>
                                  </a:lnTo>
                                  <a:lnTo>
                                    <a:pt x="29" y="5"/>
                                  </a:lnTo>
                                  <a:lnTo>
                                    <a:pt x="24" y="5"/>
                                  </a:lnTo>
                                  <a:lnTo>
                                    <a:pt x="20" y="5"/>
                                  </a:lnTo>
                                  <a:lnTo>
                                    <a:pt x="20" y="10"/>
                                  </a:lnTo>
                                  <a:lnTo>
                                    <a:pt x="15" y="15"/>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978"/>
                          <wps:cNvSpPr>
                            <a:spLocks/>
                          </wps:cNvSpPr>
                          <wps:spPr bwMode="auto">
                            <a:xfrm>
                              <a:off x="6885" y="3102"/>
                              <a:ext cx="53" cy="82"/>
                            </a:xfrm>
                            <a:custGeom>
                              <a:avLst/>
                              <a:gdLst>
                                <a:gd name="T0" fmla="*/ 53 w 53"/>
                                <a:gd name="T1" fmla="*/ 67 h 82"/>
                                <a:gd name="T2" fmla="*/ 48 w 53"/>
                                <a:gd name="T3" fmla="*/ 82 h 82"/>
                                <a:gd name="T4" fmla="*/ 0 w 53"/>
                                <a:gd name="T5" fmla="*/ 82 h 82"/>
                                <a:gd name="T6" fmla="*/ 0 w 53"/>
                                <a:gd name="T7" fmla="*/ 82 h 82"/>
                                <a:gd name="T8" fmla="*/ 14 w 53"/>
                                <a:gd name="T9" fmla="*/ 63 h 82"/>
                                <a:gd name="T10" fmla="*/ 29 w 53"/>
                                <a:gd name="T11" fmla="*/ 48 h 82"/>
                                <a:gd name="T12" fmla="*/ 33 w 53"/>
                                <a:gd name="T13" fmla="*/ 39 h 82"/>
                                <a:gd name="T14" fmla="*/ 38 w 53"/>
                                <a:gd name="T15" fmla="*/ 29 h 82"/>
                                <a:gd name="T16" fmla="*/ 33 w 53"/>
                                <a:gd name="T17" fmla="*/ 20 h 82"/>
                                <a:gd name="T18" fmla="*/ 33 w 53"/>
                                <a:gd name="T19" fmla="*/ 15 h 82"/>
                                <a:gd name="T20" fmla="*/ 29 w 53"/>
                                <a:gd name="T21" fmla="*/ 10 h 82"/>
                                <a:gd name="T22" fmla="*/ 19 w 53"/>
                                <a:gd name="T23" fmla="*/ 10 h 82"/>
                                <a:gd name="T24" fmla="*/ 14 w 53"/>
                                <a:gd name="T25" fmla="*/ 10 h 82"/>
                                <a:gd name="T26" fmla="*/ 9 w 53"/>
                                <a:gd name="T27" fmla="*/ 15 h 82"/>
                                <a:gd name="T28" fmla="*/ 5 w 53"/>
                                <a:gd name="T29" fmla="*/ 20 h 82"/>
                                <a:gd name="T30" fmla="*/ 5 w 53"/>
                                <a:gd name="T31" fmla="*/ 24 h 82"/>
                                <a:gd name="T32" fmla="*/ 0 w 53"/>
                                <a:gd name="T33" fmla="*/ 24 h 82"/>
                                <a:gd name="T34" fmla="*/ 5 w 53"/>
                                <a:gd name="T35" fmla="*/ 15 h 82"/>
                                <a:gd name="T36" fmla="*/ 9 w 53"/>
                                <a:gd name="T37" fmla="*/ 5 h 82"/>
                                <a:gd name="T38" fmla="*/ 14 w 53"/>
                                <a:gd name="T39" fmla="*/ 5 h 82"/>
                                <a:gd name="T40" fmla="*/ 24 w 53"/>
                                <a:gd name="T41" fmla="*/ 0 h 82"/>
                                <a:gd name="T42" fmla="*/ 33 w 53"/>
                                <a:gd name="T43" fmla="*/ 5 h 82"/>
                                <a:gd name="T44" fmla="*/ 38 w 53"/>
                                <a:gd name="T45" fmla="*/ 10 h 82"/>
                                <a:gd name="T46" fmla="*/ 43 w 53"/>
                                <a:gd name="T47" fmla="*/ 15 h 82"/>
                                <a:gd name="T48" fmla="*/ 48 w 53"/>
                                <a:gd name="T49" fmla="*/ 24 h 82"/>
                                <a:gd name="T50" fmla="*/ 48 w 53"/>
                                <a:gd name="T51" fmla="*/ 29 h 82"/>
                                <a:gd name="T52" fmla="*/ 43 w 53"/>
                                <a:gd name="T53" fmla="*/ 34 h 82"/>
                                <a:gd name="T54" fmla="*/ 38 w 53"/>
                                <a:gd name="T55" fmla="*/ 43 h 82"/>
                                <a:gd name="T56" fmla="*/ 29 w 53"/>
                                <a:gd name="T57" fmla="*/ 53 h 82"/>
                                <a:gd name="T58" fmla="*/ 19 w 53"/>
                                <a:gd name="T59" fmla="*/ 67 h 82"/>
                                <a:gd name="T60" fmla="*/ 9 w 53"/>
                                <a:gd name="T61" fmla="*/ 72 h 82"/>
                                <a:gd name="T62" fmla="*/ 33 w 53"/>
                                <a:gd name="T63" fmla="*/ 72 h 82"/>
                                <a:gd name="T64" fmla="*/ 38 w 53"/>
                                <a:gd name="T65" fmla="*/ 72 h 82"/>
                                <a:gd name="T66" fmla="*/ 43 w 53"/>
                                <a:gd name="T67" fmla="*/ 72 h 82"/>
                                <a:gd name="T68" fmla="*/ 43 w 53"/>
                                <a:gd name="T69" fmla="*/ 72 h 82"/>
                                <a:gd name="T70" fmla="*/ 48 w 53"/>
                                <a:gd name="T71" fmla="*/ 72 h 82"/>
                                <a:gd name="T72" fmla="*/ 48 w 53"/>
                                <a:gd name="T73" fmla="*/ 67 h 82"/>
                                <a:gd name="T74" fmla="*/ 48 w 53"/>
                                <a:gd name="T75" fmla="*/ 67 h 82"/>
                                <a:gd name="T76" fmla="*/ 53 w 53"/>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2">
                                  <a:moveTo>
                                    <a:pt x="53" y="67"/>
                                  </a:moveTo>
                                  <a:lnTo>
                                    <a:pt x="48" y="82"/>
                                  </a:lnTo>
                                  <a:lnTo>
                                    <a:pt x="0" y="82"/>
                                  </a:lnTo>
                                  <a:lnTo>
                                    <a:pt x="14" y="63"/>
                                  </a:lnTo>
                                  <a:lnTo>
                                    <a:pt x="29" y="48"/>
                                  </a:lnTo>
                                  <a:lnTo>
                                    <a:pt x="33" y="39"/>
                                  </a:lnTo>
                                  <a:lnTo>
                                    <a:pt x="38" y="29"/>
                                  </a:lnTo>
                                  <a:lnTo>
                                    <a:pt x="33" y="20"/>
                                  </a:lnTo>
                                  <a:lnTo>
                                    <a:pt x="33" y="15"/>
                                  </a:lnTo>
                                  <a:lnTo>
                                    <a:pt x="29" y="10"/>
                                  </a:lnTo>
                                  <a:lnTo>
                                    <a:pt x="19" y="10"/>
                                  </a:lnTo>
                                  <a:lnTo>
                                    <a:pt x="14" y="10"/>
                                  </a:lnTo>
                                  <a:lnTo>
                                    <a:pt x="9" y="15"/>
                                  </a:lnTo>
                                  <a:lnTo>
                                    <a:pt x="5" y="20"/>
                                  </a:lnTo>
                                  <a:lnTo>
                                    <a:pt x="5" y="24"/>
                                  </a:lnTo>
                                  <a:lnTo>
                                    <a:pt x="0" y="24"/>
                                  </a:lnTo>
                                  <a:lnTo>
                                    <a:pt x="5" y="15"/>
                                  </a:lnTo>
                                  <a:lnTo>
                                    <a:pt x="9" y="5"/>
                                  </a:lnTo>
                                  <a:lnTo>
                                    <a:pt x="14" y="5"/>
                                  </a:lnTo>
                                  <a:lnTo>
                                    <a:pt x="24" y="0"/>
                                  </a:lnTo>
                                  <a:lnTo>
                                    <a:pt x="33" y="5"/>
                                  </a:lnTo>
                                  <a:lnTo>
                                    <a:pt x="38" y="10"/>
                                  </a:lnTo>
                                  <a:lnTo>
                                    <a:pt x="43" y="15"/>
                                  </a:lnTo>
                                  <a:lnTo>
                                    <a:pt x="48" y="24"/>
                                  </a:lnTo>
                                  <a:lnTo>
                                    <a:pt x="48" y="29"/>
                                  </a:lnTo>
                                  <a:lnTo>
                                    <a:pt x="43" y="34"/>
                                  </a:lnTo>
                                  <a:lnTo>
                                    <a:pt x="38" y="43"/>
                                  </a:lnTo>
                                  <a:lnTo>
                                    <a:pt x="29" y="53"/>
                                  </a:lnTo>
                                  <a:lnTo>
                                    <a:pt x="19" y="67"/>
                                  </a:lnTo>
                                  <a:lnTo>
                                    <a:pt x="9" y="72"/>
                                  </a:lnTo>
                                  <a:lnTo>
                                    <a:pt x="33" y="72"/>
                                  </a:lnTo>
                                  <a:lnTo>
                                    <a:pt x="38" y="72"/>
                                  </a:lnTo>
                                  <a:lnTo>
                                    <a:pt x="43" y="72"/>
                                  </a:lnTo>
                                  <a:lnTo>
                                    <a:pt x="48" y="72"/>
                                  </a:lnTo>
                                  <a:lnTo>
                                    <a:pt x="48" y="67"/>
                                  </a:lnTo>
                                  <a:lnTo>
                                    <a:pt x="5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979"/>
                          <wps:cNvSpPr>
                            <a:spLocks/>
                          </wps:cNvSpPr>
                          <wps:spPr bwMode="auto">
                            <a:xfrm>
                              <a:off x="6942" y="3102"/>
                              <a:ext cx="34" cy="106"/>
                            </a:xfrm>
                            <a:custGeom>
                              <a:avLst/>
                              <a:gdLst>
                                <a:gd name="T0" fmla="*/ 0 w 34"/>
                                <a:gd name="T1" fmla="*/ 0 h 106"/>
                                <a:gd name="T2" fmla="*/ 0 w 34"/>
                                <a:gd name="T3" fmla="*/ 0 h 106"/>
                                <a:gd name="T4" fmla="*/ 10 w 34"/>
                                <a:gd name="T5" fmla="*/ 5 h 106"/>
                                <a:gd name="T6" fmla="*/ 15 w 34"/>
                                <a:gd name="T7" fmla="*/ 10 h 106"/>
                                <a:gd name="T8" fmla="*/ 24 w 34"/>
                                <a:gd name="T9" fmla="*/ 20 h 106"/>
                                <a:gd name="T10" fmla="*/ 29 w 34"/>
                                <a:gd name="T11" fmla="*/ 29 h 106"/>
                                <a:gd name="T12" fmla="*/ 34 w 34"/>
                                <a:gd name="T13" fmla="*/ 43 h 106"/>
                                <a:gd name="T14" fmla="*/ 34 w 34"/>
                                <a:gd name="T15" fmla="*/ 53 h 106"/>
                                <a:gd name="T16" fmla="*/ 34 w 34"/>
                                <a:gd name="T17" fmla="*/ 72 h 106"/>
                                <a:gd name="T18" fmla="*/ 24 w 34"/>
                                <a:gd name="T19" fmla="*/ 87 h 106"/>
                                <a:gd name="T20" fmla="*/ 15 w 34"/>
                                <a:gd name="T21" fmla="*/ 101 h 106"/>
                                <a:gd name="T22" fmla="*/ 0 w 34"/>
                                <a:gd name="T23" fmla="*/ 106 h 106"/>
                                <a:gd name="T24" fmla="*/ 0 w 34"/>
                                <a:gd name="T25" fmla="*/ 106 h 106"/>
                                <a:gd name="T26" fmla="*/ 10 w 34"/>
                                <a:gd name="T27" fmla="*/ 101 h 106"/>
                                <a:gd name="T28" fmla="*/ 15 w 34"/>
                                <a:gd name="T29" fmla="*/ 96 h 106"/>
                                <a:gd name="T30" fmla="*/ 20 w 34"/>
                                <a:gd name="T31" fmla="*/ 87 h 106"/>
                                <a:gd name="T32" fmla="*/ 20 w 34"/>
                                <a:gd name="T33" fmla="*/ 77 h 106"/>
                                <a:gd name="T34" fmla="*/ 24 w 34"/>
                                <a:gd name="T35" fmla="*/ 67 h 106"/>
                                <a:gd name="T36" fmla="*/ 24 w 34"/>
                                <a:gd name="T37" fmla="*/ 53 h 106"/>
                                <a:gd name="T38" fmla="*/ 24 w 34"/>
                                <a:gd name="T39" fmla="*/ 43 h 106"/>
                                <a:gd name="T40" fmla="*/ 20 w 34"/>
                                <a:gd name="T41" fmla="*/ 34 h 106"/>
                                <a:gd name="T42" fmla="*/ 20 w 34"/>
                                <a:gd name="T43" fmla="*/ 24 h 106"/>
                                <a:gd name="T44" fmla="*/ 20 w 34"/>
                                <a:gd name="T45" fmla="*/ 20 h 106"/>
                                <a:gd name="T46" fmla="*/ 15 w 34"/>
                                <a:gd name="T47" fmla="*/ 15 h 106"/>
                                <a:gd name="T48" fmla="*/ 10 w 34"/>
                                <a:gd name="T49" fmla="*/ 10 h 106"/>
                                <a:gd name="T50" fmla="*/ 5 w 34"/>
                                <a:gd name="T51" fmla="*/ 5 h 106"/>
                                <a:gd name="T52" fmla="*/ 0 w 34"/>
                                <a:gd name="T5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6">
                                  <a:moveTo>
                                    <a:pt x="0" y="0"/>
                                  </a:moveTo>
                                  <a:lnTo>
                                    <a:pt x="0" y="0"/>
                                  </a:lnTo>
                                  <a:lnTo>
                                    <a:pt x="10" y="5"/>
                                  </a:lnTo>
                                  <a:lnTo>
                                    <a:pt x="15" y="10"/>
                                  </a:lnTo>
                                  <a:lnTo>
                                    <a:pt x="24" y="20"/>
                                  </a:lnTo>
                                  <a:lnTo>
                                    <a:pt x="29" y="29"/>
                                  </a:lnTo>
                                  <a:lnTo>
                                    <a:pt x="34" y="43"/>
                                  </a:lnTo>
                                  <a:lnTo>
                                    <a:pt x="34" y="53"/>
                                  </a:lnTo>
                                  <a:lnTo>
                                    <a:pt x="34" y="72"/>
                                  </a:lnTo>
                                  <a:lnTo>
                                    <a:pt x="24" y="87"/>
                                  </a:lnTo>
                                  <a:lnTo>
                                    <a:pt x="15" y="101"/>
                                  </a:lnTo>
                                  <a:lnTo>
                                    <a:pt x="0" y="106"/>
                                  </a:lnTo>
                                  <a:lnTo>
                                    <a:pt x="10" y="101"/>
                                  </a:lnTo>
                                  <a:lnTo>
                                    <a:pt x="15" y="96"/>
                                  </a:lnTo>
                                  <a:lnTo>
                                    <a:pt x="20" y="87"/>
                                  </a:lnTo>
                                  <a:lnTo>
                                    <a:pt x="20" y="77"/>
                                  </a:lnTo>
                                  <a:lnTo>
                                    <a:pt x="24" y="67"/>
                                  </a:lnTo>
                                  <a:lnTo>
                                    <a:pt x="24" y="53"/>
                                  </a:lnTo>
                                  <a:lnTo>
                                    <a:pt x="24" y="43"/>
                                  </a:lnTo>
                                  <a:lnTo>
                                    <a:pt x="20" y="34"/>
                                  </a:lnTo>
                                  <a:lnTo>
                                    <a:pt x="20" y="24"/>
                                  </a:lnTo>
                                  <a:lnTo>
                                    <a:pt x="20" y="20"/>
                                  </a:lnTo>
                                  <a:lnTo>
                                    <a:pt x="15" y="15"/>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980"/>
                          <wps:cNvSpPr>
                            <a:spLocks noEditPoints="1"/>
                          </wps:cNvSpPr>
                          <wps:spPr bwMode="auto">
                            <a:xfrm>
                              <a:off x="5729" y="3270"/>
                              <a:ext cx="52" cy="81"/>
                            </a:xfrm>
                            <a:custGeom>
                              <a:avLst/>
                              <a:gdLst>
                                <a:gd name="T0" fmla="*/ 0 w 52"/>
                                <a:gd name="T1" fmla="*/ 43 h 81"/>
                                <a:gd name="T2" fmla="*/ 0 w 52"/>
                                <a:gd name="T3" fmla="*/ 29 h 81"/>
                                <a:gd name="T4" fmla="*/ 4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81 h 81"/>
                                <a:gd name="T30" fmla="*/ 33 w 52"/>
                                <a:gd name="T31" fmla="*/ 81 h 81"/>
                                <a:gd name="T32" fmla="*/ 24 w 52"/>
                                <a:gd name="T33" fmla="*/ 81 h 81"/>
                                <a:gd name="T34" fmla="*/ 14 w 52"/>
                                <a:gd name="T35" fmla="*/ 81 h 81"/>
                                <a:gd name="T36" fmla="*/ 4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8 w 52"/>
                                <a:gd name="T53" fmla="*/ 81 h 81"/>
                                <a:gd name="T54" fmla="*/ 33 w 52"/>
                                <a:gd name="T55" fmla="*/ 77 h 81"/>
                                <a:gd name="T56" fmla="*/ 33 w 52"/>
                                <a:gd name="T57" fmla="*/ 72 h 81"/>
                                <a:gd name="T58" fmla="*/ 38 w 52"/>
                                <a:gd name="T59" fmla="*/ 67 h 81"/>
                                <a:gd name="T60" fmla="*/ 38 w 52"/>
                                <a:gd name="T61" fmla="*/ 58 h 81"/>
                                <a:gd name="T62" fmla="*/ 38 w 52"/>
                                <a:gd name="T63" fmla="*/ 38 h 81"/>
                                <a:gd name="T64" fmla="*/ 38 w 52"/>
                                <a:gd name="T65" fmla="*/ 29 h 81"/>
                                <a:gd name="T66" fmla="*/ 38 w 52"/>
                                <a:gd name="T67" fmla="*/ 14 h 81"/>
                                <a:gd name="T68" fmla="*/ 33 w 52"/>
                                <a:gd name="T69" fmla="*/ 10 h 81"/>
                                <a:gd name="T70" fmla="*/ 33 w 52"/>
                                <a:gd name="T71" fmla="*/ 5 h 81"/>
                                <a:gd name="T72" fmla="*/ 28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14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4"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1"/>
                                  </a:lnTo>
                                  <a:lnTo>
                                    <a:pt x="33" y="81"/>
                                  </a:lnTo>
                                  <a:lnTo>
                                    <a:pt x="24" y="81"/>
                                  </a:lnTo>
                                  <a:lnTo>
                                    <a:pt x="14" y="81"/>
                                  </a:lnTo>
                                  <a:lnTo>
                                    <a:pt x="4" y="72"/>
                                  </a:lnTo>
                                  <a:lnTo>
                                    <a:pt x="0" y="58"/>
                                  </a:lnTo>
                                  <a:lnTo>
                                    <a:pt x="0" y="43"/>
                                  </a:lnTo>
                                  <a:close/>
                                  <a:moveTo>
                                    <a:pt x="9" y="43"/>
                                  </a:moveTo>
                                  <a:lnTo>
                                    <a:pt x="14" y="58"/>
                                  </a:lnTo>
                                  <a:lnTo>
                                    <a:pt x="14" y="72"/>
                                  </a:lnTo>
                                  <a:lnTo>
                                    <a:pt x="19" y="77"/>
                                  </a:lnTo>
                                  <a:lnTo>
                                    <a:pt x="24" y="81"/>
                                  </a:lnTo>
                                  <a:lnTo>
                                    <a:pt x="28" y="81"/>
                                  </a:lnTo>
                                  <a:lnTo>
                                    <a:pt x="33" y="77"/>
                                  </a:lnTo>
                                  <a:lnTo>
                                    <a:pt x="33" y="72"/>
                                  </a:lnTo>
                                  <a:lnTo>
                                    <a:pt x="38" y="67"/>
                                  </a:lnTo>
                                  <a:lnTo>
                                    <a:pt x="38" y="58"/>
                                  </a:lnTo>
                                  <a:lnTo>
                                    <a:pt x="38" y="38"/>
                                  </a:lnTo>
                                  <a:lnTo>
                                    <a:pt x="38" y="29"/>
                                  </a:lnTo>
                                  <a:lnTo>
                                    <a:pt x="38" y="14"/>
                                  </a:lnTo>
                                  <a:lnTo>
                                    <a:pt x="33" y="10"/>
                                  </a:lnTo>
                                  <a:lnTo>
                                    <a:pt x="33" y="5"/>
                                  </a:lnTo>
                                  <a:lnTo>
                                    <a:pt x="28" y="5"/>
                                  </a:lnTo>
                                  <a:lnTo>
                                    <a:pt x="24" y="5"/>
                                  </a:lnTo>
                                  <a:lnTo>
                                    <a:pt x="19" y="10"/>
                                  </a:lnTo>
                                  <a:lnTo>
                                    <a:pt x="14" y="14"/>
                                  </a:lnTo>
                                  <a:lnTo>
                                    <a:pt x="14" y="24"/>
                                  </a:lnTo>
                                  <a:lnTo>
                                    <a:pt x="14"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981"/>
                          <wps:cNvSpPr>
                            <a:spLocks/>
                          </wps:cNvSpPr>
                          <wps:spPr bwMode="auto">
                            <a:xfrm>
                              <a:off x="5791" y="3342"/>
                              <a:ext cx="14" cy="9"/>
                            </a:xfrm>
                            <a:custGeom>
                              <a:avLst/>
                              <a:gdLst>
                                <a:gd name="T0" fmla="*/ 10 w 14"/>
                                <a:gd name="T1" fmla="*/ 0 h 9"/>
                                <a:gd name="T2" fmla="*/ 10 w 14"/>
                                <a:gd name="T3" fmla="*/ 0 h 9"/>
                                <a:gd name="T4" fmla="*/ 14 w 14"/>
                                <a:gd name="T5" fmla="*/ 0 h 9"/>
                                <a:gd name="T6" fmla="*/ 14 w 14"/>
                                <a:gd name="T7" fmla="*/ 5 h 9"/>
                                <a:gd name="T8" fmla="*/ 14 w 14"/>
                                <a:gd name="T9" fmla="*/ 5 h 9"/>
                                <a:gd name="T10" fmla="*/ 14 w 14"/>
                                <a:gd name="T11" fmla="*/ 9 h 9"/>
                                <a:gd name="T12" fmla="*/ 14 w 14"/>
                                <a:gd name="T13" fmla="*/ 9 h 9"/>
                                <a:gd name="T14" fmla="*/ 10 w 14"/>
                                <a:gd name="T15" fmla="*/ 9 h 9"/>
                                <a:gd name="T16" fmla="*/ 10 w 14"/>
                                <a:gd name="T17" fmla="*/ 9 h 9"/>
                                <a:gd name="T18" fmla="*/ 5 w 14"/>
                                <a:gd name="T19" fmla="*/ 9 h 9"/>
                                <a:gd name="T20" fmla="*/ 5 w 14"/>
                                <a:gd name="T21" fmla="*/ 9 h 9"/>
                                <a:gd name="T22" fmla="*/ 5 w 14"/>
                                <a:gd name="T23" fmla="*/ 9 h 9"/>
                                <a:gd name="T24" fmla="*/ 0 w 14"/>
                                <a:gd name="T25" fmla="*/ 5 h 9"/>
                                <a:gd name="T26" fmla="*/ 5 w 14"/>
                                <a:gd name="T27" fmla="*/ 5 h 9"/>
                                <a:gd name="T28" fmla="*/ 5 w 14"/>
                                <a:gd name="T29" fmla="*/ 0 h 9"/>
                                <a:gd name="T30" fmla="*/ 5 w 14"/>
                                <a:gd name="T31" fmla="*/ 0 h 9"/>
                                <a:gd name="T32" fmla="*/ 10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10" y="0"/>
                                  </a:moveTo>
                                  <a:lnTo>
                                    <a:pt x="10" y="0"/>
                                  </a:lnTo>
                                  <a:lnTo>
                                    <a:pt x="14" y="0"/>
                                  </a:lnTo>
                                  <a:lnTo>
                                    <a:pt x="14" y="5"/>
                                  </a:lnTo>
                                  <a:lnTo>
                                    <a:pt x="14" y="9"/>
                                  </a:lnTo>
                                  <a:lnTo>
                                    <a:pt x="10" y="9"/>
                                  </a:lnTo>
                                  <a:lnTo>
                                    <a:pt x="5" y="9"/>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982"/>
                          <wps:cNvSpPr>
                            <a:spLocks noEditPoints="1"/>
                          </wps:cNvSpPr>
                          <wps:spPr bwMode="auto">
                            <a:xfrm>
                              <a:off x="5820" y="3270"/>
                              <a:ext cx="53" cy="81"/>
                            </a:xfrm>
                            <a:custGeom>
                              <a:avLst/>
                              <a:gdLst>
                                <a:gd name="T0" fmla="*/ 0 w 53"/>
                                <a:gd name="T1" fmla="*/ 43 h 81"/>
                                <a:gd name="T2" fmla="*/ 0 w 53"/>
                                <a:gd name="T3" fmla="*/ 29 h 81"/>
                                <a:gd name="T4" fmla="*/ 5 w 53"/>
                                <a:gd name="T5" fmla="*/ 19 h 81"/>
                                <a:gd name="T6" fmla="*/ 9 w 53"/>
                                <a:gd name="T7" fmla="*/ 10 h 81"/>
                                <a:gd name="T8" fmla="*/ 14 w 53"/>
                                <a:gd name="T9" fmla="*/ 5 h 81"/>
                                <a:gd name="T10" fmla="*/ 19 w 53"/>
                                <a:gd name="T11" fmla="*/ 0 h 81"/>
                                <a:gd name="T12" fmla="*/ 24 w 53"/>
                                <a:gd name="T13" fmla="*/ 0 h 81"/>
                                <a:gd name="T14" fmla="*/ 33 w 53"/>
                                <a:gd name="T15" fmla="*/ 5 h 81"/>
                                <a:gd name="T16" fmla="*/ 43 w 53"/>
                                <a:gd name="T17" fmla="*/ 10 h 81"/>
                                <a:gd name="T18" fmla="*/ 48 w 53"/>
                                <a:gd name="T19" fmla="*/ 24 h 81"/>
                                <a:gd name="T20" fmla="*/ 53 w 53"/>
                                <a:gd name="T21" fmla="*/ 43 h 81"/>
                                <a:gd name="T22" fmla="*/ 48 w 53"/>
                                <a:gd name="T23" fmla="*/ 53 h 81"/>
                                <a:gd name="T24" fmla="*/ 48 w 53"/>
                                <a:gd name="T25" fmla="*/ 67 h 81"/>
                                <a:gd name="T26" fmla="*/ 43 w 53"/>
                                <a:gd name="T27" fmla="*/ 72 h 81"/>
                                <a:gd name="T28" fmla="*/ 38 w 53"/>
                                <a:gd name="T29" fmla="*/ 81 h 81"/>
                                <a:gd name="T30" fmla="*/ 29 w 53"/>
                                <a:gd name="T31" fmla="*/ 81 h 81"/>
                                <a:gd name="T32" fmla="*/ 24 w 53"/>
                                <a:gd name="T33" fmla="*/ 81 h 81"/>
                                <a:gd name="T34" fmla="*/ 14 w 53"/>
                                <a:gd name="T35" fmla="*/ 81 h 81"/>
                                <a:gd name="T36" fmla="*/ 5 w 53"/>
                                <a:gd name="T37" fmla="*/ 72 h 81"/>
                                <a:gd name="T38" fmla="*/ 0 w 53"/>
                                <a:gd name="T39" fmla="*/ 58 h 81"/>
                                <a:gd name="T40" fmla="*/ 0 w 53"/>
                                <a:gd name="T41" fmla="*/ 43 h 81"/>
                                <a:gd name="T42" fmla="*/ 9 w 53"/>
                                <a:gd name="T43" fmla="*/ 43 h 81"/>
                                <a:gd name="T44" fmla="*/ 14 w 53"/>
                                <a:gd name="T45" fmla="*/ 58 h 81"/>
                                <a:gd name="T46" fmla="*/ 14 w 53"/>
                                <a:gd name="T47" fmla="*/ 72 h 81"/>
                                <a:gd name="T48" fmla="*/ 19 w 53"/>
                                <a:gd name="T49" fmla="*/ 77 h 81"/>
                                <a:gd name="T50" fmla="*/ 24 w 53"/>
                                <a:gd name="T51" fmla="*/ 81 h 81"/>
                                <a:gd name="T52" fmla="*/ 29 w 53"/>
                                <a:gd name="T53" fmla="*/ 81 h 81"/>
                                <a:gd name="T54" fmla="*/ 33 w 53"/>
                                <a:gd name="T55" fmla="*/ 77 h 81"/>
                                <a:gd name="T56" fmla="*/ 33 w 53"/>
                                <a:gd name="T57" fmla="*/ 72 h 81"/>
                                <a:gd name="T58" fmla="*/ 38 w 53"/>
                                <a:gd name="T59" fmla="*/ 67 h 81"/>
                                <a:gd name="T60" fmla="*/ 38 w 53"/>
                                <a:gd name="T61" fmla="*/ 58 h 81"/>
                                <a:gd name="T62" fmla="*/ 38 w 53"/>
                                <a:gd name="T63" fmla="*/ 38 h 81"/>
                                <a:gd name="T64" fmla="*/ 38 w 53"/>
                                <a:gd name="T65" fmla="*/ 29 h 81"/>
                                <a:gd name="T66" fmla="*/ 38 w 53"/>
                                <a:gd name="T67" fmla="*/ 14 h 81"/>
                                <a:gd name="T68" fmla="*/ 33 w 53"/>
                                <a:gd name="T69" fmla="*/ 10 h 81"/>
                                <a:gd name="T70" fmla="*/ 33 w 53"/>
                                <a:gd name="T71" fmla="*/ 5 h 81"/>
                                <a:gd name="T72" fmla="*/ 29 w 53"/>
                                <a:gd name="T73" fmla="*/ 5 h 81"/>
                                <a:gd name="T74" fmla="*/ 24 w 53"/>
                                <a:gd name="T75" fmla="*/ 5 h 81"/>
                                <a:gd name="T76" fmla="*/ 24 w 53"/>
                                <a:gd name="T77" fmla="*/ 5 h 81"/>
                                <a:gd name="T78" fmla="*/ 19 w 53"/>
                                <a:gd name="T79" fmla="*/ 10 h 81"/>
                                <a:gd name="T80" fmla="*/ 14 w 53"/>
                                <a:gd name="T81" fmla="*/ 14 h 81"/>
                                <a:gd name="T82" fmla="*/ 14 w 53"/>
                                <a:gd name="T83" fmla="*/ 24 h 81"/>
                                <a:gd name="T84" fmla="*/ 9 w 53"/>
                                <a:gd name="T85" fmla="*/ 34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9" y="10"/>
                                  </a:lnTo>
                                  <a:lnTo>
                                    <a:pt x="14" y="5"/>
                                  </a:lnTo>
                                  <a:lnTo>
                                    <a:pt x="19" y="0"/>
                                  </a:lnTo>
                                  <a:lnTo>
                                    <a:pt x="24" y="0"/>
                                  </a:lnTo>
                                  <a:lnTo>
                                    <a:pt x="33" y="5"/>
                                  </a:lnTo>
                                  <a:lnTo>
                                    <a:pt x="43" y="10"/>
                                  </a:lnTo>
                                  <a:lnTo>
                                    <a:pt x="48" y="24"/>
                                  </a:lnTo>
                                  <a:lnTo>
                                    <a:pt x="53" y="43"/>
                                  </a:lnTo>
                                  <a:lnTo>
                                    <a:pt x="48" y="53"/>
                                  </a:lnTo>
                                  <a:lnTo>
                                    <a:pt x="48" y="67"/>
                                  </a:lnTo>
                                  <a:lnTo>
                                    <a:pt x="43" y="72"/>
                                  </a:lnTo>
                                  <a:lnTo>
                                    <a:pt x="38" y="81"/>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81"/>
                                  </a:lnTo>
                                  <a:lnTo>
                                    <a:pt x="33" y="77"/>
                                  </a:lnTo>
                                  <a:lnTo>
                                    <a:pt x="33" y="72"/>
                                  </a:lnTo>
                                  <a:lnTo>
                                    <a:pt x="38" y="67"/>
                                  </a:lnTo>
                                  <a:lnTo>
                                    <a:pt x="38" y="58"/>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983"/>
                          <wps:cNvSpPr>
                            <a:spLocks noEditPoints="1"/>
                          </wps:cNvSpPr>
                          <wps:spPr bwMode="auto">
                            <a:xfrm>
                              <a:off x="5877" y="3270"/>
                              <a:ext cx="53" cy="81"/>
                            </a:xfrm>
                            <a:custGeom>
                              <a:avLst/>
                              <a:gdLst>
                                <a:gd name="T0" fmla="*/ 0 w 53"/>
                                <a:gd name="T1" fmla="*/ 43 h 81"/>
                                <a:gd name="T2" fmla="*/ 5 w 53"/>
                                <a:gd name="T3" fmla="*/ 29 h 81"/>
                                <a:gd name="T4" fmla="*/ 5 w 53"/>
                                <a:gd name="T5" fmla="*/ 19 h 81"/>
                                <a:gd name="T6" fmla="*/ 10 w 53"/>
                                <a:gd name="T7" fmla="*/ 10 h 81"/>
                                <a:gd name="T8" fmla="*/ 20 w 53"/>
                                <a:gd name="T9" fmla="*/ 5 h 81"/>
                                <a:gd name="T10" fmla="*/ 24 w 53"/>
                                <a:gd name="T11" fmla="*/ 0 h 81"/>
                                <a:gd name="T12" fmla="*/ 29 w 53"/>
                                <a:gd name="T13" fmla="*/ 0 h 81"/>
                                <a:gd name="T14" fmla="*/ 39 w 53"/>
                                <a:gd name="T15" fmla="*/ 5 h 81"/>
                                <a:gd name="T16" fmla="*/ 44 w 53"/>
                                <a:gd name="T17" fmla="*/ 10 h 81"/>
                                <a:gd name="T18" fmla="*/ 53 w 53"/>
                                <a:gd name="T19" fmla="*/ 24 h 81"/>
                                <a:gd name="T20" fmla="*/ 53 w 53"/>
                                <a:gd name="T21" fmla="*/ 43 h 81"/>
                                <a:gd name="T22" fmla="*/ 53 w 53"/>
                                <a:gd name="T23" fmla="*/ 53 h 81"/>
                                <a:gd name="T24" fmla="*/ 48 w 53"/>
                                <a:gd name="T25" fmla="*/ 67 h 81"/>
                                <a:gd name="T26" fmla="*/ 44 w 53"/>
                                <a:gd name="T27" fmla="*/ 72 h 81"/>
                                <a:gd name="T28" fmla="*/ 39 w 53"/>
                                <a:gd name="T29" fmla="*/ 81 h 81"/>
                                <a:gd name="T30" fmla="*/ 34 w 53"/>
                                <a:gd name="T31" fmla="*/ 81 h 81"/>
                                <a:gd name="T32" fmla="*/ 29 w 53"/>
                                <a:gd name="T33" fmla="*/ 81 h 81"/>
                                <a:gd name="T34" fmla="*/ 20 w 53"/>
                                <a:gd name="T35" fmla="*/ 81 h 81"/>
                                <a:gd name="T36" fmla="*/ 10 w 53"/>
                                <a:gd name="T37" fmla="*/ 72 h 81"/>
                                <a:gd name="T38" fmla="*/ 5 w 53"/>
                                <a:gd name="T39" fmla="*/ 58 h 81"/>
                                <a:gd name="T40" fmla="*/ 0 w 53"/>
                                <a:gd name="T41" fmla="*/ 43 h 81"/>
                                <a:gd name="T42" fmla="*/ 15 w 53"/>
                                <a:gd name="T43" fmla="*/ 43 h 81"/>
                                <a:gd name="T44" fmla="*/ 15 w 53"/>
                                <a:gd name="T45" fmla="*/ 58 h 81"/>
                                <a:gd name="T46" fmla="*/ 20 w 53"/>
                                <a:gd name="T47" fmla="*/ 72 h 81"/>
                                <a:gd name="T48" fmla="*/ 24 w 53"/>
                                <a:gd name="T49" fmla="*/ 77 h 81"/>
                                <a:gd name="T50" fmla="*/ 29 w 53"/>
                                <a:gd name="T51" fmla="*/ 81 h 81"/>
                                <a:gd name="T52" fmla="*/ 29 w 53"/>
                                <a:gd name="T53" fmla="*/ 81 h 81"/>
                                <a:gd name="T54" fmla="*/ 34 w 53"/>
                                <a:gd name="T55" fmla="*/ 77 h 81"/>
                                <a:gd name="T56" fmla="*/ 39 w 53"/>
                                <a:gd name="T57" fmla="*/ 72 h 81"/>
                                <a:gd name="T58" fmla="*/ 39 w 53"/>
                                <a:gd name="T59" fmla="*/ 67 h 81"/>
                                <a:gd name="T60" fmla="*/ 44 w 53"/>
                                <a:gd name="T61" fmla="*/ 58 h 81"/>
                                <a:gd name="T62" fmla="*/ 44 w 53"/>
                                <a:gd name="T63" fmla="*/ 38 h 81"/>
                                <a:gd name="T64" fmla="*/ 44 w 53"/>
                                <a:gd name="T65" fmla="*/ 29 h 81"/>
                                <a:gd name="T66" fmla="*/ 39 w 53"/>
                                <a:gd name="T67" fmla="*/ 14 h 81"/>
                                <a:gd name="T68" fmla="*/ 39 w 53"/>
                                <a:gd name="T69" fmla="*/ 10 h 81"/>
                                <a:gd name="T70" fmla="*/ 34 w 53"/>
                                <a:gd name="T71" fmla="*/ 5 h 81"/>
                                <a:gd name="T72" fmla="*/ 29 w 53"/>
                                <a:gd name="T73" fmla="*/ 5 h 81"/>
                                <a:gd name="T74" fmla="*/ 29 w 53"/>
                                <a:gd name="T75" fmla="*/ 5 h 81"/>
                                <a:gd name="T76" fmla="*/ 24 w 53"/>
                                <a:gd name="T77" fmla="*/ 5 h 81"/>
                                <a:gd name="T78" fmla="*/ 20 w 53"/>
                                <a:gd name="T79" fmla="*/ 10 h 81"/>
                                <a:gd name="T80" fmla="*/ 20 w 53"/>
                                <a:gd name="T81" fmla="*/ 14 h 81"/>
                                <a:gd name="T82" fmla="*/ 15 w 53"/>
                                <a:gd name="T83" fmla="*/ 24 h 81"/>
                                <a:gd name="T84" fmla="*/ 15 w 53"/>
                                <a:gd name="T85" fmla="*/ 34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20" y="5"/>
                                  </a:lnTo>
                                  <a:lnTo>
                                    <a:pt x="24" y="0"/>
                                  </a:lnTo>
                                  <a:lnTo>
                                    <a:pt x="29" y="0"/>
                                  </a:lnTo>
                                  <a:lnTo>
                                    <a:pt x="39" y="5"/>
                                  </a:lnTo>
                                  <a:lnTo>
                                    <a:pt x="44" y="10"/>
                                  </a:lnTo>
                                  <a:lnTo>
                                    <a:pt x="53" y="24"/>
                                  </a:lnTo>
                                  <a:lnTo>
                                    <a:pt x="53" y="43"/>
                                  </a:lnTo>
                                  <a:lnTo>
                                    <a:pt x="53" y="53"/>
                                  </a:lnTo>
                                  <a:lnTo>
                                    <a:pt x="48" y="67"/>
                                  </a:lnTo>
                                  <a:lnTo>
                                    <a:pt x="44" y="72"/>
                                  </a:lnTo>
                                  <a:lnTo>
                                    <a:pt x="39" y="81"/>
                                  </a:lnTo>
                                  <a:lnTo>
                                    <a:pt x="34" y="81"/>
                                  </a:lnTo>
                                  <a:lnTo>
                                    <a:pt x="29" y="81"/>
                                  </a:lnTo>
                                  <a:lnTo>
                                    <a:pt x="20" y="81"/>
                                  </a:lnTo>
                                  <a:lnTo>
                                    <a:pt x="10" y="72"/>
                                  </a:lnTo>
                                  <a:lnTo>
                                    <a:pt x="5" y="58"/>
                                  </a:lnTo>
                                  <a:lnTo>
                                    <a:pt x="0" y="43"/>
                                  </a:lnTo>
                                  <a:close/>
                                  <a:moveTo>
                                    <a:pt x="15" y="43"/>
                                  </a:moveTo>
                                  <a:lnTo>
                                    <a:pt x="15" y="58"/>
                                  </a:lnTo>
                                  <a:lnTo>
                                    <a:pt x="20" y="72"/>
                                  </a:lnTo>
                                  <a:lnTo>
                                    <a:pt x="24" y="77"/>
                                  </a:lnTo>
                                  <a:lnTo>
                                    <a:pt x="29" y="81"/>
                                  </a:lnTo>
                                  <a:lnTo>
                                    <a:pt x="34" y="77"/>
                                  </a:lnTo>
                                  <a:lnTo>
                                    <a:pt x="39" y="72"/>
                                  </a:lnTo>
                                  <a:lnTo>
                                    <a:pt x="39" y="67"/>
                                  </a:lnTo>
                                  <a:lnTo>
                                    <a:pt x="44" y="58"/>
                                  </a:lnTo>
                                  <a:lnTo>
                                    <a:pt x="44" y="38"/>
                                  </a:lnTo>
                                  <a:lnTo>
                                    <a:pt x="44" y="29"/>
                                  </a:lnTo>
                                  <a:lnTo>
                                    <a:pt x="39" y="14"/>
                                  </a:lnTo>
                                  <a:lnTo>
                                    <a:pt x="39" y="10"/>
                                  </a:lnTo>
                                  <a:lnTo>
                                    <a:pt x="34" y="5"/>
                                  </a:lnTo>
                                  <a:lnTo>
                                    <a:pt x="29" y="5"/>
                                  </a:lnTo>
                                  <a:lnTo>
                                    <a:pt x="24" y="5"/>
                                  </a:lnTo>
                                  <a:lnTo>
                                    <a:pt x="20" y="10"/>
                                  </a:lnTo>
                                  <a:lnTo>
                                    <a:pt x="20" y="14"/>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984"/>
                          <wps:cNvSpPr>
                            <a:spLocks noEditPoints="1"/>
                          </wps:cNvSpPr>
                          <wps:spPr bwMode="auto">
                            <a:xfrm>
                              <a:off x="5940" y="3270"/>
                              <a:ext cx="52" cy="81"/>
                            </a:xfrm>
                            <a:custGeom>
                              <a:avLst/>
                              <a:gdLst>
                                <a:gd name="T0" fmla="*/ 0 w 52"/>
                                <a:gd name="T1" fmla="*/ 43 h 81"/>
                                <a:gd name="T2" fmla="*/ 0 w 52"/>
                                <a:gd name="T3" fmla="*/ 29 h 81"/>
                                <a:gd name="T4" fmla="*/ 5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81 h 81"/>
                                <a:gd name="T30" fmla="*/ 29 w 52"/>
                                <a:gd name="T31" fmla="*/ 81 h 81"/>
                                <a:gd name="T32" fmla="*/ 24 w 52"/>
                                <a:gd name="T33" fmla="*/ 81 h 81"/>
                                <a:gd name="T34" fmla="*/ 14 w 52"/>
                                <a:gd name="T35" fmla="*/ 81 h 81"/>
                                <a:gd name="T36" fmla="*/ 5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9 w 52"/>
                                <a:gd name="T53" fmla="*/ 81 h 81"/>
                                <a:gd name="T54" fmla="*/ 33 w 52"/>
                                <a:gd name="T55" fmla="*/ 77 h 81"/>
                                <a:gd name="T56" fmla="*/ 33 w 52"/>
                                <a:gd name="T57" fmla="*/ 72 h 81"/>
                                <a:gd name="T58" fmla="*/ 38 w 52"/>
                                <a:gd name="T59" fmla="*/ 67 h 81"/>
                                <a:gd name="T60" fmla="*/ 38 w 52"/>
                                <a:gd name="T61" fmla="*/ 58 h 81"/>
                                <a:gd name="T62" fmla="*/ 38 w 52"/>
                                <a:gd name="T63" fmla="*/ 38 h 81"/>
                                <a:gd name="T64" fmla="*/ 38 w 52"/>
                                <a:gd name="T65" fmla="*/ 29 h 81"/>
                                <a:gd name="T66" fmla="*/ 38 w 52"/>
                                <a:gd name="T67" fmla="*/ 14 h 81"/>
                                <a:gd name="T68" fmla="*/ 33 w 52"/>
                                <a:gd name="T69" fmla="*/ 10 h 81"/>
                                <a:gd name="T70" fmla="*/ 33 w 52"/>
                                <a:gd name="T71" fmla="*/ 5 h 81"/>
                                <a:gd name="T72" fmla="*/ 29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9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5"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1"/>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81"/>
                                  </a:lnTo>
                                  <a:lnTo>
                                    <a:pt x="33" y="77"/>
                                  </a:lnTo>
                                  <a:lnTo>
                                    <a:pt x="33" y="72"/>
                                  </a:lnTo>
                                  <a:lnTo>
                                    <a:pt x="38" y="67"/>
                                  </a:lnTo>
                                  <a:lnTo>
                                    <a:pt x="38" y="58"/>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985"/>
                          <wps:cNvSpPr>
                            <a:spLocks/>
                          </wps:cNvSpPr>
                          <wps:spPr bwMode="auto">
                            <a:xfrm>
                              <a:off x="6002" y="3270"/>
                              <a:ext cx="43" cy="81"/>
                            </a:xfrm>
                            <a:custGeom>
                              <a:avLst/>
                              <a:gdLst>
                                <a:gd name="T0" fmla="*/ 0 w 43"/>
                                <a:gd name="T1" fmla="*/ 19 h 81"/>
                                <a:gd name="T2" fmla="*/ 5 w 43"/>
                                <a:gd name="T3" fmla="*/ 10 h 81"/>
                                <a:gd name="T4" fmla="*/ 10 w 43"/>
                                <a:gd name="T5" fmla="*/ 5 h 81"/>
                                <a:gd name="T6" fmla="*/ 14 w 43"/>
                                <a:gd name="T7" fmla="*/ 0 h 81"/>
                                <a:gd name="T8" fmla="*/ 19 w 43"/>
                                <a:gd name="T9" fmla="*/ 0 h 81"/>
                                <a:gd name="T10" fmla="*/ 29 w 43"/>
                                <a:gd name="T11" fmla="*/ 5 h 81"/>
                                <a:gd name="T12" fmla="*/ 34 w 43"/>
                                <a:gd name="T13" fmla="*/ 10 h 81"/>
                                <a:gd name="T14" fmla="*/ 38 w 43"/>
                                <a:gd name="T15" fmla="*/ 14 h 81"/>
                                <a:gd name="T16" fmla="*/ 38 w 43"/>
                                <a:gd name="T17" fmla="*/ 19 h 81"/>
                                <a:gd name="T18" fmla="*/ 38 w 43"/>
                                <a:gd name="T19" fmla="*/ 24 h 81"/>
                                <a:gd name="T20" fmla="*/ 29 w 43"/>
                                <a:gd name="T21" fmla="*/ 34 h 81"/>
                                <a:gd name="T22" fmla="*/ 34 w 43"/>
                                <a:gd name="T23" fmla="*/ 38 h 81"/>
                                <a:gd name="T24" fmla="*/ 38 w 43"/>
                                <a:gd name="T25" fmla="*/ 43 h 81"/>
                                <a:gd name="T26" fmla="*/ 43 w 43"/>
                                <a:gd name="T27" fmla="*/ 48 h 81"/>
                                <a:gd name="T28" fmla="*/ 43 w 43"/>
                                <a:gd name="T29" fmla="*/ 58 h 81"/>
                                <a:gd name="T30" fmla="*/ 43 w 43"/>
                                <a:gd name="T31" fmla="*/ 67 h 81"/>
                                <a:gd name="T32" fmla="*/ 38 w 43"/>
                                <a:gd name="T33" fmla="*/ 72 h 81"/>
                                <a:gd name="T34" fmla="*/ 29 w 43"/>
                                <a:gd name="T35" fmla="*/ 81 h 81"/>
                                <a:gd name="T36" fmla="*/ 14 w 43"/>
                                <a:gd name="T37" fmla="*/ 81 h 81"/>
                                <a:gd name="T38" fmla="*/ 5 w 43"/>
                                <a:gd name="T39" fmla="*/ 81 h 81"/>
                                <a:gd name="T40" fmla="*/ 0 w 43"/>
                                <a:gd name="T41" fmla="*/ 81 h 81"/>
                                <a:gd name="T42" fmla="*/ 0 w 43"/>
                                <a:gd name="T43" fmla="*/ 81 h 81"/>
                                <a:gd name="T44" fmla="*/ 0 w 43"/>
                                <a:gd name="T45" fmla="*/ 77 h 81"/>
                                <a:gd name="T46" fmla="*/ 0 w 43"/>
                                <a:gd name="T47" fmla="*/ 77 h 81"/>
                                <a:gd name="T48" fmla="*/ 0 w 43"/>
                                <a:gd name="T49" fmla="*/ 72 h 81"/>
                                <a:gd name="T50" fmla="*/ 0 w 43"/>
                                <a:gd name="T51" fmla="*/ 72 h 81"/>
                                <a:gd name="T52" fmla="*/ 5 w 43"/>
                                <a:gd name="T53" fmla="*/ 72 h 81"/>
                                <a:gd name="T54" fmla="*/ 5 w 43"/>
                                <a:gd name="T55" fmla="*/ 72 h 81"/>
                                <a:gd name="T56" fmla="*/ 5 w 43"/>
                                <a:gd name="T57" fmla="*/ 72 h 81"/>
                                <a:gd name="T58" fmla="*/ 10 w 43"/>
                                <a:gd name="T59" fmla="*/ 72 h 81"/>
                                <a:gd name="T60" fmla="*/ 10 w 43"/>
                                <a:gd name="T61" fmla="*/ 77 h 81"/>
                                <a:gd name="T62" fmla="*/ 14 w 43"/>
                                <a:gd name="T63" fmla="*/ 77 h 81"/>
                                <a:gd name="T64" fmla="*/ 14 w 43"/>
                                <a:gd name="T65" fmla="*/ 77 h 81"/>
                                <a:gd name="T66" fmla="*/ 19 w 43"/>
                                <a:gd name="T67" fmla="*/ 77 h 81"/>
                                <a:gd name="T68" fmla="*/ 19 w 43"/>
                                <a:gd name="T69" fmla="*/ 77 h 81"/>
                                <a:gd name="T70" fmla="*/ 24 w 43"/>
                                <a:gd name="T71" fmla="*/ 77 h 81"/>
                                <a:gd name="T72" fmla="*/ 29 w 43"/>
                                <a:gd name="T73" fmla="*/ 72 h 81"/>
                                <a:gd name="T74" fmla="*/ 34 w 43"/>
                                <a:gd name="T75" fmla="*/ 67 h 81"/>
                                <a:gd name="T76" fmla="*/ 34 w 43"/>
                                <a:gd name="T77" fmla="*/ 62 h 81"/>
                                <a:gd name="T78" fmla="*/ 34 w 43"/>
                                <a:gd name="T79" fmla="*/ 58 h 81"/>
                                <a:gd name="T80" fmla="*/ 34 w 43"/>
                                <a:gd name="T81" fmla="*/ 53 h 81"/>
                                <a:gd name="T82" fmla="*/ 29 w 43"/>
                                <a:gd name="T83" fmla="*/ 53 h 81"/>
                                <a:gd name="T84" fmla="*/ 29 w 43"/>
                                <a:gd name="T85" fmla="*/ 48 h 81"/>
                                <a:gd name="T86" fmla="*/ 29 w 43"/>
                                <a:gd name="T87" fmla="*/ 48 h 81"/>
                                <a:gd name="T88" fmla="*/ 24 w 43"/>
                                <a:gd name="T89" fmla="*/ 43 h 81"/>
                                <a:gd name="T90" fmla="*/ 19 w 43"/>
                                <a:gd name="T91" fmla="*/ 43 h 81"/>
                                <a:gd name="T92" fmla="*/ 14 w 43"/>
                                <a:gd name="T93" fmla="*/ 43 h 81"/>
                                <a:gd name="T94" fmla="*/ 10 w 43"/>
                                <a:gd name="T95" fmla="*/ 43 h 81"/>
                                <a:gd name="T96" fmla="*/ 10 w 43"/>
                                <a:gd name="T97" fmla="*/ 43 h 81"/>
                                <a:gd name="T98" fmla="*/ 14 w 43"/>
                                <a:gd name="T99" fmla="*/ 38 h 81"/>
                                <a:gd name="T100" fmla="*/ 19 w 43"/>
                                <a:gd name="T101" fmla="*/ 38 h 81"/>
                                <a:gd name="T102" fmla="*/ 24 w 43"/>
                                <a:gd name="T103" fmla="*/ 34 h 81"/>
                                <a:gd name="T104" fmla="*/ 29 w 43"/>
                                <a:gd name="T105" fmla="*/ 29 h 81"/>
                                <a:gd name="T106" fmla="*/ 29 w 43"/>
                                <a:gd name="T107" fmla="*/ 29 h 81"/>
                                <a:gd name="T108" fmla="*/ 29 w 43"/>
                                <a:gd name="T109" fmla="*/ 24 h 81"/>
                                <a:gd name="T110" fmla="*/ 29 w 43"/>
                                <a:gd name="T111" fmla="*/ 19 h 81"/>
                                <a:gd name="T112" fmla="*/ 24 w 43"/>
                                <a:gd name="T113" fmla="*/ 14 h 81"/>
                                <a:gd name="T114" fmla="*/ 24 w 43"/>
                                <a:gd name="T115" fmla="*/ 10 h 81"/>
                                <a:gd name="T116" fmla="*/ 14 w 43"/>
                                <a:gd name="T117" fmla="*/ 10 h 81"/>
                                <a:gd name="T118" fmla="*/ 10 w 43"/>
                                <a:gd name="T119" fmla="*/ 10 h 81"/>
                                <a:gd name="T120" fmla="*/ 0 w 43"/>
                                <a:gd name="T121" fmla="*/ 19 h 81"/>
                                <a:gd name="T122" fmla="*/ 0 w 43"/>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1">
                                  <a:moveTo>
                                    <a:pt x="0" y="19"/>
                                  </a:moveTo>
                                  <a:lnTo>
                                    <a:pt x="5" y="10"/>
                                  </a:lnTo>
                                  <a:lnTo>
                                    <a:pt x="10" y="5"/>
                                  </a:lnTo>
                                  <a:lnTo>
                                    <a:pt x="14" y="0"/>
                                  </a:lnTo>
                                  <a:lnTo>
                                    <a:pt x="19" y="0"/>
                                  </a:lnTo>
                                  <a:lnTo>
                                    <a:pt x="29" y="5"/>
                                  </a:lnTo>
                                  <a:lnTo>
                                    <a:pt x="34" y="10"/>
                                  </a:lnTo>
                                  <a:lnTo>
                                    <a:pt x="38" y="14"/>
                                  </a:lnTo>
                                  <a:lnTo>
                                    <a:pt x="38" y="19"/>
                                  </a:lnTo>
                                  <a:lnTo>
                                    <a:pt x="38" y="24"/>
                                  </a:lnTo>
                                  <a:lnTo>
                                    <a:pt x="29" y="34"/>
                                  </a:lnTo>
                                  <a:lnTo>
                                    <a:pt x="34" y="38"/>
                                  </a:lnTo>
                                  <a:lnTo>
                                    <a:pt x="38" y="43"/>
                                  </a:lnTo>
                                  <a:lnTo>
                                    <a:pt x="43" y="48"/>
                                  </a:lnTo>
                                  <a:lnTo>
                                    <a:pt x="43" y="58"/>
                                  </a:lnTo>
                                  <a:lnTo>
                                    <a:pt x="43" y="67"/>
                                  </a:lnTo>
                                  <a:lnTo>
                                    <a:pt x="38" y="72"/>
                                  </a:lnTo>
                                  <a:lnTo>
                                    <a:pt x="29" y="81"/>
                                  </a:lnTo>
                                  <a:lnTo>
                                    <a:pt x="14" y="81"/>
                                  </a:lnTo>
                                  <a:lnTo>
                                    <a:pt x="5" y="81"/>
                                  </a:lnTo>
                                  <a:lnTo>
                                    <a:pt x="0" y="81"/>
                                  </a:lnTo>
                                  <a:lnTo>
                                    <a:pt x="0" y="77"/>
                                  </a:lnTo>
                                  <a:lnTo>
                                    <a:pt x="0" y="72"/>
                                  </a:lnTo>
                                  <a:lnTo>
                                    <a:pt x="5" y="72"/>
                                  </a:lnTo>
                                  <a:lnTo>
                                    <a:pt x="10" y="72"/>
                                  </a:lnTo>
                                  <a:lnTo>
                                    <a:pt x="10" y="77"/>
                                  </a:lnTo>
                                  <a:lnTo>
                                    <a:pt x="14" y="77"/>
                                  </a:lnTo>
                                  <a:lnTo>
                                    <a:pt x="19" y="77"/>
                                  </a:lnTo>
                                  <a:lnTo>
                                    <a:pt x="24" y="77"/>
                                  </a:lnTo>
                                  <a:lnTo>
                                    <a:pt x="29" y="72"/>
                                  </a:lnTo>
                                  <a:lnTo>
                                    <a:pt x="34" y="67"/>
                                  </a:lnTo>
                                  <a:lnTo>
                                    <a:pt x="34" y="62"/>
                                  </a:lnTo>
                                  <a:lnTo>
                                    <a:pt x="34" y="58"/>
                                  </a:lnTo>
                                  <a:lnTo>
                                    <a:pt x="34" y="53"/>
                                  </a:lnTo>
                                  <a:lnTo>
                                    <a:pt x="29" y="53"/>
                                  </a:lnTo>
                                  <a:lnTo>
                                    <a:pt x="29" y="48"/>
                                  </a:lnTo>
                                  <a:lnTo>
                                    <a:pt x="24" y="43"/>
                                  </a:lnTo>
                                  <a:lnTo>
                                    <a:pt x="19" y="43"/>
                                  </a:lnTo>
                                  <a:lnTo>
                                    <a:pt x="14" y="43"/>
                                  </a:lnTo>
                                  <a:lnTo>
                                    <a:pt x="10" y="43"/>
                                  </a:lnTo>
                                  <a:lnTo>
                                    <a:pt x="14" y="38"/>
                                  </a:lnTo>
                                  <a:lnTo>
                                    <a:pt x="19" y="38"/>
                                  </a:lnTo>
                                  <a:lnTo>
                                    <a:pt x="24" y="34"/>
                                  </a:lnTo>
                                  <a:lnTo>
                                    <a:pt x="29" y="29"/>
                                  </a:lnTo>
                                  <a:lnTo>
                                    <a:pt x="29" y="24"/>
                                  </a:lnTo>
                                  <a:lnTo>
                                    <a:pt x="29" y="19"/>
                                  </a:lnTo>
                                  <a:lnTo>
                                    <a:pt x="24" y="14"/>
                                  </a:lnTo>
                                  <a:lnTo>
                                    <a:pt x="24" y="10"/>
                                  </a:lnTo>
                                  <a:lnTo>
                                    <a:pt x="14" y="10"/>
                                  </a:lnTo>
                                  <a:lnTo>
                                    <a:pt x="10" y="10"/>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986"/>
                          <wps:cNvSpPr>
                            <a:spLocks/>
                          </wps:cNvSpPr>
                          <wps:spPr bwMode="auto">
                            <a:xfrm>
                              <a:off x="6060" y="3270"/>
                              <a:ext cx="48" cy="81"/>
                            </a:xfrm>
                            <a:custGeom>
                              <a:avLst/>
                              <a:gdLst>
                                <a:gd name="T0" fmla="*/ 0 w 48"/>
                                <a:gd name="T1" fmla="*/ 19 h 81"/>
                                <a:gd name="T2" fmla="*/ 4 w 48"/>
                                <a:gd name="T3" fmla="*/ 10 h 81"/>
                                <a:gd name="T4" fmla="*/ 9 w 48"/>
                                <a:gd name="T5" fmla="*/ 5 h 81"/>
                                <a:gd name="T6" fmla="*/ 14 w 48"/>
                                <a:gd name="T7" fmla="*/ 0 h 81"/>
                                <a:gd name="T8" fmla="*/ 24 w 48"/>
                                <a:gd name="T9" fmla="*/ 0 h 81"/>
                                <a:gd name="T10" fmla="*/ 33 w 48"/>
                                <a:gd name="T11" fmla="*/ 5 h 81"/>
                                <a:gd name="T12" fmla="*/ 38 w 48"/>
                                <a:gd name="T13" fmla="*/ 10 h 81"/>
                                <a:gd name="T14" fmla="*/ 43 w 48"/>
                                <a:gd name="T15" fmla="*/ 14 h 81"/>
                                <a:gd name="T16" fmla="*/ 43 w 48"/>
                                <a:gd name="T17" fmla="*/ 19 h 81"/>
                                <a:gd name="T18" fmla="*/ 38 w 48"/>
                                <a:gd name="T19" fmla="*/ 24 h 81"/>
                                <a:gd name="T20" fmla="*/ 33 w 48"/>
                                <a:gd name="T21" fmla="*/ 34 h 81"/>
                                <a:gd name="T22" fmla="*/ 38 w 48"/>
                                <a:gd name="T23" fmla="*/ 38 h 81"/>
                                <a:gd name="T24" fmla="*/ 43 w 48"/>
                                <a:gd name="T25" fmla="*/ 43 h 81"/>
                                <a:gd name="T26" fmla="*/ 43 w 48"/>
                                <a:gd name="T27" fmla="*/ 48 h 81"/>
                                <a:gd name="T28" fmla="*/ 48 w 48"/>
                                <a:gd name="T29" fmla="*/ 58 h 81"/>
                                <a:gd name="T30" fmla="*/ 43 w 48"/>
                                <a:gd name="T31" fmla="*/ 67 h 81"/>
                                <a:gd name="T32" fmla="*/ 38 w 48"/>
                                <a:gd name="T33" fmla="*/ 72 h 81"/>
                                <a:gd name="T34" fmla="*/ 28 w 48"/>
                                <a:gd name="T35" fmla="*/ 81 h 81"/>
                                <a:gd name="T36" fmla="*/ 14 w 48"/>
                                <a:gd name="T37" fmla="*/ 81 h 81"/>
                                <a:gd name="T38" fmla="*/ 9 w 48"/>
                                <a:gd name="T39" fmla="*/ 81 h 81"/>
                                <a:gd name="T40" fmla="*/ 4 w 48"/>
                                <a:gd name="T41" fmla="*/ 81 h 81"/>
                                <a:gd name="T42" fmla="*/ 0 w 48"/>
                                <a:gd name="T43" fmla="*/ 81 h 81"/>
                                <a:gd name="T44" fmla="*/ 0 w 48"/>
                                <a:gd name="T45" fmla="*/ 77 h 81"/>
                                <a:gd name="T46" fmla="*/ 0 w 48"/>
                                <a:gd name="T47" fmla="*/ 77 h 81"/>
                                <a:gd name="T48" fmla="*/ 0 w 48"/>
                                <a:gd name="T49" fmla="*/ 72 h 81"/>
                                <a:gd name="T50" fmla="*/ 4 w 48"/>
                                <a:gd name="T51" fmla="*/ 72 h 81"/>
                                <a:gd name="T52" fmla="*/ 4 w 48"/>
                                <a:gd name="T53" fmla="*/ 72 h 81"/>
                                <a:gd name="T54" fmla="*/ 4 w 48"/>
                                <a:gd name="T55" fmla="*/ 72 h 81"/>
                                <a:gd name="T56" fmla="*/ 9 w 48"/>
                                <a:gd name="T57" fmla="*/ 72 h 81"/>
                                <a:gd name="T58" fmla="*/ 9 w 48"/>
                                <a:gd name="T59" fmla="*/ 72 h 81"/>
                                <a:gd name="T60" fmla="*/ 14 w 48"/>
                                <a:gd name="T61" fmla="*/ 77 h 81"/>
                                <a:gd name="T62" fmla="*/ 14 w 48"/>
                                <a:gd name="T63" fmla="*/ 77 h 81"/>
                                <a:gd name="T64" fmla="*/ 19 w 48"/>
                                <a:gd name="T65" fmla="*/ 77 h 81"/>
                                <a:gd name="T66" fmla="*/ 19 w 48"/>
                                <a:gd name="T67" fmla="*/ 77 h 81"/>
                                <a:gd name="T68" fmla="*/ 24 w 48"/>
                                <a:gd name="T69" fmla="*/ 77 h 81"/>
                                <a:gd name="T70" fmla="*/ 28 w 48"/>
                                <a:gd name="T71" fmla="*/ 77 h 81"/>
                                <a:gd name="T72" fmla="*/ 33 w 48"/>
                                <a:gd name="T73" fmla="*/ 72 h 81"/>
                                <a:gd name="T74" fmla="*/ 38 w 48"/>
                                <a:gd name="T75" fmla="*/ 67 h 81"/>
                                <a:gd name="T76" fmla="*/ 38 w 48"/>
                                <a:gd name="T77" fmla="*/ 62 h 81"/>
                                <a:gd name="T78" fmla="*/ 38 w 48"/>
                                <a:gd name="T79" fmla="*/ 58 h 81"/>
                                <a:gd name="T80" fmla="*/ 33 w 48"/>
                                <a:gd name="T81" fmla="*/ 53 h 81"/>
                                <a:gd name="T82" fmla="*/ 33 w 48"/>
                                <a:gd name="T83" fmla="*/ 53 h 81"/>
                                <a:gd name="T84" fmla="*/ 33 w 48"/>
                                <a:gd name="T85" fmla="*/ 48 h 81"/>
                                <a:gd name="T86" fmla="*/ 28 w 48"/>
                                <a:gd name="T87" fmla="*/ 48 h 81"/>
                                <a:gd name="T88" fmla="*/ 24 w 48"/>
                                <a:gd name="T89" fmla="*/ 43 h 81"/>
                                <a:gd name="T90" fmla="*/ 19 w 48"/>
                                <a:gd name="T91" fmla="*/ 43 h 81"/>
                                <a:gd name="T92" fmla="*/ 14 w 48"/>
                                <a:gd name="T93" fmla="*/ 43 h 81"/>
                                <a:gd name="T94" fmla="*/ 14 w 48"/>
                                <a:gd name="T95" fmla="*/ 43 h 81"/>
                                <a:gd name="T96" fmla="*/ 14 w 48"/>
                                <a:gd name="T97" fmla="*/ 43 h 81"/>
                                <a:gd name="T98" fmla="*/ 19 w 48"/>
                                <a:gd name="T99" fmla="*/ 38 h 81"/>
                                <a:gd name="T100" fmla="*/ 24 w 48"/>
                                <a:gd name="T101" fmla="*/ 38 h 81"/>
                                <a:gd name="T102" fmla="*/ 28 w 48"/>
                                <a:gd name="T103" fmla="*/ 34 h 81"/>
                                <a:gd name="T104" fmla="*/ 28 w 48"/>
                                <a:gd name="T105" fmla="*/ 29 h 81"/>
                                <a:gd name="T106" fmla="*/ 33 w 48"/>
                                <a:gd name="T107" fmla="*/ 29 h 81"/>
                                <a:gd name="T108" fmla="*/ 33 w 48"/>
                                <a:gd name="T109" fmla="*/ 24 h 81"/>
                                <a:gd name="T110" fmla="*/ 33 w 48"/>
                                <a:gd name="T111" fmla="*/ 19 h 81"/>
                                <a:gd name="T112" fmla="*/ 28 w 48"/>
                                <a:gd name="T113" fmla="*/ 14 h 81"/>
                                <a:gd name="T114" fmla="*/ 24 w 48"/>
                                <a:gd name="T115" fmla="*/ 10 h 81"/>
                                <a:gd name="T116" fmla="*/ 19 w 48"/>
                                <a:gd name="T117" fmla="*/ 10 h 81"/>
                                <a:gd name="T118" fmla="*/ 9 w 48"/>
                                <a:gd name="T119" fmla="*/ 10 h 81"/>
                                <a:gd name="T120" fmla="*/ 4 w 48"/>
                                <a:gd name="T121" fmla="*/ 19 h 81"/>
                                <a:gd name="T122" fmla="*/ 0 w 48"/>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1">
                                  <a:moveTo>
                                    <a:pt x="0" y="19"/>
                                  </a:moveTo>
                                  <a:lnTo>
                                    <a:pt x="4" y="10"/>
                                  </a:lnTo>
                                  <a:lnTo>
                                    <a:pt x="9" y="5"/>
                                  </a:lnTo>
                                  <a:lnTo>
                                    <a:pt x="14" y="0"/>
                                  </a:lnTo>
                                  <a:lnTo>
                                    <a:pt x="24" y="0"/>
                                  </a:lnTo>
                                  <a:lnTo>
                                    <a:pt x="33" y="5"/>
                                  </a:lnTo>
                                  <a:lnTo>
                                    <a:pt x="38" y="10"/>
                                  </a:lnTo>
                                  <a:lnTo>
                                    <a:pt x="43" y="14"/>
                                  </a:lnTo>
                                  <a:lnTo>
                                    <a:pt x="43" y="19"/>
                                  </a:lnTo>
                                  <a:lnTo>
                                    <a:pt x="38" y="24"/>
                                  </a:lnTo>
                                  <a:lnTo>
                                    <a:pt x="33" y="34"/>
                                  </a:lnTo>
                                  <a:lnTo>
                                    <a:pt x="38" y="38"/>
                                  </a:lnTo>
                                  <a:lnTo>
                                    <a:pt x="43" y="43"/>
                                  </a:lnTo>
                                  <a:lnTo>
                                    <a:pt x="43" y="48"/>
                                  </a:lnTo>
                                  <a:lnTo>
                                    <a:pt x="48" y="58"/>
                                  </a:lnTo>
                                  <a:lnTo>
                                    <a:pt x="43" y="67"/>
                                  </a:lnTo>
                                  <a:lnTo>
                                    <a:pt x="38" y="72"/>
                                  </a:lnTo>
                                  <a:lnTo>
                                    <a:pt x="28" y="81"/>
                                  </a:lnTo>
                                  <a:lnTo>
                                    <a:pt x="14" y="81"/>
                                  </a:lnTo>
                                  <a:lnTo>
                                    <a:pt x="9" y="81"/>
                                  </a:lnTo>
                                  <a:lnTo>
                                    <a:pt x="4" y="81"/>
                                  </a:lnTo>
                                  <a:lnTo>
                                    <a:pt x="0" y="81"/>
                                  </a:lnTo>
                                  <a:lnTo>
                                    <a:pt x="0" y="77"/>
                                  </a:lnTo>
                                  <a:lnTo>
                                    <a:pt x="0" y="72"/>
                                  </a:lnTo>
                                  <a:lnTo>
                                    <a:pt x="4" y="72"/>
                                  </a:lnTo>
                                  <a:lnTo>
                                    <a:pt x="9" y="72"/>
                                  </a:lnTo>
                                  <a:lnTo>
                                    <a:pt x="14" y="77"/>
                                  </a:lnTo>
                                  <a:lnTo>
                                    <a:pt x="19" y="77"/>
                                  </a:lnTo>
                                  <a:lnTo>
                                    <a:pt x="24" y="77"/>
                                  </a:lnTo>
                                  <a:lnTo>
                                    <a:pt x="28" y="77"/>
                                  </a:lnTo>
                                  <a:lnTo>
                                    <a:pt x="33" y="72"/>
                                  </a:lnTo>
                                  <a:lnTo>
                                    <a:pt x="38" y="67"/>
                                  </a:lnTo>
                                  <a:lnTo>
                                    <a:pt x="38" y="62"/>
                                  </a:lnTo>
                                  <a:lnTo>
                                    <a:pt x="38" y="58"/>
                                  </a:lnTo>
                                  <a:lnTo>
                                    <a:pt x="33" y="53"/>
                                  </a:lnTo>
                                  <a:lnTo>
                                    <a:pt x="33" y="48"/>
                                  </a:lnTo>
                                  <a:lnTo>
                                    <a:pt x="28" y="48"/>
                                  </a:lnTo>
                                  <a:lnTo>
                                    <a:pt x="24" y="43"/>
                                  </a:lnTo>
                                  <a:lnTo>
                                    <a:pt x="19" y="43"/>
                                  </a:lnTo>
                                  <a:lnTo>
                                    <a:pt x="14" y="43"/>
                                  </a:lnTo>
                                  <a:lnTo>
                                    <a:pt x="19" y="38"/>
                                  </a:lnTo>
                                  <a:lnTo>
                                    <a:pt x="24" y="38"/>
                                  </a:lnTo>
                                  <a:lnTo>
                                    <a:pt x="28" y="34"/>
                                  </a:lnTo>
                                  <a:lnTo>
                                    <a:pt x="28" y="29"/>
                                  </a:lnTo>
                                  <a:lnTo>
                                    <a:pt x="33" y="29"/>
                                  </a:lnTo>
                                  <a:lnTo>
                                    <a:pt x="33" y="24"/>
                                  </a:lnTo>
                                  <a:lnTo>
                                    <a:pt x="33" y="19"/>
                                  </a:lnTo>
                                  <a:lnTo>
                                    <a:pt x="28" y="14"/>
                                  </a:lnTo>
                                  <a:lnTo>
                                    <a:pt x="24" y="10"/>
                                  </a:lnTo>
                                  <a:lnTo>
                                    <a:pt x="19" y="10"/>
                                  </a:lnTo>
                                  <a:lnTo>
                                    <a:pt x="9" y="10"/>
                                  </a:lnTo>
                                  <a:lnTo>
                                    <a:pt x="4"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987"/>
                          <wps:cNvSpPr>
                            <a:spLocks/>
                          </wps:cNvSpPr>
                          <wps:spPr bwMode="auto">
                            <a:xfrm>
                              <a:off x="6146" y="3280"/>
                              <a:ext cx="34" cy="71"/>
                            </a:xfrm>
                            <a:custGeom>
                              <a:avLst/>
                              <a:gdLst>
                                <a:gd name="T0" fmla="*/ 19 w 34"/>
                                <a:gd name="T1" fmla="*/ 0 h 71"/>
                                <a:gd name="T2" fmla="*/ 19 w 34"/>
                                <a:gd name="T3" fmla="*/ 19 h 71"/>
                                <a:gd name="T4" fmla="*/ 34 w 34"/>
                                <a:gd name="T5" fmla="*/ 19 h 71"/>
                                <a:gd name="T6" fmla="*/ 34 w 34"/>
                                <a:gd name="T7" fmla="*/ 24 h 71"/>
                                <a:gd name="T8" fmla="*/ 19 w 34"/>
                                <a:gd name="T9" fmla="*/ 24 h 71"/>
                                <a:gd name="T10" fmla="*/ 19 w 34"/>
                                <a:gd name="T11" fmla="*/ 57 h 71"/>
                                <a:gd name="T12" fmla="*/ 19 w 34"/>
                                <a:gd name="T13" fmla="*/ 62 h 71"/>
                                <a:gd name="T14" fmla="*/ 19 w 34"/>
                                <a:gd name="T15" fmla="*/ 67 h 71"/>
                                <a:gd name="T16" fmla="*/ 24 w 34"/>
                                <a:gd name="T17" fmla="*/ 67 h 71"/>
                                <a:gd name="T18" fmla="*/ 24 w 34"/>
                                <a:gd name="T19" fmla="*/ 67 h 71"/>
                                <a:gd name="T20" fmla="*/ 29 w 34"/>
                                <a:gd name="T21" fmla="*/ 67 h 71"/>
                                <a:gd name="T22" fmla="*/ 29 w 34"/>
                                <a:gd name="T23" fmla="*/ 67 h 71"/>
                                <a:gd name="T24" fmla="*/ 29 w 34"/>
                                <a:gd name="T25" fmla="*/ 62 h 71"/>
                                <a:gd name="T26" fmla="*/ 29 w 34"/>
                                <a:gd name="T27" fmla="*/ 62 h 71"/>
                                <a:gd name="T28" fmla="*/ 34 w 34"/>
                                <a:gd name="T29" fmla="*/ 62 h 71"/>
                                <a:gd name="T30" fmla="*/ 29 w 34"/>
                                <a:gd name="T31" fmla="*/ 67 h 71"/>
                                <a:gd name="T32" fmla="*/ 29 w 34"/>
                                <a:gd name="T33" fmla="*/ 71 h 71"/>
                                <a:gd name="T34" fmla="*/ 24 w 34"/>
                                <a:gd name="T35" fmla="*/ 71 h 71"/>
                                <a:gd name="T36" fmla="*/ 19 w 34"/>
                                <a:gd name="T37" fmla="*/ 71 h 71"/>
                                <a:gd name="T38" fmla="*/ 19 w 34"/>
                                <a:gd name="T39" fmla="*/ 71 h 71"/>
                                <a:gd name="T40" fmla="*/ 14 w 34"/>
                                <a:gd name="T41" fmla="*/ 71 h 71"/>
                                <a:gd name="T42" fmla="*/ 14 w 34"/>
                                <a:gd name="T43" fmla="*/ 71 h 71"/>
                                <a:gd name="T44" fmla="*/ 10 w 34"/>
                                <a:gd name="T45" fmla="*/ 67 h 71"/>
                                <a:gd name="T46" fmla="*/ 10 w 34"/>
                                <a:gd name="T47" fmla="*/ 62 h 71"/>
                                <a:gd name="T48" fmla="*/ 10 w 34"/>
                                <a:gd name="T49" fmla="*/ 57 h 71"/>
                                <a:gd name="T50" fmla="*/ 10 w 34"/>
                                <a:gd name="T51" fmla="*/ 24 h 71"/>
                                <a:gd name="T52" fmla="*/ 0 w 34"/>
                                <a:gd name="T53" fmla="*/ 24 h 71"/>
                                <a:gd name="T54" fmla="*/ 0 w 34"/>
                                <a:gd name="T55" fmla="*/ 19 h 71"/>
                                <a:gd name="T56" fmla="*/ 5 w 34"/>
                                <a:gd name="T57" fmla="*/ 19 h 71"/>
                                <a:gd name="T58" fmla="*/ 10 w 34"/>
                                <a:gd name="T59" fmla="*/ 14 h 71"/>
                                <a:gd name="T60" fmla="*/ 10 w 34"/>
                                <a:gd name="T61" fmla="*/ 14 h 71"/>
                                <a:gd name="T62" fmla="*/ 14 w 34"/>
                                <a:gd name="T63" fmla="*/ 9 h 71"/>
                                <a:gd name="T64" fmla="*/ 14 w 34"/>
                                <a:gd name="T65" fmla="*/ 4 h 71"/>
                                <a:gd name="T66" fmla="*/ 19 w 34"/>
                                <a:gd name="T67" fmla="*/ 0 h 71"/>
                                <a:gd name="T68" fmla="*/ 19 w 34"/>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1">
                                  <a:moveTo>
                                    <a:pt x="19" y="0"/>
                                  </a:moveTo>
                                  <a:lnTo>
                                    <a:pt x="19" y="19"/>
                                  </a:lnTo>
                                  <a:lnTo>
                                    <a:pt x="34" y="19"/>
                                  </a:lnTo>
                                  <a:lnTo>
                                    <a:pt x="34" y="24"/>
                                  </a:lnTo>
                                  <a:lnTo>
                                    <a:pt x="19" y="24"/>
                                  </a:lnTo>
                                  <a:lnTo>
                                    <a:pt x="19" y="57"/>
                                  </a:lnTo>
                                  <a:lnTo>
                                    <a:pt x="19" y="62"/>
                                  </a:lnTo>
                                  <a:lnTo>
                                    <a:pt x="19" y="67"/>
                                  </a:lnTo>
                                  <a:lnTo>
                                    <a:pt x="24" y="67"/>
                                  </a:lnTo>
                                  <a:lnTo>
                                    <a:pt x="29" y="67"/>
                                  </a:lnTo>
                                  <a:lnTo>
                                    <a:pt x="29" y="62"/>
                                  </a:lnTo>
                                  <a:lnTo>
                                    <a:pt x="34" y="62"/>
                                  </a:lnTo>
                                  <a:lnTo>
                                    <a:pt x="29" y="67"/>
                                  </a:lnTo>
                                  <a:lnTo>
                                    <a:pt x="29" y="71"/>
                                  </a:lnTo>
                                  <a:lnTo>
                                    <a:pt x="24" y="71"/>
                                  </a:lnTo>
                                  <a:lnTo>
                                    <a:pt x="19" y="71"/>
                                  </a:lnTo>
                                  <a:lnTo>
                                    <a:pt x="14" y="71"/>
                                  </a:lnTo>
                                  <a:lnTo>
                                    <a:pt x="10" y="67"/>
                                  </a:lnTo>
                                  <a:lnTo>
                                    <a:pt x="10" y="62"/>
                                  </a:lnTo>
                                  <a:lnTo>
                                    <a:pt x="10" y="57"/>
                                  </a:lnTo>
                                  <a:lnTo>
                                    <a:pt x="10" y="24"/>
                                  </a:lnTo>
                                  <a:lnTo>
                                    <a:pt x="0" y="24"/>
                                  </a:lnTo>
                                  <a:lnTo>
                                    <a:pt x="0" y="19"/>
                                  </a:lnTo>
                                  <a:lnTo>
                                    <a:pt x="5" y="19"/>
                                  </a:lnTo>
                                  <a:lnTo>
                                    <a:pt x="10" y="14"/>
                                  </a:lnTo>
                                  <a:lnTo>
                                    <a:pt x="14" y="9"/>
                                  </a:lnTo>
                                  <a:lnTo>
                                    <a:pt x="14" y="4"/>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988"/>
                          <wps:cNvSpPr>
                            <a:spLocks noEditPoints="1"/>
                          </wps:cNvSpPr>
                          <wps:spPr bwMode="auto">
                            <a:xfrm>
                              <a:off x="6184" y="3299"/>
                              <a:ext cx="53" cy="52"/>
                            </a:xfrm>
                            <a:custGeom>
                              <a:avLst/>
                              <a:gdLst>
                                <a:gd name="T0" fmla="*/ 24 w 53"/>
                                <a:gd name="T1" fmla="*/ 0 h 52"/>
                                <a:gd name="T2" fmla="*/ 39 w 53"/>
                                <a:gd name="T3" fmla="*/ 0 h 52"/>
                                <a:gd name="T4" fmla="*/ 44 w 53"/>
                                <a:gd name="T5" fmla="*/ 9 h 52"/>
                                <a:gd name="T6" fmla="*/ 48 w 53"/>
                                <a:gd name="T7" fmla="*/ 14 h 52"/>
                                <a:gd name="T8" fmla="*/ 53 w 53"/>
                                <a:gd name="T9" fmla="*/ 24 h 52"/>
                                <a:gd name="T10" fmla="*/ 48 w 53"/>
                                <a:gd name="T11" fmla="*/ 33 h 52"/>
                                <a:gd name="T12" fmla="*/ 48 w 53"/>
                                <a:gd name="T13" fmla="*/ 38 h 52"/>
                                <a:gd name="T14" fmla="*/ 44 w 53"/>
                                <a:gd name="T15" fmla="*/ 48 h 52"/>
                                <a:gd name="T16" fmla="*/ 39 w 53"/>
                                <a:gd name="T17" fmla="*/ 52 h 52"/>
                                <a:gd name="T18" fmla="*/ 34 w 53"/>
                                <a:gd name="T19" fmla="*/ 52 h 52"/>
                                <a:gd name="T20" fmla="*/ 24 w 53"/>
                                <a:gd name="T21" fmla="*/ 52 h 52"/>
                                <a:gd name="T22" fmla="*/ 15 w 53"/>
                                <a:gd name="T23" fmla="*/ 52 h 52"/>
                                <a:gd name="T24" fmla="*/ 5 w 53"/>
                                <a:gd name="T25" fmla="*/ 43 h 52"/>
                                <a:gd name="T26" fmla="*/ 0 w 53"/>
                                <a:gd name="T27" fmla="*/ 38 h 52"/>
                                <a:gd name="T28" fmla="*/ 0 w 53"/>
                                <a:gd name="T29" fmla="*/ 29 h 52"/>
                                <a:gd name="T30" fmla="*/ 0 w 53"/>
                                <a:gd name="T31" fmla="*/ 19 h 52"/>
                                <a:gd name="T32" fmla="*/ 5 w 53"/>
                                <a:gd name="T33" fmla="*/ 14 h 52"/>
                                <a:gd name="T34" fmla="*/ 5 w 53"/>
                                <a:gd name="T35" fmla="*/ 5 h 52"/>
                                <a:gd name="T36" fmla="*/ 15 w 53"/>
                                <a:gd name="T37" fmla="*/ 0 h 52"/>
                                <a:gd name="T38" fmla="*/ 20 w 53"/>
                                <a:gd name="T39" fmla="*/ 0 h 52"/>
                                <a:gd name="T40" fmla="*/ 24 w 53"/>
                                <a:gd name="T41" fmla="*/ 0 h 52"/>
                                <a:gd name="T42" fmla="*/ 24 w 53"/>
                                <a:gd name="T43" fmla="*/ 0 h 52"/>
                                <a:gd name="T44" fmla="*/ 20 w 53"/>
                                <a:gd name="T45" fmla="*/ 0 h 52"/>
                                <a:gd name="T46" fmla="*/ 20 w 53"/>
                                <a:gd name="T47" fmla="*/ 5 h 52"/>
                                <a:gd name="T48" fmla="*/ 15 w 53"/>
                                <a:gd name="T49" fmla="*/ 5 h 52"/>
                                <a:gd name="T50" fmla="*/ 10 w 53"/>
                                <a:gd name="T51" fmla="*/ 9 h 52"/>
                                <a:gd name="T52" fmla="*/ 10 w 53"/>
                                <a:gd name="T53" fmla="*/ 14 h 52"/>
                                <a:gd name="T54" fmla="*/ 10 w 53"/>
                                <a:gd name="T55" fmla="*/ 24 h 52"/>
                                <a:gd name="T56" fmla="*/ 10 w 53"/>
                                <a:gd name="T57" fmla="*/ 33 h 52"/>
                                <a:gd name="T58" fmla="*/ 15 w 53"/>
                                <a:gd name="T59" fmla="*/ 43 h 52"/>
                                <a:gd name="T60" fmla="*/ 20 w 53"/>
                                <a:gd name="T61" fmla="*/ 48 h 52"/>
                                <a:gd name="T62" fmla="*/ 29 w 53"/>
                                <a:gd name="T63" fmla="*/ 52 h 52"/>
                                <a:gd name="T64" fmla="*/ 34 w 53"/>
                                <a:gd name="T65" fmla="*/ 48 h 52"/>
                                <a:gd name="T66" fmla="*/ 39 w 53"/>
                                <a:gd name="T67" fmla="*/ 48 h 52"/>
                                <a:gd name="T68" fmla="*/ 39 w 53"/>
                                <a:gd name="T69" fmla="*/ 38 h 52"/>
                                <a:gd name="T70" fmla="*/ 39 w 53"/>
                                <a:gd name="T71" fmla="*/ 29 h 52"/>
                                <a:gd name="T72" fmla="*/ 39 w 53"/>
                                <a:gd name="T73" fmla="*/ 19 h 52"/>
                                <a:gd name="T74" fmla="*/ 34 w 53"/>
                                <a:gd name="T75" fmla="*/ 9 h 52"/>
                                <a:gd name="T76" fmla="*/ 29 w 53"/>
                                <a:gd name="T77" fmla="*/ 5 h 52"/>
                                <a:gd name="T78" fmla="*/ 24 w 53"/>
                                <a:gd name="T7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2">
                                  <a:moveTo>
                                    <a:pt x="24" y="0"/>
                                  </a:moveTo>
                                  <a:lnTo>
                                    <a:pt x="39" y="0"/>
                                  </a:lnTo>
                                  <a:lnTo>
                                    <a:pt x="44" y="9"/>
                                  </a:lnTo>
                                  <a:lnTo>
                                    <a:pt x="48" y="14"/>
                                  </a:lnTo>
                                  <a:lnTo>
                                    <a:pt x="53" y="24"/>
                                  </a:lnTo>
                                  <a:lnTo>
                                    <a:pt x="48" y="33"/>
                                  </a:lnTo>
                                  <a:lnTo>
                                    <a:pt x="48" y="38"/>
                                  </a:lnTo>
                                  <a:lnTo>
                                    <a:pt x="44" y="48"/>
                                  </a:lnTo>
                                  <a:lnTo>
                                    <a:pt x="39" y="52"/>
                                  </a:lnTo>
                                  <a:lnTo>
                                    <a:pt x="34" y="52"/>
                                  </a:lnTo>
                                  <a:lnTo>
                                    <a:pt x="24" y="52"/>
                                  </a:lnTo>
                                  <a:lnTo>
                                    <a:pt x="15" y="52"/>
                                  </a:lnTo>
                                  <a:lnTo>
                                    <a:pt x="5" y="43"/>
                                  </a:lnTo>
                                  <a:lnTo>
                                    <a:pt x="0" y="38"/>
                                  </a:lnTo>
                                  <a:lnTo>
                                    <a:pt x="0" y="29"/>
                                  </a:lnTo>
                                  <a:lnTo>
                                    <a:pt x="0" y="19"/>
                                  </a:lnTo>
                                  <a:lnTo>
                                    <a:pt x="5" y="14"/>
                                  </a:lnTo>
                                  <a:lnTo>
                                    <a:pt x="5" y="5"/>
                                  </a:lnTo>
                                  <a:lnTo>
                                    <a:pt x="15" y="0"/>
                                  </a:lnTo>
                                  <a:lnTo>
                                    <a:pt x="20" y="0"/>
                                  </a:lnTo>
                                  <a:lnTo>
                                    <a:pt x="24" y="0"/>
                                  </a:lnTo>
                                  <a:close/>
                                  <a:moveTo>
                                    <a:pt x="24" y="0"/>
                                  </a:moveTo>
                                  <a:lnTo>
                                    <a:pt x="20" y="0"/>
                                  </a:lnTo>
                                  <a:lnTo>
                                    <a:pt x="20" y="5"/>
                                  </a:lnTo>
                                  <a:lnTo>
                                    <a:pt x="15" y="5"/>
                                  </a:lnTo>
                                  <a:lnTo>
                                    <a:pt x="10" y="9"/>
                                  </a:lnTo>
                                  <a:lnTo>
                                    <a:pt x="10" y="14"/>
                                  </a:lnTo>
                                  <a:lnTo>
                                    <a:pt x="10" y="24"/>
                                  </a:lnTo>
                                  <a:lnTo>
                                    <a:pt x="10" y="33"/>
                                  </a:lnTo>
                                  <a:lnTo>
                                    <a:pt x="15" y="43"/>
                                  </a:lnTo>
                                  <a:lnTo>
                                    <a:pt x="20" y="48"/>
                                  </a:lnTo>
                                  <a:lnTo>
                                    <a:pt x="29" y="52"/>
                                  </a:lnTo>
                                  <a:lnTo>
                                    <a:pt x="34" y="48"/>
                                  </a:lnTo>
                                  <a:lnTo>
                                    <a:pt x="39" y="48"/>
                                  </a:lnTo>
                                  <a:lnTo>
                                    <a:pt x="39" y="38"/>
                                  </a:lnTo>
                                  <a:lnTo>
                                    <a:pt x="39" y="29"/>
                                  </a:lnTo>
                                  <a:lnTo>
                                    <a:pt x="39" y="19"/>
                                  </a:lnTo>
                                  <a:lnTo>
                                    <a:pt x="34" y="9"/>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989"/>
                          <wps:cNvSpPr>
                            <a:spLocks noEditPoints="1"/>
                          </wps:cNvSpPr>
                          <wps:spPr bwMode="auto">
                            <a:xfrm>
                              <a:off x="6276" y="3270"/>
                              <a:ext cx="48" cy="81"/>
                            </a:xfrm>
                            <a:custGeom>
                              <a:avLst/>
                              <a:gdLst>
                                <a:gd name="T0" fmla="*/ 0 w 48"/>
                                <a:gd name="T1" fmla="*/ 43 h 81"/>
                                <a:gd name="T2" fmla="*/ 0 w 48"/>
                                <a:gd name="T3" fmla="*/ 29 h 81"/>
                                <a:gd name="T4" fmla="*/ 4 w 48"/>
                                <a:gd name="T5" fmla="*/ 19 h 81"/>
                                <a:gd name="T6" fmla="*/ 9 w 48"/>
                                <a:gd name="T7" fmla="*/ 10 h 81"/>
                                <a:gd name="T8" fmla="*/ 14 w 48"/>
                                <a:gd name="T9" fmla="*/ 5 h 81"/>
                                <a:gd name="T10" fmla="*/ 19 w 48"/>
                                <a:gd name="T11" fmla="*/ 0 h 81"/>
                                <a:gd name="T12" fmla="*/ 24 w 48"/>
                                <a:gd name="T13" fmla="*/ 0 h 81"/>
                                <a:gd name="T14" fmla="*/ 33 w 48"/>
                                <a:gd name="T15" fmla="*/ 5 h 81"/>
                                <a:gd name="T16" fmla="*/ 43 w 48"/>
                                <a:gd name="T17" fmla="*/ 10 h 81"/>
                                <a:gd name="T18" fmla="*/ 48 w 48"/>
                                <a:gd name="T19" fmla="*/ 24 h 81"/>
                                <a:gd name="T20" fmla="*/ 48 w 48"/>
                                <a:gd name="T21" fmla="*/ 43 h 81"/>
                                <a:gd name="T22" fmla="*/ 48 w 48"/>
                                <a:gd name="T23" fmla="*/ 53 h 81"/>
                                <a:gd name="T24" fmla="*/ 48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8 h 81"/>
                                <a:gd name="T40" fmla="*/ 0 w 48"/>
                                <a:gd name="T41" fmla="*/ 43 h 81"/>
                                <a:gd name="T42" fmla="*/ 9 w 48"/>
                                <a:gd name="T43" fmla="*/ 43 h 81"/>
                                <a:gd name="T44" fmla="*/ 9 w 48"/>
                                <a:gd name="T45" fmla="*/ 58 h 81"/>
                                <a:gd name="T46" fmla="*/ 14 w 48"/>
                                <a:gd name="T47" fmla="*/ 72 h 81"/>
                                <a:gd name="T48" fmla="*/ 19 w 48"/>
                                <a:gd name="T49" fmla="*/ 77 h 81"/>
                                <a:gd name="T50" fmla="*/ 24 w 48"/>
                                <a:gd name="T51" fmla="*/ 81 h 81"/>
                                <a:gd name="T52" fmla="*/ 28 w 48"/>
                                <a:gd name="T53" fmla="*/ 81 h 81"/>
                                <a:gd name="T54" fmla="*/ 28 w 48"/>
                                <a:gd name="T55" fmla="*/ 77 h 81"/>
                                <a:gd name="T56" fmla="*/ 33 w 48"/>
                                <a:gd name="T57" fmla="*/ 72 h 81"/>
                                <a:gd name="T58" fmla="*/ 33 w 48"/>
                                <a:gd name="T59" fmla="*/ 67 h 81"/>
                                <a:gd name="T60" fmla="*/ 38 w 48"/>
                                <a:gd name="T61" fmla="*/ 58 h 81"/>
                                <a:gd name="T62" fmla="*/ 38 w 48"/>
                                <a:gd name="T63" fmla="*/ 38 h 81"/>
                                <a:gd name="T64" fmla="*/ 38 w 48"/>
                                <a:gd name="T65" fmla="*/ 29 h 81"/>
                                <a:gd name="T66" fmla="*/ 33 w 48"/>
                                <a:gd name="T67" fmla="*/ 14 h 81"/>
                                <a:gd name="T68" fmla="*/ 33 w 48"/>
                                <a:gd name="T69" fmla="*/ 10 h 81"/>
                                <a:gd name="T70" fmla="*/ 28 w 48"/>
                                <a:gd name="T71" fmla="*/ 5 h 81"/>
                                <a:gd name="T72" fmla="*/ 28 w 48"/>
                                <a:gd name="T73" fmla="*/ 5 h 81"/>
                                <a:gd name="T74" fmla="*/ 24 w 48"/>
                                <a:gd name="T75" fmla="*/ 5 h 81"/>
                                <a:gd name="T76" fmla="*/ 19 w 48"/>
                                <a:gd name="T77" fmla="*/ 5 h 81"/>
                                <a:gd name="T78" fmla="*/ 19 w 48"/>
                                <a:gd name="T79" fmla="*/ 10 h 81"/>
                                <a:gd name="T80" fmla="*/ 14 w 48"/>
                                <a:gd name="T81" fmla="*/ 14 h 81"/>
                                <a:gd name="T82" fmla="*/ 9 w 48"/>
                                <a:gd name="T83" fmla="*/ 24 h 81"/>
                                <a:gd name="T84" fmla="*/ 9 w 48"/>
                                <a:gd name="T85" fmla="*/ 34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9"/>
                                  </a:lnTo>
                                  <a:lnTo>
                                    <a:pt x="4" y="19"/>
                                  </a:lnTo>
                                  <a:lnTo>
                                    <a:pt x="9" y="10"/>
                                  </a:lnTo>
                                  <a:lnTo>
                                    <a:pt x="14" y="5"/>
                                  </a:lnTo>
                                  <a:lnTo>
                                    <a:pt x="19" y="0"/>
                                  </a:lnTo>
                                  <a:lnTo>
                                    <a:pt x="24" y="0"/>
                                  </a:lnTo>
                                  <a:lnTo>
                                    <a:pt x="33" y="5"/>
                                  </a:lnTo>
                                  <a:lnTo>
                                    <a:pt x="43" y="10"/>
                                  </a:lnTo>
                                  <a:lnTo>
                                    <a:pt x="48" y="24"/>
                                  </a:lnTo>
                                  <a:lnTo>
                                    <a:pt x="48" y="43"/>
                                  </a:lnTo>
                                  <a:lnTo>
                                    <a:pt x="48" y="53"/>
                                  </a:lnTo>
                                  <a:lnTo>
                                    <a:pt x="48" y="67"/>
                                  </a:lnTo>
                                  <a:lnTo>
                                    <a:pt x="43" y="72"/>
                                  </a:lnTo>
                                  <a:lnTo>
                                    <a:pt x="33" y="81"/>
                                  </a:lnTo>
                                  <a:lnTo>
                                    <a:pt x="28" y="81"/>
                                  </a:lnTo>
                                  <a:lnTo>
                                    <a:pt x="24" y="81"/>
                                  </a:lnTo>
                                  <a:lnTo>
                                    <a:pt x="14" y="81"/>
                                  </a:lnTo>
                                  <a:lnTo>
                                    <a:pt x="4" y="72"/>
                                  </a:lnTo>
                                  <a:lnTo>
                                    <a:pt x="0" y="58"/>
                                  </a:lnTo>
                                  <a:lnTo>
                                    <a:pt x="0" y="43"/>
                                  </a:lnTo>
                                  <a:close/>
                                  <a:moveTo>
                                    <a:pt x="9" y="43"/>
                                  </a:moveTo>
                                  <a:lnTo>
                                    <a:pt x="9" y="58"/>
                                  </a:lnTo>
                                  <a:lnTo>
                                    <a:pt x="14" y="72"/>
                                  </a:lnTo>
                                  <a:lnTo>
                                    <a:pt x="19" y="77"/>
                                  </a:lnTo>
                                  <a:lnTo>
                                    <a:pt x="24" y="81"/>
                                  </a:lnTo>
                                  <a:lnTo>
                                    <a:pt x="28" y="81"/>
                                  </a:lnTo>
                                  <a:lnTo>
                                    <a:pt x="28" y="77"/>
                                  </a:lnTo>
                                  <a:lnTo>
                                    <a:pt x="33" y="72"/>
                                  </a:lnTo>
                                  <a:lnTo>
                                    <a:pt x="33" y="67"/>
                                  </a:lnTo>
                                  <a:lnTo>
                                    <a:pt x="38" y="58"/>
                                  </a:lnTo>
                                  <a:lnTo>
                                    <a:pt x="38" y="38"/>
                                  </a:lnTo>
                                  <a:lnTo>
                                    <a:pt x="38" y="29"/>
                                  </a:lnTo>
                                  <a:lnTo>
                                    <a:pt x="33" y="14"/>
                                  </a:lnTo>
                                  <a:lnTo>
                                    <a:pt x="33" y="10"/>
                                  </a:lnTo>
                                  <a:lnTo>
                                    <a:pt x="28" y="5"/>
                                  </a:lnTo>
                                  <a:lnTo>
                                    <a:pt x="24" y="5"/>
                                  </a:lnTo>
                                  <a:lnTo>
                                    <a:pt x="19" y="5"/>
                                  </a:lnTo>
                                  <a:lnTo>
                                    <a:pt x="19" y="10"/>
                                  </a:lnTo>
                                  <a:lnTo>
                                    <a:pt x="14" y="14"/>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990"/>
                          <wps:cNvSpPr>
                            <a:spLocks/>
                          </wps:cNvSpPr>
                          <wps:spPr bwMode="auto">
                            <a:xfrm>
                              <a:off x="6338" y="3342"/>
                              <a:ext cx="14" cy="9"/>
                            </a:xfrm>
                            <a:custGeom>
                              <a:avLst/>
                              <a:gdLst>
                                <a:gd name="T0" fmla="*/ 5 w 14"/>
                                <a:gd name="T1" fmla="*/ 0 h 9"/>
                                <a:gd name="T2" fmla="*/ 10 w 14"/>
                                <a:gd name="T3" fmla="*/ 0 h 9"/>
                                <a:gd name="T4" fmla="*/ 10 w 14"/>
                                <a:gd name="T5" fmla="*/ 0 h 9"/>
                                <a:gd name="T6" fmla="*/ 14 w 14"/>
                                <a:gd name="T7" fmla="*/ 5 h 9"/>
                                <a:gd name="T8" fmla="*/ 14 w 14"/>
                                <a:gd name="T9" fmla="*/ 5 h 9"/>
                                <a:gd name="T10" fmla="*/ 14 w 14"/>
                                <a:gd name="T11" fmla="*/ 9 h 9"/>
                                <a:gd name="T12" fmla="*/ 10 w 14"/>
                                <a:gd name="T13" fmla="*/ 9 h 9"/>
                                <a:gd name="T14" fmla="*/ 10 w 14"/>
                                <a:gd name="T15" fmla="*/ 9 h 9"/>
                                <a:gd name="T16" fmla="*/ 5 w 14"/>
                                <a:gd name="T17" fmla="*/ 9 h 9"/>
                                <a:gd name="T18" fmla="*/ 5 w 14"/>
                                <a:gd name="T19" fmla="*/ 9 h 9"/>
                                <a:gd name="T20" fmla="*/ 0 w 14"/>
                                <a:gd name="T21" fmla="*/ 9 h 9"/>
                                <a:gd name="T22" fmla="*/ 0 w 14"/>
                                <a:gd name="T23" fmla="*/ 9 h 9"/>
                                <a:gd name="T24" fmla="*/ 0 w 14"/>
                                <a:gd name="T25" fmla="*/ 5 h 9"/>
                                <a:gd name="T26" fmla="*/ 0 w 14"/>
                                <a:gd name="T27" fmla="*/ 5 h 9"/>
                                <a:gd name="T28" fmla="*/ 0 w 14"/>
                                <a:gd name="T29" fmla="*/ 0 h 9"/>
                                <a:gd name="T30" fmla="*/ 5 w 14"/>
                                <a:gd name="T31" fmla="*/ 0 h 9"/>
                                <a:gd name="T32" fmla="*/ 5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5" y="0"/>
                                  </a:moveTo>
                                  <a:lnTo>
                                    <a:pt x="10" y="0"/>
                                  </a:lnTo>
                                  <a:lnTo>
                                    <a:pt x="14" y="5"/>
                                  </a:lnTo>
                                  <a:lnTo>
                                    <a:pt x="14" y="9"/>
                                  </a:lnTo>
                                  <a:lnTo>
                                    <a:pt x="10" y="9"/>
                                  </a:lnTo>
                                  <a:lnTo>
                                    <a:pt x="5" y="9"/>
                                  </a:lnTo>
                                  <a:lnTo>
                                    <a:pt x="0" y="9"/>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991"/>
                          <wps:cNvSpPr>
                            <a:spLocks noEditPoints="1"/>
                          </wps:cNvSpPr>
                          <wps:spPr bwMode="auto">
                            <a:xfrm>
                              <a:off x="6362" y="3270"/>
                              <a:ext cx="53" cy="81"/>
                            </a:xfrm>
                            <a:custGeom>
                              <a:avLst/>
                              <a:gdLst>
                                <a:gd name="T0" fmla="*/ 0 w 53"/>
                                <a:gd name="T1" fmla="*/ 43 h 81"/>
                                <a:gd name="T2" fmla="*/ 5 w 53"/>
                                <a:gd name="T3" fmla="*/ 29 h 81"/>
                                <a:gd name="T4" fmla="*/ 5 w 53"/>
                                <a:gd name="T5" fmla="*/ 19 h 81"/>
                                <a:gd name="T6" fmla="*/ 10 w 53"/>
                                <a:gd name="T7" fmla="*/ 10 h 81"/>
                                <a:gd name="T8" fmla="*/ 19 w 53"/>
                                <a:gd name="T9" fmla="*/ 5 h 81"/>
                                <a:gd name="T10" fmla="*/ 24 w 53"/>
                                <a:gd name="T11" fmla="*/ 0 h 81"/>
                                <a:gd name="T12" fmla="*/ 29 w 53"/>
                                <a:gd name="T13" fmla="*/ 0 h 81"/>
                                <a:gd name="T14" fmla="*/ 38 w 53"/>
                                <a:gd name="T15" fmla="*/ 5 h 81"/>
                                <a:gd name="T16" fmla="*/ 43 w 53"/>
                                <a:gd name="T17" fmla="*/ 10 h 81"/>
                                <a:gd name="T18" fmla="*/ 53 w 53"/>
                                <a:gd name="T19" fmla="*/ 24 h 81"/>
                                <a:gd name="T20" fmla="*/ 53 w 53"/>
                                <a:gd name="T21" fmla="*/ 43 h 81"/>
                                <a:gd name="T22" fmla="*/ 53 w 53"/>
                                <a:gd name="T23" fmla="*/ 53 h 81"/>
                                <a:gd name="T24" fmla="*/ 48 w 53"/>
                                <a:gd name="T25" fmla="*/ 67 h 81"/>
                                <a:gd name="T26" fmla="*/ 43 w 53"/>
                                <a:gd name="T27" fmla="*/ 72 h 81"/>
                                <a:gd name="T28" fmla="*/ 38 w 53"/>
                                <a:gd name="T29" fmla="*/ 81 h 81"/>
                                <a:gd name="T30" fmla="*/ 34 w 53"/>
                                <a:gd name="T31" fmla="*/ 81 h 81"/>
                                <a:gd name="T32" fmla="*/ 29 w 53"/>
                                <a:gd name="T33" fmla="*/ 81 h 81"/>
                                <a:gd name="T34" fmla="*/ 19 w 53"/>
                                <a:gd name="T35" fmla="*/ 81 h 81"/>
                                <a:gd name="T36" fmla="*/ 10 w 53"/>
                                <a:gd name="T37" fmla="*/ 72 h 81"/>
                                <a:gd name="T38" fmla="*/ 5 w 53"/>
                                <a:gd name="T39" fmla="*/ 58 h 81"/>
                                <a:gd name="T40" fmla="*/ 0 w 53"/>
                                <a:gd name="T41" fmla="*/ 43 h 81"/>
                                <a:gd name="T42" fmla="*/ 14 w 53"/>
                                <a:gd name="T43" fmla="*/ 43 h 81"/>
                                <a:gd name="T44" fmla="*/ 14 w 53"/>
                                <a:gd name="T45" fmla="*/ 58 h 81"/>
                                <a:gd name="T46" fmla="*/ 19 w 53"/>
                                <a:gd name="T47" fmla="*/ 72 h 81"/>
                                <a:gd name="T48" fmla="*/ 24 w 53"/>
                                <a:gd name="T49" fmla="*/ 77 h 81"/>
                                <a:gd name="T50" fmla="*/ 29 w 53"/>
                                <a:gd name="T51" fmla="*/ 81 h 81"/>
                                <a:gd name="T52" fmla="*/ 29 w 53"/>
                                <a:gd name="T53" fmla="*/ 81 h 81"/>
                                <a:gd name="T54" fmla="*/ 34 w 53"/>
                                <a:gd name="T55" fmla="*/ 77 h 81"/>
                                <a:gd name="T56" fmla="*/ 38 w 53"/>
                                <a:gd name="T57" fmla="*/ 72 h 81"/>
                                <a:gd name="T58" fmla="*/ 38 w 53"/>
                                <a:gd name="T59" fmla="*/ 67 h 81"/>
                                <a:gd name="T60" fmla="*/ 43 w 53"/>
                                <a:gd name="T61" fmla="*/ 58 h 81"/>
                                <a:gd name="T62" fmla="*/ 43 w 53"/>
                                <a:gd name="T63" fmla="*/ 38 h 81"/>
                                <a:gd name="T64" fmla="*/ 43 w 53"/>
                                <a:gd name="T65" fmla="*/ 29 h 81"/>
                                <a:gd name="T66" fmla="*/ 38 w 53"/>
                                <a:gd name="T67" fmla="*/ 14 h 81"/>
                                <a:gd name="T68" fmla="*/ 38 w 53"/>
                                <a:gd name="T69" fmla="*/ 10 h 81"/>
                                <a:gd name="T70" fmla="*/ 34 w 53"/>
                                <a:gd name="T71" fmla="*/ 5 h 81"/>
                                <a:gd name="T72" fmla="*/ 34 w 53"/>
                                <a:gd name="T73" fmla="*/ 5 h 81"/>
                                <a:gd name="T74" fmla="*/ 29 w 53"/>
                                <a:gd name="T75" fmla="*/ 5 h 81"/>
                                <a:gd name="T76" fmla="*/ 24 w 53"/>
                                <a:gd name="T77" fmla="*/ 5 h 81"/>
                                <a:gd name="T78" fmla="*/ 19 w 53"/>
                                <a:gd name="T79" fmla="*/ 10 h 81"/>
                                <a:gd name="T80" fmla="*/ 19 w 53"/>
                                <a:gd name="T81" fmla="*/ 14 h 81"/>
                                <a:gd name="T82" fmla="*/ 14 w 53"/>
                                <a:gd name="T83" fmla="*/ 24 h 81"/>
                                <a:gd name="T84" fmla="*/ 14 w 53"/>
                                <a:gd name="T85" fmla="*/ 34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19" y="5"/>
                                  </a:lnTo>
                                  <a:lnTo>
                                    <a:pt x="24" y="0"/>
                                  </a:lnTo>
                                  <a:lnTo>
                                    <a:pt x="29" y="0"/>
                                  </a:lnTo>
                                  <a:lnTo>
                                    <a:pt x="38" y="5"/>
                                  </a:lnTo>
                                  <a:lnTo>
                                    <a:pt x="43" y="10"/>
                                  </a:lnTo>
                                  <a:lnTo>
                                    <a:pt x="53" y="24"/>
                                  </a:lnTo>
                                  <a:lnTo>
                                    <a:pt x="53" y="43"/>
                                  </a:lnTo>
                                  <a:lnTo>
                                    <a:pt x="53" y="53"/>
                                  </a:lnTo>
                                  <a:lnTo>
                                    <a:pt x="48" y="67"/>
                                  </a:lnTo>
                                  <a:lnTo>
                                    <a:pt x="43" y="72"/>
                                  </a:lnTo>
                                  <a:lnTo>
                                    <a:pt x="38" y="81"/>
                                  </a:lnTo>
                                  <a:lnTo>
                                    <a:pt x="34" y="81"/>
                                  </a:lnTo>
                                  <a:lnTo>
                                    <a:pt x="29" y="81"/>
                                  </a:lnTo>
                                  <a:lnTo>
                                    <a:pt x="19" y="81"/>
                                  </a:lnTo>
                                  <a:lnTo>
                                    <a:pt x="10" y="72"/>
                                  </a:lnTo>
                                  <a:lnTo>
                                    <a:pt x="5" y="58"/>
                                  </a:lnTo>
                                  <a:lnTo>
                                    <a:pt x="0" y="43"/>
                                  </a:lnTo>
                                  <a:close/>
                                  <a:moveTo>
                                    <a:pt x="14" y="43"/>
                                  </a:moveTo>
                                  <a:lnTo>
                                    <a:pt x="14" y="58"/>
                                  </a:lnTo>
                                  <a:lnTo>
                                    <a:pt x="19" y="72"/>
                                  </a:lnTo>
                                  <a:lnTo>
                                    <a:pt x="24" y="77"/>
                                  </a:lnTo>
                                  <a:lnTo>
                                    <a:pt x="29" y="81"/>
                                  </a:lnTo>
                                  <a:lnTo>
                                    <a:pt x="34" y="77"/>
                                  </a:lnTo>
                                  <a:lnTo>
                                    <a:pt x="38" y="72"/>
                                  </a:lnTo>
                                  <a:lnTo>
                                    <a:pt x="38" y="67"/>
                                  </a:lnTo>
                                  <a:lnTo>
                                    <a:pt x="43" y="58"/>
                                  </a:lnTo>
                                  <a:lnTo>
                                    <a:pt x="43" y="38"/>
                                  </a:lnTo>
                                  <a:lnTo>
                                    <a:pt x="43" y="29"/>
                                  </a:lnTo>
                                  <a:lnTo>
                                    <a:pt x="38" y="14"/>
                                  </a:lnTo>
                                  <a:lnTo>
                                    <a:pt x="38" y="10"/>
                                  </a:lnTo>
                                  <a:lnTo>
                                    <a:pt x="34" y="5"/>
                                  </a:lnTo>
                                  <a:lnTo>
                                    <a:pt x="29" y="5"/>
                                  </a:lnTo>
                                  <a:lnTo>
                                    <a:pt x="24" y="5"/>
                                  </a:lnTo>
                                  <a:lnTo>
                                    <a:pt x="19" y="10"/>
                                  </a:lnTo>
                                  <a:lnTo>
                                    <a:pt x="19" y="14"/>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992"/>
                          <wps:cNvSpPr>
                            <a:spLocks noEditPoints="1"/>
                          </wps:cNvSpPr>
                          <wps:spPr bwMode="auto">
                            <a:xfrm>
                              <a:off x="6424" y="3270"/>
                              <a:ext cx="53" cy="81"/>
                            </a:xfrm>
                            <a:custGeom>
                              <a:avLst/>
                              <a:gdLst>
                                <a:gd name="T0" fmla="*/ 0 w 53"/>
                                <a:gd name="T1" fmla="*/ 43 h 81"/>
                                <a:gd name="T2" fmla="*/ 0 w 53"/>
                                <a:gd name="T3" fmla="*/ 29 h 81"/>
                                <a:gd name="T4" fmla="*/ 5 w 53"/>
                                <a:gd name="T5" fmla="*/ 19 h 81"/>
                                <a:gd name="T6" fmla="*/ 10 w 53"/>
                                <a:gd name="T7" fmla="*/ 10 h 81"/>
                                <a:gd name="T8" fmla="*/ 15 w 53"/>
                                <a:gd name="T9" fmla="*/ 5 h 81"/>
                                <a:gd name="T10" fmla="*/ 19 w 53"/>
                                <a:gd name="T11" fmla="*/ 0 h 81"/>
                                <a:gd name="T12" fmla="*/ 24 w 53"/>
                                <a:gd name="T13" fmla="*/ 0 h 81"/>
                                <a:gd name="T14" fmla="*/ 34 w 53"/>
                                <a:gd name="T15" fmla="*/ 5 h 81"/>
                                <a:gd name="T16" fmla="*/ 43 w 53"/>
                                <a:gd name="T17" fmla="*/ 10 h 81"/>
                                <a:gd name="T18" fmla="*/ 48 w 53"/>
                                <a:gd name="T19" fmla="*/ 24 h 81"/>
                                <a:gd name="T20" fmla="*/ 53 w 53"/>
                                <a:gd name="T21" fmla="*/ 43 h 81"/>
                                <a:gd name="T22" fmla="*/ 53 w 53"/>
                                <a:gd name="T23" fmla="*/ 53 h 81"/>
                                <a:gd name="T24" fmla="*/ 48 w 53"/>
                                <a:gd name="T25" fmla="*/ 67 h 81"/>
                                <a:gd name="T26" fmla="*/ 43 w 53"/>
                                <a:gd name="T27" fmla="*/ 72 h 81"/>
                                <a:gd name="T28" fmla="*/ 39 w 53"/>
                                <a:gd name="T29" fmla="*/ 81 h 81"/>
                                <a:gd name="T30" fmla="*/ 34 w 53"/>
                                <a:gd name="T31" fmla="*/ 81 h 81"/>
                                <a:gd name="T32" fmla="*/ 24 w 53"/>
                                <a:gd name="T33" fmla="*/ 81 h 81"/>
                                <a:gd name="T34" fmla="*/ 15 w 53"/>
                                <a:gd name="T35" fmla="*/ 81 h 81"/>
                                <a:gd name="T36" fmla="*/ 5 w 53"/>
                                <a:gd name="T37" fmla="*/ 72 h 81"/>
                                <a:gd name="T38" fmla="*/ 0 w 53"/>
                                <a:gd name="T39" fmla="*/ 58 h 81"/>
                                <a:gd name="T40" fmla="*/ 0 w 53"/>
                                <a:gd name="T41" fmla="*/ 43 h 81"/>
                                <a:gd name="T42" fmla="*/ 10 w 53"/>
                                <a:gd name="T43" fmla="*/ 43 h 81"/>
                                <a:gd name="T44" fmla="*/ 15 w 53"/>
                                <a:gd name="T45" fmla="*/ 58 h 81"/>
                                <a:gd name="T46" fmla="*/ 15 w 53"/>
                                <a:gd name="T47" fmla="*/ 72 h 81"/>
                                <a:gd name="T48" fmla="*/ 19 w 53"/>
                                <a:gd name="T49" fmla="*/ 77 h 81"/>
                                <a:gd name="T50" fmla="*/ 24 w 53"/>
                                <a:gd name="T51" fmla="*/ 81 h 81"/>
                                <a:gd name="T52" fmla="*/ 29 w 53"/>
                                <a:gd name="T53" fmla="*/ 81 h 81"/>
                                <a:gd name="T54" fmla="*/ 34 w 53"/>
                                <a:gd name="T55" fmla="*/ 77 h 81"/>
                                <a:gd name="T56" fmla="*/ 34 w 53"/>
                                <a:gd name="T57" fmla="*/ 72 h 81"/>
                                <a:gd name="T58" fmla="*/ 39 w 53"/>
                                <a:gd name="T59" fmla="*/ 67 h 81"/>
                                <a:gd name="T60" fmla="*/ 39 w 53"/>
                                <a:gd name="T61" fmla="*/ 58 h 81"/>
                                <a:gd name="T62" fmla="*/ 39 w 53"/>
                                <a:gd name="T63" fmla="*/ 38 h 81"/>
                                <a:gd name="T64" fmla="*/ 39 w 53"/>
                                <a:gd name="T65" fmla="*/ 29 h 81"/>
                                <a:gd name="T66" fmla="*/ 39 w 53"/>
                                <a:gd name="T67" fmla="*/ 14 h 81"/>
                                <a:gd name="T68" fmla="*/ 34 w 53"/>
                                <a:gd name="T69" fmla="*/ 10 h 81"/>
                                <a:gd name="T70" fmla="*/ 34 w 53"/>
                                <a:gd name="T71" fmla="*/ 5 h 81"/>
                                <a:gd name="T72" fmla="*/ 29 w 53"/>
                                <a:gd name="T73" fmla="*/ 5 h 81"/>
                                <a:gd name="T74" fmla="*/ 24 w 53"/>
                                <a:gd name="T75" fmla="*/ 5 h 81"/>
                                <a:gd name="T76" fmla="*/ 24 w 53"/>
                                <a:gd name="T77" fmla="*/ 5 h 81"/>
                                <a:gd name="T78" fmla="*/ 19 w 53"/>
                                <a:gd name="T79" fmla="*/ 10 h 81"/>
                                <a:gd name="T80" fmla="*/ 15 w 53"/>
                                <a:gd name="T81" fmla="*/ 14 h 81"/>
                                <a:gd name="T82" fmla="*/ 15 w 53"/>
                                <a:gd name="T83" fmla="*/ 24 h 81"/>
                                <a:gd name="T84" fmla="*/ 10 w 53"/>
                                <a:gd name="T85" fmla="*/ 34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10" y="10"/>
                                  </a:lnTo>
                                  <a:lnTo>
                                    <a:pt x="15" y="5"/>
                                  </a:lnTo>
                                  <a:lnTo>
                                    <a:pt x="19" y="0"/>
                                  </a:lnTo>
                                  <a:lnTo>
                                    <a:pt x="24" y="0"/>
                                  </a:lnTo>
                                  <a:lnTo>
                                    <a:pt x="34" y="5"/>
                                  </a:lnTo>
                                  <a:lnTo>
                                    <a:pt x="43" y="10"/>
                                  </a:lnTo>
                                  <a:lnTo>
                                    <a:pt x="48" y="24"/>
                                  </a:lnTo>
                                  <a:lnTo>
                                    <a:pt x="53" y="43"/>
                                  </a:lnTo>
                                  <a:lnTo>
                                    <a:pt x="53" y="53"/>
                                  </a:lnTo>
                                  <a:lnTo>
                                    <a:pt x="48" y="67"/>
                                  </a:lnTo>
                                  <a:lnTo>
                                    <a:pt x="43" y="72"/>
                                  </a:lnTo>
                                  <a:lnTo>
                                    <a:pt x="39" y="81"/>
                                  </a:lnTo>
                                  <a:lnTo>
                                    <a:pt x="34" y="81"/>
                                  </a:lnTo>
                                  <a:lnTo>
                                    <a:pt x="24" y="81"/>
                                  </a:lnTo>
                                  <a:lnTo>
                                    <a:pt x="15" y="81"/>
                                  </a:lnTo>
                                  <a:lnTo>
                                    <a:pt x="5" y="72"/>
                                  </a:lnTo>
                                  <a:lnTo>
                                    <a:pt x="0" y="58"/>
                                  </a:lnTo>
                                  <a:lnTo>
                                    <a:pt x="0" y="43"/>
                                  </a:lnTo>
                                  <a:close/>
                                  <a:moveTo>
                                    <a:pt x="10" y="43"/>
                                  </a:moveTo>
                                  <a:lnTo>
                                    <a:pt x="15" y="58"/>
                                  </a:lnTo>
                                  <a:lnTo>
                                    <a:pt x="15" y="72"/>
                                  </a:lnTo>
                                  <a:lnTo>
                                    <a:pt x="19" y="77"/>
                                  </a:lnTo>
                                  <a:lnTo>
                                    <a:pt x="24" y="81"/>
                                  </a:lnTo>
                                  <a:lnTo>
                                    <a:pt x="29" y="81"/>
                                  </a:lnTo>
                                  <a:lnTo>
                                    <a:pt x="34" y="77"/>
                                  </a:lnTo>
                                  <a:lnTo>
                                    <a:pt x="34" y="72"/>
                                  </a:lnTo>
                                  <a:lnTo>
                                    <a:pt x="39" y="67"/>
                                  </a:lnTo>
                                  <a:lnTo>
                                    <a:pt x="39" y="58"/>
                                  </a:lnTo>
                                  <a:lnTo>
                                    <a:pt x="39" y="38"/>
                                  </a:lnTo>
                                  <a:lnTo>
                                    <a:pt x="39" y="29"/>
                                  </a:lnTo>
                                  <a:lnTo>
                                    <a:pt x="39" y="14"/>
                                  </a:lnTo>
                                  <a:lnTo>
                                    <a:pt x="34" y="10"/>
                                  </a:lnTo>
                                  <a:lnTo>
                                    <a:pt x="34" y="5"/>
                                  </a:lnTo>
                                  <a:lnTo>
                                    <a:pt x="29" y="5"/>
                                  </a:lnTo>
                                  <a:lnTo>
                                    <a:pt x="24" y="5"/>
                                  </a:lnTo>
                                  <a:lnTo>
                                    <a:pt x="19" y="10"/>
                                  </a:lnTo>
                                  <a:lnTo>
                                    <a:pt x="15" y="14"/>
                                  </a:lnTo>
                                  <a:lnTo>
                                    <a:pt x="15"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993"/>
                          <wps:cNvSpPr>
                            <a:spLocks noEditPoints="1"/>
                          </wps:cNvSpPr>
                          <wps:spPr bwMode="auto">
                            <a:xfrm>
                              <a:off x="6487" y="3270"/>
                              <a:ext cx="48" cy="81"/>
                            </a:xfrm>
                            <a:custGeom>
                              <a:avLst/>
                              <a:gdLst>
                                <a:gd name="T0" fmla="*/ 0 w 48"/>
                                <a:gd name="T1" fmla="*/ 43 h 81"/>
                                <a:gd name="T2" fmla="*/ 0 w 48"/>
                                <a:gd name="T3" fmla="*/ 29 h 81"/>
                                <a:gd name="T4" fmla="*/ 0 w 48"/>
                                <a:gd name="T5" fmla="*/ 19 h 81"/>
                                <a:gd name="T6" fmla="*/ 4 w 48"/>
                                <a:gd name="T7" fmla="*/ 10 h 81"/>
                                <a:gd name="T8" fmla="*/ 14 w 48"/>
                                <a:gd name="T9" fmla="*/ 5 h 81"/>
                                <a:gd name="T10" fmla="*/ 19 w 48"/>
                                <a:gd name="T11" fmla="*/ 0 h 81"/>
                                <a:gd name="T12" fmla="*/ 24 w 48"/>
                                <a:gd name="T13" fmla="*/ 0 h 81"/>
                                <a:gd name="T14" fmla="*/ 33 w 48"/>
                                <a:gd name="T15" fmla="*/ 5 h 81"/>
                                <a:gd name="T16" fmla="*/ 38 w 48"/>
                                <a:gd name="T17" fmla="*/ 10 h 81"/>
                                <a:gd name="T18" fmla="*/ 48 w 48"/>
                                <a:gd name="T19" fmla="*/ 24 h 81"/>
                                <a:gd name="T20" fmla="*/ 48 w 48"/>
                                <a:gd name="T21" fmla="*/ 43 h 81"/>
                                <a:gd name="T22" fmla="*/ 48 w 48"/>
                                <a:gd name="T23" fmla="*/ 53 h 81"/>
                                <a:gd name="T24" fmla="*/ 43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8 h 81"/>
                                <a:gd name="T40" fmla="*/ 0 w 48"/>
                                <a:gd name="T41" fmla="*/ 43 h 81"/>
                                <a:gd name="T42" fmla="*/ 9 w 48"/>
                                <a:gd name="T43" fmla="*/ 43 h 81"/>
                                <a:gd name="T44" fmla="*/ 9 w 48"/>
                                <a:gd name="T45" fmla="*/ 58 h 81"/>
                                <a:gd name="T46" fmla="*/ 14 w 48"/>
                                <a:gd name="T47" fmla="*/ 72 h 81"/>
                                <a:gd name="T48" fmla="*/ 19 w 48"/>
                                <a:gd name="T49" fmla="*/ 77 h 81"/>
                                <a:gd name="T50" fmla="*/ 24 w 48"/>
                                <a:gd name="T51" fmla="*/ 81 h 81"/>
                                <a:gd name="T52" fmla="*/ 28 w 48"/>
                                <a:gd name="T53" fmla="*/ 81 h 81"/>
                                <a:gd name="T54" fmla="*/ 28 w 48"/>
                                <a:gd name="T55" fmla="*/ 77 h 81"/>
                                <a:gd name="T56" fmla="*/ 33 w 48"/>
                                <a:gd name="T57" fmla="*/ 72 h 81"/>
                                <a:gd name="T58" fmla="*/ 33 w 48"/>
                                <a:gd name="T59" fmla="*/ 67 h 81"/>
                                <a:gd name="T60" fmla="*/ 38 w 48"/>
                                <a:gd name="T61" fmla="*/ 58 h 81"/>
                                <a:gd name="T62" fmla="*/ 38 w 48"/>
                                <a:gd name="T63" fmla="*/ 38 h 81"/>
                                <a:gd name="T64" fmla="*/ 38 w 48"/>
                                <a:gd name="T65" fmla="*/ 29 h 81"/>
                                <a:gd name="T66" fmla="*/ 33 w 48"/>
                                <a:gd name="T67" fmla="*/ 14 h 81"/>
                                <a:gd name="T68" fmla="*/ 33 w 48"/>
                                <a:gd name="T69" fmla="*/ 10 h 81"/>
                                <a:gd name="T70" fmla="*/ 28 w 48"/>
                                <a:gd name="T71" fmla="*/ 5 h 81"/>
                                <a:gd name="T72" fmla="*/ 28 w 48"/>
                                <a:gd name="T73" fmla="*/ 5 h 81"/>
                                <a:gd name="T74" fmla="*/ 24 w 48"/>
                                <a:gd name="T75" fmla="*/ 5 h 81"/>
                                <a:gd name="T76" fmla="*/ 19 w 48"/>
                                <a:gd name="T77" fmla="*/ 5 h 81"/>
                                <a:gd name="T78" fmla="*/ 14 w 48"/>
                                <a:gd name="T79" fmla="*/ 10 h 81"/>
                                <a:gd name="T80" fmla="*/ 14 w 48"/>
                                <a:gd name="T81" fmla="*/ 14 h 81"/>
                                <a:gd name="T82" fmla="*/ 9 w 48"/>
                                <a:gd name="T83" fmla="*/ 24 h 81"/>
                                <a:gd name="T84" fmla="*/ 9 w 48"/>
                                <a:gd name="T85" fmla="*/ 34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9"/>
                                  </a:lnTo>
                                  <a:lnTo>
                                    <a:pt x="0" y="19"/>
                                  </a:lnTo>
                                  <a:lnTo>
                                    <a:pt x="4" y="10"/>
                                  </a:lnTo>
                                  <a:lnTo>
                                    <a:pt x="14" y="5"/>
                                  </a:lnTo>
                                  <a:lnTo>
                                    <a:pt x="19" y="0"/>
                                  </a:lnTo>
                                  <a:lnTo>
                                    <a:pt x="24" y="0"/>
                                  </a:lnTo>
                                  <a:lnTo>
                                    <a:pt x="33" y="5"/>
                                  </a:lnTo>
                                  <a:lnTo>
                                    <a:pt x="38" y="10"/>
                                  </a:lnTo>
                                  <a:lnTo>
                                    <a:pt x="48" y="24"/>
                                  </a:lnTo>
                                  <a:lnTo>
                                    <a:pt x="48" y="43"/>
                                  </a:lnTo>
                                  <a:lnTo>
                                    <a:pt x="48" y="53"/>
                                  </a:lnTo>
                                  <a:lnTo>
                                    <a:pt x="43" y="67"/>
                                  </a:lnTo>
                                  <a:lnTo>
                                    <a:pt x="43" y="72"/>
                                  </a:lnTo>
                                  <a:lnTo>
                                    <a:pt x="33" y="81"/>
                                  </a:lnTo>
                                  <a:lnTo>
                                    <a:pt x="28" y="81"/>
                                  </a:lnTo>
                                  <a:lnTo>
                                    <a:pt x="24" y="81"/>
                                  </a:lnTo>
                                  <a:lnTo>
                                    <a:pt x="14" y="81"/>
                                  </a:lnTo>
                                  <a:lnTo>
                                    <a:pt x="4" y="72"/>
                                  </a:lnTo>
                                  <a:lnTo>
                                    <a:pt x="0" y="58"/>
                                  </a:lnTo>
                                  <a:lnTo>
                                    <a:pt x="0" y="43"/>
                                  </a:lnTo>
                                  <a:close/>
                                  <a:moveTo>
                                    <a:pt x="9" y="43"/>
                                  </a:moveTo>
                                  <a:lnTo>
                                    <a:pt x="9" y="58"/>
                                  </a:lnTo>
                                  <a:lnTo>
                                    <a:pt x="14" y="72"/>
                                  </a:lnTo>
                                  <a:lnTo>
                                    <a:pt x="19" y="77"/>
                                  </a:lnTo>
                                  <a:lnTo>
                                    <a:pt x="24" y="81"/>
                                  </a:lnTo>
                                  <a:lnTo>
                                    <a:pt x="28" y="81"/>
                                  </a:lnTo>
                                  <a:lnTo>
                                    <a:pt x="28" y="77"/>
                                  </a:lnTo>
                                  <a:lnTo>
                                    <a:pt x="33" y="72"/>
                                  </a:lnTo>
                                  <a:lnTo>
                                    <a:pt x="33" y="67"/>
                                  </a:lnTo>
                                  <a:lnTo>
                                    <a:pt x="38" y="58"/>
                                  </a:lnTo>
                                  <a:lnTo>
                                    <a:pt x="38" y="38"/>
                                  </a:lnTo>
                                  <a:lnTo>
                                    <a:pt x="38" y="29"/>
                                  </a:lnTo>
                                  <a:lnTo>
                                    <a:pt x="33" y="14"/>
                                  </a:lnTo>
                                  <a:lnTo>
                                    <a:pt x="33" y="10"/>
                                  </a:lnTo>
                                  <a:lnTo>
                                    <a:pt x="28" y="5"/>
                                  </a:lnTo>
                                  <a:lnTo>
                                    <a:pt x="24" y="5"/>
                                  </a:lnTo>
                                  <a:lnTo>
                                    <a:pt x="19" y="5"/>
                                  </a:lnTo>
                                  <a:lnTo>
                                    <a:pt x="14" y="10"/>
                                  </a:lnTo>
                                  <a:lnTo>
                                    <a:pt x="14" y="14"/>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994"/>
                          <wps:cNvSpPr>
                            <a:spLocks noEditPoints="1"/>
                          </wps:cNvSpPr>
                          <wps:spPr bwMode="auto">
                            <a:xfrm>
                              <a:off x="6544" y="3270"/>
                              <a:ext cx="53" cy="81"/>
                            </a:xfrm>
                            <a:custGeom>
                              <a:avLst/>
                              <a:gdLst>
                                <a:gd name="T0" fmla="*/ 53 w 53"/>
                                <a:gd name="T1" fmla="*/ 53 h 81"/>
                                <a:gd name="T2" fmla="*/ 53 w 53"/>
                                <a:gd name="T3" fmla="*/ 62 h 81"/>
                                <a:gd name="T4" fmla="*/ 43 w 53"/>
                                <a:gd name="T5" fmla="*/ 62 h 81"/>
                                <a:gd name="T6" fmla="*/ 43 w 53"/>
                                <a:gd name="T7" fmla="*/ 81 h 81"/>
                                <a:gd name="T8" fmla="*/ 34 w 53"/>
                                <a:gd name="T9" fmla="*/ 81 h 81"/>
                                <a:gd name="T10" fmla="*/ 34 w 53"/>
                                <a:gd name="T11" fmla="*/ 62 h 81"/>
                                <a:gd name="T12" fmla="*/ 0 w 53"/>
                                <a:gd name="T13" fmla="*/ 62 h 81"/>
                                <a:gd name="T14" fmla="*/ 0 w 53"/>
                                <a:gd name="T15" fmla="*/ 53 h 81"/>
                                <a:gd name="T16" fmla="*/ 34 w 53"/>
                                <a:gd name="T17" fmla="*/ 0 h 81"/>
                                <a:gd name="T18" fmla="*/ 43 w 53"/>
                                <a:gd name="T19" fmla="*/ 0 h 81"/>
                                <a:gd name="T20" fmla="*/ 43 w 53"/>
                                <a:gd name="T21" fmla="*/ 53 h 81"/>
                                <a:gd name="T22" fmla="*/ 53 w 53"/>
                                <a:gd name="T23" fmla="*/ 53 h 81"/>
                                <a:gd name="T24" fmla="*/ 34 w 53"/>
                                <a:gd name="T25" fmla="*/ 53 h 81"/>
                                <a:gd name="T26" fmla="*/ 34 w 53"/>
                                <a:gd name="T27" fmla="*/ 14 h 81"/>
                                <a:gd name="T28" fmla="*/ 5 w 53"/>
                                <a:gd name="T29" fmla="*/ 53 h 81"/>
                                <a:gd name="T30" fmla="*/ 34 w 53"/>
                                <a:gd name="T31" fmla="*/ 5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1">
                                  <a:moveTo>
                                    <a:pt x="53" y="53"/>
                                  </a:moveTo>
                                  <a:lnTo>
                                    <a:pt x="53" y="62"/>
                                  </a:lnTo>
                                  <a:lnTo>
                                    <a:pt x="43" y="62"/>
                                  </a:lnTo>
                                  <a:lnTo>
                                    <a:pt x="43" y="81"/>
                                  </a:lnTo>
                                  <a:lnTo>
                                    <a:pt x="34" y="81"/>
                                  </a:lnTo>
                                  <a:lnTo>
                                    <a:pt x="34" y="62"/>
                                  </a:lnTo>
                                  <a:lnTo>
                                    <a:pt x="0" y="62"/>
                                  </a:lnTo>
                                  <a:lnTo>
                                    <a:pt x="0" y="53"/>
                                  </a:lnTo>
                                  <a:lnTo>
                                    <a:pt x="34" y="0"/>
                                  </a:lnTo>
                                  <a:lnTo>
                                    <a:pt x="43" y="0"/>
                                  </a:lnTo>
                                  <a:lnTo>
                                    <a:pt x="43" y="53"/>
                                  </a:lnTo>
                                  <a:lnTo>
                                    <a:pt x="53" y="53"/>
                                  </a:lnTo>
                                  <a:close/>
                                  <a:moveTo>
                                    <a:pt x="34" y="53"/>
                                  </a:moveTo>
                                  <a:lnTo>
                                    <a:pt x="34" y="14"/>
                                  </a:lnTo>
                                  <a:lnTo>
                                    <a:pt x="5" y="53"/>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995"/>
                          <wps:cNvSpPr>
                            <a:spLocks/>
                          </wps:cNvSpPr>
                          <wps:spPr bwMode="auto">
                            <a:xfrm>
                              <a:off x="6607" y="3275"/>
                              <a:ext cx="48" cy="76"/>
                            </a:xfrm>
                            <a:custGeom>
                              <a:avLst/>
                              <a:gdLst>
                                <a:gd name="T0" fmla="*/ 48 w 48"/>
                                <a:gd name="T1" fmla="*/ 0 h 76"/>
                                <a:gd name="T2" fmla="*/ 43 w 48"/>
                                <a:gd name="T3" fmla="*/ 9 h 76"/>
                                <a:gd name="T4" fmla="*/ 19 w 48"/>
                                <a:gd name="T5" fmla="*/ 9 h 76"/>
                                <a:gd name="T6" fmla="*/ 14 w 48"/>
                                <a:gd name="T7" fmla="*/ 19 h 76"/>
                                <a:gd name="T8" fmla="*/ 24 w 48"/>
                                <a:gd name="T9" fmla="*/ 24 h 76"/>
                                <a:gd name="T10" fmla="*/ 38 w 48"/>
                                <a:gd name="T11" fmla="*/ 29 h 76"/>
                                <a:gd name="T12" fmla="*/ 43 w 48"/>
                                <a:gd name="T13" fmla="*/ 38 h 76"/>
                                <a:gd name="T14" fmla="*/ 43 w 48"/>
                                <a:gd name="T15" fmla="*/ 48 h 76"/>
                                <a:gd name="T16" fmla="*/ 43 w 48"/>
                                <a:gd name="T17" fmla="*/ 53 h 76"/>
                                <a:gd name="T18" fmla="*/ 43 w 48"/>
                                <a:gd name="T19" fmla="*/ 62 h 76"/>
                                <a:gd name="T20" fmla="*/ 38 w 48"/>
                                <a:gd name="T21" fmla="*/ 67 h 76"/>
                                <a:gd name="T22" fmla="*/ 33 w 48"/>
                                <a:gd name="T23" fmla="*/ 67 h 76"/>
                                <a:gd name="T24" fmla="*/ 33 w 48"/>
                                <a:gd name="T25" fmla="*/ 72 h 76"/>
                                <a:gd name="T26" fmla="*/ 28 w 48"/>
                                <a:gd name="T27" fmla="*/ 76 h 76"/>
                                <a:gd name="T28" fmla="*/ 19 w 48"/>
                                <a:gd name="T29" fmla="*/ 76 h 76"/>
                                <a:gd name="T30" fmla="*/ 14 w 48"/>
                                <a:gd name="T31" fmla="*/ 76 h 76"/>
                                <a:gd name="T32" fmla="*/ 4 w 48"/>
                                <a:gd name="T33" fmla="*/ 76 h 76"/>
                                <a:gd name="T34" fmla="*/ 4 w 48"/>
                                <a:gd name="T35" fmla="*/ 76 h 76"/>
                                <a:gd name="T36" fmla="*/ 0 w 48"/>
                                <a:gd name="T37" fmla="*/ 72 h 76"/>
                                <a:gd name="T38" fmla="*/ 0 w 48"/>
                                <a:gd name="T39" fmla="*/ 72 h 76"/>
                                <a:gd name="T40" fmla="*/ 0 w 48"/>
                                <a:gd name="T41" fmla="*/ 67 h 76"/>
                                <a:gd name="T42" fmla="*/ 0 w 48"/>
                                <a:gd name="T43" fmla="*/ 67 h 76"/>
                                <a:gd name="T44" fmla="*/ 4 w 48"/>
                                <a:gd name="T45" fmla="*/ 67 h 76"/>
                                <a:gd name="T46" fmla="*/ 4 w 48"/>
                                <a:gd name="T47" fmla="*/ 67 h 76"/>
                                <a:gd name="T48" fmla="*/ 4 w 48"/>
                                <a:gd name="T49" fmla="*/ 67 h 76"/>
                                <a:gd name="T50" fmla="*/ 4 w 48"/>
                                <a:gd name="T51" fmla="*/ 67 h 76"/>
                                <a:gd name="T52" fmla="*/ 9 w 48"/>
                                <a:gd name="T53" fmla="*/ 67 h 76"/>
                                <a:gd name="T54" fmla="*/ 9 w 48"/>
                                <a:gd name="T55" fmla="*/ 72 h 76"/>
                                <a:gd name="T56" fmla="*/ 14 w 48"/>
                                <a:gd name="T57" fmla="*/ 72 h 76"/>
                                <a:gd name="T58" fmla="*/ 19 w 48"/>
                                <a:gd name="T59" fmla="*/ 72 h 76"/>
                                <a:gd name="T60" fmla="*/ 28 w 48"/>
                                <a:gd name="T61" fmla="*/ 72 h 76"/>
                                <a:gd name="T62" fmla="*/ 33 w 48"/>
                                <a:gd name="T63" fmla="*/ 67 h 76"/>
                                <a:gd name="T64" fmla="*/ 33 w 48"/>
                                <a:gd name="T65" fmla="*/ 62 h 76"/>
                                <a:gd name="T66" fmla="*/ 38 w 48"/>
                                <a:gd name="T67" fmla="*/ 53 h 76"/>
                                <a:gd name="T68" fmla="*/ 38 w 48"/>
                                <a:gd name="T69" fmla="*/ 48 h 76"/>
                                <a:gd name="T70" fmla="*/ 33 w 48"/>
                                <a:gd name="T71" fmla="*/ 43 h 76"/>
                                <a:gd name="T72" fmla="*/ 28 w 48"/>
                                <a:gd name="T73" fmla="*/ 33 h 76"/>
                                <a:gd name="T74" fmla="*/ 19 w 48"/>
                                <a:gd name="T75" fmla="*/ 33 h 76"/>
                                <a:gd name="T76" fmla="*/ 14 w 48"/>
                                <a:gd name="T77" fmla="*/ 29 h 76"/>
                                <a:gd name="T78" fmla="*/ 0 w 48"/>
                                <a:gd name="T79" fmla="*/ 29 h 76"/>
                                <a:gd name="T80" fmla="*/ 19 w 48"/>
                                <a:gd name="T81" fmla="*/ 0 h 76"/>
                                <a:gd name="T82" fmla="*/ 48 w 48"/>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6">
                                  <a:moveTo>
                                    <a:pt x="48" y="0"/>
                                  </a:moveTo>
                                  <a:lnTo>
                                    <a:pt x="43" y="9"/>
                                  </a:lnTo>
                                  <a:lnTo>
                                    <a:pt x="19" y="9"/>
                                  </a:lnTo>
                                  <a:lnTo>
                                    <a:pt x="14" y="19"/>
                                  </a:lnTo>
                                  <a:lnTo>
                                    <a:pt x="24" y="24"/>
                                  </a:lnTo>
                                  <a:lnTo>
                                    <a:pt x="38" y="29"/>
                                  </a:lnTo>
                                  <a:lnTo>
                                    <a:pt x="43" y="38"/>
                                  </a:lnTo>
                                  <a:lnTo>
                                    <a:pt x="43" y="48"/>
                                  </a:lnTo>
                                  <a:lnTo>
                                    <a:pt x="43" y="53"/>
                                  </a:lnTo>
                                  <a:lnTo>
                                    <a:pt x="43" y="62"/>
                                  </a:lnTo>
                                  <a:lnTo>
                                    <a:pt x="38" y="67"/>
                                  </a:lnTo>
                                  <a:lnTo>
                                    <a:pt x="33" y="67"/>
                                  </a:lnTo>
                                  <a:lnTo>
                                    <a:pt x="33" y="72"/>
                                  </a:lnTo>
                                  <a:lnTo>
                                    <a:pt x="28" y="76"/>
                                  </a:lnTo>
                                  <a:lnTo>
                                    <a:pt x="19" y="76"/>
                                  </a:lnTo>
                                  <a:lnTo>
                                    <a:pt x="14" y="76"/>
                                  </a:lnTo>
                                  <a:lnTo>
                                    <a:pt x="4" y="76"/>
                                  </a:lnTo>
                                  <a:lnTo>
                                    <a:pt x="0" y="72"/>
                                  </a:lnTo>
                                  <a:lnTo>
                                    <a:pt x="0" y="67"/>
                                  </a:lnTo>
                                  <a:lnTo>
                                    <a:pt x="4" y="67"/>
                                  </a:lnTo>
                                  <a:lnTo>
                                    <a:pt x="9" y="67"/>
                                  </a:lnTo>
                                  <a:lnTo>
                                    <a:pt x="9" y="72"/>
                                  </a:lnTo>
                                  <a:lnTo>
                                    <a:pt x="14" y="72"/>
                                  </a:lnTo>
                                  <a:lnTo>
                                    <a:pt x="19" y="72"/>
                                  </a:lnTo>
                                  <a:lnTo>
                                    <a:pt x="28" y="72"/>
                                  </a:lnTo>
                                  <a:lnTo>
                                    <a:pt x="33" y="67"/>
                                  </a:lnTo>
                                  <a:lnTo>
                                    <a:pt x="33" y="62"/>
                                  </a:lnTo>
                                  <a:lnTo>
                                    <a:pt x="38" y="53"/>
                                  </a:lnTo>
                                  <a:lnTo>
                                    <a:pt x="38" y="48"/>
                                  </a:lnTo>
                                  <a:lnTo>
                                    <a:pt x="33" y="43"/>
                                  </a:lnTo>
                                  <a:lnTo>
                                    <a:pt x="28" y="33"/>
                                  </a:lnTo>
                                  <a:lnTo>
                                    <a:pt x="19" y="33"/>
                                  </a:lnTo>
                                  <a:lnTo>
                                    <a:pt x="14" y="29"/>
                                  </a:lnTo>
                                  <a:lnTo>
                                    <a:pt x="0"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996"/>
                          <wps:cNvSpPr>
                            <a:spLocks/>
                          </wps:cNvSpPr>
                          <wps:spPr bwMode="auto">
                            <a:xfrm>
                              <a:off x="6784" y="3270"/>
                              <a:ext cx="34" cy="105"/>
                            </a:xfrm>
                            <a:custGeom>
                              <a:avLst/>
                              <a:gdLst>
                                <a:gd name="T0" fmla="*/ 34 w 34"/>
                                <a:gd name="T1" fmla="*/ 105 h 105"/>
                                <a:gd name="T2" fmla="*/ 34 w 34"/>
                                <a:gd name="T3" fmla="*/ 105 h 105"/>
                                <a:gd name="T4" fmla="*/ 24 w 34"/>
                                <a:gd name="T5" fmla="*/ 101 h 105"/>
                                <a:gd name="T6" fmla="*/ 19 w 34"/>
                                <a:gd name="T7" fmla="*/ 96 h 105"/>
                                <a:gd name="T8" fmla="*/ 15 w 34"/>
                                <a:gd name="T9" fmla="*/ 86 h 105"/>
                                <a:gd name="T10" fmla="*/ 5 w 34"/>
                                <a:gd name="T11" fmla="*/ 77 h 105"/>
                                <a:gd name="T12" fmla="*/ 5 w 34"/>
                                <a:gd name="T13" fmla="*/ 67 h 105"/>
                                <a:gd name="T14" fmla="*/ 0 w 34"/>
                                <a:gd name="T15" fmla="*/ 53 h 105"/>
                                <a:gd name="T16" fmla="*/ 5 w 34"/>
                                <a:gd name="T17" fmla="*/ 38 h 105"/>
                                <a:gd name="T18" fmla="*/ 10 w 34"/>
                                <a:gd name="T19" fmla="*/ 19 h 105"/>
                                <a:gd name="T20" fmla="*/ 19 w 34"/>
                                <a:gd name="T21" fmla="*/ 10 h 105"/>
                                <a:gd name="T22" fmla="*/ 34 w 34"/>
                                <a:gd name="T23" fmla="*/ 0 h 105"/>
                                <a:gd name="T24" fmla="*/ 34 w 34"/>
                                <a:gd name="T25" fmla="*/ 0 h 105"/>
                                <a:gd name="T26" fmla="*/ 29 w 34"/>
                                <a:gd name="T27" fmla="*/ 5 h 105"/>
                                <a:gd name="T28" fmla="*/ 24 w 34"/>
                                <a:gd name="T29" fmla="*/ 14 h 105"/>
                                <a:gd name="T30" fmla="*/ 19 w 34"/>
                                <a:gd name="T31" fmla="*/ 19 h 105"/>
                                <a:gd name="T32" fmla="*/ 15 w 34"/>
                                <a:gd name="T33" fmla="*/ 29 h 105"/>
                                <a:gd name="T34" fmla="*/ 15 w 34"/>
                                <a:gd name="T35" fmla="*/ 38 h 105"/>
                                <a:gd name="T36" fmla="*/ 15 w 34"/>
                                <a:gd name="T37" fmla="*/ 53 h 105"/>
                                <a:gd name="T38" fmla="*/ 15 w 34"/>
                                <a:gd name="T39" fmla="*/ 62 h 105"/>
                                <a:gd name="T40" fmla="*/ 15 w 34"/>
                                <a:gd name="T41" fmla="*/ 77 h 105"/>
                                <a:gd name="T42" fmla="*/ 19 w 34"/>
                                <a:gd name="T43" fmla="*/ 81 h 105"/>
                                <a:gd name="T44" fmla="*/ 19 w 34"/>
                                <a:gd name="T45" fmla="*/ 86 h 105"/>
                                <a:gd name="T46" fmla="*/ 19 w 34"/>
                                <a:gd name="T47" fmla="*/ 91 h 105"/>
                                <a:gd name="T48" fmla="*/ 24 w 34"/>
                                <a:gd name="T49" fmla="*/ 96 h 105"/>
                                <a:gd name="T50" fmla="*/ 29 w 34"/>
                                <a:gd name="T51" fmla="*/ 101 h 105"/>
                                <a:gd name="T52" fmla="*/ 34 w 34"/>
                                <a:gd name="T5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34" y="105"/>
                                  </a:moveTo>
                                  <a:lnTo>
                                    <a:pt x="34" y="105"/>
                                  </a:lnTo>
                                  <a:lnTo>
                                    <a:pt x="24" y="101"/>
                                  </a:lnTo>
                                  <a:lnTo>
                                    <a:pt x="19" y="96"/>
                                  </a:lnTo>
                                  <a:lnTo>
                                    <a:pt x="15" y="86"/>
                                  </a:lnTo>
                                  <a:lnTo>
                                    <a:pt x="5" y="77"/>
                                  </a:lnTo>
                                  <a:lnTo>
                                    <a:pt x="5" y="67"/>
                                  </a:lnTo>
                                  <a:lnTo>
                                    <a:pt x="0" y="53"/>
                                  </a:lnTo>
                                  <a:lnTo>
                                    <a:pt x="5" y="38"/>
                                  </a:lnTo>
                                  <a:lnTo>
                                    <a:pt x="10" y="19"/>
                                  </a:lnTo>
                                  <a:lnTo>
                                    <a:pt x="19" y="10"/>
                                  </a:lnTo>
                                  <a:lnTo>
                                    <a:pt x="34" y="0"/>
                                  </a:lnTo>
                                  <a:lnTo>
                                    <a:pt x="29" y="5"/>
                                  </a:lnTo>
                                  <a:lnTo>
                                    <a:pt x="24" y="14"/>
                                  </a:lnTo>
                                  <a:lnTo>
                                    <a:pt x="19" y="19"/>
                                  </a:lnTo>
                                  <a:lnTo>
                                    <a:pt x="15" y="29"/>
                                  </a:lnTo>
                                  <a:lnTo>
                                    <a:pt x="15" y="38"/>
                                  </a:lnTo>
                                  <a:lnTo>
                                    <a:pt x="15" y="53"/>
                                  </a:lnTo>
                                  <a:lnTo>
                                    <a:pt x="15" y="62"/>
                                  </a:lnTo>
                                  <a:lnTo>
                                    <a:pt x="15" y="77"/>
                                  </a:lnTo>
                                  <a:lnTo>
                                    <a:pt x="19" y="81"/>
                                  </a:lnTo>
                                  <a:lnTo>
                                    <a:pt x="19" y="86"/>
                                  </a:lnTo>
                                  <a:lnTo>
                                    <a:pt x="19" y="91"/>
                                  </a:lnTo>
                                  <a:lnTo>
                                    <a:pt x="24" y="96"/>
                                  </a:lnTo>
                                  <a:lnTo>
                                    <a:pt x="29" y="101"/>
                                  </a:lnTo>
                                  <a:lnTo>
                                    <a:pt x="34"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997"/>
                          <wps:cNvSpPr>
                            <a:spLocks noEditPoints="1"/>
                          </wps:cNvSpPr>
                          <wps:spPr bwMode="auto">
                            <a:xfrm>
                              <a:off x="6827" y="3270"/>
                              <a:ext cx="48" cy="81"/>
                            </a:xfrm>
                            <a:custGeom>
                              <a:avLst/>
                              <a:gdLst>
                                <a:gd name="T0" fmla="*/ 0 w 48"/>
                                <a:gd name="T1" fmla="*/ 81 h 81"/>
                                <a:gd name="T2" fmla="*/ 0 w 48"/>
                                <a:gd name="T3" fmla="*/ 81 h 81"/>
                                <a:gd name="T4" fmla="*/ 10 w 48"/>
                                <a:gd name="T5" fmla="*/ 81 h 81"/>
                                <a:gd name="T6" fmla="*/ 15 w 48"/>
                                <a:gd name="T7" fmla="*/ 77 h 81"/>
                                <a:gd name="T8" fmla="*/ 20 w 48"/>
                                <a:gd name="T9" fmla="*/ 72 h 81"/>
                                <a:gd name="T10" fmla="*/ 29 w 48"/>
                                <a:gd name="T11" fmla="*/ 67 h 81"/>
                                <a:gd name="T12" fmla="*/ 34 w 48"/>
                                <a:gd name="T13" fmla="*/ 58 h 81"/>
                                <a:gd name="T14" fmla="*/ 34 w 48"/>
                                <a:gd name="T15" fmla="*/ 48 h 81"/>
                                <a:gd name="T16" fmla="*/ 29 w 48"/>
                                <a:gd name="T17" fmla="*/ 53 h 81"/>
                                <a:gd name="T18" fmla="*/ 20 w 48"/>
                                <a:gd name="T19" fmla="*/ 53 h 81"/>
                                <a:gd name="T20" fmla="*/ 10 w 48"/>
                                <a:gd name="T21" fmla="*/ 53 h 81"/>
                                <a:gd name="T22" fmla="*/ 5 w 48"/>
                                <a:gd name="T23" fmla="*/ 48 h 81"/>
                                <a:gd name="T24" fmla="*/ 0 w 48"/>
                                <a:gd name="T25" fmla="*/ 38 h 81"/>
                                <a:gd name="T26" fmla="*/ 0 w 48"/>
                                <a:gd name="T27" fmla="*/ 29 h 81"/>
                                <a:gd name="T28" fmla="*/ 0 w 48"/>
                                <a:gd name="T29" fmla="*/ 19 h 81"/>
                                <a:gd name="T30" fmla="*/ 5 w 48"/>
                                <a:gd name="T31" fmla="*/ 10 h 81"/>
                                <a:gd name="T32" fmla="*/ 15 w 48"/>
                                <a:gd name="T33" fmla="*/ 5 h 81"/>
                                <a:gd name="T34" fmla="*/ 24 w 48"/>
                                <a:gd name="T35" fmla="*/ 0 h 81"/>
                                <a:gd name="T36" fmla="*/ 34 w 48"/>
                                <a:gd name="T37" fmla="*/ 5 h 81"/>
                                <a:gd name="T38" fmla="*/ 39 w 48"/>
                                <a:gd name="T39" fmla="*/ 10 h 81"/>
                                <a:gd name="T40" fmla="*/ 48 w 48"/>
                                <a:gd name="T41" fmla="*/ 19 h 81"/>
                                <a:gd name="T42" fmla="*/ 48 w 48"/>
                                <a:gd name="T43" fmla="*/ 34 h 81"/>
                                <a:gd name="T44" fmla="*/ 48 w 48"/>
                                <a:gd name="T45" fmla="*/ 48 h 81"/>
                                <a:gd name="T46" fmla="*/ 43 w 48"/>
                                <a:gd name="T47" fmla="*/ 58 h 81"/>
                                <a:gd name="T48" fmla="*/ 34 w 48"/>
                                <a:gd name="T49" fmla="*/ 67 h 81"/>
                                <a:gd name="T50" fmla="*/ 24 w 48"/>
                                <a:gd name="T51" fmla="*/ 77 h 81"/>
                                <a:gd name="T52" fmla="*/ 15 w 48"/>
                                <a:gd name="T53" fmla="*/ 81 h 81"/>
                                <a:gd name="T54" fmla="*/ 5 w 48"/>
                                <a:gd name="T55" fmla="*/ 81 h 81"/>
                                <a:gd name="T56" fmla="*/ 0 w 48"/>
                                <a:gd name="T57" fmla="*/ 81 h 81"/>
                                <a:gd name="T58" fmla="*/ 39 w 48"/>
                                <a:gd name="T59" fmla="*/ 43 h 81"/>
                                <a:gd name="T60" fmla="*/ 39 w 48"/>
                                <a:gd name="T61" fmla="*/ 38 h 81"/>
                                <a:gd name="T62" fmla="*/ 39 w 48"/>
                                <a:gd name="T63" fmla="*/ 29 h 81"/>
                                <a:gd name="T64" fmla="*/ 39 w 48"/>
                                <a:gd name="T65" fmla="*/ 24 h 81"/>
                                <a:gd name="T66" fmla="*/ 34 w 48"/>
                                <a:gd name="T67" fmla="*/ 19 h 81"/>
                                <a:gd name="T68" fmla="*/ 34 w 48"/>
                                <a:gd name="T69" fmla="*/ 14 h 81"/>
                                <a:gd name="T70" fmla="*/ 29 w 48"/>
                                <a:gd name="T71" fmla="*/ 10 h 81"/>
                                <a:gd name="T72" fmla="*/ 29 w 48"/>
                                <a:gd name="T73" fmla="*/ 5 h 81"/>
                                <a:gd name="T74" fmla="*/ 24 w 48"/>
                                <a:gd name="T75" fmla="*/ 5 h 81"/>
                                <a:gd name="T76" fmla="*/ 20 w 48"/>
                                <a:gd name="T77" fmla="*/ 5 h 81"/>
                                <a:gd name="T78" fmla="*/ 15 w 48"/>
                                <a:gd name="T79" fmla="*/ 10 h 81"/>
                                <a:gd name="T80" fmla="*/ 10 w 48"/>
                                <a:gd name="T81" fmla="*/ 14 h 81"/>
                                <a:gd name="T82" fmla="*/ 10 w 48"/>
                                <a:gd name="T83" fmla="*/ 24 h 81"/>
                                <a:gd name="T84" fmla="*/ 10 w 48"/>
                                <a:gd name="T85" fmla="*/ 34 h 81"/>
                                <a:gd name="T86" fmla="*/ 15 w 48"/>
                                <a:gd name="T87" fmla="*/ 43 h 81"/>
                                <a:gd name="T88" fmla="*/ 20 w 48"/>
                                <a:gd name="T89" fmla="*/ 48 h 81"/>
                                <a:gd name="T90" fmla="*/ 24 w 48"/>
                                <a:gd name="T91" fmla="*/ 48 h 81"/>
                                <a:gd name="T92" fmla="*/ 29 w 48"/>
                                <a:gd name="T93" fmla="*/ 48 h 81"/>
                                <a:gd name="T94" fmla="*/ 29 w 48"/>
                                <a:gd name="T95" fmla="*/ 48 h 81"/>
                                <a:gd name="T96" fmla="*/ 34 w 48"/>
                                <a:gd name="T97" fmla="*/ 43 h 81"/>
                                <a:gd name="T98" fmla="*/ 39 w 48"/>
                                <a:gd name="T99"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 h="81">
                                  <a:moveTo>
                                    <a:pt x="0" y="81"/>
                                  </a:moveTo>
                                  <a:lnTo>
                                    <a:pt x="0" y="81"/>
                                  </a:lnTo>
                                  <a:lnTo>
                                    <a:pt x="10" y="81"/>
                                  </a:lnTo>
                                  <a:lnTo>
                                    <a:pt x="15" y="77"/>
                                  </a:lnTo>
                                  <a:lnTo>
                                    <a:pt x="20" y="72"/>
                                  </a:lnTo>
                                  <a:lnTo>
                                    <a:pt x="29" y="67"/>
                                  </a:lnTo>
                                  <a:lnTo>
                                    <a:pt x="34" y="58"/>
                                  </a:lnTo>
                                  <a:lnTo>
                                    <a:pt x="34" y="48"/>
                                  </a:lnTo>
                                  <a:lnTo>
                                    <a:pt x="29" y="53"/>
                                  </a:lnTo>
                                  <a:lnTo>
                                    <a:pt x="20" y="53"/>
                                  </a:lnTo>
                                  <a:lnTo>
                                    <a:pt x="10" y="53"/>
                                  </a:lnTo>
                                  <a:lnTo>
                                    <a:pt x="5" y="48"/>
                                  </a:lnTo>
                                  <a:lnTo>
                                    <a:pt x="0" y="38"/>
                                  </a:lnTo>
                                  <a:lnTo>
                                    <a:pt x="0" y="29"/>
                                  </a:lnTo>
                                  <a:lnTo>
                                    <a:pt x="0" y="19"/>
                                  </a:lnTo>
                                  <a:lnTo>
                                    <a:pt x="5" y="10"/>
                                  </a:lnTo>
                                  <a:lnTo>
                                    <a:pt x="15" y="5"/>
                                  </a:lnTo>
                                  <a:lnTo>
                                    <a:pt x="24" y="0"/>
                                  </a:lnTo>
                                  <a:lnTo>
                                    <a:pt x="34" y="5"/>
                                  </a:lnTo>
                                  <a:lnTo>
                                    <a:pt x="39" y="10"/>
                                  </a:lnTo>
                                  <a:lnTo>
                                    <a:pt x="48" y="19"/>
                                  </a:lnTo>
                                  <a:lnTo>
                                    <a:pt x="48" y="34"/>
                                  </a:lnTo>
                                  <a:lnTo>
                                    <a:pt x="48" y="48"/>
                                  </a:lnTo>
                                  <a:lnTo>
                                    <a:pt x="43" y="58"/>
                                  </a:lnTo>
                                  <a:lnTo>
                                    <a:pt x="34" y="67"/>
                                  </a:lnTo>
                                  <a:lnTo>
                                    <a:pt x="24" y="77"/>
                                  </a:lnTo>
                                  <a:lnTo>
                                    <a:pt x="15" y="81"/>
                                  </a:lnTo>
                                  <a:lnTo>
                                    <a:pt x="5" y="81"/>
                                  </a:lnTo>
                                  <a:lnTo>
                                    <a:pt x="0" y="81"/>
                                  </a:lnTo>
                                  <a:close/>
                                  <a:moveTo>
                                    <a:pt x="39" y="43"/>
                                  </a:moveTo>
                                  <a:lnTo>
                                    <a:pt x="39" y="38"/>
                                  </a:lnTo>
                                  <a:lnTo>
                                    <a:pt x="39" y="29"/>
                                  </a:lnTo>
                                  <a:lnTo>
                                    <a:pt x="39" y="24"/>
                                  </a:lnTo>
                                  <a:lnTo>
                                    <a:pt x="34" y="19"/>
                                  </a:lnTo>
                                  <a:lnTo>
                                    <a:pt x="34" y="14"/>
                                  </a:lnTo>
                                  <a:lnTo>
                                    <a:pt x="29" y="10"/>
                                  </a:lnTo>
                                  <a:lnTo>
                                    <a:pt x="29" y="5"/>
                                  </a:lnTo>
                                  <a:lnTo>
                                    <a:pt x="24" y="5"/>
                                  </a:lnTo>
                                  <a:lnTo>
                                    <a:pt x="20" y="5"/>
                                  </a:lnTo>
                                  <a:lnTo>
                                    <a:pt x="15" y="10"/>
                                  </a:lnTo>
                                  <a:lnTo>
                                    <a:pt x="10" y="14"/>
                                  </a:lnTo>
                                  <a:lnTo>
                                    <a:pt x="10" y="24"/>
                                  </a:lnTo>
                                  <a:lnTo>
                                    <a:pt x="10" y="34"/>
                                  </a:lnTo>
                                  <a:lnTo>
                                    <a:pt x="15" y="43"/>
                                  </a:lnTo>
                                  <a:lnTo>
                                    <a:pt x="20" y="48"/>
                                  </a:lnTo>
                                  <a:lnTo>
                                    <a:pt x="24" y="48"/>
                                  </a:lnTo>
                                  <a:lnTo>
                                    <a:pt x="29" y="48"/>
                                  </a:lnTo>
                                  <a:lnTo>
                                    <a:pt x="34" y="43"/>
                                  </a:lnTo>
                                  <a:lnTo>
                                    <a:pt x="3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998"/>
                          <wps:cNvSpPr>
                            <a:spLocks noEditPoints="1"/>
                          </wps:cNvSpPr>
                          <wps:spPr bwMode="auto">
                            <a:xfrm>
                              <a:off x="6885" y="3270"/>
                              <a:ext cx="53" cy="81"/>
                            </a:xfrm>
                            <a:custGeom>
                              <a:avLst/>
                              <a:gdLst>
                                <a:gd name="T0" fmla="*/ 5 w 53"/>
                                <a:gd name="T1" fmla="*/ 81 h 81"/>
                                <a:gd name="T2" fmla="*/ 5 w 53"/>
                                <a:gd name="T3" fmla="*/ 81 h 81"/>
                                <a:gd name="T4" fmla="*/ 9 w 53"/>
                                <a:gd name="T5" fmla="*/ 81 h 81"/>
                                <a:gd name="T6" fmla="*/ 19 w 53"/>
                                <a:gd name="T7" fmla="*/ 77 h 81"/>
                                <a:gd name="T8" fmla="*/ 24 w 53"/>
                                <a:gd name="T9" fmla="*/ 72 h 81"/>
                                <a:gd name="T10" fmla="*/ 29 w 53"/>
                                <a:gd name="T11" fmla="*/ 67 h 81"/>
                                <a:gd name="T12" fmla="*/ 33 w 53"/>
                                <a:gd name="T13" fmla="*/ 58 h 81"/>
                                <a:gd name="T14" fmla="*/ 38 w 53"/>
                                <a:gd name="T15" fmla="*/ 48 h 81"/>
                                <a:gd name="T16" fmla="*/ 29 w 53"/>
                                <a:gd name="T17" fmla="*/ 53 h 81"/>
                                <a:gd name="T18" fmla="*/ 24 w 53"/>
                                <a:gd name="T19" fmla="*/ 53 h 81"/>
                                <a:gd name="T20" fmla="*/ 14 w 53"/>
                                <a:gd name="T21" fmla="*/ 53 h 81"/>
                                <a:gd name="T22" fmla="*/ 5 w 53"/>
                                <a:gd name="T23" fmla="*/ 48 h 81"/>
                                <a:gd name="T24" fmla="*/ 5 w 53"/>
                                <a:gd name="T25" fmla="*/ 38 h 81"/>
                                <a:gd name="T26" fmla="*/ 0 w 53"/>
                                <a:gd name="T27" fmla="*/ 29 h 81"/>
                                <a:gd name="T28" fmla="*/ 5 w 53"/>
                                <a:gd name="T29" fmla="*/ 19 h 81"/>
                                <a:gd name="T30" fmla="*/ 5 w 53"/>
                                <a:gd name="T31" fmla="*/ 10 h 81"/>
                                <a:gd name="T32" fmla="*/ 14 w 53"/>
                                <a:gd name="T33" fmla="*/ 5 h 81"/>
                                <a:gd name="T34" fmla="*/ 24 w 53"/>
                                <a:gd name="T35" fmla="*/ 0 h 81"/>
                                <a:gd name="T36" fmla="*/ 33 w 53"/>
                                <a:gd name="T37" fmla="*/ 5 h 81"/>
                                <a:gd name="T38" fmla="*/ 43 w 53"/>
                                <a:gd name="T39" fmla="*/ 10 h 81"/>
                                <a:gd name="T40" fmla="*/ 48 w 53"/>
                                <a:gd name="T41" fmla="*/ 19 h 81"/>
                                <a:gd name="T42" fmla="*/ 53 w 53"/>
                                <a:gd name="T43" fmla="*/ 34 h 81"/>
                                <a:gd name="T44" fmla="*/ 48 w 53"/>
                                <a:gd name="T45" fmla="*/ 48 h 81"/>
                                <a:gd name="T46" fmla="*/ 43 w 53"/>
                                <a:gd name="T47" fmla="*/ 58 h 81"/>
                                <a:gd name="T48" fmla="*/ 38 w 53"/>
                                <a:gd name="T49" fmla="*/ 67 h 81"/>
                                <a:gd name="T50" fmla="*/ 29 w 53"/>
                                <a:gd name="T51" fmla="*/ 77 h 81"/>
                                <a:gd name="T52" fmla="*/ 19 w 53"/>
                                <a:gd name="T53" fmla="*/ 81 h 81"/>
                                <a:gd name="T54" fmla="*/ 5 w 53"/>
                                <a:gd name="T55" fmla="*/ 81 h 81"/>
                                <a:gd name="T56" fmla="*/ 5 w 53"/>
                                <a:gd name="T57" fmla="*/ 81 h 81"/>
                                <a:gd name="T58" fmla="*/ 38 w 53"/>
                                <a:gd name="T59" fmla="*/ 43 h 81"/>
                                <a:gd name="T60" fmla="*/ 38 w 53"/>
                                <a:gd name="T61" fmla="*/ 38 h 81"/>
                                <a:gd name="T62" fmla="*/ 38 w 53"/>
                                <a:gd name="T63" fmla="*/ 29 h 81"/>
                                <a:gd name="T64" fmla="*/ 38 w 53"/>
                                <a:gd name="T65" fmla="*/ 24 h 81"/>
                                <a:gd name="T66" fmla="*/ 38 w 53"/>
                                <a:gd name="T67" fmla="*/ 19 h 81"/>
                                <a:gd name="T68" fmla="*/ 38 w 53"/>
                                <a:gd name="T69" fmla="*/ 14 h 81"/>
                                <a:gd name="T70" fmla="*/ 33 w 53"/>
                                <a:gd name="T71" fmla="*/ 10 h 81"/>
                                <a:gd name="T72" fmla="*/ 29 w 53"/>
                                <a:gd name="T73" fmla="*/ 5 h 81"/>
                                <a:gd name="T74" fmla="*/ 24 w 53"/>
                                <a:gd name="T75" fmla="*/ 5 h 81"/>
                                <a:gd name="T76" fmla="*/ 19 w 53"/>
                                <a:gd name="T77" fmla="*/ 5 h 81"/>
                                <a:gd name="T78" fmla="*/ 14 w 53"/>
                                <a:gd name="T79" fmla="*/ 10 h 81"/>
                                <a:gd name="T80" fmla="*/ 14 w 53"/>
                                <a:gd name="T81" fmla="*/ 14 h 81"/>
                                <a:gd name="T82" fmla="*/ 9 w 53"/>
                                <a:gd name="T83" fmla="*/ 24 h 81"/>
                                <a:gd name="T84" fmla="*/ 14 w 53"/>
                                <a:gd name="T85" fmla="*/ 34 h 81"/>
                                <a:gd name="T86" fmla="*/ 19 w 53"/>
                                <a:gd name="T87" fmla="*/ 43 h 81"/>
                                <a:gd name="T88" fmla="*/ 19 w 53"/>
                                <a:gd name="T89" fmla="*/ 48 h 81"/>
                                <a:gd name="T90" fmla="*/ 24 w 53"/>
                                <a:gd name="T91" fmla="*/ 48 h 81"/>
                                <a:gd name="T92" fmla="*/ 29 w 53"/>
                                <a:gd name="T93" fmla="*/ 48 h 81"/>
                                <a:gd name="T94" fmla="*/ 33 w 53"/>
                                <a:gd name="T95" fmla="*/ 48 h 81"/>
                                <a:gd name="T96" fmla="*/ 38 w 53"/>
                                <a:gd name="T97" fmla="*/ 43 h 81"/>
                                <a:gd name="T98" fmla="*/ 38 w 53"/>
                                <a:gd name="T99"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 h="81">
                                  <a:moveTo>
                                    <a:pt x="5" y="81"/>
                                  </a:moveTo>
                                  <a:lnTo>
                                    <a:pt x="5" y="81"/>
                                  </a:lnTo>
                                  <a:lnTo>
                                    <a:pt x="9" y="81"/>
                                  </a:lnTo>
                                  <a:lnTo>
                                    <a:pt x="19" y="77"/>
                                  </a:lnTo>
                                  <a:lnTo>
                                    <a:pt x="24" y="72"/>
                                  </a:lnTo>
                                  <a:lnTo>
                                    <a:pt x="29" y="67"/>
                                  </a:lnTo>
                                  <a:lnTo>
                                    <a:pt x="33" y="58"/>
                                  </a:lnTo>
                                  <a:lnTo>
                                    <a:pt x="38" y="48"/>
                                  </a:lnTo>
                                  <a:lnTo>
                                    <a:pt x="29" y="53"/>
                                  </a:lnTo>
                                  <a:lnTo>
                                    <a:pt x="24" y="53"/>
                                  </a:lnTo>
                                  <a:lnTo>
                                    <a:pt x="14" y="53"/>
                                  </a:lnTo>
                                  <a:lnTo>
                                    <a:pt x="5" y="48"/>
                                  </a:lnTo>
                                  <a:lnTo>
                                    <a:pt x="5" y="38"/>
                                  </a:lnTo>
                                  <a:lnTo>
                                    <a:pt x="0" y="29"/>
                                  </a:lnTo>
                                  <a:lnTo>
                                    <a:pt x="5" y="19"/>
                                  </a:lnTo>
                                  <a:lnTo>
                                    <a:pt x="5" y="10"/>
                                  </a:lnTo>
                                  <a:lnTo>
                                    <a:pt x="14" y="5"/>
                                  </a:lnTo>
                                  <a:lnTo>
                                    <a:pt x="24" y="0"/>
                                  </a:lnTo>
                                  <a:lnTo>
                                    <a:pt x="33" y="5"/>
                                  </a:lnTo>
                                  <a:lnTo>
                                    <a:pt x="43" y="10"/>
                                  </a:lnTo>
                                  <a:lnTo>
                                    <a:pt x="48" y="19"/>
                                  </a:lnTo>
                                  <a:lnTo>
                                    <a:pt x="53" y="34"/>
                                  </a:lnTo>
                                  <a:lnTo>
                                    <a:pt x="48" y="48"/>
                                  </a:lnTo>
                                  <a:lnTo>
                                    <a:pt x="43" y="58"/>
                                  </a:lnTo>
                                  <a:lnTo>
                                    <a:pt x="38" y="67"/>
                                  </a:lnTo>
                                  <a:lnTo>
                                    <a:pt x="29" y="77"/>
                                  </a:lnTo>
                                  <a:lnTo>
                                    <a:pt x="19" y="81"/>
                                  </a:lnTo>
                                  <a:lnTo>
                                    <a:pt x="5" y="81"/>
                                  </a:lnTo>
                                  <a:close/>
                                  <a:moveTo>
                                    <a:pt x="38" y="43"/>
                                  </a:moveTo>
                                  <a:lnTo>
                                    <a:pt x="38" y="38"/>
                                  </a:lnTo>
                                  <a:lnTo>
                                    <a:pt x="38" y="29"/>
                                  </a:lnTo>
                                  <a:lnTo>
                                    <a:pt x="38" y="24"/>
                                  </a:lnTo>
                                  <a:lnTo>
                                    <a:pt x="38" y="19"/>
                                  </a:lnTo>
                                  <a:lnTo>
                                    <a:pt x="38" y="14"/>
                                  </a:lnTo>
                                  <a:lnTo>
                                    <a:pt x="33" y="10"/>
                                  </a:lnTo>
                                  <a:lnTo>
                                    <a:pt x="29" y="5"/>
                                  </a:lnTo>
                                  <a:lnTo>
                                    <a:pt x="24" y="5"/>
                                  </a:lnTo>
                                  <a:lnTo>
                                    <a:pt x="19" y="5"/>
                                  </a:lnTo>
                                  <a:lnTo>
                                    <a:pt x="14" y="10"/>
                                  </a:lnTo>
                                  <a:lnTo>
                                    <a:pt x="14" y="14"/>
                                  </a:lnTo>
                                  <a:lnTo>
                                    <a:pt x="9" y="24"/>
                                  </a:lnTo>
                                  <a:lnTo>
                                    <a:pt x="14" y="34"/>
                                  </a:lnTo>
                                  <a:lnTo>
                                    <a:pt x="19" y="43"/>
                                  </a:lnTo>
                                  <a:lnTo>
                                    <a:pt x="19" y="48"/>
                                  </a:lnTo>
                                  <a:lnTo>
                                    <a:pt x="24" y="48"/>
                                  </a:lnTo>
                                  <a:lnTo>
                                    <a:pt x="29" y="48"/>
                                  </a:lnTo>
                                  <a:lnTo>
                                    <a:pt x="33" y="48"/>
                                  </a:lnTo>
                                  <a:lnTo>
                                    <a:pt x="3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999"/>
                          <wps:cNvSpPr>
                            <a:spLocks/>
                          </wps:cNvSpPr>
                          <wps:spPr bwMode="auto">
                            <a:xfrm>
                              <a:off x="6942" y="3270"/>
                              <a:ext cx="34" cy="105"/>
                            </a:xfrm>
                            <a:custGeom>
                              <a:avLst/>
                              <a:gdLst>
                                <a:gd name="T0" fmla="*/ 0 w 34"/>
                                <a:gd name="T1" fmla="*/ 0 h 105"/>
                                <a:gd name="T2" fmla="*/ 0 w 34"/>
                                <a:gd name="T3" fmla="*/ 0 h 105"/>
                                <a:gd name="T4" fmla="*/ 10 w 34"/>
                                <a:gd name="T5" fmla="*/ 5 h 105"/>
                                <a:gd name="T6" fmla="*/ 15 w 34"/>
                                <a:gd name="T7" fmla="*/ 10 h 105"/>
                                <a:gd name="T8" fmla="*/ 24 w 34"/>
                                <a:gd name="T9" fmla="*/ 19 h 105"/>
                                <a:gd name="T10" fmla="*/ 29 w 34"/>
                                <a:gd name="T11" fmla="*/ 29 h 105"/>
                                <a:gd name="T12" fmla="*/ 34 w 34"/>
                                <a:gd name="T13" fmla="*/ 43 h 105"/>
                                <a:gd name="T14" fmla="*/ 34 w 34"/>
                                <a:gd name="T15" fmla="*/ 53 h 105"/>
                                <a:gd name="T16" fmla="*/ 34 w 34"/>
                                <a:gd name="T17" fmla="*/ 72 h 105"/>
                                <a:gd name="T18" fmla="*/ 24 w 34"/>
                                <a:gd name="T19" fmla="*/ 86 h 105"/>
                                <a:gd name="T20" fmla="*/ 15 w 34"/>
                                <a:gd name="T21" fmla="*/ 101 h 105"/>
                                <a:gd name="T22" fmla="*/ 0 w 34"/>
                                <a:gd name="T23" fmla="*/ 105 h 105"/>
                                <a:gd name="T24" fmla="*/ 0 w 34"/>
                                <a:gd name="T25" fmla="*/ 105 h 105"/>
                                <a:gd name="T26" fmla="*/ 10 w 34"/>
                                <a:gd name="T27" fmla="*/ 101 h 105"/>
                                <a:gd name="T28" fmla="*/ 15 w 34"/>
                                <a:gd name="T29" fmla="*/ 96 h 105"/>
                                <a:gd name="T30" fmla="*/ 20 w 34"/>
                                <a:gd name="T31" fmla="*/ 86 h 105"/>
                                <a:gd name="T32" fmla="*/ 20 w 34"/>
                                <a:gd name="T33" fmla="*/ 77 h 105"/>
                                <a:gd name="T34" fmla="*/ 24 w 34"/>
                                <a:gd name="T35" fmla="*/ 67 h 105"/>
                                <a:gd name="T36" fmla="*/ 24 w 34"/>
                                <a:gd name="T37" fmla="*/ 53 h 105"/>
                                <a:gd name="T38" fmla="*/ 24 w 34"/>
                                <a:gd name="T39" fmla="*/ 43 h 105"/>
                                <a:gd name="T40" fmla="*/ 20 w 34"/>
                                <a:gd name="T41" fmla="*/ 34 h 105"/>
                                <a:gd name="T42" fmla="*/ 20 w 34"/>
                                <a:gd name="T43" fmla="*/ 24 h 105"/>
                                <a:gd name="T44" fmla="*/ 20 w 34"/>
                                <a:gd name="T45" fmla="*/ 19 h 105"/>
                                <a:gd name="T46" fmla="*/ 15 w 34"/>
                                <a:gd name="T47" fmla="*/ 14 h 105"/>
                                <a:gd name="T48" fmla="*/ 10 w 34"/>
                                <a:gd name="T49" fmla="*/ 10 h 105"/>
                                <a:gd name="T50" fmla="*/ 5 w 34"/>
                                <a:gd name="T51" fmla="*/ 5 h 105"/>
                                <a:gd name="T52" fmla="*/ 0 w 34"/>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0" y="0"/>
                                  </a:moveTo>
                                  <a:lnTo>
                                    <a:pt x="0" y="0"/>
                                  </a:lnTo>
                                  <a:lnTo>
                                    <a:pt x="10" y="5"/>
                                  </a:lnTo>
                                  <a:lnTo>
                                    <a:pt x="15" y="10"/>
                                  </a:lnTo>
                                  <a:lnTo>
                                    <a:pt x="24" y="19"/>
                                  </a:lnTo>
                                  <a:lnTo>
                                    <a:pt x="29" y="29"/>
                                  </a:lnTo>
                                  <a:lnTo>
                                    <a:pt x="34" y="43"/>
                                  </a:lnTo>
                                  <a:lnTo>
                                    <a:pt x="34" y="53"/>
                                  </a:lnTo>
                                  <a:lnTo>
                                    <a:pt x="34" y="72"/>
                                  </a:lnTo>
                                  <a:lnTo>
                                    <a:pt x="24" y="86"/>
                                  </a:lnTo>
                                  <a:lnTo>
                                    <a:pt x="15" y="101"/>
                                  </a:lnTo>
                                  <a:lnTo>
                                    <a:pt x="0" y="105"/>
                                  </a:lnTo>
                                  <a:lnTo>
                                    <a:pt x="10" y="101"/>
                                  </a:lnTo>
                                  <a:lnTo>
                                    <a:pt x="15" y="96"/>
                                  </a:lnTo>
                                  <a:lnTo>
                                    <a:pt x="20" y="86"/>
                                  </a:lnTo>
                                  <a:lnTo>
                                    <a:pt x="20" y="77"/>
                                  </a:lnTo>
                                  <a:lnTo>
                                    <a:pt x="24" y="67"/>
                                  </a:lnTo>
                                  <a:lnTo>
                                    <a:pt x="24" y="53"/>
                                  </a:lnTo>
                                  <a:lnTo>
                                    <a:pt x="24" y="43"/>
                                  </a:lnTo>
                                  <a:lnTo>
                                    <a:pt x="20" y="34"/>
                                  </a:lnTo>
                                  <a:lnTo>
                                    <a:pt x="20" y="24"/>
                                  </a:lnTo>
                                  <a:lnTo>
                                    <a:pt x="20" y="19"/>
                                  </a:lnTo>
                                  <a:lnTo>
                                    <a:pt x="15" y="14"/>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000"/>
                          <wps:cNvSpPr>
                            <a:spLocks noEditPoints="1"/>
                          </wps:cNvSpPr>
                          <wps:spPr bwMode="auto">
                            <a:xfrm>
                              <a:off x="5729" y="3438"/>
                              <a:ext cx="52" cy="81"/>
                            </a:xfrm>
                            <a:custGeom>
                              <a:avLst/>
                              <a:gdLst>
                                <a:gd name="T0" fmla="*/ 0 w 52"/>
                                <a:gd name="T1" fmla="*/ 43 h 81"/>
                                <a:gd name="T2" fmla="*/ 0 w 52"/>
                                <a:gd name="T3" fmla="*/ 28 h 81"/>
                                <a:gd name="T4" fmla="*/ 4 w 52"/>
                                <a:gd name="T5" fmla="*/ 19 h 81"/>
                                <a:gd name="T6" fmla="*/ 9 w 52"/>
                                <a:gd name="T7" fmla="*/ 9 h 81"/>
                                <a:gd name="T8" fmla="*/ 14 w 52"/>
                                <a:gd name="T9" fmla="*/ 4 h 81"/>
                                <a:gd name="T10" fmla="*/ 19 w 52"/>
                                <a:gd name="T11" fmla="*/ 0 h 81"/>
                                <a:gd name="T12" fmla="*/ 24 w 52"/>
                                <a:gd name="T13" fmla="*/ 0 h 81"/>
                                <a:gd name="T14" fmla="*/ 33 w 52"/>
                                <a:gd name="T15" fmla="*/ 4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81 h 81"/>
                                <a:gd name="T30" fmla="*/ 33 w 52"/>
                                <a:gd name="T31" fmla="*/ 81 h 81"/>
                                <a:gd name="T32" fmla="*/ 24 w 52"/>
                                <a:gd name="T33" fmla="*/ 81 h 81"/>
                                <a:gd name="T34" fmla="*/ 14 w 52"/>
                                <a:gd name="T35" fmla="*/ 81 h 81"/>
                                <a:gd name="T36" fmla="*/ 4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8 w 52"/>
                                <a:gd name="T53" fmla="*/ 81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4 h 81"/>
                                <a:gd name="T72" fmla="*/ 28 w 52"/>
                                <a:gd name="T73" fmla="*/ 4 h 81"/>
                                <a:gd name="T74" fmla="*/ 24 w 52"/>
                                <a:gd name="T75" fmla="*/ 4 h 81"/>
                                <a:gd name="T76" fmla="*/ 24 w 52"/>
                                <a:gd name="T77" fmla="*/ 4 h 81"/>
                                <a:gd name="T78" fmla="*/ 19 w 52"/>
                                <a:gd name="T79" fmla="*/ 9 h 81"/>
                                <a:gd name="T80" fmla="*/ 14 w 52"/>
                                <a:gd name="T81" fmla="*/ 14 h 81"/>
                                <a:gd name="T82" fmla="*/ 14 w 52"/>
                                <a:gd name="T83" fmla="*/ 24 h 81"/>
                                <a:gd name="T84" fmla="*/ 14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4"/>
                                  </a:lnTo>
                                  <a:lnTo>
                                    <a:pt x="19" y="0"/>
                                  </a:lnTo>
                                  <a:lnTo>
                                    <a:pt x="24" y="0"/>
                                  </a:lnTo>
                                  <a:lnTo>
                                    <a:pt x="33" y="4"/>
                                  </a:lnTo>
                                  <a:lnTo>
                                    <a:pt x="43" y="9"/>
                                  </a:lnTo>
                                  <a:lnTo>
                                    <a:pt x="48" y="24"/>
                                  </a:lnTo>
                                  <a:lnTo>
                                    <a:pt x="52" y="43"/>
                                  </a:lnTo>
                                  <a:lnTo>
                                    <a:pt x="52" y="52"/>
                                  </a:lnTo>
                                  <a:lnTo>
                                    <a:pt x="48" y="67"/>
                                  </a:lnTo>
                                  <a:lnTo>
                                    <a:pt x="43" y="72"/>
                                  </a:lnTo>
                                  <a:lnTo>
                                    <a:pt x="38" y="81"/>
                                  </a:lnTo>
                                  <a:lnTo>
                                    <a:pt x="33" y="81"/>
                                  </a:lnTo>
                                  <a:lnTo>
                                    <a:pt x="24" y="81"/>
                                  </a:lnTo>
                                  <a:lnTo>
                                    <a:pt x="14" y="81"/>
                                  </a:lnTo>
                                  <a:lnTo>
                                    <a:pt x="4" y="72"/>
                                  </a:lnTo>
                                  <a:lnTo>
                                    <a:pt x="0" y="57"/>
                                  </a:lnTo>
                                  <a:lnTo>
                                    <a:pt x="0" y="43"/>
                                  </a:lnTo>
                                  <a:close/>
                                  <a:moveTo>
                                    <a:pt x="9" y="43"/>
                                  </a:moveTo>
                                  <a:lnTo>
                                    <a:pt x="14" y="57"/>
                                  </a:lnTo>
                                  <a:lnTo>
                                    <a:pt x="14" y="72"/>
                                  </a:lnTo>
                                  <a:lnTo>
                                    <a:pt x="19" y="76"/>
                                  </a:lnTo>
                                  <a:lnTo>
                                    <a:pt x="24" y="81"/>
                                  </a:lnTo>
                                  <a:lnTo>
                                    <a:pt x="28" y="81"/>
                                  </a:lnTo>
                                  <a:lnTo>
                                    <a:pt x="33" y="76"/>
                                  </a:lnTo>
                                  <a:lnTo>
                                    <a:pt x="33" y="72"/>
                                  </a:lnTo>
                                  <a:lnTo>
                                    <a:pt x="38" y="67"/>
                                  </a:lnTo>
                                  <a:lnTo>
                                    <a:pt x="38" y="57"/>
                                  </a:lnTo>
                                  <a:lnTo>
                                    <a:pt x="38" y="38"/>
                                  </a:lnTo>
                                  <a:lnTo>
                                    <a:pt x="38" y="28"/>
                                  </a:lnTo>
                                  <a:lnTo>
                                    <a:pt x="38" y="14"/>
                                  </a:lnTo>
                                  <a:lnTo>
                                    <a:pt x="33" y="9"/>
                                  </a:lnTo>
                                  <a:lnTo>
                                    <a:pt x="33" y="4"/>
                                  </a:lnTo>
                                  <a:lnTo>
                                    <a:pt x="28" y="4"/>
                                  </a:lnTo>
                                  <a:lnTo>
                                    <a:pt x="24" y="4"/>
                                  </a:lnTo>
                                  <a:lnTo>
                                    <a:pt x="19" y="9"/>
                                  </a:lnTo>
                                  <a:lnTo>
                                    <a:pt x="14" y="14"/>
                                  </a:lnTo>
                                  <a:lnTo>
                                    <a:pt x="14" y="24"/>
                                  </a:lnTo>
                                  <a:lnTo>
                                    <a:pt x="14"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001"/>
                          <wps:cNvSpPr>
                            <a:spLocks/>
                          </wps:cNvSpPr>
                          <wps:spPr bwMode="auto">
                            <a:xfrm>
                              <a:off x="5791" y="3510"/>
                              <a:ext cx="14" cy="9"/>
                            </a:xfrm>
                            <a:custGeom>
                              <a:avLst/>
                              <a:gdLst>
                                <a:gd name="T0" fmla="*/ 10 w 14"/>
                                <a:gd name="T1" fmla="*/ 0 h 9"/>
                                <a:gd name="T2" fmla="*/ 10 w 14"/>
                                <a:gd name="T3" fmla="*/ 0 h 9"/>
                                <a:gd name="T4" fmla="*/ 14 w 14"/>
                                <a:gd name="T5" fmla="*/ 0 h 9"/>
                                <a:gd name="T6" fmla="*/ 14 w 14"/>
                                <a:gd name="T7" fmla="*/ 4 h 9"/>
                                <a:gd name="T8" fmla="*/ 14 w 14"/>
                                <a:gd name="T9" fmla="*/ 4 h 9"/>
                                <a:gd name="T10" fmla="*/ 14 w 14"/>
                                <a:gd name="T11" fmla="*/ 9 h 9"/>
                                <a:gd name="T12" fmla="*/ 14 w 14"/>
                                <a:gd name="T13" fmla="*/ 9 h 9"/>
                                <a:gd name="T14" fmla="*/ 10 w 14"/>
                                <a:gd name="T15" fmla="*/ 9 h 9"/>
                                <a:gd name="T16" fmla="*/ 10 w 14"/>
                                <a:gd name="T17" fmla="*/ 9 h 9"/>
                                <a:gd name="T18" fmla="*/ 5 w 14"/>
                                <a:gd name="T19" fmla="*/ 9 h 9"/>
                                <a:gd name="T20" fmla="*/ 5 w 14"/>
                                <a:gd name="T21" fmla="*/ 9 h 9"/>
                                <a:gd name="T22" fmla="*/ 5 w 14"/>
                                <a:gd name="T23" fmla="*/ 9 h 9"/>
                                <a:gd name="T24" fmla="*/ 0 w 14"/>
                                <a:gd name="T25" fmla="*/ 4 h 9"/>
                                <a:gd name="T26" fmla="*/ 5 w 14"/>
                                <a:gd name="T27" fmla="*/ 4 h 9"/>
                                <a:gd name="T28" fmla="*/ 5 w 14"/>
                                <a:gd name="T29" fmla="*/ 0 h 9"/>
                                <a:gd name="T30" fmla="*/ 5 w 14"/>
                                <a:gd name="T31" fmla="*/ 0 h 9"/>
                                <a:gd name="T32" fmla="*/ 10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10" y="0"/>
                                  </a:moveTo>
                                  <a:lnTo>
                                    <a:pt x="10" y="0"/>
                                  </a:lnTo>
                                  <a:lnTo>
                                    <a:pt x="14" y="0"/>
                                  </a:lnTo>
                                  <a:lnTo>
                                    <a:pt x="14" y="4"/>
                                  </a:lnTo>
                                  <a:lnTo>
                                    <a:pt x="14" y="9"/>
                                  </a:lnTo>
                                  <a:lnTo>
                                    <a:pt x="10" y="9"/>
                                  </a:lnTo>
                                  <a:lnTo>
                                    <a:pt x="5"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002"/>
                          <wps:cNvSpPr>
                            <a:spLocks noEditPoints="1"/>
                          </wps:cNvSpPr>
                          <wps:spPr bwMode="auto">
                            <a:xfrm>
                              <a:off x="5820" y="3438"/>
                              <a:ext cx="53" cy="81"/>
                            </a:xfrm>
                            <a:custGeom>
                              <a:avLst/>
                              <a:gdLst>
                                <a:gd name="T0" fmla="*/ 0 w 53"/>
                                <a:gd name="T1" fmla="*/ 43 h 81"/>
                                <a:gd name="T2" fmla="*/ 0 w 53"/>
                                <a:gd name="T3" fmla="*/ 28 h 81"/>
                                <a:gd name="T4" fmla="*/ 5 w 53"/>
                                <a:gd name="T5" fmla="*/ 19 h 81"/>
                                <a:gd name="T6" fmla="*/ 9 w 53"/>
                                <a:gd name="T7" fmla="*/ 9 h 81"/>
                                <a:gd name="T8" fmla="*/ 14 w 53"/>
                                <a:gd name="T9" fmla="*/ 4 h 81"/>
                                <a:gd name="T10" fmla="*/ 19 w 53"/>
                                <a:gd name="T11" fmla="*/ 0 h 81"/>
                                <a:gd name="T12" fmla="*/ 24 w 53"/>
                                <a:gd name="T13" fmla="*/ 0 h 81"/>
                                <a:gd name="T14" fmla="*/ 33 w 53"/>
                                <a:gd name="T15" fmla="*/ 4 h 81"/>
                                <a:gd name="T16" fmla="*/ 43 w 53"/>
                                <a:gd name="T17" fmla="*/ 9 h 81"/>
                                <a:gd name="T18" fmla="*/ 48 w 53"/>
                                <a:gd name="T19" fmla="*/ 24 h 81"/>
                                <a:gd name="T20" fmla="*/ 53 w 53"/>
                                <a:gd name="T21" fmla="*/ 43 h 81"/>
                                <a:gd name="T22" fmla="*/ 48 w 53"/>
                                <a:gd name="T23" fmla="*/ 52 h 81"/>
                                <a:gd name="T24" fmla="*/ 48 w 53"/>
                                <a:gd name="T25" fmla="*/ 67 h 81"/>
                                <a:gd name="T26" fmla="*/ 43 w 53"/>
                                <a:gd name="T27" fmla="*/ 72 h 81"/>
                                <a:gd name="T28" fmla="*/ 38 w 53"/>
                                <a:gd name="T29" fmla="*/ 81 h 81"/>
                                <a:gd name="T30" fmla="*/ 29 w 53"/>
                                <a:gd name="T31" fmla="*/ 81 h 81"/>
                                <a:gd name="T32" fmla="*/ 24 w 53"/>
                                <a:gd name="T33" fmla="*/ 81 h 81"/>
                                <a:gd name="T34" fmla="*/ 14 w 53"/>
                                <a:gd name="T35" fmla="*/ 81 h 81"/>
                                <a:gd name="T36" fmla="*/ 5 w 53"/>
                                <a:gd name="T37" fmla="*/ 72 h 81"/>
                                <a:gd name="T38" fmla="*/ 0 w 53"/>
                                <a:gd name="T39" fmla="*/ 57 h 81"/>
                                <a:gd name="T40" fmla="*/ 0 w 53"/>
                                <a:gd name="T41" fmla="*/ 43 h 81"/>
                                <a:gd name="T42" fmla="*/ 9 w 53"/>
                                <a:gd name="T43" fmla="*/ 43 h 81"/>
                                <a:gd name="T44" fmla="*/ 14 w 53"/>
                                <a:gd name="T45" fmla="*/ 57 h 81"/>
                                <a:gd name="T46" fmla="*/ 14 w 53"/>
                                <a:gd name="T47" fmla="*/ 72 h 81"/>
                                <a:gd name="T48" fmla="*/ 19 w 53"/>
                                <a:gd name="T49" fmla="*/ 76 h 81"/>
                                <a:gd name="T50" fmla="*/ 24 w 53"/>
                                <a:gd name="T51" fmla="*/ 81 h 81"/>
                                <a:gd name="T52" fmla="*/ 29 w 53"/>
                                <a:gd name="T53" fmla="*/ 81 h 81"/>
                                <a:gd name="T54" fmla="*/ 33 w 53"/>
                                <a:gd name="T55" fmla="*/ 76 h 81"/>
                                <a:gd name="T56" fmla="*/ 33 w 53"/>
                                <a:gd name="T57" fmla="*/ 72 h 81"/>
                                <a:gd name="T58" fmla="*/ 38 w 53"/>
                                <a:gd name="T59" fmla="*/ 67 h 81"/>
                                <a:gd name="T60" fmla="*/ 38 w 53"/>
                                <a:gd name="T61" fmla="*/ 57 h 81"/>
                                <a:gd name="T62" fmla="*/ 38 w 53"/>
                                <a:gd name="T63" fmla="*/ 38 h 81"/>
                                <a:gd name="T64" fmla="*/ 38 w 53"/>
                                <a:gd name="T65" fmla="*/ 28 h 81"/>
                                <a:gd name="T66" fmla="*/ 38 w 53"/>
                                <a:gd name="T67" fmla="*/ 14 h 81"/>
                                <a:gd name="T68" fmla="*/ 33 w 53"/>
                                <a:gd name="T69" fmla="*/ 9 h 81"/>
                                <a:gd name="T70" fmla="*/ 33 w 53"/>
                                <a:gd name="T71" fmla="*/ 4 h 81"/>
                                <a:gd name="T72" fmla="*/ 29 w 53"/>
                                <a:gd name="T73" fmla="*/ 4 h 81"/>
                                <a:gd name="T74" fmla="*/ 24 w 53"/>
                                <a:gd name="T75" fmla="*/ 4 h 81"/>
                                <a:gd name="T76" fmla="*/ 24 w 53"/>
                                <a:gd name="T77" fmla="*/ 4 h 81"/>
                                <a:gd name="T78" fmla="*/ 19 w 53"/>
                                <a:gd name="T79" fmla="*/ 9 h 81"/>
                                <a:gd name="T80" fmla="*/ 14 w 53"/>
                                <a:gd name="T81" fmla="*/ 14 h 81"/>
                                <a:gd name="T82" fmla="*/ 14 w 53"/>
                                <a:gd name="T83" fmla="*/ 24 h 81"/>
                                <a:gd name="T84" fmla="*/ 9 w 53"/>
                                <a:gd name="T85" fmla="*/ 33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9" y="9"/>
                                  </a:lnTo>
                                  <a:lnTo>
                                    <a:pt x="14" y="4"/>
                                  </a:lnTo>
                                  <a:lnTo>
                                    <a:pt x="19" y="0"/>
                                  </a:lnTo>
                                  <a:lnTo>
                                    <a:pt x="24" y="0"/>
                                  </a:lnTo>
                                  <a:lnTo>
                                    <a:pt x="33" y="4"/>
                                  </a:lnTo>
                                  <a:lnTo>
                                    <a:pt x="43" y="9"/>
                                  </a:lnTo>
                                  <a:lnTo>
                                    <a:pt x="48" y="24"/>
                                  </a:lnTo>
                                  <a:lnTo>
                                    <a:pt x="53" y="43"/>
                                  </a:lnTo>
                                  <a:lnTo>
                                    <a:pt x="48" y="52"/>
                                  </a:lnTo>
                                  <a:lnTo>
                                    <a:pt x="48" y="67"/>
                                  </a:lnTo>
                                  <a:lnTo>
                                    <a:pt x="43" y="72"/>
                                  </a:lnTo>
                                  <a:lnTo>
                                    <a:pt x="38" y="81"/>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81"/>
                                  </a:lnTo>
                                  <a:lnTo>
                                    <a:pt x="33" y="76"/>
                                  </a:lnTo>
                                  <a:lnTo>
                                    <a:pt x="33" y="72"/>
                                  </a:lnTo>
                                  <a:lnTo>
                                    <a:pt x="38" y="67"/>
                                  </a:lnTo>
                                  <a:lnTo>
                                    <a:pt x="38" y="57"/>
                                  </a:lnTo>
                                  <a:lnTo>
                                    <a:pt x="38" y="38"/>
                                  </a:lnTo>
                                  <a:lnTo>
                                    <a:pt x="38" y="28"/>
                                  </a:lnTo>
                                  <a:lnTo>
                                    <a:pt x="38" y="14"/>
                                  </a:lnTo>
                                  <a:lnTo>
                                    <a:pt x="33" y="9"/>
                                  </a:lnTo>
                                  <a:lnTo>
                                    <a:pt x="33" y="4"/>
                                  </a:lnTo>
                                  <a:lnTo>
                                    <a:pt x="29" y="4"/>
                                  </a:lnTo>
                                  <a:lnTo>
                                    <a:pt x="24" y="4"/>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003"/>
                          <wps:cNvSpPr>
                            <a:spLocks noEditPoints="1"/>
                          </wps:cNvSpPr>
                          <wps:spPr bwMode="auto">
                            <a:xfrm>
                              <a:off x="5877" y="3438"/>
                              <a:ext cx="53" cy="81"/>
                            </a:xfrm>
                            <a:custGeom>
                              <a:avLst/>
                              <a:gdLst>
                                <a:gd name="T0" fmla="*/ 0 w 53"/>
                                <a:gd name="T1" fmla="*/ 43 h 81"/>
                                <a:gd name="T2" fmla="*/ 5 w 53"/>
                                <a:gd name="T3" fmla="*/ 28 h 81"/>
                                <a:gd name="T4" fmla="*/ 5 w 53"/>
                                <a:gd name="T5" fmla="*/ 19 h 81"/>
                                <a:gd name="T6" fmla="*/ 10 w 53"/>
                                <a:gd name="T7" fmla="*/ 9 h 81"/>
                                <a:gd name="T8" fmla="*/ 20 w 53"/>
                                <a:gd name="T9" fmla="*/ 4 h 81"/>
                                <a:gd name="T10" fmla="*/ 24 w 53"/>
                                <a:gd name="T11" fmla="*/ 0 h 81"/>
                                <a:gd name="T12" fmla="*/ 29 w 53"/>
                                <a:gd name="T13" fmla="*/ 0 h 81"/>
                                <a:gd name="T14" fmla="*/ 39 w 53"/>
                                <a:gd name="T15" fmla="*/ 4 h 81"/>
                                <a:gd name="T16" fmla="*/ 44 w 53"/>
                                <a:gd name="T17" fmla="*/ 9 h 81"/>
                                <a:gd name="T18" fmla="*/ 53 w 53"/>
                                <a:gd name="T19" fmla="*/ 24 h 81"/>
                                <a:gd name="T20" fmla="*/ 53 w 53"/>
                                <a:gd name="T21" fmla="*/ 43 h 81"/>
                                <a:gd name="T22" fmla="*/ 53 w 53"/>
                                <a:gd name="T23" fmla="*/ 52 h 81"/>
                                <a:gd name="T24" fmla="*/ 48 w 53"/>
                                <a:gd name="T25" fmla="*/ 67 h 81"/>
                                <a:gd name="T26" fmla="*/ 44 w 53"/>
                                <a:gd name="T27" fmla="*/ 72 h 81"/>
                                <a:gd name="T28" fmla="*/ 39 w 53"/>
                                <a:gd name="T29" fmla="*/ 81 h 81"/>
                                <a:gd name="T30" fmla="*/ 34 w 53"/>
                                <a:gd name="T31" fmla="*/ 81 h 81"/>
                                <a:gd name="T32" fmla="*/ 29 w 53"/>
                                <a:gd name="T33" fmla="*/ 81 h 81"/>
                                <a:gd name="T34" fmla="*/ 20 w 53"/>
                                <a:gd name="T35" fmla="*/ 81 h 81"/>
                                <a:gd name="T36" fmla="*/ 10 w 53"/>
                                <a:gd name="T37" fmla="*/ 72 h 81"/>
                                <a:gd name="T38" fmla="*/ 5 w 53"/>
                                <a:gd name="T39" fmla="*/ 57 h 81"/>
                                <a:gd name="T40" fmla="*/ 0 w 53"/>
                                <a:gd name="T41" fmla="*/ 43 h 81"/>
                                <a:gd name="T42" fmla="*/ 15 w 53"/>
                                <a:gd name="T43" fmla="*/ 43 h 81"/>
                                <a:gd name="T44" fmla="*/ 15 w 53"/>
                                <a:gd name="T45" fmla="*/ 57 h 81"/>
                                <a:gd name="T46" fmla="*/ 20 w 53"/>
                                <a:gd name="T47" fmla="*/ 72 h 81"/>
                                <a:gd name="T48" fmla="*/ 24 w 53"/>
                                <a:gd name="T49" fmla="*/ 76 h 81"/>
                                <a:gd name="T50" fmla="*/ 29 w 53"/>
                                <a:gd name="T51" fmla="*/ 81 h 81"/>
                                <a:gd name="T52" fmla="*/ 29 w 53"/>
                                <a:gd name="T53" fmla="*/ 81 h 81"/>
                                <a:gd name="T54" fmla="*/ 34 w 53"/>
                                <a:gd name="T55" fmla="*/ 76 h 81"/>
                                <a:gd name="T56" fmla="*/ 39 w 53"/>
                                <a:gd name="T57" fmla="*/ 72 h 81"/>
                                <a:gd name="T58" fmla="*/ 39 w 53"/>
                                <a:gd name="T59" fmla="*/ 67 h 81"/>
                                <a:gd name="T60" fmla="*/ 44 w 53"/>
                                <a:gd name="T61" fmla="*/ 57 h 81"/>
                                <a:gd name="T62" fmla="*/ 44 w 53"/>
                                <a:gd name="T63" fmla="*/ 38 h 81"/>
                                <a:gd name="T64" fmla="*/ 44 w 53"/>
                                <a:gd name="T65" fmla="*/ 28 h 81"/>
                                <a:gd name="T66" fmla="*/ 39 w 53"/>
                                <a:gd name="T67" fmla="*/ 14 h 81"/>
                                <a:gd name="T68" fmla="*/ 39 w 53"/>
                                <a:gd name="T69" fmla="*/ 9 h 81"/>
                                <a:gd name="T70" fmla="*/ 34 w 53"/>
                                <a:gd name="T71" fmla="*/ 4 h 81"/>
                                <a:gd name="T72" fmla="*/ 29 w 53"/>
                                <a:gd name="T73" fmla="*/ 4 h 81"/>
                                <a:gd name="T74" fmla="*/ 29 w 53"/>
                                <a:gd name="T75" fmla="*/ 4 h 81"/>
                                <a:gd name="T76" fmla="*/ 24 w 53"/>
                                <a:gd name="T77" fmla="*/ 4 h 81"/>
                                <a:gd name="T78" fmla="*/ 20 w 53"/>
                                <a:gd name="T79" fmla="*/ 9 h 81"/>
                                <a:gd name="T80" fmla="*/ 20 w 53"/>
                                <a:gd name="T81" fmla="*/ 14 h 81"/>
                                <a:gd name="T82" fmla="*/ 15 w 53"/>
                                <a:gd name="T83" fmla="*/ 24 h 81"/>
                                <a:gd name="T84" fmla="*/ 15 w 53"/>
                                <a:gd name="T85" fmla="*/ 33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20" y="4"/>
                                  </a:lnTo>
                                  <a:lnTo>
                                    <a:pt x="24" y="0"/>
                                  </a:lnTo>
                                  <a:lnTo>
                                    <a:pt x="29" y="0"/>
                                  </a:lnTo>
                                  <a:lnTo>
                                    <a:pt x="39" y="4"/>
                                  </a:lnTo>
                                  <a:lnTo>
                                    <a:pt x="44" y="9"/>
                                  </a:lnTo>
                                  <a:lnTo>
                                    <a:pt x="53" y="24"/>
                                  </a:lnTo>
                                  <a:lnTo>
                                    <a:pt x="53" y="43"/>
                                  </a:lnTo>
                                  <a:lnTo>
                                    <a:pt x="53" y="52"/>
                                  </a:lnTo>
                                  <a:lnTo>
                                    <a:pt x="48" y="67"/>
                                  </a:lnTo>
                                  <a:lnTo>
                                    <a:pt x="44" y="72"/>
                                  </a:lnTo>
                                  <a:lnTo>
                                    <a:pt x="39" y="81"/>
                                  </a:lnTo>
                                  <a:lnTo>
                                    <a:pt x="34" y="81"/>
                                  </a:lnTo>
                                  <a:lnTo>
                                    <a:pt x="29" y="81"/>
                                  </a:lnTo>
                                  <a:lnTo>
                                    <a:pt x="20" y="81"/>
                                  </a:lnTo>
                                  <a:lnTo>
                                    <a:pt x="10" y="72"/>
                                  </a:lnTo>
                                  <a:lnTo>
                                    <a:pt x="5" y="57"/>
                                  </a:lnTo>
                                  <a:lnTo>
                                    <a:pt x="0" y="43"/>
                                  </a:lnTo>
                                  <a:close/>
                                  <a:moveTo>
                                    <a:pt x="15" y="43"/>
                                  </a:moveTo>
                                  <a:lnTo>
                                    <a:pt x="15" y="57"/>
                                  </a:lnTo>
                                  <a:lnTo>
                                    <a:pt x="20" y="72"/>
                                  </a:lnTo>
                                  <a:lnTo>
                                    <a:pt x="24" y="76"/>
                                  </a:lnTo>
                                  <a:lnTo>
                                    <a:pt x="29" y="81"/>
                                  </a:lnTo>
                                  <a:lnTo>
                                    <a:pt x="34" y="76"/>
                                  </a:lnTo>
                                  <a:lnTo>
                                    <a:pt x="39" y="72"/>
                                  </a:lnTo>
                                  <a:lnTo>
                                    <a:pt x="39" y="67"/>
                                  </a:lnTo>
                                  <a:lnTo>
                                    <a:pt x="44" y="57"/>
                                  </a:lnTo>
                                  <a:lnTo>
                                    <a:pt x="44" y="38"/>
                                  </a:lnTo>
                                  <a:lnTo>
                                    <a:pt x="44" y="28"/>
                                  </a:lnTo>
                                  <a:lnTo>
                                    <a:pt x="39" y="14"/>
                                  </a:lnTo>
                                  <a:lnTo>
                                    <a:pt x="39" y="9"/>
                                  </a:lnTo>
                                  <a:lnTo>
                                    <a:pt x="34" y="4"/>
                                  </a:lnTo>
                                  <a:lnTo>
                                    <a:pt x="29" y="4"/>
                                  </a:lnTo>
                                  <a:lnTo>
                                    <a:pt x="24" y="4"/>
                                  </a:lnTo>
                                  <a:lnTo>
                                    <a:pt x="20" y="9"/>
                                  </a:lnTo>
                                  <a:lnTo>
                                    <a:pt x="20" y="14"/>
                                  </a:lnTo>
                                  <a:lnTo>
                                    <a:pt x="15" y="24"/>
                                  </a:lnTo>
                                  <a:lnTo>
                                    <a:pt x="15" y="33"/>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004"/>
                          <wps:cNvSpPr>
                            <a:spLocks noEditPoints="1"/>
                          </wps:cNvSpPr>
                          <wps:spPr bwMode="auto">
                            <a:xfrm>
                              <a:off x="5940" y="3438"/>
                              <a:ext cx="52" cy="81"/>
                            </a:xfrm>
                            <a:custGeom>
                              <a:avLst/>
                              <a:gdLst>
                                <a:gd name="T0" fmla="*/ 0 w 52"/>
                                <a:gd name="T1" fmla="*/ 43 h 81"/>
                                <a:gd name="T2" fmla="*/ 0 w 52"/>
                                <a:gd name="T3" fmla="*/ 28 h 81"/>
                                <a:gd name="T4" fmla="*/ 5 w 52"/>
                                <a:gd name="T5" fmla="*/ 19 h 81"/>
                                <a:gd name="T6" fmla="*/ 9 w 52"/>
                                <a:gd name="T7" fmla="*/ 9 h 81"/>
                                <a:gd name="T8" fmla="*/ 14 w 52"/>
                                <a:gd name="T9" fmla="*/ 4 h 81"/>
                                <a:gd name="T10" fmla="*/ 19 w 52"/>
                                <a:gd name="T11" fmla="*/ 0 h 81"/>
                                <a:gd name="T12" fmla="*/ 24 w 52"/>
                                <a:gd name="T13" fmla="*/ 0 h 81"/>
                                <a:gd name="T14" fmla="*/ 33 w 52"/>
                                <a:gd name="T15" fmla="*/ 4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81 h 81"/>
                                <a:gd name="T30" fmla="*/ 29 w 52"/>
                                <a:gd name="T31" fmla="*/ 81 h 81"/>
                                <a:gd name="T32" fmla="*/ 24 w 52"/>
                                <a:gd name="T33" fmla="*/ 81 h 81"/>
                                <a:gd name="T34" fmla="*/ 14 w 52"/>
                                <a:gd name="T35" fmla="*/ 81 h 81"/>
                                <a:gd name="T36" fmla="*/ 5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9 w 52"/>
                                <a:gd name="T53" fmla="*/ 81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4 h 81"/>
                                <a:gd name="T72" fmla="*/ 29 w 52"/>
                                <a:gd name="T73" fmla="*/ 4 h 81"/>
                                <a:gd name="T74" fmla="*/ 24 w 52"/>
                                <a:gd name="T75" fmla="*/ 4 h 81"/>
                                <a:gd name="T76" fmla="*/ 24 w 52"/>
                                <a:gd name="T77" fmla="*/ 4 h 81"/>
                                <a:gd name="T78" fmla="*/ 19 w 52"/>
                                <a:gd name="T79" fmla="*/ 9 h 81"/>
                                <a:gd name="T80" fmla="*/ 14 w 52"/>
                                <a:gd name="T81" fmla="*/ 14 h 81"/>
                                <a:gd name="T82" fmla="*/ 14 w 52"/>
                                <a:gd name="T83" fmla="*/ 24 h 81"/>
                                <a:gd name="T84" fmla="*/ 9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5" y="19"/>
                                  </a:lnTo>
                                  <a:lnTo>
                                    <a:pt x="9" y="9"/>
                                  </a:lnTo>
                                  <a:lnTo>
                                    <a:pt x="14" y="4"/>
                                  </a:lnTo>
                                  <a:lnTo>
                                    <a:pt x="19" y="0"/>
                                  </a:lnTo>
                                  <a:lnTo>
                                    <a:pt x="24" y="0"/>
                                  </a:lnTo>
                                  <a:lnTo>
                                    <a:pt x="33" y="4"/>
                                  </a:lnTo>
                                  <a:lnTo>
                                    <a:pt x="43" y="9"/>
                                  </a:lnTo>
                                  <a:lnTo>
                                    <a:pt x="48" y="24"/>
                                  </a:lnTo>
                                  <a:lnTo>
                                    <a:pt x="52" y="43"/>
                                  </a:lnTo>
                                  <a:lnTo>
                                    <a:pt x="52" y="52"/>
                                  </a:lnTo>
                                  <a:lnTo>
                                    <a:pt x="48" y="67"/>
                                  </a:lnTo>
                                  <a:lnTo>
                                    <a:pt x="43" y="72"/>
                                  </a:lnTo>
                                  <a:lnTo>
                                    <a:pt x="38" y="81"/>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81"/>
                                  </a:lnTo>
                                  <a:lnTo>
                                    <a:pt x="33" y="76"/>
                                  </a:lnTo>
                                  <a:lnTo>
                                    <a:pt x="33" y="72"/>
                                  </a:lnTo>
                                  <a:lnTo>
                                    <a:pt x="38" y="67"/>
                                  </a:lnTo>
                                  <a:lnTo>
                                    <a:pt x="38" y="57"/>
                                  </a:lnTo>
                                  <a:lnTo>
                                    <a:pt x="38" y="38"/>
                                  </a:lnTo>
                                  <a:lnTo>
                                    <a:pt x="38" y="28"/>
                                  </a:lnTo>
                                  <a:lnTo>
                                    <a:pt x="38" y="14"/>
                                  </a:lnTo>
                                  <a:lnTo>
                                    <a:pt x="33" y="9"/>
                                  </a:lnTo>
                                  <a:lnTo>
                                    <a:pt x="33" y="4"/>
                                  </a:lnTo>
                                  <a:lnTo>
                                    <a:pt x="29" y="4"/>
                                  </a:lnTo>
                                  <a:lnTo>
                                    <a:pt x="24" y="4"/>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005"/>
                          <wps:cNvSpPr>
                            <a:spLocks/>
                          </wps:cNvSpPr>
                          <wps:spPr bwMode="auto">
                            <a:xfrm>
                              <a:off x="5997" y="3438"/>
                              <a:ext cx="53" cy="81"/>
                            </a:xfrm>
                            <a:custGeom>
                              <a:avLst/>
                              <a:gdLst>
                                <a:gd name="T0" fmla="*/ 53 w 53"/>
                                <a:gd name="T1" fmla="*/ 67 h 81"/>
                                <a:gd name="T2" fmla="*/ 48 w 53"/>
                                <a:gd name="T3" fmla="*/ 81 h 81"/>
                                <a:gd name="T4" fmla="*/ 0 w 53"/>
                                <a:gd name="T5" fmla="*/ 81 h 81"/>
                                <a:gd name="T6" fmla="*/ 0 w 53"/>
                                <a:gd name="T7" fmla="*/ 81 h 81"/>
                                <a:gd name="T8" fmla="*/ 19 w 53"/>
                                <a:gd name="T9" fmla="*/ 62 h 81"/>
                                <a:gd name="T10" fmla="*/ 29 w 53"/>
                                <a:gd name="T11" fmla="*/ 48 h 81"/>
                                <a:gd name="T12" fmla="*/ 39 w 53"/>
                                <a:gd name="T13" fmla="*/ 38 h 81"/>
                                <a:gd name="T14" fmla="*/ 39 w 53"/>
                                <a:gd name="T15" fmla="*/ 28 h 81"/>
                                <a:gd name="T16" fmla="*/ 39 w 53"/>
                                <a:gd name="T17" fmla="*/ 19 h 81"/>
                                <a:gd name="T18" fmla="*/ 34 w 53"/>
                                <a:gd name="T19" fmla="*/ 14 h 81"/>
                                <a:gd name="T20" fmla="*/ 29 w 53"/>
                                <a:gd name="T21" fmla="*/ 9 h 81"/>
                                <a:gd name="T22" fmla="*/ 24 w 53"/>
                                <a:gd name="T23" fmla="*/ 9 h 81"/>
                                <a:gd name="T24" fmla="*/ 19 w 53"/>
                                <a:gd name="T25" fmla="*/ 9 h 81"/>
                                <a:gd name="T26" fmla="*/ 15 w 53"/>
                                <a:gd name="T27" fmla="*/ 14 h 81"/>
                                <a:gd name="T28" fmla="*/ 10 w 53"/>
                                <a:gd name="T29" fmla="*/ 19 h 81"/>
                                <a:gd name="T30" fmla="*/ 5 w 53"/>
                                <a:gd name="T31" fmla="*/ 24 h 81"/>
                                <a:gd name="T32" fmla="*/ 5 w 53"/>
                                <a:gd name="T33" fmla="*/ 24 h 81"/>
                                <a:gd name="T34" fmla="*/ 5 w 53"/>
                                <a:gd name="T35" fmla="*/ 14 h 81"/>
                                <a:gd name="T36" fmla="*/ 10 w 53"/>
                                <a:gd name="T37" fmla="*/ 4 h 81"/>
                                <a:gd name="T38" fmla="*/ 19 w 53"/>
                                <a:gd name="T39" fmla="*/ 4 h 81"/>
                                <a:gd name="T40" fmla="*/ 24 w 53"/>
                                <a:gd name="T41" fmla="*/ 0 h 81"/>
                                <a:gd name="T42" fmla="*/ 34 w 53"/>
                                <a:gd name="T43" fmla="*/ 4 h 81"/>
                                <a:gd name="T44" fmla="*/ 43 w 53"/>
                                <a:gd name="T45" fmla="*/ 9 h 81"/>
                                <a:gd name="T46" fmla="*/ 48 w 53"/>
                                <a:gd name="T47" fmla="*/ 14 h 81"/>
                                <a:gd name="T48" fmla="*/ 48 w 53"/>
                                <a:gd name="T49" fmla="*/ 24 h 81"/>
                                <a:gd name="T50" fmla="*/ 48 w 53"/>
                                <a:gd name="T51" fmla="*/ 28 h 81"/>
                                <a:gd name="T52" fmla="*/ 48 w 53"/>
                                <a:gd name="T53" fmla="*/ 33 h 81"/>
                                <a:gd name="T54" fmla="*/ 39 w 53"/>
                                <a:gd name="T55" fmla="*/ 43 h 81"/>
                                <a:gd name="T56" fmla="*/ 34 w 53"/>
                                <a:gd name="T57" fmla="*/ 52 h 81"/>
                                <a:gd name="T58" fmla="*/ 19 w 53"/>
                                <a:gd name="T59" fmla="*/ 67 h 81"/>
                                <a:gd name="T60" fmla="*/ 15 w 53"/>
                                <a:gd name="T61" fmla="*/ 72 h 81"/>
                                <a:gd name="T62" fmla="*/ 34 w 53"/>
                                <a:gd name="T63" fmla="*/ 72 h 81"/>
                                <a:gd name="T64" fmla="*/ 39 w 53"/>
                                <a:gd name="T65" fmla="*/ 72 h 81"/>
                                <a:gd name="T66" fmla="*/ 43 w 53"/>
                                <a:gd name="T67" fmla="*/ 72 h 81"/>
                                <a:gd name="T68" fmla="*/ 43 w 53"/>
                                <a:gd name="T69" fmla="*/ 72 h 81"/>
                                <a:gd name="T70" fmla="*/ 48 w 53"/>
                                <a:gd name="T71" fmla="*/ 72 h 81"/>
                                <a:gd name="T72" fmla="*/ 48 w 53"/>
                                <a:gd name="T73" fmla="*/ 67 h 81"/>
                                <a:gd name="T74" fmla="*/ 53 w 53"/>
                                <a:gd name="T75" fmla="*/ 67 h 81"/>
                                <a:gd name="T76" fmla="*/ 53 w 53"/>
                                <a:gd name="T77"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1">
                                  <a:moveTo>
                                    <a:pt x="53" y="67"/>
                                  </a:moveTo>
                                  <a:lnTo>
                                    <a:pt x="48" y="81"/>
                                  </a:lnTo>
                                  <a:lnTo>
                                    <a:pt x="0" y="81"/>
                                  </a:lnTo>
                                  <a:lnTo>
                                    <a:pt x="19" y="62"/>
                                  </a:lnTo>
                                  <a:lnTo>
                                    <a:pt x="29" y="48"/>
                                  </a:lnTo>
                                  <a:lnTo>
                                    <a:pt x="39" y="38"/>
                                  </a:lnTo>
                                  <a:lnTo>
                                    <a:pt x="39" y="28"/>
                                  </a:lnTo>
                                  <a:lnTo>
                                    <a:pt x="39" y="19"/>
                                  </a:lnTo>
                                  <a:lnTo>
                                    <a:pt x="34" y="14"/>
                                  </a:lnTo>
                                  <a:lnTo>
                                    <a:pt x="29" y="9"/>
                                  </a:lnTo>
                                  <a:lnTo>
                                    <a:pt x="24" y="9"/>
                                  </a:lnTo>
                                  <a:lnTo>
                                    <a:pt x="19" y="9"/>
                                  </a:lnTo>
                                  <a:lnTo>
                                    <a:pt x="15" y="14"/>
                                  </a:lnTo>
                                  <a:lnTo>
                                    <a:pt x="10" y="19"/>
                                  </a:lnTo>
                                  <a:lnTo>
                                    <a:pt x="5" y="24"/>
                                  </a:lnTo>
                                  <a:lnTo>
                                    <a:pt x="5" y="14"/>
                                  </a:lnTo>
                                  <a:lnTo>
                                    <a:pt x="10" y="4"/>
                                  </a:lnTo>
                                  <a:lnTo>
                                    <a:pt x="19" y="4"/>
                                  </a:lnTo>
                                  <a:lnTo>
                                    <a:pt x="24" y="0"/>
                                  </a:lnTo>
                                  <a:lnTo>
                                    <a:pt x="34" y="4"/>
                                  </a:lnTo>
                                  <a:lnTo>
                                    <a:pt x="43" y="9"/>
                                  </a:lnTo>
                                  <a:lnTo>
                                    <a:pt x="48" y="14"/>
                                  </a:lnTo>
                                  <a:lnTo>
                                    <a:pt x="48" y="24"/>
                                  </a:lnTo>
                                  <a:lnTo>
                                    <a:pt x="48" y="28"/>
                                  </a:lnTo>
                                  <a:lnTo>
                                    <a:pt x="48" y="33"/>
                                  </a:lnTo>
                                  <a:lnTo>
                                    <a:pt x="39" y="43"/>
                                  </a:lnTo>
                                  <a:lnTo>
                                    <a:pt x="34" y="52"/>
                                  </a:lnTo>
                                  <a:lnTo>
                                    <a:pt x="19" y="67"/>
                                  </a:lnTo>
                                  <a:lnTo>
                                    <a:pt x="15" y="72"/>
                                  </a:lnTo>
                                  <a:lnTo>
                                    <a:pt x="34" y="72"/>
                                  </a:lnTo>
                                  <a:lnTo>
                                    <a:pt x="39" y="72"/>
                                  </a:lnTo>
                                  <a:lnTo>
                                    <a:pt x="43" y="72"/>
                                  </a:lnTo>
                                  <a:lnTo>
                                    <a:pt x="48" y="72"/>
                                  </a:lnTo>
                                  <a:lnTo>
                                    <a:pt x="48" y="67"/>
                                  </a:lnTo>
                                  <a:lnTo>
                                    <a:pt x="5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006"/>
                          <wps:cNvSpPr>
                            <a:spLocks/>
                          </wps:cNvSpPr>
                          <wps:spPr bwMode="auto">
                            <a:xfrm>
                              <a:off x="6060" y="3442"/>
                              <a:ext cx="48" cy="77"/>
                            </a:xfrm>
                            <a:custGeom>
                              <a:avLst/>
                              <a:gdLst>
                                <a:gd name="T0" fmla="*/ 48 w 48"/>
                                <a:gd name="T1" fmla="*/ 0 h 77"/>
                                <a:gd name="T2" fmla="*/ 43 w 48"/>
                                <a:gd name="T3" fmla="*/ 10 h 77"/>
                                <a:gd name="T4" fmla="*/ 19 w 48"/>
                                <a:gd name="T5" fmla="*/ 10 h 77"/>
                                <a:gd name="T6" fmla="*/ 14 w 48"/>
                                <a:gd name="T7" fmla="*/ 20 h 77"/>
                                <a:gd name="T8" fmla="*/ 28 w 48"/>
                                <a:gd name="T9" fmla="*/ 24 h 77"/>
                                <a:gd name="T10" fmla="*/ 38 w 48"/>
                                <a:gd name="T11" fmla="*/ 29 h 77"/>
                                <a:gd name="T12" fmla="*/ 43 w 48"/>
                                <a:gd name="T13" fmla="*/ 39 h 77"/>
                                <a:gd name="T14" fmla="*/ 48 w 48"/>
                                <a:gd name="T15" fmla="*/ 48 h 77"/>
                                <a:gd name="T16" fmla="*/ 48 w 48"/>
                                <a:gd name="T17" fmla="*/ 53 h 77"/>
                                <a:gd name="T18" fmla="*/ 43 w 48"/>
                                <a:gd name="T19" fmla="*/ 63 h 77"/>
                                <a:gd name="T20" fmla="*/ 43 w 48"/>
                                <a:gd name="T21" fmla="*/ 68 h 77"/>
                                <a:gd name="T22" fmla="*/ 38 w 48"/>
                                <a:gd name="T23" fmla="*/ 72 h 77"/>
                                <a:gd name="T24" fmla="*/ 33 w 48"/>
                                <a:gd name="T25" fmla="*/ 72 h 77"/>
                                <a:gd name="T26" fmla="*/ 28 w 48"/>
                                <a:gd name="T27" fmla="*/ 77 h 77"/>
                                <a:gd name="T28" fmla="*/ 24 w 48"/>
                                <a:gd name="T29" fmla="*/ 77 h 77"/>
                                <a:gd name="T30" fmla="*/ 14 w 48"/>
                                <a:gd name="T31" fmla="*/ 77 h 77"/>
                                <a:gd name="T32" fmla="*/ 9 w 48"/>
                                <a:gd name="T33" fmla="*/ 77 h 77"/>
                                <a:gd name="T34" fmla="*/ 4 w 48"/>
                                <a:gd name="T35" fmla="*/ 77 h 77"/>
                                <a:gd name="T36" fmla="*/ 4 w 48"/>
                                <a:gd name="T37" fmla="*/ 72 h 77"/>
                                <a:gd name="T38" fmla="*/ 0 w 48"/>
                                <a:gd name="T39" fmla="*/ 72 h 77"/>
                                <a:gd name="T40" fmla="*/ 0 w 48"/>
                                <a:gd name="T41" fmla="*/ 68 h 77"/>
                                <a:gd name="T42" fmla="*/ 4 w 48"/>
                                <a:gd name="T43" fmla="*/ 68 h 77"/>
                                <a:gd name="T44" fmla="*/ 4 w 48"/>
                                <a:gd name="T45" fmla="*/ 68 h 77"/>
                                <a:gd name="T46" fmla="*/ 4 w 48"/>
                                <a:gd name="T47" fmla="*/ 68 h 77"/>
                                <a:gd name="T48" fmla="*/ 9 w 48"/>
                                <a:gd name="T49" fmla="*/ 68 h 77"/>
                                <a:gd name="T50" fmla="*/ 9 w 48"/>
                                <a:gd name="T51" fmla="*/ 68 h 77"/>
                                <a:gd name="T52" fmla="*/ 9 w 48"/>
                                <a:gd name="T53" fmla="*/ 68 h 77"/>
                                <a:gd name="T54" fmla="*/ 14 w 48"/>
                                <a:gd name="T55" fmla="*/ 72 h 77"/>
                                <a:gd name="T56" fmla="*/ 19 w 48"/>
                                <a:gd name="T57" fmla="*/ 72 h 77"/>
                                <a:gd name="T58" fmla="*/ 24 w 48"/>
                                <a:gd name="T59" fmla="*/ 72 h 77"/>
                                <a:gd name="T60" fmla="*/ 28 w 48"/>
                                <a:gd name="T61" fmla="*/ 72 h 77"/>
                                <a:gd name="T62" fmla="*/ 33 w 48"/>
                                <a:gd name="T63" fmla="*/ 68 h 77"/>
                                <a:gd name="T64" fmla="*/ 38 w 48"/>
                                <a:gd name="T65" fmla="*/ 63 h 77"/>
                                <a:gd name="T66" fmla="*/ 38 w 48"/>
                                <a:gd name="T67" fmla="*/ 53 h 77"/>
                                <a:gd name="T68" fmla="*/ 38 w 48"/>
                                <a:gd name="T69" fmla="*/ 48 h 77"/>
                                <a:gd name="T70" fmla="*/ 33 w 48"/>
                                <a:gd name="T71" fmla="*/ 44 h 77"/>
                                <a:gd name="T72" fmla="*/ 28 w 48"/>
                                <a:gd name="T73" fmla="*/ 39 h 77"/>
                                <a:gd name="T74" fmla="*/ 24 w 48"/>
                                <a:gd name="T75" fmla="*/ 34 h 77"/>
                                <a:gd name="T76" fmla="*/ 14 w 48"/>
                                <a:gd name="T77" fmla="*/ 29 h 77"/>
                                <a:gd name="T78" fmla="*/ 4 w 48"/>
                                <a:gd name="T79" fmla="*/ 29 h 77"/>
                                <a:gd name="T80" fmla="*/ 19 w 48"/>
                                <a:gd name="T81" fmla="*/ 0 h 77"/>
                                <a:gd name="T82" fmla="*/ 48 w 48"/>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7">
                                  <a:moveTo>
                                    <a:pt x="48" y="0"/>
                                  </a:moveTo>
                                  <a:lnTo>
                                    <a:pt x="43" y="10"/>
                                  </a:lnTo>
                                  <a:lnTo>
                                    <a:pt x="19" y="10"/>
                                  </a:lnTo>
                                  <a:lnTo>
                                    <a:pt x="14" y="20"/>
                                  </a:lnTo>
                                  <a:lnTo>
                                    <a:pt x="28" y="24"/>
                                  </a:lnTo>
                                  <a:lnTo>
                                    <a:pt x="38" y="29"/>
                                  </a:lnTo>
                                  <a:lnTo>
                                    <a:pt x="43" y="39"/>
                                  </a:lnTo>
                                  <a:lnTo>
                                    <a:pt x="48" y="48"/>
                                  </a:lnTo>
                                  <a:lnTo>
                                    <a:pt x="48" y="53"/>
                                  </a:lnTo>
                                  <a:lnTo>
                                    <a:pt x="43" y="63"/>
                                  </a:lnTo>
                                  <a:lnTo>
                                    <a:pt x="43" y="68"/>
                                  </a:lnTo>
                                  <a:lnTo>
                                    <a:pt x="38" y="72"/>
                                  </a:lnTo>
                                  <a:lnTo>
                                    <a:pt x="33" y="72"/>
                                  </a:lnTo>
                                  <a:lnTo>
                                    <a:pt x="28" y="77"/>
                                  </a:lnTo>
                                  <a:lnTo>
                                    <a:pt x="24" y="77"/>
                                  </a:lnTo>
                                  <a:lnTo>
                                    <a:pt x="14" y="77"/>
                                  </a:lnTo>
                                  <a:lnTo>
                                    <a:pt x="9" y="77"/>
                                  </a:lnTo>
                                  <a:lnTo>
                                    <a:pt x="4" y="77"/>
                                  </a:lnTo>
                                  <a:lnTo>
                                    <a:pt x="4" y="72"/>
                                  </a:lnTo>
                                  <a:lnTo>
                                    <a:pt x="0" y="72"/>
                                  </a:lnTo>
                                  <a:lnTo>
                                    <a:pt x="0" y="68"/>
                                  </a:lnTo>
                                  <a:lnTo>
                                    <a:pt x="4" y="68"/>
                                  </a:lnTo>
                                  <a:lnTo>
                                    <a:pt x="9" y="68"/>
                                  </a:lnTo>
                                  <a:lnTo>
                                    <a:pt x="14" y="72"/>
                                  </a:lnTo>
                                  <a:lnTo>
                                    <a:pt x="19" y="72"/>
                                  </a:lnTo>
                                  <a:lnTo>
                                    <a:pt x="24" y="72"/>
                                  </a:lnTo>
                                  <a:lnTo>
                                    <a:pt x="28" y="72"/>
                                  </a:lnTo>
                                  <a:lnTo>
                                    <a:pt x="33" y="68"/>
                                  </a:lnTo>
                                  <a:lnTo>
                                    <a:pt x="38" y="63"/>
                                  </a:lnTo>
                                  <a:lnTo>
                                    <a:pt x="38" y="53"/>
                                  </a:lnTo>
                                  <a:lnTo>
                                    <a:pt x="38" y="48"/>
                                  </a:lnTo>
                                  <a:lnTo>
                                    <a:pt x="33" y="44"/>
                                  </a:lnTo>
                                  <a:lnTo>
                                    <a:pt x="28" y="39"/>
                                  </a:lnTo>
                                  <a:lnTo>
                                    <a:pt x="24" y="34"/>
                                  </a:lnTo>
                                  <a:lnTo>
                                    <a:pt x="14" y="29"/>
                                  </a:lnTo>
                                  <a:lnTo>
                                    <a:pt x="4"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007"/>
                          <wps:cNvSpPr>
                            <a:spLocks/>
                          </wps:cNvSpPr>
                          <wps:spPr bwMode="auto">
                            <a:xfrm>
                              <a:off x="6146" y="3447"/>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8 h 72"/>
                                <a:gd name="T12" fmla="*/ 19 w 34"/>
                                <a:gd name="T13" fmla="*/ 63 h 72"/>
                                <a:gd name="T14" fmla="*/ 19 w 34"/>
                                <a:gd name="T15" fmla="*/ 67 h 72"/>
                                <a:gd name="T16" fmla="*/ 24 w 34"/>
                                <a:gd name="T17" fmla="*/ 67 h 72"/>
                                <a:gd name="T18" fmla="*/ 24 w 34"/>
                                <a:gd name="T19" fmla="*/ 67 h 72"/>
                                <a:gd name="T20" fmla="*/ 29 w 34"/>
                                <a:gd name="T21" fmla="*/ 67 h 72"/>
                                <a:gd name="T22" fmla="*/ 29 w 34"/>
                                <a:gd name="T23" fmla="*/ 67 h 72"/>
                                <a:gd name="T24" fmla="*/ 29 w 34"/>
                                <a:gd name="T25" fmla="*/ 63 h 72"/>
                                <a:gd name="T26" fmla="*/ 29 w 34"/>
                                <a:gd name="T27" fmla="*/ 63 h 72"/>
                                <a:gd name="T28" fmla="*/ 34 w 34"/>
                                <a:gd name="T29" fmla="*/ 63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3 h 72"/>
                                <a:gd name="T48" fmla="*/ 10 w 34"/>
                                <a:gd name="T49" fmla="*/ 58 h 72"/>
                                <a:gd name="T50" fmla="*/ 10 w 34"/>
                                <a:gd name="T51" fmla="*/ 24 h 72"/>
                                <a:gd name="T52" fmla="*/ 0 w 34"/>
                                <a:gd name="T53" fmla="*/ 24 h 72"/>
                                <a:gd name="T54" fmla="*/ 0 w 34"/>
                                <a:gd name="T55" fmla="*/ 19 h 72"/>
                                <a:gd name="T56" fmla="*/ 5 w 34"/>
                                <a:gd name="T57" fmla="*/ 19 h 72"/>
                                <a:gd name="T58" fmla="*/ 10 w 34"/>
                                <a:gd name="T59" fmla="*/ 15 h 72"/>
                                <a:gd name="T60" fmla="*/ 10 w 34"/>
                                <a:gd name="T61" fmla="*/ 15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8"/>
                                  </a:lnTo>
                                  <a:lnTo>
                                    <a:pt x="19" y="63"/>
                                  </a:lnTo>
                                  <a:lnTo>
                                    <a:pt x="19" y="67"/>
                                  </a:lnTo>
                                  <a:lnTo>
                                    <a:pt x="24" y="67"/>
                                  </a:lnTo>
                                  <a:lnTo>
                                    <a:pt x="29" y="67"/>
                                  </a:lnTo>
                                  <a:lnTo>
                                    <a:pt x="29" y="63"/>
                                  </a:lnTo>
                                  <a:lnTo>
                                    <a:pt x="34" y="63"/>
                                  </a:lnTo>
                                  <a:lnTo>
                                    <a:pt x="29" y="67"/>
                                  </a:lnTo>
                                  <a:lnTo>
                                    <a:pt x="29" y="72"/>
                                  </a:lnTo>
                                  <a:lnTo>
                                    <a:pt x="24" y="72"/>
                                  </a:lnTo>
                                  <a:lnTo>
                                    <a:pt x="19" y="72"/>
                                  </a:lnTo>
                                  <a:lnTo>
                                    <a:pt x="14" y="72"/>
                                  </a:lnTo>
                                  <a:lnTo>
                                    <a:pt x="10" y="67"/>
                                  </a:lnTo>
                                  <a:lnTo>
                                    <a:pt x="10" y="63"/>
                                  </a:lnTo>
                                  <a:lnTo>
                                    <a:pt x="10" y="58"/>
                                  </a:lnTo>
                                  <a:lnTo>
                                    <a:pt x="10" y="24"/>
                                  </a:lnTo>
                                  <a:lnTo>
                                    <a:pt x="0" y="24"/>
                                  </a:lnTo>
                                  <a:lnTo>
                                    <a:pt x="0" y="19"/>
                                  </a:lnTo>
                                  <a:lnTo>
                                    <a:pt x="5" y="19"/>
                                  </a:lnTo>
                                  <a:lnTo>
                                    <a:pt x="10" y="15"/>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008"/>
                          <wps:cNvSpPr>
                            <a:spLocks noEditPoints="1"/>
                          </wps:cNvSpPr>
                          <wps:spPr bwMode="auto">
                            <a:xfrm>
                              <a:off x="6184" y="3466"/>
                              <a:ext cx="53" cy="53"/>
                            </a:xfrm>
                            <a:custGeom>
                              <a:avLst/>
                              <a:gdLst>
                                <a:gd name="T0" fmla="*/ 24 w 53"/>
                                <a:gd name="T1" fmla="*/ 0 h 53"/>
                                <a:gd name="T2" fmla="*/ 39 w 53"/>
                                <a:gd name="T3" fmla="*/ 0 h 53"/>
                                <a:gd name="T4" fmla="*/ 44 w 53"/>
                                <a:gd name="T5" fmla="*/ 10 h 53"/>
                                <a:gd name="T6" fmla="*/ 48 w 53"/>
                                <a:gd name="T7" fmla="*/ 15 h 53"/>
                                <a:gd name="T8" fmla="*/ 53 w 53"/>
                                <a:gd name="T9" fmla="*/ 24 h 53"/>
                                <a:gd name="T10" fmla="*/ 48 w 53"/>
                                <a:gd name="T11" fmla="*/ 34 h 53"/>
                                <a:gd name="T12" fmla="*/ 48 w 53"/>
                                <a:gd name="T13" fmla="*/ 39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4 h 53"/>
                                <a:gd name="T26" fmla="*/ 0 w 53"/>
                                <a:gd name="T27" fmla="*/ 39 h 53"/>
                                <a:gd name="T28" fmla="*/ 0 w 53"/>
                                <a:gd name="T29" fmla="*/ 29 h 53"/>
                                <a:gd name="T30" fmla="*/ 0 w 53"/>
                                <a:gd name="T31" fmla="*/ 20 h 53"/>
                                <a:gd name="T32" fmla="*/ 5 w 53"/>
                                <a:gd name="T33" fmla="*/ 15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5 h 53"/>
                                <a:gd name="T46" fmla="*/ 20 w 53"/>
                                <a:gd name="T47" fmla="*/ 5 h 53"/>
                                <a:gd name="T48" fmla="*/ 15 w 53"/>
                                <a:gd name="T49" fmla="*/ 5 h 53"/>
                                <a:gd name="T50" fmla="*/ 10 w 53"/>
                                <a:gd name="T51" fmla="*/ 10 h 53"/>
                                <a:gd name="T52" fmla="*/ 10 w 53"/>
                                <a:gd name="T53" fmla="*/ 15 h 53"/>
                                <a:gd name="T54" fmla="*/ 10 w 53"/>
                                <a:gd name="T55" fmla="*/ 24 h 53"/>
                                <a:gd name="T56" fmla="*/ 10 w 53"/>
                                <a:gd name="T57" fmla="*/ 34 h 53"/>
                                <a:gd name="T58" fmla="*/ 15 w 53"/>
                                <a:gd name="T59" fmla="*/ 44 h 53"/>
                                <a:gd name="T60" fmla="*/ 20 w 53"/>
                                <a:gd name="T61" fmla="*/ 48 h 53"/>
                                <a:gd name="T62" fmla="*/ 29 w 53"/>
                                <a:gd name="T63" fmla="*/ 53 h 53"/>
                                <a:gd name="T64" fmla="*/ 34 w 53"/>
                                <a:gd name="T65" fmla="*/ 48 h 53"/>
                                <a:gd name="T66" fmla="*/ 39 w 53"/>
                                <a:gd name="T67" fmla="*/ 48 h 53"/>
                                <a:gd name="T68" fmla="*/ 39 w 53"/>
                                <a:gd name="T69" fmla="*/ 39 h 53"/>
                                <a:gd name="T70" fmla="*/ 39 w 53"/>
                                <a:gd name="T71" fmla="*/ 29 h 53"/>
                                <a:gd name="T72" fmla="*/ 39 w 53"/>
                                <a:gd name="T73" fmla="*/ 20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10"/>
                                  </a:lnTo>
                                  <a:lnTo>
                                    <a:pt x="48" y="15"/>
                                  </a:lnTo>
                                  <a:lnTo>
                                    <a:pt x="53" y="24"/>
                                  </a:lnTo>
                                  <a:lnTo>
                                    <a:pt x="48" y="34"/>
                                  </a:lnTo>
                                  <a:lnTo>
                                    <a:pt x="48" y="39"/>
                                  </a:lnTo>
                                  <a:lnTo>
                                    <a:pt x="44" y="48"/>
                                  </a:lnTo>
                                  <a:lnTo>
                                    <a:pt x="39" y="53"/>
                                  </a:lnTo>
                                  <a:lnTo>
                                    <a:pt x="34" y="53"/>
                                  </a:lnTo>
                                  <a:lnTo>
                                    <a:pt x="24" y="53"/>
                                  </a:lnTo>
                                  <a:lnTo>
                                    <a:pt x="15" y="53"/>
                                  </a:lnTo>
                                  <a:lnTo>
                                    <a:pt x="5" y="44"/>
                                  </a:lnTo>
                                  <a:lnTo>
                                    <a:pt x="0" y="39"/>
                                  </a:lnTo>
                                  <a:lnTo>
                                    <a:pt x="0" y="29"/>
                                  </a:lnTo>
                                  <a:lnTo>
                                    <a:pt x="0" y="20"/>
                                  </a:lnTo>
                                  <a:lnTo>
                                    <a:pt x="5" y="15"/>
                                  </a:lnTo>
                                  <a:lnTo>
                                    <a:pt x="5" y="5"/>
                                  </a:lnTo>
                                  <a:lnTo>
                                    <a:pt x="15" y="0"/>
                                  </a:lnTo>
                                  <a:lnTo>
                                    <a:pt x="20" y="0"/>
                                  </a:lnTo>
                                  <a:lnTo>
                                    <a:pt x="24" y="0"/>
                                  </a:lnTo>
                                  <a:close/>
                                  <a:moveTo>
                                    <a:pt x="24" y="0"/>
                                  </a:moveTo>
                                  <a:lnTo>
                                    <a:pt x="20" y="5"/>
                                  </a:lnTo>
                                  <a:lnTo>
                                    <a:pt x="15" y="5"/>
                                  </a:lnTo>
                                  <a:lnTo>
                                    <a:pt x="10" y="10"/>
                                  </a:lnTo>
                                  <a:lnTo>
                                    <a:pt x="10" y="15"/>
                                  </a:lnTo>
                                  <a:lnTo>
                                    <a:pt x="10" y="24"/>
                                  </a:lnTo>
                                  <a:lnTo>
                                    <a:pt x="10" y="34"/>
                                  </a:lnTo>
                                  <a:lnTo>
                                    <a:pt x="15" y="44"/>
                                  </a:lnTo>
                                  <a:lnTo>
                                    <a:pt x="20" y="48"/>
                                  </a:lnTo>
                                  <a:lnTo>
                                    <a:pt x="29" y="53"/>
                                  </a:lnTo>
                                  <a:lnTo>
                                    <a:pt x="34" y="48"/>
                                  </a:lnTo>
                                  <a:lnTo>
                                    <a:pt x="39" y="48"/>
                                  </a:lnTo>
                                  <a:lnTo>
                                    <a:pt x="39" y="39"/>
                                  </a:lnTo>
                                  <a:lnTo>
                                    <a:pt x="39" y="29"/>
                                  </a:lnTo>
                                  <a:lnTo>
                                    <a:pt x="39" y="20"/>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009"/>
                          <wps:cNvSpPr>
                            <a:spLocks noEditPoints="1"/>
                          </wps:cNvSpPr>
                          <wps:spPr bwMode="auto">
                            <a:xfrm>
                              <a:off x="6276" y="3438"/>
                              <a:ext cx="48" cy="81"/>
                            </a:xfrm>
                            <a:custGeom>
                              <a:avLst/>
                              <a:gdLst>
                                <a:gd name="T0" fmla="*/ 0 w 48"/>
                                <a:gd name="T1" fmla="*/ 43 h 81"/>
                                <a:gd name="T2" fmla="*/ 0 w 48"/>
                                <a:gd name="T3" fmla="*/ 28 h 81"/>
                                <a:gd name="T4" fmla="*/ 4 w 48"/>
                                <a:gd name="T5" fmla="*/ 19 h 81"/>
                                <a:gd name="T6" fmla="*/ 9 w 48"/>
                                <a:gd name="T7" fmla="*/ 9 h 81"/>
                                <a:gd name="T8" fmla="*/ 14 w 48"/>
                                <a:gd name="T9" fmla="*/ 4 h 81"/>
                                <a:gd name="T10" fmla="*/ 19 w 48"/>
                                <a:gd name="T11" fmla="*/ 0 h 81"/>
                                <a:gd name="T12" fmla="*/ 24 w 48"/>
                                <a:gd name="T13" fmla="*/ 0 h 81"/>
                                <a:gd name="T14" fmla="*/ 33 w 48"/>
                                <a:gd name="T15" fmla="*/ 4 h 81"/>
                                <a:gd name="T16" fmla="*/ 43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81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4 h 81"/>
                                <a:gd name="T72" fmla="*/ 28 w 48"/>
                                <a:gd name="T73" fmla="*/ 4 h 81"/>
                                <a:gd name="T74" fmla="*/ 24 w 48"/>
                                <a:gd name="T75" fmla="*/ 4 h 81"/>
                                <a:gd name="T76" fmla="*/ 19 w 48"/>
                                <a:gd name="T77" fmla="*/ 4 h 81"/>
                                <a:gd name="T78" fmla="*/ 19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4" y="19"/>
                                  </a:lnTo>
                                  <a:lnTo>
                                    <a:pt x="9" y="9"/>
                                  </a:lnTo>
                                  <a:lnTo>
                                    <a:pt x="14" y="4"/>
                                  </a:lnTo>
                                  <a:lnTo>
                                    <a:pt x="19" y="0"/>
                                  </a:lnTo>
                                  <a:lnTo>
                                    <a:pt x="24" y="0"/>
                                  </a:lnTo>
                                  <a:lnTo>
                                    <a:pt x="33" y="4"/>
                                  </a:lnTo>
                                  <a:lnTo>
                                    <a:pt x="43" y="9"/>
                                  </a:lnTo>
                                  <a:lnTo>
                                    <a:pt x="48" y="24"/>
                                  </a:lnTo>
                                  <a:lnTo>
                                    <a:pt x="48" y="43"/>
                                  </a:lnTo>
                                  <a:lnTo>
                                    <a:pt x="48" y="52"/>
                                  </a:lnTo>
                                  <a:lnTo>
                                    <a:pt x="48" y="67"/>
                                  </a:lnTo>
                                  <a:lnTo>
                                    <a:pt x="43" y="72"/>
                                  </a:lnTo>
                                  <a:lnTo>
                                    <a:pt x="33" y="81"/>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81"/>
                                  </a:lnTo>
                                  <a:lnTo>
                                    <a:pt x="28" y="76"/>
                                  </a:lnTo>
                                  <a:lnTo>
                                    <a:pt x="33" y="72"/>
                                  </a:lnTo>
                                  <a:lnTo>
                                    <a:pt x="33" y="67"/>
                                  </a:lnTo>
                                  <a:lnTo>
                                    <a:pt x="38" y="57"/>
                                  </a:lnTo>
                                  <a:lnTo>
                                    <a:pt x="38" y="38"/>
                                  </a:lnTo>
                                  <a:lnTo>
                                    <a:pt x="38" y="28"/>
                                  </a:lnTo>
                                  <a:lnTo>
                                    <a:pt x="33" y="14"/>
                                  </a:lnTo>
                                  <a:lnTo>
                                    <a:pt x="33" y="9"/>
                                  </a:lnTo>
                                  <a:lnTo>
                                    <a:pt x="28" y="4"/>
                                  </a:lnTo>
                                  <a:lnTo>
                                    <a:pt x="24" y="4"/>
                                  </a:lnTo>
                                  <a:lnTo>
                                    <a:pt x="19" y="4"/>
                                  </a:lnTo>
                                  <a:lnTo>
                                    <a:pt x="19"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010"/>
                          <wps:cNvSpPr>
                            <a:spLocks/>
                          </wps:cNvSpPr>
                          <wps:spPr bwMode="auto">
                            <a:xfrm>
                              <a:off x="6338" y="3510"/>
                              <a:ext cx="14" cy="9"/>
                            </a:xfrm>
                            <a:custGeom>
                              <a:avLst/>
                              <a:gdLst>
                                <a:gd name="T0" fmla="*/ 5 w 14"/>
                                <a:gd name="T1" fmla="*/ 0 h 9"/>
                                <a:gd name="T2" fmla="*/ 10 w 14"/>
                                <a:gd name="T3" fmla="*/ 0 h 9"/>
                                <a:gd name="T4" fmla="*/ 10 w 14"/>
                                <a:gd name="T5" fmla="*/ 0 h 9"/>
                                <a:gd name="T6" fmla="*/ 14 w 14"/>
                                <a:gd name="T7" fmla="*/ 4 h 9"/>
                                <a:gd name="T8" fmla="*/ 14 w 14"/>
                                <a:gd name="T9" fmla="*/ 4 h 9"/>
                                <a:gd name="T10" fmla="*/ 14 w 14"/>
                                <a:gd name="T11" fmla="*/ 9 h 9"/>
                                <a:gd name="T12" fmla="*/ 10 w 14"/>
                                <a:gd name="T13" fmla="*/ 9 h 9"/>
                                <a:gd name="T14" fmla="*/ 10 w 14"/>
                                <a:gd name="T15" fmla="*/ 9 h 9"/>
                                <a:gd name="T16" fmla="*/ 5 w 14"/>
                                <a:gd name="T17" fmla="*/ 9 h 9"/>
                                <a:gd name="T18" fmla="*/ 5 w 14"/>
                                <a:gd name="T19" fmla="*/ 9 h 9"/>
                                <a:gd name="T20" fmla="*/ 0 w 14"/>
                                <a:gd name="T21" fmla="*/ 9 h 9"/>
                                <a:gd name="T22" fmla="*/ 0 w 14"/>
                                <a:gd name="T23" fmla="*/ 9 h 9"/>
                                <a:gd name="T24" fmla="*/ 0 w 14"/>
                                <a:gd name="T25" fmla="*/ 4 h 9"/>
                                <a:gd name="T26" fmla="*/ 0 w 14"/>
                                <a:gd name="T27" fmla="*/ 4 h 9"/>
                                <a:gd name="T28" fmla="*/ 0 w 14"/>
                                <a:gd name="T29" fmla="*/ 0 h 9"/>
                                <a:gd name="T30" fmla="*/ 5 w 14"/>
                                <a:gd name="T31" fmla="*/ 0 h 9"/>
                                <a:gd name="T32" fmla="*/ 5 w 14"/>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9">
                                  <a:moveTo>
                                    <a:pt x="5" y="0"/>
                                  </a:moveTo>
                                  <a:lnTo>
                                    <a:pt x="10" y="0"/>
                                  </a:lnTo>
                                  <a:lnTo>
                                    <a:pt x="14" y="4"/>
                                  </a:lnTo>
                                  <a:lnTo>
                                    <a:pt x="14" y="9"/>
                                  </a:lnTo>
                                  <a:lnTo>
                                    <a:pt x="10" y="9"/>
                                  </a:lnTo>
                                  <a:lnTo>
                                    <a:pt x="5" y="9"/>
                                  </a:lnTo>
                                  <a:lnTo>
                                    <a:pt x="0" y="9"/>
                                  </a:lnTo>
                                  <a:lnTo>
                                    <a:pt x="0" y="4"/>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011"/>
                          <wps:cNvSpPr>
                            <a:spLocks noEditPoints="1"/>
                          </wps:cNvSpPr>
                          <wps:spPr bwMode="auto">
                            <a:xfrm>
                              <a:off x="6362" y="3438"/>
                              <a:ext cx="53" cy="81"/>
                            </a:xfrm>
                            <a:custGeom>
                              <a:avLst/>
                              <a:gdLst>
                                <a:gd name="T0" fmla="*/ 0 w 53"/>
                                <a:gd name="T1" fmla="*/ 43 h 81"/>
                                <a:gd name="T2" fmla="*/ 5 w 53"/>
                                <a:gd name="T3" fmla="*/ 28 h 81"/>
                                <a:gd name="T4" fmla="*/ 5 w 53"/>
                                <a:gd name="T5" fmla="*/ 19 h 81"/>
                                <a:gd name="T6" fmla="*/ 10 w 53"/>
                                <a:gd name="T7" fmla="*/ 9 h 81"/>
                                <a:gd name="T8" fmla="*/ 19 w 53"/>
                                <a:gd name="T9" fmla="*/ 4 h 81"/>
                                <a:gd name="T10" fmla="*/ 24 w 53"/>
                                <a:gd name="T11" fmla="*/ 0 h 81"/>
                                <a:gd name="T12" fmla="*/ 29 w 53"/>
                                <a:gd name="T13" fmla="*/ 0 h 81"/>
                                <a:gd name="T14" fmla="*/ 38 w 53"/>
                                <a:gd name="T15" fmla="*/ 4 h 81"/>
                                <a:gd name="T16" fmla="*/ 43 w 53"/>
                                <a:gd name="T17" fmla="*/ 9 h 81"/>
                                <a:gd name="T18" fmla="*/ 53 w 53"/>
                                <a:gd name="T19" fmla="*/ 24 h 81"/>
                                <a:gd name="T20" fmla="*/ 53 w 53"/>
                                <a:gd name="T21" fmla="*/ 43 h 81"/>
                                <a:gd name="T22" fmla="*/ 53 w 53"/>
                                <a:gd name="T23" fmla="*/ 52 h 81"/>
                                <a:gd name="T24" fmla="*/ 48 w 53"/>
                                <a:gd name="T25" fmla="*/ 67 h 81"/>
                                <a:gd name="T26" fmla="*/ 43 w 53"/>
                                <a:gd name="T27" fmla="*/ 72 h 81"/>
                                <a:gd name="T28" fmla="*/ 38 w 53"/>
                                <a:gd name="T29" fmla="*/ 81 h 81"/>
                                <a:gd name="T30" fmla="*/ 34 w 53"/>
                                <a:gd name="T31" fmla="*/ 81 h 81"/>
                                <a:gd name="T32" fmla="*/ 29 w 53"/>
                                <a:gd name="T33" fmla="*/ 81 h 81"/>
                                <a:gd name="T34" fmla="*/ 19 w 53"/>
                                <a:gd name="T35" fmla="*/ 81 h 81"/>
                                <a:gd name="T36" fmla="*/ 10 w 53"/>
                                <a:gd name="T37" fmla="*/ 72 h 81"/>
                                <a:gd name="T38" fmla="*/ 5 w 53"/>
                                <a:gd name="T39" fmla="*/ 57 h 81"/>
                                <a:gd name="T40" fmla="*/ 0 w 53"/>
                                <a:gd name="T41" fmla="*/ 43 h 81"/>
                                <a:gd name="T42" fmla="*/ 14 w 53"/>
                                <a:gd name="T43" fmla="*/ 43 h 81"/>
                                <a:gd name="T44" fmla="*/ 14 w 53"/>
                                <a:gd name="T45" fmla="*/ 57 h 81"/>
                                <a:gd name="T46" fmla="*/ 19 w 53"/>
                                <a:gd name="T47" fmla="*/ 72 h 81"/>
                                <a:gd name="T48" fmla="*/ 24 w 53"/>
                                <a:gd name="T49" fmla="*/ 76 h 81"/>
                                <a:gd name="T50" fmla="*/ 29 w 53"/>
                                <a:gd name="T51" fmla="*/ 81 h 81"/>
                                <a:gd name="T52" fmla="*/ 29 w 53"/>
                                <a:gd name="T53" fmla="*/ 81 h 81"/>
                                <a:gd name="T54" fmla="*/ 34 w 53"/>
                                <a:gd name="T55" fmla="*/ 76 h 81"/>
                                <a:gd name="T56" fmla="*/ 38 w 53"/>
                                <a:gd name="T57" fmla="*/ 72 h 81"/>
                                <a:gd name="T58" fmla="*/ 38 w 53"/>
                                <a:gd name="T59" fmla="*/ 67 h 81"/>
                                <a:gd name="T60" fmla="*/ 43 w 53"/>
                                <a:gd name="T61" fmla="*/ 57 h 81"/>
                                <a:gd name="T62" fmla="*/ 43 w 53"/>
                                <a:gd name="T63" fmla="*/ 38 h 81"/>
                                <a:gd name="T64" fmla="*/ 43 w 53"/>
                                <a:gd name="T65" fmla="*/ 28 h 81"/>
                                <a:gd name="T66" fmla="*/ 38 w 53"/>
                                <a:gd name="T67" fmla="*/ 14 h 81"/>
                                <a:gd name="T68" fmla="*/ 38 w 53"/>
                                <a:gd name="T69" fmla="*/ 9 h 81"/>
                                <a:gd name="T70" fmla="*/ 34 w 53"/>
                                <a:gd name="T71" fmla="*/ 4 h 81"/>
                                <a:gd name="T72" fmla="*/ 34 w 53"/>
                                <a:gd name="T73" fmla="*/ 4 h 81"/>
                                <a:gd name="T74" fmla="*/ 29 w 53"/>
                                <a:gd name="T75" fmla="*/ 4 h 81"/>
                                <a:gd name="T76" fmla="*/ 24 w 53"/>
                                <a:gd name="T77" fmla="*/ 4 h 81"/>
                                <a:gd name="T78" fmla="*/ 19 w 53"/>
                                <a:gd name="T79" fmla="*/ 9 h 81"/>
                                <a:gd name="T80" fmla="*/ 19 w 53"/>
                                <a:gd name="T81" fmla="*/ 14 h 81"/>
                                <a:gd name="T82" fmla="*/ 14 w 53"/>
                                <a:gd name="T83" fmla="*/ 24 h 81"/>
                                <a:gd name="T84" fmla="*/ 14 w 53"/>
                                <a:gd name="T85" fmla="*/ 33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19" y="4"/>
                                  </a:lnTo>
                                  <a:lnTo>
                                    <a:pt x="24" y="0"/>
                                  </a:lnTo>
                                  <a:lnTo>
                                    <a:pt x="29" y="0"/>
                                  </a:lnTo>
                                  <a:lnTo>
                                    <a:pt x="38" y="4"/>
                                  </a:lnTo>
                                  <a:lnTo>
                                    <a:pt x="43" y="9"/>
                                  </a:lnTo>
                                  <a:lnTo>
                                    <a:pt x="53" y="24"/>
                                  </a:lnTo>
                                  <a:lnTo>
                                    <a:pt x="53" y="43"/>
                                  </a:lnTo>
                                  <a:lnTo>
                                    <a:pt x="53" y="52"/>
                                  </a:lnTo>
                                  <a:lnTo>
                                    <a:pt x="48" y="67"/>
                                  </a:lnTo>
                                  <a:lnTo>
                                    <a:pt x="43" y="72"/>
                                  </a:lnTo>
                                  <a:lnTo>
                                    <a:pt x="38" y="81"/>
                                  </a:lnTo>
                                  <a:lnTo>
                                    <a:pt x="34" y="81"/>
                                  </a:lnTo>
                                  <a:lnTo>
                                    <a:pt x="29" y="81"/>
                                  </a:lnTo>
                                  <a:lnTo>
                                    <a:pt x="19" y="81"/>
                                  </a:lnTo>
                                  <a:lnTo>
                                    <a:pt x="10" y="72"/>
                                  </a:lnTo>
                                  <a:lnTo>
                                    <a:pt x="5" y="57"/>
                                  </a:lnTo>
                                  <a:lnTo>
                                    <a:pt x="0" y="43"/>
                                  </a:lnTo>
                                  <a:close/>
                                  <a:moveTo>
                                    <a:pt x="14" y="43"/>
                                  </a:moveTo>
                                  <a:lnTo>
                                    <a:pt x="14" y="57"/>
                                  </a:lnTo>
                                  <a:lnTo>
                                    <a:pt x="19" y="72"/>
                                  </a:lnTo>
                                  <a:lnTo>
                                    <a:pt x="24" y="76"/>
                                  </a:lnTo>
                                  <a:lnTo>
                                    <a:pt x="29" y="81"/>
                                  </a:lnTo>
                                  <a:lnTo>
                                    <a:pt x="34" y="76"/>
                                  </a:lnTo>
                                  <a:lnTo>
                                    <a:pt x="38" y="72"/>
                                  </a:lnTo>
                                  <a:lnTo>
                                    <a:pt x="38" y="67"/>
                                  </a:lnTo>
                                  <a:lnTo>
                                    <a:pt x="43" y="57"/>
                                  </a:lnTo>
                                  <a:lnTo>
                                    <a:pt x="43" y="38"/>
                                  </a:lnTo>
                                  <a:lnTo>
                                    <a:pt x="43" y="28"/>
                                  </a:lnTo>
                                  <a:lnTo>
                                    <a:pt x="38" y="14"/>
                                  </a:lnTo>
                                  <a:lnTo>
                                    <a:pt x="38" y="9"/>
                                  </a:lnTo>
                                  <a:lnTo>
                                    <a:pt x="34" y="4"/>
                                  </a:lnTo>
                                  <a:lnTo>
                                    <a:pt x="29" y="4"/>
                                  </a:lnTo>
                                  <a:lnTo>
                                    <a:pt x="24" y="4"/>
                                  </a:lnTo>
                                  <a:lnTo>
                                    <a:pt x="19" y="9"/>
                                  </a:lnTo>
                                  <a:lnTo>
                                    <a:pt x="19" y="14"/>
                                  </a:lnTo>
                                  <a:lnTo>
                                    <a:pt x="14" y="24"/>
                                  </a:lnTo>
                                  <a:lnTo>
                                    <a:pt x="14" y="3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012"/>
                          <wps:cNvSpPr>
                            <a:spLocks noEditPoints="1"/>
                          </wps:cNvSpPr>
                          <wps:spPr bwMode="auto">
                            <a:xfrm>
                              <a:off x="6424" y="3438"/>
                              <a:ext cx="53" cy="81"/>
                            </a:xfrm>
                            <a:custGeom>
                              <a:avLst/>
                              <a:gdLst>
                                <a:gd name="T0" fmla="*/ 0 w 53"/>
                                <a:gd name="T1" fmla="*/ 43 h 81"/>
                                <a:gd name="T2" fmla="*/ 0 w 53"/>
                                <a:gd name="T3" fmla="*/ 28 h 81"/>
                                <a:gd name="T4" fmla="*/ 5 w 53"/>
                                <a:gd name="T5" fmla="*/ 19 h 81"/>
                                <a:gd name="T6" fmla="*/ 10 w 53"/>
                                <a:gd name="T7" fmla="*/ 9 h 81"/>
                                <a:gd name="T8" fmla="*/ 15 w 53"/>
                                <a:gd name="T9" fmla="*/ 4 h 81"/>
                                <a:gd name="T10" fmla="*/ 19 w 53"/>
                                <a:gd name="T11" fmla="*/ 0 h 81"/>
                                <a:gd name="T12" fmla="*/ 24 w 53"/>
                                <a:gd name="T13" fmla="*/ 0 h 81"/>
                                <a:gd name="T14" fmla="*/ 34 w 53"/>
                                <a:gd name="T15" fmla="*/ 4 h 81"/>
                                <a:gd name="T16" fmla="*/ 43 w 53"/>
                                <a:gd name="T17" fmla="*/ 9 h 81"/>
                                <a:gd name="T18" fmla="*/ 48 w 53"/>
                                <a:gd name="T19" fmla="*/ 24 h 81"/>
                                <a:gd name="T20" fmla="*/ 53 w 53"/>
                                <a:gd name="T21" fmla="*/ 43 h 81"/>
                                <a:gd name="T22" fmla="*/ 53 w 53"/>
                                <a:gd name="T23" fmla="*/ 52 h 81"/>
                                <a:gd name="T24" fmla="*/ 48 w 53"/>
                                <a:gd name="T25" fmla="*/ 67 h 81"/>
                                <a:gd name="T26" fmla="*/ 43 w 53"/>
                                <a:gd name="T27" fmla="*/ 72 h 81"/>
                                <a:gd name="T28" fmla="*/ 39 w 53"/>
                                <a:gd name="T29" fmla="*/ 81 h 81"/>
                                <a:gd name="T30" fmla="*/ 34 w 53"/>
                                <a:gd name="T31" fmla="*/ 81 h 81"/>
                                <a:gd name="T32" fmla="*/ 24 w 53"/>
                                <a:gd name="T33" fmla="*/ 81 h 81"/>
                                <a:gd name="T34" fmla="*/ 15 w 53"/>
                                <a:gd name="T35" fmla="*/ 81 h 81"/>
                                <a:gd name="T36" fmla="*/ 5 w 53"/>
                                <a:gd name="T37" fmla="*/ 72 h 81"/>
                                <a:gd name="T38" fmla="*/ 0 w 53"/>
                                <a:gd name="T39" fmla="*/ 57 h 81"/>
                                <a:gd name="T40" fmla="*/ 0 w 53"/>
                                <a:gd name="T41" fmla="*/ 43 h 81"/>
                                <a:gd name="T42" fmla="*/ 10 w 53"/>
                                <a:gd name="T43" fmla="*/ 43 h 81"/>
                                <a:gd name="T44" fmla="*/ 15 w 53"/>
                                <a:gd name="T45" fmla="*/ 57 h 81"/>
                                <a:gd name="T46" fmla="*/ 15 w 53"/>
                                <a:gd name="T47" fmla="*/ 72 h 81"/>
                                <a:gd name="T48" fmla="*/ 19 w 53"/>
                                <a:gd name="T49" fmla="*/ 76 h 81"/>
                                <a:gd name="T50" fmla="*/ 24 w 53"/>
                                <a:gd name="T51" fmla="*/ 81 h 81"/>
                                <a:gd name="T52" fmla="*/ 29 w 53"/>
                                <a:gd name="T53" fmla="*/ 81 h 81"/>
                                <a:gd name="T54" fmla="*/ 34 w 53"/>
                                <a:gd name="T55" fmla="*/ 76 h 81"/>
                                <a:gd name="T56" fmla="*/ 34 w 53"/>
                                <a:gd name="T57" fmla="*/ 72 h 81"/>
                                <a:gd name="T58" fmla="*/ 39 w 53"/>
                                <a:gd name="T59" fmla="*/ 67 h 81"/>
                                <a:gd name="T60" fmla="*/ 39 w 53"/>
                                <a:gd name="T61" fmla="*/ 57 h 81"/>
                                <a:gd name="T62" fmla="*/ 39 w 53"/>
                                <a:gd name="T63" fmla="*/ 38 h 81"/>
                                <a:gd name="T64" fmla="*/ 39 w 53"/>
                                <a:gd name="T65" fmla="*/ 28 h 81"/>
                                <a:gd name="T66" fmla="*/ 39 w 53"/>
                                <a:gd name="T67" fmla="*/ 14 h 81"/>
                                <a:gd name="T68" fmla="*/ 34 w 53"/>
                                <a:gd name="T69" fmla="*/ 9 h 81"/>
                                <a:gd name="T70" fmla="*/ 34 w 53"/>
                                <a:gd name="T71" fmla="*/ 4 h 81"/>
                                <a:gd name="T72" fmla="*/ 29 w 53"/>
                                <a:gd name="T73" fmla="*/ 4 h 81"/>
                                <a:gd name="T74" fmla="*/ 24 w 53"/>
                                <a:gd name="T75" fmla="*/ 4 h 81"/>
                                <a:gd name="T76" fmla="*/ 24 w 53"/>
                                <a:gd name="T77" fmla="*/ 4 h 81"/>
                                <a:gd name="T78" fmla="*/ 19 w 53"/>
                                <a:gd name="T79" fmla="*/ 9 h 81"/>
                                <a:gd name="T80" fmla="*/ 15 w 53"/>
                                <a:gd name="T81" fmla="*/ 14 h 81"/>
                                <a:gd name="T82" fmla="*/ 15 w 53"/>
                                <a:gd name="T83" fmla="*/ 24 h 81"/>
                                <a:gd name="T84" fmla="*/ 10 w 53"/>
                                <a:gd name="T85" fmla="*/ 33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10" y="9"/>
                                  </a:lnTo>
                                  <a:lnTo>
                                    <a:pt x="15" y="4"/>
                                  </a:lnTo>
                                  <a:lnTo>
                                    <a:pt x="19" y="0"/>
                                  </a:lnTo>
                                  <a:lnTo>
                                    <a:pt x="24" y="0"/>
                                  </a:lnTo>
                                  <a:lnTo>
                                    <a:pt x="34" y="4"/>
                                  </a:lnTo>
                                  <a:lnTo>
                                    <a:pt x="43" y="9"/>
                                  </a:lnTo>
                                  <a:lnTo>
                                    <a:pt x="48" y="24"/>
                                  </a:lnTo>
                                  <a:lnTo>
                                    <a:pt x="53" y="43"/>
                                  </a:lnTo>
                                  <a:lnTo>
                                    <a:pt x="53" y="52"/>
                                  </a:lnTo>
                                  <a:lnTo>
                                    <a:pt x="48" y="67"/>
                                  </a:lnTo>
                                  <a:lnTo>
                                    <a:pt x="43" y="72"/>
                                  </a:lnTo>
                                  <a:lnTo>
                                    <a:pt x="39" y="81"/>
                                  </a:lnTo>
                                  <a:lnTo>
                                    <a:pt x="34" y="81"/>
                                  </a:lnTo>
                                  <a:lnTo>
                                    <a:pt x="24" y="81"/>
                                  </a:lnTo>
                                  <a:lnTo>
                                    <a:pt x="15" y="81"/>
                                  </a:lnTo>
                                  <a:lnTo>
                                    <a:pt x="5" y="72"/>
                                  </a:lnTo>
                                  <a:lnTo>
                                    <a:pt x="0" y="57"/>
                                  </a:lnTo>
                                  <a:lnTo>
                                    <a:pt x="0" y="43"/>
                                  </a:lnTo>
                                  <a:close/>
                                  <a:moveTo>
                                    <a:pt x="10" y="43"/>
                                  </a:moveTo>
                                  <a:lnTo>
                                    <a:pt x="15" y="57"/>
                                  </a:lnTo>
                                  <a:lnTo>
                                    <a:pt x="15" y="72"/>
                                  </a:lnTo>
                                  <a:lnTo>
                                    <a:pt x="19" y="76"/>
                                  </a:lnTo>
                                  <a:lnTo>
                                    <a:pt x="24" y="81"/>
                                  </a:lnTo>
                                  <a:lnTo>
                                    <a:pt x="29" y="81"/>
                                  </a:lnTo>
                                  <a:lnTo>
                                    <a:pt x="34" y="76"/>
                                  </a:lnTo>
                                  <a:lnTo>
                                    <a:pt x="34" y="72"/>
                                  </a:lnTo>
                                  <a:lnTo>
                                    <a:pt x="39" y="67"/>
                                  </a:lnTo>
                                  <a:lnTo>
                                    <a:pt x="39" y="57"/>
                                  </a:lnTo>
                                  <a:lnTo>
                                    <a:pt x="39" y="38"/>
                                  </a:lnTo>
                                  <a:lnTo>
                                    <a:pt x="39" y="28"/>
                                  </a:lnTo>
                                  <a:lnTo>
                                    <a:pt x="39" y="14"/>
                                  </a:lnTo>
                                  <a:lnTo>
                                    <a:pt x="34" y="9"/>
                                  </a:lnTo>
                                  <a:lnTo>
                                    <a:pt x="34" y="4"/>
                                  </a:lnTo>
                                  <a:lnTo>
                                    <a:pt x="29" y="4"/>
                                  </a:lnTo>
                                  <a:lnTo>
                                    <a:pt x="24" y="4"/>
                                  </a:lnTo>
                                  <a:lnTo>
                                    <a:pt x="19" y="9"/>
                                  </a:lnTo>
                                  <a:lnTo>
                                    <a:pt x="15" y="14"/>
                                  </a:lnTo>
                                  <a:lnTo>
                                    <a:pt x="15"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013"/>
                          <wps:cNvSpPr>
                            <a:spLocks noEditPoints="1"/>
                          </wps:cNvSpPr>
                          <wps:spPr bwMode="auto">
                            <a:xfrm>
                              <a:off x="6487" y="3438"/>
                              <a:ext cx="48" cy="81"/>
                            </a:xfrm>
                            <a:custGeom>
                              <a:avLst/>
                              <a:gdLst>
                                <a:gd name="T0" fmla="*/ 0 w 48"/>
                                <a:gd name="T1" fmla="*/ 43 h 81"/>
                                <a:gd name="T2" fmla="*/ 0 w 48"/>
                                <a:gd name="T3" fmla="*/ 28 h 81"/>
                                <a:gd name="T4" fmla="*/ 0 w 48"/>
                                <a:gd name="T5" fmla="*/ 19 h 81"/>
                                <a:gd name="T6" fmla="*/ 4 w 48"/>
                                <a:gd name="T7" fmla="*/ 9 h 81"/>
                                <a:gd name="T8" fmla="*/ 14 w 48"/>
                                <a:gd name="T9" fmla="*/ 4 h 81"/>
                                <a:gd name="T10" fmla="*/ 19 w 48"/>
                                <a:gd name="T11" fmla="*/ 0 h 81"/>
                                <a:gd name="T12" fmla="*/ 24 w 48"/>
                                <a:gd name="T13" fmla="*/ 0 h 81"/>
                                <a:gd name="T14" fmla="*/ 33 w 48"/>
                                <a:gd name="T15" fmla="*/ 4 h 81"/>
                                <a:gd name="T16" fmla="*/ 38 w 48"/>
                                <a:gd name="T17" fmla="*/ 9 h 81"/>
                                <a:gd name="T18" fmla="*/ 48 w 48"/>
                                <a:gd name="T19" fmla="*/ 24 h 81"/>
                                <a:gd name="T20" fmla="*/ 48 w 48"/>
                                <a:gd name="T21" fmla="*/ 43 h 81"/>
                                <a:gd name="T22" fmla="*/ 48 w 48"/>
                                <a:gd name="T23" fmla="*/ 52 h 81"/>
                                <a:gd name="T24" fmla="*/ 43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81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4 h 81"/>
                                <a:gd name="T72" fmla="*/ 28 w 48"/>
                                <a:gd name="T73" fmla="*/ 4 h 81"/>
                                <a:gd name="T74" fmla="*/ 24 w 48"/>
                                <a:gd name="T75" fmla="*/ 4 h 81"/>
                                <a:gd name="T76" fmla="*/ 19 w 48"/>
                                <a:gd name="T77" fmla="*/ 4 h 81"/>
                                <a:gd name="T78" fmla="*/ 14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0" y="19"/>
                                  </a:lnTo>
                                  <a:lnTo>
                                    <a:pt x="4" y="9"/>
                                  </a:lnTo>
                                  <a:lnTo>
                                    <a:pt x="14" y="4"/>
                                  </a:lnTo>
                                  <a:lnTo>
                                    <a:pt x="19" y="0"/>
                                  </a:lnTo>
                                  <a:lnTo>
                                    <a:pt x="24" y="0"/>
                                  </a:lnTo>
                                  <a:lnTo>
                                    <a:pt x="33" y="4"/>
                                  </a:lnTo>
                                  <a:lnTo>
                                    <a:pt x="38" y="9"/>
                                  </a:lnTo>
                                  <a:lnTo>
                                    <a:pt x="48" y="24"/>
                                  </a:lnTo>
                                  <a:lnTo>
                                    <a:pt x="48" y="43"/>
                                  </a:lnTo>
                                  <a:lnTo>
                                    <a:pt x="48" y="52"/>
                                  </a:lnTo>
                                  <a:lnTo>
                                    <a:pt x="43" y="67"/>
                                  </a:lnTo>
                                  <a:lnTo>
                                    <a:pt x="43" y="72"/>
                                  </a:lnTo>
                                  <a:lnTo>
                                    <a:pt x="33" y="81"/>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81"/>
                                  </a:lnTo>
                                  <a:lnTo>
                                    <a:pt x="28" y="76"/>
                                  </a:lnTo>
                                  <a:lnTo>
                                    <a:pt x="33" y="72"/>
                                  </a:lnTo>
                                  <a:lnTo>
                                    <a:pt x="33" y="67"/>
                                  </a:lnTo>
                                  <a:lnTo>
                                    <a:pt x="38" y="57"/>
                                  </a:lnTo>
                                  <a:lnTo>
                                    <a:pt x="38" y="38"/>
                                  </a:lnTo>
                                  <a:lnTo>
                                    <a:pt x="38" y="28"/>
                                  </a:lnTo>
                                  <a:lnTo>
                                    <a:pt x="33" y="14"/>
                                  </a:lnTo>
                                  <a:lnTo>
                                    <a:pt x="33" y="9"/>
                                  </a:lnTo>
                                  <a:lnTo>
                                    <a:pt x="28" y="4"/>
                                  </a:lnTo>
                                  <a:lnTo>
                                    <a:pt x="24" y="4"/>
                                  </a:lnTo>
                                  <a:lnTo>
                                    <a:pt x="19" y="4"/>
                                  </a:lnTo>
                                  <a:lnTo>
                                    <a:pt x="14"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014"/>
                          <wps:cNvSpPr>
                            <a:spLocks/>
                          </wps:cNvSpPr>
                          <wps:spPr bwMode="auto">
                            <a:xfrm>
                              <a:off x="6544" y="3438"/>
                              <a:ext cx="48" cy="81"/>
                            </a:xfrm>
                            <a:custGeom>
                              <a:avLst/>
                              <a:gdLst>
                                <a:gd name="T0" fmla="*/ 0 w 48"/>
                                <a:gd name="T1" fmla="*/ 19 h 81"/>
                                <a:gd name="T2" fmla="*/ 5 w 48"/>
                                <a:gd name="T3" fmla="*/ 9 h 81"/>
                                <a:gd name="T4" fmla="*/ 10 w 48"/>
                                <a:gd name="T5" fmla="*/ 4 h 81"/>
                                <a:gd name="T6" fmla="*/ 15 w 48"/>
                                <a:gd name="T7" fmla="*/ 0 h 81"/>
                                <a:gd name="T8" fmla="*/ 24 w 48"/>
                                <a:gd name="T9" fmla="*/ 0 h 81"/>
                                <a:gd name="T10" fmla="*/ 34 w 48"/>
                                <a:gd name="T11" fmla="*/ 4 h 81"/>
                                <a:gd name="T12" fmla="*/ 39 w 48"/>
                                <a:gd name="T13" fmla="*/ 9 h 81"/>
                                <a:gd name="T14" fmla="*/ 43 w 48"/>
                                <a:gd name="T15" fmla="*/ 14 h 81"/>
                                <a:gd name="T16" fmla="*/ 43 w 48"/>
                                <a:gd name="T17" fmla="*/ 19 h 81"/>
                                <a:gd name="T18" fmla="*/ 39 w 48"/>
                                <a:gd name="T19" fmla="*/ 24 h 81"/>
                                <a:gd name="T20" fmla="*/ 34 w 48"/>
                                <a:gd name="T21" fmla="*/ 33 h 81"/>
                                <a:gd name="T22" fmla="*/ 39 w 48"/>
                                <a:gd name="T23" fmla="*/ 38 h 81"/>
                                <a:gd name="T24" fmla="*/ 43 w 48"/>
                                <a:gd name="T25" fmla="*/ 43 h 81"/>
                                <a:gd name="T26" fmla="*/ 43 w 48"/>
                                <a:gd name="T27" fmla="*/ 48 h 81"/>
                                <a:gd name="T28" fmla="*/ 48 w 48"/>
                                <a:gd name="T29" fmla="*/ 57 h 81"/>
                                <a:gd name="T30" fmla="*/ 43 w 48"/>
                                <a:gd name="T31" fmla="*/ 67 h 81"/>
                                <a:gd name="T32" fmla="*/ 39 w 48"/>
                                <a:gd name="T33" fmla="*/ 72 h 81"/>
                                <a:gd name="T34" fmla="*/ 29 w 48"/>
                                <a:gd name="T35" fmla="*/ 81 h 81"/>
                                <a:gd name="T36" fmla="*/ 15 w 48"/>
                                <a:gd name="T37" fmla="*/ 81 h 81"/>
                                <a:gd name="T38" fmla="*/ 10 w 48"/>
                                <a:gd name="T39" fmla="*/ 81 h 81"/>
                                <a:gd name="T40" fmla="*/ 5 w 48"/>
                                <a:gd name="T41" fmla="*/ 81 h 81"/>
                                <a:gd name="T42" fmla="*/ 0 w 48"/>
                                <a:gd name="T43" fmla="*/ 81 h 81"/>
                                <a:gd name="T44" fmla="*/ 0 w 48"/>
                                <a:gd name="T45" fmla="*/ 76 h 81"/>
                                <a:gd name="T46" fmla="*/ 0 w 48"/>
                                <a:gd name="T47" fmla="*/ 76 h 81"/>
                                <a:gd name="T48" fmla="*/ 0 w 48"/>
                                <a:gd name="T49" fmla="*/ 76 h 81"/>
                                <a:gd name="T50" fmla="*/ 5 w 48"/>
                                <a:gd name="T51" fmla="*/ 72 h 81"/>
                                <a:gd name="T52" fmla="*/ 5 w 48"/>
                                <a:gd name="T53" fmla="*/ 72 h 81"/>
                                <a:gd name="T54" fmla="*/ 5 w 48"/>
                                <a:gd name="T55" fmla="*/ 72 h 81"/>
                                <a:gd name="T56" fmla="*/ 10 w 48"/>
                                <a:gd name="T57" fmla="*/ 72 h 81"/>
                                <a:gd name="T58" fmla="*/ 10 w 48"/>
                                <a:gd name="T59" fmla="*/ 72 h 81"/>
                                <a:gd name="T60" fmla="*/ 15 w 48"/>
                                <a:gd name="T61" fmla="*/ 76 h 81"/>
                                <a:gd name="T62" fmla="*/ 15 w 48"/>
                                <a:gd name="T63" fmla="*/ 76 h 81"/>
                                <a:gd name="T64" fmla="*/ 19 w 48"/>
                                <a:gd name="T65" fmla="*/ 76 h 81"/>
                                <a:gd name="T66" fmla="*/ 19 w 48"/>
                                <a:gd name="T67" fmla="*/ 76 h 81"/>
                                <a:gd name="T68" fmla="*/ 24 w 48"/>
                                <a:gd name="T69" fmla="*/ 76 h 81"/>
                                <a:gd name="T70" fmla="*/ 29 w 48"/>
                                <a:gd name="T71" fmla="*/ 76 h 81"/>
                                <a:gd name="T72" fmla="*/ 34 w 48"/>
                                <a:gd name="T73" fmla="*/ 72 h 81"/>
                                <a:gd name="T74" fmla="*/ 39 w 48"/>
                                <a:gd name="T75" fmla="*/ 67 h 81"/>
                                <a:gd name="T76" fmla="*/ 39 w 48"/>
                                <a:gd name="T77" fmla="*/ 62 h 81"/>
                                <a:gd name="T78" fmla="*/ 39 w 48"/>
                                <a:gd name="T79" fmla="*/ 57 h 81"/>
                                <a:gd name="T80" fmla="*/ 34 w 48"/>
                                <a:gd name="T81" fmla="*/ 52 h 81"/>
                                <a:gd name="T82" fmla="*/ 34 w 48"/>
                                <a:gd name="T83" fmla="*/ 52 h 81"/>
                                <a:gd name="T84" fmla="*/ 34 w 48"/>
                                <a:gd name="T85" fmla="*/ 48 h 81"/>
                                <a:gd name="T86" fmla="*/ 29 w 48"/>
                                <a:gd name="T87" fmla="*/ 48 h 81"/>
                                <a:gd name="T88" fmla="*/ 24 w 48"/>
                                <a:gd name="T89" fmla="*/ 43 h 81"/>
                                <a:gd name="T90" fmla="*/ 19 w 48"/>
                                <a:gd name="T91" fmla="*/ 43 h 81"/>
                                <a:gd name="T92" fmla="*/ 15 w 48"/>
                                <a:gd name="T93" fmla="*/ 43 h 81"/>
                                <a:gd name="T94" fmla="*/ 15 w 48"/>
                                <a:gd name="T95" fmla="*/ 43 h 81"/>
                                <a:gd name="T96" fmla="*/ 15 w 48"/>
                                <a:gd name="T97" fmla="*/ 43 h 81"/>
                                <a:gd name="T98" fmla="*/ 19 w 48"/>
                                <a:gd name="T99" fmla="*/ 38 h 81"/>
                                <a:gd name="T100" fmla="*/ 24 w 48"/>
                                <a:gd name="T101" fmla="*/ 38 h 81"/>
                                <a:gd name="T102" fmla="*/ 29 w 48"/>
                                <a:gd name="T103" fmla="*/ 33 h 81"/>
                                <a:gd name="T104" fmla="*/ 29 w 48"/>
                                <a:gd name="T105" fmla="*/ 28 h 81"/>
                                <a:gd name="T106" fmla="*/ 34 w 48"/>
                                <a:gd name="T107" fmla="*/ 28 h 81"/>
                                <a:gd name="T108" fmla="*/ 34 w 48"/>
                                <a:gd name="T109" fmla="*/ 24 h 81"/>
                                <a:gd name="T110" fmla="*/ 34 w 48"/>
                                <a:gd name="T111" fmla="*/ 19 h 81"/>
                                <a:gd name="T112" fmla="*/ 29 w 48"/>
                                <a:gd name="T113" fmla="*/ 14 h 81"/>
                                <a:gd name="T114" fmla="*/ 24 w 48"/>
                                <a:gd name="T115" fmla="*/ 9 h 81"/>
                                <a:gd name="T116" fmla="*/ 19 w 48"/>
                                <a:gd name="T117" fmla="*/ 9 h 81"/>
                                <a:gd name="T118" fmla="*/ 10 w 48"/>
                                <a:gd name="T119" fmla="*/ 9 h 81"/>
                                <a:gd name="T120" fmla="*/ 5 w 48"/>
                                <a:gd name="T121" fmla="*/ 19 h 81"/>
                                <a:gd name="T122" fmla="*/ 0 w 48"/>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1">
                                  <a:moveTo>
                                    <a:pt x="0" y="19"/>
                                  </a:moveTo>
                                  <a:lnTo>
                                    <a:pt x="5" y="9"/>
                                  </a:lnTo>
                                  <a:lnTo>
                                    <a:pt x="10" y="4"/>
                                  </a:lnTo>
                                  <a:lnTo>
                                    <a:pt x="15" y="0"/>
                                  </a:lnTo>
                                  <a:lnTo>
                                    <a:pt x="24" y="0"/>
                                  </a:lnTo>
                                  <a:lnTo>
                                    <a:pt x="34" y="4"/>
                                  </a:lnTo>
                                  <a:lnTo>
                                    <a:pt x="39" y="9"/>
                                  </a:lnTo>
                                  <a:lnTo>
                                    <a:pt x="43" y="14"/>
                                  </a:lnTo>
                                  <a:lnTo>
                                    <a:pt x="43" y="19"/>
                                  </a:lnTo>
                                  <a:lnTo>
                                    <a:pt x="39" y="24"/>
                                  </a:lnTo>
                                  <a:lnTo>
                                    <a:pt x="34" y="33"/>
                                  </a:lnTo>
                                  <a:lnTo>
                                    <a:pt x="39" y="38"/>
                                  </a:lnTo>
                                  <a:lnTo>
                                    <a:pt x="43" y="43"/>
                                  </a:lnTo>
                                  <a:lnTo>
                                    <a:pt x="43" y="48"/>
                                  </a:lnTo>
                                  <a:lnTo>
                                    <a:pt x="48" y="57"/>
                                  </a:lnTo>
                                  <a:lnTo>
                                    <a:pt x="43" y="67"/>
                                  </a:lnTo>
                                  <a:lnTo>
                                    <a:pt x="39" y="72"/>
                                  </a:lnTo>
                                  <a:lnTo>
                                    <a:pt x="29" y="81"/>
                                  </a:lnTo>
                                  <a:lnTo>
                                    <a:pt x="15" y="81"/>
                                  </a:lnTo>
                                  <a:lnTo>
                                    <a:pt x="10" y="81"/>
                                  </a:lnTo>
                                  <a:lnTo>
                                    <a:pt x="5" y="81"/>
                                  </a:lnTo>
                                  <a:lnTo>
                                    <a:pt x="0" y="81"/>
                                  </a:lnTo>
                                  <a:lnTo>
                                    <a:pt x="0" y="76"/>
                                  </a:lnTo>
                                  <a:lnTo>
                                    <a:pt x="5" y="72"/>
                                  </a:lnTo>
                                  <a:lnTo>
                                    <a:pt x="10" y="72"/>
                                  </a:lnTo>
                                  <a:lnTo>
                                    <a:pt x="15" y="76"/>
                                  </a:lnTo>
                                  <a:lnTo>
                                    <a:pt x="19" y="76"/>
                                  </a:lnTo>
                                  <a:lnTo>
                                    <a:pt x="24" y="76"/>
                                  </a:lnTo>
                                  <a:lnTo>
                                    <a:pt x="29" y="76"/>
                                  </a:lnTo>
                                  <a:lnTo>
                                    <a:pt x="34" y="72"/>
                                  </a:lnTo>
                                  <a:lnTo>
                                    <a:pt x="39" y="67"/>
                                  </a:lnTo>
                                  <a:lnTo>
                                    <a:pt x="39" y="62"/>
                                  </a:lnTo>
                                  <a:lnTo>
                                    <a:pt x="39" y="57"/>
                                  </a:lnTo>
                                  <a:lnTo>
                                    <a:pt x="34" y="52"/>
                                  </a:lnTo>
                                  <a:lnTo>
                                    <a:pt x="34" y="48"/>
                                  </a:lnTo>
                                  <a:lnTo>
                                    <a:pt x="29" y="48"/>
                                  </a:lnTo>
                                  <a:lnTo>
                                    <a:pt x="24" y="43"/>
                                  </a:lnTo>
                                  <a:lnTo>
                                    <a:pt x="19" y="43"/>
                                  </a:lnTo>
                                  <a:lnTo>
                                    <a:pt x="15" y="43"/>
                                  </a:lnTo>
                                  <a:lnTo>
                                    <a:pt x="19" y="38"/>
                                  </a:lnTo>
                                  <a:lnTo>
                                    <a:pt x="24" y="38"/>
                                  </a:lnTo>
                                  <a:lnTo>
                                    <a:pt x="29" y="33"/>
                                  </a:lnTo>
                                  <a:lnTo>
                                    <a:pt x="29" y="28"/>
                                  </a:lnTo>
                                  <a:lnTo>
                                    <a:pt x="34" y="28"/>
                                  </a:lnTo>
                                  <a:lnTo>
                                    <a:pt x="34" y="24"/>
                                  </a:lnTo>
                                  <a:lnTo>
                                    <a:pt x="34" y="19"/>
                                  </a:lnTo>
                                  <a:lnTo>
                                    <a:pt x="29" y="14"/>
                                  </a:lnTo>
                                  <a:lnTo>
                                    <a:pt x="24" y="9"/>
                                  </a:lnTo>
                                  <a:lnTo>
                                    <a:pt x="19" y="9"/>
                                  </a:lnTo>
                                  <a:lnTo>
                                    <a:pt x="10" y="9"/>
                                  </a:lnTo>
                                  <a:lnTo>
                                    <a:pt x="5"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015"/>
                          <wps:cNvSpPr>
                            <a:spLocks/>
                          </wps:cNvSpPr>
                          <wps:spPr bwMode="auto">
                            <a:xfrm>
                              <a:off x="6607" y="3438"/>
                              <a:ext cx="43" cy="81"/>
                            </a:xfrm>
                            <a:custGeom>
                              <a:avLst/>
                              <a:gdLst>
                                <a:gd name="T0" fmla="*/ 0 w 43"/>
                                <a:gd name="T1" fmla="*/ 19 h 81"/>
                                <a:gd name="T2" fmla="*/ 4 w 43"/>
                                <a:gd name="T3" fmla="*/ 9 h 81"/>
                                <a:gd name="T4" fmla="*/ 9 w 43"/>
                                <a:gd name="T5" fmla="*/ 4 h 81"/>
                                <a:gd name="T6" fmla="*/ 14 w 43"/>
                                <a:gd name="T7" fmla="*/ 0 h 81"/>
                                <a:gd name="T8" fmla="*/ 24 w 43"/>
                                <a:gd name="T9" fmla="*/ 0 h 81"/>
                                <a:gd name="T10" fmla="*/ 28 w 43"/>
                                <a:gd name="T11" fmla="*/ 4 h 81"/>
                                <a:gd name="T12" fmla="*/ 38 w 43"/>
                                <a:gd name="T13" fmla="*/ 9 h 81"/>
                                <a:gd name="T14" fmla="*/ 38 w 43"/>
                                <a:gd name="T15" fmla="*/ 14 h 81"/>
                                <a:gd name="T16" fmla="*/ 38 w 43"/>
                                <a:gd name="T17" fmla="*/ 19 h 81"/>
                                <a:gd name="T18" fmla="*/ 38 w 43"/>
                                <a:gd name="T19" fmla="*/ 24 h 81"/>
                                <a:gd name="T20" fmla="*/ 28 w 43"/>
                                <a:gd name="T21" fmla="*/ 33 h 81"/>
                                <a:gd name="T22" fmla="*/ 33 w 43"/>
                                <a:gd name="T23" fmla="*/ 38 h 81"/>
                                <a:gd name="T24" fmla="*/ 38 w 43"/>
                                <a:gd name="T25" fmla="*/ 43 h 81"/>
                                <a:gd name="T26" fmla="*/ 43 w 43"/>
                                <a:gd name="T27" fmla="*/ 48 h 81"/>
                                <a:gd name="T28" fmla="*/ 43 w 43"/>
                                <a:gd name="T29" fmla="*/ 57 h 81"/>
                                <a:gd name="T30" fmla="*/ 43 w 43"/>
                                <a:gd name="T31" fmla="*/ 67 h 81"/>
                                <a:gd name="T32" fmla="*/ 38 w 43"/>
                                <a:gd name="T33" fmla="*/ 72 h 81"/>
                                <a:gd name="T34" fmla="*/ 28 w 43"/>
                                <a:gd name="T35" fmla="*/ 81 h 81"/>
                                <a:gd name="T36" fmla="*/ 14 w 43"/>
                                <a:gd name="T37" fmla="*/ 81 h 81"/>
                                <a:gd name="T38" fmla="*/ 4 w 43"/>
                                <a:gd name="T39" fmla="*/ 81 h 81"/>
                                <a:gd name="T40" fmla="*/ 0 w 43"/>
                                <a:gd name="T41" fmla="*/ 81 h 81"/>
                                <a:gd name="T42" fmla="*/ 0 w 43"/>
                                <a:gd name="T43" fmla="*/ 81 h 81"/>
                                <a:gd name="T44" fmla="*/ 0 w 43"/>
                                <a:gd name="T45" fmla="*/ 76 h 81"/>
                                <a:gd name="T46" fmla="*/ 0 w 43"/>
                                <a:gd name="T47" fmla="*/ 76 h 81"/>
                                <a:gd name="T48" fmla="*/ 0 w 43"/>
                                <a:gd name="T49" fmla="*/ 76 h 81"/>
                                <a:gd name="T50" fmla="*/ 0 w 43"/>
                                <a:gd name="T51" fmla="*/ 72 h 81"/>
                                <a:gd name="T52" fmla="*/ 4 w 43"/>
                                <a:gd name="T53" fmla="*/ 72 h 81"/>
                                <a:gd name="T54" fmla="*/ 4 w 43"/>
                                <a:gd name="T55" fmla="*/ 72 h 81"/>
                                <a:gd name="T56" fmla="*/ 4 w 43"/>
                                <a:gd name="T57" fmla="*/ 72 h 81"/>
                                <a:gd name="T58" fmla="*/ 9 w 43"/>
                                <a:gd name="T59" fmla="*/ 72 h 81"/>
                                <a:gd name="T60" fmla="*/ 9 w 43"/>
                                <a:gd name="T61" fmla="*/ 76 h 81"/>
                                <a:gd name="T62" fmla="*/ 14 w 43"/>
                                <a:gd name="T63" fmla="*/ 76 h 81"/>
                                <a:gd name="T64" fmla="*/ 14 w 43"/>
                                <a:gd name="T65" fmla="*/ 76 h 81"/>
                                <a:gd name="T66" fmla="*/ 19 w 43"/>
                                <a:gd name="T67" fmla="*/ 76 h 81"/>
                                <a:gd name="T68" fmla="*/ 19 w 43"/>
                                <a:gd name="T69" fmla="*/ 76 h 81"/>
                                <a:gd name="T70" fmla="*/ 24 w 43"/>
                                <a:gd name="T71" fmla="*/ 76 h 81"/>
                                <a:gd name="T72" fmla="*/ 28 w 43"/>
                                <a:gd name="T73" fmla="*/ 72 h 81"/>
                                <a:gd name="T74" fmla="*/ 33 w 43"/>
                                <a:gd name="T75" fmla="*/ 67 h 81"/>
                                <a:gd name="T76" fmla="*/ 33 w 43"/>
                                <a:gd name="T77" fmla="*/ 62 h 81"/>
                                <a:gd name="T78" fmla="*/ 33 w 43"/>
                                <a:gd name="T79" fmla="*/ 57 h 81"/>
                                <a:gd name="T80" fmla="*/ 33 w 43"/>
                                <a:gd name="T81" fmla="*/ 52 h 81"/>
                                <a:gd name="T82" fmla="*/ 33 w 43"/>
                                <a:gd name="T83" fmla="*/ 52 h 81"/>
                                <a:gd name="T84" fmla="*/ 28 w 43"/>
                                <a:gd name="T85" fmla="*/ 48 h 81"/>
                                <a:gd name="T86" fmla="*/ 28 w 43"/>
                                <a:gd name="T87" fmla="*/ 48 h 81"/>
                                <a:gd name="T88" fmla="*/ 24 w 43"/>
                                <a:gd name="T89" fmla="*/ 43 h 81"/>
                                <a:gd name="T90" fmla="*/ 19 w 43"/>
                                <a:gd name="T91" fmla="*/ 43 h 81"/>
                                <a:gd name="T92" fmla="*/ 14 w 43"/>
                                <a:gd name="T93" fmla="*/ 43 h 81"/>
                                <a:gd name="T94" fmla="*/ 14 w 43"/>
                                <a:gd name="T95" fmla="*/ 43 h 81"/>
                                <a:gd name="T96" fmla="*/ 14 w 43"/>
                                <a:gd name="T97" fmla="*/ 43 h 81"/>
                                <a:gd name="T98" fmla="*/ 19 w 43"/>
                                <a:gd name="T99" fmla="*/ 38 h 81"/>
                                <a:gd name="T100" fmla="*/ 19 w 43"/>
                                <a:gd name="T101" fmla="*/ 38 h 81"/>
                                <a:gd name="T102" fmla="*/ 24 w 43"/>
                                <a:gd name="T103" fmla="*/ 33 h 81"/>
                                <a:gd name="T104" fmla="*/ 28 w 43"/>
                                <a:gd name="T105" fmla="*/ 28 h 81"/>
                                <a:gd name="T106" fmla="*/ 28 w 43"/>
                                <a:gd name="T107" fmla="*/ 28 h 81"/>
                                <a:gd name="T108" fmla="*/ 28 w 43"/>
                                <a:gd name="T109" fmla="*/ 24 h 81"/>
                                <a:gd name="T110" fmla="*/ 28 w 43"/>
                                <a:gd name="T111" fmla="*/ 19 h 81"/>
                                <a:gd name="T112" fmla="*/ 28 w 43"/>
                                <a:gd name="T113" fmla="*/ 14 h 81"/>
                                <a:gd name="T114" fmla="*/ 24 w 43"/>
                                <a:gd name="T115" fmla="*/ 9 h 81"/>
                                <a:gd name="T116" fmla="*/ 19 w 43"/>
                                <a:gd name="T117" fmla="*/ 9 h 81"/>
                                <a:gd name="T118" fmla="*/ 9 w 43"/>
                                <a:gd name="T119" fmla="*/ 9 h 81"/>
                                <a:gd name="T120" fmla="*/ 0 w 43"/>
                                <a:gd name="T121" fmla="*/ 19 h 81"/>
                                <a:gd name="T122" fmla="*/ 0 w 43"/>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1">
                                  <a:moveTo>
                                    <a:pt x="0" y="19"/>
                                  </a:moveTo>
                                  <a:lnTo>
                                    <a:pt x="4" y="9"/>
                                  </a:lnTo>
                                  <a:lnTo>
                                    <a:pt x="9" y="4"/>
                                  </a:lnTo>
                                  <a:lnTo>
                                    <a:pt x="14" y="0"/>
                                  </a:lnTo>
                                  <a:lnTo>
                                    <a:pt x="24" y="0"/>
                                  </a:lnTo>
                                  <a:lnTo>
                                    <a:pt x="28" y="4"/>
                                  </a:lnTo>
                                  <a:lnTo>
                                    <a:pt x="38" y="9"/>
                                  </a:lnTo>
                                  <a:lnTo>
                                    <a:pt x="38" y="14"/>
                                  </a:lnTo>
                                  <a:lnTo>
                                    <a:pt x="38" y="19"/>
                                  </a:lnTo>
                                  <a:lnTo>
                                    <a:pt x="38" y="24"/>
                                  </a:lnTo>
                                  <a:lnTo>
                                    <a:pt x="28" y="33"/>
                                  </a:lnTo>
                                  <a:lnTo>
                                    <a:pt x="33" y="38"/>
                                  </a:lnTo>
                                  <a:lnTo>
                                    <a:pt x="38" y="43"/>
                                  </a:lnTo>
                                  <a:lnTo>
                                    <a:pt x="43" y="48"/>
                                  </a:lnTo>
                                  <a:lnTo>
                                    <a:pt x="43" y="57"/>
                                  </a:lnTo>
                                  <a:lnTo>
                                    <a:pt x="43" y="67"/>
                                  </a:lnTo>
                                  <a:lnTo>
                                    <a:pt x="38" y="72"/>
                                  </a:lnTo>
                                  <a:lnTo>
                                    <a:pt x="28" y="81"/>
                                  </a:lnTo>
                                  <a:lnTo>
                                    <a:pt x="14" y="81"/>
                                  </a:lnTo>
                                  <a:lnTo>
                                    <a:pt x="4" y="81"/>
                                  </a:lnTo>
                                  <a:lnTo>
                                    <a:pt x="0" y="81"/>
                                  </a:lnTo>
                                  <a:lnTo>
                                    <a:pt x="0" y="76"/>
                                  </a:lnTo>
                                  <a:lnTo>
                                    <a:pt x="0" y="72"/>
                                  </a:lnTo>
                                  <a:lnTo>
                                    <a:pt x="4" y="72"/>
                                  </a:lnTo>
                                  <a:lnTo>
                                    <a:pt x="9" y="72"/>
                                  </a:lnTo>
                                  <a:lnTo>
                                    <a:pt x="9" y="76"/>
                                  </a:lnTo>
                                  <a:lnTo>
                                    <a:pt x="14" y="76"/>
                                  </a:lnTo>
                                  <a:lnTo>
                                    <a:pt x="19" y="76"/>
                                  </a:lnTo>
                                  <a:lnTo>
                                    <a:pt x="24" y="76"/>
                                  </a:lnTo>
                                  <a:lnTo>
                                    <a:pt x="28" y="72"/>
                                  </a:lnTo>
                                  <a:lnTo>
                                    <a:pt x="33" y="67"/>
                                  </a:lnTo>
                                  <a:lnTo>
                                    <a:pt x="33" y="62"/>
                                  </a:lnTo>
                                  <a:lnTo>
                                    <a:pt x="33" y="57"/>
                                  </a:lnTo>
                                  <a:lnTo>
                                    <a:pt x="33" y="52"/>
                                  </a:lnTo>
                                  <a:lnTo>
                                    <a:pt x="28" y="48"/>
                                  </a:lnTo>
                                  <a:lnTo>
                                    <a:pt x="24" y="43"/>
                                  </a:lnTo>
                                  <a:lnTo>
                                    <a:pt x="19" y="43"/>
                                  </a:lnTo>
                                  <a:lnTo>
                                    <a:pt x="14" y="43"/>
                                  </a:lnTo>
                                  <a:lnTo>
                                    <a:pt x="19" y="38"/>
                                  </a:lnTo>
                                  <a:lnTo>
                                    <a:pt x="24" y="33"/>
                                  </a:lnTo>
                                  <a:lnTo>
                                    <a:pt x="28" y="28"/>
                                  </a:lnTo>
                                  <a:lnTo>
                                    <a:pt x="28" y="24"/>
                                  </a:lnTo>
                                  <a:lnTo>
                                    <a:pt x="28" y="19"/>
                                  </a:lnTo>
                                  <a:lnTo>
                                    <a:pt x="28" y="14"/>
                                  </a:lnTo>
                                  <a:lnTo>
                                    <a:pt x="24" y="9"/>
                                  </a:lnTo>
                                  <a:lnTo>
                                    <a:pt x="19" y="9"/>
                                  </a:lnTo>
                                  <a:lnTo>
                                    <a:pt x="9" y="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016"/>
                          <wps:cNvSpPr>
                            <a:spLocks/>
                          </wps:cNvSpPr>
                          <wps:spPr bwMode="auto">
                            <a:xfrm>
                              <a:off x="6727" y="3438"/>
                              <a:ext cx="33" cy="105"/>
                            </a:xfrm>
                            <a:custGeom>
                              <a:avLst/>
                              <a:gdLst>
                                <a:gd name="T0" fmla="*/ 33 w 33"/>
                                <a:gd name="T1" fmla="*/ 105 h 105"/>
                                <a:gd name="T2" fmla="*/ 33 w 33"/>
                                <a:gd name="T3" fmla="*/ 105 h 105"/>
                                <a:gd name="T4" fmla="*/ 24 w 33"/>
                                <a:gd name="T5" fmla="*/ 100 h 105"/>
                                <a:gd name="T6" fmla="*/ 19 w 33"/>
                                <a:gd name="T7" fmla="*/ 96 h 105"/>
                                <a:gd name="T8" fmla="*/ 9 w 33"/>
                                <a:gd name="T9" fmla="*/ 86 h 105"/>
                                <a:gd name="T10" fmla="*/ 4 w 33"/>
                                <a:gd name="T11" fmla="*/ 76 h 105"/>
                                <a:gd name="T12" fmla="*/ 0 w 33"/>
                                <a:gd name="T13" fmla="*/ 67 h 105"/>
                                <a:gd name="T14" fmla="*/ 0 w 33"/>
                                <a:gd name="T15" fmla="*/ 52 h 105"/>
                                <a:gd name="T16" fmla="*/ 0 w 33"/>
                                <a:gd name="T17" fmla="*/ 38 h 105"/>
                                <a:gd name="T18" fmla="*/ 9 w 33"/>
                                <a:gd name="T19" fmla="*/ 19 h 105"/>
                                <a:gd name="T20" fmla="*/ 19 w 33"/>
                                <a:gd name="T21" fmla="*/ 9 h 105"/>
                                <a:gd name="T22" fmla="*/ 33 w 33"/>
                                <a:gd name="T23" fmla="*/ 0 h 105"/>
                                <a:gd name="T24" fmla="*/ 33 w 33"/>
                                <a:gd name="T25" fmla="*/ 0 h 105"/>
                                <a:gd name="T26" fmla="*/ 24 w 33"/>
                                <a:gd name="T27" fmla="*/ 4 h 105"/>
                                <a:gd name="T28" fmla="*/ 19 w 33"/>
                                <a:gd name="T29" fmla="*/ 14 h 105"/>
                                <a:gd name="T30" fmla="*/ 14 w 33"/>
                                <a:gd name="T31" fmla="*/ 19 h 105"/>
                                <a:gd name="T32" fmla="*/ 14 w 33"/>
                                <a:gd name="T33" fmla="*/ 28 h 105"/>
                                <a:gd name="T34" fmla="*/ 9 w 33"/>
                                <a:gd name="T35" fmla="*/ 38 h 105"/>
                                <a:gd name="T36" fmla="*/ 9 w 33"/>
                                <a:gd name="T37" fmla="*/ 52 h 105"/>
                                <a:gd name="T38" fmla="*/ 9 w 33"/>
                                <a:gd name="T39" fmla="*/ 62 h 105"/>
                                <a:gd name="T40" fmla="*/ 14 w 33"/>
                                <a:gd name="T41" fmla="*/ 76 h 105"/>
                                <a:gd name="T42" fmla="*/ 14 w 33"/>
                                <a:gd name="T43" fmla="*/ 81 h 105"/>
                                <a:gd name="T44" fmla="*/ 14 w 33"/>
                                <a:gd name="T45" fmla="*/ 86 h 105"/>
                                <a:gd name="T46" fmla="*/ 19 w 33"/>
                                <a:gd name="T47" fmla="*/ 91 h 105"/>
                                <a:gd name="T48" fmla="*/ 24 w 33"/>
                                <a:gd name="T49" fmla="*/ 96 h 105"/>
                                <a:gd name="T50" fmla="*/ 24 w 33"/>
                                <a:gd name="T51" fmla="*/ 100 h 105"/>
                                <a:gd name="T52" fmla="*/ 33 w 33"/>
                                <a:gd name="T5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05">
                                  <a:moveTo>
                                    <a:pt x="33" y="105"/>
                                  </a:moveTo>
                                  <a:lnTo>
                                    <a:pt x="33" y="105"/>
                                  </a:lnTo>
                                  <a:lnTo>
                                    <a:pt x="24" y="100"/>
                                  </a:lnTo>
                                  <a:lnTo>
                                    <a:pt x="19" y="96"/>
                                  </a:lnTo>
                                  <a:lnTo>
                                    <a:pt x="9" y="86"/>
                                  </a:lnTo>
                                  <a:lnTo>
                                    <a:pt x="4" y="76"/>
                                  </a:lnTo>
                                  <a:lnTo>
                                    <a:pt x="0" y="67"/>
                                  </a:lnTo>
                                  <a:lnTo>
                                    <a:pt x="0" y="52"/>
                                  </a:lnTo>
                                  <a:lnTo>
                                    <a:pt x="0" y="38"/>
                                  </a:lnTo>
                                  <a:lnTo>
                                    <a:pt x="9" y="19"/>
                                  </a:lnTo>
                                  <a:lnTo>
                                    <a:pt x="19" y="9"/>
                                  </a:lnTo>
                                  <a:lnTo>
                                    <a:pt x="33" y="0"/>
                                  </a:lnTo>
                                  <a:lnTo>
                                    <a:pt x="24" y="4"/>
                                  </a:lnTo>
                                  <a:lnTo>
                                    <a:pt x="19" y="14"/>
                                  </a:lnTo>
                                  <a:lnTo>
                                    <a:pt x="14" y="19"/>
                                  </a:lnTo>
                                  <a:lnTo>
                                    <a:pt x="14" y="28"/>
                                  </a:lnTo>
                                  <a:lnTo>
                                    <a:pt x="9" y="38"/>
                                  </a:lnTo>
                                  <a:lnTo>
                                    <a:pt x="9" y="52"/>
                                  </a:lnTo>
                                  <a:lnTo>
                                    <a:pt x="9" y="62"/>
                                  </a:lnTo>
                                  <a:lnTo>
                                    <a:pt x="14" y="76"/>
                                  </a:lnTo>
                                  <a:lnTo>
                                    <a:pt x="14" y="81"/>
                                  </a:lnTo>
                                  <a:lnTo>
                                    <a:pt x="14" y="86"/>
                                  </a:lnTo>
                                  <a:lnTo>
                                    <a:pt x="19" y="91"/>
                                  </a:lnTo>
                                  <a:lnTo>
                                    <a:pt x="24" y="96"/>
                                  </a:lnTo>
                                  <a:lnTo>
                                    <a:pt x="24" y="100"/>
                                  </a:lnTo>
                                  <a:lnTo>
                                    <a:pt x="33"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017"/>
                          <wps:cNvSpPr>
                            <a:spLocks/>
                          </wps:cNvSpPr>
                          <wps:spPr bwMode="auto">
                            <a:xfrm>
                              <a:off x="6775" y="3438"/>
                              <a:ext cx="33" cy="81"/>
                            </a:xfrm>
                            <a:custGeom>
                              <a:avLst/>
                              <a:gdLst>
                                <a:gd name="T0" fmla="*/ 0 w 33"/>
                                <a:gd name="T1" fmla="*/ 9 h 81"/>
                                <a:gd name="T2" fmla="*/ 19 w 33"/>
                                <a:gd name="T3" fmla="*/ 0 h 81"/>
                                <a:gd name="T4" fmla="*/ 24 w 33"/>
                                <a:gd name="T5" fmla="*/ 0 h 81"/>
                                <a:gd name="T6" fmla="*/ 24 w 33"/>
                                <a:gd name="T7" fmla="*/ 67 h 81"/>
                                <a:gd name="T8" fmla="*/ 24 w 33"/>
                                <a:gd name="T9" fmla="*/ 72 h 81"/>
                                <a:gd name="T10" fmla="*/ 24 w 33"/>
                                <a:gd name="T11" fmla="*/ 76 h 81"/>
                                <a:gd name="T12" fmla="*/ 24 w 33"/>
                                <a:gd name="T13" fmla="*/ 76 h 81"/>
                                <a:gd name="T14" fmla="*/ 24 w 33"/>
                                <a:gd name="T15" fmla="*/ 76 h 81"/>
                                <a:gd name="T16" fmla="*/ 28 w 33"/>
                                <a:gd name="T17" fmla="*/ 81 h 81"/>
                                <a:gd name="T18" fmla="*/ 33 w 33"/>
                                <a:gd name="T19" fmla="*/ 81 h 81"/>
                                <a:gd name="T20" fmla="*/ 33 w 33"/>
                                <a:gd name="T21" fmla="*/ 81 h 81"/>
                                <a:gd name="T22" fmla="*/ 0 w 33"/>
                                <a:gd name="T23" fmla="*/ 81 h 81"/>
                                <a:gd name="T24" fmla="*/ 0 w 33"/>
                                <a:gd name="T25" fmla="*/ 81 h 81"/>
                                <a:gd name="T26" fmla="*/ 4 w 33"/>
                                <a:gd name="T27" fmla="*/ 81 h 81"/>
                                <a:gd name="T28" fmla="*/ 9 w 33"/>
                                <a:gd name="T29" fmla="*/ 76 h 81"/>
                                <a:gd name="T30" fmla="*/ 9 w 33"/>
                                <a:gd name="T31" fmla="*/ 76 h 81"/>
                                <a:gd name="T32" fmla="*/ 9 w 33"/>
                                <a:gd name="T33" fmla="*/ 76 h 81"/>
                                <a:gd name="T34" fmla="*/ 14 w 33"/>
                                <a:gd name="T35" fmla="*/ 72 h 81"/>
                                <a:gd name="T36" fmla="*/ 14 w 33"/>
                                <a:gd name="T37" fmla="*/ 67 h 81"/>
                                <a:gd name="T38" fmla="*/ 14 w 33"/>
                                <a:gd name="T39" fmla="*/ 24 h 81"/>
                                <a:gd name="T40" fmla="*/ 14 w 33"/>
                                <a:gd name="T41" fmla="*/ 19 h 81"/>
                                <a:gd name="T42" fmla="*/ 9 w 33"/>
                                <a:gd name="T43" fmla="*/ 14 h 81"/>
                                <a:gd name="T44" fmla="*/ 9 w 33"/>
                                <a:gd name="T45" fmla="*/ 14 h 81"/>
                                <a:gd name="T46" fmla="*/ 9 w 33"/>
                                <a:gd name="T47" fmla="*/ 9 h 81"/>
                                <a:gd name="T48" fmla="*/ 9 w 33"/>
                                <a:gd name="T49" fmla="*/ 9 h 81"/>
                                <a:gd name="T50" fmla="*/ 9 w 33"/>
                                <a:gd name="T51" fmla="*/ 9 h 81"/>
                                <a:gd name="T52" fmla="*/ 4 w 33"/>
                                <a:gd name="T53" fmla="*/ 9 h 81"/>
                                <a:gd name="T54" fmla="*/ 0 w 33"/>
                                <a:gd name="T55" fmla="*/ 14 h 81"/>
                                <a:gd name="T56" fmla="*/ 0 w 33"/>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9"/>
                                  </a:moveTo>
                                  <a:lnTo>
                                    <a:pt x="19" y="0"/>
                                  </a:lnTo>
                                  <a:lnTo>
                                    <a:pt x="24" y="0"/>
                                  </a:lnTo>
                                  <a:lnTo>
                                    <a:pt x="24" y="67"/>
                                  </a:lnTo>
                                  <a:lnTo>
                                    <a:pt x="24" y="72"/>
                                  </a:lnTo>
                                  <a:lnTo>
                                    <a:pt x="24" y="76"/>
                                  </a:lnTo>
                                  <a:lnTo>
                                    <a:pt x="28" y="81"/>
                                  </a:lnTo>
                                  <a:lnTo>
                                    <a:pt x="33" y="81"/>
                                  </a:lnTo>
                                  <a:lnTo>
                                    <a:pt x="0" y="81"/>
                                  </a:lnTo>
                                  <a:lnTo>
                                    <a:pt x="4" y="81"/>
                                  </a:lnTo>
                                  <a:lnTo>
                                    <a:pt x="9" y="76"/>
                                  </a:lnTo>
                                  <a:lnTo>
                                    <a:pt x="14" y="72"/>
                                  </a:lnTo>
                                  <a:lnTo>
                                    <a:pt x="14" y="67"/>
                                  </a:lnTo>
                                  <a:lnTo>
                                    <a:pt x="14" y="24"/>
                                  </a:lnTo>
                                  <a:lnTo>
                                    <a:pt x="14" y="19"/>
                                  </a:lnTo>
                                  <a:lnTo>
                                    <a:pt x="9" y="14"/>
                                  </a:lnTo>
                                  <a:lnTo>
                                    <a:pt x="9" y="9"/>
                                  </a:lnTo>
                                  <a:lnTo>
                                    <a:pt x="4" y="9"/>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018"/>
                          <wps:cNvSpPr>
                            <a:spLocks noEditPoints="1"/>
                          </wps:cNvSpPr>
                          <wps:spPr bwMode="auto">
                            <a:xfrm>
                              <a:off x="6827" y="3438"/>
                              <a:ext cx="48" cy="81"/>
                            </a:xfrm>
                            <a:custGeom>
                              <a:avLst/>
                              <a:gdLst>
                                <a:gd name="T0" fmla="*/ 0 w 48"/>
                                <a:gd name="T1" fmla="*/ 43 h 81"/>
                                <a:gd name="T2" fmla="*/ 0 w 48"/>
                                <a:gd name="T3" fmla="*/ 28 h 81"/>
                                <a:gd name="T4" fmla="*/ 0 w 48"/>
                                <a:gd name="T5" fmla="*/ 19 h 81"/>
                                <a:gd name="T6" fmla="*/ 5 w 48"/>
                                <a:gd name="T7" fmla="*/ 9 h 81"/>
                                <a:gd name="T8" fmla="*/ 15 w 48"/>
                                <a:gd name="T9" fmla="*/ 4 h 81"/>
                                <a:gd name="T10" fmla="*/ 20 w 48"/>
                                <a:gd name="T11" fmla="*/ 0 h 81"/>
                                <a:gd name="T12" fmla="*/ 24 w 48"/>
                                <a:gd name="T13" fmla="*/ 0 h 81"/>
                                <a:gd name="T14" fmla="*/ 34 w 48"/>
                                <a:gd name="T15" fmla="*/ 4 h 81"/>
                                <a:gd name="T16" fmla="*/ 39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4 w 48"/>
                                <a:gd name="T29" fmla="*/ 81 h 81"/>
                                <a:gd name="T30" fmla="*/ 29 w 48"/>
                                <a:gd name="T31" fmla="*/ 81 h 81"/>
                                <a:gd name="T32" fmla="*/ 24 w 48"/>
                                <a:gd name="T33" fmla="*/ 81 h 81"/>
                                <a:gd name="T34" fmla="*/ 15 w 48"/>
                                <a:gd name="T35" fmla="*/ 81 h 81"/>
                                <a:gd name="T36" fmla="*/ 5 w 48"/>
                                <a:gd name="T37" fmla="*/ 72 h 81"/>
                                <a:gd name="T38" fmla="*/ 0 w 48"/>
                                <a:gd name="T39" fmla="*/ 57 h 81"/>
                                <a:gd name="T40" fmla="*/ 0 w 48"/>
                                <a:gd name="T41" fmla="*/ 43 h 81"/>
                                <a:gd name="T42" fmla="*/ 10 w 48"/>
                                <a:gd name="T43" fmla="*/ 43 h 81"/>
                                <a:gd name="T44" fmla="*/ 10 w 48"/>
                                <a:gd name="T45" fmla="*/ 57 h 81"/>
                                <a:gd name="T46" fmla="*/ 15 w 48"/>
                                <a:gd name="T47" fmla="*/ 72 h 81"/>
                                <a:gd name="T48" fmla="*/ 20 w 48"/>
                                <a:gd name="T49" fmla="*/ 76 h 81"/>
                                <a:gd name="T50" fmla="*/ 24 w 48"/>
                                <a:gd name="T51" fmla="*/ 81 h 81"/>
                                <a:gd name="T52" fmla="*/ 29 w 48"/>
                                <a:gd name="T53" fmla="*/ 81 h 81"/>
                                <a:gd name="T54" fmla="*/ 29 w 48"/>
                                <a:gd name="T55" fmla="*/ 76 h 81"/>
                                <a:gd name="T56" fmla="*/ 34 w 48"/>
                                <a:gd name="T57" fmla="*/ 72 h 81"/>
                                <a:gd name="T58" fmla="*/ 34 w 48"/>
                                <a:gd name="T59" fmla="*/ 67 h 81"/>
                                <a:gd name="T60" fmla="*/ 39 w 48"/>
                                <a:gd name="T61" fmla="*/ 57 h 81"/>
                                <a:gd name="T62" fmla="*/ 39 w 48"/>
                                <a:gd name="T63" fmla="*/ 38 h 81"/>
                                <a:gd name="T64" fmla="*/ 39 w 48"/>
                                <a:gd name="T65" fmla="*/ 28 h 81"/>
                                <a:gd name="T66" fmla="*/ 34 w 48"/>
                                <a:gd name="T67" fmla="*/ 14 h 81"/>
                                <a:gd name="T68" fmla="*/ 34 w 48"/>
                                <a:gd name="T69" fmla="*/ 9 h 81"/>
                                <a:gd name="T70" fmla="*/ 29 w 48"/>
                                <a:gd name="T71" fmla="*/ 4 h 81"/>
                                <a:gd name="T72" fmla="*/ 29 w 48"/>
                                <a:gd name="T73" fmla="*/ 4 h 81"/>
                                <a:gd name="T74" fmla="*/ 24 w 48"/>
                                <a:gd name="T75" fmla="*/ 4 h 81"/>
                                <a:gd name="T76" fmla="*/ 20 w 48"/>
                                <a:gd name="T77" fmla="*/ 4 h 81"/>
                                <a:gd name="T78" fmla="*/ 20 w 48"/>
                                <a:gd name="T79" fmla="*/ 9 h 81"/>
                                <a:gd name="T80" fmla="*/ 15 w 48"/>
                                <a:gd name="T81" fmla="*/ 14 h 81"/>
                                <a:gd name="T82" fmla="*/ 10 w 48"/>
                                <a:gd name="T83" fmla="*/ 24 h 81"/>
                                <a:gd name="T84" fmla="*/ 10 w 48"/>
                                <a:gd name="T85" fmla="*/ 33 h 81"/>
                                <a:gd name="T86" fmla="*/ 10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0" y="19"/>
                                  </a:lnTo>
                                  <a:lnTo>
                                    <a:pt x="5" y="9"/>
                                  </a:lnTo>
                                  <a:lnTo>
                                    <a:pt x="15" y="4"/>
                                  </a:lnTo>
                                  <a:lnTo>
                                    <a:pt x="20" y="0"/>
                                  </a:lnTo>
                                  <a:lnTo>
                                    <a:pt x="24" y="0"/>
                                  </a:lnTo>
                                  <a:lnTo>
                                    <a:pt x="34" y="4"/>
                                  </a:lnTo>
                                  <a:lnTo>
                                    <a:pt x="39" y="9"/>
                                  </a:lnTo>
                                  <a:lnTo>
                                    <a:pt x="48" y="24"/>
                                  </a:lnTo>
                                  <a:lnTo>
                                    <a:pt x="48" y="43"/>
                                  </a:lnTo>
                                  <a:lnTo>
                                    <a:pt x="48" y="52"/>
                                  </a:lnTo>
                                  <a:lnTo>
                                    <a:pt x="48" y="67"/>
                                  </a:lnTo>
                                  <a:lnTo>
                                    <a:pt x="43" y="72"/>
                                  </a:lnTo>
                                  <a:lnTo>
                                    <a:pt x="34" y="81"/>
                                  </a:lnTo>
                                  <a:lnTo>
                                    <a:pt x="29" y="81"/>
                                  </a:lnTo>
                                  <a:lnTo>
                                    <a:pt x="24" y="81"/>
                                  </a:lnTo>
                                  <a:lnTo>
                                    <a:pt x="15" y="81"/>
                                  </a:lnTo>
                                  <a:lnTo>
                                    <a:pt x="5" y="72"/>
                                  </a:lnTo>
                                  <a:lnTo>
                                    <a:pt x="0" y="57"/>
                                  </a:lnTo>
                                  <a:lnTo>
                                    <a:pt x="0" y="43"/>
                                  </a:lnTo>
                                  <a:close/>
                                  <a:moveTo>
                                    <a:pt x="10" y="43"/>
                                  </a:moveTo>
                                  <a:lnTo>
                                    <a:pt x="10" y="57"/>
                                  </a:lnTo>
                                  <a:lnTo>
                                    <a:pt x="15" y="72"/>
                                  </a:lnTo>
                                  <a:lnTo>
                                    <a:pt x="20" y="76"/>
                                  </a:lnTo>
                                  <a:lnTo>
                                    <a:pt x="24" y="81"/>
                                  </a:lnTo>
                                  <a:lnTo>
                                    <a:pt x="29" y="81"/>
                                  </a:lnTo>
                                  <a:lnTo>
                                    <a:pt x="29" y="76"/>
                                  </a:lnTo>
                                  <a:lnTo>
                                    <a:pt x="34" y="72"/>
                                  </a:lnTo>
                                  <a:lnTo>
                                    <a:pt x="34" y="67"/>
                                  </a:lnTo>
                                  <a:lnTo>
                                    <a:pt x="39" y="57"/>
                                  </a:lnTo>
                                  <a:lnTo>
                                    <a:pt x="39" y="38"/>
                                  </a:lnTo>
                                  <a:lnTo>
                                    <a:pt x="39" y="28"/>
                                  </a:lnTo>
                                  <a:lnTo>
                                    <a:pt x="34" y="14"/>
                                  </a:lnTo>
                                  <a:lnTo>
                                    <a:pt x="34" y="9"/>
                                  </a:lnTo>
                                  <a:lnTo>
                                    <a:pt x="29" y="4"/>
                                  </a:lnTo>
                                  <a:lnTo>
                                    <a:pt x="24" y="4"/>
                                  </a:lnTo>
                                  <a:lnTo>
                                    <a:pt x="20" y="4"/>
                                  </a:lnTo>
                                  <a:lnTo>
                                    <a:pt x="20" y="9"/>
                                  </a:lnTo>
                                  <a:lnTo>
                                    <a:pt x="15" y="14"/>
                                  </a:lnTo>
                                  <a:lnTo>
                                    <a:pt x="10"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019"/>
                          <wps:cNvSpPr>
                            <a:spLocks noEditPoints="1"/>
                          </wps:cNvSpPr>
                          <wps:spPr bwMode="auto">
                            <a:xfrm>
                              <a:off x="6885" y="3438"/>
                              <a:ext cx="53" cy="81"/>
                            </a:xfrm>
                            <a:custGeom>
                              <a:avLst/>
                              <a:gdLst>
                                <a:gd name="T0" fmla="*/ 53 w 53"/>
                                <a:gd name="T1" fmla="*/ 52 h 81"/>
                                <a:gd name="T2" fmla="*/ 53 w 53"/>
                                <a:gd name="T3" fmla="*/ 62 h 81"/>
                                <a:gd name="T4" fmla="*/ 43 w 53"/>
                                <a:gd name="T5" fmla="*/ 62 h 81"/>
                                <a:gd name="T6" fmla="*/ 43 w 53"/>
                                <a:gd name="T7" fmla="*/ 81 h 81"/>
                                <a:gd name="T8" fmla="*/ 33 w 53"/>
                                <a:gd name="T9" fmla="*/ 81 h 81"/>
                                <a:gd name="T10" fmla="*/ 33 w 53"/>
                                <a:gd name="T11" fmla="*/ 62 h 81"/>
                                <a:gd name="T12" fmla="*/ 0 w 53"/>
                                <a:gd name="T13" fmla="*/ 62 h 81"/>
                                <a:gd name="T14" fmla="*/ 0 w 53"/>
                                <a:gd name="T15" fmla="*/ 52 h 81"/>
                                <a:gd name="T16" fmla="*/ 33 w 53"/>
                                <a:gd name="T17" fmla="*/ 0 h 81"/>
                                <a:gd name="T18" fmla="*/ 43 w 53"/>
                                <a:gd name="T19" fmla="*/ 0 h 81"/>
                                <a:gd name="T20" fmla="*/ 43 w 53"/>
                                <a:gd name="T21" fmla="*/ 52 h 81"/>
                                <a:gd name="T22" fmla="*/ 53 w 53"/>
                                <a:gd name="T23" fmla="*/ 52 h 81"/>
                                <a:gd name="T24" fmla="*/ 33 w 53"/>
                                <a:gd name="T25" fmla="*/ 52 h 81"/>
                                <a:gd name="T26" fmla="*/ 33 w 53"/>
                                <a:gd name="T27" fmla="*/ 14 h 81"/>
                                <a:gd name="T28" fmla="*/ 5 w 53"/>
                                <a:gd name="T29" fmla="*/ 52 h 81"/>
                                <a:gd name="T30" fmla="*/ 33 w 53"/>
                                <a:gd name="T31" fmla="*/ 5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1">
                                  <a:moveTo>
                                    <a:pt x="53" y="52"/>
                                  </a:moveTo>
                                  <a:lnTo>
                                    <a:pt x="53" y="62"/>
                                  </a:lnTo>
                                  <a:lnTo>
                                    <a:pt x="43" y="62"/>
                                  </a:lnTo>
                                  <a:lnTo>
                                    <a:pt x="43" y="81"/>
                                  </a:lnTo>
                                  <a:lnTo>
                                    <a:pt x="33" y="81"/>
                                  </a:lnTo>
                                  <a:lnTo>
                                    <a:pt x="33" y="62"/>
                                  </a:lnTo>
                                  <a:lnTo>
                                    <a:pt x="0" y="62"/>
                                  </a:lnTo>
                                  <a:lnTo>
                                    <a:pt x="0" y="52"/>
                                  </a:lnTo>
                                  <a:lnTo>
                                    <a:pt x="33" y="0"/>
                                  </a:lnTo>
                                  <a:lnTo>
                                    <a:pt x="43" y="0"/>
                                  </a:lnTo>
                                  <a:lnTo>
                                    <a:pt x="43" y="52"/>
                                  </a:lnTo>
                                  <a:lnTo>
                                    <a:pt x="53" y="52"/>
                                  </a:lnTo>
                                  <a:close/>
                                  <a:moveTo>
                                    <a:pt x="33" y="52"/>
                                  </a:moveTo>
                                  <a:lnTo>
                                    <a:pt x="33" y="14"/>
                                  </a:lnTo>
                                  <a:lnTo>
                                    <a:pt x="5" y="52"/>
                                  </a:lnTo>
                                  <a:lnTo>
                                    <a:pt x="33"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020"/>
                          <wps:cNvSpPr>
                            <a:spLocks/>
                          </wps:cNvSpPr>
                          <wps:spPr bwMode="auto">
                            <a:xfrm>
                              <a:off x="6942" y="3438"/>
                              <a:ext cx="34" cy="105"/>
                            </a:xfrm>
                            <a:custGeom>
                              <a:avLst/>
                              <a:gdLst>
                                <a:gd name="T0" fmla="*/ 0 w 34"/>
                                <a:gd name="T1" fmla="*/ 0 h 105"/>
                                <a:gd name="T2" fmla="*/ 0 w 34"/>
                                <a:gd name="T3" fmla="*/ 0 h 105"/>
                                <a:gd name="T4" fmla="*/ 10 w 34"/>
                                <a:gd name="T5" fmla="*/ 4 h 105"/>
                                <a:gd name="T6" fmla="*/ 15 w 34"/>
                                <a:gd name="T7" fmla="*/ 9 h 105"/>
                                <a:gd name="T8" fmla="*/ 24 w 34"/>
                                <a:gd name="T9" fmla="*/ 19 h 105"/>
                                <a:gd name="T10" fmla="*/ 29 w 34"/>
                                <a:gd name="T11" fmla="*/ 28 h 105"/>
                                <a:gd name="T12" fmla="*/ 34 w 34"/>
                                <a:gd name="T13" fmla="*/ 43 h 105"/>
                                <a:gd name="T14" fmla="*/ 34 w 34"/>
                                <a:gd name="T15" fmla="*/ 52 h 105"/>
                                <a:gd name="T16" fmla="*/ 34 w 34"/>
                                <a:gd name="T17" fmla="*/ 72 h 105"/>
                                <a:gd name="T18" fmla="*/ 24 w 34"/>
                                <a:gd name="T19" fmla="*/ 86 h 105"/>
                                <a:gd name="T20" fmla="*/ 15 w 34"/>
                                <a:gd name="T21" fmla="*/ 100 h 105"/>
                                <a:gd name="T22" fmla="*/ 0 w 34"/>
                                <a:gd name="T23" fmla="*/ 105 h 105"/>
                                <a:gd name="T24" fmla="*/ 0 w 34"/>
                                <a:gd name="T25" fmla="*/ 105 h 105"/>
                                <a:gd name="T26" fmla="*/ 10 w 34"/>
                                <a:gd name="T27" fmla="*/ 100 h 105"/>
                                <a:gd name="T28" fmla="*/ 15 w 34"/>
                                <a:gd name="T29" fmla="*/ 96 h 105"/>
                                <a:gd name="T30" fmla="*/ 20 w 34"/>
                                <a:gd name="T31" fmla="*/ 86 h 105"/>
                                <a:gd name="T32" fmla="*/ 20 w 34"/>
                                <a:gd name="T33" fmla="*/ 76 h 105"/>
                                <a:gd name="T34" fmla="*/ 24 w 34"/>
                                <a:gd name="T35" fmla="*/ 67 h 105"/>
                                <a:gd name="T36" fmla="*/ 24 w 34"/>
                                <a:gd name="T37" fmla="*/ 52 h 105"/>
                                <a:gd name="T38" fmla="*/ 24 w 34"/>
                                <a:gd name="T39" fmla="*/ 43 h 105"/>
                                <a:gd name="T40" fmla="*/ 20 w 34"/>
                                <a:gd name="T41" fmla="*/ 33 h 105"/>
                                <a:gd name="T42" fmla="*/ 20 w 34"/>
                                <a:gd name="T43" fmla="*/ 24 h 105"/>
                                <a:gd name="T44" fmla="*/ 20 w 34"/>
                                <a:gd name="T45" fmla="*/ 19 h 105"/>
                                <a:gd name="T46" fmla="*/ 15 w 34"/>
                                <a:gd name="T47" fmla="*/ 14 h 105"/>
                                <a:gd name="T48" fmla="*/ 10 w 34"/>
                                <a:gd name="T49" fmla="*/ 9 h 105"/>
                                <a:gd name="T50" fmla="*/ 5 w 34"/>
                                <a:gd name="T51" fmla="*/ 4 h 105"/>
                                <a:gd name="T52" fmla="*/ 0 w 34"/>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5">
                                  <a:moveTo>
                                    <a:pt x="0" y="0"/>
                                  </a:moveTo>
                                  <a:lnTo>
                                    <a:pt x="0" y="0"/>
                                  </a:lnTo>
                                  <a:lnTo>
                                    <a:pt x="10" y="4"/>
                                  </a:lnTo>
                                  <a:lnTo>
                                    <a:pt x="15" y="9"/>
                                  </a:lnTo>
                                  <a:lnTo>
                                    <a:pt x="24" y="19"/>
                                  </a:lnTo>
                                  <a:lnTo>
                                    <a:pt x="29" y="28"/>
                                  </a:lnTo>
                                  <a:lnTo>
                                    <a:pt x="34" y="43"/>
                                  </a:lnTo>
                                  <a:lnTo>
                                    <a:pt x="34" y="52"/>
                                  </a:lnTo>
                                  <a:lnTo>
                                    <a:pt x="34" y="72"/>
                                  </a:lnTo>
                                  <a:lnTo>
                                    <a:pt x="24" y="86"/>
                                  </a:lnTo>
                                  <a:lnTo>
                                    <a:pt x="15" y="100"/>
                                  </a:lnTo>
                                  <a:lnTo>
                                    <a:pt x="0" y="105"/>
                                  </a:lnTo>
                                  <a:lnTo>
                                    <a:pt x="10" y="100"/>
                                  </a:lnTo>
                                  <a:lnTo>
                                    <a:pt x="15" y="96"/>
                                  </a:lnTo>
                                  <a:lnTo>
                                    <a:pt x="20" y="86"/>
                                  </a:lnTo>
                                  <a:lnTo>
                                    <a:pt x="20" y="76"/>
                                  </a:lnTo>
                                  <a:lnTo>
                                    <a:pt x="24" y="67"/>
                                  </a:lnTo>
                                  <a:lnTo>
                                    <a:pt x="24" y="52"/>
                                  </a:lnTo>
                                  <a:lnTo>
                                    <a:pt x="24" y="43"/>
                                  </a:lnTo>
                                  <a:lnTo>
                                    <a:pt x="20" y="33"/>
                                  </a:lnTo>
                                  <a:lnTo>
                                    <a:pt x="20" y="24"/>
                                  </a:lnTo>
                                  <a:lnTo>
                                    <a:pt x="20" y="19"/>
                                  </a:lnTo>
                                  <a:lnTo>
                                    <a:pt x="15" y="14"/>
                                  </a:lnTo>
                                  <a:lnTo>
                                    <a:pt x="10" y="9"/>
                                  </a:lnTo>
                                  <a:lnTo>
                                    <a:pt x="5" y="4"/>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021"/>
                          <wps:cNvSpPr>
                            <a:spLocks noEditPoints="1"/>
                          </wps:cNvSpPr>
                          <wps:spPr bwMode="auto">
                            <a:xfrm>
                              <a:off x="5729" y="3605"/>
                              <a:ext cx="52" cy="82"/>
                            </a:xfrm>
                            <a:custGeom>
                              <a:avLst/>
                              <a:gdLst>
                                <a:gd name="T0" fmla="*/ 0 w 52"/>
                                <a:gd name="T1" fmla="*/ 43 h 82"/>
                                <a:gd name="T2" fmla="*/ 0 w 52"/>
                                <a:gd name="T3" fmla="*/ 29 h 82"/>
                                <a:gd name="T4" fmla="*/ 4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33 w 52"/>
                                <a:gd name="T31" fmla="*/ 82 h 82"/>
                                <a:gd name="T32" fmla="*/ 24 w 52"/>
                                <a:gd name="T33" fmla="*/ 82 h 82"/>
                                <a:gd name="T34" fmla="*/ 14 w 52"/>
                                <a:gd name="T35" fmla="*/ 82 h 82"/>
                                <a:gd name="T36" fmla="*/ 4 w 52"/>
                                <a:gd name="T37" fmla="*/ 72 h 82"/>
                                <a:gd name="T38" fmla="*/ 0 w 52"/>
                                <a:gd name="T39" fmla="*/ 58 h 82"/>
                                <a:gd name="T40" fmla="*/ 0 w 52"/>
                                <a:gd name="T41" fmla="*/ 43 h 82"/>
                                <a:gd name="T42" fmla="*/ 9 w 52"/>
                                <a:gd name="T43" fmla="*/ 43 h 82"/>
                                <a:gd name="T44" fmla="*/ 14 w 52"/>
                                <a:gd name="T45" fmla="*/ 58 h 82"/>
                                <a:gd name="T46" fmla="*/ 14 w 52"/>
                                <a:gd name="T47" fmla="*/ 72 h 82"/>
                                <a:gd name="T48" fmla="*/ 19 w 52"/>
                                <a:gd name="T49" fmla="*/ 77 h 82"/>
                                <a:gd name="T50" fmla="*/ 24 w 52"/>
                                <a:gd name="T51" fmla="*/ 82 h 82"/>
                                <a:gd name="T52" fmla="*/ 28 w 52"/>
                                <a:gd name="T53" fmla="*/ 82 h 82"/>
                                <a:gd name="T54" fmla="*/ 33 w 52"/>
                                <a:gd name="T55" fmla="*/ 77 h 82"/>
                                <a:gd name="T56" fmla="*/ 33 w 52"/>
                                <a:gd name="T57" fmla="*/ 72 h 82"/>
                                <a:gd name="T58" fmla="*/ 38 w 52"/>
                                <a:gd name="T59" fmla="*/ 67 h 82"/>
                                <a:gd name="T60" fmla="*/ 38 w 52"/>
                                <a:gd name="T61" fmla="*/ 58 h 82"/>
                                <a:gd name="T62" fmla="*/ 38 w 52"/>
                                <a:gd name="T63" fmla="*/ 39 h 82"/>
                                <a:gd name="T64" fmla="*/ 38 w 52"/>
                                <a:gd name="T65" fmla="*/ 29 h 82"/>
                                <a:gd name="T66" fmla="*/ 38 w 52"/>
                                <a:gd name="T67" fmla="*/ 15 h 82"/>
                                <a:gd name="T68" fmla="*/ 33 w 52"/>
                                <a:gd name="T69" fmla="*/ 10 h 82"/>
                                <a:gd name="T70" fmla="*/ 33 w 52"/>
                                <a:gd name="T71" fmla="*/ 5 h 82"/>
                                <a:gd name="T72" fmla="*/ 28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9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4" y="20"/>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2"/>
                                  </a:lnTo>
                                  <a:lnTo>
                                    <a:pt x="33" y="82"/>
                                  </a:lnTo>
                                  <a:lnTo>
                                    <a:pt x="24" y="82"/>
                                  </a:lnTo>
                                  <a:lnTo>
                                    <a:pt x="14" y="82"/>
                                  </a:lnTo>
                                  <a:lnTo>
                                    <a:pt x="4" y="72"/>
                                  </a:lnTo>
                                  <a:lnTo>
                                    <a:pt x="0" y="58"/>
                                  </a:lnTo>
                                  <a:lnTo>
                                    <a:pt x="0" y="43"/>
                                  </a:lnTo>
                                  <a:close/>
                                  <a:moveTo>
                                    <a:pt x="9" y="43"/>
                                  </a:moveTo>
                                  <a:lnTo>
                                    <a:pt x="14" y="58"/>
                                  </a:lnTo>
                                  <a:lnTo>
                                    <a:pt x="14" y="72"/>
                                  </a:lnTo>
                                  <a:lnTo>
                                    <a:pt x="19" y="77"/>
                                  </a:lnTo>
                                  <a:lnTo>
                                    <a:pt x="24" y="82"/>
                                  </a:lnTo>
                                  <a:lnTo>
                                    <a:pt x="28" y="82"/>
                                  </a:lnTo>
                                  <a:lnTo>
                                    <a:pt x="33" y="77"/>
                                  </a:lnTo>
                                  <a:lnTo>
                                    <a:pt x="33" y="72"/>
                                  </a:lnTo>
                                  <a:lnTo>
                                    <a:pt x="38" y="67"/>
                                  </a:lnTo>
                                  <a:lnTo>
                                    <a:pt x="38" y="58"/>
                                  </a:lnTo>
                                  <a:lnTo>
                                    <a:pt x="38" y="39"/>
                                  </a:lnTo>
                                  <a:lnTo>
                                    <a:pt x="38" y="29"/>
                                  </a:lnTo>
                                  <a:lnTo>
                                    <a:pt x="38" y="15"/>
                                  </a:lnTo>
                                  <a:lnTo>
                                    <a:pt x="33" y="10"/>
                                  </a:lnTo>
                                  <a:lnTo>
                                    <a:pt x="33" y="5"/>
                                  </a:lnTo>
                                  <a:lnTo>
                                    <a:pt x="28" y="5"/>
                                  </a:lnTo>
                                  <a:lnTo>
                                    <a:pt x="24" y="5"/>
                                  </a:lnTo>
                                  <a:lnTo>
                                    <a:pt x="19" y="10"/>
                                  </a:lnTo>
                                  <a:lnTo>
                                    <a:pt x="14" y="15"/>
                                  </a:lnTo>
                                  <a:lnTo>
                                    <a:pt x="14" y="24"/>
                                  </a:lnTo>
                                  <a:lnTo>
                                    <a:pt x="14"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022"/>
                          <wps:cNvSpPr>
                            <a:spLocks/>
                          </wps:cNvSpPr>
                          <wps:spPr bwMode="auto">
                            <a:xfrm>
                              <a:off x="5791" y="3677"/>
                              <a:ext cx="14" cy="10"/>
                            </a:xfrm>
                            <a:custGeom>
                              <a:avLst/>
                              <a:gdLst>
                                <a:gd name="T0" fmla="*/ 10 w 14"/>
                                <a:gd name="T1" fmla="*/ 0 h 10"/>
                                <a:gd name="T2" fmla="*/ 10 w 14"/>
                                <a:gd name="T3" fmla="*/ 0 h 10"/>
                                <a:gd name="T4" fmla="*/ 14 w 14"/>
                                <a:gd name="T5" fmla="*/ 0 h 10"/>
                                <a:gd name="T6" fmla="*/ 14 w 14"/>
                                <a:gd name="T7" fmla="*/ 5 h 10"/>
                                <a:gd name="T8" fmla="*/ 14 w 14"/>
                                <a:gd name="T9" fmla="*/ 5 h 10"/>
                                <a:gd name="T10" fmla="*/ 14 w 14"/>
                                <a:gd name="T11" fmla="*/ 10 h 10"/>
                                <a:gd name="T12" fmla="*/ 14 w 14"/>
                                <a:gd name="T13" fmla="*/ 10 h 10"/>
                                <a:gd name="T14" fmla="*/ 10 w 14"/>
                                <a:gd name="T15" fmla="*/ 10 h 10"/>
                                <a:gd name="T16" fmla="*/ 10 w 14"/>
                                <a:gd name="T17" fmla="*/ 10 h 10"/>
                                <a:gd name="T18" fmla="*/ 5 w 14"/>
                                <a:gd name="T19" fmla="*/ 10 h 10"/>
                                <a:gd name="T20" fmla="*/ 5 w 14"/>
                                <a:gd name="T21" fmla="*/ 10 h 10"/>
                                <a:gd name="T22" fmla="*/ 5 w 14"/>
                                <a:gd name="T23" fmla="*/ 10 h 10"/>
                                <a:gd name="T24" fmla="*/ 0 w 14"/>
                                <a:gd name="T25" fmla="*/ 5 h 10"/>
                                <a:gd name="T26" fmla="*/ 5 w 14"/>
                                <a:gd name="T27" fmla="*/ 5 h 10"/>
                                <a:gd name="T28" fmla="*/ 5 w 14"/>
                                <a:gd name="T29" fmla="*/ 0 h 10"/>
                                <a:gd name="T30" fmla="*/ 5 w 14"/>
                                <a:gd name="T31" fmla="*/ 0 h 10"/>
                                <a:gd name="T32" fmla="*/ 10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10" y="0"/>
                                  </a:moveTo>
                                  <a:lnTo>
                                    <a:pt x="10" y="0"/>
                                  </a:lnTo>
                                  <a:lnTo>
                                    <a:pt x="14" y="0"/>
                                  </a:lnTo>
                                  <a:lnTo>
                                    <a:pt x="14" y="5"/>
                                  </a:lnTo>
                                  <a:lnTo>
                                    <a:pt x="14" y="10"/>
                                  </a:lnTo>
                                  <a:lnTo>
                                    <a:pt x="10" y="10"/>
                                  </a:lnTo>
                                  <a:lnTo>
                                    <a:pt x="5" y="10"/>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023"/>
                          <wps:cNvSpPr>
                            <a:spLocks noEditPoints="1"/>
                          </wps:cNvSpPr>
                          <wps:spPr bwMode="auto">
                            <a:xfrm>
                              <a:off x="5820" y="3605"/>
                              <a:ext cx="53" cy="82"/>
                            </a:xfrm>
                            <a:custGeom>
                              <a:avLst/>
                              <a:gdLst>
                                <a:gd name="T0" fmla="*/ 0 w 53"/>
                                <a:gd name="T1" fmla="*/ 43 h 82"/>
                                <a:gd name="T2" fmla="*/ 0 w 53"/>
                                <a:gd name="T3" fmla="*/ 29 h 82"/>
                                <a:gd name="T4" fmla="*/ 5 w 53"/>
                                <a:gd name="T5" fmla="*/ 20 h 82"/>
                                <a:gd name="T6" fmla="*/ 9 w 53"/>
                                <a:gd name="T7" fmla="*/ 10 h 82"/>
                                <a:gd name="T8" fmla="*/ 14 w 53"/>
                                <a:gd name="T9" fmla="*/ 5 h 82"/>
                                <a:gd name="T10" fmla="*/ 19 w 53"/>
                                <a:gd name="T11" fmla="*/ 0 h 82"/>
                                <a:gd name="T12" fmla="*/ 24 w 53"/>
                                <a:gd name="T13" fmla="*/ 0 h 82"/>
                                <a:gd name="T14" fmla="*/ 33 w 53"/>
                                <a:gd name="T15" fmla="*/ 5 h 82"/>
                                <a:gd name="T16" fmla="*/ 43 w 53"/>
                                <a:gd name="T17" fmla="*/ 10 h 82"/>
                                <a:gd name="T18" fmla="*/ 48 w 53"/>
                                <a:gd name="T19" fmla="*/ 24 h 82"/>
                                <a:gd name="T20" fmla="*/ 53 w 53"/>
                                <a:gd name="T21" fmla="*/ 43 h 82"/>
                                <a:gd name="T22" fmla="*/ 48 w 53"/>
                                <a:gd name="T23" fmla="*/ 53 h 82"/>
                                <a:gd name="T24" fmla="*/ 48 w 53"/>
                                <a:gd name="T25" fmla="*/ 67 h 82"/>
                                <a:gd name="T26" fmla="*/ 43 w 53"/>
                                <a:gd name="T27" fmla="*/ 72 h 82"/>
                                <a:gd name="T28" fmla="*/ 38 w 53"/>
                                <a:gd name="T29" fmla="*/ 82 h 82"/>
                                <a:gd name="T30" fmla="*/ 29 w 53"/>
                                <a:gd name="T31" fmla="*/ 82 h 82"/>
                                <a:gd name="T32" fmla="*/ 24 w 53"/>
                                <a:gd name="T33" fmla="*/ 82 h 82"/>
                                <a:gd name="T34" fmla="*/ 14 w 53"/>
                                <a:gd name="T35" fmla="*/ 82 h 82"/>
                                <a:gd name="T36" fmla="*/ 5 w 53"/>
                                <a:gd name="T37" fmla="*/ 72 h 82"/>
                                <a:gd name="T38" fmla="*/ 0 w 53"/>
                                <a:gd name="T39" fmla="*/ 58 h 82"/>
                                <a:gd name="T40" fmla="*/ 0 w 53"/>
                                <a:gd name="T41" fmla="*/ 43 h 82"/>
                                <a:gd name="T42" fmla="*/ 9 w 53"/>
                                <a:gd name="T43" fmla="*/ 43 h 82"/>
                                <a:gd name="T44" fmla="*/ 14 w 53"/>
                                <a:gd name="T45" fmla="*/ 58 h 82"/>
                                <a:gd name="T46" fmla="*/ 14 w 53"/>
                                <a:gd name="T47" fmla="*/ 72 h 82"/>
                                <a:gd name="T48" fmla="*/ 19 w 53"/>
                                <a:gd name="T49" fmla="*/ 77 h 82"/>
                                <a:gd name="T50" fmla="*/ 24 w 53"/>
                                <a:gd name="T51" fmla="*/ 82 h 82"/>
                                <a:gd name="T52" fmla="*/ 29 w 53"/>
                                <a:gd name="T53" fmla="*/ 82 h 82"/>
                                <a:gd name="T54" fmla="*/ 33 w 53"/>
                                <a:gd name="T55" fmla="*/ 77 h 82"/>
                                <a:gd name="T56" fmla="*/ 33 w 53"/>
                                <a:gd name="T57" fmla="*/ 72 h 82"/>
                                <a:gd name="T58" fmla="*/ 38 w 53"/>
                                <a:gd name="T59" fmla="*/ 67 h 82"/>
                                <a:gd name="T60" fmla="*/ 38 w 53"/>
                                <a:gd name="T61" fmla="*/ 58 h 82"/>
                                <a:gd name="T62" fmla="*/ 38 w 53"/>
                                <a:gd name="T63" fmla="*/ 39 h 82"/>
                                <a:gd name="T64" fmla="*/ 38 w 53"/>
                                <a:gd name="T65" fmla="*/ 29 h 82"/>
                                <a:gd name="T66" fmla="*/ 38 w 53"/>
                                <a:gd name="T67" fmla="*/ 15 h 82"/>
                                <a:gd name="T68" fmla="*/ 33 w 53"/>
                                <a:gd name="T69" fmla="*/ 10 h 82"/>
                                <a:gd name="T70" fmla="*/ 33 w 53"/>
                                <a:gd name="T71" fmla="*/ 5 h 82"/>
                                <a:gd name="T72" fmla="*/ 29 w 53"/>
                                <a:gd name="T73" fmla="*/ 5 h 82"/>
                                <a:gd name="T74" fmla="*/ 24 w 53"/>
                                <a:gd name="T75" fmla="*/ 5 h 82"/>
                                <a:gd name="T76" fmla="*/ 24 w 53"/>
                                <a:gd name="T77" fmla="*/ 5 h 82"/>
                                <a:gd name="T78" fmla="*/ 19 w 53"/>
                                <a:gd name="T79" fmla="*/ 10 h 82"/>
                                <a:gd name="T80" fmla="*/ 14 w 53"/>
                                <a:gd name="T81" fmla="*/ 15 h 82"/>
                                <a:gd name="T82" fmla="*/ 14 w 53"/>
                                <a:gd name="T83" fmla="*/ 24 h 82"/>
                                <a:gd name="T84" fmla="*/ 9 w 53"/>
                                <a:gd name="T85" fmla="*/ 34 h 82"/>
                                <a:gd name="T86" fmla="*/ 9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20"/>
                                  </a:lnTo>
                                  <a:lnTo>
                                    <a:pt x="9" y="10"/>
                                  </a:lnTo>
                                  <a:lnTo>
                                    <a:pt x="14" y="5"/>
                                  </a:lnTo>
                                  <a:lnTo>
                                    <a:pt x="19" y="0"/>
                                  </a:lnTo>
                                  <a:lnTo>
                                    <a:pt x="24" y="0"/>
                                  </a:lnTo>
                                  <a:lnTo>
                                    <a:pt x="33" y="5"/>
                                  </a:lnTo>
                                  <a:lnTo>
                                    <a:pt x="43" y="10"/>
                                  </a:lnTo>
                                  <a:lnTo>
                                    <a:pt x="48" y="24"/>
                                  </a:lnTo>
                                  <a:lnTo>
                                    <a:pt x="53" y="43"/>
                                  </a:lnTo>
                                  <a:lnTo>
                                    <a:pt x="48" y="53"/>
                                  </a:lnTo>
                                  <a:lnTo>
                                    <a:pt x="48" y="67"/>
                                  </a:lnTo>
                                  <a:lnTo>
                                    <a:pt x="43" y="72"/>
                                  </a:lnTo>
                                  <a:lnTo>
                                    <a:pt x="38" y="82"/>
                                  </a:lnTo>
                                  <a:lnTo>
                                    <a:pt x="29" y="82"/>
                                  </a:lnTo>
                                  <a:lnTo>
                                    <a:pt x="24" y="82"/>
                                  </a:lnTo>
                                  <a:lnTo>
                                    <a:pt x="14" y="82"/>
                                  </a:lnTo>
                                  <a:lnTo>
                                    <a:pt x="5" y="72"/>
                                  </a:lnTo>
                                  <a:lnTo>
                                    <a:pt x="0" y="58"/>
                                  </a:lnTo>
                                  <a:lnTo>
                                    <a:pt x="0" y="43"/>
                                  </a:lnTo>
                                  <a:close/>
                                  <a:moveTo>
                                    <a:pt x="9" y="43"/>
                                  </a:moveTo>
                                  <a:lnTo>
                                    <a:pt x="14" y="58"/>
                                  </a:lnTo>
                                  <a:lnTo>
                                    <a:pt x="14" y="72"/>
                                  </a:lnTo>
                                  <a:lnTo>
                                    <a:pt x="19" y="77"/>
                                  </a:lnTo>
                                  <a:lnTo>
                                    <a:pt x="24" y="82"/>
                                  </a:lnTo>
                                  <a:lnTo>
                                    <a:pt x="29" y="82"/>
                                  </a:lnTo>
                                  <a:lnTo>
                                    <a:pt x="33" y="77"/>
                                  </a:lnTo>
                                  <a:lnTo>
                                    <a:pt x="33" y="72"/>
                                  </a:lnTo>
                                  <a:lnTo>
                                    <a:pt x="38" y="67"/>
                                  </a:lnTo>
                                  <a:lnTo>
                                    <a:pt x="38" y="58"/>
                                  </a:lnTo>
                                  <a:lnTo>
                                    <a:pt x="38" y="39"/>
                                  </a:lnTo>
                                  <a:lnTo>
                                    <a:pt x="38" y="29"/>
                                  </a:lnTo>
                                  <a:lnTo>
                                    <a:pt x="38" y="15"/>
                                  </a:lnTo>
                                  <a:lnTo>
                                    <a:pt x="33" y="10"/>
                                  </a:lnTo>
                                  <a:lnTo>
                                    <a:pt x="33" y="5"/>
                                  </a:lnTo>
                                  <a:lnTo>
                                    <a:pt x="29" y="5"/>
                                  </a:lnTo>
                                  <a:lnTo>
                                    <a:pt x="24" y="5"/>
                                  </a:lnTo>
                                  <a:lnTo>
                                    <a:pt x="19" y="10"/>
                                  </a:lnTo>
                                  <a:lnTo>
                                    <a:pt x="14" y="15"/>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024"/>
                          <wps:cNvSpPr>
                            <a:spLocks noEditPoints="1"/>
                          </wps:cNvSpPr>
                          <wps:spPr bwMode="auto">
                            <a:xfrm>
                              <a:off x="5877" y="3605"/>
                              <a:ext cx="53" cy="82"/>
                            </a:xfrm>
                            <a:custGeom>
                              <a:avLst/>
                              <a:gdLst>
                                <a:gd name="T0" fmla="*/ 0 w 53"/>
                                <a:gd name="T1" fmla="*/ 43 h 82"/>
                                <a:gd name="T2" fmla="*/ 5 w 53"/>
                                <a:gd name="T3" fmla="*/ 29 h 82"/>
                                <a:gd name="T4" fmla="*/ 5 w 53"/>
                                <a:gd name="T5" fmla="*/ 20 h 82"/>
                                <a:gd name="T6" fmla="*/ 10 w 53"/>
                                <a:gd name="T7" fmla="*/ 10 h 82"/>
                                <a:gd name="T8" fmla="*/ 20 w 53"/>
                                <a:gd name="T9" fmla="*/ 5 h 82"/>
                                <a:gd name="T10" fmla="*/ 24 w 53"/>
                                <a:gd name="T11" fmla="*/ 0 h 82"/>
                                <a:gd name="T12" fmla="*/ 29 w 53"/>
                                <a:gd name="T13" fmla="*/ 0 h 82"/>
                                <a:gd name="T14" fmla="*/ 39 w 53"/>
                                <a:gd name="T15" fmla="*/ 5 h 82"/>
                                <a:gd name="T16" fmla="*/ 44 w 53"/>
                                <a:gd name="T17" fmla="*/ 10 h 82"/>
                                <a:gd name="T18" fmla="*/ 53 w 53"/>
                                <a:gd name="T19" fmla="*/ 24 h 82"/>
                                <a:gd name="T20" fmla="*/ 53 w 53"/>
                                <a:gd name="T21" fmla="*/ 43 h 82"/>
                                <a:gd name="T22" fmla="*/ 53 w 53"/>
                                <a:gd name="T23" fmla="*/ 53 h 82"/>
                                <a:gd name="T24" fmla="*/ 48 w 53"/>
                                <a:gd name="T25" fmla="*/ 67 h 82"/>
                                <a:gd name="T26" fmla="*/ 44 w 53"/>
                                <a:gd name="T27" fmla="*/ 72 h 82"/>
                                <a:gd name="T28" fmla="*/ 39 w 53"/>
                                <a:gd name="T29" fmla="*/ 82 h 82"/>
                                <a:gd name="T30" fmla="*/ 34 w 53"/>
                                <a:gd name="T31" fmla="*/ 82 h 82"/>
                                <a:gd name="T32" fmla="*/ 29 w 53"/>
                                <a:gd name="T33" fmla="*/ 82 h 82"/>
                                <a:gd name="T34" fmla="*/ 20 w 53"/>
                                <a:gd name="T35" fmla="*/ 82 h 82"/>
                                <a:gd name="T36" fmla="*/ 10 w 53"/>
                                <a:gd name="T37" fmla="*/ 72 h 82"/>
                                <a:gd name="T38" fmla="*/ 5 w 53"/>
                                <a:gd name="T39" fmla="*/ 58 h 82"/>
                                <a:gd name="T40" fmla="*/ 0 w 53"/>
                                <a:gd name="T41" fmla="*/ 43 h 82"/>
                                <a:gd name="T42" fmla="*/ 15 w 53"/>
                                <a:gd name="T43" fmla="*/ 43 h 82"/>
                                <a:gd name="T44" fmla="*/ 15 w 53"/>
                                <a:gd name="T45" fmla="*/ 58 h 82"/>
                                <a:gd name="T46" fmla="*/ 20 w 53"/>
                                <a:gd name="T47" fmla="*/ 72 h 82"/>
                                <a:gd name="T48" fmla="*/ 24 w 53"/>
                                <a:gd name="T49" fmla="*/ 77 h 82"/>
                                <a:gd name="T50" fmla="*/ 29 w 53"/>
                                <a:gd name="T51" fmla="*/ 82 h 82"/>
                                <a:gd name="T52" fmla="*/ 29 w 53"/>
                                <a:gd name="T53" fmla="*/ 82 h 82"/>
                                <a:gd name="T54" fmla="*/ 34 w 53"/>
                                <a:gd name="T55" fmla="*/ 77 h 82"/>
                                <a:gd name="T56" fmla="*/ 39 w 53"/>
                                <a:gd name="T57" fmla="*/ 72 h 82"/>
                                <a:gd name="T58" fmla="*/ 39 w 53"/>
                                <a:gd name="T59" fmla="*/ 67 h 82"/>
                                <a:gd name="T60" fmla="*/ 44 w 53"/>
                                <a:gd name="T61" fmla="*/ 58 h 82"/>
                                <a:gd name="T62" fmla="*/ 44 w 53"/>
                                <a:gd name="T63" fmla="*/ 39 h 82"/>
                                <a:gd name="T64" fmla="*/ 44 w 53"/>
                                <a:gd name="T65" fmla="*/ 29 h 82"/>
                                <a:gd name="T66" fmla="*/ 39 w 53"/>
                                <a:gd name="T67" fmla="*/ 15 h 82"/>
                                <a:gd name="T68" fmla="*/ 39 w 53"/>
                                <a:gd name="T69" fmla="*/ 10 h 82"/>
                                <a:gd name="T70" fmla="*/ 34 w 53"/>
                                <a:gd name="T71" fmla="*/ 5 h 82"/>
                                <a:gd name="T72" fmla="*/ 29 w 53"/>
                                <a:gd name="T73" fmla="*/ 5 h 82"/>
                                <a:gd name="T74" fmla="*/ 29 w 53"/>
                                <a:gd name="T75" fmla="*/ 5 h 82"/>
                                <a:gd name="T76" fmla="*/ 24 w 53"/>
                                <a:gd name="T77" fmla="*/ 5 h 82"/>
                                <a:gd name="T78" fmla="*/ 20 w 53"/>
                                <a:gd name="T79" fmla="*/ 10 h 82"/>
                                <a:gd name="T80" fmla="*/ 20 w 53"/>
                                <a:gd name="T81" fmla="*/ 15 h 82"/>
                                <a:gd name="T82" fmla="*/ 15 w 53"/>
                                <a:gd name="T83" fmla="*/ 24 h 82"/>
                                <a:gd name="T84" fmla="*/ 15 w 53"/>
                                <a:gd name="T85" fmla="*/ 34 h 82"/>
                                <a:gd name="T86" fmla="*/ 15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5" y="29"/>
                                  </a:lnTo>
                                  <a:lnTo>
                                    <a:pt x="5" y="20"/>
                                  </a:lnTo>
                                  <a:lnTo>
                                    <a:pt x="10" y="10"/>
                                  </a:lnTo>
                                  <a:lnTo>
                                    <a:pt x="20" y="5"/>
                                  </a:lnTo>
                                  <a:lnTo>
                                    <a:pt x="24" y="0"/>
                                  </a:lnTo>
                                  <a:lnTo>
                                    <a:pt x="29" y="0"/>
                                  </a:lnTo>
                                  <a:lnTo>
                                    <a:pt x="39" y="5"/>
                                  </a:lnTo>
                                  <a:lnTo>
                                    <a:pt x="44" y="10"/>
                                  </a:lnTo>
                                  <a:lnTo>
                                    <a:pt x="53" y="24"/>
                                  </a:lnTo>
                                  <a:lnTo>
                                    <a:pt x="53" y="43"/>
                                  </a:lnTo>
                                  <a:lnTo>
                                    <a:pt x="53" y="53"/>
                                  </a:lnTo>
                                  <a:lnTo>
                                    <a:pt x="48" y="67"/>
                                  </a:lnTo>
                                  <a:lnTo>
                                    <a:pt x="44" y="72"/>
                                  </a:lnTo>
                                  <a:lnTo>
                                    <a:pt x="39" y="82"/>
                                  </a:lnTo>
                                  <a:lnTo>
                                    <a:pt x="34" y="82"/>
                                  </a:lnTo>
                                  <a:lnTo>
                                    <a:pt x="29" y="82"/>
                                  </a:lnTo>
                                  <a:lnTo>
                                    <a:pt x="20" y="82"/>
                                  </a:lnTo>
                                  <a:lnTo>
                                    <a:pt x="10" y="72"/>
                                  </a:lnTo>
                                  <a:lnTo>
                                    <a:pt x="5" y="58"/>
                                  </a:lnTo>
                                  <a:lnTo>
                                    <a:pt x="0" y="43"/>
                                  </a:lnTo>
                                  <a:close/>
                                  <a:moveTo>
                                    <a:pt x="15" y="43"/>
                                  </a:moveTo>
                                  <a:lnTo>
                                    <a:pt x="15" y="58"/>
                                  </a:lnTo>
                                  <a:lnTo>
                                    <a:pt x="20" y="72"/>
                                  </a:lnTo>
                                  <a:lnTo>
                                    <a:pt x="24" y="77"/>
                                  </a:lnTo>
                                  <a:lnTo>
                                    <a:pt x="29" y="82"/>
                                  </a:lnTo>
                                  <a:lnTo>
                                    <a:pt x="34" y="77"/>
                                  </a:lnTo>
                                  <a:lnTo>
                                    <a:pt x="39" y="72"/>
                                  </a:lnTo>
                                  <a:lnTo>
                                    <a:pt x="39" y="67"/>
                                  </a:lnTo>
                                  <a:lnTo>
                                    <a:pt x="44" y="58"/>
                                  </a:lnTo>
                                  <a:lnTo>
                                    <a:pt x="44" y="39"/>
                                  </a:lnTo>
                                  <a:lnTo>
                                    <a:pt x="44" y="29"/>
                                  </a:lnTo>
                                  <a:lnTo>
                                    <a:pt x="39" y="15"/>
                                  </a:lnTo>
                                  <a:lnTo>
                                    <a:pt x="39" y="10"/>
                                  </a:lnTo>
                                  <a:lnTo>
                                    <a:pt x="34" y="5"/>
                                  </a:lnTo>
                                  <a:lnTo>
                                    <a:pt x="29" y="5"/>
                                  </a:lnTo>
                                  <a:lnTo>
                                    <a:pt x="24" y="5"/>
                                  </a:lnTo>
                                  <a:lnTo>
                                    <a:pt x="20" y="10"/>
                                  </a:lnTo>
                                  <a:lnTo>
                                    <a:pt x="20" y="15"/>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025"/>
                          <wps:cNvSpPr>
                            <a:spLocks noEditPoints="1"/>
                          </wps:cNvSpPr>
                          <wps:spPr bwMode="auto">
                            <a:xfrm>
                              <a:off x="5940" y="3605"/>
                              <a:ext cx="52" cy="82"/>
                            </a:xfrm>
                            <a:custGeom>
                              <a:avLst/>
                              <a:gdLst>
                                <a:gd name="T0" fmla="*/ 0 w 52"/>
                                <a:gd name="T1" fmla="*/ 43 h 82"/>
                                <a:gd name="T2" fmla="*/ 0 w 52"/>
                                <a:gd name="T3" fmla="*/ 29 h 82"/>
                                <a:gd name="T4" fmla="*/ 5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29 w 52"/>
                                <a:gd name="T31" fmla="*/ 82 h 82"/>
                                <a:gd name="T32" fmla="*/ 24 w 52"/>
                                <a:gd name="T33" fmla="*/ 82 h 82"/>
                                <a:gd name="T34" fmla="*/ 14 w 52"/>
                                <a:gd name="T35" fmla="*/ 82 h 82"/>
                                <a:gd name="T36" fmla="*/ 5 w 52"/>
                                <a:gd name="T37" fmla="*/ 72 h 82"/>
                                <a:gd name="T38" fmla="*/ 0 w 52"/>
                                <a:gd name="T39" fmla="*/ 58 h 82"/>
                                <a:gd name="T40" fmla="*/ 0 w 52"/>
                                <a:gd name="T41" fmla="*/ 43 h 82"/>
                                <a:gd name="T42" fmla="*/ 9 w 52"/>
                                <a:gd name="T43" fmla="*/ 43 h 82"/>
                                <a:gd name="T44" fmla="*/ 14 w 52"/>
                                <a:gd name="T45" fmla="*/ 58 h 82"/>
                                <a:gd name="T46" fmla="*/ 14 w 52"/>
                                <a:gd name="T47" fmla="*/ 72 h 82"/>
                                <a:gd name="T48" fmla="*/ 19 w 52"/>
                                <a:gd name="T49" fmla="*/ 77 h 82"/>
                                <a:gd name="T50" fmla="*/ 24 w 52"/>
                                <a:gd name="T51" fmla="*/ 82 h 82"/>
                                <a:gd name="T52" fmla="*/ 29 w 52"/>
                                <a:gd name="T53" fmla="*/ 82 h 82"/>
                                <a:gd name="T54" fmla="*/ 33 w 52"/>
                                <a:gd name="T55" fmla="*/ 77 h 82"/>
                                <a:gd name="T56" fmla="*/ 33 w 52"/>
                                <a:gd name="T57" fmla="*/ 72 h 82"/>
                                <a:gd name="T58" fmla="*/ 38 w 52"/>
                                <a:gd name="T59" fmla="*/ 67 h 82"/>
                                <a:gd name="T60" fmla="*/ 38 w 52"/>
                                <a:gd name="T61" fmla="*/ 58 h 82"/>
                                <a:gd name="T62" fmla="*/ 38 w 52"/>
                                <a:gd name="T63" fmla="*/ 39 h 82"/>
                                <a:gd name="T64" fmla="*/ 38 w 52"/>
                                <a:gd name="T65" fmla="*/ 29 h 82"/>
                                <a:gd name="T66" fmla="*/ 38 w 52"/>
                                <a:gd name="T67" fmla="*/ 15 h 82"/>
                                <a:gd name="T68" fmla="*/ 33 w 52"/>
                                <a:gd name="T69" fmla="*/ 10 h 82"/>
                                <a:gd name="T70" fmla="*/ 33 w 52"/>
                                <a:gd name="T71" fmla="*/ 5 h 82"/>
                                <a:gd name="T72" fmla="*/ 29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9 w 52"/>
                                <a:gd name="T85" fmla="*/ 34 h 82"/>
                                <a:gd name="T86" fmla="*/ 9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5" y="20"/>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2"/>
                                  </a:lnTo>
                                  <a:lnTo>
                                    <a:pt x="29" y="82"/>
                                  </a:lnTo>
                                  <a:lnTo>
                                    <a:pt x="24" y="82"/>
                                  </a:lnTo>
                                  <a:lnTo>
                                    <a:pt x="14" y="82"/>
                                  </a:lnTo>
                                  <a:lnTo>
                                    <a:pt x="5" y="72"/>
                                  </a:lnTo>
                                  <a:lnTo>
                                    <a:pt x="0" y="58"/>
                                  </a:lnTo>
                                  <a:lnTo>
                                    <a:pt x="0" y="43"/>
                                  </a:lnTo>
                                  <a:close/>
                                  <a:moveTo>
                                    <a:pt x="9" y="43"/>
                                  </a:moveTo>
                                  <a:lnTo>
                                    <a:pt x="14" y="58"/>
                                  </a:lnTo>
                                  <a:lnTo>
                                    <a:pt x="14" y="72"/>
                                  </a:lnTo>
                                  <a:lnTo>
                                    <a:pt x="19" y="77"/>
                                  </a:lnTo>
                                  <a:lnTo>
                                    <a:pt x="24" y="82"/>
                                  </a:lnTo>
                                  <a:lnTo>
                                    <a:pt x="29" y="82"/>
                                  </a:lnTo>
                                  <a:lnTo>
                                    <a:pt x="33" y="77"/>
                                  </a:lnTo>
                                  <a:lnTo>
                                    <a:pt x="33" y="72"/>
                                  </a:lnTo>
                                  <a:lnTo>
                                    <a:pt x="38" y="67"/>
                                  </a:lnTo>
                                  <a:lnTo>
                                    <a:pt x="38" y="58"/>
                                  </a:lnTo>
                                  <a:lnTo>
                                    <a:pt x="38" y="39"/>
                                  </a:lnTo>
                                  <a:lnTo>
                                    <a:pt x="38" y="29"/>
                                  </a:lnTo>
                                  <a:lnTo>
                                    <a:pt x="38" y="15"/>
                                  </a:lnTo>
                                  <a:lnTo>
                                    <a:pt x="33" y="10"/>
                                  </a:lnTo>
                                  <a:lnTo>
                                    <a:pt x="33" y="5"/>
                                  </a:lnTo>
                                  <a:lnTo>
                                    <a:pt x="29" y="5"/>
                                  </a:lnTo>
                                  <a:lnTo>
                                    <a:pt x="24" y="5"/>
                                  </a:lnTo>
                                  <a:lnTo>
                                    <a:pt x="19" y="10"/>
                                  </a:lnTo>
                                  <a:lnTo>
                                    <a:pt x="14" y="15"/>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026"/>
                          <wps:cNvSpPr>
                            <a:spLocks/>
                          </wps:cNvSpPr>
                          <wps:spPr bwMode="auto">
                            <a:xfrm>
                              <a:off x="6012" y="3605"/>
                              <a:ext cx="28" cy="82"/>
                            </a:xfrm>
                            <a:custGeom>
                              <a:avLst/>
                              <a:gdLst>
                                <a:gd name="T0" fmla="*/ 0 w 28"/>
                                <a:gd name="T1" fmla="*/ 10 h 82"/>
                                <a:gd name="T2" fmla="*/ 19 w 28"/>
                                <a:gd name="T3" fmla="*/ 0 h 82"/>
                                <a:gd name="T4" fmla="*/ 19 w 28"/>
                                <a:gd name="T5" fmla="*/ 0 h 82"/>
                                <a:gd name="T6" fmla="*/ 19 w 28"/>
                                <a:gd name="T7" fmla="*/ 67 h 82"/>
                                <a:gd name="T8" fmla="*/ 19 w 28"/>
                                <a:gd name="T9" fmla="*/ 72 h 82"/>
                                <a:gd name="T10" fmla="*/ 19 w 28"/>
                                <a:gd name="T11" fmla="*/ 77 h 82"/>
                                <a:gd name="T12" fmla="*/ 19 w 28"/>
                                <a:gd name="T13" fmla="*/ 77 h 82"/>
                                <a:gd name="T14" fmla="*/ 24 w 28"/>
                                <a:gd name="T15" fmla="*/ 77 h 82"/>
                                <a:gd name="T16" fmla="*/ 24 w 28"/>
                                <a:gd name="T17" fmla="*/ 82 h 82"/>
                                <a:gd name="T18" fmla="*/ 28 w 28"/>
                                <a:gd name="T19" fmla="*/ 82 h 82"/>
                                <a:gd name="T20" fmla="*/ 28 w 28"/>
                                <a:gd name="T21" fmla="*/ 82 h 82"/>
                                <a:gd name="T22" fmla="*/ 0 w 28"/>
                                <a:gd name="T23" fmla="*/ 82 h 82"/>
                                <a:gd name="T24" fmla="*/ 0 w 28"/>
                                <a:gd name="T25" fmla="*/ 82 h 82"/>
                                <a:gd name="T26" fmla="*/ 4 w 28"/>
                                <a:gd name="T27" fmla="*/ 82 h 82"/>
                                <a:gd name="T28" fmla="*/ 4 w 28"/>
                                <a:gd name="T29" fmla="*/ 77 h 82"/>
                                <a:gd name="T30" fmla="*/ 9 w 28"/>
                                <a:gd name="T31" fmla="*/ 77 h 82"/>
                                <a:gd name="T32" fmla="*/ 9 w 28"/>
                                <a:gd name="T33" fmla="*/ 77 h 82"/>
                                <a:gd name="T34" fmla="*/ 9 w 28"/>
                                <a:gd name="T35" fmla="*/ 72 h 82"/>
                                <a:gd name="T36" fmla="*/ 9 w 28"/>
                                <a:gd name="T37" fmla="*/ 67 h 82"/>
                                <a:gd name="T38" fmla="*/ 9 w 28"/>
                                <a:gd name="T39" fmla="*/ 24 h 82"/>
                                <a:gd name="T40" fmla="*/ 9 w 28"/>
                                <a:gd name="T41" fmla="*/ 20 h 82"/>
                                <a:gd name="T42" fmla="*/ 9 w 28"/>
                                <a:gd name="T43" fmla="*/ 15 h 82"/>
                                <a:gd name="T44" fmla="*/ 9 w 28"/>
                                <a:gd name="T45" fmla="*/ 15 h 82"/>
                                <a:gd name="T46" fmla="*/ 9 w 28"/>
                                <a:gd name="T47" fmla="*/ 10 h 82"/>
                                <a:gd name="T48" fmla="*/ 4 w 28"/>
                                <a:gd name="T49" fmla="*/ 10 h 82"/>
                                <a:gd name="T50" fmla="*/ 4 w 28"/>
                                <a:gd name="T51" fmla="*/ 10 h 82"/>
                                <a:gd name="T52" fmla="*/ 0 w 28"/>
                                <a:gd name="T53" fmla="*/ 10 h 82"/>
                                <a:gd name="T54" fmla="*/ 0 w 28"/>
                                <a:gd name="T55" fmla="*/ 15 h 82"/>
                                <a:gd name="T56" fmla="*/ 0 w 28"/>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82">
                                  <a:moveTo>
                                    <a:pt x="0" y="10"/>
                                  </a:moveTo>
                                  <a:lnTo>
                                    <a:pt x="19" y="0"/>
                                  </a:lnTo>
                                  <a:lnTo>
                                    <a:pt x="19" y="67"/>
                                  </a:lnTo>
                                  <a:lnTo>
                                    <a:pt x="19" y="72"/>
                                  </a:lnTo>
                                  <a:lnTo>
                                    <a:pt x="19" y="77"/>
                                  </a:lnTo>
                                  <a:lnTo>
                                    <a:pt x="24" y="77"/>
                                  </a:lnTo>
                                  <a:lnTo>
                                    <a:pt x="24" y="82"/>
                                  </a:lnTo>
                                  <a:lnTo>
                                    <a:pt x="28" y="82"/>
                                  </a:lnTo>
                                  <a:lnTo>
                                    <a:pt x="0" y="82"/>
                                  </a:lnTo>
                                  <a:lnTo>
                                    <a:pt x="4" y="82"/>
                                  </a:lnTo>
                                  <a:lnTo>
                                    <a:pt x="4" y="77"/>
                                  </a:lnTo>
                                  <a:lnTo>
                                    <a:pt x="9" y="77"/>
                                  </a:lnTo>
                                  <a:lnTo>
                                    <a:pt x="9" y="72"/>
                                  </a:lnTo>
                                  <a:lnTo>
                                    <a:pt x="9" y="67"/>
                                  </a:lnTo>
                                  <a:lnTo>
                                    <a:pt x="9" y="24"/>
                                  </a:lnTo>
                                  <a:lnTo>
                                    <a:pt x="9" y="20"/>
                                  </a:lnTo>
                                  <a:lnTo>
                                    <a:pt x="9" y="15"/>
                                  </a:lnTo>
                                  <a:lnTo>
                                    <a:pt x="9" y="10"/>
                                  </a:lnTo>
                                  <a:lnTo>
                                    <a:pt x="4" y="10"/>
                                  </a:lnTo>
                                  <a:lnTo>
                                    <a:pt x="0"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027"/>
                          <wps:cNvSpPr>
                            <a:spLocks noEditPoints="1"/>
                          </wps:cNvSpPr>
                          <wps:spPr bwMode="auto">
                            <a:xfrm>
                              <a:off x="6064" y="3605"/>
                              <a:ext cx="44" cy="82"/>
                            </a:xfrm>
                            <a:custGeom>
                              <a:avLst/>
                              <a:gdLst>
                                <a:gd name="T0" fmla="*/ 5 w 44"/>
                                <a:gd name="T1" fmla="*/ 34 h 82"/>
                                <a:gd name="T2" fmla="*/ 0 w 44"/>
                                <a:gd name="T3" fmla="*/ 24 h 82"/>
                                <a:gd name="T4" fmla="*/ 0 w 44"/>
                                <a:gd name="T5" fmla="*/ 15 h 82"/>
                                <a:gd name="T6" fmla="*/ 15 w 44"/>
                                <a:gd name="T7" fmla="*/ 5 h 82"/>
                                <a:gd name="T8" fmla="*/ 29 w 44"/>
                                <a:gd name="T9" fmla="*/ 5 h 82"/>
                                <a:gd name="T10" fmla="*/ 44 w 44"/>
                                <a:gd name="T11" fmla="*/ 15 h 82"/>
                                <a:gd name="T12" fmla="*/ 44 w 44"/>
                                <a:gd name="T13" fmla="*/ 24 h 82"/>
                                <a:gd name="T14" fmla="*/ 34 w 44"/>
                                <a:gd name="T15" fmla="*/ 34 h 82"/>
                                <a:gd name="T16" fmla="*/ 34 w 44"/>
                                <a:gd name="T17" fmla="*/ 43 h 82"/>
                                <a:gd name="T18" fmla="*/ 44 w 44"/>
                                <a:gd name="T19" fmla="*/ 58 h 82"/>
                                <a:gd name="T20" fmla="*/ 44 w 44"/>
                                <a:gd name="T21" fmla="*/ 72 h 82"/>
                                <a:gd name="T22" fmla="*/ 29 w 44"/>
                                <a:gd name="T23" fmla="*/ 82 h 82"/>
                                <a:gd name="T24" fmla="*/ 10 w 44"/>
                                <a:gd name="T25" fmla="*/ 82 h 82"/>
                                <a:gd name="T26" fmla="*/ 0 w 44"/>
                                <a:gd name="T27" fmla="*/ 72 h 82"/>
                                <a:gd name="T28" fmla="*/ 0 w 44"/>
                                <a:gd name="T29" fmla="*/ 58 h 82"/>
                                <a:gd name="T30" fmla="*/ 5 w 44"/>
                                <a:gd name="T31" fmla="*/ 48 h 82"/>
                                <a:gd name="T32" fmla="*/ 24 w 44"/>
                                <a:gd name="T33" fmla="*/ 39 h 82"/>
                                <a:gd name="T34" fmla="*/ 34 w 44"/>
                                <a:gd name="T35" fmla="*/ 24 h 82"/>
                                <a:gd name="T36" fmla="*/ 34 w 44"/>
                                <a:gd name="T37" fmla="*/ 20 h 82"/>
                                <a:gd name="T38" fmla="*/ 29 w 44"/>
                                <a:gd name="T39" fmla="*/ 10 h 82"/>
                                <a:gd name="T40" fmla="*/ 20 w 44"/>
                                <a:gd name="T41" fmla="*/ 5 h 82"/>
                                <a:gd name="T42" fmla="*/ 10 w 44"/>
                                <a:gd name="T43" fmla="*/ 10 h 82"/>
                                <a:gd name="T44" fmla="*/ 10 w 44"/>
                                <a:gd name="T45" fmla="*/ 15 h 82"/>
                                <a:gd name="T46" fmla="*/ 10 w 44"/>
                                <a:gd name="T47" fmla="*/ 24 h 82"/>
                                <a:gd name="T48" fmla="*/ 15 w 44"/>
                                <a:gd name="T49" fmla="*/ 29 h 82"/>
                                <a:gd name="T50" fmla="*/ 20 w 44"/>
                                <a:gd name="T51" fmla="*/ 43 h 82"/>
                                <a:gd name="T52" fmla="*/ 10 w 44"/>
                                <a:gd name="T53" fmla="*/ 53 h 82"/>
                                <a:gd name="T54" fmla="*/ 10 w 44"/>
                                <a:gd name="T55" fmla="*/ 63 h 82"/>
                                <a:gd name="T56" fmla="*/ 10 w 44"/>
                                <a:gd name="T57" fmla="*/ 77 h 82"/>
                                <a:gd name="T58" fmla="*/ 24 w 44"/>
                                <a:gd name="T59" fmla="*/ 82 h 82"/>
                                <a:gd name="T60" fmla="*/ 34 w 44"/>
                                <a:gd name="T61" fmla="*/ 77 h 82"/>
                                <a:gd name="T62" fmla="*/ 39 w 44"/>
                                <a:gd name="T63" fmla="*/ 67 h 82"/>
                                <a:gd name="T64" fmla="*/ 34 w 44"/>
                                <a:gd name="T65" fmla="*/ 63 h 82"/>
                                <a:gd name="T66" fmla="*/ 20 w 44"/>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82">
                                  <a:moveTo>
                                    <a:pt x="15" y="43"/>
                                  </a:moveTo>
                                  <a:lnTo>
                                    <a:pt x="5" y="34"/>
                                  </a:lnTo>
                                  <a:lnTo>
                                    <a:pt x="0" y="29"/>
                                  </a:lnTo>
                                  <a:lnTo>
                                    <a:pt x="0" y="24"/>
                                  </a:lnTo>
                                  <a:lnTo>
                                    <a:pt x="0" y="20"/>
                                  </a:lnTo>
                                  <a:lnTo>
                                    <a:pt x="0" y="15"/>
                                  </a:lnTo>
                                  <a:lnTo>
                                    <a:pt x="5" y="5"/>
                                  </a:lnTo>
                                  <a:lnTo>
                                    <a:pt x="15" y="5"/>
                                  </a:lnTo>
                                  <a:lnTo>
                                    <a:pt x="20" y="0"/>
                                  </a:lnTo>
                                  <a:lnTo>
                                    <a:pt x="29" y="5"/>
                                  </a:lnTo>
                                  <a:lnTo>
                                    <a:pt x="39" y="5"/>
                                  </a:lnTo>
                                  <a:lnTo>
                                    <a:pt x="44" y="15"/>
                                  </a:lnTo>
                                  <a:lnTo>
                                    <a:pt x="44" y="20"/>
                                  </a:lnTo>
                                  <a:lnTo>
                                    <a:pt x="44" y="24"/>
                                  </a:lnTo>
                                  <a:lnTo>
                                    <a:pt x="39" y="29"/>
                                  </a:lnTo>
                                  <a:lnTo>
                                    <a:pt x="34" y="34"/>
                                  </a:lnTo>
                                  <a:lnTo>
                                    <a:pt x="24" y="39"/>
                                  </a:lnTo>
                                  <a:lnTo>
                                    <a:pt x="34" y="43"/>
                                  </a:lnTo>
                                  <a:lnTo>
                                    <a:pt x="39" y="53"/>
                                  </a:lnTo>
                                  <a:lnTo>
                                    <a:pt x="44" y="58"/>
                                  </a:lnTo>
                                  <a:lnTo>
                                    <a:pt x="44" y="63"/>
                                  </a:lnTo>
                                  <a:lnTo>
                                    <a:pt x="44" y="72"/>
                                  </a:lnTo>
                                  <a:lnTo>
                                    <a:pt x="39" y="77"/>
                                  </a:lnTo>
                                  <a:lnTo>
                                    <a:pt x="29" y="82"/>
                                  </a:lnTo>
                                  <a:lnTo>
                                    <a:pt x="20" y="82"/>
                                  </a:lnTo>
                                  <a:lnTo>
                                    <a:pt x="10" y="82"/>
                                  </a:lnTo>
                                  <a:lnTo>
                                    <a:pt x="5" y="77"/>
                                  </a:lnTo>
                                  <a:lnTo>
                                    <a:pt x="0" y="72"/>
                                  </a:lnTo>
                                  <a:lnTo>
                                    <a:pt x="0" y="63"/>
                                  </a:lnTo>
                                  <a:lnTo>
                                    <a:pt x="0" y="58"/>
                                  </a:lnTo>
                                  <a:lnTo>
                                    <a:pt x="0" y="53"/>
                                  </a:lnTo>
                                  <a:lnTo>
                                    <a:pt x="5" y="48"/>
                                  </a:lnTo>
                                  <a:lnTo>
                                    <a:pt x="15" y="43"/>
                                  </a:lnTo>
                                  <a:close/>
                                  <a:moveTo>
                                    <a:pt x="24" y="39"/>
                                  </a:moveTo>
                                  <a:lnTo>
                                    <a:pt x="29" y="29"/>
                                  </a:lnTo>
                                  <a:lnTo>
                                    <a:pt x="34" y="24"/>
                                  </a:lnTo>
                                  <a:lnTo>
                                    <a:pt x="34" y="20"/>
                                  </a:lnTo>
                                  <a:lnTo>
                                    <a:pt x="34" y="15"/>
                                  </a:lnTo>
                                  <a:lnTo>
                                    <a:pt x="29" y="10"/>
                                  </a:lnTo>
                                  <a:lnTo>
                                    <a:pt x="29" y="5"/>
                                  </a:lnTo>
                                  <a:lnTo>
                                    <a:pt x="20" y="5"/>
                                  </a:lnTo>
                                  <a:lnTo>
                                    <a:pt x="15" y="5"/>
                                  </a:lnTo>
                                  <a:lnTo>
                                    <a:pt x="10" y="10"/>
                                  </a:lnTo>
                                  <a:lnTo>
                                    <a:pt x="10" y="15"/>
                                  </a:lnTo>
                                  <a:lnTo>
                                    <a:pt x="10" y="20"/>
                                  </a:lnTo>
                                  <a:lnTo>
                                    <a:pt x="10" y="24"/>
                                  </a:lnTo>
                                  <a:lnTo>
                                    <a:pt x="15" y="29"/>
                                  </a:lnTo>
                                  <a:lnTo>
                                    <a:pt x="24" y="39"/>
                                  </a:lnTo>
                                  <a:close/>
                                  <a:moveTo>
                                    <a:pt x="20" y="43"/>
                                  </a:moveTo>
                                  <a:lnTo>
                                    <a:pt x="15" y="48"/>
                                  </a:lnTo>
                                  <a:lnTo>
                                    <a:pt x="10" y="53"/>
                                  </a:lnTo>
                                  <a:lnTo>
                                    <a:pt x="10" y="58"/>
                                  </a:lnTo>
                                  <a:lnTo>
                                    <a:pt x="10" y="63"/>
                                  </a:lnTo>
                                  <a:lnTo>
                                    <a:pt x="10" y="72"/>
                                  </a:lnTo>
                                  <a:lnTo>
                                    <a:pt x="10" y="77"/>
                                  </a:lnTo>
                                  <a:lnTo>
                                    <a:pt x="15" y="82"/>
                                  </a:lnTo>
                                  <a:lnTo>
                                    <a:pt x="24" y="82"/>
                                  </a:lnTo>
                                  <a:lnTo>
                                    <a:pt x="29" y="82"/>
                                  </a:lnTo>
                                  <a:lnTo>
                                    <a:pt x="34" y="77"/>
                                  </a:lnTo>
                                  <a:lnTo>
                                    <a:pt x="34" y="72"/>
                                  </a:lnTo>
                                  <a:lnTo>
                                    <a:pt x="39" y="67"/>
                                  </a:lnTo>
                                  <a:lnTo>
                                    <a:pt x="34" y="63"/>
                                  </a:lnTo>
                                  <a:lnTo>
                                    <a:pt x="29" y="53"/>
                                  </a:lnTo>
                                  <a:lnTo>
                                    <a:pt x="2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028"/>
                          <wps:cNvSpPr>
                            <a:spLocks/>
                          </wps:cNvSpPr>
                          <wps:spPr bwMode="auto">
                            <a:xfrm>
                              <a:off x="6146" y="3615"/>
                              <a:ext cx="34" cy="72"/>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7 h 72"/>
                                <a:gd name="T12" fmla="*/ 19 w 34"/>
                                <a:gd name="T13" fmla="*/ 62 h 72"/>
                                <a:gd name="T14" fmla="*/ 19 w 34"/>
                                <a:gd name="T15" fmla="*/ 67 h 72"/>
                                <a:gd name="T16" fmla="*/ 24 w 34"/>
                                <a:gd name="T17" fmla="*/ 67 h 72"/>
                                <a:gd name="T18" fmla="*/ 24 w 34"/>
                                <a:gd name="T19" fmla="*/ 67 h 72"/>
                                <a:gd name="T20" fmla="*/ 29 w 34"/>
                                <a:gd name="T21" fmla="*/ 67 h 72"/>
                                <a:gd name="T22" fmla="*/ 29 w 34"/>
                                <a:gd name="T23" fmla="*/ 67 h 72"/>
                                <a:gd name="T24" fmla="*/ 29 w 34"/>
                                <a:gd name="T25" fmla="*/ 62 h 72"/>
                                <a:gd name="T26" fmla="*/ 29 w 34"/>
                                <a:gd name="T27" fmla="*/ 62 h 72"/>
                                <a:gd name="T28" fmla="*/ 34 w 34"/>
                                <a:gd name="T29" fmla="*/ 62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2 h 72"/>
                                <a:gd name="T48" fmla="*/ 10 w 34"/>
                                <a:gd name="T49" fmla="*/ 57 h 72"/>
                                <a:gd name="T50" fmla="*/ 10 w 34"/>
                                <a:gd name="T51" fmla="*/ 24 h 72"/>
                                <a:gd name="T52" fmla="*/ 0 w 34"/>
                                <a:gd name="T53" fmla="*/ 24 h 72"/>
                                <a:gd name="T54" fmla="*/ 0 w 34"/>
                                <a:gd name="T55" fmla="*/ 19 h 72"/>
                                <a:gd name="T56" fmla="*/ 5 w 34"/>
                                <a:gd name="T57" fmla="*/ 19 h 72"/>
                                <a:gd name="T58" fmla="*/ 10 w 34"/>
                                <a:gd name="T59" fmla="*/ 19 h 72"/>
                                <a:gd name="T60" fmla="*/ 10 w 34"/>
                                <a:gd name="T61" fmla="*/ 14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7"/>
                                  </a:lnTo>
                                  <a:lnTo>
                                    <a:pt x="19" y="62"/>
                                  </a:lnTo>
                                  <a:lnTo>
                                    <a:pt x="19" y="67"/>
                                  </a:lnTo>
                                  <a:lnTo>
                                    <a:pt x="24" y="67"/>
                                  </a:lnTo>
                                  <a:lnTo>
                                    <a:pt x="29" y="67"/>
                                  </a:lnTo>
                                  <a:lnTo>
                                    <a:pt x="29" y="62"/>
                                  </a:lnTo>
                                  <a:lnTo>
                                    <a:pt x="34" y="62"/>
                                  </a:lnTo>
                                  <a:lnTo>
                                    <a:pt x="29" y="67"/>
                                  </a:lnTo>
                                  <a:lnTo>
                                    <a:pt x="29" y="72"/>
                                  </a:lnTo>
                                  <a:lnTo>
                                    <a:pt x="24" y="72"/>
                                  </a:lnTo>
                                  <a:lnTo>
                                    <a:pt x="19" y="72"/>
                                  </a:lnTo>
                                  <a:lnTo>
                                    <a:pt x="14" y="72"/>
                                  </a:lnTo>
                                  <a:lnTo>
                                    <a:pt x="10" y="67"/>
                                  </a:lnTo>
                                  <a:lnTo>
                                    <a:pt x="10" y="62"/>
                                  </a:lnTo>
                                  <a:lnTo>
                                    <a:pt x="10" y="57"/>
                                  </a:lnTo>
                                  <a:lnTo>
                                    <a:pt x="10" y="24"/>
                                  </a:lnTo>
                                  <a:lnTo>
                                    <a:pt x="0" y="24"/>
                                  </a:lnTo>
                                  <a:lnTo>
                                    <a:pt x="0" y="19"/>
                                  </a:lnTo>
                                  <a:lnTo>
                                    <a:pt x="5" y="19"/>
                                  </a:lnTo>
                                  <a:lnTo>
                                    <a:pt x="10" y="19"/>
                                  </a:lnTo>
                                  <a:lnTo>
                                    <a:pt x="10"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029"/>
                          <wps:cNvSpPr>
                            <a:spLocks noEditPoints="1"/>
                          </wps:cNvSpPr>
                          <wps:spPr bwMode="auto">
                            <a:xfrm>
                              <a:off x="6184" y="3634"/>
                              <a:ext cx="53" cy="53"/>
                            </a:xfrm>
                            <a:custGeom>
                              <a:avLst/>
                              <a:gdLst>
                                <a:gd name="T0" fmla="*/ 24 w 53"/>
                                <a:gd name="T1" fmla="*/ 0 h 53"/>
                                <a:gd name="T2" fmla="*/ 39 w 53"/>
                                <a:gd name="T3" fmla="*/ 0 h 53"/>
                                <a:gd name="T4" fmla="*/ 44 w 53"/>
                                <a:gd name="T5" fmla="*/ 10 h 53"/>
                                <a:gd name="T6" fmla="*/ 48 w 53"/>
                                <a:gd name="T7" fmla="*/ 14 h 53"/>
                                <a:gd name="T8" fmla="*/ 53 w 53"/>
                                <a:gd name="T9" fmla="*/ 24 h 53"/>
                                <a:gd name="T10" fmla="*/ 48 w 53"/>
                                <a:gd name="T11" fmla="*/ 34 h 53"/>
                                <a:gd name="T12" fmla="*/ 48 w 53"/>
                                <a:gd name="T13" fmla="*/ 38 h 53"/>
                                <a:gd name="T14" fmla="*/ 44 w 53"/>
                                <a:gd name="T15" fmla="*/ 48 h 53"/>
                                <a:gd name="T16" fmla="*/ 39 w 53"/>
                                <a:gd name="T17" fmla="*/ 53 h 53"/>
                                <a:gd name="T18" fmla="*/ 34 w 53"/>
                                <a:gd name="T19" fmla="*/ 53 h 53"/>
                                <a:gd name="T20" fmla="*/ 24 w 53"/>
                                <a:gd name="T21" fmla="*/ 53 h 53"/>
                                <a:gd name="T22" fmla="*/ 15 w 53"/>
                                <a:gd name="T23" fmla="*/ 53 h 53"/>
                                <a:gd name="T24" fmla="*/ 5 w 53"/>
                                <a:gd name="T25" fmla="*/ 43 h 53"/>
                                <a:gd name="T26" fmla="*/ 0 w 53"/>
                                <a:gd name="T27" fmla="*/ 38 h 53"/>
                                <a:gd name="T28" fmla="*/ 0 w 53"/>
                                <a:gd name="T29" fmla="*/ 29 h 53"/>
                                <a:gd name="T30" fmla="*/ 0 w 53"/>
                                <a:gd name="T31" fmla="*/ 19 h 53"/>
                                <a:gd name="T32" fmla="*/ 5 w 53"/>
                                <a:gd name="T33" fmla="*/ 14 h 53"/>
                                <a:gd name="T34" fmla="*/ 5 w 53"/>
                                <a:gd name="T35" fmla="*/ 5 h 53"/>
                                <a:gd name="T36" fmla="*/ 15 w 53"/>
                                <a:gd name="T37" fmla="*/ 0 h 53"/>
                                <a:gd name="T38" fmla="*/ 20 w 53"/>
                                <a:gd name="T39" fmla="*/ 0 h 53"/>
                                <a:gd name="T40" fmla="*/ 24 w 53"/>
                                <a:gd name="T41" fmla="*/ 0 h 53"/>
                                <a:gd name="T42" fmla="*/ 24 w 53"/>
                                <a:gd name="T43" fmla="*/ 0 h 53"/>
                                <a:gd name="T44" fmla="*/ 20 w 53"/>
                                <a:gd name="T45" fmla="*/ 5 h 53"/>
                                <a:gd name="T46" fmla="*/ 20 w 53"/>
                                <a:gd name="T47" fmla="*/ 5 h 53"/>
                                <a:gd name="T48" fmla="*/ 15 w 53"/>
                                <a:gd name="T49" fmla="*/ 5 h 53"/>
                                <a:gd name="T50" fmla="*/ 10 w 53"/>
                                <a:gd name="T51" fmla="*/ 10 h 53"/>
                                <a:gd name="T52" fmla="*/ 10 w 53"/>
                                <a:gd name="T53" fmla="*/ 14 h 53"/>
                                <a:gd name="T54" fmla="*/ 10 w 53"/>
                                <a:gd name="T55" fmla="*/ 24 h 53"/>
                                <a:gd name="T56" fmla="*/ 10 w 53"/>
                                <a:gd name="T57" fmla="*/ 34 h 53"/>
                                <a:gd name="T58" fmla="*/ 15 w 53"/>
                                <a:gd name="T59" fmla="*/ 43 h 53"/>
                                <a:gd name="T60" fmla="*/ 20 w 53"/>
                                <a:gd name="T61" fmla="*/ 48 h 53"/>
                                <a:gd name="T62" fmla="*/ 29 w 53"/>
                                <a:gd name="T63" fmla="*/ 53 h 53"/>
                                <a:gd name="T64" fmla="*/ 34 w 53"/>
                                <a:gd name="T65" fmla="*/ 48 h 53"/>
                                <a:gd name="T66" fmla="*/ 39 w 53"/>
                                <a:gd name="T67" fmla="*/ 48 h 53"/>
                                <a:gd name="T68" fmla="*/ 39 w 53"/>
                                <a:gd name="T69" fmla="*/ 38 h 53"/>
                                <a:gd name="T70" fmla="*/ 39 w 53"/>
                                <a:gd name="T71" fmla="*/ 29 h 53"/>
                                <a:gd name="T72" fmla="*/ 39 w 53"/>
                                <a:gd name="T73" fmla="*/ 19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4" y="10"/>
                                  </a:lnTo>
                                  <a:lnTo>
                                    <a:pt x="48" y="14"/>
                                  </a:lnTo>
                                  <a:lnTo>
                                    <a:pt x="53" y="24"/>
                                  </a:lnTo>
                                  <a:lnTo>
                                    <a:pt x="48" y="34"/>
                                  </a:lnTo>
                                  <a:lnTo>
                                    <a:pt x="48" y="38"/>
                                  </a:lnTo>
                                  <a:lnTo>
                                    <a:pt x="44" y="48"/>
                                  </a:lnTo>
                                  <a:lnTo>
                                    <a:pt x="39" y="53"/>
                                  </a:lnTo>
                                  <a:lnTo>
                                    <a:pt x="34" y="53"/>
                                  </a:lnTo>
                                  <a:lnTo>
                                    <a:pt x="24" y="53"/>
                                  </a:lnTo>
                                  <a:lnTo>
                                    <a:pt x="15" y="53"/>
                                  </a:lnTo>
                                  <a:lnTo>
                                    <a:pt x="5" y="43"/>
                                  </a:lnTo>
                                  <a:lnTo>
                                    <a:pt x="0" y="38"/>
                                  </a:lnTo>
                                  <a:lnTo>
                                    <a:pt x="0" y="29"/>
                                  </a:lnTo>
                                  <a:lnTo>
                                    <a:pt x="0" y="19"/>
                                  </a:lnTo>
                                  <a:lnTo>
                                    <a:pt x="5" y="14"/>
                                  </a:lnTo>
                                  <a:lnTo>
                                    <a:pt x="5" y="5"/>
                                  </a:lnTo>
                                  <a:lnTo>
                                    <a:pt x="15" y="0"/>
                                  </a:lnTo>
                                  <a:lnTo>
                                    <a:pt x="20" y="0"/>
                                  </a:lnTo>
                                  <a:lnTo>
                                    <a:pt x="24" y="0"/>
                                  </a:lnTo>
                                  <a:close/>
                                  <a:moveTo>
                                    <a:pt x="24" y="0"/>
                                  </a:moveTo>
                                  <a:lnTo>
                                    <a:pt x="20" y="5"/>
                                  </a:lnTo>
                                  <a:lnTo>
                                    <a:pt x="15" y="5"/>
                                  </a:lnTo>
                                  <a:lnTo>
                                    <a:pt x="10" y="10"/>
                                  </a:lnTo>
                                  <a:lnTo>
                                    <a:pt x="10" y="14"/>
                                  </a:lnTo>
                                  <a:lnTo>
                                    <a:pt x="10" y="24"/>
                                  </a:lnTo>
                                  <a:lnTo>
                                    <a:pt x="10" y="34"/>
                                  </a:lnTo>
                                  <a:lnTo>
                                    <a:pt x="15" y="43"/>
                                  </a:lnTo>
                                  <a:lnTo>
                                    <a:pt x="20" y="48"/>
                                  </a:lnTo>
                                  <a:lnTo>
                                    <a:pt x="29" y="53"/>
                                  </a:lnTo>
                                  <a:lnTo>
                                    <a:pt x="34" y="48"/>
                                  </a:lnTo>
                                  <a:lnTo>
                                    <a:pt x="39" y="48"/>
                                  </a:lnTo>
                                  <a:lnTo>
                                    <a:pt x="39" y="38"/>
                                  </a:lnTo>
                                  <a:lnTo>
                                    <a:pt x="39" y="29"/>
                                  </a:lnTo>
                                  <a:lnTo>
                                    <a:pt x="39" y="19"/>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030"/>
                          <wps:cNvSpPr>
                            <a:spLocks noEditPoints="1"/>
                          </wps:cNvSpPr>
                          <wps:spPr bwMode="auto">
                            <a:xfrm>
                              <a:off x="6276" y="3605"/>
                              <a:ext cx="48" cy="82"/>
                            </a:xfrm>
                            <a:custGeom>
                              <a:avLst/>
                              <a:gdLst>
                                <a:gd name="T0" fmla="*/ 0 w 48"/>
                                <a:gd name="T1" fmla="*/ 43 h 82"/>
                                <a:gd name="T2" fmla="*/ 0 w 48"/>
                                <a:gd name="T3" fmla="*/ 29 h 82"/>
                                <a:gd name="T4" fmla="*/ 4 w 48"/>
                                <a:gd name="T5" fmla="*/ 20 h 82"/>
                                <a:gd name="T6" fmla="*/ 9 w 48"/>
                                <a:gd name="T7" fmla="*/ 10 h 82"/>
                                <a:gd name="T8" fmla="*/ 14 w 48"/>
                                <a:gd name="T9" fmla="*/ 5 h 82"/>
                                <a:gd name="T10" fmla="*/ 19 w 48"/>
                                <a:gd name="T11" fmla="*/ 0 h 82"/>
                                <a:gd name="T12" fmla="*/ 24 w 48"/>
                                <a:gd name="T13" fmla="*/ 0 h 82"/>
                                <a:gd name="T14" fmla="*/ 33 w 48"/>
                                <a:gd name="T15" fmla="*/ 5 h 82"/>
                                <a:gd name="T16" fmla="*/ 43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3 w 48"/>
                                <a:gd name="T29" fmla="*/ 82 h 82"/>
                                <a:gd name="T30" fmla="*/ 28 w 48"/>
                                <a:gd name="T31" fmla="*/ 82 h 82"/>
                                <a:gd name="T32" fmla="*/ 24 w 48"/>
                                <a:gd name="T33" fmla="*/ 82 h 82"/>
                                <a:gd name="T34" fmla="*/ 14 w 48"/>
                                <a:gd name="T35" fmla="*/ 82 h 82"/>
                                <a:gd name="T36" fmla="*/ 4 w 48"/>
                                <a:gd name="T37" fmla="*/ 72 h 82"/>
                                <a:gd name="T38" fmla="*/ 0 w 48"/>
                                <a:gd name="T39" fmla="*/ 58 h 82"/>
                                <a:gd name="T40" fmla="*/ 0 w 48"/>
                                <a:gd name="T41" fmla="*/ 43 h 82"/>
                                <a:gd name="T42" fmla="*/ 9 w 48"/>
                                <a:gd name="T43" fmla="*/ 43 h 82"/>
                                <a:gd name="T44" fmla="*/ 9 w 48"/>
                                <a:gd name="T45" fmla="*/ 58 h 82"/>
                                <a:gd name="T46" fmla="*/ 14 w 48"/>
                                <a:gd name="T47" fmla="*/ 72 h 82"/>
                                <a:gd name="T48" fmla="*/ 19 w 48"/>
                                <a:gd name="T49" fmla="*/ 77 h 82"/>
                                <a:gd name="T50" fmla="*/ 24 w 48"/>
                                <a:gd name="T51" fmla="*/ 82 h 82"/>
                                <a:gd name="T52" fmla="*/ 28 w 48"/>
                                <a:gd name="T53" fmla="*/ 82 h 82"/>
                                <a:gd name="T54" fmla="*/ 28 w 48"/>
                                <a:gd name="T55" fmla="*/ 77 h 82"/>
                                <a:gd name="T56" fmla="*/ 33 w 48"/>
                                <a:gd name="T57" fmla="*/ 72 h 82"/>
                                <a:gd name="T58" fmla="*/ 33 w 48"/>
                                <a:gd name="T59" fmla="*/ 67 h 82"/>
                                <a:gd name="T60" fmla="*/ 38 w 48"/>
                                <a:gd name="T61" fmla="*/ 58 h 82"/>
                                <a:gd name="T62" fmla="*/ 38 w 48"/>
                                <a:gd name="T63" fmla="*/ 39 h 82"/>
                                <a:gd name="T64" fmla="*/ 38 w 48"/>
                                <a:gd name="T65" fmla="*/ 29 h 82"/>
                                <a:gd name="T66" fmla="*/ 33 w 48"/>
                                <a:gd name="T67" fmla="*/ 15 h 82"/>
                                <a:gd name="T68" fmla="*/ 33 w 48"/>
                                <a:gd name="T69" fmla="*/ 10 h 82"/>
                                <a:gd name="T70" fmla="*/ 28 w 48"/>
                                <a:gd name="T71" fmla="*/ 5 h 82"/>
                                <a:gd name="T72" fmla="*/ 28 w 48"/>
                                <a:gd name="T73" fmla="*/ 5 h 82"/>
                                <a:gd name="T74" fmla="*/ 24 w 48"/>
                                <a:gd name="T75" fmla="*/ 5 h 82"/>
                                <a:gd name="T76" fmla="*/ 19 w 48"/>
                                <a:gd name="T77" fmla="*/ 5 h 82"/>
                                <a:gd name="T78" fmla="*/ 19 w 48"/>
                                <a:gd name="T79" fmla="*/ 10 h 82"/>
                                <a:gd name="T80" fmla="*/ 14 w 48"/>
                                <a:gd name="T81" fmla="*/ 15 h 82"/>
                                <a:gd name="T82" fmla="*/ 9 w 48"/>
                                <a:gd name="T83" fmla="*/ 24 h 82"/>
                                <a:gd name="T84" fmla="*/ 9 w 48"/>
                                <a:gd name="T85" fmla="*/ 34 h 82"/>
                                <a:gd name="T86" fmla="*/ 9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4" y="20"/>
                                  </a:lnTo>
                                  <a:lnTo>
                                    <a:pt x="9" y="10"/>
                                  </a:lnTo>
                                  <a:lnTo>
                                    <a:pt x="14" y="5"/>
                                  </a:lnTo>
                                  <a:lnTo>
                                    <a:pt x="19" y="0"/>
                                  </a:lnTo>
                                  <a:lnTo>
                                    <a:pt x="24" y="0"/>
                                  </a:lnTo>
                                  <a:lnTo>
                                    <a:pt x="33" y="5"/>
                                  </a:lnTo>
                                  <a:lnTo>
                                    <a:pt x="43" y="10"/>
                                  </a:lnTo>
                                  <a:lnTo>
                                    <a:pt x="48" y="24"/>
                                  </a:lnTo>
                                  <a:lnTo>
                                    <a:pt x="48" y="43"/>
                                  </a:lnTo>
                                  <a:lnTo>
                                    <a:pt x="48" y="53"/>
                                  </a:lnTo>
                                  <a:lnTo>
                                    <a:pt x="48" y="67"/>
                                  </a:lnTo>
                                  <a:lnTo>
                                    <a:pt x="43" y="72"/>
                                  </a:lnTo>
                                  <a:lnTo>
                                    <a:pt x="33" y="82"/>
                                  </a:lnTo>
                                  <a:lnTo>
                                    <a:pt x="28" y="82"/>
                                  </a:lnTo>
                                  <a:lnTo>
                                    <a:pt x="24" y="82"/>
                                  </a:lnTo>
                                  <a:lnTo>
                                    <a:pt x="14" y="82"/>
                                  </a:lnTo>
                                  <a:lnTo>
                                    <a:pt x="4" y="72"/>
                                  </a:lnTo>
                                  <a:lnTo>
                                    <a:pt x="0" y="58"/>
                                  </a:lnTo>
                                  <a:lnTo>
                                    <a:pt x="0" y="43"/>
                                  </a:lnTo>
                                  <a:close/>
                                  <a:moveTo>
                                    <a:pt x="9" y="43"/>
                                  </a:moveTo>
                                  <a:lnTo>
                                    <a:pt x="9" y="58"/>
                                  </a:lnTo>
                                  <a:lnTo>
                                    <a:pt x="14" y="72"/>
                                  </a:lnTo>
                                  <a:lnTo>
                                    <a:pt x="19" y="77"/>
                                  </a:lnTo>
                                  <a:lnTo>
                                    <a:pt x="24" y="82"/>
                                  </a:lnTo>
                                  <a:lnTo>
                                    <a:pt x="28" y="82"/>
                                  </a:lnTo>
                                  <a:lnTo>
                                    <a:pt x="28" y="77"/>
                                  </a:lnTo>
                                  <a:lnTo>
                                    <a:pt x="33" y="72"/>
                                  </a:lnTo>
                                  <a:lnTo>
                                    <a:pt x="33" y="67"/>
                                  </a:lnTo>
                                  <a:lnTo>
                                    <a:pt x="38" y="58"/>
                                  </a:lnTo>
                                  <a:lnTo>
                                    <a:pt x="38" y="39"/>
                                  </a:lnTo>
                                  <a:lnTo>
                                    <a:pt x="38" y="29"/>
                                  </a:lnTo>
                                  <a:lnTo>
                                    <a:pt x="33" y="15"/>
                                  </a:lnTo>
                                  <a:lnTo>
                                    <a:pt x="33" y="10"/>
                                  </a:lnTo>
                                  <a:lnTo>
                                    <a:pt x="28" y="5"/>
                                  </a:lnTo>
                                  <a:lnTo>
                                    <a:pt x="24" y="5"/>
                                  </a:lnTo>
                                  <a:lnTo>
                                    <a:pt x="19" y="5"/>
                                  </a:lnTo>
                                  <a:lnTo>
                                    <a:pt x="19" y="10"/>
                                  </a:lnTo>
                                  <a:lnTo>
                                    <a:pt x="14" y="15"/>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031"/>
                          <wps:cNvSpPr>
                            <a:spLocks/>
                          </wps:cNvSpPr>
                          <wps:spPr bwMode="auto">
                            <a:xfrm>
                              <a:off x="6338" y="3677"/>
                              <a:ext cx="14" cy="10"/>
                            </a:xfrm>
                            <a:custGeom>
                              <a:avLst/>
                              <a:gdLst>
                                <a:gd name="T0" fmla="*/ 5 w 14"/>
                                <a:gd name="T1" fmla="*/ 0 h 10"/>
                                <a:gd name="T2" fmla="*/ 10 w 14"/>
                                <a:gd name="T3" fmla="*/ 0 h 10"/>
                                <a:gd name="T4" fmla="*/ 10 w 14"/>
                                <a:gd name="T5" fmla="*/ 0 h 10"/>
                                <a:gd name="T6" fmla="*/ 14 w 14"/>
                                <a:gd name="T7" fmla="*/ 5 h 10"/>
                                <a:gd name="T8" fmla="*/ 14 w 14"/>
                                <a:gd name="T9" fmla="*/ 5 h 10"/>
                                <a:gd name="T10" fmla="*/ 14 w 14"/>
                                <a:gd name="T11" fmla="*/ 10 h 10"/>
                                <a:gd name="T12" fmla="*/ 10 w 14"/>
                                <a:gd name="T13" fmla="*/ 10 h 10"/>
                                <a:gd name="T14" fmla="*/ 10 w 14"/>
                                <a:gd name="T15" fmla="*/ 10 h 10"/>
                                <a:gd name="T16" fmla="*/ 5 w 14"/>
                                <a:gd name="T17" fmla="*/ 10 h 10"/>
                                <a:gd name="T18" fmla="*/ 5 w 14"/>
                                <a:gd name="T19" fmla="*/ 10 h 10"/>
                                <a:gd name="T20" fmla="*/ 0 w 14"/>
                                <a:gd name="T21" fmla="*/ 10 h 10"/>
                                <a:gd name="T22" fmla="*/ 0 w 14"/>
                                <a:gd name="T23" fmla="*/ 10 h 10"/>
                                <a:gd name="T24" fmla="*/ 0 w 14"/>
                                <a:gd name="T25" fmla="*/ 5 h 10"/>
                                <a:gd name="T26" fmla="*/ 0 w 14"/>
                                <a:gd name="T27" fmla="*/ 5 h 10"/>
                                <a:gd name="T28" fmla="*/ 0 w 14"/>
                                <a:gd name="T29" fmla="*/ 0 h 10"/>
                                <a:gd name="T30" fmla="*/ 5 w 14"/>
                                <a:gd name="T31" fmla="*/ 0 h 10"/>
                                <a:gd name="T32" fmla="*/ 5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5" y="0"/>
                                  </a:moveTo>
                                  <a:lnTo>
                                    <a:pt x="10" y="0"/>
                                  </a:lnTo>
                                  <a:lnTo>
                                    <a:pt x="14" y="5"/>
                                  </a:lnTo>
                                  <a:lnTo>
                                    <a:pt x="14" y="10"/>
                                  </a:lnTo>
                                  <a:lnTo>
                                    <a:pt x="10" y="10"/>
                                  </a:lnTo>
                                  <a:lnTo>
                                    <a:pt x="5" y="10"/>
                                  </a:lnTo>
                                  <a:lnTo>
                                    <a:pt x="0" y="10"/>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032"/>
                          <wps:cNvSpPr>
                            <a:spLocks noEditPoints="1"/>
                          </wps:cNvSpPr>
                          <wps:spPr bwMode="auto">
                            <a:xfrm>
                              <a:off x="6362" y="3605"/>
                              <a:ext cx="53" cy="82"/>
                            </a:xfrm>
                            <a:custGeom>
                              <a:avLst/>
                              <a:gdLst>
                                <a:gd name="T0" fmla="*/ 0 w 53"/>
                                <a:gd name="T1" fmla="*/ 43 h 82"/>
                                <a:gd name="T2" fmla="*/ 5 w 53"/>
                                <a:gd name="T3" fmla="*/ 29 h 82"/>
                                <a:gd name="T4" fmla="*/ 5 w 53"/>
                                <a:gd name="T5" fmla="*/ 20 h 82"/>
                                <a:gd name="T6" fmla="*/ 10 w 53"/>
                                <a:gd name="T7" fmla="*/ 10 h 82"/>
                                <a:gd name="T8" fmla="*/ 19 w 53"/>
                                <a:gd name="T9" fmla="*/ 5 h 82"/>
                                <a:gd name="T10" fmla="*/ 24 w 53"/>
                                <a:gd name="T11" fmla="*/ 0 h 82"/>
                                <a:gd name="T12" fmla="*/ 29 w 53"/>
                                <a:gd name="T13" fmla="*/ 0 h 82"/>
                                <a:gd name="T14" fmla="*/ 38 w 53"/>
                                <a:gd name="T15" fmla="*/ 5 h 82"/>
                                <a:gd name="T16" fmla="*/ 43 w 53"/>
                                <a:gd name="T17" fmla="*/ 10 h 82"/>
                                <a:gd name="T18" fmla="*/ 53 w 53"/>
                                <a:gd name="T19" fmla="*/ 24 h 82"/>
                                <a:gd name="T20" fmla="*/ 53 w 53"/>
                                <a:gd name="T21" fmla="*/ 43 h 82"/>
                                <a:gd name="T22" fmla="*/ 53 w 53"/>
                                <a:gd name="T23" fmla="*/ 53 h 82"/>
                                <a:gd name="T24" fmla="*/ 48 w 53"/>
                                <a:gd name="T25" fmla="*/ 67 h 82"/>
                                <a:gd name="T26" fmla="*/ 43 w 53"/>
                                <a:gd name="T27" fmla="*/ 72 h 82"/>
                                <a:gd name="T28" fmla="*/ 38 w 53"/>
                                <a:gd name="T29" fmla="*/ 82 h 82"/>
                                <a:gd name="T30" fmla="*/ 34 w 53"/>
                                <a:gd name="T31" fmla="*/ 82 h 82"/>
                                <a:gd name="T32" fmla="*/ 29 w 53"/>
                                <a:gd name="T33" fmla="*/ 82 h 82"/>
                                <a:gd name="T34" fmla="*/ 19 w 53"/>
                                <a:gd name="T35" fmla="*/ 82 h 82"/>
                                <a:gd name="T36" fmla="*/ 10 w 53"/>
                                <a:gd name="T37" fmla="*/ 72 h 82"/>
                                <a:gd name="T38" fmla="*/ 5 w 53"/>
                                <a:gd name="T39" fmla="*/ 58 h 82"/>
                                <a:gd name="T40" fmla="*/ 0 w 53"/>
                                <a:gd name="T41" fmla="*/ 43 h 82"/>
                                <a:gd name="T42" fmla="*/ 14 w 53"/>
                                <a:gd name="T43" fmla="*/ 43 h 82"/>
                                <a:gd name="T44" fmla="*/ 14 w 53"/>
                                <a:gd name="T45" fmla="*/ 58 h 82"/>
                                <a:gd name="T46" fmla="*/ 19 w 53"/>
                                <a:gd name="T47" fmla="*/ 72 h 82"/>
                                <a:gd name="T48" fmla="*/ 24 w 53"/>
                                <a:gd name="T49" fmla="*/ 77 h 82"/>
                                <a:gd name="T50" fmla="*/ 29 w 53"/>
                                <a:gd name="T51" fmla="*/ 82 h 82"/>
                                <a:gd name="T52" fmla="*/ 29 w 53"/>
                                <a:gd name="T53" fmla="*/ 82 h 82"/>
                                <a:gd name="T54" fmla="*/ 34 w 53"/>
                                <a:gd name="T55" fmla="*/ 77 h 82"/>
                                <a:gd name="T56" fmla="*/ 38 w 53"/>
                                <a:gd name="T57" fmla="*/ 72 h 82"/>
                                <a:gd name="T58" fmla="*/ 38 w 53"/>
                                <a:gd name="T59" fmla="*/ 67 h 82"/>
                                <a:gd name="T60" fmla="*/ 43 w 53"/>
                                <a:gd name="T61" fmla="*/ 58 h 82"/>
                                <a:gd name="T62" fmla="*/ 43 w 53"/>
                                <a:gd name="T63" fmla="*/ 39 h 82"/>
                                <a:gd name="T64" fmla="*/ 43 w 53"/>
                                <a:gd name="T65" fmla="*/ 29 h 82"/>
                                <a:gd name="T66" fmla="*/ 38 w 53"/>
                                <a:gd name="T67" fmla="*/ 15 h 82"/>
                                <a:gd name="T68" fmla="*/ 38 w 53"/>
                                <a:gd name="T69" fmla="*/ 10 h 82"/>
                                <a:gd name="T70" fmla="*/ 34 w 53"/>
                                <a:gd name="T71" fmla="*/ 5 h 82"/>
                                <a:gd name="T72" fmla="*/ 34 w 53"/>
                                <a:gd name="T73" fmla="*/ 5 h 82"/>
                                <a:gd name="T74" fmla="*/ 29 w 53"/>
                                <a:gd name="T75" fmla="*/ 5 h 82"/>
                                <a:gd name="T76" fmla="*/ 24 w 53"/>
                                <a:gd name="T77" fmla="*/ 5 h 82"/>
                                <a:gd name="T78" fmla="*/ 19 w 53"/>
                                <a:gd name="T79" fmla="*/ 10 h 82"/>
                                <a:gd name="T80" fmla="*/ 19 w 53"/>
                                <a:gd name="T81" fmla="*/ 15 h 82"/>
                                <a:gd name="T82" fmla="*/ 14 w 53"/>
                                <a:gd name="T83" fmla="*/ 24 h 82"/>
                                <a:gd name="T84" fmla="*/ 14 w 53"/>
                                <a:gd name="T85" fmla="*/ 34 h 82"/>
                                <a:gd name="T86" fmla="*/ 14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5" y="29"/>
                                  </a:lnTo>
                                  <a:lnTo>
                                    <a:pt x="5" y="20"/>
                                  </a:lnTo>
                                  <a:lnTo>
                                    <a:pt x="10" y="10"/>
                                  </a:lnTo>
                                  <a:lnTo>
                                    <a:pt x="19" y="5"/>
                                  </a:lnTo>
                                  <a:lnTo>
                                    <a:pt x="24" y="0"/>
                                  </a:lnTo>
                                  <a:lnTo>
                                    <a:pt x="29" y="0"/>
                                  </a:lnTo>
                                  <a:lnTo>
                                    <a:pt x="38" y="5"/>
                                  </a:lnTo>
                                  <a:lnTo>
                                    <a:pt x="43" y="10"/>
                                  </a:lnTo>
                                  <a:lnTo>
                                    <a:pt x="53" y="24"/>
                                  </a:lnTo>
                                  <a:lnTo>
                                    <a:pt x="53" y="43"/>
                                  </a:lnTo>
                                  <a:lnTo>
                                    <a:pt x="53" y="53"/>
                                  </a:lnTo>
                                  <a:lnTo>
                                    <a:pt x="48" y="67"/>
                                  </a:lnTo>
                                  <a:lnTo>
                                    <a:pt x="43" y="72"/>
                                  </a:lnTo>
                                  <a:lnTo>
                                    <a:pt x="38" y="82"/>
                                  </a:lnTo>
                                  <a:lnTo>
                                    <a:pt x="34" y="82"/>
                                  </a:lnTo>
                                  <a:lnTo>
                                    <a:pt x="29" y="82"/>
                                  </a:lnTo>
                                  <a:lnTo>
                                    <a:pt x="19" y="82"/>
                                  </a:lnTo>
                                  <a:lnTo>
                                    <a:pt x="10" y="72"/>
                                  </a:lnTo>
                                  <a:lnTo>
                                    <a:pt x="5" y="58"/>
                                  </a:lnTo>
                                  <a:lnTo>
                                    <a:pt x="0" y="43"/>
                                  </a:lnTo>
                                  <a:close/>
                                  <a:moveTo>
                                    <a:pt x="14" y="43"/>
                                  </a:moveTo>
                                  <a:lnTo>
                                    <a:pt x="14" y="58"/>
                                  </a:lnTo>
                                  <a:lnTo>
                                    <a:pt x="19" y="72"/>
                                  </a:lnTo>
                                  <a:lnTo>
                                    <a:pt x="24" y="77"/>
                                  </a:lnTo>
                                  <a:lnTo>
                                    <a:pt x="29" y="82"/>
                                  </a:lnTo>
                                  <a:lnTo>
                                    <a:pt x="34" y="77"/>
                                  </a:lnTo>
                                  <a:lnTo>
                                    <a:pt x="38" y="72"/>
                                  </a:lnTo>
                                  <a:lnTo>
                                    <a:pt x="38" y="67"/>
                                  </a:lnTo>
                                  <a:lnTo>
                                    <a:pt x="43" y="58"/>
                                  </a:lnTo>
                                  <a:lnTo>
                                    <a:pt x="43" y="39"/>
                                  </a:lnTo>
                                  <a:lnTo>
                                    <a:pt x="43" y="29"/>
                                  </a:lnTo>
                                  <a:lnTo>
                                    <a:pt x="38" y="15"/>
                                  </a:lnTo>
                                  <a:lnTo>
                                    <a:pt x="38" y="10"/>
                                  </a:lnTo>
                                  <a:lnTo>
                                    <a:pt x="34" y="5"/>
                                  </a:lnTo>
                                  <a:lnTo>
                                    <a:pt x="29" y="5"/>
                                  </a:lnTo>
                                  <a:lnTo>
                                    <a:pt x="24" y="5"/>
                                  </a:lnTo>
                                  <a:lnTo>
                                    <a:pt x="19" y="10"/>
                                  </a:lnTo>
                                  <a:lnTo>
                                    <a:pt x="19"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033"/>
                          <wps:cNvSpPr>
                            <a:spLocks noEditPoints="1"/>
                          </wps:cNvSpPr>
                          <wps:spPr bwMode="auto">
                            <a:xfrm>
                              <a:off x="6424" y="3605"/>
                              <a:ext cx="53" cy="82"/>
                            </a:xfrm>
                            <a:custGeom>
                              <a:avLst/>
                              <a:gdLst>
                                <a:gd name="T0" fmla="*/ 0 w 53"/>
                                <a:gd name="T1" fmla="*/ 43 h 82"/>
                                <a:gd name="T2" fmla="*/ 0 w 53"/>
                                <a:gd name="T3" fmla="*/ 29 h 82"/>
                                <a:gd name="T4" fmla="*/ 5 w 53"/>
                                <a:gd name="T5" fmla="*/ 20 h 82"/>
                                <a:gd name="T6" fmla="*/ 10 w 53"/>
                                <a:gd name="T7" fmla="*/ 10 h 82"/>
                                <a:gd name="T8" fmla="*/ 15 w 53"/>
                                <a:gd name="T9" fmla="*/ 5 h 82"/>
                                <a:gd name="T10" fmla="*/ 19 w 53"/>
                                <a:gd name="T11" fmla="*/ 0 h 82"/>
                                <a:gd name="T12" fmla="*/ 24 w 53"/>
                                <a:gd name="T13" fmla="*/ 0 h 82"/>
                                <a:gd name="T14" fmla="*/ 34 w 53"/>
                                <a:gd name="T15" fmla="*/ 5 h 82"/>
                                <a:gd name="T16" fmla="*/ 43 w 53"/>
                                <a:gd name="T17" fmla="*/ 10 h 82"/>
                                <a:gd name="T18" fmla="*/ 48 w 53"/>
                                <a:gd name="T19" fmla="*/ 24 h 82"/>
                                <a:gd name="T20" fmla="*/ 53 w 53"/>
                                <a:gd name="T21" fmla="*/ 43 h 82"/>
                                <a:gd name="T22" fmla="*/ 53 w 53"/>
                                <a:gd name="T23" fmla="*/ 53 h 82"/>
                                <a:gd name="T24" fmla="*/ 48 w 53"/>
                                <a:gd name="T25" fmla="*/ 67 h 82"/>
                                <a:gd name="T26" fmla="*/ 43 w 53"/>
                                <a:gd name="T27" fmla="*/ 72 h 82"/>
                                <a:gd name="T28" fmla="*/ 39 w 53"/>
                                <a:gd name="T29" fmla="*/ 82 h 82"/>
                                <a:gd name="T30" fmla="*/ 34 w 53"/>
                                <a:gd name="T31" fmla="*/ 82 h 82"/>
                                <a:gd name="T32" fmla="*/ 24 w 53"/>
                                <a:gd name="T33" fmla="*/ 82 h 82"/>
                                <a:gd name="T34" fmla="*/ 15 w 53"/>
                                <a:gd name="T35" fmla="*/ 82 h 82"/>
                                <a:gd name="T36" fmla="*/ 5 w 53"/>
                                <a:gd name="T37" fmla="*/ 72 h 82"/>
                                <a:gd name="T38" fmla="*/ 0 w 53"/>
                                <a:gd name="T39" fmla="*/ 58 h 82"/>
                                <a:gd name="T40" fmla="*/ 0 w 53"/>
                                <a:gd name="T41" fmla="*/ 43 h 82"/>
                                <a:gd name="T42" fmla="*/ 10 w 53"/>
                                <a:gd name="T43" fmla="*/ 43 h 82"/>
                                <a:gd name="T44" fmla="*/ 15 w 53"/>
                                <a:gd name="T45" fmla="*/ 58 h 82"/>
                                <a:gd name="T46" fmla="*/ 15 w 53"/>
                                <a:gd name="T47" fmla="*/ 72 h 82"/>
                                <a:gd name="T48" fmla="*/ 19 w 53"/>
                                <a:gd name="T49" fmla="*/ 77 h 82"/>
                                <a:gd name="T50" fmla="*/ 24 w 53"/>
                                <a:gd name="T51" fmla="*/ 82 h 82"/>
                                <a:gd name="T52" fmla="*/ 29 w 53"/>
                                <a:gd name="T53" fmla="*/ 82 h 82"/>
                                <a:gd name="T54" fmla="*/ 34 w 53"/>
                                <a:gd name="T55" fmla="*/ 77 h 82"/>
                                <a:gd name="T56" fmla="*/ 34 w 53"/>
                                <a:gd name="T57" fmla="*/ 72 h 82"/>
                                <a:gd name="T58" fmla="*/ 39 w 53"/>
                                <a:gd name="T59" fmla="*/ 67 h 82"/>
                                <a:gd name="T60" fmla="*/ 39 w 53"/>
                                <a:gd name="T61" fmla="*/ 58 h 82"/>
                                <a:gd name="T62" fmla="*/ 39 w 53"/>
                                <a:gd name="T63" fmla="*/ 39 h 82"/>
                                <a:gd name="T64" fmla="*/ 39 w 53"/>
                                <a:gd name="T65" fmla="*/ 29 h 82"/>
                                <a:gd name="T66" fmla="*/ 39 w 53"/>
                                <a:gd name="T67" fmla="*/ 15 h 82"/>
                                <a:gd name="T68" fmla="*/ 34 w 53"/>
                                <a:gd name="T69" fmla="*/ 10 h 82"/>
                                <a:gd name="T70" fmla="*/ 34 w 53"/>
                                <a:gd name="T71" fmla="*/ 5 h 82"/>
                                <a:gd name="T72" fmla="*/ 29 w 53"/>
                                <a:gd name="T73" fmla="*/ 5 h 82"/>
                                <a:gd name="T74" fmla="*/ 24 w 53"/>
                                <a:gd name="T75" fmla="*/ 5 h 82"/>
                                <a:gd name="T76" fmla="*/ 24 w 53"/>
                                <a:gd name="T77" fmla="*/ 5 h 82"/>
                                <a:gd name="T78" fmla="*/ 19 w 53"/>
                                <a:gd name="T79" fmla="*/ 10 h 82"/>
                                <a:gd name="T80" fmla="*/ 15 w 53"/>
                                <a:gd name="T81" fmla="*/ 15 h 82"/>
                                <a:gd name="T82" fmla="*/ 15 w 53"/>
                                <a:gd name="T83" fmla="*/ 24 h 82"/>
                                <a:gd name="T84" fmla="*/ 10 w 53"/>
                                <a:gd name="T85" fmla="*/ 34 h 82"/>
                                <a:gd name="T86" fmla="*/ 10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20"/>
                                  </a:lnTo>
                                  <a:lnTo>
                                    <a:pt x="10" y="10"/>
                                  </a:lnTo>
                                  <a:lnTo>
                                    <a:pt x="15" y="5"/>
                                  </a:lnTo>
                                  <a:lnTo>
                                    <a:pt x="19" y="0"/>
                                  </a:lnTo>
                                  <a:lnTo>
                                    <a:pt x="24" y="0"/>
                                  </a:lnTo>
                                  <a:lnTo>
                                    <a:pt x="34" y="5"/>
                                  </a:lnTo>
                                  <a:lnTo>
                                    <a:pt x="43" y="10"/>
                                  </a:lnTo>
                                  <a:lnTo>
                                    <a:pt x="48" y="24"/>
                                  </a:lnTo>
                                  <a:lnTo>
                                    <a:pt x="53" y="43"/>
                                  </a:lnTo>
                                  <a:lnTo>
                                    <a:pt x="53" y="53"/>
                                  </a:lnTo>
                                  <a:lnTo>
                                    <a:pt x="48" y="67"/>
                                  </a:lnTo>
                                  <a:lnTo>
                                    <a:pt x="43" y="72"/>
                                  </a:lnTo>
                                  <a:lnTo>
                                    <a:pt x="39" y="82"/>
                                  </a:lnTo>
                                  <a:lnTo>
                                    <a:pt x="34" y="82"/>
                                  </a:lnTo>
                                  <a:lnTo>
                                    <a:pt x="24" y="82"/>
                                  </a:lnTo>
                                  <a:lnTo>
                                    <a:pt x="15" y="82"/>
                                  </a:lnTo>
                                  <a:lnTo>
                                    <a:pt x="5" y="72"/>
                                  </a:lnTo>
                                  <a:lnTo>
                                    <a:pt x="0" y="58"/>
                                  </a:lnTo>
                                  <a:lnTo>
                                    <a:pt x="0" y="43"/>
                                  </a:lnTo>
                                  <a:close/>
                                  <a:moveTo>
                                    <a:pt x="10" y="43"/>
                                  </a:moveTo>
                                  <a:lnTo>
                                    <a:pt x="15" y="58"/>
                                  </a:lnTo>
                                  <a:lnTo>
                                    <a:pt x="15" y="72"/>
                                  </a:lnTo>
                                  <a:lnTo>
                                    <a:pt x="19" y="77"/>
                                  </a:lnTo>
                                  <a:lnTo>
                                    <a:pt x="24" y="82"/>
                                  </a:lnTo>
                                  <a:lnTo>
                                    <a:pt x="29" y="82"/>
                                  </a:lnTo>
                                  <a:lnTo>
                                    <a:pt x="34" y="77"/>
                                  </a:lnTo>
                                  <a:lnTo>
                                    <a:pt x="34" y="72"/>
                                  </a:lnTo>
                                  <a:lnTo>
                                    <a:pt x="39" y="67"/>
                                  </a:lnTo>
                                  <a:lnTo>
                                    <a:pt x="39" y="58"/>
                                  </a:lnTo>
                                  <a:lnTo>
                                    <a:pt x="39" y="39"/>
                                  </a:lnTo>
                                  <a:lnTo>
                                    <a:pt x="39" y="29"/>
                                  </a:lnTo>
                                  <a:lnTo>
                                    <a:pt x="39" y="15"/>
                                  </a:lnTo>
                                  <a:lnTo>
                                    <a:pt x="34" y="10"/>
                                  </a:lnTo>
                                  <a:lnTo>
                                    <a:pt x="34" y="5"/>
                                  </a:lnTo>
                                  <a:lnTo>
                                    <a:pt x="29" y="5"/>
                                  </a:lnTo>
                                  <a:lnTo>
                                    <a:pt x="24" y="5"/>
                                  </a:lnTo>
                                  <a:lnTo>
                                    <a:pt x="19" y="10"/>
                                  </a:lnTo>
                                  <a:lnTo>
                                    <a:pt x="15" y="15"/>
                                  </a:lnTo>
                                  <a:lnTo>
                                    <a:pt x="15"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034"/>
                          <wps:cNvSpPr>
                            <a:spLocks noEditPoints="1"/>
                          </wps:cNvSpPr>
                          <wps:spPr bwMode="auto">
                            <a:xfrm>
                              <a:off x="6487" y="3605"/>
                              <a:ext cx="48" cy="82"/>
                            </a:xfrm>
                            <a:custGeom>
                              <a:avLst/>
                              <a:gdLst>
                                <a:gd name="T0" fmla="*/ 0 w 48"/>
                                <a:gd name="T1" fmla="*/ 43 h 82"/>
                                <a:gd name="T2" fmla="*/ 0 w 48"/>
                                <a:gd name="T3" fmla="*/ 29 h 82"/>
                                <a:gd name="T4" fmla="*/ 0 w 48"/>
                                <a:gd name="T5" fmla="*/ 20 h 82"/>
                                <a:gd name="T6" fmla="*/ 4 w 48"/>
                                <a:gd name="T7" fmla="*/ 10 h 82"/>
                                <a:gd name="T8" fmla="*/ 14 w 48"/>
                                <a:gd name="T9" fmla="*/ 5 h 82"/>
                                <a:gd name="T10" fmla="*/ 19 w 48"/>
                                <a:gd name="T11" fmla="*/ 0 h 82"/>
                                <a:gd name="T12" fmla="*/ 24 w 48"/>
                                <a:gd name="T13" fmla="*/ 0 h 82"/>
                                <a:gd name="T14" fmla="*/ 33 w 48"/>
                                <a:gd name="T15" fmla="*/ 5 h 82"/>
                                <a:gd name="T16" fmla="*/ 38 w 48"/>
                                <a:gd name="T17" fmla="*/ 10 h 82"/>
                                <a:gd name="T18" fmla="*/ 48 w 48"/>
                                <a:gd name="T19" fmla="*/ 24 h 82"/>
                                <a:gd name="T20" fmla="*/ 48 w 48"/>
                                <a:gd name="T21" fmla="*/ 43 h 82"/>
                                <a:gd name="T22" fmla="*/ 48 w 48"/>
                                <a:gd name="T23" fmla="*/ 53 h 82"/>
                                <a:gd name="T24" fmla="*/ 43 w 48"/>
                                <a:gd name="T25" fmla="*/ 67 h 82"/>
                                <a:gd name="T26" fmla="*/ 43 w 48"/>
                                <a:gd name="T27" fmla="*/ 72 h 82"/>
                                <a:gd name="T28" fmla="*/ 33 w 48"/>
                                <a:gd name="T29" fmla="*/ 82 h 82"/>
                                <a:gd name="T30" fmla="*/ 28 w 48"/>
                                <a:gd name="T31" fmla="*/ 82 h 82"/>
                                <a:gd name="T32" fmla="*/ 24 w 48"/>
                                <a:gd name="T33" fmla="*/ 82 h 82"/>
                                <a:gd name="T34" fmla="*/ 14 w 48"/>
                                <a:gd name="T35" fmla="*/ 82 h 82"/>
                                <a:gd name="T36" fmla="*/ 4 w 48"/>
                                <a:gd name="T37" fmla="*/ 72 h 82"/>
                                <a:gd name="T38" fmla="*/ 0 w 48"/>
                                <a:gd name="T39" fmla="*/ 58 h 82"/>
                                <a:gd name="T40" fmla="*/ 0 w 48"/>
                                <a:gd name="T41" fmla="*/ 43 h 82"/>
                                <a:gd name="T42" fmla="*/ 9 w 48"/>
                                <a:gd name="T43" fmla="*/ 43 h 82"/>
                                <a:gd name="T44" fmla="*/ 9 w 48"/>
                                <a:gd name="T45" fmla="*/ 58 h 82"/>
                                <a:gd name="T46" fmla="*/ 14 w 48"/>
                                <a:gd name="T47" fmla="*/ 72 h 82"/>
                                <a:gd name="T48" fmla="*/ 19 w 48"/>
                                <a:gd name="T49" fmla="*/ 77 h 82"/>
                                <a:gd name="T50" fmla="*/ 24 w 48"/>
                                <a:gd name="T51" fmla="*/ 82 h 82"/>
                                <a:gd name="T52" fmla="*/ 28 w 48"/>
                                <a:gd name="T53" fmla="*/ 82 h 82"/>
                                <a:gd name="T54" fmla="*/ 28 w 48"/>
                                <a:gd name="T55" fmla="*/ 77 h 82"/>
                                <a:gd name="T56" fmla="*/ 33 w 48"/>
                                <a:gd name="T57" fmla="*/ 72 h 82"/>
                                <a:gd name="T58" fmla="*/ 33 w 48"/>
                                <a:gd name="T59" fmla="*/ 67 h 82"/>
                                <a:gd name="T60" fmla="*/ 38 w 48"/>
                                <a:gd name="T61" fmla="*/ 58 h 82"/>
                                <a:gd name="T62" fmla="*/ 38 w 48"/>
                                <a:gd name="T63" fmla="*/ 39 h 82"/>
                                <a:gd name="T64" fmla="*/ 38 w 48"/>
                                <a:gd name="T65" fmla="*/ 29 h 82"/>
                                <a:gd name="T66" fmla="*/ 33 w 48"/>
                                <a:gd name="T67" fmla="*/ 15 h 82"/>
                                <a:gd name="T68" fmla="*/ 33 w 48"/>
                                <a:gd name="T69" fmla="*/ 10 h 82"/>
                                <a:gd name="T70" fmla="*/ 28 w 48"/>
                                <a:gd name="T71" fmla="*/ 5 h 82"/>
                                <a:gd name="T72" fmla="*/ 28 w 48"/>
                                <a:gd name="T73" fmla="*/ 5 h 82"/>
                                <a:gd name="T74" fmla="*/ 24 w 48"/>
                                <a:gd name="T75" fmla="*/ 5 h 82"/>
                                <a:gd name="T76" fmla="*/ 19 w 48"/>
                                <a:gd name="T77" fmla="*/ 5 h 82"/>
                                <a:gd name="T78" fmla="*/ 14 w 48"/>
                                <a:gd name="T79" fmla="*/ 10 h 82"/>
                                <a:gd name="T80" fmla="*/ 14 w 48"/>
                                <a:gd name="T81" fmla="*/ 15 h 82"/>
                                <a:gd name="T82" fmla="*/ 9 w 48"/>
                                <a:gd name="T83" fmla="*/ 24 h 82"/>
                                <a:gd name="T84" fmla="*/ 9 w 48"/>
                                <a:gd name="T85" fmla="*/ 34 h 82"/>
                                <a:gd name="T86" fmla="*/ 9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0" y="20"/>
                                  </a:lnTo>
                                  <a:lnTo>
                                    <a:pt x="4" y="10"/>
                                  </a:lnTo>
                                  <a:lnTo>
                                    <a:pt x="14" y="5"/>
                                  </a:lnTo>
                                  <a:lnTo>
                                    <a:pt x="19" y="0"/>
                                  </a:lnTo>
                                  <a:lnTo>
                                    <a:pt x="24" y="0"/>
                                  </a:lnTo>
                                  <a:lnTo>
                                    <a:pt x="33" y="5"/>
                                  </a:lnTo>
                                  <a:lnTo>
                                    <a:pt x="38" y="10"/>
                                  </a:lnTo>
                                  <a:lnTo>
                                    <a:pt x="48" y="24"/>
                                  </a:lnTo>
                                  <a:lnTo>
                                    <a:pt x="48" y="43"/>
                                  </a:lnTo>
                                  <a:lnTo>
                                    <a:pt x="48" y="53"/>
                                  </a:lnTo>
                                  <a:lnTo>
                                    <a:pt x="43" y="67"/>
                                  </a:lnTo>
                                  <a:lnTo>
                                    <a:pt x="43" y="72"/>
                                  </a:lnTo>
                                  <a:lnTo>
                                    <a:pt x="33" y="82"/>
                                  </a:lnTo>
                                  <a:lnTo>
                                    <a:pt x="28" y="82"/>
                                  </a:lnTo>
                                  <a:lnTo>
                                    <a:pt x="24" y="82"/>
                                  </a:lnTo>
                                  <a:lnTo>
                                    <a:pt x="14" y="82"/>
                                  </a:lnTo>
                                  <a:lnTo>
                                    <a:pt x="4" y="72"/>
                                  </a:lnTo>
                                  <a:lnTo>
                                    <a:pt x="0" y="58"/>
                                  </a:lnTo>
                                  <a:lnTo>
                                    <a:pt x="0" y="43"/>
                                  </a:lnTo>
                                  <a:close/>
                                  <a:moveTo>
                                    <a:pt x="9" y="43"/>
                                  </a:moveTo>
                                  <a:lnTo>
                                    <a:pt x="9" y="58"/>
                                  </a:lnTo>
                                  <a:lnTo>
                                    <a:pt x="14" y="72"/>
                                  </a:lnTo>
                                  <a:lnTo>
                                    <a:pt x="19" y="77"/>
                                  </a:lnTo>
                                  <a:lnTo>
                                    <a:pt x="24" y="82"/>
                                  </a:lnTo>
                                  <a:lnTo>
                                    <a:pt x="28" y="82"/>
                                  </a:lnTo>
                                  <a:lnTo>
                                    <a:pt x="28" y="77"/>
                                  </a:lnTo>
                                  <a:lnTo>
                                    <a:pt x="33" y="72"/>
                                  </a:lnTo>
                                  <a:lnTo>
                                    <a:pt x="33" y="67"/>
                                  </a:lnTo>
                                  <a:lnTo>
                                    <a:pt x="38" y="58"/>
                                  </a:lnTo>
                                  <a:lnTo>
                                    <a:pt x="38" y="39"/>
                                  </a:lnTo>
                                  <a:lnTo>
                                    <a:pt x="38" y="29"/>
                                  </a:lnTo>
                                  <a:lnTo>
                                    <a:pt x="33" y="15"/>
                                  </a:lnTo>
                                  <a:lnTo>
                                    <a:pt x="33" y="10"/>
                                  </a:lnTo>
                                  <a:lnTo>
                                    <a:pt x="28" y="5"/>
                                  </a:lnTo>
                                  <a:lnTo>
                                    <a:pt x="24" y="5"/>
                                  </a:lnTo>
                                  <a:lnTo>
                                    <a:pt x="19" y="5"/>
                                  </a:lnTo>
                                  <a:lnTo>
                                    <a:pt x="14" y="10"/>
                                  </a:lnTo>
                                  <a:lnTo>
                                    <a:pt x="14" y="15"/>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85" name="Freeform 1036"/>
                        <wps:cNvSpPr>
                          <a:spLocks/>
                        </wps:cNvSpPr>
                        <wps:spPr bwMode="auto">
                          <a:xfrm>
                            <a:off x="3531820" y="1945434"/>
                            <a:ext cx="28604" cy="44251"/>
                          </a:xfrm>
                          <a:custGeom>
                            <a:avLst/>
                            <a:gdLst>
                              <a:gd name="T0" fmla="*/ 53 w 53"/>
                              <a:gd name="T1" fmla="*/ 67 h 82"/>
                              <a:gd name="T2" fmla="*/ 48 w 53"/>
                              <a:gd name="T3" fmla="*/ 82 h 82"/>
                              <a:gd name="T4" fmla="*/ 0 w 53"/>
                              <a:gd name="T5" fmla="*/ 82 h 82"/>
                              <a:gd name="T6" fmla="*/ 0 w 53"/>
                              <a:gd name="T7" fmla="*/ 82 h 82"/>
                              <a:gd name="T8" fmla="*/ 15 w 53"/>
                              <a:gd name="T9" fmla="*/ 63 h 82"/>
                              <a:gd name="T10" fmla="*/ 29 w 53"/>
                              <a:gd name="T11" fmla="*/ 48 h 82"/>
                              <a:gd name="T12" fmla="*/ 34 w 53"/>
                              <a:gd name="T13" fmla="*/ 39 h 82"/>
                              <a:gd name="T14" fmla="*/ 39 w 53"/>
                              <a:gd name="T15" fmla="*/ 29 h 82"/>
                              <a:gd name="T16" fmla="*/ 34 w 53"/>
                              <a:gd name="T17" fmla="*/ 20 h 82"/>
                              <a:gd name="T18" fmla="*/ 34 w 53"/>
                              <a:gd name="T19" fmla="*/ 15 h 82"/>
                              <a:gd name="T20" fmla="*/ 29 w 53"/>
                              <a:gd name="T21" fmla="*/ 10 h 82"/>
                              <a:gd name="T22" fmla="*/ 19 w 53"/>
                              <a:gd name="T23" fmla="*/ 10 h 82"/>
                              <a:gd name="T24" fmla="*/ 15 w 53"/>
                              <a:gd name="T25" fmla="*/ 10 h 82"/>
                              <a:gd name="T26" fmla="*/ 10 w 53"/>
                              <a:gd name="T27" fmla="*/ 15 h 82"/>
                              <a:gd name="T28" fmla="*/ 5 w 53"/>
                              <a:gd name="T29" fmla="*/ 20 h 82"/>
                              <a:gd name="T30" fmla="*/ 5 w 53"/>
                              <a:gd name="T31" fmla="*/ 24 h 82"/>
                              <a:gd name="T32" fmla="*/ 0 w 53"/>
                              <a:gd name="T33" fmla="*/ 24 h 82"/>
                              <a:gd name="T34" fmla="*/ 5 w 53"/>
                              <a:gd name="T35" fmla="*/ 15 h 82"/>
                              <a:gd name="T36" fmla="*/ 10 w 53"/>
                              <a:gd name="T37" fmla="*/ 5 h 82"/>
                              <a:gd name="T38" fmla="*/ 15 w 53"/>
                              <a:gd name="T39" fmla="*/ 5 h 82"/>
                              <a:gd name="T40" fmla="*/ 24 w 53"/>
                              <a:gd name="T41" fmla="*/ 0 h 82"/>
                              <a:gd name="T42" fmla="*/ 34 w 53"/>
                              <a:gd name="T43" fmla="*/ 5 h 82"/>
                              <a:gd name="T44" fmla="*/ 39 w 53"/>
                              <a:gd name="T45" fmla="*/ 10 h 82"/>
                              <a:gd name="T46" fmla="*/ 43 w 53"/>
                              <a:gd name="T47" fmla="*/ 15 h 82"/>
                              <a:gd name="T48" fmla="*/ 48 w 53"/>
                              <a:gd name="T49" fmla="*/ 24 h 82"/>
                              <a:gd name="T50" fmla="*/ 48 w 53"/>
                              <a:gd name="T51" fmla="*/ 29 h 82"/>
                              <a:gd name="T52" fmla="*/ 43 w 53"/>
                              <a:gd name="T53" fmla="*/ 34 h 82"/>
                              <a:gd name="T54" fmla="*/ 39 w 53"/>
                              <a:gd name="T55" fmla="*/ 43 h 82"/>
                              <a:gd name="T56" fmla="*/ 29 w 53"/>
                              <a:gd name="T57" fmla="*/ 53 h 82"/>
                              <a:gd name="T58" fmla="*/ 19 w 53"/>
                              <a:gd name="T59" fmla="*/ 67 h 82"/>
                              <a:gd name="T60" fmla="*/ 10 w 53"/>
                              <a:gd name="T61" fmla="*/ 72 h 82"/>
                              <a:gd name="T62" fmla="*/ 34 w 53"/>
                              <a:gd name="T63" fmla="*/ 72 h 82"/>
                              <a:gd name="T64" fmla="*/ 39 w 53"/>
                              <a:gd name="T65" fmla="*/ 72 h 82"/>
                              <a:gd name="T66" fmla="*/ 43 w 53"/>
                              <a:gd name="T67" fmla="*/ 72 h 82"/>
                              <a:gd name="T68" fmla="*/ 43 w 53"/>
                              <a:gd name="T69" fmla="*/ 72 h 82"/>
                              <a:gd name="T70" fmla="*/ 43 w 53"/>
                              <a:gd name="T71" fmla="*/ 72 h 82"/>
                              <a:gd name="T72" fmla="*/ 48 w 53"/>
                              <a:gd name="T73" fmla="*/ 67 h 82"/>
                              <a:gd name="T74" fmla="*/ 48 w 53"/>
                              <a:gd name="T75" fmla="*/ 67 h 82"/>
                              <a:gd name="T76" fmla="*/ 53 w 53"/>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2">
                                <a:moveTo>
                                  <a:pt x="53" y="67"/>
                                </a:moveTo>
                                <a:lnTo>
                                  <a:pt x="48" y="82"/>
                                </a:lnTo>
                                <a:lnTo>
                                  <a:pt x="0" y="82"/>
                                </a:lnTo>
                                <a:lnTo>
                                  <a:pt x="15" y="63"/>
                                </a:lnTo>
                                <a:lnTo>
                                  <a:pt x="29" y="48"/>
                                </a:lnTo>
                                <a:lnTo>
                                  <a:pt x="34" y="39"/>
                                </a:lnTo>
                                <a:lnTo>
                                  <a:pt x="39" y="29"/>
                                </a:lnTo>
                                <a:lnTo>
                                  <a:pt x="34" y="20"/>
                                </a:lnTo>
                                <a:lnTo>
                                  <a:pt x="34" y="15"/>
                                </a:lnTo>
                                <a:lnTo>
                                  <a:pt x="29" y="10"/>
                                </a:lnTo>
                                <a:lnTo>
                                  <a:pt x="19" y="10"/>
                                </a:lnTo>
                                <a:lnTo>
                                  <a:pt x="15" y="10"/>
                                </a:lnTo>
                                <a:lnTo>
                                  <a:pt x="10" y="15"/>
                                </a:lnTo>
                                <a:lnTo>
                                  <a:pt x="5" y="20"/>
                                </a:lnTo>
                                <a:lnTo>
                                  <a:pt x="5" y="24"/>
                                </a:lnTo>
                                <a:lnTo>
                                  <a:pt x="0" y="24"/>
                                </a:lnTo>
                                <a:lnTo>
                                  <a:pt x="5" y="15"/>
                                </a:lnTo>
                                <a:lnTo>
                                  <a:pt x="10" y="5"/>
                                </a:lnTo>
                                <a:lnTo>
                                  <a:pt x="15" y="5"/>
                                </a:lnTo>
                                <a:lnTo>
                                  <a:pt x="24" y="0"/>
                                </a:lnTo>
                                <a:lnTo>
                                  <a:pt x="34" y="5"/>
                                </a:lnTo>
                                <a:lnTo>
                                  <a:pt x="39" y="10"/>
                                </a:lnTo>
                                <a:lnTo>
                                  <a:pt x="43" y="15"/>
                                </a:lnTo>
                                <a:lnTo>
                                  <a:pt x="48" y="24"/>
                                </a:lnTo>
                                <a:lnTo>
                                  <a:pt x="48" y="29"/>
                                </a:lnTo>
                                <a:lnTo>
                                  <a:pt x="43" y="34"/>
                                </a:lnTo>
                                <a:lnTo>
                                  <a:pt x="39" y="43"/>
                                </a:lnTo>
                                <a:lnTo>
                                  <a:pt x="29" y="53"/>
                                </a:lnTo>
                                <a:lnTo>
                                  <a:pt x="19" y="67"/>
                                </a:lnTo>
                                <a:lnTo>
                                  <a:pt x="10" y="72"/>
                                </a:lnTo>
                                <a:lnTo>
                                  <a:pt x="34" y="72"/>
                                </a:lnTo>
                                <a:lnTo>
                                  <a:pt x="39" y="72"/>
                                </a:lnTo>
                                <a:lnTo>
                                  <a:pt x="43" y="72"/>
                                </a:lnTo>
                                <a:lnTo>
                                  <a:pt x="48" y="67"/>
                                </a:lnTo>
                                <a:lnTo>
                                  <a:pt x="5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037"/>
                        <wps:cNvSpPr>
                          <a:spLocks/>
                        </wps:cNvSpPr>
                        <wps:spPr bwMode="auto">
                          <a:xfrm>
                            <a:off x="3565822" y="1948133"/>
                            <a:ext cx="25906" cy="41553"/>
                          </a:xfrm>
                          <a:custGeom>
                            <a:avLst/>
                            <a:gdLst>
                              <a:gd name="T0" fmla="*/ 48 w 48"/>
                              <a:gd name="T1" fmla="*/ 0 h 77"/>
                              <a:gd name="T2" fmla="*/ 43 w 48"/>
                              <a:gd name="T3" fmla="*/ 10 h 77"/>
                              <a:gd name="T4" fmla="*/ 19 w 48"/>
                              <a:gd name="T5" fmla="*/ 10 h 77"/>
                              <a:gd name="T6" fmla="*/ 14 w 48"/>
                              <a:gd name="T7" fmla="*/ 19 h 77"/>
                              <a:gd name="T8" fmla="*/ 24 w 48"/>
                              <a:gd name="T9" fmla="*/ 24 h 77"/>
                              <a:gd name="T10" fmla="*/ 38 w 48"/>
                              <a:gd name="T11" fmla="*/ 29 h 77"/>
                              <a:gd name="T12" fmla="*/ 43 w 48"/>
                              <a:gd name="T13" fmla="*/ 38 h 77"/>
                              <a:gd name="T14" fmla="*/ 43 w 48"/>
                              <a:gd name="T15" fmla="*/ 48 h 77"/>
                              <a:gd name="T16" fmla="*/ 43 w 48"/>
                              <a:gd name="T17" fmla="*/ 53 h 77"/>
                              <a:gd name="T18" fmla="*/ 43 w 48"/>
                              <a:gd name="T19" fmla="*/ 62 h 77"/>
                              <a:gd name="T20" fmla="*/ 38 w 48"/>
                              <a:gd name="T21" fmla="*/ 67 h 77"/>
                              <a:gd name="T22" fmla="*/ 33 w 48"/>
                              <a:gd name="T23" fmla="*/ 72 h 77"/>
                              <a:gd name="T24" fmla="*/ 33 w 48"/>
                              <a:gd name="T25" fmla="*/ 72 h 77"/>
                              <a:gd name="T26" fmla="*/ 28 w 48"/>
                              <a:gd name="T27" fmla="*/ 77 h 77"/>
                              <a:gd name="T28" fmla="*/ 19 w 48"/>
                              <a:gd name="T29" fmla="*/ 77 h 77"/>
                              <a:gd name="T30" fmla="*/ 14 w 48"/>
                              <a:gd name="T31" fmla="*/ 77 h 77"/>
                              <a:gd name="T32" fmla="*/ 4 w 48"/>
                              <a:gd name="T33" fmla="*/ 77 h 77"/>
                              <a:gd name="T34" fmla="*/ 4 w 48"/>
                              <a:gd name="T35" fmla="*/ 77 h 77"/>
                              <a:gd name="T36" fmla="*/ 0 w 48"/>
                              <a:gd name="T37" fmla="*/ 72 h 77"/>
                              <a:gd name="T38" fmla="*/ 0 w 48"/>
                              <a:gd name="T39" fmla="*/ 72 h 77"/>
                              <a:gd name="T40" fmla="*/ 0 w 48"/>
                              <a:gd name="T41" fmla="*/ 72 h 77"/>
                              <a:gd name="T42" fmla="*/ 0 w 48"/>
                              <a:gd name="T43" fmla="*/ 67 h 77"/>
                              <a:gd name="T44" fmla="*/ 4 w 48"/>
                              <a:gd name="T45" fmla="*/ 67 h 77"/>
                              <a:gd name="T46" fmla="*/ 4 w 48"/>
                              <a:gd name="T47" fmla="*/ 67 h 77"/>
                              <a:gd name="T48" fmla="*/ 4 w 48"/>
                              <a:gd name="T49" fmla="*/ 67 h 77"/>
                              <a:gd name="T50" fmla="*/ 4 w 48"/>
                              <a:gd name="T51" fmla="*/ 67 h 77"/>
                              <a:gd name="T52" fmla="*/ 9 w 48"/>
                              <a:gd name="T53" fmla="*/ 67 h 77"/>
                              <a:gd name="T54" fmla="*/ 9 w 48"/>
                              <a:gd name="T55" fmla="*/ 72 h 77"/>
                              <a:gd name="T56" fmla="*/ 14 w 48"/>
                              <a:gd name="T57" fmla="*/ 72 h 77"/>
                              <a:gd name="T58" fmla="*/ 19 w 48"/>
                              <a:gd name="T59" fmla="*/ 72 h 77"/>
                              <a:gd name="T60" fmla="*/ 28 w 48"/>
                              <a:gd name="T61" fmla="*/ 72 h 77"/>
                              <a:gd name="T62" fmla="*/ 33 w 48"/>
                              <a:gd name="T63" fmla="*/ 67 h 77"/>
                              <a:gd name="T64" fmla="*/ 33 w 48"/>
                              <a:gd name="T65" fmla="*/ 62 h 77"/>
                              <a:gd name="T66" fmla="*/ 38 w 48"/>
                              <a:gd name="T67" fmla="*/ 53 h 77"/>
                              <a:gd name="T68" fmla="*/ 38 w 48"/>
                              <a:gd name="T69" fmla="*/ 48 h 77"/>
                              <a:gd name="T70" fmla="*/ 33 w 48"/>
                              <a:gd name="T71" fmla="*/ 43 h 77"/>
                              <a:gd name="T72" fmla="*/ 28 w 48"/>
                              <a:gd name="T73" fmla="*/ 38 h 77"/>
                              <a:gd name="T74" fmla="*/ 19 w 48"/>
                              <a:gd name="T75" fmla="*/ 34 h 77"/>
                              <a:gd name="T76" fmla="*/ 14 w 48"/>
                              <a:gd name="T77" fmla="*/ 29 h 77"/>
                              <a:gd name="T78" fmla="*/ 0 w 48"/>
                              <a:gd name="T79" fmla="*/ 29 h 77"/>
                              <a:gd name="T80" fmla="*/ 19 w 48"/>
                              <a:gd name="T81" fmla="*/ 0 h 77"/>
                              <a:gd name="T82" fmla="*/ 48 w 48"/>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7">
                                <a:moveTo>
                                  <a:pt x="48" y="0"/>
                                </a:moveTo>
                                <a:lnTo>
                                  <a:pt x="43" y="10"/>
                                </a:lnTo>
                                <a:lnTo>
                                  <a:pt x="19" y="10"/>
                                </a:lnTo>
                                <a:lnTo>
                                  <a:pt x="14" y="19"/>
                                </a:lnTo>
                                <a:lnTo>
                                  <a:pt x="24" y="24"/>
                                </a:lnTo>
                                <a:lnTo>
                                  <a:pt x="38" y="29"/>
                                </a:lnTo>
                                <a:lnTo>
                                  <a:pt x="43" y="38"/>
                                </a:lnTo>
                                <a:lnTo>
                                  <a:pt x="43" y="48"/>
                                </a:lnTo>
                                <a:lnTo>
                                  <a:pt x="43" y="53"/>
                                </a:lnTo>
                                <a:lnTo>
                                  <a:pt x="43" y="62"/>
                                </a:lnTo>
                                <a:lnTo>
                                  <a:pt x="38" y="67"/>
                                </a:lnTo>
                                <a:lnTo>
                                  <a:pt x="33" y="72"/>
                                </a:lnTo>
                                <a:lnTo>
                                  <a:pt x="28" y="77"/>
                                </a:lnTo>
                                <a:lnTo>
                                  <a:pt x="19" y="77"/>
                                </a:lnTo>
                                <a:lnTo>
                                  <a:pt x="14" y="77"/>
                                </a:lnTo>
                                <a:lnTo>
                                  <a:pt x="4" y="77"/>
                                </a:lnTo>
                                <a:lnTo>
                                  <a:pt x="0" y="72"/>
                                </a:lnTo>
                                <a:lnTo>
                                  <a:pt x="0" y="67"/>
                                </a:lnTo>
                                <a:lnTo>
                                  <a:pt x="4" y="67"/>
                                </a:lnTo>
                                <a:lnTo>
                                  <a:pt x="9" y="67"/>
                                </a:lnTo>
                                <a:lnTo>
                                  <a:pt x="9" y="72"/>
                                </a:lnTo>
                                <a:lnTo>
                                  <a:pt x="14" y="72"/>
                                </a:lnTo>
                                <a:lnTo>
                                  <a:pt x="19" y="72"/>
                                </a:lnTo>
                                <a:lnTo>
                                  <a:pt x="28" y="72"/>
                                </a:lnTo>
                                <a:lnTo>
                                  <a:pt x="33" y="67"/>
                                </a:lnTo>
                                <a:lnTo>
                                  <a:pt x="33" y="62"/>
                                </a:lnTo>
                                <a:lnTo>
                                  <a:pt x="38" y="53"/>
                                </a:lnTo>
                                <a:lnTo>
                                  <a:pt x="38" y="48"/>
                                </a:lnTo>
                                <a:lnTo>
                                  <a:pt x="33" y="43"/>
                                </a:lnTo>
                                <a:lnTo>
                                  <a:pt x="28" y="38"/>
                                </a:lnTo>
                                <a:lnTo>
                                  <a:pt x="19" y="34"/>
                                </a:lnTo>
                                <a:lnTo>
                                  <a:pt x="14" y="29"/>
                                </a:lnTo>
                                <a:lnTo>
                                  <a:pt x="0"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038"/>
                        <wps:cNvSpPr>
                          <a:spLocks/>
                        </wps:cNvSpPr>
                        <wps:spPr bwMode="auto">
                          <a:xfrm>
                            <a:off x="3630586" y="1945434"/>
                            <a:ext cx="17810" cy="59901"/>
                          </a:xfrm>
                          <a:custGeom>
                            <a:avLst/>
                            <a:gdLst>
                              <a:gd name="T0" fmla="*/ 33 w 33"/>
                              <a:gd name="T1" fmla="*/ 106 h 111"/>
                              <a:gd name="T2" fmla="*/ 33 w 33"/>
                              <a:gd name="T3" fmla="*/ 111 h 111"/>
                              <a:gd name="T4" fmla="*/ 24 w 33"/>
                              <a:gd name="T5" fmla="*/ 101 h 111"/>
                              <a:gd name="T6" fmla="*/ 19 w 33"/>
                              <a:gd name="T7" fmla="*/ 96 h 111"/>
                              <a:gd name="T8" fmla="*/ 9 w 33"/>
                              <a:gd name="T9" fmla="*/ 87 h 111"/>
                              <a:gd name="T10" fmla="*/ 4 w 33"/>
                              <a:gd name="T11" fmla="*/ 77 h 111"/>
                              <a:gd name="T12" fmla="*/ 0 w 33"/>
                              <a:gd name="T13" fmla="*/ 67 h 111"/>
                              <a:gd name="T14" fmla="*/ 0 w 33"/>
                              <a:gd name="T15" fmla="*/ 53 h 111"/>
                              <a:gd name="T16" fmla="*/ 0 w 33"/>
                              <a:gd name="T17" fmla="*/ 39 h 111"/>
                              <a:gd name="T18" fmla="*/ 9 w 33"/>
                              <a:gd name="T19" fmla="*/ 20 h 111"/>
                              <a:gd name="T20" fmla="*/ 19 w 33"/>
                              <a:gd name="T21" fmla="*/ 10 h 111"/>
                              <a:gd name="T22" fmla="*/ 33 w 33"/>
                              <a:gd name="T23" fmla="*/ 0 h 111"/>
                              <a:gd name="T24" fmla="*/ 33 w 33"/>
                              <a:gd name="T25" fmla="*/ 0 h 111"/>
                              <a:gd name="T26" fmla="*/ 24 w 33"/>
                              <a:gd name="T27" fmla="*/ 5 h 111"/>
                              <a:gd name="T28" fmla="*/ 19 w 33"/>
                              <a:gd name="T29" fmla="*/ 15 h 111"/>
                              <a:gd name="T30" fmla="*/ 14 w 33"/>
                              <a:gd name="T31" fmla="*/ 20 h 111"/>
                              <a:gd name="T32" fmla="*/ 14 w 33"/>
                              <a:gd name="T33" fmla="*/ 29 h 111"/>
                              <a:gd name="T34" fmla="*/ 9 w 33"/>
                              <a:gd name="T35" fmla="*/ 39 h 111"/>
                              <a:gd name="T36" fmla="*/ 9 w 33"/>
                              <a:gd name="T37" fmla="*/ 53 h 111"/>
                              <a:gd name="T38" fmla="*/ 9 w 33"/>
                              <a:gd name="T39" fmla="*/ 63 h 111"/>
                              <a:gd name="T40" fmla="*/ 14 w 33"/>
                              <a:gd name="T41" fmla="*/ 77 h 111"/>
                              <a:gd name="T42" fmla="*/ 14 w 33"/>
                              <a:gd name="T43" fmla="*/ 82 h 111"/>
                              <a:gd name="T44" fmla="*/ 14 w 33"/>
                              <a:gd name="T45" fmla="*/ 87 h 111"/>
                              <a:gd name="T46" fmla="*/ 19 w 33"/>
                              <a:gd name="T47" fmla="*/ 91 h 111"/>
                              <a:gd name="T48" fmla="*/ 24 w 33"/>
                              <a:gd name="T49" fmla="*/ 96 h 111"/>
                              <a:gd name="T50" fmla="*/ 24 w 33"/>
                              <a:gd name="T51" fmla="*/ 101 h 111"/>
                              <a:gd name="T52" fmla="*/ 33 w 33"/>
                              <a:gd name="T53"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1">
                                <a:moveTo>
                                  <a:pt x="33" y="106"/>
                                </a:moveTo>
                                <a:lnTo>
                                  <a:pt x="33" y="111"/>
                                </a:lnTo>
                                <a:lnTo>
                                  <a:pt x="24" y="101"/>
                                </a:lnTo>
                                <a:lnTo>
                                  <a:pt x="19" y="96"/>
                                </a:lnTo>
                                <a:lnTo>
                                  <a:pt x="9" y="87"/>
                                </a:lnTo>
                                <a:lnTo>
                                  <a:pt x="4" y="77"/>
                                </a:lnTo>
                                <a:lnTo>
                                  <a:pt x="0" y="67"/>
                                </a:lnTo>
                                <a:lnTo>
                                  <a:pt x="0" y="53"/>
                                </a:lnTo>
                                <a:lnTo>
                                  <a:pt x="0" y="39"/>
                                </a:lnTo>
                                <a:lnTo>
                                  <a:pt x="9" y="20"/>
                                </a:lnTo>
                                <a:lnTo>
                                  <a:pt x="19" y="10"/>
                                </a:lnTo>
                                <a:lnTo>
                                  <a:pt x="33" y="0"/>
                                </a:lnTo>
                                <a:lnTo>
                                  <a:pt x="24" y="5"/>
                                </a:lnTo>
                                <a:lnTo>
                                  <a:pt x="19" y="15"/>
                                </a:lnTo>
                                <a:lnTo>
                                  <a:pt x="14" y="20"/>
                                </a:lnTo>
                                <a:lnTo>
                                  <a:pt x="14" y="29"/>
                                </a:lnTo>
                                <a:lnTo>
                                  <a:pt x="9" y="39"/>
                                </a:lnTo>
                                <a:lnTo>
                                  <a:pt x="9" y="53"/>
                                </a:lnTo>
                                <a:lnTo>
                                  <a:pt x="9" y="63"/>
                                </a:lnTo>
                                <a:lnTo>
                                  <a:pt x="14" y="77"/>
                                </a:lnTo>
                                <a:lnTo>
                                  <a:pt x="14" y="82"/>
                                </a:lnTo>
                                <a:lnTo>
                                  <a:pt x="14" y="87"/>
                                </a:lnTo>
                                <a:lnTo>
                                  <a:pt x="19" y="91"/>
                                </a:lnTo>
                                <a:lnTo>
                                  <a:pt x="24" y="96"/>
                                </a:lnTo>
                                <a:lnTo>
                                  <a:pt x="24" y="101"/>
                                </a:lnTo>
                                <a:lnTo>
                                  <a:pt x="33"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039"/>
                        <wps:cNvSpPr>
                          <a:spLocks/>
                        </wps:cNvSpPr>
                        <wps:spPr bwMode="auto">
                          <a:xfrm>
                            <a:off x="3656492" y="1945434"/>
                            <a:ext cx="17810" cy="44251"/>
                          </a:xfrm>
                          <a:custGeom>
                            <a:avLst/>
                            <a:gdLst>
                              <a:gd name="T0" fmla="*/ 0 w 33"/>
                              <a:gd name="T1" fmla="*/ 10 h 82"/>
                              <a:gd name="T2" fmla="*/ 19 w 33"/>
                              <a:gd name="T3" fmla="*/ 0 h 82"/>
                              <a:gd name="T4" fmla="*/ 24 w 33"/>
                              <a:gd name="T5" fmla="*/ 0 h 82"/>
                              <a:gd name="T6" fmla="*/ 24 w 33"/>
                              <a:gd name="T7" fmla="*/ 67 h 82"/>
                              <a:gd name="T8" fmla="*/ 24 w 33"/>
                              <a:gd name="T9" fmla="*/ 72 h 82"/>
                              <a:gd name="T10" fmla="*/ 24 w 33"/>
                              <a:gd name="T11" fmla="*/ 77 h 82"/>
                              <a:gd name="T12" fmla="*/ 24 w 33"/>
                              <a:gd name="T13" fmla="*/ 77 h 82"/>
                              <a:gd name="T14" fmla="*/ 24 w 33"/>
                              <a:gd name="T15" fmla="*/ 77 h 82"/>
                              <a:gd name="T16" fmla="*/ 28 w 33"/>
                              <a:gd name="T17" fmla="*/ 82 h 82"/>
                              <a:gd name="T18" fmla="*/ 33 w 33"/>
                              <a:gd name="T19" fmla="*/ 82 h 82"/>
                              <a:gd name="T20" fmla="*/ 33 w 33"/>
                              <a:gd name="T21" fmla="*/ 82 h 82"/>
                              <a:gd name="T22" fmla="*/ 0 w 33"/>
                              <a:gd name="T23" fmla="*/ 82 h 82"/>
                              <a:gd name="T24" fmla="*/ 0 w 33"/>
                              <a:gd name="T25" fmla="*/ 82 h 82"/>
                              <a:gd name="T26" fmla="*/ 4 w 33"/>
                              <a:gd name="T27" fmla="*/ 82 h 82"/>
                              <a:gd name="T28" fmla="*/ 9 w 33"/>
                              <a:gd name="T29" fmla="*/ 77 h 82"/>
                              <a:gd name="T30" fmla="*/ 9 w 33"/>
                              <a:gd name="T31" fmla="*/ 77 h 82"/>
                              <a:gd name="T32" fmla="*/ 9 w 33"/>
                              <a:gd name="T33" fmla="*/ 77 h 82"/>
                              <a:gd name="T34" fmla="*/ 14 w 33"/>
                              <a:gd name="T35" fmla="*/ 72 h 82"/>
                              <a:gd name="T36" fmla="*/ 14 w 33"/>
                              <a:gd name="T37" fmla="*/ 67 h 82"/>
                              <a:gd name="T38" fmla="*/ 14 w 33"/>
                              <a:gd name="T39" fmla="*/ 24 h 82"/>
                              <a:gd name="T40" fmla="*/ 14 w 33"/>
                              <a:gd name="T41" fmla="*/ 20 h 82"/>
                              <a:gd name="T42" fmla="*/ 9 w 33"/>
                              <a:gd name="T43" fmla="*/ 15 h 82"/>
                              <a:gd name="T44" fmla="*/ 9 w 33"/>
                              <a:gd name="T45" fmla="*/ 15 h 82"/>
                              <a:gd name="T46" fmla="*/ 9 w 33"/>
                              <a:gd name="T47" fmla="*/ 10 h 82"/>
                              <a:gd name="T48" fmla="*/ 9 w 33"/>
                              <a:gd name="T49" fmla="*/ 10 h 82"/>
                              <a:gd name="T50" fmla="*/ 9 w 33"/>
                              <a:gd name="T51" fmla="*/ 10 h 82"/>
                              <a:gd name="T52" fmla="*/ 4 w 33"/>
                              <a:gd name="T53" fmla="*/ 10 h 82"/>
                              <a:gd name="T54" fmla="*/ 0 w 33"/>
                              <a:gd name="T55" fmla="*/ 15 h 82"/>
                              <a:gd name="T56" fmla="*/ 0 w 33"/>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2">
                                <a:moveTo>
                                  <a:pt x="0" y="10"/>
                                </a:moveTo>
                                <a:lnTo>
                                  <a:pt x="19" y="0"/>
                                </a:lnTo>
                                <a:lnTo>
                                  <a:pt x="24" y="0"/>
                                </a:lnTo>
                                <a:lnTo>
                                  <a:pt x="24" y="67"/>
                                </a:lnTo>
                                <a:lnTo>
                                  <a:pt x="24" y="72"/>
                                </a:lnTo>
                                <a:lnTo>
                                  <a:pt x="24" y="77"/>
                                </a:lnTo>
                                <a:lnTo>
                                  <a:pt x="28" y="82"/>
                                </a:lnTo>
                                <a:lnTo>
                                  <a:pt x="33" y="82"/>
                                </a:lnTo>
                                <a:lnTo>
                                  <a:pt x="0" y="82"/>
                                </a:lnTo>
                                <a:lnTo>
                                  <a:pt x="4" y="82"/>
                                </a:lnTo>
                                <a:lnTo>
                                  <a:pt x="9" y="77"/>
                                </a:lnTo>
                                <a:lnTo>
                                  <a:pt x="14" y="72"/>
                                </a:lnTo>
                                <a:lnTo>
                                  <a:pt x="14" y="67"/>
                                </a:lnTo>
                                <a:lnTo>
                                  <a:pt x="14" y="24"/>
                                </a:lnTo>
                                <a:lnTo>
                                  <a:pt x="14" y="20"/>
                                </a:lnTo>
                                <a:lnTo>
                                  <a:pt x="9" y="15"/>
                                </a:lnTo>
                                <a:lnTo>
                                  <a:pt x="9" y="10"/>
                                </a:lnTo>
                                <a:lnTo>
                                  <a:pt x="4"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040"/>
                        <wps:cNvSpPr>
                          <a:spLocks noEditPoints="1"/>
                        </wps:cNvSpPr>
                        <wps:spPr bwMode="auto">
                          <a:xfrm>
                            <a:off x="3684556" y="1945434"/>
                            <a:ext cx="25906" cy="44251"/>
                          </a:xfrm>
                          <a:custGeom>
                            <a:avLst/>
                            <a:gdLst>
                              <a:gd name="T0" fmla="*/ 0 w 48"/>
                              <a:gd name="T1" fmla="*/ 43 h 82"/>
                              <a:gd name="T2" fmla="*/ 0 w 48"/>
                              <a:gd name="T3" fmla="*/ 29 h 82"/>
                              <a:gd name="T4" fmla="*/ 0 w 48"/>
                              <a:gd name="T5" fmla="*/ 20 h 82"/>
                              <a:gd name="T6" fmla="*/ 5 w 48"/>
                              <a:gd name="T7" fmla="*/ 10 h 82"/>
                              <a:gd name="T8" fmla="*/ 15 w 48"/>
                              <a:gd name="T9" fmla="*/ 5 h 82"/>
                              <a:gd name="T10" fmla="*/ 20 w 48"/>
                              <a:gd name="T11" fmla="*/ 0 h 82"/>
                              <a:gd name="T12" fmla="*/ 24 w 48"/>
                              <a:gd name="T13" fmla="*/ 0 h 82"/>
                              <a:gd name="T14" fmla="*/ 34 w 48"/>
                              <a:gd name="T15" fmla="*/ 5 h 82"/>
                              <a:gd name="T16" fmla="*/ 39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4 w 48"/>
                              <a:gd name="T29" fmla="*/ 82 h 82"/>
                              <a:gd name="T30" fmla="*/ 29 w 48"/>
                              <a:gd name="T31" fmla="*/ 82 h 82"/>
                              <a:gd name="T32" fmla="*/ 24 w 48"/>
                              <a:gd name="T33" fmla="*/ 82 h 82"/>
                              <a:gd name="T34" fmla="*/ 15 w 48"/>
                              <a:gd name="T35" fmla="*/ 82 h 82"/>
                              <a:gd name="T36" fmla="*/ 5 w 48"/>
                              <a:gd name="T37" fmla="*/ 72 h 82"/>
                              <a:gd name="T38" fmla="*/ 0 w 48"/>
                              <a:gd name="T39" fmla="*/ 58 h 82"/>
                              <a:gd name="T40" fmla="*/ 0 w 48"/>
                              <a:gd name="T41" fmla="*/ 43 h 82"/>
                              <a:gd name="T42" fmla="*/ 10 w 48"/>
                              <a:gd name="T43" fmla="*/ 43 h 82"/>
                              <a:gd name="T44" fmla="*/ 10 w 48"/>
                              <a:gd name="T45" fmla="*/ 58 h 82"/>
                              <a:gd name="T46" fmla="*/ 15 w 48"/>
                              <a:gd name="T47" fmla="*/ 72 h 82"/>
                              <a:gd name="T48" fmla="*/ 20 w 48"/>
                              <a:gd name="T49" fmla="*/ 77 h 82"/>
                              <a:gd name="T50" fmla="*/ 24 w 48"/>
                              <a:gd name="T51" fmla="*/ 82 h 82"/>
                              <a:gd name="T52" fmla="*/ 29 w 48"/>
                              <a:gd name="T53" fmla="*/ 82 h 82"/>
                              <a:gd name="T54" fmla="*/ 29 w 48"/>
                              <a:gd name="T55" fmla="*/ 77 h 82"/>
                              <a:gd name="T56" fmla="*/ 34 w 48"/>
                              <a:gd name="T57" fmla="*/ 72 h 82"/>
                              <a:gd name="T58" fmla="*/ 34 w 48"/>
                              <a:gd name="T59" fmla="*/ 67 h 82"/>
                              <a:gd name="T60" fmla="*/ 39 w 48"/>
                              <a:gd name="T61" fmla="*/ 58 h 82"/>
                              <a:gd name="T62" fmla="*/ 39 w 48"/>
                              <a:gd name="T63" fmla="*/ 39 h 82"/>
                              <a:gd name="T64" fmla="*/ 39 w 48"/>
                              <a:gd name="T65" fmla="*/ 29 h 82"/>
                              <a:gd name="T66" fmla="*/ 34 w 48"/>
                              <a:gd name="T67" fmla="*/ 15 h 82"/>
                              <a:gd name="T68" fmla="*/ 34 w 48"/>
                              <a:gd name="T69" fmla="*/ 10 h 82"/>
                              <a:gd name="T70" fmla="*/ 29 w 48"/>
                              <a:gd name="T71" fmla="*/ 5 h 82"/>
                              <a:gd name="T72" fmla="*/ 29 w 48"/>
                              <a:gd name="T73" fmla="*/ 5 h 82"/>
                              <a:gd name="T74" fmla="*/ 24 w 48"/>
                              <a:gd name="T75" fmla="*/ 5 h 82"/>
                              <a:gd name="T76" fmla="*/ 20 w 48"/>
                              <a:gd name="T77" fmla="*/ 5 h 82"/>
                              <a:gd name="T78" fmla="*/ 20 w 48"/>
                              <a:gd name="T79" fmla="*/ 10 h 82"/>
                              <a:gd name="T80" fmla="*/ 15 w 48"/>
                              <a:gd name="T81" fmla="*/ 15 h 82"/>
                              <a:gd name="T82" fmla="*/ 10 w 48"/>
                              <a:gd name="T83" fmla="*/ 24 h 82"/>
                              <a:gd name="T84" fmla="*/ 10 w 48"/>
                              <a:gd name="T85" fmla="*/ 34 h 82"/>
                              <a:gd name="T86" fmla="*/ 10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0" y="20"/>
                                </a:lnTo>
                                <a:lnTo>
                                  <a:pt x="5" y="10"/>
                                </a:lnTo>
                                <a:lnTo>
                                  <a:pt x="15" y="5"/>
                                </a:lnTo>
                                <a:lnTo>
                                  <a:pt x="20" y="0"/>
                                </a:lnTo>
                                <a:lnTo>
                                  <a:pt x="24" y="0"/>
                                </a:lnTo>
                                <a:lnTo>
                                  <a:pt x="34" y="5"/>
                                </a:lnTo>
                                <a:lnTo>
                                  <a:pt x="39" y="10"/>
                                </a:lnTo>
                                <a:lnTo>
                                  <a:pt x="48" y="24"/>
                                </a:lnTo>
                                <a:lnTo>
                                  <a:pt x="48" y="43"/>
                                </a:lnTo>
                                <a:lnTo>
                                  <a:pt x="48" y="53"/>
                                </a:lnTo>
                                <a:lnTo>
                                  <a:pt x="48" y="67"/>
                                </a:lnTo>
                                <a:lnTo>
                                  <a:pt x="43" y="72"/>
                                </a:lnTo>
                                <a:lnTo>
                                  <a:pt x="34" y="82"/>
                                </a:lnTo>
                                <a:lnTo>
                                  <a:pt x="29" y="82"/>
                                </a:lnTo>
                                <a:lnTo>
                                  <a:pt x="24" y="82"/>
                                </a:lnTo>
                                <a:lnTo>
                                  <a:pt x="15" y="82"/>
                                </a:lnTo>
                                <a:lnTo>
                                  <a:pt x="5" y="72"/>
                                </a:lnTo>
                                <a:lnTo>
                                  <a:pt x="0" y="58"/>
                                </a:lnTo>
                                <a:lnTo>
                                  <a:pt x="0" y="43"/>
                                </a:lnTo>
                                <a:close/>
                                <a:moveTo>
                                  <a:pt x="10" y="43"/>
                                </a:moveTo>
                                <a:lnTo>
                                  <a:pt x="10" y="58"/>
                                </a:lnTo>
                                <a:lnTo>
                                  <a:pt x="15" y="72"/>
                                </a:lnTo>
                                <a:lnTo>
                                  <a:pt x="20" y="77"/>
                                </a:lnTo>
                                <a:lnTo>
                                  <a:pt x="24" y="82"/>
                                </a:lnTo>
                                <a:lnTo>
                                  <a:pt x="29" y="82"/>
                                </a:lnTo>
                                <a:lnTo>
                                  <a:pt x="29" y="77"/>
                                </a:lnTo>
                                <a:lnTo>
                                  <a:pt x="34" y="72"/>
                                </a:lnTo>
                                <a:lnTo>
                                  <a:pt x="34" y="67"/>
                                </a:lnTo>
                                <a:lnTo>
                                  <a:pt x="39" y="58"/>
                                </a:lnTo>
                                <a:lnTo>
                                  <a:pt x="39" y="39"/>
                                </a:lnTo>
                                <a:lnTo>
                                  <a:pt x="39" y="29"/>
                                </a:lnTo>
                                <a:lnTo>
                                  <a:pt x="34" y="15"/>
                                </a:lnTo>
                                <a:lnTo>
                                  <a:pt x="34" y="10"/>
                                </a:lnTo>
                                <a:lnTo>
                                  <a:pt x="29" y="5"/>
                                </a:lnTo>
                                <a:lnTo>
                                  <a:pt x="24" y="5"/>
                                </a:lnTo>
                                <a:lnTo>
                                  <a:pt x="20" y="5"/>
                                </a:lnTo>
                                <a:lnTo>
                                  <a:pt x="20" y="10"/>
                                </a:lnTo>
                                <a:lnTo>
                                  <a:pt x="15" y="15"/>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041"/>
                        <wps:cNvSpPr>
                          <a:spLocks noEditPoints="1"/>
                        </wps:cNvSpPr>
                        <wps:spPr bwMode="auto">
                          <a:xfrm>
                            <a:off x="3718558" y="1945434"/>
                            <a:ext cx="23207" cy="44251"/>
                          </a:xfrm>
                          <a:custGeom>
                            <a:avLst/>
                            <a:gdLst>
                              <a:gd name="T0" fmla="*/ 4 w 43"/>
                              <a:gd name="T1" fmla="*/ 34 h 82"/>
                              <a:gd name="T2" fmla="*/ 0 w 43"/>
                              <a:gd name="T3" fmla="*/ 24 h 82"/>
                              <a:gd name="T4" fmla="*/ 0 w 43"/>
                              <a:gd name="T5" fmla="*/ 15 h 82"/>
                              <a:gd name="T6" fmla="*/ 14 w 43"/>
                              <a:gd name="T7" fmla="*/ 5 h 82"/>
                              <a:gd name="T8" fmla="*/ 28 w 43"/>
                              <a:gd name="T9" fmla="*/ 5 h 82"/>
                              <a:gd name="T10" fmla="*/ 43 w 43"/>
                              <a:gd name="T11" fmla="*/ 15 h 82"/>
                              <a:gd name="T12" fmla="*/ 43 w 43"/>
                              <a:gd name="T13" fmla="*/ 24 h 82"/>
                              <a:gd name="T14" fmla="*/ 33 w 43"/>
                              <a:gd name="T15" fmla="*/ 34 h 82"/>
                              <a:gd name="T16" fmla="*/ 33 w 43"/>
                              <a:gd name="T17" fmla="*/ 43 h 82"/>
                              <a:gd name="T18" fmla="*/ 43 w 43"/>
                              <a:gd name="T19" fmla="*/ 58 h 82"/>
                              <a:gd name="T20" fmla="*/ 43 w 43"/>
                              <a:gd name="T21" fmla="*/ 72 h 82"/>
                              <a:gd name="T22" fmla="*/ 28 w 43"/>
                              <a:gd name="T23" fmla="*/ 82 h 82"/>
                              <a:gd name="T24" fmla="*/ 9 w 43"/>
                              <a:gd name="T25" fmla="*/ 82 h 82"/>
                              <a:gd name="T26" fmla="*/ 0 w 43"/>
                              <a:gd name="T27" fmla="*/ 72 h 82"/>
                              <a:gd name="T28" fmla="*/ 0 w 43"/>
                              <a:gd name="T29" fmla="*/ 58 h 82"/>
                              <a:gd name="T30" fmla="*/ 9 w 43"/>
                              <a:gd name="T31" fmla="*/ 48 h 82"/>
                              <a:gd name="T32" fmla="*/ 24 w 43"/>
                              <a:gd name="T33" fmla="*/ 39 h 82"/>
                              <a:gd name="T34" fmla="*/ 33 w 43"/>
                              <a:gd name="T35" fmla="*/ 24 h 82"/>
                              <a:gd name="T36" fmla="*/ 33 w 43"/>
                              <a:gd name="T37" fmla="*/ 20 h 82"/>
                              <a:gd name="T38" fmla="*/ 33 w 43"/>
                              <a:gd name="T39" fmla="*/ 10 h 82"/>
                              <a:gd name="T40" fmla="*/ 24 w 43"/>
                              <a:gd name="T41" fmla="*/ 5 h 82"/>
                              <a:gd name="T42" fmla="*/ 14 w 43"/>
                              <a:gd name="T43" fmla="*/ 10 h 82"/>
                              <a:gd name="T44" fmla="*/ 9 w 43"/>
                              <a:gd name="T45" fmla="*/ 15 h 82"/>
                              <a:gd name="T46" fmla="*/ 9 w 43"/>
                              <a:gd name="T47" fmla="*/ 24 h 82"/>
                              <a:gd name="T48" fmla="*/ 14 w 43"/>
                              <a:gd name="T49" fmla="*/ 29 h 82"/>
                              <a:gd name="T50" fmla="*/ 19 w 43"/>
                              <a:gd name="T51" fmla="*/ 43 h 82"/>
                              <a:gd name="T52" fmla="*/ 9 w 43"/>
                              <a:gd name="T53" fmla="*/ 53 h 82"/>
                              <a:gd name="T54" fmla="*/ 9 w 43"/>
                              <a:gd name="T55" fmla="*/ 63 h 82"/>
                              <a:gd name="T56" fmla="*/ 14 w 43"/>
                              <a:gd name="T57" fmla="*/ 77 h 82"/>
                              <a:gd name="T58" fmla="*/ 24 w 43"/>
                              <a:gd name="T59" fmla="*/ 82 h 82"/>
                              <a:gd name="T60" fmla="*/ 33 w 43"/>
                              <a:gd name="T61" fmla="*/ 77 h 82"/>
                              <a:gd name="T62" fmla="*/ 38 w 43"/>
                              <a:gd name="T63" fmla="*/ 67 h 82"/>
                              <a:gd name="T64" fmla="*/ 33 w 43"/>
                              <a:gd name="T65" fmla="*/ 63 h 82"/>
                              <a:gd name="T66" fmla="*/ 19 w 43"/>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2">
                                <a:moveTo>
                                  <a:pt x="14" y="43"/>
                                </a:moveTo>
                                <a:lnTo>
                                  <a:pt x="4" y="34"/>
                                </a:lnTo>
                                <a:lnTo>
                                  <a:pt x="4" y="29"/>
                                </a:lnTo>
                                <a:lnTo>
                                  <a:pt x="0" y="24"/>
                                </a:lnTo>
                                <a:lnTo>
                                  <a:pt x="0" y="20"/>
                                </a:lnTo>
                                <a:lnTo>
                                  <a:pt x="0" y="15"/>
                                </a:lnTo>
                                <a:lnTo>
                                  <a:pt x="4" y="5"/>
                                </a:lnTo>
                                <a:lnTo>
                                  <a:pt x="14" y="5"/>
                                </a:lnTo>
                                <a:lnTo>
                                  <a:pt x="24" y="0"/>
                                </a:lnTo>
                                <a:lnTo>
                                  <a:pt x="28" y="5"/>
                                </a:lnTo>
                                <a:lnTo>
                                  <a:pt x="38" y="5"/>
                                </a:lnTo>
                                <a:lnTo>
                                  <a:pt x="43" y="15"/>
                                </a:lnTo>
                                <a:lnTo>
                                  <a:pt x="43" y="20"/>
                                </a:lnTo>
                                <a:lnTo>
                                  <a:pt x="43" y="24"/>
                                </a:lnTo>
                                <a:lnTo>
                                  <a:pt x="38" y="29"/>
                                </a:lnTo>
                                <a:lnTo>
                                  <a:pt x="33" y="34"/>
                                </a:lnTo>
                                <a:lnTo>
                                  <a:pt x="28" y="39"/>
                                </a:lnTo>
                                <a:lnTo>
                                  <a:pt x="33" y="43"/>
                                </a:lnTo>
                                <a:lnTo>
                                  <a:pt x="38" y="53"/>
                                </a:lnTo>
                                <a:lnTo>
                                  <a:pt x="43" y="58"/>
                                </a:lnTo>
                                <a:lnTo>
                                  <a:pt x="43" y="63"/>
                                </a:lnTo>
                                <a:lnTo>
                                  <a:pt x="43" y="72"/>
                                </a:lnTo>
                                <a:lnTo>
                                  <a:pt x="38" y="77"/>
                                </a:lnTo>
                                <a:lnTo>
                                  <a:pt x="28" y="82"/>
                                </a:lnTo>
                                <a:lnTo>
                                  <a:pt x="24" y="82"/>
                                </a:lnTo>
                                <a:lnTo>
                                  <a:pt x="9" y="82"/>
                                </a:lnTo>
                                <a:lnTo>
                                  <a:pt x="4" y="77"/>
                                </a:lnTo>
                                <a:lnTo>
                                  <a:pt x="0" y="72"/>
                                </a:lnTo>
                                <a:lnTo>
                                  <a:pt x="0" y="63"/>
                                </a:lnTo>
                                <a:lnTo>
                                  <a:pt x="0" y="58"/>
                                </a:lnTo>
                                <a:lnTo>
                                  <a:pt x="4" y="53"/>
                                </a:lnTo>
                                <a:lnTo>
                                  <a:pt x="9" y="48"/>
                                </a:lnTo>
                                <a:lnTo>
                                  <a:pt x="14" y="43"/>
                                </a:lnTo>
                                <a:close/>
                                <a:moveTo>
                                  <a:pt x="24" y="39"/>
                                </a:moveTo>
                                <a:lnTo>
                                  <a:pt x="28" y="29"/>
                                </a:lnTo>
                                <a:lnTo>
                                  <a:pt x="33" y="24"/>
                                </a:lnTo>
                                <a:lnTo>
                                  <a:pt x="33" y="20"/>
                                </a:lnTo>
                                <a:lnTo>
                                  <a:pt x="33" y="15"/>
                                </a:lnTo>
                                <a:lnTo>
                                  <a:pt x="33" y="10"/>
                                </a:lnTo>
                                <a:lnTo>
                                  <a:pt x="28" y="5"/>
                                </a:lnTo>
                                <a:lnTo>
                                  <a:pt x="24" y="5"/>
                                </a:lnTo>
                                <a:lnTo>
                                  <a:pt x="14" y="5"/>
                                </a:lnTo>
                                <a:lnTo>
                                  <a:pt x="14" y="10"/>
                                </a:lnTo>
                                <a:lnTo>
                                  <a:pt x="9" y="10"/>
                                </a:lnTo>
                                <a:lnTo>
                                  <a:pt x="9" y="15"/>
                                </a:lnTo>
                                <a:lnTo>
                                  <a:pt x="9" y="20"/>
                                </a:lnTo>
                                <a:lnTo>
                                  <a:pt x="9" y="24"/>
                                </a:lnTo>
                                <a:lnTo>
                                  <a:pt x="14" y="29"/>
                                </a:lnTo>
                                <a:lnTo>
                                  <a:pt x="24" y="39"/>
                                </a:lnTo>
                                <a:close/>
                                <a:moveTo>
                                  <a:pt x="19" y="43"/>
                                </a:moveTo>
                                <a:lnTo>
                                  <a:pt x="14" y="48"/>
                                </a:lnTo>
                                <a:lnTo>
                                  <a:pt x="9" y="53"/>
                                </a:lnTo>
                                <a:lnTo>
                                  <a:pt x="9" y="58"/>
                                </a:lnTo>
                                <a:lnTo>
                                  <a:pt x="9" y="63"/>
                                </a:lnTo>
                                <a:lnTo>
                                  <a:pt x="9" y="72"/>
                                </a:lnTo>
                                <a:lnTo>
                                  <a:pt x="14" y="77"/>
                                </a:lnTo>
                                <a:lnTo>
                                  <a:pt x="14" y="82"/>
                                </a:lnTo>
                                <a:lnTo>
                                  <a:pt x="24" y="82"/>
                                </a:lnTo>
                                <a:lnTo>
                                  <a:pt x="28" y="82"/>
                                </a:lnTo>
                                <a:lnTo>
                                  <a:pt x="33" y="77"/>
                                </a:lnTo>
                                <a:lnTo>
                                  <a:pt x="33" y="72"/>
                                </a:lnTo>
                                <a:lnTo>
                                  <a:pt x="38" y="67"/>
                                </a:lnTo>
                                <a:lnTo>
                                  <a:pt x="38" y="63"/>
                                </a:lnTo>
                                <a:lnTo>
                                  <a:pt x="33" y="63"/>
                                </a:lnTo>
                                <a:lnTo>
                                  <a:pt x="28" y="53"/>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042"/>
                        <wps:cNvSpPr>
                          <a:spLocks/>
                        </wps:cNvSpPr>
                        <wps:spPr bwMode="auto">
                          <a:xfrm>
                            <a:off x="3746622" y="1945434"/>
                            <a:ext cx="18350" cy="59901"/>
                          </a:xfrm>
                          <a:custGeom>
                            <a:avLst/>
                            <a:gdLst>
                              <a:gd name="T0" fmla="*/ 0 w 34"/>
                              <a:gd name="T1" fmla="*/ 0 h 111"/>
                              <a:gd name="T2" fmla="*/ 0 w 34"/>
                              <a:gd name="T3" fmla="*/ 0 h 111"/>
                              <a:gd name="T4" fmla="*/ 10 w 34"/>
                              <a:gd name="T5" fmla="*/ 5 h 111"/>
                              <a:gd name="T6" fmla="*/ 15 w 34"/>
                              <a:gd name="T7" fmla="*/ 10 h 111"/>
                              <a:gd name="T8" fmla="*/ 24 w 34"/>
                              <a:gd name="T9" fmla="*/ 20 h 111"/>
                              <a:gd name="T10" fmla="*/ 29 w 34"/>
                              <a:gd name="T11" fmla="*/ 29 h 111"/>
                              <a:gd name="T12" fmla="*/ 34 w 34"/>
                              <a:gd name="T13" fmla="*/ 43 h 111"/>
                              <a:gd name="T14" fmla="*/ 34 w 34"/>
                              <a:gd name="T15" fmla="*/ 53 h 111"/>
                              <a:gd name="T16" fmla="*/ 34 w 34"/>
                              <a:gd name="T17" fmla="*/ 72 h 111"/>
                              <a:gd name="T18" fmla="*/ 24 w 34"/>
                              <a:gd name="T19" fmla="*/ 87 h 111"/>
                              <a:gd name="T20" fmla="*/ 15 w 34"/>
                              <a:gd name="T21" fmla="*/ 101 h 111"/>
                              <a:gd name="T22" fmla="*/ 0 w 34"/>
                              <a:gd name="T23" fmla="*/ 111 h 111"/>
                              <a:gd name="T24" fmla="*/ 0 w 34"/>
                              <a:gd name="T25" fmla="*/ 106 h 111"/>
                              <a:gd name="T26" fmla="*/ 10 w 34"/>
                              <a:gd name="T27" fmla="*/ 101 h 111"/>
                              <a:gd name="T28" fmla="*/ 15 w 34"/>
                              <a:gd name="T29" fmla="*/ 96 h 111"/>
                              <a:gd name="T30" fmla="*/ 20 w 34"/>
                              <a:gd name="T31" fmla="*/ 87 h 111"/>
                              <a:gd name="T32" fmla="*/ 20 w 34"/>
                              <a:gd name="T33" fmla="*/ 77 h 111"/>
                              <a:gd name="T34" fmla="*/ 24 w 34"/>
                              <a:gd name="T35" fmla="*/ 67 h 111"/>
                              <a:gd name="T36" fmla="*/ 24 w 34"/>
                              <a:gd name="T37" fmla="*/ 58 h 111"/>
                              <a:gd name="T38" fmla="*/ 24 w 34"/>
                              <a:gd name="T39" fmla="*/ 43 h 111"/>
                              <a:gd name="T40" fmla="*/ 20 w 34"/>
                              <a:gd name="T41" fmla="*/ 34 h 111"/>
                              <a:gd name="T42" fmla="*/ 20 w 34"/>
                              <a:gd name="T43" fmla="*/ 24 h 111"/>
                              <a:gd name="T44" fmla="*/ 20 w 34"/>
                              <a:gd name="T45" fmla="*/ 20 h 111"/>
                              <a:gd name="T46" fmla="*/ 15 w 34"/>
                              <a:gd name="T47" fmla="*/ 15 h 111"/>
                              <a:gd name="T48" fmla="*/ 10 w 34"/>
                              <a:gd name="T49" fmla="*/ 10 h 111"/>
                              <a:gd name="T50" fmla="*/ 5 w 34"/>
                              <a:gd name="T51" fmla="*/ 5 h 111"/>
                              <a:gd name="T52" fmla="*/ 0 w 34"/>
                              <a:gd name="T5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1">
                                <a:moveTo>
                                  <a:pt x="0" y="0"/>
                                </a:moveTo>
                                <a:lnTo>
                                  <a:pt x="0" y="0"/>
                                </a:lnTo>
                                <a:lnTo>
                                  <a:pt x="10" y="5"/>
                                </a:lnTo>
                                <a:lnTo>
                                  <a:pt x="15" y="10"/>
                                </a:lnTo>
                                <a:lnTo>
                                  <a:pt x="24" y="20"/>
                                </a:lnTo>
                                <a:lnTo>
                                  <a:pt x="29" y="29"/>
                                </a:lnTo>
                                <a:lnTo>
                                  <a:pt x="34" y="43"/>
                                </a:lnTo>
                                <a:lnTo>
                                  <a:pt x="34" y="53"/>
                                </a:lnTo>
                                <a:lnTo>
                                  <a:pt x="34" y="72"/>
                                </a:lnTo>
                                <a:lnTo>
                                  <a:pt x="24" y="87"/>
                                </a:lnTo>
                                <a:lnTo>
                                  <a:pt x="15" y="101"/>
                                </a:lnTo>
                                <a:lnTo>
                                  <a:pt x="0" y="111"/>
                                </a:lnTo>
                                <a:lnTo>
                                  <a:pt x="0" y="106"/>
                                </a:lnTo>
                                <a:lnTo>
                                  <a:pt x="10" y="101"/>
                                </a:lnTo>
                                <a:lnTo>
                                  <a:pt x="15" y="96"/>
                                </a:lnTo>
                                <a:lnTo>
                                  <a:pt x="20" y="87"/>
                                </a:lnTo>
                                <a:lnTo>
                                  <a:pt x="20" y="77"/>
                                </a:lnTo>
                                <a:lnTo>
                                  <a:pt x="24" y="67"/>
                                </a:lnTo>
                                <a:lnTo>
                                  <a:pt x="24" y="58"/>
                                </a:lnTo>
                                <a:lnTo>
                                  <a:pt x="24" y="43"/>
                                </a:lnTo>
                                <a:lnTo>
                                  <a:pt x="20" y="34"/>
                                </a:lnTo>
                                <a:lnTo>
                                  <a:pt x="20" y="24"/>
                                </a:lnTo>
                                <a:lnTo>
                                  <a:pt x="20" y="20"/>
                                </a:lnTo>
                                <a:lnTo>
                                  <a:pt x="15" y="15"/>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043"/>
                        <wps:cNvSpPr>
                          <a:spLocks noEditPoints="1"/>
                        </wps:cNvSpPr>
                        <wps:spPr bwMode="auto">
                          <a:xfrm>
                            <a:off x="3091962" y="2036095"/>
                            <a:ext cx="28065" cy="43712"/>
                          </a:xfrm>
                          <a:custGeom>
                            <a:avLst/>
                            <a:gdLst>
                              <a:gd name="T0" fmla="*/ 0 w 52"/>
                              <a:gd name="T1" fmla="*/ 43 h 81"/>
                              <a:gd name="T2" fmla="*/ 0 w 52"/>
                              <a:gd name="T3" fmla="*/ 29 h 81"/>
                              <a:gd name="T4" fmla="*/ 4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81 h 81"/>
                              <a:gd name="T30" fmla="*/ 33 w 52"/>
                              <a:gd name="T31" fmla="*/ 81 h 81"/>
                              <a:gd name="T32" fmla="*/ 24 w 52"/>
                              <a:gd name="T33" fmla="*/ 81 h 81"/>
                              <a:gd name="T34" fmla="*/ 14 w 52"/>
                              <a:gd name="T35" fmla="*/ 81 h 81"/>
                              <a:gd name="T36" fmla="*/ 4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8 w 52"/>
                              <a:gd name="T53" fmla="*/ 81 h 81"/>
                              <a:gd name="T54" fmla="*/ 33 w 52"/>
                              <a:gd name="T55" fmla="*/ 77 h 81"/>
                              <a:gd name="T56" fmla="*/ 33 w 52"/>
                              <a:gd name="T57" fmla="*/ 72 h 81"/>
                              <a:gd name="T58" fmla="*/ 38 w 52"/>
                              <a:gd name="T59" fmla="*/ 67 h 81"/>
                              <a:gd name="T60" fmla="*/ 38 w 52"/>
                              <a:gd name="T61" fmla="*/ 58 h 81"/>
                              <a:gd name="T62" fmla="*/ 38 w 52"/>
                              <a:gd name="T63" fmla="*/ 38 h 81"/>
                              <a:gd name="T64" fmla="*/ 38 w 52"/>
                              <a:gd name="T65" fmla="*/ 29 h 81"/>
                              <a:gd name="T66" fmla="*/ 38 w 52"/>
                              <a:gd name="T67" fmla="*/ 14 h 81"/>
                              <a:gd name="T68" fmla="*/ 33 w 52"/>
                              <a:gd name="T69" fmla="*/ 10 h 81"/>
                              <a:gd name="T70" fmla="*/ 33 w 52"/>
                              <a:gd name="T71" fmla="*/ 5 h 81"/>
                              <a:gd name="T72" fmla="*/ 28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14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4"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1"/>
                                </a:lnTo>
                                <a:lnTo>
                                  <a:pt x="33" y="81"/>
                                </a:lnTo>
                                <a:lnTo>
                                  <a:pt x="24" y="81"/>
                                </a:lnTo>
                                <a:lnTo>
                                  <a:pt x="14" y="81"/>
                                </a:lnTo>
                                <a:lnTo>
                                  <a:pt x="4" y="72"/>
                                </a:lnTo>
                                <a:lnTo>
                                  <a:pt x="0" y="58"/>
                                </a:lnTo>
                                <a:lnTo>
                                  <a:pt x="0" y="43"/>
                                </a:lnTo>
                                <a:close/>
                                <a:moveTo>
                                  <a:pt x="9" y="43"/>
                                </a:moveTo>
                                <a:lnTo>
                                  <a:pt x="14" y="58"/>
                                </a:lnTo>
                                <a:lnTo>
                                  <a:pt x="14" y="72"/>
                                </a:lnTo>
                                <a:lnTo>
                                  <a:pt x="19" y="77"/>
                                </a:lnTo>
                                <a:lnTo>
                                  <a:pt x="24" y="81"/>
                                </a:lnTo>
                                <a:lnTo>
                                  <a:pt x="28" y="81"/>
                                </a:lnTo>
                                <a:lnTo>
                                  <a:pt x="33" y="77"/>
                                </a:lnTo>
                                <a:lnTo>
                                  <a:pt x="33" y="72"/>
                                </a:lnTo>
                                <a:lnTo>
                                  <a:pt x="38" y="67"/>
                                </a:lnTo>
                                <a:lnTo>
                                  <a:pt x="38" y="58"/>
                                </a:lnTo>
                                <a:lnTo>
                                  <a:pt x="38" y="38"/>
                                </a:lnTo>
                                <a:lnTo>
                                  <a:pt x="38" y="29"/>
                                </a:lnTo>
                                <a:lnTo>
                                  <a:pt x="38" y="14"/>
                                </a:lnTo>
                                <a:lnTo>
                                  <a:pt x="33" y="10"/>
                                </a:lnTo>
                                <a:lnTo>
                                  <a:pt x="33" y="5"/>
                                </a:lnTo>
                                <a:lnTo>
                                  <a:pt x="28" y="5"/>
                                </a:lnTo>
                                <a:lnTo>
                                  <a:pt x="24" y="5"/>
                                </a:lnTo>
                                <a:lnTo>
                                  <a:pt x="19" y="10"/>
                                </a:lnTo>
                                <a:lnTo>
                                  <a:pt x="14" y="14"/>
                                </a:lnTo>
                                <a:lnTo>
                                  <a:pt x="14" y="24"/>
                                </a:lnTo>
                                <a:lnTo>
                                  <a:pt x="14"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044"/>
                        <wps:cNvSpPr>
                          <a:spLocks/>
                        </wps:cNvSpPr>
                        <wps:spPr bwMode="auto">
                          <a:xfrm>
                            <a:off x="3125423" y="2074950"/>
                            <a:ext cx="7556" cy="7555"/>
                          </a:xfrm>
                          <a:custGeom>
                            <a:avLst/>
                            <a:gdLst>
                              <a:gd name="T0" fmla="*/ 10 w 14"/>
                              <a:gd name="T1" fmla="*/ 0 h 14"/>
                              <a:gd name="T2" fmla="*/ 10 w 14"/>
                              <a:gd name="T3" fmla="*/ 0 h 14"/>
                              <a:gd name="T4" fmla="*/ 14 w 14"/>
                              <a:gd name="T5" fmla="*/ 0 h 14"/>
                              <a:gd name="T6" fmla="*/ 14 w 14"/>
                              <a:gd name="T7" fmla="*/ 5 h 14"/>
                              <a:gd name="T8" fmla="*/ 14 w 14"/>
                              <a:gd name="T9" fmla="*/ 5 h 14"/>
                              <a:gd name="T10" fmla="*/ 14 w 14"/>
                              <a:gd name="T11" fmla="*/ 9 h 14"/>
                              <a:gd name="T12" fmla="*/ 14 w 14"/>
                              <a:gd name="T13" fmla="*/ 9 h 14"/>
                              <a:gd name="T14" fmla="*/ 10 w 14"/>
                              <a:gd name="T15" fmla="*/ 9 h 14"/>
                              <a:gd name="T16" fmla="*/ 10 w 14"/>
                              <a:gd name="T17" fmla="*/ 14 h 14"/>
                              <a:gd name="T18" fmla="*/ 5 w 14"/>
                              <a:gd name="T19" fmla="*/ 9 h 14"/>
                              <a:gd name="T20" fmla="*/ 5 w 14"/>
                              <a:gd name="T21" fmla="*/ 9 h 14"/>
                              <a:gd name="T22" fmla="*/ 5 w 14"/>
                              <a:gd name="T23" fmla="*/ 9 h 14"/>
                              <a:gd name="T24" fmla="*/ 0 w 14"/>
                              <a:gd name="T25" fmla="*/ 5 h 14"/>
                              <a:gd name="T26" fmla="*/ 5 w 14"/>
                              <a:gd name="T27" fmla="*/ 5 h 14"/>
                              <a:gd name="T28" fmla="*/ 5 w 14"/>
                              <a:gd name="T29" fmla="*/ 0 h 14"/>
                              <a:gd name="T30" fmla="*/ 5 w 14"/>
                              <a:gd name="T31" fmla="*/ 0 h 14"/>
                              <a:gd name="T32" fmla="*/ 10 w 14"/>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4">
                                <a:moveTo>
                                  <a:pt x="10" y="0"/>
                                </a:moveTo>
                                <a:lnTo>
                                  <a:pt x="10" y="0"/>
                                </a:lnTo>
                                <a:lnTo>
                                  <a:pt x="14" y="0"/>
                                </a:lnTo>
                                <a:lnTo>
                                  <a:pt x="14" y="5"/>
                                </a:lnTo>
                                <a:lnTo>
                                  <a:pt x="14" y="9"/>
                                </a:lnTo>
                                <a:lnTo>
                                  <a:pt x="10" y="9"/>
                                </a:lnTo>
                                <a:lnTo>
                                  <a:pt x="10" y="14"/>
                                </a:lnTo>
                                <a:lnTo>
                                  <a:pt x="5" y="9"/>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045"/>
                        <wps:cNvSpPr>
                          <a:spLocks noEditPoints="1"/>
                        </wps:cNvSpPr>
                        <wps:spPr bwMode="auto">
                          <a:xfrm>
                            <a:off x="3141075" y="2036095"/>
                            <a:ext cx="28604" cy="43712"/>
                          </a:xfrm>
                          <a:custGeom>
                            <a:avLst/>
                            <a:gdLst>
                              <a:gd name="T0" fmla="*/ 0 w 53"/>
                              <a:gd name="T1" fmla="*/ 43 h 81"/>
                              <a:gd name="T2" fmla="*/ 0 w 53"/>
                              <a:gd name="T3" fmla="*/ 29 h 81"/>
                              <a:gd name="T4" fmla="*/ 5 w 53"/>
                              <a:gd name="T5" fmla="*/ 19 h 81"/>
                              <a:gd name="T6" fmla="*/ 9 w 53"/>
                              <a:gd name="T7" fmla="*/ 10 h 81"/>
                              <a:gd name="T8" fmla="*/ 14 w 53"/>
                              <a:gd name="T9" fmla="*/ 5 h 81"/>
                              <a:gd name="T10" fmla="*/ 19 w 53"/>
                              <a:gd name="T11" fmla="*/ 0 h 81"/>
                              <a:gd name="T12" fmla="*/ 24 w 53"/>
                              <a:gd name="T13" fmla="*/ 0 h 81"/>
                              <a:gd name="T14" fmla="*/ 33 w 53"/>
                              <a:gd name="T15" fmla="*/ 5 h 81"/>
                              <a:gd name="T16" fmla="*/ 43 w 53"/>
                              <a:gd name="T17" fmla="*/ 10 h 81"/>
                              <a:gd name="T18" fmla="*/ 48 w 53"/>
                              <a:gd name="T19" fmla="*/ 24 h 81"/>
                              <a:gd name="T20" fmla="*/ 53 w 53"/>
                              <a:gd name="T21" fmla="*/ 43 h 81"/>
                              <a:gd name="T22" fmla="*/ 48 w 53"/>
                              <a:gd name="T23" fmla="*/ 53 h 81"/>
                              <a:gd name="T24" fmla="*/ 48 w 53"/>
                              <a:gd name="T25" fmla="*/ 67 h 81"/>
                              <a:gd name="T26" fmla="*/ 43 w 53"/>
                              <a:gd name="T27" fmla="*/ 72 h 81"/>
                              <a:gd name="T28" fmla="*/ 38 w 53"/>
                              <a:gd name="T29" fmla="*/ 81 h 81"/>
                              <a:gd name="T30" fmla="*/ 29 w 53"/>
                              <a:gd name="T31" fmla="*/ 81 h 81"/>
                              <a:gd name="T32" fmla="*/ 24 w 53"/>
                              <a:gd name="T33" fmla="*/ 81 h 81"/>
                              <a:gd name="T34" fmla="*/ 14 w 53"/>
                              <a:gd name="T35" fmla="*/ 81 h 81"/>
                              <a:gd name="T36" fmla="*/ 5 w 53"/>
                              <a:gd name="T37" fmla="*/ 72 h 81"/>
                              <a:gd name="T38" fmla="*/ 0 w 53"/>
                              <a:gd name="T39" fmla="*/ 58 h 81"/>
                              <a:gd name="T40" fmla="*/ 0 w 53"/>
                              <a:gd name="T41" fmla="*/ 43 h 81"/>
                              <a:gd name="T42" fmla="*/ 9 w 53"/>
                              <a:gd name="T43" fmla="*/ 43 h 81"/>
                              <a:gd name="T44" fmla="*/ 14 w 53"/>
                              <a:gd name="T45" fmla="*/ 58 h 81"/>
                              <a:gd name="T46" fmla="*/ 14 w 53"/>
                              <a:gd name="T47" fmla="*/ 72 h 81"/>
                              <a:gd name="T48" fmla="*/ 19 w 53"/>
                              <a:gd name="T49" fmla="*/ 77 h 81"/>
                              <a:gd name="T50" fmla="*/ 24 w 53"/>
                              <a:gd name="T51" fmla="*/ 81 h 81"/>
                              <a:gd name="T52" fmla="*/ 29 w 53"/>
                              <a:gd name="T53" fmla="*/ 81 h 81"/>
                              <a:gd name="T54" fmla="*/ 33 w 53"/>
                              <a:gd name="T55" fmla="*/ 77 h 81"/>
                              <a:gd name="T56" fmla="*/ 33 w 53"/>
                              <a:gd name="T57" fmla="*/ 72 h 81"/>
                              <a:gd name="T58" fmla="*/ 38 w 53"/>
                              <a:gd name="T59" fmla="*/ 67 h 81"/>
                              <a:gd name="T60" fmla="*/ 38 w 53"/>
                              <a:gd name="T61" fmla="*/ 58 h 81"/>
                              <a:gd name="T62" fmla="*/ 38 w 53"/>
                              <a:gd name="T63" fmla="*/ 38 h 81"/>
                              <a:gd name="T64" fmla="*/ 38 w 53"/>
                              <a:gd name="T65" fmla="*/ 29 h 81"/>
                              <a:gd name="T66" fmla="*/ 38 w 53"/>
                              <a:gd name="T67" fmla="*/ 14 h 81"/>
                              <a:gd name="T68" fmla="*/ 33 w 53"/>
                              <a:gd name="T69" fmla="*/ 10 h 81"/>
                              <a:gd name="T70" fmla="*/ 33 w 53"/>
                              <a:gd name="T71" fmla="*/ 5 h 81"/>
                              <a:gd name="T72" fmla="*/ 29 w 53"/>
                              <a:gd name="T73" fmla="*/ 5 h 81"/>
                              <a:gd name="T74" fmla="*/ 24 w 53"/>
                              <a:gd name="T75" fmla="*/ 5 h 81"/>
                              <a:gd name="T76" fmla="*/ 24 w 53"/>
                              <a:gd name="T77" fmla="*/ 5 h 81"/>
                              <a:gd name="T78" fmla="*/ 19 w 53"/>
                              <a:gd name="T79" fmla="*/ 10 h 81"/>
                              <a:gd name="T80" fmla="*/ 14 w 53"/>
                              <a:gd name="T81" fmla="*/ 14 h 81"/>
                              <a:gd name="T82" fmla="*/ 14 w 53"/>
                              <a:gd name="T83" fmla="*/ 24 h 81"/>
                              <a:gd name="T84" fmla="*/ 9 w 53"/>
                              <a:gd name="T85" fmla="*/ 34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9" y="10"/>
                                </a:lnTo>
                                <a:lnTo>
                                  <a:pt x="14" y="5"/>
                                </a:lnTo>
                                <a:lnTo>
                                  <a:pt x="19" y="0"/>
                                </a:lnTo>
                                <a:lnTo>
                                  <a:pt x="24" y="0"/>
                                </a:lnTo>
                                <a:lnTo>
                                  <a:pt x="33" y="5"/>
                                </a:lnTo>
                                <a:lnTo>
                                  <a:pt x="43" y="10"/>
                                </a:lnTo>
                                <a:lnTo>
                                  <a:pt x="48" y="24"/>
                                </a:lnTo>
                                <a:lnTo>
                                  <a:pt x="53" y="43"/>
                                </a:lnTo>
                                <a:lnTo>
                                  <a:pt x="48" y="53"/>
                                </a:lnTo>
                                <a:lnTo>
                                  <a:pt x="48" y="67"/>
                                </a:lnTo>
                                <a:lnTo>
                                  <a:pt x="43" y="72"/>
                                </a:lnTo>
                                <a:lnTo>
                                  <a:pt x="38" y="81"/>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81"/>
                                </a:lnTo>
                                <a:lnTo>
                                  <a:pt x="33" y="77"/>
                                </a:lnTo>
                                <a:lnTo>
                                  <a:pt x="33" y="72"/>
                                </a:lnTo>
                                <a:lnTo>
                                  <a:pt x="38" y="67"/>
                                </a:lnTo>
                                <a:lnTo>
                                  <a:pt x="38" y="58"/>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046"/>
                        <wps:cNvSpPr>
                          <a:spLocks noEditPoints="1"/>
                        </wps:cNvSpPr>
                        <wps:spPr bwMode="auto">
                          <a:xfrm>
                            <a:off x="3171838" y="2036095"/>
                            <a:ext cx="28604" cy="43712"/>
                          </a:xfrm>
                          <a:custGeom>
                            <a:avLst/>
                            <a:gdLst>
                              <a:gd name="T0" fmla="*/ 0 w 53"/>
                              <a:gd name="T1" fmla="*/ 43 h 81"/>
                              <a:gd name="T2" fmla="*/ 5 w 53"/>
                              <a:gd name="T3" fmla="*/ 29 h 81"/>
                              <a:gd name="T4" fmla="*/ 5 w 53"/>
                              <a:gd name="T5" fmla="*/ 19 h 81"/>
                              <a:gd name="T6" fmla="*/ 10 w 53"/>
                              <a:gd name="T7" fmla="*/ 10 h 81"/>
                              <a:gd name="T8" fmla="*/ 20 w 53"/>
                              <a:gd name="T9" fmla="*/ 5 h 81"/>
                              <a:gd name="T10" fmla="*/ 24 w 53"/>
                              <a:gd name="T11" fmla="*/ 0 h 81"/>
                              <a:gd name="T12" fmla="*/ 29 w 53"/>
                              <a:gd name="T13" fmla="*/ 0 h 81"/>
                              <a:gd name="T14" fmla="*/ 39 w 53"/>
                              <a:gd name="T15" fmla="*/ 5 h 81"/>
                              <a:gd name="T16" fmla="*/ 44 w 53"/>
                              <a:gd name="T17" fmla="*/ 10 h 81"/>
                              <a:gd name="T18" fmla="*/ 53 w 53"/>
                              <a:gd name="T19" fmla="*/ 24 h 81"/>
                              <a:gd name="T20" fmla="*/ 53 w 53"/>
                              <a:gd name="T21" fmla="*/ 43 h 81"/>
                              <a:gd name="T22" fmla="*/ 53 w 53"/>
                              <a:gd name="T23" fmla="*/ 53 h 81"/>
                              <a:gd name="T24" fmla="*/ 48 w 53"/>
                              <a:gd name="T25" fmla="*/ 67 h 81"/>
                              <a:gd name="T26" fmla="*/ 44 w 53"/>
                              <a:gd name="T27" fmla="*/ 72 h 81"/>
                              <a:gd name="T28" fmla="*/ 39 w 53"/>
                              <a:gd name="T29" fmla="*/ 81 h 81"/>
                              <a:gd name="T30" fmla="*/ 34 w 53"/>
                              <a:gd name="T31" fmla="*/ 81 h 81"/>
                              <a:gd name="T32" fmla="*/ 29 w 53"/>
                              <a:gd name="T33" fmla="*/ 81 h 81"/>
                              <a:gd name="T34" fmla="*/ 20 w 53"/>
                              <a:gd name="T35" fmla="*/ 81 h 81"/>
                              <a:gd name="T36" fmla="*/ 10 w 53"/>
                              <a:gd name="T37" fmla="*/ 72 h 81"/>
                              <a:gd name="T38" fmla="*/ 5 w 53"/>
                              <a:gd name="T39" fmla="*/ 58 h 81"/>
                              <a:gd name="T40" fmla="*/ 0 w 53"/>
                              <a:gd name="T41" fmla="*/ 43 h 81"/>
                              <a:gd name="T42" fmla="*/ 15 w 53"/>
                              <a:gd name="T43" fmla="*/ 43 h 81"/>
                              <a:gd name="T44" fmla="*/ 15 w 53"/>
                              <a:gd name="T45" fmla="*/ 58 h 81"/>
                              <a:gd name="T46" fmla="*/ 20 w 53"/>
                              <a:gd name="T47" fmla="*/ 72 h 81"/>
                              <a:gd name="T48" fmla="*/ 24 w 53"/>
                              <a:gd name="T49" fmla="*/ 77 h 81"/>
                              <a:gd name="T50" fmla="*/ 29 w 53"/>
                              <a:gd name="T51" fmla="*/ 81 h 81"/>
                              <a:gd name="T52" fmla="*/ 29 w 53"/>
                              <a:gd name="T53" fmla="*/ 81 h 81"/>
                              <a:gd name="T54" fmla="*/ 34 w 53"/>
                              <a:gd name="T55" fmla="*/ 77 h 81"/>
                              <a:gd name="T56" fmla="*/ 39 w 53"/>
                              <a:gd name="T57" fmla="*/ 72 h 81"/>
                              <a:gd name="T58" fmla="*/ 39 w 53"/>
                              <a:gd name="T59" fmla="*/ 67 h 81"/>
                              <a:gd name="T60" fmla="*/ 44 w 53"/>
                              <a:gd name="T61" fmla="*/ 58 h 81"/>
                              <a:gd name="T62" fmla="*/ 44 w 53"/>
                              <a:gd name="T63" fmla="*/ 38 h 81"/>
                              <a:gd name="T64" fmla="*/ 44 w 53"/>
                              <a:gd name="T65" fmla="*/ 29 h 81"/>
                              <a:gd name="T66" fmla="*/ 39 w 53"/>
                              <a:gd name="T67" fmla="*/ 14 h 81"/>
                              <a:gd name="T68" fmla="*/ 39 w 53"/>
                              <a:gd name="T69" fmla="*/ 10 h 81"/>
                              <a:gd name="T70" fmla="*/ 34 w 53"/>
                              <a:gd name="T71" fmla="*/ 5 h 81"/>
                              <a:gd name="T72" fmla="*/ 29 w 53"/>
                              <a:gd name="T73" fmla="*/ 5 h 81"/>
                              <a:gd name="T74" fmla="*/ 29 w 53"/>
                              <a:gd name="T75" fmla="*/ 5 h 81"/>
                              <a:gd name="T76" fmla="*/ 24 w 53"/>
                              <a:gd name="T77" fmla="*/ 5 h 81"/>
                              <a:gd name="T78" fmla="*/ 20 w 53"/>
                              <a:gd name="T79" fmla="*/ 10 h 81"/>
                              <a:gd name="T80" fmla="*/ 20 w 53"/>
                              <a:gd name="T81" fmla="*/ 14 h 81"/>
                              <a:gd name="T82" fmla="*/ 15 w 53"/>
                              <a:gd name="T83" fmla="*/ 24 h 81"/>
                              <a:gd name="T84" fmla="*/ 15 w 53"/>
                              <a:gd name="T85" fmla="*/ 34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20" y="5"/>
                                </a:lnTo>
                                <a:lnTo>
                                  <a:pt x="24" y="0"/>
                                </a:lnTo>
                                <a:lnTo>
                                  <a:pt x="29" y="0"/>
                                </a:lnTo>
                                <a:lnTo>
                                  <a:pt x="39" y="5"/>
                                </a:lnTo>
                                <a:lnTo>
                                  <a:pt x="44" y="10"/>
                                </a:lnTo>
                                <a:lnTo>
                                  <a:pt x="53" y="24"/>
                                </a:lnTo>
                                <a:lnTo>
                                  <a:pt x="53" y="43"/>
                                </a:lnTo>
                                <a:lnTo>
                                  <a:pt x="53" y="53"/>
                                </a:lnTo>
                                <a:lnTo>
                                  <a:pt x="48" y="67"/>
                                </a:lnTo>
                                <a:lnTo>
                                  <a:pt x="44" y="72"/>
                                </a:lnTo>
                                <a:lnTo>
                                  <a:pt x="39" y="81"/>
                                </a:lnTo>
                                <a:lnTo>
                                  <a:pt x="34" y="81"/>
                                </a:lnTo>
                                <a:lnTo>
                                  <a:pt x="29" y="81"/>
                                </a:lnTo>
                                <a:lnTo>
                                  <a:pt x="20" y="81"/>
                                </a:lnTo>
                                <a:lnTo>
                                  <a:pt x="10" y="72"/>
                                </a:lnTo>
                                <a:lnTo>
                                  <a:pt x="5" y="58"/>
                                </a:lnTo>
                                <a:lnTo>
                                  <a:pt x="0" y="43"/>
                                </a:lnTo>
                                <a:close/>
                                <a:moveTo>
                                  <a:pt x="15" y="43"/>
                                </a:moveTo>
                                <a:lnTo>
                                  <a:pt x="15" y="58"/>
                                </a:lnTo>
                                <a:lnTo>
                                  <a:pt x="20" y="72"/>
                                </a:lnTo>
                                <a:lnTo>
                                  <a:pt x="24" y="77"/>
                                </a:lnTo>
                                <a:lnTo>
                                  <a:pt x="29" y="81"/>
                                </a:lnTo>
                                <a:lnTo>
                                  <a:pt x="34" y="77"/>
                                </a:lnTo>
                                <a:lnTo>
                                  <a:pt x="39" y="72"/>
                                </a:lnTo>
                                <a:lnTo>
                                  <a:pt x="39" y="67"/>
                                </a:lnTo>
                                <a:lnTo>
                                  <a:pt x="44" y="58"/>
                                </a:lnTo>
                                <a:lnTo>
                                  <a:pt x="44" y="38"/>
                                </a:lnTo>
                                <a:lnTo>
                                  <a:pt x="44" y="29"/>
                                </a:lnTo>
                                <a:lnTo>
                                  <a:pt x="39" y="14"/>
                                </a:lnTo>
                                <a:lnTo>
                                  <a:pt x="39" y="10"/>
                                </a:lnTo>
                                <a:lnTo>
                                  <a:pt x="34" y="5"/>
                                </a:lnTo>
                                <a:lnTo>
                                  <a:pt x="29" y="5"/>
                                </a:lnTo>
                                <a:lnTo>
                                  <a:pt x="24" y="5"/>
                                </a:lnTo>
                                <a:lnTo>
                                  <a:pt x="20" y="10"/>
                                </a:lnTo>
                                <a:lnTo>
                                  <a:pt x="20" y="14"/>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047"/>
                        <wps:cNvSpPr>
                          <a:spLocks noEditPoints="1"/>
                        </wps:cNvSpPr>
                        <wps:spPr bwMode="auto">
                          <a:xfrm>
                            <a:off x="3205839" y="2036095"/>
                            <a:ext cx="28065" cy="43712"/>
                          </a:xfrm>
                          <a:custGeom>
                            <a:avLst/>
                            <a:gdLst>
                              <a:gd name="T0" fmla="*/ 0 w 52"/>
                              <a:gd name="T1" fmla="*/ 43 h 81"/>
                              <a:gd name="T2" fmla="*/ 0 w 52"/>
                              <a:gd name="T3" fmla="*/ 29 h 81"/>
                              <a:gd name="T4" fmla="*/ 5 w 52"/>
                              <a:gd name="T5" fmla="*/ 19 h 81"/>
                              <a:gd name="T6" fmla="*/ 9 w 52"/>
                              <a:gd name="T7" fmla="*/ 10 h 81"/>
                              <a:gd name="T8" fmla="*/ 14 w 52"/>
                              <a:gd name="T9" fmla="*/ 5 h 81"/>
                              <a:gd name="T10" fmla="*/ 19 w 52"/>
                              <a:gd name="T11" fmla="*/ 0 h 81"/>
                              <a:gd name="T12" fmla="*/ 24 w 52"/>
                              <a:gd name="T13" fmla="*/ 0 h 81"/>
                              <a:gd name="T14" fmla="*/ 33 w 52"/>
                              <a:gd name="T15" fmla="*/ 5 h 81"/>
                              <a:gd name="T16" fmla="*/ 43 w 52"/>
                              <a:gd name="T17" fmla="*/ 10 h 81"/>
                              <a:gd name="T18" fmla="*/ 48 w 52"/>
                              <a:gd name="T19" fmla="*/ 24 h 81"/>
                              <a:gd name="T20" fmla="*/ 52 w 52"/>
                              <a:gd name="T21" fmla="*/ 43 h 81"/>
                              <a:gd name="T22" fmla="*/ 52 w 52"/>
                              <a:gd name="T23" fmla="*/ 53 h 81"/>
                              <a:gd name="T24" fmla="*/ 48 w 52"/>
                              <a:gd name="T25" fmla="*/ 67 h 81"/>
                              <a:gd name="T26" fmla="*/ 43 w 52"/>
                              <a:gd name="T27" fmla="*/ 72 h 81"/>
                              <a:gd name="T28" fmla="*/ 38 w 52"/>
                              <a:gd name="T29" fmla="*/ 81 h 81"/>
                              <a:gd name="T30" fmla="*/ 29 w 52"/>
                              <a:gd name="T31" fmla="*/ 81 h 81"/>
                              <a:gd name="T32" fmla="*/ 24 w 52"/>
                              <a:gd name="T33" fmla="*/ 81 h 81"/>
                              <a:gd name="T34" fmla="*/ 14 w 52"/>
                              <a:gd name="T35" fmla="*/ 81 h 81"/>
                              <a:gd name="T36" fmla="*/ 5 w 52"/>
                              <a:gd name="T37" fmla="*/ 72 h 81"/>
                              <a:gd name="T38" fmla="*/ 0 w 52"/>
                              <a:gd name="T39" fmla="*/ 58 h 81"/>
                              <a:gd name="T40" fmla="*/ 0 w 52"/>
                              <a:gd name="T41" fmla="*/ 43 h 81"/>
                              <a:gd name="T42" fmla="*/ 9 w 52"/>
                              <a:gd name="T43" fmla="*/ 43 h 81"/>
                              <a:gd name="T44" fmla="*/ 14 w 52"/>
                              <a:gd name="T45" fmla="*/ 58 h 81"/>
                              <a:gd name="T46" fmla="*/ 14 w 52"/>
                              <a:gd name="T47" fmla="*/ 72 h 81"/>
                              <a:gd name="T48" fmla="*/ 19 w 52"/>
                              <a:gd name="T49" fmla="*/ 77 h 81"/>
                              <a:gd name="T50" fmla="*/ 24 w 52"/>
                              <a:gd name="T51" fmla="*/ 81 h 81"/>
                              <a:gd name="T52" fmla="*/ 29 w 52"/>
                              <a:gd name="T53" fmla="*/ 81 h 81"/>
                              <a:gd name="T54" fmla="*/ 33 w 52"/>
                              <a:gd name="T55" fmla="*/ 77 h 81"/>
                              <a:gd name="T56" fmla="*/ 33 w 52"/>
                              <a:gd name="T57" fmla="*/ 72 h 81"/>
                              <a:gd name="T58" fmla="*/ 38 w 52"/>
                              <a:gd name="T59" fmla="*/ 67 h 81"/>
                              <a:gd name="T60" fmla="*/ 38 w 52"/>
                              <a:gd name="T61" fmla="*/ 58 h 81"/>
                              <a:gd name="T62" fmla="*/ 38 w 52"/>
                              <a:gd name="T63" fmla="*/ 38 h 81"/>
                              <a:gd name="T64" fmla="*/ 38 w 52"/>
                              <a:gd name="T65" fmla="*/ 29 h 81"/>
                              <a:gd name="T66" fmla="*/ 38 w 52"/>
                              <a:gd name="T67" fmla="*/ 14 h 81"/>
                              <a:gd name="T68" fmla="*/ 33 w 52"/>
                              <a:gd name="T69" fmla="*/ 10 h 81"/>
                              <a:gd name="T70" fmla="*/ 33 w 52"/>
                              <a:gd name="T71" fmla="*/ 5 h 81"/>
                              <a:gd name="T72" fmla="*/ 29 w 52"/>
                              <a:gd name="T73" fmla="*/ 5 h 81"/>
                              <a:gd name="T74" fmla="*/ 24 w 52"/>
                              <a:gd name="T75" fmla="*/ 5 h 81"/>
                              <a:gd name="T76" fmla="*/ 24 w 52"/>
                              <a:gd name="T77" fmla="*/ 5 h 81"/>
                              <a:gd name="T78" fmla="*/ 19 w 52"/>
                              <a:gd name="T79" fmla="*/ 10 h 81"/>
                              <a:gd name="T80" fmla="*/ 14 w 52"/>
                              <a:gd name="T81" fmla="*/ 14 h 81"/>
                              <a:gd name="T82" fmla="*/ 14 w 52"/>
                              <a:gd name="T83" fmla="*/ 24 h 81"/>
                              <a:gd name="T84" fmla="*/ 9 w 52"/>
                              <a:gd name="T85" fmla="*/ 34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9"/>
                                </a:lnTo>
                                <a:lnTo>
                                  <a:pt x="5" y="19"/>
                                </a:lnTo>
                                <a:lnTo>
                                  <a:pt x="9" y="10"/>
                                </a:lnTo>
                                <a:lnTo>
                                  <a:pt x="14" y="5"/>
                                </a:lnTo>
                                <a:lnTo>
                                  <a:pt x="19" y="0"/>
                                </a:lnTo>
                                <a:lnTo>
                                  <a:pt x="24" y="0"/>
                                </a:lnTo>
                                <a:lnTo>
                                  <a:pt x="33" y="5"/>
                                </a:lnTo>
                                <a:lnTo>
                                  <a:pt x="43" y="10"/>
                                </a:lnTo>
                                <a:lnTo>
                                  <a:pt x="48" y="24"/>
                                </a:lnTo>
                                <a:lnTo>
                                  <a:pt x="52" y="43"/>
                                </a:lnTo>
                                <a:lnTo>
                                  <a:pt x="52" y="53"/>
                                </a:lnTo>
                                <a:lnTo>
                                  <a:pt x="48" y="67"/>
                                </a:lnTo>
                                <a:lnTo>
                                  <a:pt x="43" y="72"/>
                                </a:lnTo>
                                <a:lnTo>
                                  <a:pt x="38" y="81"/>
                                </a:lnTo>
                                <a:lnTo>
                                  <a:pt x="29" y="81"/>
                                </a:lnTo>
                                <a:lnTo>
                                  <a:pt x="24" y="81"/>
                                </a:lnTo>
                                <a:lnTo>
                                  <a:pt x="14" y="81"/>
                                </a:lnTo>
                                <a:lnTo>
                                  <a:pt x="5" y="72"/>
                                </a:lnTo>
                                <a:lnTo>
                                  <a:pt x="0" y="58"/>
                                </a:lnTo>
                                <a:lnTo>
                                  <a:pt x="0" y="43"/>
                                </a:lnTo>
                                <a:close/>
                                <a:moveTo>
                                  <a:pt x="9" y="43"/>
                                </a:moveTo>
                                <a:lnTo>
                                  <a:pt x="14" y="58"/>
                                </a:lnTo>
                                <a:lnTo>
                                  <a:pt x="14" y="72"/>
                                </a:lnTo>
                                <a:lnTo>
                                  <a:pt x="19" y="77"/>
                                </a:lnTo>
                                <a:lnTo>
                                  <a:pt x="24" y="81"/>
                                </a:lnTo>
                                <a:lnTo>
                                  <a:pt x="29" y="81"/>
                                </a:lnTo>
                                <a:lnTo>
                                  <a:pt x="33" y="77"/>
                                </a:lnTo>
                                <a:lnTo>
                                  <a:pt x="33" y="72"/>
                                </a:lnTo>
                                <a:lnTo>
                                  <a:pt x="38" y="67"/>
                                </a:lnTo>
                                <a:lnTo>
                                  <a:pt x="38" y="58"/>
                                </a:lnTo>
                                <a:lnTo>
                                  <a:pt x="38" y="38"/>
                                </a:lnTo>
                                <a:lnTo>
                                  <a:pt x="38" y="29"/>
                                </a:lnTo>
                                <a:lnTo>
                                  <a:pt x="38" y="14"/>
                                </a:lnTo>
                                <a:lnTo>
                                  <a:pt x="33" y="10"/>
                                </a:lnTo>
                                <a:lnTo>
                                  <a:pt x="33" y="5"/>
                                </a:lnTo>
                                <a:lnTo>
                                  <a:pt x="29" y="5"/>
                                </a:lnTo>
                                <a:lnTo>
                                  <a:pt x="24" y="5"/>
                                </a:lnTo>
                                <a:lnTo>
                                  <a:pt x="19" y="10"/>
                                </a:lnTo>
                                <a:lnTo>
                                  <a:pt x="14" y="14"/>
                                </a:lnTo>
                                <a:lnTo>
                                  <a:pt x="14"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048"/>
                        <wps:cNvSpPr>
                          <a:spLocks/>
                        </wps:cNvSpPr>
                        <wps:spPr bwMode="auto">
                          <a:xfrm>
                            <a:off x="3244698" y="2036095"/>
                            <a:ext cx="15112" cy="43712"/>
                          </a:xfrm>
                          <a:custGeom>
                            <a:avLst/>
                            <a:gdLst>
                              <a:gd name="T0" fmla="*/ 0 w 28"/>
                              <a:gd name="T1" fmla="*/ 10 h 81"/>
                              <a:gd name="T2" fmla="*/ 19 w 28"/>
                              <a:gd name="T3" fmla="*/ 0 h 81"/>
                              <a:gd name="T4" fmla="*/ 19 w 28"/>
                              <a:gd name="T5" fmla="*/ 0 h 81"/>
                              <a:gd name="T6" fmla="*/ 19 w 28"/>
                              <a:gd name="T7" fmla="*/ 67 h 81"/>
                              <a:gd name="T8" fmla="*/ 19 w 28"/>
                              <a:gd name="T9" fmla="*/ 72 h 81"/>
                              <a:gd name="T10" fmla="*/ 19 w 28"/>
                              <a:gd name="T11" fmla="*/ 77 h 81"/>
                              <a:gd name="T12" fmla="*/ 19 w 28"/>
                              <a:gd name="T13" fmla="*/ 77 h 81"/>
                              <a:gd name="T14" fmla="*/ 24 w 28"/>
                              <a:gd name="T15" fmla="*/ 81 h 81"/>
                              <a:gd name="T16" fmla="*/ 24 w 28"/>
                              <a:gd name="T17" fmla="*/ 81 h 81"/>
                              <a:gd name="T18" fmla="*/ 28 w 28"/>
                              <a:gd name="T19" fmla="*/ 81 h 81"/>
                              <a:gd name="T20" fmla="*/ 28 w 28"/>
                              <a:gd name="T21" fmla="*/ 81 h 81"/>
                              <a:gd name="T22" fmla="*/ 0 w 28"/>
                              <a:gd name="T23" fmla="*/ 81 h 81"/>
                              <a:gd name="T24" fmla="*/ 0 w 28"/>
                              <a:gd name="T25" fmla="*/ 81 h 81"/>
                              <a:gd name="T26" fmla="*/ 4 w 28"/>
                              <a:gd name="T27" fmla="*/ 81 h 81"/>
                              <a:gd name="T28" fmla="*/ 4 w 28"/>
                              <a:gd name="T29" fmla="*/ 81 h 81"/>
                              <a:gd name="T30" fmla="*/ 9 w 28"/>
                              <a:gd name="T31" fmla="*/ 77 h 81"/>
                              <a:gd name="T32" fmla="*/ 9 w 28"/>
                              <a:gd name="T33" fmla="*/ 77 h 81"/>
                              <a:gd name="T34" fmla="*/ 9 w 28"/>
                              <a:gd name="T35" fmla="*/ 72 h 81"/>
                              <a:gd name="T36" fmla="*/ 9 w 28"/>
                              <a:gd name="T37" fmla="*/ 67 h 81"/>
                              <a:gd name="T38" fmla="*/ 9 w 28"/>
                              <a:gd name="T39" fmla="*/ 24 h 81"/>
                              <a:gd name="T40" fmla="*/ 9 w 28"/>
                              <a:gd name="T41" fmla="*/ 19 h 81"/>
                              <a:gd name="T42" fmla="*/ 9 w 28"/>
                              <a:gd name="T43" fmla="*/ 14 h 81"/>
                              <a:gd name="T44" fmla="*/ 9 w 28"/>
                              <a:gd name="T45" fmla="*/ 14 h 81"/>
                              <a:gd name="T46" fmla="*/ 9 w 28"/>
                              <a:gd name="T47" fmla="*/ 10 h 81"/>
                              <a:gd name="T48" fmla="*/ 4 w 28"/>
                              <a:gd name="T49" fmla="*/ 10 h 81"/>
                              <a:gd name="T50" fmla="*/ 4 w 28"/>
                              <a:gd name="T51" fmla="*/ 10 h 81"/>
                              <a:gd name="T52" fmla="*/ 0 w 28"/>
                              <a:gd name="T53" fmla="*/ 10 h 81"/>
                              <a:gd name="T54" fmla="*/ 0 w 28"/>
                              <a:gd name="T55" fmla="*/ 14 h 81"/>
                              <a:gd name="T56" fmla="*/ 0 w 28"/>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81">
                                <a:moveTo>
                                  <a:pt x="0" y="10"/>
                                </a:moveTo>
                                <a:lnTo>
                                  <a:pt x="19" y="0"/>
                                </a:lnTo>
                                <a:lnTo>
                                  <a:pt x="19" y="67"/>
                                </a:lnTo>
                                <a:lnTo>
                                  <a:pt x="19" y="72"/>
                                </a:lnTo>
                                <a:lnTo>
                                  <a:pt x="19" y="77"/>
                                </a:lnTo>
                                <a:lnTo>
                                  <a:pt x="24" y="81"/>
                                </a:lnTo>
                                <a:lnTo>
                                  <a:pt x="28" y="81"/>
                                </a:lnTo>
                                <a:lnTo>
                                  <a:pt x="0" y="81"/>
                                </a:lnTo>
                                <a:lnTo>
                                  <a:pt x="4" y="81"/>
                                </a:lnTo>
                                <a:lnTo>
                                  <a:pt x="9" y="77"/>
                                </a:lnTo>
                                <a:lnTo>
                                  <a:pt x="9" y="72"/>
                                </a:lnTo>
                                <a:lnTo>
                                  <a:pt x="9" y="67"/>
                                </a:lnTo>
                                <a:lnTo>
                                  <a:pt x="9" y="24"/>
                                </a:lnTo>
                                <a:lnTo>
                                  <a:pt x="9" y="19"/>
                                </a:lnTo>
                                <a:lnTo>
                                  <a:pt x="9" y="14"/>
                                </a:lnTo>
                                <a:lnTo>
                                  <a:pt x="9" y="10"/>
                                </a:lnTo>
                                <a:lnTo>
                                  <a:pt x="4" y="10"/>
                                </a:lnTo>
                                <a:lnTo>
                                  <a:pt x="0"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049"/>
                        <wps:cNvSpPr>
                          <a:spLocks/>
                        </wps:cNvSpPr>
                        <wps:spPr bwMode="auto">
                          <a:xfrm>
                            <a:off x="3270604" y="2036095"/>
                            <a:ext cx="25906" cy="43712"/>
                          </a:xfrm>
                          <a:custGeom>
                            <a:avLst/>
                            <a:gdLst>
                              <a:gd name="T0" fmla="*/ 0 w 48"/>
                              <a:gd name="T1" fmla="*/ 19 h 81"/>
                              <a:gd name="T2" fmla="*/ 4 w 48"/>
                              <a:gd name="T3" fmla="*/ 10 h 81"/>
                              <a:gd name="T4" fmla="*/ 9 w 48"/>
                              <a:gd name="T5" fmla="*/ 5 h 81"/>
                              <a:gd name="T6" fmla="*/ 14 w 48"/>
                              <a:gd name="T7" fmla="*/ 0 h 81"/>
                              <a:gd name="T8" fmla="*/ 24 w 48"/>
                              <a:gd name="T9" fmla="*/ 0 h 81"/>
                              <a:gd name="T10" fmla="*/ 33 w 48"/>
                              <a:gd name="T11" fmla="*/ 5 h 81"/>
                              <a:gd name="T12" fmla="*/ 38 w 48"/>
                              <a:gd name="T13" fmla="*/ 10 h 81"/>
                              <a:gd name="T14" fmla="*/ 43 w 48"/>
                              <a:gd name="T15" fmla="*/ 14 h 81"/>
                              <a:gd name="T16" fmla="*/ 43 w 48"/>
                              <a:gd name="T17" fmla="*/ 19 h 81"/>
                              <a:gd name="T18" fmla="*/ 38 w 48"/>
                              <a:gd name="T19" fmla="*/ 24 h 81"/>
                              <a:gd name="T20" fmla="*/ 33 w 48"/>
                              <a:gd name="T21" fmla="*/ 34 h 81"/>
                              <a:gd name="T22" fmla="*/ 38 w 48"/>
                              <a:gd name="T23" fmla="*/ 38 h 81"/>
                              <a:gd name="T24" fmla="*/ 43 w 48"/>
                              <a:gd name="T25" fmla="*/ 43 h 81"/>
                              <a:gd name="T26" fmla="*/ 43 w 48"/>
                              <a:gd name="T27" fmla="*/ 48 h 81"/>
                              <a:gd name="T28" fmla="*/ 48 w 48"/>
                              <a:gd name="T29" fmla="*/ 58 h 81"/>
                              <a:gd name="T30" fmla="*/ 43 w 48"/>
                              <a:gd name="T31" fmla="*/ 67 h 81"/>
                              <a:gd name="T32" fmla="*/ 38 w 48"/>
                              <a:gd name="T33" fmla="*/ 72 h 81"/>
                              <a:gd name="T34" fmla="*/ 28 w 48"/>
                              <a:gd name="T35" fmla="*/ 81 h 81"/>
                              <a:gd name="T36" fmla="*/ 14 w 48"/>
                              <a:gd name="T37" fmla="*/ 81 h 81"/>
                              <a:gd name="T38" fmla="*/ 9 w 48"/>
                              <a:gd name="T39" fmla="*/ 81 h 81"/>
                              <a:gd name="T40" fmla="*/ 4 w 48"/>
                              <a:gd name="T41" fmla="*/ 81 h 81"/>
                              <a:gd name="T42" fmla="*/ 0 w 48"/>
                              <a:gd name="T43" fmla="*/ 81 h 81"/>
                              <a:gd name="T44" fmla="*/ 0 w 48"/>
                              <a:gd name="T45" fmla="*/ 77 h 81"/>
                              <a:gd name="T46" fmla="*/ 0 w 48"/>
                              <a:gd name="T47" fmla="*/ 77 h 81"/>
                              <a:gd name="T48" fmla="*/ 0 w 48"/>
                              <a:gd name="T49" fmla="*/ 77 h 81"/>
                              <a:gd name="T50" fmla="*/ 4 w 48"/>
                              <a:gd name="T51" fmla="*/ 72 h 81"/>
                              <a:gd name="T52" fmla="*/ 4 w 48"/>
                              <a:gd name="T53" fmla="*/ 72 h 81"/>
                              <a:gd name="T54" fmla="*/ 4 w 48"/>
                              <a:gd name="T55" fmla="*/ 72 h 81"/>
                              <a:gd name="T56" fmla="*/ 9 w 48"/>
                              <a:gd name="T57" fmla="*/ 72 h 81"/>
                              <a:gd name="T58" fmla="*/ 9 w 48"/>
                              <a:gd name="T59" fmla="*/ 77 h 81"/>
                              <a:gd name="T60" fmla="*/ 14 w 48"/>
                              <a:gd name="T61" fmla="*/ 77 h 81"/>
                              <a:gd name="T62" fmla="*/ 14 w 48"/>
                              <a:gd name="T63" fmla="*/ 77 h 81"/>
                              <a:gd name="T64" fmla="*/ 19 w 48"/>
                              <a:gd name="T65" fmla="*/ 77 h 81"/>
                              <a:gd name="T66" fmla="*/ 19 w 48"/>
                              <a:gd name="T67" fmla="*/ 77 h 81"/>
                              <a:gd name="T68" fmla="*/ 24 w 48"/>
                              <a:gd name="T69" fmla="*/ 77 h 81"/>
                              <a:gd name="T70" fmla="*/ 28 w 48"/>
                              <a:gd name="T71" fmla="*/ 77 h 81"/>
                              <a:gd name="T72" fmla="*/ 33 w 48"/>
                              <a:gd name="T73" fmla="*/ 72 h 81"/>
                              <a:gd name="T74" fmla="*/ 38 w 48"/>
                              <a:gd name="T75" fmla="*/ 67 h 81"/>
                              <a:gd name="T76" fmla="*/ 38 w 48"/>
                              <a:gd name="T77" fmla="*/ 62 h 81"/>
                              <a:gd name="T78" fmla="*/ 38 w 48"/>
                              <a:gd name="T79" fmla="*/ 58 h 81"/>
                              <a:gd name="T80" fmla="*/ 33 w 48"/>
                              <a:gd name="T81" fmla="*/ 53 h 81"/>
                              <a:gd name="T82" fmla="*/ 33 w 48"/>
                              <a:gd name="T83" fmla="*/ 53 h 81"/>
                              <a:gd name="T84" fmla="*/ 33 w 48"/>
                              <a:gd name="T85" fmla="*/ 48 h 81"/>
                              <a:gd name="T86" fmla="*/ 28 w 48"/>
                              <a:gd name="T87" fmla="*/ 48 h 81"/>
                              <a:gd name="T88" fmla="*/ 24 w 48"/>
                              <a:gd name="T89" fmla="*/ 43 h 81"/>
                              <a:gd name="T90" fmla="*/ 19 w 48"/>
                              <a:gd name="T91" fmla="*/ 43 h 81"/>
                              <a:gd name="T92" fmla="*/ 14 w 48"/>
                              <a:gd name="T93" fmla="*/ 43 h 81"/>
                              <a:gd name="T94" fmla="*/ 14 w 48"/>
                              <a:gd name="T95" fmla="*/ 43 h 81"/>
                              <a:gd name="T96" fmla="*/ 14 w 48"/>
                              <a:gd name="T97" fmla="*/ 43 h 81"/>
                              <a:gd name="T98" fmla="*/ 19 w 48"/>
                              <a:gd name="T99" fmla="*/ 38 h 81"/>
                              <a:gd name="T100" fmla="*/ 24 w 48"/>
                              <a:gd name="T101" fmla="*/ 38 h 81"/>
                              <a:gd name="T102" fmla="*/ 28 w 48"/>
                              <a:gd name="T103" fmla="*/ 34 h 81"/>
                              <a:gd name="T104" fmla="*/ 28 w 48"/>
                              <a:gd name="T105" fmla="*/ 34 h 81"/>
                              <a:gd name="T106" fmla="*/ 33 w 48"/>
                              <a:gd name="T107" fmla="*/ 29 h 81"/>
                              <a:gd name="T108" fmla="*/ 33 w 48"/>
                              <a:gd name="T109" fmla="*/ 24 h 81"/>
                              <a:gd name="T110" fmla="*/ 33 w 48"/>
                              <a:gd name="T111" fmla="*/ 19 h 81"/>
                              <a:gd name="T112" fmla="*/ 28 w 48"/>
                              <a:gd name="T113" fmla="*/ 14 h 81"/>
                              <a:gd name="T114" fmla="*/ 24 w 48"/>
                              <a:gd name="T115" fmla="*/ 10 h 81"/>
                              <a:gd name="T116" fmla="*/ 19 w 48"/>
                              <a:gd name="T117" fmla="*/ 10 h 81"/>
                              <a:gd name="T118" fmla="*/ 9 w 48"/>
                              <a:gd name="T119" fmla="*/ 10 h 81"/>
                              <a:gd name="T120" fmla="*/ 4 w 48"/>
                              <a:gd name="T121" fmla="*/ 19 h 81"/>
                              <a:gd name="T122" fmla="*/ 0 w 48"/>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1">
                                <a:moveTo>
                                  <a:pt x="0" y="19"/>
                                </a:moveTo>
                                <a:lnTo>
                                  <a:pt x="4" y="10"/>
                                </a:lnTo>
                                <a:lnTo>
                                  <a:pt x="9" y="5"/>
                                </a:lnTo>
                                <a:lnTo>
                                  <a:pt x="14" y="0"/>
                                </a:lnTo>
                                <a:lnTo>
                                  <a:pt x="24" y="0"/>
                                </a:lnTo>
                                <a:lnTo>
                                  <a:pt x="33" y="5"/>
                                </a:lnTo>
                                <a:lnTo>
                                  <a:pt x="38" y="10"/>
                                </a:lnTo>
                                <a:lnTo>
                                  <a:pt x="43" y="14"/>
                                </a:lnTo>
                                <a:lnTo>
                                  <a:pt x="43" y="19"/>
                                </a:lnTo>
                                <a:lnTo>
                                  <a:pt x="38" y="24"/>
                                </a:lnTo>
                                <a:lnTo>
                                  <a:pt x="33" y="34"/>
                                </a:lnTo>
                                <a:lnTo>
                                  <a:pt x="38" y="38"/>
                                </a:lnTo>
                                <a:lnTo>
                                  <a:pt x="43" y="43"/>
                                </a:lnTo>
                                <a:lnTo>
                                  <a:pt x="43" y="48"/>
                                </a:lnTo>
                                <a:lnTo>
                                  <a:pt x="48" y="58"/>
                                </a:lnTo>
                                <a:lnTo>
                                  <a:pt x="43" y="67"/>
                                </a:lnTo>
                                <a:lnTo>
                                  <a:pt x="38" y="72"/>
                                </a:lnTo>
                                <a:lnTo>
                                  <a:pt x="28" y="81"/>
                                </a:lnTo>
                                <a:lnTo>
                                  <a:pt x="14" y="81"/>
                                </a:lnTo>
                                <a:lnTo>
                                  <a:pt x="9" y="81"/>
                                </a:lnTo>
                                <a:lnTo>
                                  <a:pt x="4" y="81"/>
                                </a:lnTo>
                                <a:lnTo>
                                  <a:pt x="0" y="81"/>
                                </a:lnTo>
                                <a:lnTo>
                                  <a:pt x="0" y="77"/>
                                </a:lnTo>
                                <a:lnTo>
                                  <a:pt x="4" y="72"/>
                                </a:lnTo>
                                <a:lnTo>
                                  <a:pt x="9" y="72"/>
                                </a:lnTo>
                                <a:lnTo>
                                  <a:pt x="9" y="77"/>
                                </a:lnTo>
                                <a:lnTo>
                                  <a:pt x="14" y="77"/>
                                </a:lnTo>
                                <a:lnTo>
                                  <a:pt x="19" y="77"/>
                                </a:lnTo>
                                <a:lnTo>
                                  <a:pt x="24" y="77"/>
                                </a:lnTo>
                                <a:lnTo>
                                  <a:pt x="28" y="77"/>
                                </a:lnTo>
                                <a:lnTo>
                                  <a:pt x="33" y="72"/>
                                </a:lnTo>
                                <a:lnTo>
                                  <a:pt x="38" y="67"/>
                                </a:lnTo>
                                <a:lnTo>
                                  <a:pt x="38" y="62"/>
                                </a:lnTo>
                                <a:lnTo>
                                  <a:pt x="38" y="58"/>
                                </a:lnTo>
                                <a:lnTo>
                                  <a:pt x="33" y="53"/>
                                </a:lnTo>
                                <a:lnTo>
                                  <a:pt x="33" y="48"/>
                                </a:lnTo>
                                <a:lnTo>
                                  <a:pt x="28" y="48"/>
                                </a:lnTo>
                                <a:lnTo>
                                  <a:pt x="24" y="43"/>
                                </a:lnTo>
                                <a:lnTo>
                                  <a:pt x="19" y="43"/>
                                </a:lnTo>
                                <a:lnTo>
                                  <a:pt x="14" y="43"/>
                                </a:lnTo>
                                <a:lnTo>
                                  <a:pt x="19" y="38"/>
                                </a:lnTo>
                                <a:lnTo>
                                  <a:pt x="24" y="38"/>
                                </a:lnTo>
                                <a:lnTo>
                                  <a:pt x="28" y="34"/>
                                </a:lnTo>
                                <a:lnTo>
                                  <a:pt x="33" y="29"/>
                                </a:lnTo>
                                <a:lnTo>
                                  <a:pt x="33" y="24"/>
                                </a:lnTo>
                                <a:lnTo>
                                  <a:pt x="33" y="19"/>
                                </a:lnTo>
                                <a:lnTo>
                                  <a:pt x="28" y="14"/>
                                </a:lnTo>
                                <a:lnTo>
                                  <a:pt x="24" y="10"/>
                                </a:lnTo>
                                <a:lnTo>
                                  <a:pt x="19" y="10"/>
                                </a:lnTo>
                                <a:lnTo>
                                  <a:pt x="9" y="10"/>
                                </a:lnTo>
                                <a:lnTo>
                                  <a:pt x="4"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050"/>
                        <wps:cNvSpPr>
                          <a:spLocks/>
                        </wps:cNvSpPr>
                        <wps:spPr bwMode="auto">
                          <a:xfrm>
                            <a:off x="3317018" y="2041492"/>
                            <a:ext cx="18350" cy="38315"/>
                          </a:xfrm>
                          <a:custGeom>
                            <a:avLst/>
                            <a:gdLst>
                              <a:gd name="T0" fmla="*/ 19 w 34"/>
                              <a:gd name="T1" fmla="*/ 0 h 71"/>
                              <a:gd name="T2" fmla="*/ 19 w 34"/>
                              <a:gd name="T3" fmla="*/ 19 h 71"/>
                              <a:gd name="T4" fmla="*/ 34 w 34"/>
                              <a:gd name="T5" fmla="*/ 19 h 71"/>
                              <a:gd name="T6" fmla="*/ 34 w 34"/>
                              <a:gd name="T7" fmla="*/ 24 h 71"/>
                              <a:gd name="T8" fmla="*/ 19 w 34"/>
                              <a:gd name="T9" fmla="*/ 24 h 71"/>
                              <a:gd name="T10" fmla="*/ 19 w 34"/>
                              <a:gd name="T11" fmla="*/ 57 h 71"/>
                              <a:gd name="T12" fmla="*/ 19 w 34"/>
                              <a:gd name="T13" fmla="*/ 62 h 71"/>
                              <a:gd name="T14" fmla="*/ 19 w 34"/>
                              <a:gd name="T15" fmla="*/ 67 h 71"/>
                              <a:gd name="T16" fmla="*/ 24 w 34"/>
                              <a:gd name="T17" fmla="*/ 67 h 71"/>
                              <a:gd name="T18" fmla="*/ 24 w 34"/>
                              <a:gd name="T19" fmla="*/ 67 h 71"/>
                              <a:gd name="T20" fmla="*/ 29 w 34"/>
                              <a:gd name="T21" fmla="*/ 67 h 71"/>
                              <a:gd name="T22" fmla="*/ 29 w 34"/>
                              <a:gd name="T23" fmla="*/ 67 h 71"/>
                              <a:gd name="T24" fmla="*/ 29 w 34"/>
                              <a:gd name="T25" fmla="*/ 62 h 71"/>
                              <a:gd name="T26" fmla="*/ 29 w 34"/>
                              <a:gd name="T27" fmla="*/ 62 h 71"/>
                              <a:gd name="T28" fmla="*/ 34 w 34"/>
                              <a:gd name="T29" fmla="*/ 62 h 71"/>
                              <a:gd name="T30" fmla="*/ 29 w 34"/>
                              <a:gd name="T31" fmla="*/ 67 h 71"/>
                              <a:gd name="T32" fmla="*/ 29 w 34"/>
                              <a:gd name="T33" fmla="*/ 71 h 71"/>
                              <a:gd name="T34" fmla="*/ 24 w 34"/>
                              <a:gd name="T35" fmla="*/ 71 h 71"/>
                              <a:gd name="T36" fmla="*/ 19 w 34"/>
                              <a:gd name="T37" fmla="*/ 71 h 71"/>
                              <a:gd name="T38" fmla="*/ 19 w 34"/>
                              <a:gd name="T39" fmla="*/ 71 h 71"/>
                              <a:gd name="T40" fmla="*/ 14 w 34"/>
                              <a:gd name="T41" fmla="*/ 71 h 71"/>
                              <a:gd name="T42" fmla="*/ 14 w 34"/>
                              <a:gd name="T43" fmla="*/ 71 h 71"/>
                              <a:gd name="T44" fmla="*/ 10 w 34"/>
                              <a:gd name="T45" fmla="*/ 67 h 71"/>
                              <a:gd name="T46" fmla="*/ 10 w 34"/>
                              <a:gd name="T47" fmla="*/ 62 h 71"/>
                              <a:gd name="T48" fmla="*/ 10 w 34"/>
                              <a:gd name="T49" fmla="*/ 57 h 71"/>
                              <a:gd name="T50" fmla="*/ 10 w 34"/>
                              <a:gd name="T51" fmla="*/ 24 h 71"/>
                              <a:gd name="T52" fmla="*/ 0 w 34"/>
                              <a:gd name="T53" fmla="*/ 24 h 71"/>
                              <a:gd name="T54" fmla="*/ 0 w 34"/>
                              <a:gd name="T55" fmla="*/ 19 h 71"/>
                              <a:gd name="T56" fmla="*/ 5 w 34"/>
                              <a:gd name="T57" fmla="*/ 19 h 71"/>
                              <a:gd name="T58" fmla="*/ 10 w 34"/>
                              <a:gd name="T59" fmla="*/ 19 h 71"/>
                              <a:gd name="T60" fmla="*/ 10 w 34"/>
                              <a:gd name="T61" fmla="*/ 14 h 71"/>
                              <a:gd name="T62" fmla="*/ 14 w 34"/>
                              <a:gd name="T63" fmla="*/ 9 h 71"/>
                              <a:gd name="T64" fmla="*/ 14 w 34"/>
                              <a:gd name="T65" fmla="*/ 4 h 71"/>
                              <a:gd name="T66" fmla="*/ 19 w 34"/>
                              <a:gd name="T67" fmla="*/ 0 h 71"/>
                              <a:gd name="T68" fmla="*/ 19 w 34"/>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1">
                                <a:moveTo>
                                  <a:pt x="19" y="0"/>
                                </a:moveTo>
                                <a:lnTo>
                                  <a:pt x="19" y="19"/>
                                </a:lnTo>
                                <a:lnTo>
                                  <a:pt x="34" y="19"/>
                                </a:lnTo>
                                <a:lnTo>
                                  <a:pt x="34" y="24"/>
                                </a:lnTo>
                                <a:lnTo>
                                  <a:pt x="19" y="24"/>
                                </a:lnTo>
                                <a:lnTo>
                                  <a:pt x="19" y="57"/>
                                </a:lnTo>
                                <a:lnTo>
                                  <a:pt x="19" y="62"/>
                                </a:lnTo>
                                <a:lnTo>
                                  <a:pt x="19" y="67"/>
                                </a:lnTo>
                                <a:lnTo>
                                  <a:pt x="24" y="67"/>
                                </a:lnTo>
                                <a:lnTo>
                                  <a:pt x="29" y="67"/>
                                </a:lnTo>
                                <a:lnTo>
                                  <a:pt x="29" y="62"/>
                                </a:lnTo>
                                <a:lnTo>
                                  <a:pt x="34" y="62"/>
                                </a:lnTo>
                                <a:lnTo>
                                  <a:pt x="29" y="67"/>
                                </a:lnTo>
                                <a:lnTo>
                                  <a:pt x="29" y="71"/>
                                </a:lnTo>
                                <a:lnTo>
                                  <a:pt x="24" y="71"/>
                                </a:lnTo>
                                <a:lnTo>
                                  <a:pt x="19" y="71"/>
                                </a:lnTo>
                                <a:lnTo>
                                  <a:pt x="14" y="71"/>
                                </a:lnTo>
                                <a:lnTo>
                                  <a:pt x="10" y="67"/>
                                </a:lnTo>
                                <a:lnTo>
                                  <a:pt x="10" y="62"/>
                                </a:lnTo>
                                <a:lnTo>
                                  <a:pt x="10" y="57"/>
                                </a:lnTo>
                                <a:lnTo>
                                  <a:pt x="10" y="24"/>
                                </a:lnTo>
                                <a:lnTo>
                                  <a:pt x="0" y="24"/>
                                </a:lnTo>
                                <a:lnTo>
                                  <a:pt x="0" y="19"/>
                                </a:lnTo>
                                <a:lnTo>
                                  <a:pt x="5" y="19"/>
                                </a:lnTo>
                                <a:lnTo>
                                  <a:pt x="10" y="19"/>
                                </a:lnTo>
                                <a:lnTo>
                                  <a:pt x="10" y="14"/>
                                </a:lnTo>
                                <a:lnTo>
                                  <a:pt x="14" y="9"/>
                                </a:lnTo>
                                <a:lnTo>
                                  <a:pt x="14" y="4"/>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051"/>
                        <wps:cNvSpPr>
                          <a:spLocks noEditPoints="1"/>
                        </wps:cNvSpPr>
                        <wps:spPr bwMode="auto">
                          <a:xfrm>
                            <a:off x="3337527" y="2051745"/>
                            <a:ext cx="28604" cy="30760"/>
                          </a:xfrm>
                          <a:custGeom>
                            <a:avLst/>
                            <a:gdLst>
                              <a:gd name="T0" fmla="*/ 24 w 53"/>
                              <a:gd name="T1" fmla="*/ 0 h 57"/>
                              <a:gd name="T2" fmla="*/ 39 w 53"/>
                              <a:gd name="T3" fmla="*/ 0 h 57"/>
                              <a:gd name="T4" fmla="*/ 44 w 53"/>
                              <a:gd name="T5" fmla="*/ 9 h 57"/>
                              <a:gd name="T6" fmla="*/ 48 w 53"/>
                              <a:gd name="T7" fmla="*/ 14 h 57"/>
                              <a:gd name="T8" fmla="*/ 53 w 53"/>
                              <a:gd name="T9" fmla="*/ 24 h 57"/>
                              <a:gd name="T10" fmla="*/ 48 w 53"/>
                              <a:gd name="T11" fmla="*/ 33 h 57"/>
                              <a:gd name="T12" fmla="*/ 48 w 53"/>
                              <a:gd name="T13" fmla="*/ 38 h 57"/>
                              <a:gd name="T14" fmla="*/ 44 w 53"/>
                              <a:gd name="T15" fmla="*/ 48 h 57"/>
                              <a:gd name="T16" fmla="*/ 39 w 53"/>
                              <a:gd name="T17" fmla="*/ 52 h 57"/>
                              <a:gd name="T18" fmla="*/ 34 w 53"/>
                              <a:gd name="T19" fmla="*/ 52 h 57"/>
                              <a:gd name="T20" fmla="*/ 24 w 53"/>
                              <a:gd name="T21" fmla="*/ 57 h 57"/>
                              <a:gd name="T22" fmla="*/ 15 w 53"/>
                              <a:gd name="T23" fmla="*/ 52 h 57"/>
                              <a:gd name="T24" fmla="*/ 5 w 53"/>
                              <a:gd name="T25" fmla="*/ 43 h 57"/>
                              <a:gd name="T26" fmla="*/ 0 w 53"/>
                              <a:gd name="T27" fmla="*/ 38 h 57"/>
                              <a:gd name="T28" fmla="*/ 0 w 53"/>
                              <a:gd name="T29" fmla="*/ 29 h 57"/>
                              <a:gd name="T30" fmla="*/ 0 w 53"/>
                              <a:gd name="T31" fmla="*/ 19 h 57"/>
                              <a:gd name="T32" fmla="*/ 5 w 53"/>
                              <a:gd name="T33" fmla="*/ 14 h 57"/>
                              <a:gd name="T34" fmla="*/ 5 w 53"/>
                              <a:gd name="T35" fmla="*/ 5 h 57"/>
                              <a:gd name="T36" fmla="*/ 15 w 53"/>
                              <a:gd name="T37" fmla="*/ 0 h 57"/>
                              <a:gd name="T38" fmla="*/ 20 w 53"/>
                              <a:gd name="T39" fmla="*/ 0 h 57"/>
                              <a:gd name="T40" fmla="*/ 24 w 53"/>
                              <a:gd name="T41" fmla="*/ 0 h 57"/>
                              <a:gd name="T42" fmla="*/ 24 w 53"/>
                              <a:gd name="T43" fmla="*/ 0 h 57"/>
                              <a:gd name="T44" fmla="*/ 20 w 53"/>
                              <a:gd name="T45" fmla="*/ 5 h 57"/>
                              <a:gd name="T46" fmla="*/ 20 w 53"/>
                              <a:gd name="T47" fmla="*/ 5 h 57"/>
                              <a:gd name="T48" fmla="*/ 15 w 53"/>
                              <a:gd name="T49" fmla="*/ 5 h 57"/>
                              <a:gd name="T50" fmla="*/ 10 w 53"/>
                              <a:gd name="T51" fmla="*/ 9 h 57"/>
                              <a:gd name="T52" fmla="*/ 10 w 53"/>
                              <a:gd name="T53" fmla="*/ 14 h 57"/>
                              <a:gd name="T54" fmla="*/ 10 w 53"/>
                              <a:gd name="T55" fmla="*/ 24 h 57"/>
                              <a:gd name="T56" fmla="*/ 10 w 53"/>
                              <a:gd name="T57" fmla="*/ 33 h 57"/>
                              <a:gd name="T58" fmla="*/ 15 w 53"/>
                              <a:gd name="T59" fmla="*/ 43 h 57"/>
                              <a:gd name="T60" fmla="*/ 20 w 53"/>
                              <a:gd name="T61" fmla="*/ 48 h 57"/>
                              <a:gd name="T62" fmla="*/ 29 w 53"/>
                              <a:gd name="T63" fmla="*/ 52 h 57"/>
                              <a:gd name="T64" fmla="*/ 34 w 53"/>
                              <a:gd name="T65" fmla="*/ 48 h 57"/>
                              <a:gd name="T66" fmla="*/ 39 w 53"/>
                              <a:gd name="T67" fmla="*/ 48 h 57"/>
                              <a:gd name="T68" fmla="*/ 39 w 53"/>
                              <a:gd name="T69" fmla="*/ 38 h 57"/>
                              <a:gd name="T70" fmla="*/ 39 w 53"/>
                              <a:gd name="T71" fmla="*/ 29 h 57"/>
                              <a:gd name="T72" fmla="*/ 39 w 53"/>
                              <a:gd name="T73" fmla="*/ 19 h 57"/>
                              <a:gd name="T74" fmla="*/ 34 w 53"/>
                              <a:gd name="T75" fmla="*/ 9 h 57"/>
                              <a:gd name="T76" fmla="*/ 29 w 53"/>
                              <a:gd name="T77" fmla="*/ 5 h 57"/>
                              <a:gd name="T78" fmla="*/ 24 w 53"/>
                              <a:gd name="T7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4" y="0"/>
                                </a:moveTo>
                                <a:lnTo>
                                  <a:pt x="39" y="0"/>
                                </a:lnTo>
                                <a:lnTo>
                                  <a:pt x="44" y="9"/>
                                </a:lnTo>
                                <a:lnTo>
                                  <a:pt x="48" y="14"/>
                                </a:lnTo>
                                <a:lnTo>
                                  <a:pt x="53" y="24"/>
                                </a:lnTo>
                                <a:lnTo>
                                  <a:pt x="48" y="33"/>
                                </a:lnTo>
                                <a:lnTo>
                                  <a:pt x="48" y="38"/>
                                </a:lnTo>
                                <a:lnTo>
                                  <a:pt x="44" y="48"/>
                                </a:lnTo>
                                <a:lnTo>
                                  <a:pt x="39" y="52"/>
                                </a:lnTo>
                                <a:lnTo>
                                  <a:pt x="34" y="52"/>
                                </a:lnTo>
                                <a:lnTo>
                                  <a:pt x="24" y="57"/>
                                </a:lnTo>
                                <a:lnTo>
                                  <a:pt x="15" y="52"/>
                                </a:lnTo>
                                <a:lnTo>
                                  <a:pt x="5" y="43"/>
                                </a:lnTo>
                                <a:lnTo>
                                  <a:pt x="0" y="38"/>
                                </a:lnTo>
                                <a:lnTo>
                                  <a:pt x="0" y="29"/>
                                </a:lnTo>
                                <a:lnTo>
                                  <a:pt x="0" y="19"/>
                                </a:lnTo>
                                <a:lnTo>
                                  <a:pt x="5" y="14"/>
                                </a:lnTo>
                                <a:lnTo>
                                  <a:pt x="5" y="5"/>
                                </a:lnTo>
                                <a:lnTo>
                                  <a:pt x="15" y="0"/>
                                </a:lnTo>
                                <a:lnTo>
                                  <a:pt x="20" y="0"/>
                                </a:lnTo>
                                <a:lnTo>
                                  <a:pt x="24" y="0"/>
                                </a:lnTo>
                                <a:close/>
                                <a:moveTo>
                                  <a:pt x="24" y="0"/>
                                </a:moveTo>
                                <a:lnTo>
                                  <a:pt x="20" y="5"/>
                                </a:lnTo>
                                <a:lnTo>
                                  <a:pt x="15" y="5"/>
                                </a:lnTo>
                                <a:lnTo>
                                  <a:pt x="10" y="9"/>
                                </a:lnTo>
                                <a:lnTo>
                                  <a:pt x="10" y="14"/>
                                </a:lnTo>
                                <a:lnTo>
                                  <a:pt x="10" y="24"/>
                                </a:lnTo>
                                <a:lnTo>
                                  <a:pt x="10" y="33"/>
                                </a:lnTo>
                                <a:lnTo>
                                  <a:pt x="15" y="43"/>
                                </a:lnTo>
                                <a:lnTo>
                                  <a:pt x="20" y="48"/>
                                </a:lnTo>
                                <a:lnTo>
                                  <a:pt x="29" y="52"/>
                                </a:lnTo>
                                <a:lnTo>
                                  <a:pt x="34" y="48"/>
                                </a:lnTo>
                                <a:lnTo>
                                  <a:pt x="39" y="48"/>
                                </a:lnTo>
                                <a:lnTo>
                                  <a:pt x="39" y="38"/>
                                </a:lnTo>
                                <a:lnTo>
                                  <a:pt x="39" y="29"/>
                                </a:lnTo>
                                <a:lnTo>
                                  <a:pt x="39" y="19"/>
                                </a:lnTo>
                                <a:lnTo>
                                  <a:pt x="34" y="9"/>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052"/>
                        <wps:cNvSpPr>
                          <a:spLocks noEditPoints="1"/>
                        </wps:cNvSpPr>
                        <wps:spPr bwMode="auto">
                          <a:xfrm>
                            <a:off x="3387180" y="2036095"/>
                            <a:ext cx="25906" cy="43712"/>
                          </a:xfrm>
                          <a:custGeom>
                            <a:avLst/>
                            <a:gdLst>
                              <a:gd name="T0" fmla="*/ 0 w 48"/>
                              <a:gd name="T1" fmla="*/ 43 h 81"/>
                              <a:gd name="T2" fmla="*/ 0 w 48"/>
                              <a:gd name="T3" fmla="*/ 29 h 81"/>
                              <a:gd name="T4" fmla="*/ 4 w 48"/>
                              <a:gd name="T5" fmla="*/ 19 h 81"/>
                              <a:gd name="T6" fmla="*/ 9 w 48"/>
                              <a:gd name="T7" fmla="*/ 10 h 81"/>
                              <a:gd name="T8" fmla="*/ 14 w 48"/>
                              <a:gd name="T9" fmla="*/ 5 h 81"/>
                              <a:gd name="T10" fmla="*/ 19 w 48"/>
                              <a:gd name="T11" fmla="*/ 0 h 81"/>
                              <a:gd name="T12" fmla="*/ 24 w 48"/>
                              <a:gd name="T13" fmla="*/ 0 h 81"/>
                              <a:gd name="T14" fmla="*/ 33 w 48"/>
                              <a:gd name="T15" fmla="*/ 5 h 81"/>
                              <a:gd name="T16" fmla="*/ 43 w 48"/>
                              <a:gd name="T17" fmla="*/ 10 h 81"/>
                              <a:gd name="T18" fmla="*/ 48 w 48"/>
                              <a:gd name="T19" fmla="*/ 24 h 81"/>
                              <a:gd name="T20" fmla="*/ 48 w 48"/>
                              <a:gd name="T21" fmla="*/ 43 h 81"/>
                              <a:gd name="T22" fmla="*/ 48 w 48"/>
                              <a:gd name="T23" fmla="*/ 53 h 81"/>
                              <a:gd name="T24" fmla="*/ 48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8 h 81"/>
                              <a:gd name="T40" fmla="*/ 0 w 48"/>
                              <a:gd name="T41" fmla="*/ 43 h 81"/>
                              <a:gd name="T42" fmla="*/ 9 w 48"/>
                              <a:gd name="T43" fmla="*/ 43 h 81"/>
                              <a:gd name="T44" fmla="*/ 9 w 48"/>
                              <a:gd name="T45" fmla="*/ 58 h 81"/>
                              <a:gd name="T46" fmla="*/ 14 w 48"/>
                              <a:gd name="T47" fmla="*/ 72 h 81"/>
                              <a:gd name="T48" fmla="*/ 19 w 48"/>
                              <a:gd name="T49" fmla="*/ 77 h 81"/>
                              <a:gd name="T50" fmla="*/ 24 w 48"/>
                              <a:gd name="T51" fmla="*/ 81 h 81"/>
                              <a:gd name="T52" fmla="*/ 28 w 48"/>
                              <a:gd name="T53" fmla="*/ 81 h 81"/>
                              <a:gd name="T54" fmla="*/ 28 w 48"/>
                              <a:gd name="T55" fmla="*/ 77 h 81"/>
                              <a:gd name="T56" fmla="*/ 33 w 48"/>
                              <a:gd name="T57" fmla="*/ 72 h 81"/>
                              <a:gd name="T58" fmla="*/ 33 w 48"/>
                              <a:gd name="T59" fmla="*/ 67 h 81"/>
                              <a:gd name="T60" fmla="*/ 38 w 48"/>
                              <a:gd name="T61" fmla="*/ 58 h 81"/>
                              <a:gd name="T62" fmla="*/ 38 w 48"/>
                              <a:gd name="T63" fmla="*/ 38 h 81"/>
                              <a:gd name="T64" fmla="*/ 38 w 48"/>
                              <a:gd name="T65" fmla="*/ 29 h 81"/>
                              <a:gd name="T66" fmla="*/ 33 w 48"/>
                              <a:gd name="T67" fmla="*/ 14 h 81"/>
                              <a:gd name="T68" fmla="*/ 33 w 48"/>
                              <a:gd name="T69" fmla="*/ 10 h 81"/>
                              <a:gd name="T70" fmla="*/ 28 w 48"/>
                              <a:gd name="T71" fmla="*/ 5 h 81"/>
                              <a:gd name="T72" fmla="*/ 28 w 48"/>
                              <a:gd name="T73" fmla="*/ 5 h 81"/>
                              <a:gd name="T74" fmla="*/ 24 w 48"/>
                              <a:gd name="T75" fmla="*/ 5 h 81"/>
                              <a:gd name="T76" fmla="*/ 19 w 48"/>
                              <a:gd name="T77" fmla="*/ 5 h 81"/>
                              <a:gd name="T78" fmla="*/ 19 w 48"/>
                              <a:gd name="T79" fmla="*/ 10 h 81"/>
                              <a:gd name="T80" fmla="*/ 14 w 48"/>
                              <a:gd name="T81" fmla="*/ 14 h 81"/>
                              <a:gd name="T82" fmla="*/ 9 w 48"/>
                              <a:gd name="T83" fmla="*/ 24 h 81"/>
                              <a:gd name="T84" fmla="*/ 9 w 48"/>
                              <a:gd name="T85" fmla="*/ 34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9"/>
                                </a:lnTo>
                                <a:lnTo>
                                  <a:pt x="4" y="19"/>
                                </a:lnTo>
                                <a:lnTo>
                                  <a:pt x="9" y="10"/>
                                </a:lnTo>
                                <a:lnTo>
                                  <a:pt x="14" y="5"/>
                                </a:lnTo>
                                <a:lnTo>
                                  <a:pt x="19" y="0"/>
                                </a:lnTo>
                                <a:lnTo>
                                  <a:pt x="24" y="0"/>
                                </a:lnTo>
                                <a:lnTo>
                                  <a:pt x="33" y="5"/>
                                </a:lnTo>
                                <a:lnTo>
                                  <a:pt x="43" y="10"/>
                                </a:lnTo>
                                <a:lnTo>
                                  <a:pt x="48" y="24"/>
                                </a:lnTo>
                                <a:lnTo>
                                  <a:pt x="48" y="43"/>
                                </a:lnTo>
                                <a:lnTo>
                                  <a:pt x="48" y="53"/>
                                </a:lnTo>
                                <a:lnTo>
                                  <a:pt x="48" y="67"/>
                                </a:lnTo>
                                <a:lnTo>
                                  <a:pt x="43" y="72"/>
                                </a:lnTo>
                                <a:lnTo>
                                  <a:pt x="33" y="81"/>
                                </a:lnTo>
                                <a:lnTo>
                                  <a:pt x="28" y="81"/>
                                </a:lnTo>
                                <a:lnTo>
                                  <a:pt x="24" y="81"/>
                                </a:lnTo>
                                <a:lnTo>
                                  <a:pt x="14" y="81"/>
                                </a:lnTo>
                                <a:lnTo>
                                  <a:pt x="4" y="72"/>
                                </a:lnTo>
                                <a:lnTo>
                                  <a:pt x="0" y="58"/>
                                </a:lnTo>
                                <a:lnTo>
                                  <a:pt x="0" y="43"/>
                                </a:lnTo>
                                <a:close/>
                                <a:moveTo>
                                  <a:pt x="9" y="43"/>
                                </a:moveTo>
                                <a:lnTo>
                                  <a:pt x="9" y="58"/>
                                </a:lnTo>
                                <a:lnTo>
                                  <a:pt x="14" y="72"/>
                                </a:lnTo>
                                <a:lnTo>
                                  <a:pt x="19" y="77"/>
                                </a:lnTo>
                                <a:lnTo>
                                  <a:pt x="24" y="81"/>
                                </a:lnTo>
                                <a:lnTo>
                                  <a:pt x="28" y="81"/>
                                </a:lnTo>
                                <a:lnTo>
                                  <a:pt x="28" y="77"/>
                                </a:lnTo>
                                <a:lnTo>
                                  <a:pt x="33" y="72"/>
                                </a:lnTo>
                                <a:lnTo>
                                  <a:pt x="33" y="67"/>
                                </a:lnTo>
                                <a:lnTo>
                                  <a:pt x="38" y="58"/>
                                </a:lnTo>
                                <a:lnTo>
                                  <a:pt x="38" y="38"/>
                                </a:lnTo>
                                <a:lnTo>
                                  <a:pt x="38" y="29"/>
                                </a:lnTo>
                                <a:lnTo>
                                  <a:pt x="33" y="14"/>
                                </a:lnTo>
                                <a:lnTo>
                                  <a:pt x="33" y="10"/>
                                </a:lnTo>
                                <a:lnTo>
                                  <a:pt x="28" y="5"/>
                                </a:lnTo>
                                <a:lnTo>
                                  <a:pt x="24" y="5"/>
                                </a:lnTo>
                                <a:lnTo>
                                  <a:pt x="19" y="5"/>
                                </a:lnTo>
                                <a:lnTo>
                                  <a:pt x="19" y="10"/>
                                </a:lnTo>
                                <a:lnTo>
                                  <a:pt x="14" y="14"/>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053"/>
                        <wps:cNvSpPr>
                          <a:spLocks/>
                        </wps:cNvSpPr>
                        <wps:spPr bwMode="auto">
                          <a:xfrm>
                            <a:off x="3420641" y="2074950"/>
                            <a:ext cx="7556" cy="7555"/>
                          </a:xfrm>
                          <a:custGeom>
                            <a:avLst/>
                            <a:gdLst>
                              <a:gd name="T0" fmla="*/ 5 w 14"/>
                              <a:gd name="T1" fmla="*/ 0 h 14"/>
                              <a:gd name="T2" fmla="*/ 10 w 14"/>
                              <a:gd name="T3" fmla="*/ 0 h 14"/>
                              <a:gd name="T4" fmla="*/ 10 w 14"/>
                              <a:gd name="T5" fmla="*/ 0 h 14"/>
                              <a:gd name="T6" fmla="*/ 14 w 14"/>
                              <a:gd name="T7" fmla="*/ 5 h 14"/>
                              <a:gd name="T8" fmla="*/ 14 w 14"/>
                              <a:gd name="T9" fmla="*/ 5 h 14"/>
                              <a:gd name="T10" fmla="*/ 14 w 14"/>
                              <a:gd name="T11" fmla="*/ 9 h 14"/>
                              <a:gd name="T12" fmla="*/ 10 w 14"/>
                              <a:gd name="T13" fmla="*/ 9 h 14"/>
                              <a:gd name="T14" fmla="*/ 10 w 14"/>
                              <a:gd name="T15" fmla="*/ 9 h 14"/>
                              <a:gd name="T16" fmla="*/ 5 w 14"/>
                              <a:gd name="T17" fmla="*/ 14 h 14"/>
                              <a:gd name="T18" fmla="*/ 5 w 14"/>
                              <a:gd name="T19" fmla="*/ 9 h 14"/>
                              <a:gd name="T20" fmla="*/ 0 w 14"/>
                              <a:gd name="T21" fmla="*/ 9 h 14"/>
                              <a:gd name="T22" fmla="*/ 0 w 14"/>
                              <a:gd name="T23" fmla="*/ 9 h 14"/>
                              <a:gd name="T24" fmla="*/ 0 w 14"/>
                              <a:gd name="T25" fmla="*/ 5 h 14"/>
                              <a:gd name="T26" fmla="*/ 0 w 14"/>
                              <a:gd name="T27" fmla="*/ 5 h 14"/>
                              <a:gd name="T28" fmla="*/ 0 w 14"/>
                              <a:gd name="T29" fmla="*/ 0 h 14"/>
                              <a:gd name="T30" fmla="*/ 5 w 14"/>
                              <a:gd name="T31" fmla="*/ 0 h 14"/>
                              <a:gd name="T32" fmla="*/ 5 w 14"/>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4">
                                <a:moveTo>
                                  <a:pt x="5" y="0"/>
                                </a:moveTo>
                                <a:lnTo>
                                  <a:pt x="10" y="0"/>
                                </a:lnTo>
                                <a:lnTo>
                                  <a:pt x="14" y="5"/>
                                </a:lnTo>
                                <a:lnTo>
                                  <a:pt x="14" y="9"/>
                                </a:lnTo>
                                <a:lnTo>
                                  <a:pt x="10" y="9"/>
                                </a:lnTo>
                                <a:lnTo>
                                  <a:pt x="5" y="14"/>
                                </a:lnTo>
                                <a:lnTo>
                                  <a:pt x="5" y="9"/>
                                </a:lnTo>
                                <a:lnTo>
                                  <a:pt x="0" y="9"/>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054"/>
                        <wps:cNvSpPr>
                          <a:spLocks noEditPoints="1"/>
                        </wps:cNvSpPr>
                        <wps:spPr bwMode="auto">
                          <a:xfrm>
                            <a:off x="3433594" y="2036095"/>
                            <a:ext cx="28604" cy="43712"/>
                          </a:xfrm>
                          <a:custGeom>
                            <a:avLst/>
                            <a:gdLst>
                              <a:gd name="T0" fmla="*/ 0 w 53"/>
                              <a:gd name="T1" fmla="*/ 43 h 81"/>
                              <a:gd name="T2" fmla="*/ 5 w 53"/>
                              <a:gd name="T3" fmla="*/ 29 h 81"/>
                              <a:gd name="T4" fmla="*/ 5 w 53"/>
                              <a:gd name="T5" fmla="*/ 19 h 81"/>
                              <a:gd name="T6" fmla="*/ 10 w 53"/>
                              <a:gd name="T7" fmla="*/ 10 h 81"/>
                              <a:gd name="T8" fmla="*/ 19 w 53"/>
                              <a:gd name="T9" fmla="*/ 5 h 81"/>
                              <a:gd name="T10" fmla="*/ 24 w 53"/>
                              <a:gd name="T11" fmla="*/ 0 h 81"/>
                              <a:gd name="T12" fmla="*/ 29 w 53"/>
                              <a:gd name="T13" fmla="*/ 0 h 81"/>
                              <a:gd name="T14" fmla="*/ 38 w 53"/>
                              <a:gd name="T15" fmla="*/ 5 h 81"/>
                              <a:gd name="T16" fmla="*/ 43 w 53"/>
                              <a:gd name="T17" fmla="*/ 10 h 81"/>
                              <a:gd name="T18" fmla="*/ 53 w 53"/>
                              <a:gd name="T19" fmla="*/ 24 h 81"/>
                              <a:gd name="T20" fmla="*/ 53 w 53"/>
                              <a:gd name="T21" fmla="*/ 43 h 81"/>
                              <a:gd name="T22" fmla="*/ 53 w 53"/>
                              <a:gd name="T23" fmla="*/ 53 h 81"/>
                              <a:gd name="T24" fmla="*/ 48 w 53"/>
                              <a:gd name="T25" fmla="*/ 67 h 81"/>
                              <a:gd name="T26" fmla="*/ 43 w 53"/>
                              <a:gd name="T27" fmla="*/ 72 h 81"/>
                              <a:gd name="T28" fmla="*/ 38 w 53"/>
                              <a:gd name="T29" fmla="*/ 81 h 81"/>
                              <a:gd name="T30" fmla="*/ 34 w 53"/>
                              <a:gd name="T31" fmla="*/ 81 h 81"/>
                              <a:gd name="T32" fmla="*/ 29 w 53"/>
                              <a:gd name="T33" fmla="*/ 81 h 81"/>
                              <a:gd name="T34" fmla="*/ 19 w 53"/>
                              <a:gd name="T35" fmla="*/ 81 h 81"/>
                              <a:gd name="T36" fmla="*/ 10 w 53"/>
                              <a:gd name="T37" fmla="*/ 72 h 81"/>
                              <a:gd name="T38" fmla="*/ 5 w 53"/>
                              <a:gd name="T39" fmla="*/ 58 h 81"/>
                              <a:gd name="T40" fmla="*/ 0 w 53"/>
                              <a:gd name="T41" fmla="*/ 43 h 81"/>
                              <a:gd name="T42" fmla="*/ 14 w 53"/>
                              <a:gd name="T43" fmla="*/ 43 h 81"/>
                              <a:gd name="T44" fmla="*/ 14 w 53"/>
                              <a:gd name="T45" fmla="*/ 58 h 81"/>
                              <a:gd name="T46" fmla="*/ 19 w 53"/>
                              <a:gd name="T47" fmla="*/ 72 h 81"/>
                              <a:gd name="T48" fmla="*/ 24 w 53"/>
                              <a:gd name="T49" fmla="*/ 77 h 81"/>
                              <a:gd name="T50" fmla="*/ 29 w 53"/>
                              <a:gd name="T51" fmla="*/ 81 h 81"/>
                              <a:gd name="T52" fmla="*/ 29 w 53"/>
                              <a:gd name="T53" fmla="*/ 81 h 81"/>
                              <a:gd name="T54" fmla="*/ 34 w 53"/>
                              <a:gd name="T55" fmla="*/ 77 h 81"/>
                              <a:gd name="T56" fmla="*/ 38 w 53"/>
                              <a:gd name="T57" fmla="*/ 72 h 81"/>
                              <a:gd name="T58" fmla="*/ 38 w 53"/>
                              <a:gd name="T59" fmla="*/ 67 h 81"/>
                              <a:gd name="T60" fmla="*/ 43 w 53"/>
                              <a:gd name="T61" fmla="*/ 58 h 81"/>
                              <a:gd name="T62" fmla="*/ 43 w 53"/>
                              <a:gd name="T63" fmla="*/ 38 h 81"/>
                              <a:gd name="T64" fmla="*/ 43 w 53"/>
                              <a:gd name="T65" fmla="*/ 29 h 81"/>
                              <a:gd name="T66" fmla="*/ 38 w 53"/>
                              <a:gd name="T67" fmla="*/ 14 h 81"/>
                              <a:gd name="T68" fmla="*/ 38 w 53"/>
                              <a:gd name="T69" fmla="*/ 10 h 81"/>
                              <a:gd name="T70" fmla="*/ 34 w 53"/>
                              <a:gd name="T71" fmla="*/ 5 h 81"/>
                              <a:gd name="T72" fmla="*/ 34 w 53"/>
                              <a:gd name="T73" fmla="*/ 5 h 81"/>
                              <a:gd name="T74" fmla="*/ 29 w 53"/>
                              <a:gd name="T75" fmla="*/ 5 h 81"/>
                              <a:gd name="T76" fmla="*/ 24 w 53"/>
                              <a:gd name="T77" fmla="*/ 5 h 81"/>
                              <a:gd name="T78" fmla="*/ 19 w 53"/>
                              <a:gd name="T79" fmla="*/ 10 h 81"/>
                              <a:gd name="T80" fmla="*/ 19 w 53"/>
                              <a:gd name="T81" fmla="*/ 14 h 81"/>
                              <a:gd name="T82" fmla="*/ 14 w 53"/>
                              <a:gd name="T83" fmla="*/ 24 h 81"/>
                              <a:gd name="T84" fmla="*/ 14 w 53"/>
                              <a:gd name="T85" fmla="*/ 34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9"/>
                                </a:lnTo>
                                <a:lnTo>
                                  <a:pt x="5" y="19"/>
                                </a:lnTo>
                                <a:lnTo>
                                  <a:pt x="10" y="10"/>
                                </a:lnTo>
                                <a:lnTo>
                                  <a:pt x="19" y="5"/>
                                </a:lnTo>
                                <a:lnTo>
                                  <a:pt x="24" y="0"/>
                                </a:lnTo>
                                <a:lnTo>
                                  <a:pt x="29" y="0"/>
                                </a:lnTo>
                                <a:lnTo>
                                  <a:pt x="38" y="5"/>
                                </a:lnTo>
                                <a:lnTo>
                                  <a:pt x="43" y="10"/>
                                </a:lnTo>
                                <a:lnTo>
                                  <a:pt x="53" y="24"/>
                                </a:lnTo>
                                <a:lnTo>
                                  <a:pt x="53" y="43"/>
                                </a:lnTo>
                                <a:lnTo>
                                  <a:pt x="53" y="53"/>
                                </a:lnTo>
                                <a:lnTo>
                                  <a:pt x="48" y="67"/>
                                </a:lnTo>
                                <a:lnTo>
                                  <a:pt x="43" y="72"/>
                                </a:lnTo>
                                <a:lnTo>
                                  <a:pt x="38" y="81"/>
                                </a:lnTo>
                                <a:lnTo>
                                  <a:pt x="34" y="81"/>
                                </a:lnTo>
                                <a:lnTo>
                                  <a:pt x="29" y="81"/>
                                </a:lnTo>
                                <a:lnTo>
                                  <a:pt x="19" y="81"/>
                                </a:lnTo>
                                <a:lnTo>
                                  <a:pt x="10" y="72"/>
                                </a:lnTo>
                                <a:lnTo>
                                  <a:pt x="5" y="58"/>
                                </a:lnTo>
                                <a:lnTo>
                                  <a:pt x="0" y="43"/>
                                </a:lnTo>
                                <a:close/>
                                <a:moveTo>
                                  <a:pt x="14" y="43"/>
                                </a:moveTo>
                                <a:lnTo>
                                  <a:pt x="14" y="58"/>
                                </a:lnTo>
                                <a:lnTo>
                                  <a:pt x="19" y="72"/>
                                </a:lnTo>
                                <a:lnTo>
                                  <a:pt x="24" y="77"/>
                                </a:lnTo>
                                <a:lnTo>
                                  <a:pt x="29" y="81"/>
                                </a:lnTo>
                                <a:lnTo>
                                  <a:pt x="34" y="77"/>
                                </a:lnTo>
                                <a:lnTo>
                                  <a:pt x="38" y="72"/>
                                </a:lnTo>
                                <a:lnTo>
                                  <a:pt x="38" y="67"/>
                                </a:lnTo>
                                <a:lnTo>
                                  <a:pt x="43" y="58"/>
                                </a:lnTo>
                                <a:lnTo>
                                  <a:pt x="43" y="38"/>
                                </a:lnTo>
                                <a:lnTo>
                                  <a:pt x="43" y="29"/>
                                </a:lnTo>
                                <a:lnTo>
                                  <a:pt x="38" y="14"/>
                                </a:lnTo>
                                <a:lnTo>
                                  <a:pt x="38" y="10"/>
                                </a:lnTo>
                                <a:lnTo>
                                  <a:pt x="34" y="5"/>
                                </a:lnTo>
                                <a:lnTo>
                                  <a:pt x="29" y="5"/>
                                </a:lnTo>
                                <a:lnTo>
                                  <a:pt x="24" y="5"/>
                                </a:lnTo>
                                <a:lnTo>
                                  <a:pt x="19" y="10"/>
                                </a:lnTo>
                                <a:lnTo>
                                  <a:pt x="19" y="14"/>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055"/>
                        <wps:cNvSpPr>
                          <a:spLocks noEditPoints="1"/>
                        </wps:cNvSpPr>
                        <wps:spPr bwMode="auto">
                          <a:xfrm>
                            <a:off x="3467056" y="2036095"/>
                            <a:ext cx="28604" cy="43712"/>
                          </a:xfrm>
                          <a:custGeom>
                            <a:avLst/>
                            <a:gdLst>
                              <a:gd name="T0" fmla="*/ 0 w 53"/>
                              <a:gd name="T1" fmla="*/ 43 h 81"/>
                              <a:gd name="T2" fmla="*/ 0 w 53"/>
                              <a:gd name="T3" fmla="*/ 29 h 81"/>
                              <a:gd name="T4" fmla="*/ 5 w 53"/>
                              <a:gd name="T5" fmla="*/ 19 h 81"/>
                              <a:gd name="T6" fmla="*/ 10 w 53"/>
                              <a:gd name="T7" fmla="*/ 10 h 81"/>
                              <a:gd name="T8" fmla="*/ 15 w 53"/>
                              <a:gd name="T9" fmla="*/ 5 h 81"/>
                              <a:gd name="T10" fmla="*/ 19 w 53"/>
                              <a:gd name="T11" fmla="*/ 0 h 81"/>
                              <a:gd name="T12" fmla="*/ 24 w 53"/>
                              <a:gd name="T13" fmla="*/ 0 h 81"/>
                              <a:gd name="T14" fmla="*/ 34 w 53"/>
                              <a:gd name="T15" fmla="*/ 5 h 81"/>
                              <a:gd name="T16" fmla="*/ 43 w 53"/>
                              <a:gd name="T17" fmla="*/ 10 h 81"/>
                              <a:gd name="T18" fmla="*/ 48 w 53"/>
                              <a:gd name="T19" fmla="*/ 24 h 81"/>
                              <a:gd name="T20" fmla="*/ 53 w 53"/>
                              <a:gd name="T21" fmla="*/ 43 h 81"/>
                              <a:gd name="T22" fmla="*/ 53 w 53"/>
                              <a:gd name="T23" fmla="*/ 53 h 81"/>
                              <a:gd name="T24" fmla="*/ 48 w 53"/>
                              <a:gd name="T25" fmla="*/ 67 h 81"/>
                              <a:gd name="T26" fmla="*/ 43 w 53"/>
                              <a:gd name="T27" fmla="*/ 72 h 81"/>
                              <a:gd name="T28" fmla="*/ 39 w 53"/>
                              <a:gd name="T29" fmla="*/ 81 h 81"/>
                              <a:gd name="T30" fmla="*/ 34 w 53"/>
                              <a:gd name="T31" fmla="*/ 81 h 81"/>
                              <a:gd name="T32" fmla="*/ 24 w 53"/>
                              <a:gd name="T33" fmla="*/ 81 h 81"/>
                              <a:gd name="T34" fmla="*/ 15 w 53"/>
                              <a:gd name="T35" fmla="*/ 81 h 81"/>
                              <a:gd name="T36" fmla="*/ 5 w 53"/>
                              <a:gd name="T37" fmla="*/ 72 h 81"/>
                              <a:gd name="T38" fmla="*/ 0 w 53"/>
                              <a:gd name="T39" fmla="*/ 58 h 81"/>
                              <a:gd name="T40" fmla="*/ 0 w 53"/>
                              <a:gd name="T41" fmla="*/ 43 h 81"/>
                              <a:gd name="T42" fmla="*/ 10 w 53"/>
                              <a:gd name="T43" fmla="*/ 43 h 81"/>
                              <a:gd name="T44" fmla="*/ 15 w 53"/>
                              <a:gd name="T45" fmla="*/ 58 h 81"/>
                              <a:gd name="T46" fmla="*/ 15 w 53"/>
                              <a:gd name="T47" fmla="*/ 72 h 81"/>
                              <a:gd name="T48" fmla="*/ 19 w 53"/>
                              <a:gd name="T49" fmla="*/ 77 h 81"/>
                              <a:gd name="T50" fmla="*/ 24 w 53"/>
                              <a:gd name="T51" fmla="*/ 81 h 81"/>
                              <a:gd name="T52" fmla="*/ 29 w 53"/>
                              <a:gd name="T53" fmla="*/ 81 h 81"/>
                              <a:gd name="T54" fmla="*/ 34 w 53"/>
                              <a:gd name="T55" fmla="*/ 77 h 81"/>
                              <a:gd name="T56" fmla="*/ 34 w 53"/>
                              <a:gd name="T57" fmla="*/ 72 h 81"/>
                              <a:gd name="T58" fmla="*/ 39 w 53"/>
                              <a:gd name="T59" fmla="*/ 67 h 81"/>
                              <a:gd name="T60" fmla="*/ 39 w 53"/>
                              <a:gd name="T61" fmla="*/ 58 h 81"/>
                              <a:gd name="T62" fmla="*/ 39 w 53"/>
                              <a:gd name="T63" fmla="*/ 38 h 81"/>
                              <a:gd name="T64" fmla="*/ 39 w 53"/>
                              <a:gd name="T65" fmla="*/ 29 h 81"/>
                              <a:gd name="T66" fmla="*/ 39 w 53"/>
                              <a:gd name="T67" fmla="*/ 14 h 81"/>
                              <a:gd name="T68" fmla="*/ 34 w 53"/>
                              <a:gd name="T69" fmla="*/ 10 h 81"/>
                              <a:gd name="T70" fmla="*/ 34 w 53"/>
                              <a:gd name="T71" fmla="*/ 5 h 81"/>
                              <a:gd name="T72" fmla="*/ 29 w 53"/>
                              <a:gd name="T73" fmla="*/ 5 h 81"/>
                              <a:gd name="T74" fmla="*/ 24 w 53"/>
                              <a:gd name="T75" fmla="*/ 5 h 81"/>
                              <a:gd name="T76" fmla="*/ 24 w 53"/>
                              <a:gd name="T77" fmla="*/ 5 h 81"/>
                              <a:gd name="T78" fmla="*/ 19 w 53"/>
                              <a:gd name="T79" fmla="*/ 10 h 81"/>
                              <a:gd name="T80" fmla="*/ 15 w 53"/>
                              <a:gd name="T81" fmla="*/ 14 h 81"/>
                              <a:gd name="T82" fmla="*/ 15 w 53"/>
                              <a:gd name="T83" fmla="*/ 24 h 81"/>
                              <a:gd name="T84" fmla="*/ 10 w 53"/>
                              <a:gd name="T85" fmla="*/ 34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9"/>
                                </a:lnTo>
                                <a:lnTo>
                                  <a:pt x="5" y="19"/>
                                </a:lnTo>
                                <a:lnTo>
                                  <a:pt x="10" y="10"/>
                                </a:lnTo>
                                <a:lnTo>
                                  <a:pt x="15" y="5"/>
                                </a:lnTo>
                                <a:lnTo>
                                  <a:pt x="19" y="0"/>
                                </a:lnTo>
                                <a:lnTo>
                                  <a:pt x="24" y="0"/>
                                </a:lnTo>
                                <a:lnTo>
                                  <a:pt x="34" y="5"/>
                                </a:lnTo>
                                <a:lnTo>
                                  <a:pt x="43" y="10"/>
                                </a:lnTo>
                                <a:lnTo>
                                  <a:pt x="48" y="24"/>
                                </a:lnTo>
                                <a:lnTo>
                                  <a:pt x="53" y="43"/>
                                </a:lnTo>
                                <a:lnTo>
                                  <a:pt x="53" y="53"/>
                                </a:lnTo>
                                <a:lnTo>
                                  <a:pt x="48" y="67"/>
                                </a:lnTo>
                                <a:lnTo>
                                  <a:pt x="43" y="72"/>
                                </a:lnTo>
                                <a:lnTo>
                                  <a:pt x="39" y="81"/>
                                </a:lnTo>
                                <a:lnTo>
                                  <a:pt x="34" y="81"/>
                                </a:lnTo>
                                <a:lnTo>
                                  <a:pt x="24" y="81"/>
                                </a:lnTo>
                                <a:lnTo>
                                  <a:pt x="15" y="81"/>
                                </a:lnTo>
                                <a:lnTo>
                                  <a:pt x="5" y="72"/>
                                </a:lnTo>
                                <a:lnTo>
                                  <a:pt x="0" y="58"/>
                                </a:lnTo>
                                <a:lnTo>
                                  <a:pt x="0" y="43"/>
                                </a:lnTo>
                                <a:close/>
                                <a:moveTo>
                                  <a:pt x="10" y="43"/>
                                </a:moveTo>
                                <a:lnTo>
                                  <a:pt x="15" y="58"/>
                                </a:lnTo>
                                <a:lnTo>
                                  <a:pt x="15" y="72"/>
                                </a:lnTo>
                                <a:lnTo>
                                  <a:pt x="19" y="77"/>
                                </a:lnTo>
                                <a:lnTo>
                                  <a:pt x="24" y="81"/>
                                </a:lnTo>
                                <a:lnTo>
                                  <a:pt x="29" y="81"/>
                                </a:lnTo>
                                <a:lnTo>
                                  <a:pt x="34" y="77"/>
                                </a:lnTo>
                                <a:lnTo>
                                  <a:pt x="34" y="72"/>
                                </a:lnTo>
                                <a:lnTo>
                                  <a:pt x="39" y="67"/>
                                </a:lnTo>
                                <a:lnTo>
                                  <a:pt x="39" y="58"/>
                                </a:lnTo>
                                <a:lnTo>
                                  <a:pt x="39" y="38"/>
                                </a:lnTo>
                                <a:lnTo>
                                  <a:pt x="39" y="29"/>
                                </a:lnTo>
                                <a:lnTo>
                                  <a:pt x="39" y="14"/>
                                </a:lnTo>
                                <a:lnTo>
                                  <a:pt x="34" y="10"/>
                                </a:lnTo>
                                <a:lnTo>
                                  <a:pt x="34" y="5"/>
                                </a:lnTo>
                                <a:lnTo>
                                  <a:pt x="29" y="5"/>
                                </a:lnTo>
                                <a:lnTo>
                                  <a:pt x="24" y="5"/>
                                </a:lnTo>
                                <a:lnTo>
                                  <a:pt x="19" y="10"/>
                                </a:lnTo>
                                <a:lnTo>
                                  <a:pt x="15" y="14"/>
                                </a:lnTo>
                                <a:lnTo>
                                  <a:pt x="15"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056"/>
                        <wps:cNvSpPr>
                          <a:spLocks noEditPoints="1"/>
                        </wps:cNvSpPr>
                        <wps:spPr bwMode="auto">
                          <a:xfrm>
                            <a:off x="3501057" y="2036095"/>
                            <a:ext cx="25906" cy="43712"/>
                          </a:xfrm>
                          <a:custGeom>
                            <a:avLst/>
                            <a:gdLst>
                              <a:gd name="T0" fmla="*/ 0 w 48"/>
                              <a:gd name="T1" fmla="*/ 43 h 81"/>
                              <a:gd name="T2" fmla="*/ 0 w 48"/>
                              <a:gd name="T3" fmla="*/ 29 h 81"/>
                              <a:gd name="T4" fmla="*/ 0 w 48"/>
                              <a:gd name="T5" fmla="*/ 19 h 81"/>
                              <a:gd name="T6" fmla="*/ 4 w 48"/>
                              <a:gd name="T7" fmla="*/ 10 h 81"/>
                              <a:gd name="T8" fmla="*/ 14 w 48"/>
                              <a:gd name="T9" fmla="*/ 5 h 81"/>
                              <a:gd name="T10" fmla="*/ 19 w 48"/>
                              <a:gd name="T11" fmla="*/ 0 h 81"/>
                              <a:gd name="T12" fmla="*/ 24 w 48"/>
                              <a:gd name="T13" fmla="*/ 0 h 81"/>
                              <a:gd name="T14" fmla="*/ 33 w 48"/>
                              <a:gd name="T15" fmla="*/ 5 h 81"/>
                              <a:gd name="T16" fmla="*/ 38 w 48"/>
                              <a:gd name="T17" fmla="*/ 10 h 81"/>
                              <a:gd name="T18" fmla="*/ 48 w 48"/>
                              <a:gd name="T19" fmla="*/ 24 h 81"/>
                              <a:gd name="T20" fmla="*/ 48 w 48"/>
                              <a:gd name="T21" fmla="*/ 43 h 81"/>
                              <a:gd name="T22" fmla="*/ 48 w 48"/>
                              <a:gd name="T23" fmla="*/ 53 h 81"/>
                              <a:gd name="T24" fmla="*/ 43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8 h 81"/>
                              <a:gd name="T40" fmla="*/ 0 w 48"/>
                              <a:gd name="T41" fmla="*/ 43 h 81"/>
                              <a:gd name="T42" fmla="*/ 9 w 48"/>
                              <a:gd name="T43" fmla="*/ 43 h 81"/>
                              <a:gd name="T44" fmla="*/ 9 w 48"/>
                              <a:gd name="T45" fmla="*/ 58 h 81"/>
                              <a:gd name="T46" fmla="*/ 14 w 48"/>
                              <a:gd name="T47" fmla="*/ 72 h 81"/>
                              <a:gd name="T48" fmla="*/ 19 w 48"/>
                              <a:gd name="T49" fmla="*/ 77 h 81"/>
                              <a:gd name="T50" fmla="*/ 24 w 48"/>
                              <a:gd name="T51" fmla="*/ 81 h 81"/>
                              <a:gd name="T52" fmla="*/ 28 w 48"/>
                              <a:gd name="T53" fmla="*/ 81 h 81"/>
                              <a:gd name="T54" fmla="*/ 28 w 48"/>
                              <a:gd name="T55" fmla="*/ 77 h 81"/>
                              <a:gd name="T56" fmla="*/ 33 w 48"/>
                              <a:gd name="T57" fmla="*/ 72 h 81"/>
                              <a:gd name="T58" fmla="*/ 33 w 48"/>
                              <a:gd name="T59" fmla="*/ 67 h 81"/>
                              <a:gd name="T60" fmla="*/ 38 w 48"/>
                              <a:gd name="T61" fmla="*/ 58 h 81"/>
                              <a:gd name="T62" fmla="*/ 38 w 48"/>
                              <a:gd name="T63" fmla="*/ 38 h 81"/>
                              <a:gd name="T64" fmla="*/ 38 w 48"/>
                              <a:gd name="T65" fmla="*/ 29 h 81"/>
                              <a:gd name="T66" fmla="*/ 33 w 48"/>
                              <a:gd name="T67" fmla="*/ 14 h 81"/>
                              <a:gd name="T68" fmla="*/ 33 w 48"/>
                              <a:gd name="T69" fmla="*/ 10 h 81"/>
                              <a:gd name="T70" fmla="*/ 28 w 48"/>
                              <a:gd name="T71" fmla="*/ 5 h 81"/>
                              <a:gd name="T72" fmla="*/ 28 w 48"/>
                              <a:gd name="T73" fmla="*/ 5 h 81"/>
                              <a:gd name="T74" fmla="*/ 24 w 48"/>
                              <a:gd name="T75" fmla="*/ 5 h 81"/>
                              <a:gd name="T76" fmla="*/ 19 w 48"/>
                              <a:gd name="T77" fmla="*/ 5 h 81"/>
                              <a:gd name="T78" fmla="*/ 14 w 48"/>
                              <a:gd name="T79" fmla="*/ 10 h 81"/>
                              <a:gd name="T80" fmla="*/ 14 w 48"/>
                              <a:gd name="T81" fmla="*/ 14 h 81"/>
                              <a:gd name="T82" fmla="*/ 9 w 48"/>
                              <a:gd name="T83" fmla="*/ 24 h 81"/>
                              <a:gd name="T84" fmla="*/ 9 w 48"/>
                              <a:gd name="T85" fmla="*/ 34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9"/>
                                </a:lnTo>
                                <a:lnTo>
                                  <a:pt x="0" y="19"/>
                                </a:lnTo>
                                <a:lnTo>
                                  <a:pt x="4" y="10"/>
                                </a:lnTo>
                                <a:lnTo>
                                  <a:pt x="14" y="5"/>
                                </a:lnTo>
                                <a:lnTo>
                                  <a:pt x="19" y="0"/>
                                </a:lnTo>
                                <a:lnTo>
                                  <a:pt x="24" y="0"/>
                                </a:lnTo>
                                <a:lnTo>
                                  <a:pt x="33" y="5"/>
                                </a:lnTo>
                                <a:lnTo>
                                  <a:pt x="38" y="10"/>
                                </a:lnTo>
                                <a:lnTo>
                                  <a:pt x="48" y="24"/>
                                </a:lnTo>
                                <a:lnTo>
                                  <a:pt x="48" y="43"/>
                                </a:lnTo>
                                <a:lnTo>
                                  <a:pt x="48" y="53"/>
                                </a:lnTo>
                                <a:lnTo>
                                  <a:pt x="43" y="67"/>
                                </a:lnTo>
                                <a:lnTo>
                                  <a:pt x="43" y="72"/>
                                </a:lnTo>
                                <a:lnTo>
                                  <a:pt x="33" y="81"/>
                                </a:lnTo>
                                <a:lnTo>
                                  <a:pt x="28" y="81"/>
                                </a:lnTo>
                                <a:lnTo>
                                  <a:pt x="24" y="81"/>
                                </a:lnTo>
                                <a:lnTo>
                                  <a:pt x="14" y="81"/>
                                </a:lnTo>
                                <a:lnTo>
                                  <a:pt x="4" y="72"/>
                                </a:lnTo>
                                <a:lnTo>
                                  <a:pt x="0" y="58"/>
                                </a:lnTo>
                                <a:lnTo>
                                  <a:pt x="0" y="43"/>
                                </a:lnTo>
                                <a:close/>
                                <a:moveTo>
                                  <a:pt x="9" y="43"/>
                                </a:moveTo>
                                <a:lnTo>
                                  <a:pt x="9" y="58"/>
                                </a:lnTo>
                                <a:lnTo>
                                  <a:pt x="14" y="72"/>
                                </a:lnTo>
                                <a:lnTo>
                                  <a:pt x="19" y="77"/>
                                </a:lnTo>
                                <a:lnTo>
                                  <a:pt x="24" y="81"/>
                                </a:lnTo>
                                <a:lnTo>
                                  <a:pt x="28" y="81"/>
                                </a:lnTo>
                                <a:lnTo>
                                  <a:pt x="28" y="77"/>
                                </a:lnTo>
                                <a:lnTo>
                                  <a:pt x="33" y="72"/>
                                </a:lnTo>
                                <a:lnTo>
                                  <a:pt x="33" y="67"/>
                                </a:lnTo>
                                <a:lnTo>
                                  <a:pt x="38" y="58"/>
                                </a:lnTo>
                                <a:lnTo>
                                  <a:pt x="38" y="38"/>
                                </a:lnTo>
                                <a:lnTo>
                                  <a:pt x="38" y="29"/>
                                </a:lnTo>
                                <a:lnTo>
                                  <a:pt x="33" y="14"/>
                                </a:lnTo>
                                <a:lnTo>
                                  <a:pt x="33" y="10"/>
                                </a:lnTo>
                                <a:lnTo>
                                  <a:pt x="28" y="5"/>
                                </a:lnTo>
                                <a:lnTo>
                                  <a:pt x="24" y="5"/>
                                </a:lnTo>
                                <a:lnTo>
                                  <a:pt x="19" y="5"/>
                                </a:lnTo>
                                <a:lnTo>
                                  <a:pt x="14" y="10"/>
                                </a:lnTo>
                                <a:lnTo>
                                  <a:pt x="14" y="14"/>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057"/>
                        <wps:cNvSpPr>
                          <a:spLocks/>
                        </wps:cNvSpPr>
                        <wps:spPr bwMode="auto">
                          <a:xfrm>
                            <a:off x="3537217" y="2036095"/>
                            <a:ext cx="17810" cy="43712"/>
                          </a:xfrm>
                          <a:custGeom>
                            <a:avLst/>
                            <a:gdLst>
                              <a:gd name="T0" fmla="*/ 0 w 33"/>
                              <a:gd name="T1" fmla="*/ 10 h 81"/>
                              <a:gd name="T2" fmla="*/ 19 w 33"/>
                              <a:gd name="T3" fmla="*/ 0 h 81"/>
                              <a:gd name="T4" fmla="*/ 24 w 33"/>
                              <a:gd name="T5" fmla="*/ 0 h 81"/>
                              <a:gd name="T6" fmla="*/ 24 w 33"/>
                              <a:gd name="T7" fmla="*/ 67 h 81"/>
                              <a:gd name="T8" fmla="*/ 24 w 33"/>
                              <a:gd name="T9" fmla="*/ 72 h 81"/>
                              <a:gd name="T10" fmla="*/ 24 w 33"/>
                              <a:gd name="T11" fmla="*/ 77 h 81"/>
                              <a:gd name="T12" fmla="*/ 24 w 33"/>
                              <a:gd name="T13" fmla="*/ 77 h 81"/>
                              <a:gd name="T14" fmla="*/ 24 w 33"/>
                              <a:gd name="T15" fmla="*/ 81 h 81"/>
                              <a:gd name="T16" fmla="*/ 29 w 33"/>
                              <a:gd name="T17" fmla="*/ 81 h 81"/>
                              <a:gd name="T18" fmla="*/ 33 w 33"/>
                              <a:gd name="T19" fmla="*/ 81 h 81"/>
                              <a:gd name="T20" fmla="*/ 33 w 33"/>
                              <a:gd name="T21" fmla="*/ 81 h 81"/>
                              <a:gd name="T22" fmla="*/ 0 w 33"/>
                              <a:gd name="T23" fmla="*/ 81 h 81"/>
                              <a:gd name="T24" fmla="*/ 0 w 33"/>
                              <a:gd name="T25" fmla="*/ 81 h 81"/>
                              <a:gd name="T26" fmla="*/ 5 w 33"/>
                              <a:gd name="T27" fmla="*/ 81 h 81"/>
                              <a:gd name="T28" fmla="*/ 9 w 33"/>
                              <a:gd name="T29" fmla="*/ 81 h 81"/>
                              <a:gd name="T30" fmla="*/ 9 w 33"/>
                              <a:gd name="T31" fmla="*/ 77 h 81"/>
                              <a:gd name="T32" fmla="*/ 9 w 33"/>
                              <a:gd name="T33" fmla="*/ 77 h 81"/>
                              <a:gd name="T34" fmla="*/ 14 w 33"/>
                              <a:gd name="T35" fmla="*/ 72 h 81"/>
                              <a:gd name="T36" fmla="*/ 14 w 33"/>
                              <a:gd name="T37" fmla="*/ 67 h 81"/>
                              <a:gd name="T38" fmla="*/ 14 w 33"/>
                              <a:gd name="T39" fmla="*/ 24 h 81"/>
                              <a:gd name="T40" fmla="*/ 14 w 33"/>
                              <a:gd name="T41" fmla="*/ 19 h 81"/>
                              <a:gd name="T42" fmla="*/ 9 w 33"/>
                              <a:gd name="T43" fmla="*/ 14 h 81"/>
                              <a:gd name="T44" fmla="*/ 9 w 33"/>
                              <a:gd name="T45" fmla="*/ 14 h 81"/>
                              <a:gd name="T46" fmla="*/ 9 w 33"/>
                              <a:gd name="T47" fmla="*/ 10 h 81"/>
                              <a:gd name="T48" fmla="*/ 9 w 33"/>
                              <a:gd name="T49" fmla="*/ 10 h 81"/>
                              <a:gd name="T50" fmla="*/ 9 w 33"/>
                              <a:gd name="T51" fmla="*/ 10 h 81"/>
                              <a:gd name="T52" fmla="*/ 5 w 33"/>
                              <a:gd name="T53" fmla="*/ 10 h 81"/>
                              <a:gd name="T54" fmla="*/ 0 w 33"/>
                              <a:gd name="T55" fmla="*/ 14 h 81"/>
                              <a:gd name="T56" fmla="*/ 0 w 33"/>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10"/>
                                </a:moveTo>
                                <a:lnTo>
                                  <a:pt x="19" y="0"/>
                                </a:lnTo>
                                <a:lnTo>
                                  <a:pt x="24" y="0"/>
                                </a:lnTo>
                                <a:lnTo>
                                  <a:pt x="24" y="67"/>
                                </a:lnTo>
                                <a:lnTo>
                                  <a:pt x="24" y="72"/>
                                </a:lnTo>
                                <a:lnTo>
                                  <a:pt x="24" y="77"/>
                                </a:lnTo>
                                <a:lnTo>
                                  <a:pt x="24" y="81"/>
                                </a:lnTo>
                                <a:lnTo>
                                  <a:pt x="29" y="81"/>
                                </a:lnTo>
                                <a:lnTo>
                                  <a:pt x="33" y="81"/>
                                </a:lnTo>
                                <a:lnTo>
                                  <a:pt x="0" y="81"/>
                                </a:lnTo>
                                <a:lnTo>
                                  <a:pt x="5" y="81"/>
                                </a:lnTo>
                                <a:lnTo>
                                  <a:pt x="9" y="81"/>
                                </a:lnTo>
                                <a:lnTo>
                                  <a:pt x="9" y="77"/>
                                </a:lnTo>
                                <a:lnTo>
                                  <a:pt x="14" y="72"/>
                                </a:lnTo>
                                <a:lnTo>
                                  <a:pt x="14" y="67"/>
                                </a:lnTo>
                                <a:lnTo>
                                  <a:pt x="14" y="24"/>
                                </a:lnTo>
                                <a:lnTo>
                                  <a:pt x="14" y="19"/>
                                </a:lnTo>
                                <a:lnTo>
                                  <a:pt x="9" y="14"/>
                                </a:lnTo>
                                <a:lnTo>
                                  <a:pt x="9" y="10"/>
                                </a:lnTo>
                                <a:lnTo>
                                  <a:pt x="5"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058"/>
                        <wps:cNvSpPr>
                          <a:spLocks noEditPoints="1"/>
                        </wps:cNvSpPr>
                        <wps:spPr bwMode="auto">
                          <a:xfrm>
                            <a:off x="3565822" y="2036095"/>
                            <a:ext cx="25906" cy="43712"/>
                          </a:xfrm>
                          <a:custGeom>
                            <a:avLst/>
                            <a:gdLst>
                              <a:gd name="T0" fmla="*/ 9 w 48"/>
                              <a:gd name="T1" fmla="*/ 34 h 81"/>
                              <a:gd name="T2" fmla="*/ 4 w 48"/>
                              <a:gd name="T3" fmla="*/ 24 h 81"/>
                              <a:gd name="T4" fmla="*/ 4 w 48"/>
                              <a:gd name="T5" fmla="*/ 14 h 81"/>
                              <a:gd name="T6" fmla="*/ 14 w 48"/>
                              <a:gd name="T7" fmla="*/ 5 h 81"/>
                              <a:gd name="T8" fmla="*/ 33 w 48"/>
                              <a:gd name="T9" fmla="*/ 5 h 81"/>
                              <a:gd name="T10" fmla="*/ 43 w 48"/>
                              <a:gd name="T11" fmla="*/ 14 h 81"/>
                              <a:gd name="T12" fmla="*/ 43 w 48"/>
                              <a:gd name="T13" fmla="*/ 24 h 81"/>
                              <a:gd name="T14" fmla="*/ 38 w 48"/>
                              <a:gd name="T15" fmla="*/ 34 h 81"/>
                              <a:gd name="T16" fmla="*/ 38 w 48"/>
                              <a:gd name="T17" fmla="*/ 43 h 81"/>
                              <a:gd name="T18" fmla="*/ 48 w 48"/>
                              <a:gd name="T19" fmla="*/ 58 h 81"/>
                              <a:gd name="T20" fmla="*/ 43 w 48"/>
                              <a:gd name="T21" fmla="*/ 72 h 81"/>
                              <a:gd name="T22" fmla="*/ 33 w 48"/>
                              <a:gd name="T23" fmla="*/ 81 h 81"/>
                              <a:gd name="T24" fmla="*/ 14 w 48"/>
                              <a:gd name="T25" fmla="*/ 81 h 81"/>
                              <a:gd name="T26" fmla="*/ 4 w 48"/>
                              <a:gd name="T27" fmla="*/ 72 h 81"/>
                              <a:gd name="T28" fmla="*/ 0 w 48"/>
                              <a:gd name="T29" fmla="*/ 58 h 81"/>
                              <a:gd name="T30" fmla="*/ 9 w 48"/>
                              <a:gd name="T31" fmla="*/ 48 h 81"/>
                              <a:gd name="T32" fmla="*/ 24 w 48"/>
                              <a:gd name="T33" fmla="*/ 38 h 81"/>
                              <a:gd name="T34" fmla="*/ 33 w 48"/>
                              <a:gd name="T35" fmla="*/ 24 h 81"/>
                              <a:gd name="T36" fmla="*/ 38 w 48"/>
                              <a:gd name="T37" fmla="*/ 19 h 81"/>
                              <a:gd name="T38" fmla="*/ 33 w 48"/>
                              <a:gd name="T39" fmla="*/ 10 h 81"/>
                              <a:gd name="T40" fmla="*/ 24 w 48"/>
                              <a:gd name="T41" fmla="*/ 5 h 81"/>
                              <a:gd name="T42" fmla="*/ 14 w 48"/>
                              <a:gd name="T43" fmla="*/ 10 h 81"/>
                              <a:gd name="T44" fmla="*/ 9 w 48"/>
                              <a:gd name="T45" fmla="*/ 14 h 81"/>
                              <a:gd name="T46" fmla="*/ 14 w 48"/>
                              <a:gd name="T47" fmla="*/ 24 h 81"/>
                              <a:gd name="T48" fmla="*/ 14 w 48"/>
                              <a:gd name="T49" fmla="*/ 29 h 81"/>
                              <a:gd name="T50" fmla="*/ 19 w 48"/>
                              <a:gd name="T51" fmla="*/ 43 h 81"/>
                              <a:gd name="T52" fmla="*/ 14 w 48"/>
                              <a:gd name="T53" fmla="*/ 53 h 81"/>
                              <a:gd name="T54" fmla="*/ 9 w 48"/>
                              <a:gd name="T55" fmla="*/ 62 h 81"/>
                              <a:gd name="T56" fmla="*/ 14 w 48"/>
                              <a:gd name="T57" fmla="*/ 77 h 81"/>
                              <a:gd name="T58" fmla="*/ 24 w 48"/>
                              <a:gd name="T59" fmla="*/ 81 h 81"/>
                              <a:gd name="T60" fmla="*/ 33 w 48"/>
                              <a:gd name="T61" fmla="*/ 77 h 81"/>
                              <a:gd name="T62" fmla="*/ 38 w 48"/>
                              <a:gd name="T63" fmla="*/ 67 h 81"/>
                              <a:gd name="T64" fmla="*/ 38 w 48"/>
                              <a:gd name="T65" fmla="*/ 62 h 81"/>
                              <a:gd name="T66" fmla="*/ 19 w 48"/>
                              <a:gd name="T6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81">
                                <a:moveTo>
                                  <a:pt x="19" y="43"/>
                                </a:moveTo>
                                <a:lnTo>
                                  <a:pt x="9" y="34"/>
                                </a:lnTo>
                                <a:lnTo>
                                  <a:pt x="4" y="29"/>
                                </a:lnTo>
                                <a:lnTo>
                                  <a:pt x="4" y="24"/>
                                </a:lnTo>
                                <a:lnTo>
                                  <a:pt x="0" y="19"/>
                                </a:lnTo>
                                <a:lnTo>
                                  <a:pt x="4" y="14"/>
                                </a:lnTo>
                                <a:lnTo>
                                  <a:pt x="9" y="5"/>
                                </a:lnTo>
                                <a:lnTo>
                                  <a:pt x="14" y="5"/>
                                </a:lnTo>
                                <a:lnTo>
                                  <a:pt x="24" y="0"/>
                                </a:lnTo>
                                <a:lnTo>
                                  <a:pt x="33" y="5"/>
                                </a:lnTo>
                                <a:lnTo>
                                  <a:pt x="38" y="5"/>
                                </a:lnTo>
                                <a:lnTo>
                                  <a:pt x="43" y="14"/>
                                </a:lnTo>
                                <a:lnTo>
                                  <a:pt x="43" y="19"/>
                                </a:lnTo>
                                <a:lnTo>
                                  <a:pt x="43" y="24"/>
                                </a:lnTo>
                                <a:lnTo>
                                  <a:pt x="43" y="29"/>
                                </a:lnTo>
                                <a:lnTo>
                                  <a:pt x="38" y="34"/>
                                </a:lnTo>
                                <a:lnTo>
                                  <a:pt x="28" y="38"/>
                                </a:lnTo>
                                <a:lnTo>
                                  <a:pt x="38" y="43"/>
                                </a:lnTo>
                                <a:lnTo>
                                  <a:pt x="43" y="53"/>
                                </a:lnTo>
                                <a:lnTo>
                                  <a:pt x="48" y="58"/>
                                </a:lnTo>
                                <a:lnTo>
                                  <a:pt x="48" y="62"/>
                                </a:lnTo>
                                <a:lnTo>
                                  <a:pt x="43" y="72"/>
                                </a:lnTo>
                                <a:lnTo>
                                  <a:pt x="38" y="77"/>
                                </a:lnTo>
                                <a:lnTo>
                                  <a:pt x="33" y="81"/>
                                </a:lnTo>
                                <a:lnTo>
                                  <a:pt x="24" y="81"/>
                                </a:lnTo>
                                <a:lnTo>
                                  <a:pt x="14" y="81"/>
                                </a:lnTo>
                                <a:lnTo>
                                  <a:pt x="4" y="77"/>
                                </a:lnTo>
                                <a:lnTo>
                                  <a:pt x="4" y="72"/>
                                </a:lnTo>
                                <a:lnTo>
                                  <a:pt x="0" y="62"/>
                                </a:lnTo>
                                <a:lnTo>
                                  <a:pt x="0" y="58"/>
                                </a:lnTo>
                                <a:lnTo>
                                  <a:pt x="4" y="53"/>
                                </a:lnTo>
                                <a:lnTo>
                                  <a:pt x="9" y="48"/>
                                </a:lnTo>
                                <a:lnTo>
                                  <a:pt x="19" y="43"/>
                                </a:lnTo>
                                <a:close/>
                                <a:moveTo>
                                  <a:pt x="24" y="38"/>
                                </a:moveTo>
                                <a:lnTo>
                                  <a:pt x="33" y="29"/>
                                </a:lnTo>
                                <a:lnTo>
                                  <a:pt x="33" y="24"/>
                                </a:lnTo>
                                <a:lnTo>
                                  <a:pt x="38" y="24"/>
                                </a:lnTo>
                                <a:lnTo>
                                  <a:pt x="38" y="19"/>
                                </a:lnTo>
                                <a:lnTo>
                                  <a:pt x="38" y="14"/>
                                </a:lnTo>
                                <a:lnTo>
                                  <a:pt x="33" y="10"/>
                                </a:lnTo>
                                <a:lnTo>
                                  <a:pt x="28" y="5"/>
                                </a:lnTo>
                                <a:lnTo>
                                  <a:pt x="24" y="5"/>
                                </a:lnTo>
                                <a:lnTo>
                                  <a:pt x="19" y="5"/>
                                </a:lnTo>
                                <a:lnTo>
                                  <a:pt x="14" y="10"/>
                                </a:lnTo>
                                <a:lnTo>
                                  <a:pt x="9" y="10"/>
                                </a:lnTo>
                                <a:lnTo>
                                  <a:pt x="9" y="14"/>
                                </a:lnTo>
                                <a:lnTo>
                                  <a:pt x="9" y="19"/>
                                </a:lnTo>
                                <a:lnTo>
                                  <a:pt x="14" y="24"/>
                                </a:lnTo>
                                <a:lnTo>
                                  <a:pt x="14" y="29"/>
                                </a:lnTo>
                                <a:lnTo>
                                  <a:pt x="24" y="38"/>
                                </a:lnTo>
                                <a:close/>
                                <a:moveTo>
                                  <a:pt x="19" y="43"/>
                                </a:moveTo>
                                <a:lnTo>
                                  <a:pt x="14" y="48"/>
                                </a:lnTo>
                                <a:lnTo>
                                  <a:pt x="14" y="53"/>
                                </a:lnTo>
                                <a:lnTo>
                                  <a:pt x="9" y="58"/>
                                </a:lnTo>
                                <a:lnTo>
                                  <a:pt x="9" y="62"/>
                                </a:lnTo>
                                <a:lnTo>
                                  <a:pt x="9" y="72"/>
                                </a:lnTo>
                                <a:lnTo>
                                  <a:pt x="14" y="77"/>
                                </a:lnTo>
                                <a:lnTo>
                                  <a:pt x="19" y="81"/>
                                </a:lnTo>
                                <a:lnTo>
                                  <a:pt x="24" y="81"/>
                                </a:lnTo>
                                <a:lnTo>
                                  <a:pt x="28" y="81"/>
                                </a:lnTo>
                                <a:lnTo>
                                  <a:pt x="33" y="77"/>
                                </a:lnTo>
                                <a:lnTo>
                                  <a:pt x="38" y="72"/>
                                </a:lnTo>
                                <a:lnTo>
                                  <a:pt x="38" y="67"/>
                                </a:lnTo>
                                <a:lnTo>
                                  <a:pt x="38" y="62"/>
                                </a:lnTo>
                                <a:lnTo>
                                  <a:pt x="28" y="53"/>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059"/>
                        <wps:cNvSpPr>
                          <a:spLocks/>
                        </wps:cNvSpPr>
                        <wps:spPr bwMode="auto">
                          <a:xfrm>
                            <a:off x="3630586" y="2036095"/>
                            <a:ext cx="17810" cy="59361"/>
                          </a:xfrm>
                          <a:custGeom>
                            <a:avLst/>
                            <a:gdLst>
                              <a:gd name="T0" fmla="*/ 33 w 33"/>
                              <a:gd name="T1" fmla="*/ 105 h 110"/>
                              <a:gd name="T2" fmla="*/ 33 w 33"/>
                              <a:gd name="T3" fmla="*/ 110 h 110"/>
                              <a:gd name="T4" fmla="*/ 24 w 33"/>
                              <a:gd name="T5" fmla="*/ 105 h 110"/>
                              <a:gd name="T6" fmla="*/ 19 w 33"/>
                              <a:gd name="T7" fmla="*/ 96 h 110"/>
                              <a:gd name="T8" fmla="*/ 9 w 33"/>
                              <a:gd name="T9" fmla="*/ 86 h 110"/>
                              <a:gd name="T10" fmla="*/ 4 w 33"/>
                              <a:gd name="T11" fmla="*/ 77 h 110"/>
                              <a:gd name="T12" fmla="*/ 0 w 33"/>
                              <a:gd name="T13" fmla="*/ 67 h 110"/>
                              <a:gd name="T14" fmla="*/ 0 w 33"/>
                              <a:gd name="T15" fmla="*/ 53 h 110"/>
                              <a:gd name="T16" fmla="*/ 0 w 33"/>
                              <a:gd name="T17" fmla="*/ 38 h 110"/>
                              <a:gd name="T18" fmla="*/ 9 w 33"/>
                              <a:gd name="T19" fmla="*/ 19 h 110"/>
                              <a:gd name="T20" fmla="*/ 19 w 33"/>
                              <a:gd name="T21" fmla="*/ 10 h 110"/>
                              <a:gd name="T22" fmla="*/ 33 w 33"/>
                              <a:gd name="T23" fmla="*/ 0 h 110"/>
                              <a:gd name="T24" fmla="*/ 33 w 33"/>
                              <a:gd name="T25" fmla="*/ 0 h 110"/>
                              <a:gd name="T26" fmla="*/ 24 w 33"/>
                              <a:gd name="T27" fmla="*/ 5 h 110"/>
                              <a:gd name="T28" fmla="*/ 19 w 33"/>
                              <a:gd name="T29" fmla="*/ 14 h 110"/>
                              <a:gd name="T30" fmla="*/ 14 w 33"/>
                              <a:gd name="T31" fmla="*/ 19 h 110"/>
                              <a:gd name="T32" fmla="*/ 14 w 33"/>
                              <a:gd name="T33" fmla="*/ 29 h 110"/>
                              <a:gd name="T34" fmla="*/ 9 w 33"/>
                              <a:gd name="T35" fmla="*/ 38 h 110"/>
                              <a:gd name="T36" fmla="*/ 9 w 33"/>
                              <a:gd name="T37" fmla="*/ 53 h 110"/>
                              <a:gd name="T38" fmla="*/ 9 w 33"/>
                              <a:gd name="T39" fmla="*/ 62 h 110"/>
                              <a:gd name="T40" fmla="*/ 14 w 33"/>
                              <a:gd name="T41" fmla="*/ 77 h 110"/>
                              <a:gd name="T42" fmla="*/ 14 w 33"/>
                              <a:gd name="T43" fmla="*/ 81 h 110"/>
                              <a:gd name="T44" fmla="*/ 14 w 33"/>
                              <a:gd name="T45" fmla="*/ 86 h 110"/>
                              <a:gd name="T46" fmla="*/ 19 w 33"/>
                              <a:gd name="T47" fmla="*/ 91 h 110"/>
                              <a:gd name="T48" fmla="*/ 24 w 33"/>
                              <a:gd name="T49" fmla="*/ 96 h 110"/>
                              <a:gd name="T50" fmla="*/ 24 w 33"/>
                              <a:gd name="T51" fmla="*/ 101 h 110"/>
                              <a:gd name="T52" fmla="*/ 33 w 33"/>
                              <a:gd name="T53" fmla="*/ 10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33" y="105"/>
                                </a:moveTo>
                                <a:lnTo>
                                  <a:pt x="33" y="110"/>
                                </a:lnTo>
                                <a:lnTo>
                                  <a:pt x="24" y="105"/>
                                </a:lnTo>
                                <a:lnTo>
                                  <a:pt x="19" y="96"/>
                                </a:lnTo>
                                <a:lnTo>
                                  <a:pt x="9" y="86"/>
                                </a:lnTo>
                                <a:lnTo>
                                  <a:pt x="4" y="77"/>
                                </a:lnTo>
                                <a:lnTo>
                                  <a:pt x="0" y="67"/>
                                </a:lnTo>
                                <a:lnTo>
                                  <a:pt x="0" y="53"/>
                                </a:lnTo>
                                <a:lnTo>
                                  <a:pt x="0" y="38"/>
                                </a:lnTo>
                                <a:lnTo>
                                  <a:pt x="9" y="19"/>
                                </a:lnTo>
                                <a:lnTo>
                                  <a:pt x="19" y="10"/>
                                </a:lnTo>
                                <a:lnTo>
                                  <a:pt x="33" y="0"/>
                                </a:lnTo>
                                <a:lnTo>
                                  <a:pt x="24" y="5"/>
                                </a:lnTo>
                                <a:lnTo>
                                  <a:pt x="19" y="14"/>
                                </a:lnTo>
                                <a:lnTo>
                                  <a:pt x="14" y="19"/>
                                </a:lnTo>
                                <a:lnTo>
                                  <a:pt x="14" y="29"/>
                                </a:lnTo>
                                <a:lnTo>
                                  <a:pt x="9" y="38"/>
                                </a:lnTo>
                                <a:lnTo>
                                  <a:pt x="9" y="53"/>
                                </a:lnTo>
                                <a:lnTo>
                                  <a:pt x="9" y="62"/>
                                </a:lnTo>
                                <a:lnTo>
                                  <a:pt x="14" y="77"/>
                                </a:lnTo>
                                <a:lnTo>
                                  <a:pt x="14" y="81"/>
                                </a:lnTo>
                                <a:lnTo>
                                  <a:pt x="14" y="86"/>
                                </a:lnTo>
                                <a:lnTo>
                                  <a:pt x="19" y="91"/>
                                </a:lnTo>
                                <a:lnTo>
                                  <a:pt x="24" y="96"/>
                                </a:lnTo>
                                <a:lnTo>
                                  <a:pt x="24" y="101"/>
                                </a:lnTo>
                                <a:lnTo>
                                  <a:pt x="33"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060"/>
                        <wps:cNvSpPr>
                          <a:spLocks/>
                        </wps:cNvSpPr>
                        <wps:spPr bwMode="auto">
                          <a:xfrm>
                            <a:off x="3656492" y="2036095"/>
                            <a:ext cx="17810" cy="43712"/>
                          </a:xfrm>
                          <a:custGeom>
                            <a:avLst/>
                            <a:gdLst>
                              <a:gd name="T0" fmla="*/ 0 w 33"/>
                              <a:gd name="T1" fmla="*/ 10 h 81"/>
                              <a:gd name="T2" fmla="*/ 19 w 33"/>
                              <a:gd name="T3" fmla="*/ 0 h 81"/>
                              <a:gd name="T4" fmla="*/ 24 w 33"/>
                              <a:gd name="T5" fmla="*/ 0 h 81"/>
                              <a:gd name="T6" fmla="*/ 24 w 33"/>
                              <a:gd name="T7" fmla="*/ 67 h 81"/>
                              <a:gd name="T8" fmla="*/ 24 w 33"/>
                              <a:gd name="T9" fmla="*/ 72 h 81"/>
                              <a:gd name="T10" fmla="*/ 24 w 33"/>
                              <a:gd name="T11" fmla="*/ 77 h 81"/>
                              <a:gd name="T12" fmla="*/ 24 w 33"/>
                              <a:gd name="T13" fmla="*/ 77 h 81"/>
                              <a:gd name="T14" fmla="*/ 24 w 33"/>
                              <a:gd name="T15" fmla="*/ 81 h 81"/>
                              <a:gd name="T16" fmla="*/ 28 w 33"/>
                              <a:gd name="T17" fmla="*/ 81 h 81"/>
                              <a:gd name="T18" fmla="*/ 33 w 33"/>
                              <a:gd name="T19" fmla="*/ 81 h 81"/>
                              <a:gd name="T20" fmla="*/ 33 w 33"/>
                              <a:gd name="T21" fmla="*/ 81 h 81"/>
                              <a:gd name="T22" fmla="*/ 0 w 33"/>
                              <a:gd name="T23" fmla="*/ 81 h 81"/>
                              <a:gd name="T24" fmla="*/ 0 w 33"/>
                              <a:gd name="T25" fmla="*/ 81 h 81"/>
                              <a:gd name="T26" fmla="*/ 4 w 33"/>
                              <a:gd name="T27" fmla="*/ 81 h 81"/>
                              <a:gd name="T28" fmla="*/ 9 w 33"/>
                              <a:gd name="T29" fmla="*/ 81 h 81"/>
                              <a:gd name="T30" fmla="*/ 9 w 33"/>
                              <a:gd name="T31" fmla="*/ 77 h 81"/>
                              <a:gd name="T32" fmla="*/ 9 w 33"/>
                              <a:gd name="T33" fmla="*/ 77 h 81"/>
                              <a:gd name="T34" fmla="*/ 14 w 33"/>
                              <a:gd name="T35" fmla="*/ 72 h 81"/>
                              <a:gd name="T36" fmla="*/ 14 w 33"/>
                              <a:gd name="T37" fmla="*/ 67 h 81"/>
                              <a:gd name="T38" fmla="*/ 14 w 33"/>
                              <a:gd name="T39" fmla="*/ 24 h 81"/>
                              <a:gd name="T40" fmla="*/ 14 w 33"/>
                              <a:gd name="T41" fmla="*/ 19 h 81"/>
                              <a:gd name="T42" fmla="*/ 9 w 33"/>
                              <a:gd name="T43" fmla="*/ 14 h 81"/>
                              <a:gd name="T44" fmla="*/ 9 w 33"/>
                              <a:gd name="T45" fmla="*/ 14 h 81"/>
                              <a:gd name="T46" fmla="*/ 9 w 33"/>
                              <a:gd name="T47" fmla="*/ 10 h 81"/>
                              <a:gd name="T48" fmla="*/ 9 w 33"/>
                              <a:gd name="T49" fmla="*/ 10 h 81"/>
                              <a:gd name="T50" fmla="*/ 9 w 33"/>
                              <a:gd name="T51" fmla="*/ 10 h 81"/>
                              <a:gd name="T52" fmla="*/ 4 w 33"/>
                              <a:gd name="T53" fmla="*/ 10 h 81"/>
                              <a:gd name="T54" fmla="*/ 0 w 33"/>
                              <a:gd name="T55" fmla="*/ 14 h 81"/>
                              <a:gd name="T56" fmla="*/ 0 w 33"/>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10"/>
                                </a:moveTo>
                                <a:lnTo>
                                  <a:pt x="19" y="0"/>
                                </a:lnTo>
                                <a:lnTo>
                                  <a:pt x="24" y="0"/>
                                </a:lnTo>
                                <a:lnTo>
                                  <a:pt x="24" y="67"/>
                                </a:lnTo>
                                <a:lnTo>
                                  <a:pt x="24" y="72"/>
                                </a:lnTo>
                                <a:lnTo>
                                  <a:pt x="24" y="77"/>
                                </a:lnTo>
                                <a:lnTo>
                                  <a:pt x="24" y="81"/>
                                </a:lnTo>
                                <a:lnTo>
                                  <a:pt x="28" y="81"/>
                                </a:lnTo>
                                <a:lnTo>
                                  <a:pt x="33" y="81"/>
                                </a:lnTo>
                                <a:lnTo>
                                  <a:pt x="0" y="81"/>
                                </a:lnTo>
                                <a:lnTo>
                                  <a:pt x="4" y="81"/>
                                </a:lnTo>
                                <a:lnTo>
                                  <a:pt x="9" y="81"/>
                                </a:lnTo>
                                <a:lnTo>
                                  <a:pt x="9" y="77"/>
                                </a:lnTo>
                                <a:lnTo>
                                  <a:pt x="14" y="72"/>
                                </a:lnTo>
                                <a:lnTo>
                                  <a:pt x="14" y="67"/>
                                </a:lnTo>
                                <a:lnTo>
                                  <a:pt x="14" y="24"/>
                                </a:lnTo>
                                <a:lnTo>
                                  <a:pt x="14" y="19"/>
                                </a:lnTo>
                                <a:lnTo>
                                  <a:pt x="9" y="14"/>
                                </a:lnTo>
                                <a:lnTo>
                                  <a:pt x="9" y="10"/>
                                </a:lnTo>
                                <a:lnTo>
                                  <a:pt x="4"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061"/>
                        <wps:cNvSpPr>
                          <a:spLocks/>
                        </wps:cNvSpPr>
                        <wps:spPr bwMode="auto">
                          <a:xfrm>
                            <a:off x="3687255" y="2036095"/>
                            <a:ext cx="15651" cy="43712"/>
                          </a:xfrm>
                          <a:custGeom>
                            <a:avLst/>
                            <a:gdLst>
                              <a:gd name="T0" fmla="*/ 0 w 29"/>
                              <a:gd name="T1" fmla="*/ 10 h 81"/>
                              <a:gd name="T2" fmla="*/ 19 w 29"/>
                              <a:gd name="T3" fmla="*/ 0 h 81"/>
                              <a:gd name="T4" fmla="*/ 19 w 29"/>
                              <a:gd name="T5" fmla="*/ 0 h 81"/>
                              <a:gd name="T6" fmla="*/ 19 w 29"/>
                              <a:gd name="T7" fmla="*/ 67 h 81"/>
                              <a:gd name="T8" fmla="*/ 19 w 29"/>
                              <a:gd name="T9" fmla="*/ 72 h 81"/>
                              <a:gd name="T10" fmla="*/ 19 w 29"/>
                              <a:gd name="T11" fmla="*/ 77 h 81"/>
                              <a:gd name="T12" fmla="*/ 19 w 29"/>
                              <a:gd name="T13" fmla="*/ 77 h 81"/>
                              <a:gd name="T14" fmla="*/ 24 w 29"/>
                              <a:gd name="T15" fmla="*/ 81 h 81"/>
                              <a:gd name="T16" fmla="*/ 24 w 29"/>
                              <a:gd name="T17" fmla="*/ 81 h 81"/>
                              <a:gd name="T18" fmla="*/ 29 w 29"/>
                              <a:gd name="T19" fmla="*/ 81 h 81"/>
                              <a:gd name="T20" fmla="*/ 29 w 29"/>
                              <a:gd name="T21" fmla="*/ 81 h 81"/>
                              <a:gd name="T22" fmla="*/ 0 w 29"/>
                              <a:gd name="T23" fmla="*/ 81 h 81"/>
                              <a:gd name="T24" fmla="*/ 0 w 29"/>
                              <a:gd name="T25" fmla="*/ 81 h 81"/>
                              <a:gd name="T26" fmla="*/ 5 w 29"/>
                              <a:gd name="T27" fmla="*/ 81 h 81"/>
                              <a:gd name="T28" fmla="*/ 10 w 29"/>
                              <a:gd name="T29" fmla="*/ 81 h 81"/>
                              <a:gd name="T30" fmla="*/ 10 w 29"/>
                              <a:gd name="T31" fmla="*/ 77 h 81"/>
                              <a:gd name="T32" fmla="*/ 10 w 29"/>
                              <a:gd name="T33" fmla="*/ 77 h 81"/>
                              <a:gd name="T34" fmla="*/ 10 w 29"/>
                              <a:gd name="T35" fmla="*/ 72 h 81"/>
                              <a:gd name="T36" fmla="*/ 10 w 29"/>
                              <a:gd name="T37" fmla="*/ 67 h 81"/>
                              <a:gd name="T38" fmla="*/ 10 w 29"/>
                              <a:gd name="T39" fmla="*/ 24 h 81"/>
                              <a:gd name="T40" fmla="*/ 10 w 29"/>
                              <a:gd name="T41" fmla="*/ 19 h 81"/>
                              <a:gd name="T42" fmla="*/ 10 w 29"/>
                              <a:gd name="T43" fmla="*/ 14 h 81"/>
                              <a:gd name="T44" fmla="*/ 10 w 29"/>
                              <a:gd name="T45" fmla="*/ 14 h 81"/>
                              <a:gd name="T46" fmla="*/ 10 w 29"/>
                              <a:gd name="T47" fmla="*/ 10 h 81"/>
                              <a:gd name="T48" fmla="*/ 5 w 29"/>
                              <a:gd name="T49" fmla="*/ 10 h 81"/>
                              <a:gd name="T50" fmla="*/ 5 w 29"/>
                              <a:gd name="T51" fmla="*/ 10 h 81"/>
                              <a:gd name="T52" fmla="*/ 5 w 29"/>
                              <a:gd name="T53" fmla="*/ 10 h 81"/>
                              <a:gd name="T54" fmla="*/ 0 w 29"/>
                              <a:gd name="T55" fmla="*/ 14 h 81"/>
                              <a:gd name="T56" fmla="*/ 0 w 29"/>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0" y="10"/>
                                </a:moveTo>
                                <a:lnTo>
                                  <a:pt x="19" y="0"/>
                                </a:lnTo>
                                <a:lnTo>
                                  <a:pt x="19" y="67"/>
                                </a:lnTo>
                                <a:lnTo>
                                  <a:pt x="19" y="72"/>
                                </a:lnTo>
                                <a:lnTo>
                                  <a:pt x="19" y="77"/>
                                </a:lnTo>
                                <a:lnTo>
                                  <a:pt x="24" y="81"/>
                                </a:lnTo>
                                <a:lnTo>
                                  <a:pt x="29" y="81"/>
                                </a:lnTo>
                                <a:lnTo>
                                  <a:pt x="0" y="81"/>
                                </a:lnTo>
                                <a:lnTo>
                                  <a:pt x="5" y="81"/>
                                </a:lnTo>
                                <a:lnTo>
                                  <a:pt x="10" y="81"/>
                                </a:lnTo>
                                <a:lnTo>
                                  <a:pt x="10" y="77"/>
                                </a:lnTo>
                                <a:lnTo>
                                  <a:pt x="10" y="72"/>
                                </a:lnTo>
                                <a:lnTo>
                                  <a:pt x="10" y="67"/>
                                </a:lnTo>
                                <a:lnTo>
                                  <a:pt x="10" y="24"/>
                                </a:lnTo>
                                <a:lnTo>
                                  <a:pt x="10" y="19"/>
                                </a:lnTo>
                                <a:lnTo>
                                  <a:pt x="10" y="14"/>
                                </a:lnTo>
                                <a:lnTo>
                                  <a:pt x="10" y="10"/>
                                </a:lnTo>
                                <a:lnTo>
                                  <a:pt x="5"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062"/>
                        <wps:cNvSpPr>
                          <a:spLocks/>
                        </wps:cNvSpPr>
                        <wps:spPr bwMode="auto">
                          <a:xfrm>
                            <a:off x="3715859" y="2038794"/>
                            <a:ext cx="23207" cy="41013"/>
                          </a:xfrm>
                          <a:custGeom>
                            <a:avLst/>
                            <a:gdLst>
                              <a:gd name="T0" fmla="*/ 43 w 43"/>
                              <a:gd name="T1" fmla="*/ 0 h 76"/>
                              <a:gd name="T2" fmla="*/ 38 w 43"/>
                              <a:gd name="T3" fmla="*/ 9 h 76"/>
                              <a:gd name="T4" fmla="*/ 14 w 43"/>
                              <a:gd name="T5" fmla="*/ 9 h 76"/>
                              <a:gd name="T6" fmla="*/ 9 w 43"/>
                              <a:gd name="T7" fmla="*/ 19 h 76"/>
                              <a:gd name="T8" fmla="*/ 24 w 43"/>
                              <a:gd name="T9" fmla="*/ 24 h 76"/>
                              <a:gd name="T10" fmla="*/ 33 w 43"/>
                              <a:gd name="T11" fmla="*/ 29 h 76"/>
                              <a:gd name="T12" fmla="*/ 43 w 43"/>
                              <a:gd name="T13" fmla="*/ 38 h 76"/>
                              <a:gd name="T14" fmla="*/ 43 w 43"/>
                              <a:gd name="T15" fmla="*/ 48 h 76"/>
                              <a:gd name="T16" fmla="*/ 43 w 43"/>
                              <a:gd name="T17" fmla="*/ 53 h 76"/>
                              <a:gd name="T18" fmla="*/ 38 w 43"/>
                              <a:gd name="T19" fmla="*/ 62 h 76"/>
                              <a:gd name="T20" fmla="*/ 38 w 43"/>
                              <a:gd name="T21" fmla="*/ 67 h 76"/>
                              <a:gd name="T22" fmla="*/ 33 w 43"/>
                              <a:gd name="T23" fmla="*/ 72 h 76"/>
                              <a:gd name="T24" fmla="*/ 29 w 43"/>
                              <a:gd name="T25" fmla="*/ 72 h 76"/>
                              <a:gd name="T26" fmla="*/ 24 w 43"/>
                              <a:gd name="T27" fmla="*/ 76 h 76"/>
                              <a:gd name="T28" fmla="*/ 19 w 43"/>
                              <a:gd name="T29" fmla="*/ 76 h 76"/>
                              <a:gd name="T30" fmla="*/ 9 w 43"/>
                              <a:gd name="T31" fmla="*/ 76 h 76"/>
                              <a:gd name="T32" fmla="*/ 5 w 43"/>
                              <a:gd name="T33" fmla="*/ 76 h 76"/>
                              <a:gd name="T34" fmla="*/ 0 w 43"/>
                              <a:gd name="T35" fmla="*/ 76 h 76"/>
                              <a:gd name="T36" fmla="*/ 0 w 43"/>
                              <a:gd name="T37" fmla="*/ 72 h 76"/>
                              <a:gd name="T38" fmla="*/ 0 w 43"/>
                              <a:gd name="T39" fmla="*/ 72 h 76"/>
                              <a:gd name="T40" fmla="*/ 0 w 43"/>
                              <a:gd name="T41" fmla="*/ 72 h 76"/>
                              <a:gd name="T42" fmla="*/ 0 w 43"/>
                              <a:gd name="T43" fmla="*/ 67 h 76"/>
                              <a:gd name="T44" fmla="*/ 0 w 43"/>
                              <a:gd name="T45" fmla="*/ 67 h 76"/>
                              <a:gd name="T46" fmla="*/ 5 w 43"/>
                              <a:gd name="T47" fmla="*/ 67 h 76"/>
                              <a:gd name="T48" fmla="*/ 5 w 43"/>
                              <a:gd name="T49" fmla="*/ 67 h 76"/>
                              <a:gd name="T50" fmla="*/ 5 w 43"/>
                              <a:gd name="T51" fmla="*/ 67 h 76"/>
                              <a:gd name="T52" fmla="*/ 5 w 43"/>
                              <a:gd name="T53" fmla="*/ 67 h 76"/>
                              <a:gd name="T54" fmla="*/ 9 w 43"/>
                              <a:gd name="T55" fmla="*/ 72 h 76"/>
                              <a:gd name="T56" fmla="*/ 14 w 43"/>
                              <a:gd name="T57" fmla="*/ 72 h 76"/>
                              <a:gd name="T58" fmla="*/ 19 w 43"/>
                              <a:gd name="T59" fmla="*/ 72 h 76"/>
                              <a:gd name="T60" fmla="*/ 24 w 43"/>
                              <a:gd name="T61" fmla="*/ 72 h 76"/>
                              <a:gd name="T62" fmla="*/ 29 w 43"/>
                              <a:gd name="T63" fmla="*/ 67 h 76"/>
                              <a:gd name="T64" fmla="*/ 33 w 43"/>
                              <a:gd name="T65" fmla="*/ 62 h 76"/>
                              <a:gd name="T66" fmla="*/ 33 w 43"/>
                              <a:gd name="T67" fmla="*/ 53 h 76"/>
                              <a:gd name="T68" fmla="*/ 33 w 43"/>
                              <a:gd name="T69" fmla="*/ 48 h 76"/>
                              <a:gd name="T70" fmla="*/ 29 w 43"/>
                              <a:gd name="T71" fmla="*/ 43 h 76"/>
                              <a:gd name="T72" fmla="*/ 24 w 43"/>
                              <a:gd name="T73" fmla="*/ 38 h 76"/>
                              <a:gd name="T74" fmla="*/ 19 w 43"/>
                              <a:gd name="T75" fmla="*/ 33 h 76"/>
                              <a:gd name="T76" fmla="*/ 9 w 43"/>
                              <a:gd name="T77" fmla="*/ 29 h 76"/>
                              <a:gd name="T78" fmla="*/ 0 w 43"/>
                              <a:gd name="T79" fmla="*/ 29 h 76"/>
                              <a:gd name="T80" fmla="*/ 14 w 43"/>
                              <a:gd name="T81" fmla="*/ 0 h 76"/>
                              <a:gd name="T82" fmla="*/ 43 w 43"/>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 h="76">
                                <a:moveTo>
                                  <a:pt x="43" y="0"/>
                                </a:moveTo>
                                <a:lnTo>
                                  <a:pt x="38" y="9"/>
                                </a:lnTo>
                                <a:lnTo>
                                  <a:pt x="14" y="9"/>
                                </a:lnTo>
                                <a:lnTo>
                                  <a:pt x="9" y="19"/>
                                </a:lnTo>
                                <a:lnTo>
                                  <a:pt x="24" y="24"/>
                                </a:lnTo>
                                <a:lnTo>
                                  <a:pt x="33" y="29"/>
                                </a:lnTo>
                                <a:lnTo>
                                  <a:pt x="43" y="38"/>
                                </a:lnTo>
                                <a:lnTo>
                                  <a:pt x="43" y="48"/>
                                </a:lnTo>
                                <a:lnTo>
                                  <a:pt x="43" y="53"/>
                                </a:lnTo>
                                <a:lnTo>
                                  <a:pt x="38" y="62"/>
                                </a:lnTo>
                                <a:lnTo>
                                  <a:pt x="38" y="67"/>
                                </a:lnTo>
                                <a:lnTo>
                                  <a:pt x="33" y="72"/>
                                </a:lnTo>
                                <a:lnTo>
                                  <a:pt x="29" y="72"/>
                                </a:lnTo>
                                <a:lnTo>
                                  <a:pt x="24" y="76"/>
                                </a:lnTo>
                                <a:lnTo>
                                  <a:pt x="19" y="76"/>
                                </a:lnTo>
                                <a:lnTo>
                                  <a:pt x="9" y="76"/>
                                </a:lnTo>
                                <a:lnTo>
                                  <a:pt x="5" y="76"/>
                                </a:lnTo>
                                <a:lnTo>
                                  <a:pt x="0" y="76"/>
                                </a:lnTo>
                                <a:lnTo>
                                  <a:pt x="0" y="72"/>
                                </a:lnTo>
                                <a:lnTo>
                                  <a:pt x="0" y="67"/>
                                </a:lnTo>
                                <a:lnTo>
                                  <a:pt x="5" y="67"/>
                                </a:lnTo>
                                <a:lnTo>
                                  <a:pt x="9" y="72"/>
                                </a:lnTo>
                                <a:lnTo>
                                  <a:pt x="14" y="72"/>
                                </a:lnTo>
                                <a:lnTo>
                                  <a:pt x="19" y="72"/>
                                </a:lnTo>
                                <a:lnTo>
                                  <a:pt x="24" y="72"/>
                                </a:lnTo>
                                <a:lnTo>
                                  <a:pt x="29" y="67"/>
                                </a:lnTo>
                                <a:lnTo>
                                  <a:pt x="33" y="62"/>
                                </a:lnTo>
                                <a:lnTo>
                                  <a:pt x="33" y="53"/>
                                </a:lnTo>
                                <a:lnTo>
                                  <a:pt x="33" y="48"/>
                                </a:lnTo>
                                <a:lnTo>
                                  <a:pt x="29" y="43"/>
                                </a:lnTo>
                                <a:lnTo>
                                  <a:pt x="24" y="38"/>
                                </a:lnTo>
                                <a:lnTo>
                                  <a:pt x="19" y="33"/>
                                </a:lnTo>
                                <a:lnTo>
                                  <a:pt x="9" y="29"/>
                                </a:lnTo>
                                <a:lnTo>
                                  <a:pt x="0" y="29"/>
                                </a:lnTo>
                                <a:lnTo>
                                  <a:pt x="14"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063"/>
                        <wps:cNvSpPr>
                          <a:spLocks/>
                        </wps:cNvSpPr>
                        <wps:spPr bwMode="auto">
                          <a:xfrm>
                            <a:off x="3744463" y="2036095"/>
                            <a:ext cx="17810" cy="59361"/>
                          </a:xfrm>
                          <a:custGeom>
                            <a:avLst/>
                            <a:gdLst>
                              <a:gd name="T0" fmla="*/ 0 w 33"/>
                              <a:gd name="T1" fmla="*/ 0 h 110"/>
                              <a:gd name="T2" fmla="*/ 0 w 33"/>
                              <a:gd name="T3" fmla="*/ 0 h 110"/>
                              <a:gd name="T4" fmla="*/ 9 w 33"/>
                              <a:gd name="T5" fmla="*/ 5 h 110"/>
                              <a:gd name="T6" fmla="*/ 19 w 33"/>
                              <a:gd name="T7" fmla="*/ 10 h 110"/>
                              <a:gd name="T8" fmla="*/ 24 w 33"/>
                              <a:gd name="T9" fmla="*/ 19 h 110"/>
                              <a:gd name="T10" fmla="*/ 28 w 33"/>
                              <a:gd name="T11" fmla="*/ 29 h 110"/>
                              <a:gd name="T12" fmla="*/ 33 w 33"/>
                              <a:gd name="T13" fmla="*/ 43 h 110"/>
                              <a:gd name="T14" fmla="*/ 33 w 33"/>
                              <a:gd name="T15" fmla="*/ 53 h 110"/>
                              <a:gd name="T16" fmla="*/ 33 w 33"/>
                              <a:gd name="T17" fmla="*/ 72 h 110"/>
                              <a:gd name="T18" fmla="*/ 24 w 33"/>
                              <a:gd name="T19" fmla="*/ 86 h 110"/>
                              <a:gd name="T20" fmla="*/ 14 w 33"/>
                              <a:gd name="T21" fmla="*/ 101 h 110"/>
                              <a:gd name="T22" fmla="*/ 0 w 33"/>
                              <a:gd name="T23" fmla="*/ 110 h 110"/>
                              <a:gd name="T24" fmla="*/ 0 w 33"/>
                              <a:gd name="T25" fmla="*/ 105 h 110"/>
                              <a:gd name="T26" fmla="*/ 9 w 33"/>
                              <a:gd name="T27" fmla="*/ 101 h 110"/>
                              <a:gd name="T28" fmla="*/ 14 w 33"/>
                              <a:gd name="T29" fmla="*/ 96 h 110"/>
                              <a:gd name="T30" fmla="*/ 19 w 33"/>
                              <a:gd name="T31" fmla="*/ 86 h 110"/>
                              <a:gd name="T32" fmla="*/ 19 w 33"/>
                              <a:gd name="T33" fmla="*/ 77 h 110"/>
                              <a:gd name="T34" fmla="*/ 24 w 33"/>
                              <a:gd name="T35" fmla="*/ 67 h 110"/>
                              <a:gd name="T36" fmla="*/ 24 w 33"/>
                              <a:gd name="T37" fmla="*/ 58 h 110"/>
                              <a:gd name="T38" fmla="*/ 24 w 33"/>
                              <a:gd name="T39" fmla="*/ 43 h 110"/>
                              <a:gd name="T40" fmla="*/ 19 w 33"/>
                              <a:gd name="T41" fmla="*/ 34 h 110"/>
                              <a:gd name="T42" fmla="*/ 19 w 33"/>
                              <a:gd name="T43" fmla="*/ 24 h 110"/>
                              <a:gd name="T44" fmla="*/ 19 w 33"/>
                              <a:gd name="T45" fmla="*/ 19 h 110"/>
                              <a:gd name="T46" fmla="*/ 14 w 33"/>
                              <a:gd name="T47" fmla="*/ 14 h 110"/>
                              <a:gd name="T48" fmla="*/ 9 w 33"/>
                              <a:gd name="T49" fmla="*/ 10 h 110"/>
                              <a:gd name="T50" fmla="*/ 9 w 33"/>
                              <a:gd name="T51" fmla="*/ 5 h 110"/>
                              <a:gd name="T52" fmla="*/ 0 w 33"/>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0" y="0"/>
                                </a:moveTo>
                                <a:lnTo>
                                  <a:pt x="0" y="0"/>
                                </a:lnTo>
                                <a:lnTo>
                                  <a:pt x="9" y="5"/>
                                </a:lnTo>
                                <a:lnTo>
                                  <a:pt x="19" y="10"/>
                                </a:lnTo>
                                <a:lnTo>
                                  <a:pt x="24" y="19"/>
                                </a:lnTo>
                                <a:lnTo>
                                  <a:pt x="28" y="29"/>
                                </a:lnTo>
                                <a:lnTo>
                                  <a:pt x="33" y="43"/>
                                </a:lnTo>
                                <a:lnTo>
                                  <a:pt x="33" y="53"/>
                                </a:lnTo>
                                <a:lnTo>
                                  <a:pt x="33" y="72"/>
                                </a:lnTo>
                                <a:lnTo>
                                  <a:pt x="24" y="86"/>
                                </a:lnTo>
                                <a:lnTo>
                                  <a:pt x="14" y="101"/>
                                </a:lnTo>
                                <a:lnTo>
                                  <a:pt x="0" y="110"/>
                                </a:lnTo>
                                <a:lnTo>
                                  <a:pt x="0" y="105"/>
                                </a:lnTo>
                                <a:lnTo>
                                  <a:pt x="9" y="101"/>
                                </a:lnTo>
                                <a:lnTo>
                                  <a:pt x="14" y="96"/>
                                </a:lnTo>
                                <a:lnTo>
                                  <a:pt x="19" y="86"/>
                                </a:lnTo>
                                <a:lnTo>
                                  <a:pt x="19" y="77"/>
                                </a:lnTo>
                                <a:lnTo>
                                  <a:pt x="24" y="67"/>
                                </a:lnTo>
                                <a:lnTo>
                                  <a:pt x="24" y="58"/>
                                </a:lnTo>
                                <a:lnTo>
                                  <a:pt x="24" y="43"/>
                                </a:lnTo>
                                <a:lnTo>
                                  <a:pt x="19" y="34"/>
                                </a:lnTo>
                                <a:lnTo>
                                  <a:pt x="19" y="24"/>
                                </a:lnTo>
                                <a:lnTo>
                                  <a:pt x="19" y="19"/>
                                </a:lnTo>
                                <a:lnTo>
                                  <a:pt x="14" y="14"/>
                                </a:lnTo>
                                <a:lnTo>
                                  <a:pt x="9" y="10"/>
                                </a:lnTo>
                                <a:lnTo>
                                  <a:pt x="9"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064"/>
                        <wps:cNvSpPr>
                          <a:spLocks noEditPoints="1"/>
                        </wps:cNvSpPr>
                        <wps:spPr bwMode="auto">
                          <a:xfrm>
                            <a:off x="3091962" y="2126756"/>
                            <a:ext cx="28065" cy="43712"/>
                          </a:xfrm>
                          <a:custGeom>
                            <a:avLst/>
                            <a:gdLst>
                              <a:gd name="T0" fmla="*/ 0 w 52"/>
                              <a:gd name="T1" fmla="*/ 43 h 81"/>
                              <a:gd name="T2" fmla="*/ 0 w 52"/>
                              <a:gd name="T3" fmla="*/ 28 h 81"/>
                              <a:gd name="T4" fmla="*/ 4 w 52"/>
                              <a:gd name="T5" fmla="*/ 19 h 81"/>
                              <a:gd name="T6" fmla="*/ 9 w 52"/>
                              <a:gd name="T7" fmla="*/ 9 h 81"/>
                              <a:gd name="T8" fmla="*/ 14 w 52"/>
                              <a:gd name="T9" fmla="*/ 4 h 81"/>
                              <a:gd name="T10" fmla="*/ 19 w 52"/>
                              <a:gd name="T11" fmla="*/ 0 h 81"/>
                              <a:gd name="T12" fmla="*/ 24 w 52"/>
                              <a:gd name="T13" fmla="*/ 0 h 81"/>
                              <a:gd name="T14" fmla="*/ 33 w 52"/>
                              <a:gd name="T15" fmla="*/ 4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81 h 81"/>
                              <a:gd name="T30" fmla="*/ 33 w 52"/>
                              <a:gd name="T31" fmla="*/ 81 h 81"/>
                              <a:gd name="T32" fmla="*/ 24 w 52"/>
                              <a:gd name="T33" fmla="*/ 81 h 81"/>
                              <a:gd name="T34" fmla="*/ 14 w 52"/>
                              <a:gd name="T35" fmla="*/ 81 h 81"/>
                              <a:gd name="T36" fmla="*/ 4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8 w 52"/>
                              <a:gd name="T53" fmla="*/ 81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4 h 81"/>
                              <a:gd name="T72" fmla="*/ 28 w 52"/>
                              <a:gd name="T73" fmla="*/ 4 h 81"/>
                              <a:gd name="T74" fmla="*/ 24 w 52"/>
                              <a:gd name="T75" fmla="*/ 4 h 81"/>
                              <a:gd name="T76" fmla="*/ 24 w 52"/>
                              <a:gd name="T77" fmla="*/ 4 h 81"/>
                              <a:gd name="T78" fmla="*/ 19 w 52"/>
                              <a:gd name="T79" fmla="*/ 9 h 81"/>
                              <a:gd name="T80" fmla="*/ 14 w 52"/>
                              <a:gd name="T81" fmla="*/ 14 h 81"/>
                              <a:gd name="T82" fmla="*/ 14 w 52"/>
                              <a:gd name="T83" fmla="*/ 24 h 81"/>
                              <a:gd name="T84" fmla="*/ 14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4"/>
                                </a:lnTo>
                                <a:lnTo>
                                  <a:pt x="19" y="0"/>
                                </a:lnTo>
                                <a:lnTo>
                                  <a:pt x="24" y="0"/>
                                </a:lnTo>
                                <a:lnTo>
                                  <a:pt x="33" y="4"/>
                                </a:lnTo>
                                <a:lnTo>
                                  <a:pt x="43" y="9"/>
                                </a:lnTo>
                                <a:lnTo>
                                  <a:pt x="48" y="24"/>
                                </a:lnTo>
                                <a:lnTo>
                                  <a:pt x="52" y="43"/>
                                </a:lnTo>
                                <a:lnTo>
                                  <a:pt x="52" y="52"/>
                                </a:lnTo>
                                <a:lnTo>
                                  <a:pt x="48" y="67"/>
                                </a:lnTo>
                                <a:lnTo>
                                  <a:pt x="43" y="72"/>
                                </a:lnTo>
                                <a:lnTo>
                                  <a:pt x="38" y="81"/>
                                </a:lnTo>
                                <a:lnTo>
                                  <a:pt x="33" y="81"/>
                                </a:lnTo>
                                <a:lnTo>
                                  <a:pt x="24" y="81"/>
                                </a:lnTo>
                                <a:lnTo>
                                  <a:pt x="14" y="81"/>
                                </a:lnTo>
                                <a:lnTo>
                                  <a:pt x="4" y="72"/>
                                </a:lnTo>
                                <a:lnTo>
                                  <a:pt x="0" y="57"/>
                                </a:lnTo>
                                <a:lnTo>
                                  <a:pt x="0" y="43"/>
                                </a:lnTo>
                                <a:close/>
                                <a:moveTo>
                                  <a:pt x="9" y="43"/>
                                </a:moveTo>
                                <a:lnTo>
                                  <a:pt x="14" y="57"/>
                                </a:lnTo>
                                <a:lnTo>
                                  <a:pt x="14" y="72"/>
                                </a:lnTo>
                                <a:lnTo>
                                  <a:pt x="19" y="76"/>
                                </a:lnTo>
                                <a:lnTo>
                                  <a:pt x="24" y="81"/>
                                </a:lnTo>
                                <a:lnTo>
                                  <a:pt x="28" y="81"/>
                                </a:lnTo>
                                <a:lnTo>
                                  <a:pt x="33" y="76"/>
                                </a:lnTo>
                                <a:lnTo>
                                  <a:pt x="33" y="72"/>
                                </a:lnTo>
                                <a:lnTo>
                                  <a:pt x="38" y="67"/>
                                </a:lnTo>
                                <a:lnTo>
                                  <a:pt x="38" y="57"/>
                                </a:lnTo>
                                <a:lnTo>
                                  <a:pt x="38" y="38"/>
                                </a:lnTo>
                                <a:lnTo>
                                  <a:pt x="38" y="28"/>
                                </a:lnTo>
                                <a:lnTo>
                                  <a:pt x="38" y="14"/>
                                </a:lnTo>
                                <a:lnTo>
                                  <a:pt x="33" y="9"/>
                                </a:lnTo>
                                <a:lnTo>
                                  <a:pt x="33" y="4"/>
                                </a:lnTo>
                                <a:lnTo>
                                  <a:pt x="28" y="4"/>
                                </a:lnTo>
                                <a:lnTo>
                                  <a:pt x="24" y="4"/>
                                </a:lnTo>
                                <a:lnTo>
                                  <a:pt x="19" y="9"/>
                                </a:lnTo>
                                <a:lnTo>
                                  <a:pt x="14" y="14"/>
                                </a:lnTo>
                                <a:lnTo>
                                  <a:pt x="14" y="24"/>
                                </a:lnTo>
                                <a:lnTo>
                                  <a:pt x="14"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065"/>
                        <wps:cNvSpPr>
                          <a:spLocks/>
                        </wps:cNvSpPr>
                        <wps:spPr bwMode="auto">
                          <a:xfrm>
                            <a:off x="3125423" y="2165611"/>
                            <a:ext cx="7556" cy="7555"/>
                          </a:xfrm>
                          <a:custGeom>
                            <a:avLst/>
                            <a:gdLst>
                              <a:gd name="T0" fmla="*/ 10 w 14"/>
                              <a:gd name="T1" fmla="*/ 0 h 14"/>
                              <a:gd name="T2" fmla="*/ 10 w 14"/>
                              <a:gd name="T3" fmla="*/ 0 h 14"/>
                              <a:gd name="T4" fmla="*/ 14 w 14"/>
                              <a:gd name="T5" fmla="*/ 0 h 14"/>
                              <a:gd name="T6" fmla="*/ 14 w 14"/>
                              <a:gd name="T7" fmla="*/ 4 h 14"/>
                              <a:gd name="T8" fmla="*/ 14 w 14"/>
                              <a:gd name="T9" fmla="*/ 4 h 14"/>
                              <a:gd name="T10" fmla="*/ 14 w 14"/>
                              <a:gd name="T11" fmla="*/ 9 h 14"/>
                              <a:gd name="T12" fmla="*/ 14 w 14"/>
                              <a:gd name="T13" fmla="*/ 9 h 14"/>
                              <a:gd name="T14" fmla="*/ 10 w 14"/>
                              <a:gd name="T15" fmla="*/ 9 h 14"/>
                              <a:gd name="T16" fmla="*/ 10 w 14"/>
                              <a:gd name="T17" fmla="*/ 14 h 14"/>
                              <a:gd name="T18" fmla="*/ 5 w 14"/>
                              <a:gd name="T19" fmla="*/ 9 h 14"/>
                              <a:gd name="T20" fmla="*/ 5 w 14"/>
                              <a:gd name="T21" fmla="*/ 9 h 14"/>
                              <a:gd name="T22" fmla="*/ 5 w 14"/>
                              <a:gd name="T23" fmla="*/ 9 h 14"/>
                              <a:gd name="T24" fmla="*/ 0 w 14"/>
                              <a:gd name="T25" fmla="*/ 4 h 14"/>
                              <a:gd name="T26" fmla="*/ 5 w 14"/>
                              <a:gd name="T27" fmla="*/ 4 h 14"/>
                              <a:gd name="T28" fmla="*/ 5 w 14"/>
                              <a:gd name="T29" fmla="*/ 0 h 14"/>
                              <a:gd name="T30" fmla="*/ 5 w 14"/>
                              <a:gd name="T31" fmla="*/ 0 h 14"/>
                              <a:gd name="T32" fmla="*/ 10 w 14"/>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4">
                                <a:moveTo>
                                  <a:pt x="10" y="0"/>
                                </a:moveTo>
                                <a:lnTo>
                                  <a:pt x="10" y="0"/>
                                </a:lnTo>
                                <a:lnTo>
                                  <a:pt x="14" y="0"/>
                                </a:lnTo>
                                <a:lnTo>
                                  <a:pt x="14" y="4"/>
                                </a:lnTo>
                                <a:lnTo>
                                  <a:pt x="14" y="9"/>
                                </a:lnTo>
                                <a:lnTo>
                                  <a:pt x="10" y="9"/>
                                </a:lnTo>
                                <a:lnTo>
                                  <a:pt x="10" y="14"/>
                                </a:lnTo>
                                <a:lnTo>
                                  <a:pt x="5"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066"/>
                        <wps:cNvSpPr>
                          <a:spLocks noEditPoints="1"/>
                        </wps:cNvSpPr>
                        <wps:spPr bwMode="auto">
                          <a:xfrm>
                            <a:off x="3141075" y="2126756"/>
                            <a:ext cx="28604" cy="43712"/>
                          </a:xfrm>
                          <a:custGeom>
                            <a:avLst/>
                            <a:gdLst>
                              <a:gd name="T0" fmla="*/ 0 w 53"/>
                              <a:gd name="T1" fmla="*/ 43 h 81"/>
                              <a:gd name="T2" fmla="*/ 0 w 53"/>
                              <a:gd name="T3" fmla="*/ 28 h 81"/>
                              <a:gd name="T4" fmla="*/ 5 w 53"/>
                              <a:gd name="T5" fmla="*/ 19 h 81"/>
                              <a:gd name="T6" fmla="*/ 9 w 53"/>
                              <a:gd name="T7" fmla="*/ 9 h 81"/>
                              <a:gd name="T8" fmla="*/ 14 w 53"/>
                              <a:gd name="T9" fmla="*/ 4 h 81"/>
                              <a:gd name="T10" fmla="*/ 19 w 53"/>
                              <a:gd name="T11" fmla="*/ 0 h 81"/>
                              <a:gd name="T12" fmla="*/ 24 w 53"/>
                              <a:gd name="T13" fmla="*/ 0 h 81"/>
                              <a:gd name="T14" fmla="*/ 33 w 53"/>
                              <a:gd name="T15" fmla="*/ 4 h 81"/>
                              <a:gd name="T16" fmla="*/ 43 w 53"/>
                              <a:gd name="T17" fmla="*/ 9 h 81"/>
                              <a:gd name="T18" fmla="*/ 48 w 53"/>
                              <a:gd name="T19" fmla="*/ 24 h 81"/>
                              <a:gd name="T20" fmla="*/ 53 w 53"/>
                              <a:gd name="T21" fmla="*/ 43 h 81"/>
                              <a:gd name="T22" fmla="*/ 48 w 53"/>
                              <a:gd name="T23" fmla="*/ 52 h 81"/>
                              <a:gd name="T24" fmla="*/ 48 w 53"/>
                              <a:gd name="T25" fmla="*/ 67 h 81"/>
                              <a:gd name="T26" fmla="*/ 43 w 53"/>
                              <a:gd name="T27" fmla="*/ 72 h 81"/>
                              <a:gd name="T28" fmla="*/ 38 w 53"/>
                              <a:gd name="T29" fmla="*/ 81 h 81"/>
                              <a:gd name="T30" fmla="*/ 29 w 53"/>
                              <a:gd name="T31" fmla="*/ 81 h 81"/>
                              <a:gd name="T32" fmla="*/ 24 w 53"/>
                              <a:gd name="T33" fmla="*/ 81 h 81"/>
                              <a:gd name="T34" fmla="*/ 14 w 53"/>
                              <a:gd name="T35" fmla="*/ 81 h 81"/>
                              <a:gd name="T36" fmla="*/ 5 w 53"/>
                              <a:gd name="T37" fmla="*/ 72 h 81"/>
                              <a:gd name="T38" fmla="*/ 0 w 53"/>
                              <a:gd name="T39" fmla="*/ 57 h 81"/>
                              <a:gd name="T40" fmla="*/ 0 w 53"/>
                              <a:gd name="T41" fmla="*/ 43 h 81"/>
                              <a:gd name="T42" fmla="*/ 9 w 53"/>
                              <a:gd name="T43" fmla="*/ 43 h 81"/>
                              <a:gd name="T44" fmla="*/ 14 w 53"/>
                              <a:gd name="T45" fmla="*/ 57 h 81"/>
                              <a:gd name="T46" fmla="*/ 14 w 53"/>
                              <a:gd name="T47" fmla="*/ 72 h 81"/>
                              <a:gd name="T48" fmla="*/ 19 w 53"/>
                              <a:gd name="T49" fmla="*/ 76 h 81"/>
                              <a:gd name="T50" fmla="*/ 24 w 53"/>
                              <a:gd name="T51" fmla="*/ 81 h 81"/>
                              <a:gd name="T52" fmla="*/ 29 w 53"/>
                              <a:gd name="T53" fmla="*/ 81 h 81"/>
                              <a:gd name="T54" fmla="*/ 33 w 53"/>
                              <a:gd name="T55" fmla="*/ 76 h 81"/>
                              <a:gd name="T56" fmla="*/ 33 w 53"/>
                              <a:gd name="T57" fmla="*/ 72 h 81"/>
                              <a:gd name="T58" fmla="*/ 38 w 53"/>
                              <a:gd name="T59" fmla="*/ 67 h 81"/>
                              <a:gd name="T60" fmla="*/ 38 w 53"/>
                              <a:gd name="T61" fmla="*/ 57 h 81"/>
                              <a:gd name="T62" fmla="*/ 38 w 53"/>
                              <a:gd name="T63" fmla="*/ 38 h 81"/>
                              <a:gd name="T64" fmla="*/ 38 w 53"/>
                              <a:gd name="T65" fmla="*/ 28 h 81"/>
                              <a:gd name="T66" fmla="*/ 38 w 53"/>
                              <a:gd name="T67" fmla="*/ 14 h 81"/>
                              <a:gd name="T68" fmla="*/ 33 w 53"/>
                              <a:gd name="T69" fmla="*/ 9 h 81"/>
                              <a:gd name="T70" fmla="*/ 33 w 53"/>
                              <a:gd name="T71" fmla="*/ 4 h 81"/>
                              <a:gd name="T72" fmla="*/ 29 w 53"/>
                              <a:gd name="T73" fmla="*/ 4 h 81"/>
                              <a:gd name="T74" fmla="*/ 24 w 53"/>
                              <a:gd name="T75" fmla="*/ 4 h 81"/>
                              <a:gd name="T76" fmla="*/ 24 w 53"/>
                              <a:gd name="T77" fmla="*/ 4 h 81"/>
                              <a:gd name="T78" fmla="*/ 19 w 53"/>
                              <a:gd name="T79" fmla="*/ 9 h 81"/>
                              <a:gd name="T80" fmla="*/ 14 w 53"/>
                              <a:gd name="T81" fmla="*/ 14 h 81"/>
                              <a:gd name="T82" fmla="*/ 14 w 53"/>
                              <a:gd name="T83" fmla="*/ 24 h 81"/>
                              <a:gd name="T84" fmla="*/ 9 w 53"/>
                              <a:gd name="T85" fmla="*/ 33 h 81"/>
                              <a:gd name="T86" fmla="*/ 9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9" y="9"/>
                                </a:lnTo>
                                <a:lnTo>
                                  <a:pt x="14" y="4"/>
                                </a:lnTo>
                                <a:lnTo>
                                  <a:pt x="19" y="0"/>
                                </a:lnTo>
                                <a:lnTo>
                                  <a:pt x="24" y="0"/>
                                </a:lnTo>
                                <a:lnTo>
                                  <a:pt x="33" y="4"/>
                                </a:lnTo>
                                <a:lnTo>
                                  <a:pt x="43" y="9"/>
                                </a:lnTo>
                                <a:lnTo>
                                  <a:pt x="48" y="24"/>
                                </a:lnTo>
                                <a:lnTo>
                                  <a:pt x="53" y="43"/>
                                </a:lnTo>
                                <a:lnTo>
                                  <a:pt x="48" y="52"/>
                                </a:lnTo>
                                <a:lnTo>
                                  <a:pt x="48" y="67"/>
                                </a:lnTo>
                                <a:lnTo>
                                  <a:pt x="43" y="72"/>
                                </a:lnTo>
                                <a:lnTo>
                                  <a:pt x="38" y="81"/>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81"/>
                                </a:lnTo>
                                <a:lnTo>
                                  <a:pt x="33" y="76"/>
                                </a:lnTo>
                                <a:lnTo>
                                  <a:pt x="33" y="72"/>
                                </a:lnTo>
                                <a:lnTo>
                                  <a:pt x="38" y="67"/>
                                </a:lnTo>
                                <a:lnTo>
                                  <a:pt x="38" y="57"/>
                                </a:lnTo>
                                <a:lnTo>
                                  <a:pt x="38" y="38"/>
                                </a:lnTo>
                                <a:lnTo>
                                  <a:pt x="38" y="28"/>
                                </a:lnTo>
                                <a:lnTo>
                                  <a:pt x="38" y="14"/>
                                </a:lnTo>
                                <a:lnTo>
                                  <a:pt x="33" y="9"/>
                                </a:lnTo>
                                <a:lnTo>
                                  <a:pt x="33" y="4"/>
                                </a:lnTo>
                                <a:lnTo>
                                  <a:pt x="29" y="4"/>
                                </a:lnTo>
                                <a:lnTo>
                                  <a:pt x="24" y="4"/>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067"/>
                        <wps:cNvSpPr>
                          <a:spLocks noEditPoints="1"/>
                        </wps:cNvSpPr>
                        <wps:spPr bwMode="auto">
                          <a:xfrm>
                            <a:off x="3171838" y="2126756"/>
                            <a:ext cx="28604" cy="43712"/>
                          </a:xfrm>
                          <a:custGeom>
                            <a:avLst/>
                            <a:gdLst>
                              <a:gd name="T0" fmla="*/ 0 w 53"/>
                              <a:gd name="T1" fmla="*/ 43 h 81"/>
                              <a:gd name="T2" fmla="*/ 5 w 53"/>
                              <a:gd name="T3" fmla="*/ 28 h 81"/>
                              <a:gd name="T4" fmla="*/ 5 w 53"/>
                              <a:gd name="T5" fmla="*/ 19 h 81"/>
                              <a:gd name="T6" fmla="*/ 10 w 53"/>
                              <a:gd name="T7" fmla="*/ 9 h 81"/>
                              <a:gd name="T8" fmla="*/ 20 w 53"/>
                              <a:gd name="T9" fmla="*/ 4 h 81"/>
                              <a:gd name="T10" fmla="*/ 24 w 53"/>
                              <a:gd name="T11" fmla="*/ 0 h 81"/>
                              <a:gd name="T12" fmla="*/ 29 w 53"/>
                              <a:gd name="T13" fmla="*/ 0 h 81"/>
                              <a:gd name="T14" fmla="*/ 39 w 53"/>
                              <a:gd name="T15" fmla="*/ 4 h 81"/>
                              <a:gd name="T16" fmla="*/ 44 w 53"/>
                              <a:gd name="T17" fmla="*/ 9 h 81"/>
                              <a:gd name="T18" fmla="*/ 53 w 53"/>
                              <a:gd name="T19" fmla="*/ 24 h 81"/>
                              <a:gd name="T20" fmla="*/ 53 w 53"/>
                              <a:gd name="T21" fmla="*/ 43 h 81"/>
                              <a:gd name="T22" fmla="*/ 53 w 53"/>
                              <a:gd name="T23" fmla="*/ 52 h 81"/>
                              <a:gd name="T24" fmla="*/ 48 w 53"/>
                              <a:gd name="T25" fmla="*/ 67 h 81"/>
                              <a:gd name="T26" fmla="*/ 44 w 53"/>
                              <a:gd name="T27" fmla="*/ 72 h 81"/>
                              <a:gd name="T28" fmla="*/ 39 w 53"/>
                              <a:gd name="T29" fmla="*/ 81 h 81"/>
                              <a:gd name="T30" fmla="*/ 34 w 53"/>
                              <a:gd name="T31" fmla="*/ 81 h 81"/>
                              <a:gd name="T32" fmla="*/ 29 w 53"/>
                              <a:gd name="T33" fmla="*/ 81 h 81"/>
                              <a:gd name="T34" fmla="*/ 20 w 53"/>
                              <a:gd name="T35" fmla="*/ 81 h 81"/>
                              <a:gd name="T36" fmla="*/ 10 w 53"/>
                              <a:gd name="T37" fmla="*/ 72 h 81"/>
                              <a:gd name="T38" fmla="*/ 5 w 53"/>
                              <a:gd name="T39" fmla="*/ 57 h 81"/>
                              <a:gd name="T40" fmla="*/ 0 w 53"/>
                              <a:gd name="T41" fmla="*/ 43 h 81"/>
                              <a:gd name="T42" fmla="*/ 15 w 53"/>
                              <a:gd name="T43" fmla="*/ 43 h 81"/>
                              <a:gd name="T44" fmla="*/ 15 w 53"/>
                              <a:gd name="T45" fmla="*/ 57 h 81"/>
                              <a:gd name="T46" fmla="*/ 20 w 53"/>
                              <a:gd name="T47" fmla="*/ 72 h 81"/>
                              <a:gd name="T48" fmla="*/ 24 w 53"/>
                              <a:gd name="T49" fmla="*/ 76 h 81"/>
                              <a:gd name="T50" fmla="*/ 29 w 53"/>
                              <a:gd name="T51" fmla="*/ 81 h 81"/>
                              <a:gd name="T52" fmla="*/ 29 w 53"/>
                              <a:gd name="T53" fmla="*/ 81 h 81"/>
                              <a:gd name="T54" fmla="*/ 34 w 53"/>
                              <a:gd name="T55" fmla="*/ 76 h 81"/>
                              <a:gd name="T56" fmla="*/ 39 w 53"/>
                              <a:gd name="T57" fmla="*/ 72 h 81"/>
                              <a:gd name="T58" fmla="*/ 39 w 53"/>
                              <a:gd name="T59" fmla="*/ 67 h 81"/>
                              <a:gd name="T60" fmla="*/ 44 w 53"/>
                              <a:gd name="T61" fmla="*/ 57 h 81"/>
                              <a:gd name="T62" fmla="*/ 44 w 53"/>
                              <a:gd name="T63" fmla="*/ 38 h 81"/>
                              <a:gd name="T64" fmla="*/ 44 w 53"/>
                              <a:gd name="T65" fmla="*/ 28 h 81"/>
                              <a:gd name="T66" fmla="*/ 39 w 53"/>
                              <a:gd name="T67" fmla="*/ 14 h 81"/>
                              <a:gd name="T68" fmla="*/ 39 w 53"/>
                              <a:gd name="T69" fmla="*/ 9 h 81"/>
                              <a:gd name="T70" fmla="*/ 34 w 53"/>
                              <a:gd name="T71" fmla="*/ 4 h 81"/>
                              <a:gd name="T72" fmla="*/ 29 w 53"/>
                              <a:gd name="T73" fmla="*/ 4 h 81"/>
                              <a:gd name="T74" fmla="*/ 29 w 53"/>
                              <a:gd name="T75" fmla="*/ 4 h 81"/>
                              <a:gd name="T76" fmla="*/ 24 w 53"/>
                              <a:gd name="T77" fmla="*/ 4 h 81"/>
                              <a:gd name="T78" fmla="*/ 20 w 53"/>
                              <a:gd name="T79" fmla="*/ 9 h 81"/>
                              <a:gd name="T80" fmla="*/ 20 w 53"/>
                              <a:gd name="T81" fmla="*/ 14 h 81"/>
                              <a:gd name="T82" fmla="*/ 15 w 53"/>
                              <a:gd name="T83" fmla="*/ 24 h 81"/>
                              <a:gd name="T84" fmla="*/ 15 w 53"/>
                              <a:gd name="T85" fmla="*/ 33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20" y="4"/>
                                </a:lnTo>
                                <a:lnTo>
                                  <a:pt x="24" y="0"/>
                                </a:lnTo>
                                <a:lnTo>
                                  <a:pt x="29" y="0"/>
                                </a:lnTo>
                                <a:lnTo>
                                  <a:pt x="39" y="4"/>
                                </a:lnTo>
                                <a:lnTo>
                                  <a:pt x="44" y="9"/>
                                </a:lnTo>
                                <a:lnTo>
                                  <a:pt x="53" y="24"/>
                                </a:lnTo>
                                <a:lnTo>
                                  <a:pt x="53" y="43"/>
                                </a:lnTo>
                                <a:lnTo>
                                  <a:pt x="53" y="52"/>
                                </a:lnTo>
                                <a:lnTo>
                                  <a:pt x="48" y="67"/>
                                </a:lnTo>
                                <a:lnTo>
                                  <a:pt x="44" y="72"/>
                                </a:lnTo>
                                <a:lnTo>
                                  <a:pt x="39" y="81"/>
                                </a:lnTo>
                                <a:lnTo>
                                  <a:pt x="34" y="81"/>
                                </a:lnTo>
                                <a:lnTo>
                                  <a:pt x="29" y="81"/>
                                </a:lnTo>
                                <a:lnTo>
                                  <a:pt x="20" y="81"/>
                                </a:lnTo>
                                <a:lnTo>
                                  <a:pt x="10" y="72"/>
                                </a:lnTo>
                                <a:lnTo>
                                  <a:pt x="5" y="57"/>
                                </a:lnTo>
                                <a:lnTo>
                                  <a:pt x="0" y="43"/>
                                </a:lnTo>
                                <a:close/>
                                <a:moveTo>
                                  <a:pt x="15" y="43"/>
                                </a:moveTo>
                                <a:lnTo>
                                  <a:pt x="15" y="57"/>
                                </a:lnTo>
                                <a:lnTo>
                                  <a:pt x="20" y="72"/>
                                </a:lnTo>
                                <a:lnTo>
                                  <a:pt x="24" y="76"/>
                                </a:lnTo>
                                <a:lnTo>
                                  <a:pt x="29" y="81"/>
                                </a:lnTo>
                                <a:lnTo>
                                  <a:pt x="34" y="76"/>
                                </a:lnTo>
                                <a:lnTo>
                                  <a:pt x="39" y="72"/>
                                </a:lnTo>
                                <a:lnTo>
                                  <a:pt x="39" y="67"/>
                                </a:lnTo>
                                <a:lnTo>
                                  <a:pt x="44" y="57"/>
                                </a:lnTo>
                                <a:lnTo>
                                  <a:pt x="44" y="38"/>
                                </a:lnTo>
                                <a:lnTo>
                                  <a:pt x="44" y="28"/>
                                </a:lnTo>
                                <a:lnTo>
                                  <a:pt x="39" y="14"/>
                                </a:lnTo>
                                <a:lnTo>
                                  <a:pt x="39" y="9"/>
                                </a:lnTo>
                                <a:lnTo>
                                  <a:pt x="34" y="4"/>
                                </a:lnTo>
                                <a:lnTo>
                                  <a:pt x="29" y="4"/>
                                </a:lnTo>
                                <a:lnTo>
                                  <a:pt x="24" y="4"/>
                                </a:lnTo>
                                <a:lnTo>
                                  <a:pt x="20" y="9"/>
                                </a:lnTo>
                                <a:lnTo>
                                  <a:pt x="20" y="14"/>
                                </a:lnTo>
                                <a:lnTo>
                                  <a:pt x="15" y="24"/>
                                </a:lnTo>
                                <a:lnTo>
                                  <a:pt x="15" y="33"/>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068"/>
                        <wps:cNvSpPr>
                          <a:spLocks noEditPoints="1"/>
                        </wps:cNvSpPr>
                        <wps:spPr bwMode="auto">
                          <a:xfrm>
                            <a:off x="3205839" y="2126756"/>
                            <a:ext cx="28065" cy="43712"/>
                          </a:xfrm>
                          <a:custGeom>
                            <a:avLst/>
                            <a:gdLst>
                              <a:gd name="T0" fmla="*/ 0 w 52"/>
                              <a:gd name="T1" fmla="*/ 43 h 81"/>
                              <a:gd name="T2" fmla="*/ 0 w 52"/>
                              <a:gd name="T3" fmla="*/ 28 h 81"/>
                              <a:gd name="T4" fmla="*/ 5 w 52"/>
                              <a:gd name="T5" fmla="*/ 19 h 81"/>
                              <a:gd name="T6" fmla="*/ 9 w 52"/>
                              <a:gd name="T7" fmla="*/ 9 h 81"/>
                              <a:gd name="T8" fmla="*/ 14 w 52"/>
                              <a:gd name="T9" fmla="*/ 4 h 81"/>
                              <a:gd name="T10" fmla="*/ 19 w 52"/>
                              <a:gd name="T11" fmla="*/ 0 h 81"/>
                              <a:gd name="T12" fmla="*/ 24 w 52"/>
                              <a:gd name="T13" fmla="*/ 0 h 81"/>
                              <a:gd name="T14" fmla="*/ 33 w 52"/>
                              <a:gd name="T15" fmla="*/ 4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81 h 81"/>
                              <a:gd name="T30" fmla="*/ 29 w 52"/>
                              <a:gd name="T31" fmla="*/ 81 h 81"/>
                              <a:gd name="T32" fmla="*/ 24 w 52"/>
                              <a:gd name="T33" fmla="*/ 81 h 81"/>
                              <a:gd name="T34" fmla="*/ 14 w 52"/>
                              <a:gd name="T35" fmla="*/ 81 h 81"/>
                              <a:gd name="T36" fmla="*/ 5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9 w 52"/>
                              <a:gd name="T53" fmla="*/ 81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4 h 81"/>
                              <a:gd name="T72" fmla="*/ 29 w 52"/>
                              <a:gd name="T73" fmla="*/ 4 h 81"/>
                              <a:gd name="T74" fmla="*/ 24 w 52"/>
                              <a:gd name="T75" fmla="*/ 4 h 81"/>
                              <a:gd name="T76" fmla="*/ 24 w 52"/>
                              <a:gd name="T77" fmla="*/ 4 h 81"/>
                              <a:gd name="T78" fmla="*/ 19 w 52"/>
                              <a:gd name="T79" fmla="*/ 9 h 81"/>
                              <a:gd name="T80" fmla="*/ 14 w 52"/>
                              <a:gd name="T81" fmla="*/ 14 h 81"/>
                              <a:gd name="T82" fmla="*/ 14 w 52"/>
                              <a:gd name="T83" fmla="*/ 24 h 81"/>
                              <a:gd name="T84" fmla="*/ 9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5" y="19"/>
                                </a:lnTo>
                                <a:lnTo>
                                  <a:pt x="9" y="9"/>
                                </a:lnTo>
                                <a:lnTo>
                                  <a:pt x="14" y="4"/>
                                </a:lnTo>
                                <a:lnTo>
                                  <a:pt x="19" y="0"/>
                                </a:lnTo>
                                <a:lnTo>
                                  <a:pt x="24" y="0"/>
                                </a:lnTo>
                                <a:lnTo>
                                  <a:pt x="33" y="4"/>
                                </a:lnTo>
                                <a:lnTo>
                                  <a:pt x="43" y="9"/>
                                </a:lnTo>
                                <a:lnTo>
                                  <a:pt x="48" y="24"/>
                                </a:lnTo>
                                <a:lnTo>
                                  <a:pt x="52" y="43"/>
                                </a:lnTo>
                                <a:lnTo>
                                  <a:pt x="52" y="52"/>
                                </a:lnTo>
                                <a:lnTo>
                                  <a:pt x="48" y="67"/>
                                </a:lnTo>
                                <a:lnTo>
                                  <a:pt x="43" y="72"/>
                                </a:lnTo>
                                <a:lnTo>
                                  <a:pt x="38" y="81"/>
                                </a:lnTo>
                                <a:lnTo>
                                  <a:pt x="29" y="81"/>
                                </a:lnTo>
                                <a:lnTo>
                                  <a:pt x="24" y="81"/>
                                </a:lnTo>
                                <a:lnTo>
                                  <a:pt x="14" y="81"/>
                                </a:lnTo>
                                <a:lnTo>
                                  <a:pt x="5" y="72"/>
                                </a:lnTo>
                                <a:lnTo>
                                  <a:pt x="0" y="57"/>
                                </a:lnTo>
                                <a:lnTo>
                                  <a:pt x="0" y="43"/>
                                </a:lnTo>
                                <a:close/>
                                <a:moveTo>
                                  <a:pt x="9" y="43"/>
                                </a:moveTo>
                                <a:lnTo>
                                  <a:pt x="14" y="57"/>
                                </a:lnTo>
                                <a:lnTo>
                                  <a:pt x="14" y="72"/>
                                </a:lnTo>
                                <a:lnTo>
                                  <a:pt x="19" y="76"/>
                                </a:lnTo>
                                <a:lnTo>
                                  <a:pt x="24" y="81"/>
                                </a:lnTo>
                                <a:lnTo>
                                  <a:pt x="29" y="81"/>
                                </a:lnTo>
                                <a:lnTo>
                                  <a:pt x="33" y="76"/>
                                </a:lnTo>
                                <a:lnTo>
                                  <a:pt x="33" y="72"/>
                                </a:lnTo>
                                <a:lnTo>
                                  <a:pt x="38" y="67"/>
                                </a:lnTo>
                                <a:lnTo>
                                  <a:pt x="38" y="57"/>
                                </a:lnTo>
                                <a:lnTo>
                                  <a:pt x="38" y="38"/>
                                </a:lnTo>
                                <a:lnTo>
                                  <a:pt x="38" y="28"/>
                                </a:lnTo>
                                <a:lnTo>
                                  <a:pt x="38" y="14"/>
                                </a:lnTo>
                                <a:lnTo>
                                  <a:pt x="33" y="9"/>
                                </a:lnTo>
                                <a:lnTo>
                                  <a:pt x="33" y="4"/>
                                </a:lnTo>
                                <a:lnTo>
                                  <a:pt x="29" y="4"/>
                                </a:lnTo>
                                <a:lnTo>
                                  <a:pt x="24" y="4"/>
                                </a:lnTo>
                                <a:lnTo>
                                  <a:pt x="19" y="9"/>
                                </a:lnTo>
                                <a:lnTo>
                                  <a:pt x="14" y="14"/>
                                </a:lnTo>
                                <a:lnTo>
                                  <a:pt x="14"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069"/>
                        <wps:cNvSpPr>
                          <a:spLocks/>
                        </wps:cNvSpPr>
                        <wps:spPr bwMode="auto">
                          <a:xfrm>
                            <a:off x="3244698" y="2126756"/>
                            <a:ext cx="15112" cy="43712"/>
                          </a:xfrm>
                          <a:custGeom>
                            <a:avLst/>
                            <a:gdLst>
                              <a:gd name="T0" fmla="*/ 0 w 28"/>
                              <a:gd name="T1" fmla="*/ 9 h 81"/>
                              <a:gd name="T2" fmla="*/ 19 w 28"/>
                              <a:gd name="T3" fmla="*/ 0 h 81"/>
                              <a:gd name="T4" fmla="*/ 19 w 28"/>
                              <a:gd name="T5" fmla="*/ 0 h 81"/>
                              <a:gd name="T6" fmla="*/ 19 w 28"/>
                              <a:gd name="T7" fmla="*/ 67 h 81"/>
                              <a:gd name="T8" fmla="*/ 19 w 28"/>
                              <a:gd name="T9" fmla="*/ 72 h 81"/>
                              <a:gd name="T10" fmla="*/ 19 w 28"/>
                              <a:gd name="T11" fmla="*/ 76 h 81"/>
                              <a:gd name="T12" fmla="*/ 19 w 28"/>
                              <a:gd name="T13" fmla="*/ 76 h 81"/>
                              <a:gd name="T14" fmla="*/ 24 w 28"/>
                              <a:gd name="T15" fmla="*/ 81 h 81"/>
                              <a:gd name="T16" fmla="*/ 24 w 28"/>
                              <a:gd name="T17" fmla="*/ 81 h 81"/>
                              <a:gd name="T18" fmla="*/ 28 w 28"/>
                              <a:gd name="T19" fmla="*/ 81 h 81"/>
                              <a:gd name="T20" fmla="*/ 28 w 28"/>
                              <a:gd name="T21" fmla="*/ 81 h 81"/>
                              <a:gd name="T22" fmla="*/ 0 w 28"/>
                              <a:gd name="T23" fmla="*/ 81 h 81"/>
                              <a:gd name="T24" fmla="*/ 0 w 28"/>
                              <a:gd name="T25" fmla="*/ 81 h 81"/>
                              <a:gd name="T26" fmla="*/ 4 w 28"/>
                              <a:gd name="T27" fmla="*/ 81 h 81"/>
                              <a:gd name="T28" fmla="*/ 4 w 28"/>
                              <a:gd name="T29" fmla="*/ 81 h 81"/>
                              <a:gd name="T30" fmla="*/ 9 w 28"/>
                              <a:gd name="T31" fmla="*/ 76 h 81"/>
                              <a:gd name="T32" fmla="*/ 9 w 28"/>
                              <a:gd name="T33" fmla="*/ 76 h 81"/>
                              <a:gd name="T34" fmla="*/ 9 w 28"/>
                              <a:gd name="T35" fmla="*/ 72 h 81"/>
                              <a:gd name="T36" fmla="*/ 9 w 28"/>
                              <a:gd name="T37" fmla="*/ 67 h 81"/>
                              <a:gd name="T38" fmla="*/ 9 w 28"/>
                              <a:gd name="T39" fmla="*/ 24 h 81"/>
                              <a:gd name="T40" fmla="*/ 9 w 28"/>
                              <a:gd name="T41" fmla="*/ 19 h 81"/>
                              <a:gd name="T42" fmla="*/ 9 w 28"/>
                              <a:gd name="T43" fmla="*/ 14 h 81"/>
                              <a:gd name="T44" fmla="*/ 9 w 28"/>
                              <a:gd name="T45" fmla="*/ 14 h 81"/>
                              <a:gd name="T46" fmla="*/ 9 w 28"/>
                              <a:gd name="T47" fmla="*/ 9 h 81"/>
                              <a:gd name="T48" fmla="*/ 4 w 28"/>
                              <a:gd name="T49" fmla="*/ 9 h 81"/>
                              <a:gd name="T50" fmla="*/ 4 w 28"/>
                              <a:gd name="T51" fmla="*/ 9 h 81"/>
                              <a:gd name="T52" fmla="*/ 0 w 28"/>
                              <a:gd name="T53" fmla="*/ 9 h 81"/>
                              <a:gd name="T54" fmla="*/ 0 w 28"/>
                              <a:gd name="T55" fmla="*/ 14 h 81"/>
                              <a:gd name="T56" fmla="*/ 0 w 28"/>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81">
                                <a:moveTo>
                                  <a:pt x="0" y="9"/>
                                </a:moveTo>
                                <a:lnTo>
                                  <a:pt x="19" y="0"/>
                                </a:lnTo>
                                <a:lnTo>
                                  <a:pt x="19" y="67"/>
                                </a:lnTo>
                                <a:lnTo>
                                  <a:pt x="19" y="72"/>
                                </a:lnTo>
                                <a:lnTo>
                                  <a:pt x="19" y="76"/>
                                </a:lnTo>
                                <a:lnTo>
                                  <a:pt x="24" y="81"/>
                                </a:lnTo>
                                <a:lnTo>
                                  <a:pt x="28" y="81"/>
                                </a:lnTo>
                                <a:lnTo>
                                  <a:pt x="0" y="81"/>
                                </a:lnTo>
                                <a:lnTo>
                                  <a:pt x="4" y="81"/>
                                </a:lnTo>
                                <a:lnTo>
                                  <a:pt x="9" y="76"/>
                                </a:lnTo>
                                <a:lnTo>
                                  <a:pt x="9" y="72"/>
                                </a:lnTo>
                                <a:lnTo>
                                  <a:pt x="9" y="67"/>
                                </a:lnTo>
                                <a:lnTo>
                                  <a:pt x="9" y="24"/>
                                </a:lnTo>
                                <a:lnTo>
                                  <a:pt x="9" y="19"/>
                                </a:lnTo>
                                <a:lnTo>
                                  <a:pt x="9" y="14"/>
                                </a:lnTo>
                                <a:lnTo>
                                  <a:pt x="9" y="9"/>
                                </a:lnTo>
                                <a:lnTo>
                                  <a:pt x="4" y="9"/>
                                </a:lnTo>
                                <a:lnTo>
                                  <a:pt x="0" y="9"/>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070"/>
                        <wps:cNvSpPr>
                          <a:spLocks noEditPoints="1"/>
                        </wps:cNvSpPr>
                        <wps:spPr bwMode="auto">
                          <a:xfrm>
                            <a:off x="3270604" y="2126756"/>
                            <a:ext cx="28065" cy="43712"/>
                          </a:xfrm>
                          <a:custGeom>
                            <a:avLst/>
                            <a:gdLst>
                              <a:gd name="T0" fmla="*/ 0 w 52"/>
                              <a:gd name="T1" fmla="*/ 43 h 81"/>
                              <a:gd name="T2" fmla="*/ 0 w 52"/>
                              <a:gd name="T3" fmla="*/ 28 h 81"/>
                              <a:gd name="T4" fmla="*/ 4 w 52"/>
                              <a:gd name="T5" fmla="*/ 19 h 81"/>
                              <a:gd name="T6" fmla="*/ 9 w 52"/>
                              <a:gd name="T7" fmla="*/ 9 h 81"/>
                              <a:gd name="T8" fmla="*/ 14 w 52"/>
                              <a:gd name="T9" fmla="*/ 4 h 81"/>
                              <a:gd name="T10" fmla="*/ 19 w 52"/>
                              <a:gd name="T11" fmla="*/ 0 h 81"/>
                              <a:gd name="T12" fmla="*/ 24 w 52"/>
                              <a:gd name="T13" fmla="*/ 0 h 81"/>
                              <a:gd name="T14" fmla="*/ 33 w 52"/>
                              <a:gd name="T15" fmla="*/ 4 h 81"/>
                              <a:gd name="T16" fmla="*/ 43 w 52"/>
                              <a:gd name="T17" fmla="*/ 9 h 81"/>
                              <a:gd name="T18" fmla="*/ 48 w 52"/>
                              <a:gd name="T19" fmla="*/ 24 h 81"/>
                              <a:gd name="T20" fmla="*/ 52 w 52"/>
                              <a:gd name="T21" fmla="*/ 43 h 81"/>
                              <a:gd name="T22" fmla="*/ 52 w 52"/>
                              <a:gd name="T23" fmla="*/ 52 h 81"/>
                              <a:gd name="T24" fmla="*/ 48 w 52"/>
                              <a:gd name="T25" fmla="*/ 67 h 81"/>
                              <a:gd name="T26" fmla="*/ 43 w 52"/>
                              <a:gd name="T27" fmla="*/ 72 h 81"/>
                              <a:gd name="T28" fmla="*/ 38 w 52"/>
                              <a:gd name="T29" fmla="*/ 81 h 81"/>
                              <a:gd name="T30" fmla="*/ 33 w 52"/>
                              <a:gd name="T31" fmla="*/ 81 h 81"/>
                              <a:gd name="T32" fmla="*/ 24 w 52"/>
                              <a:gd name="T33" fmla="*/ 81 h 81"/>
                              <a:gd name="T34" fmla="*/ 14 w 52"/>
                              <a:gd name="T35" fmla="*/ 81 h 81"/>
                              <a:gd name="T36" fmla="*/ 4 w 52"/>
                              <a:gd name="T37" fmla="*/ 72 h 81"/>
                              <a:gd name="T38" fmla="*/ 0 w 52"/>
                              <a:gd name="T39" fmla="*/ 57 h 81"/>
                              <a:gd name="T40" fmla="*/ 0 w 52"/>
                              <a:gd name="T41" fmla="*/ 43 h 81"/>
                              <a:gd name="T42" fmla="*/ 9 w 52"/>
                              <a:gd name="T43" fmla="*/ 43 h 81"/>
                              <a:gd name="T44" fmla="*/ 14 w 52"/>
                              <a:gd name="T45" fmla="*/ 57 h 81"/>
                              <a:gd name="T46" fmla="*/ 14 w 52"/>
                              <a:gd name="T47" fmla="*/ 72 h 81"/>
                              <a:gd name="T48" fmla="*/ 19 w 52"/>
                              <a:gd name="T49" fmla="*/ 76 h 81"/>
                              <a:gd name="T50" fmla="*/ 24 w 52"/>
                              <a:gd name="T51" fmla="*/ 81 h 81"/>
                              <a:gd name="T52" fmla="*/ 28 w 52"/>
                              <a:gd name="T53" fmla="*/ 81 h 81"/>
                              <a:gd name="T54" fmla="*/ 33 w 52"/>
                              <a:gd name="T55" fmla="*/ 76 h 81"/>
                              <a:gd name="T56" fmla="*/ 33 w 52"/>
                              <a:gd name="T57" fmla="*/ 72 h 81"/>
                              <a:gd name="T58" fmla="*/ 38 w 52"/>
                              <a:gd name="T59" fmla="*/ 67 h 81"/>
                              <a:gd name="T60" fmla="*/ 38 w 52"/>
                              <a:gd name="T61" fmla="*/ 57 h 81"/>
                              <a:gd name="T62" fmla="*/ 38 w 52"/>
                              <a:gd name="T63" fmla="*/ 38 h 81"/>
                              <a:gd name="T64" fmla="*/ 38 w 52"/>
                              <a:gd name="T65" fmla="*/ 28 h 81"/>
                              <a:gd name="T66" fmla="*/ 38 w 52"/>
                              <a:gd name="T67" fmla="*/ 14 h 81"/>
                              <a:gd name="T68" fmla="*/ 33 w 52"/>
                              <a:gd name="T69" fmla="*/ 9 h 81"/>
                              <a:gd name="T70" fmla="*/ 33 w 52"/>
                              <a:gd name="T71" fmla="*/ 4 h 81"/>
                              <a:gd name="T72" fmla="*/ 28 w 52"/>
                              <a:gd name="T73" fmla="*/ 4 h 81"/>
                              <a:gd name="T74" fmla="*/ 24 w 52"/>
                              <a:gd name="T75" fmla="*/ 4 h 81"/>
                              <a:gd name="T76" fmla="*/ 24 w 52"/>
                              <a:gd name="T77" fmla="*/ 4 h 81"/>
                              <a:gd name="T78" fmla="*/ 19 w 52"/>
                              <a:gd name="T79" fmla="*/ 9 h 81"/>
                              <a:gd name="T80" fmla="*/ 14 w 52"/>
                              <a:gd name="T81" fmla="*/ 14 h 81"/>
                              <a:gd name="T82" fmla="*/ 14 w 52"/>
                              <a:gd name="T83" fmla="*/ 24 h 81"/>
                              <a:gd name="T84" fmla="*/ 14 w 52"/>
                              <a:gd name="T85" fmla="*/ 33 h 81"/>
                              <a:gd name="T86" fmla="*/ 9 w 52"/>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1">
                                <a:moveTo>
                                  <a:pt x="0" y="43"/>
                                </a:moveTo>
                                <a:lnTo>
                                  <a:pt x="0" y="28"/>
                                </a:lnTo>
                                <a:lnTo>
                                  <a:pt x="4" y="19"/>
                                </a:lnTo>
                                <a:lnTo>
                                  <a:pt x="9" y="9"/>
                                </a:lnTo>
                                <a:lnTo>
                                  <a:pt x="14" y="4"/>
                                </a:lnTo>
                                <a:lnTo>
                                  <a:pt x="19" y="0"/>
                                </a:lnTo>
                                <a:lnTo>
                                  <a:pt x="24" y="0"/>
                                </a:lnTo>
                                <a:lnTo>
                                  <a:pt x="33" y="4"/>
                                </a:lnTo>
                                <a:lnTo>
                                  <a:pt x="43" y="9"/>
                                </a:lnTo>
                                <a:lnTo>
                                  <a:pt x="48" y="24"/>
                                </a:lnTo>
                                <a:lnTo>
                                  <a:pt x="52" y="43"/>
                                </a:lnTo>
                                <a:lnTo>
                                  <a:pt x="52" y="52"/>
                                </a:lnTo>
                                <a:lnTo>
                                  <a:pt x="48" y="67"/>
                                </a:lnTo>
                                <a:lnTo>
                                  <a:pt x="43" y="72"/>
                                </a:lnTo>
                                <a:lnTo>
                                  <a:pt x="38" y="81"/>
                                </a:lnTo>
                                <a:lnTo>
                                  <a:pt x="33" y="81"/>
                                </a:lnTo>
                                <a:lnTo>
                                  <a:pt x="24" y="81"/>
                                </a:lnTo>
                                <a:lnTo>
                                  <a:pt x="14" y="81"/>
                                </a:lnTo>
                                <a:lnTo>
                                  <a:pt x="4" y="72"/>
                                </a:lnTo>
                                <a:lnTo>
                                  <a:pt x="0" y="57"/>
                                </a:lnTo>
                                <a:lnTo>
                                  <a:pt x="0" y="43"/>
                                </a:lnTo>
                                <a:close/>
                                <a:moveTo>
                                  <a:pt x="9" y="43"/>
                                </a:moveTo>
                                <a:lnTo>
                                  <a:pt x="14" y="57"/>
                                </a:lnTo>
                                <a:lnTo>
                                  <a:pt x="14" y="72"/>
                                </a:lnTo>
                                <a:lnTo>
                                  <a:pt x="19" y="76"/>
                                </a:lnTo>
                                <a:lnTo>
                                  <a:pt x="24" y="81"/>
                                </a:lnTo>
                                <a:lnTo>
                                  <a:pt x="28" y="81"/>
                                </a:lnTo>
                                <a:lnTo>
                                  <a:pt x="33" y="76"/>
                                </a:lnTo>
                                <a:lnTo>
                                  <a:pt x="33" y="72"/>
                                </a:lnTo>
                                <a:lnTo>
                                  <a:pt x="38" y="67"/>
                                </a:lnTo>
                                <a:lnTo>
                                  <a:pt x="38" y="57"/>
                                </a:lnTo>
                                <a:lnTo>
                                  <a:pt x="38" y="38"/>
                                </a:lnTo>
                                <a:lnTo>
                                  <a:pt x="38" y="28"/>
                                </a:lnTo>
                                <a:lnTo>
                                  <a:pt x="38" y="14"/>
                                </a:lnTo>
                                <a:lnTo>
                                  <a:pt x="33" y="9"/>
                                </a:lnTo>
                                <a:lnTo>
                                  <a:pt x="33" y="4"/>
                                </a:lnTo>
                                <a:lnTo>
                                  <a:pt x="28" y="4"/>
                                </a:lnTo>
                                <a:lnTo>
                                  <a:pt x="24" y="4"/>
                                </a:lnTo>
                                <a:lnTo>
                                  <a:pt x="19" y="9"/>
                                </a:lnTo>
                                <a:lnTo>
                                  <a:pt x="14" y="14"/>
                                </a:lnTo>
                                <a:lnTo>
                                  <a:pt x="14" y="24"/>
                                </a:lnTo>
                                <a:lnTo>
                                  <a:pt x="14"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071"/>
                        <wps:cNvSpPr>
                          <a:spLocks/>
                        </wps:cNvSpPr>
                        <wps:spPr bwMode="auto">
                          <a:xfrm>
                            <a:off x="3317018" y="2131613"/>
                            <a:ext cx="18350" cy="38855"/>
                          </a:xfrm>
                          <a:custGeom>
                            <a:avLst/>
                            <a:gdLst>
                              <a:gd name="T0" fmla="*/ 19 w 34"/>
                              <a:gd name="T1" fmla="*/ 0 h 72"/>
                              <a:gd name="T2" fmla="*/ 19 w 34"/>
                              <a:gd name="T3" fmla="*/ 19 h 72"/>
                              <a:gd name="T4" fmla="*/ 34 w 34"/>
                              <a:gd name="T5" fmla="*/ 19 h 72"/>
                              <a:gd name="T6" fmla="*/ 34 w 34"/>
                              <a:gd name="T7" fmla="*/ 24 h 72"/>
                              <a:gd name="T8" fmla="*/ 19 w 34"/>
                              <a:gd name="T9" fmla="*/ 24 h 72"/>
                              <a:gd name="T10" fmla="*/ 19 w 34"/>
                              <a:gd name="T11" fmla="*/ 58 h 72"/>
                              <a:gd name="T12" fmla="*/ 19 w 34"/>
                              <a:gd name="T13" fmla="*/ 63 h 72"/>
                              <a:gd name="T14" fmla="*/ 19 w 34"/>
                              <a:gd name="T15" fmla="*/ 67 h 72"/>
                              <a:gd name="T16" fmla="*/ 24 w 34"/>
                              <a:gd name="T17" fmla="*/ 67 h 72"/>
                              <a:gd name="T18" fmla="*/ 24 w 34"/>
                              <a:gd name="T19" fmla="*/ 67 h 72"/>
                              <a:gd name="T20" fmla="*/ 29 w 34"/>
                              <a:gd name="T21" fmla="*/ 67 h 72"/>
                              <a:gd name="T22" fmla="*/ 29 w 34"/>
                              <a:gd name="T23" fmla="*/ 67 h 72"/>
                              <a:gd name="T24" fmla="*/ 29 w 34"/>
                              <a:gd name="T25" fmla="*/ 63 h 72"/>
                              <a:gd name="T26" fmla="*/ 29 w 34"/>
                              <a:gd name="T27" fmla="*/ 63 h 72"/>
                              <a:gd name="T28" fmla="*/ 34 w 34"/>
                              <a:gd name="T29" fmla="*/ 63 h 72"/>
                              <a:gd name="T30" fmla="*/ 29 w 34"/>
                              <a:gd name="T31" fmla="*/ 67 h 72"/>
                              <a:gd name="T32" fmla="*/ 29 w 34"/>
                              <a:gd name="T33" fmla="*/ 72 h 72"/>
                              <a:gd name="T34" fmla="*/ 24 w 34"/>
                              <a:gd name="T35" fmla="*/ 72 h 72"/>
                              <a:gd name="T36" fmla="*/ 19 w 34"/>
                              <a:gd name="T37" fmla="*/ 72 h 72"/>
                              <a:gd name="T38" fmla="*/ 19 w 34"/>
                              <a:gd name="T39" fmla="*/ 72 h 72"/>
                              <a:gd name="T40" fmla="*/ 14 w 34"/>
                              <a:gd name="T41" fmla="*/ 72 h 72"/>
                              <a:gd name="T42" fmla="*/ 14 w 34"/>
                              <a:gd name="T43" fmla="*/ 72 h 72"/>
                              <a:gd name="T44" fmla="*/ 10 w 34"/>
                              <a:gd name="T45" fmla="*/ 67 h 72"/>
                              <a:gd name="T46" fmla="*/ 10 w 34"/>
                              <a:gd name="T47" fmla="*/ 63 h 72"/>
                              <a:gd name="T48" fmla="*/ 10 w 34"/>
                              <a:gd name="T49" fmla="*/ 58 h 72"/>
                              <a:gd name="T50" fmla="*/ 10 w 34"/>
                              <a:gd name="T51" fmla="*/ 24 h 72"/>
                              <a:gd name="T52" fmla="*/ 0 w 34"/>
                              <a:gd name="T53" fmla="*/ 24 h 72"/>
                              <a:gd name="T54" fmla="*/ 0 w 34"/>
                              <a:gd name="T55" fmla="*/ 19 h 72"/>
                              <a:gd name="T56" fmla="*/ 5 w 34"/>
                              <a:gd name="T57" fmla="*/ 19 h 72"/>
                              <a:gd name="T58" fmla="*/ 10 w 34"/>
                              <a:gd name="T59" fmla="*/ 19 h 72"/>
                              <a:gd name="T60" fmla="*/ 10 w 34"/>
                              <a:gd name="T61" fmla="*/ 15 h 72"/>
                              <a:gd name="T62" fmla="*/ 14 w 34"/>
                              <a:gd name="T63" fmla="*/ 10 h 72"/>
                              <a:gd name="T64" fmla="*/ 14 w 34"/>
                              <a:gd name="T65" fmla="*/ 5 h 72"/>
                              <a:gd name="T66" fmla="*/ 19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34" y="19"/>
                                </a:lnTo>
                                <a:lnTo>
                                  <a:pt x="34" y="24"/>
                                </a:lnTo>
                                <a:lnTo>
                                  <a:pt x="19" y="24"/>
                                </a:lnTo>
                                <a:lnTo>
                                  <a:pt x="19" y="58"/>
                                </a:lnTo>
                                <a:lnTo>
                                  <a:pt x="19" y="63"/>
                                </a:lnTo>
                                <a:lnTo>
                                  <a:pt x="19" y="67"/>
                                </a:lnTo>
                                <a:lnTo>
                                  <a:pt x="24" y="67"/>
                                </a:lnTo>
                                <a:lnTo>
                                  <a:pt x="29" y="67"/>
                                </a:lnTo>
                                <a:lnTo>
                                  <a:pt x="29" y="63"/>
                                </a:lnTo>
                                <a:lnTo>
                                  <a:pt x="34" y="63"/>
                                </a:lnTo>
                                <a:lnTo>
                                  <a:pt x="29" y="67"/>
                                </a:lnTo>
                                <a:lnTo>
                                  <a:pt x="29" y="72"/>
                                </a:lnTo>
                                <a:lnTo>
                                  <a:pt x="24" y="72"/>
                                </a:lnTo>
                                <a:lnTo>
                                  <a:pt x="19" y="72"/>
                                </a:lnTo>
                                <a:lnTo>
                                  <a:pt x="14" y="72"/>
                                </a:lnTo>
                                <a:lnTo>
                                  <a:pt x="10" y="67"/>
                                </a:lnTo>
                                <a:lnTo>
                                  <a:pt x="10" y="63"/>
                                </a:lnTo>
                                <a:lnTo>
                                  <a:pt x="10" y="58"/>
                                </a:lnTo>
                                <a:lnTo>
                                  <a:pt x="10" y="24"/>
                                </a:lnTo>
                                <a:lnTo>
                                  <a:pt x="0" y="24"/>
                                </a:lnTo>
                                <a:lnTo>
                                  <a:pt x="0" y="19"/>
                                </a:lnTo>
                                <a:lnTo>
                                  <a:pt x="5" y="19"/>
                                </a:lnTo>
                                <a:lnTo>
                                  <a:pt x="10" y="19"/>
                                </a:lnTo>
                                <a:lnTo>
                                  <a:pt x="10" y="15"/>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072"/>
                        <wps:cNvSpPr>
                          <a:spLocks noEditPoints="1"/>
                        </wps:cNvSpPr>
                        <wps:spPr bwMode="auto">
                          <a:xfrm>
                            <a:off x="3337527" y="2141866"/>
                            <a:ext cx="28604" cy="31300"/>
                          </a:xfrm>
                          <a:custGeom>
                            <a:avLst/>
                            <a:gdLst>
                              <a:gd name="T0" fmla="*/ 24 w 53"/>
                              <a:gd name="T1" fmla="*/ 0 h 58"/>
                              <a:gd name="T2" fmla="*/ 39 w 53"/>
                              <a:gd name="T3" fmla="*/ 0 h 58"/>
                              <a:gd name="T4" fmla="*/ 44 w 53"/>
                              <a:gd name="T5" fmla="*/ 10 h 58"/>
                              <a:gd name="T6" fmla="*/ 48 w 53"/>
                              <a:gd name="T7" fmla="*/ 15 h 58"/>
                              <a:gd name="T8" fmla="*/ 53 w 53"/>
                              <a:gd name="T9" fmla="*/ 24 h 58"/>
                              <a:gd name="T10" fmla="*/ 48 w 53"/>
                              <a:gd name="T11" fmla="*/ 34 h 58"/>
                              <a:gd name="T12" fmla="*/ 48 w 53"/>
                              <a:gd name="T13" fmla="*/ 39 h 58"/>
                              <a:gd name="T14" fmla="*/ 44 w 53"/>
                              <a:gd name="T15" fmla="*/ 48 h 58"/>
                              <a:gd name="T16" fmla="*/ 39 w 53"/>
                              <a:gd name="T17" fmla="*/ 53 h 58"/>
                              <a:gd name="T18" fmla="*/ 34 w 53"/>
                              <a:gd name="T19" fmla="*/ 53 h 58"/>
                              <a:gd name="T20" fmla="*/ 24 w 53"/>
                              <a:gd name="T21" fmla="*/ 58 h 58"/>
                              <a:gd name="T22" fmla="*/ 15 w 53"/>
                              <a:gd name="T23" fmla="*/ 53 h 58"/>
                              <a:gd name="T24" fmla="*/ 5 w 53"/>
                              <a:gd name="T25" fmla="*/ 48 h 58"/>
                              <a:gd name="T26" fmla="*/ 0 w 53"/>
                              <a:gd name="T27" fmla="*/ 39 h 58"/>
                              <a:gd name="T28" fmla="*/ 0 w 53"/>
                              <a:gd name="T29" fmla="*/ 29 h 58"/>
                              <a:gd name="T30" fmla="*/ 0 w 53"/>
                              <a:gd name="T31" fmla="*/ 20 h 58"/>
                              <a:gd name="T32" fmla="*/ 5 w 53"/>
                              <a:gd name="T33" fmla="*/ 15 h 58"/>
                              <a:gd name="T34" fmla="*/ 5 w 53"/>
                              <a:gd name="T35" fmla="*/ 5 h 58"/>
                              <a:gd name="T36" fmla="*/ 15 w 53"/>
                              <a:gd name="T37" fmla="*/ 0 h 58"/>
                              <a:gd name="T38" fmla="*/ 20 w 53"/>
                              <a:gd name="T39" fmla="*/ 0 h 58"/>
                              <a:gd name="T40" fmla="*/ 24 w 53"/>
                              <a:gd name="T41" fmla="*/ 0 h 58"/>
                              <a:gd name="T42" fmla="*/ 24 w 53"/>
                              <a:gd name="T43" fmla="*/ 0 h 58"/>
                              <a:gd name="T44" fmla="*/ 20 w 53"/>
                              <a:gd name="T45" fmla="*/ 5 h 58"/>
                              <a:gd name="T46" fmla="*/ 20 w 53"/>
                              <a:gd name="T47" fmla="*/ 5 h 58"/>
                              <a:gd name="T48" fmla="*/ 15 w 53"/>
                              <a:gd name="T49" fmla="*/ 5 h 58"/>
                              <a:gd name="T50" fmla="*/ 10 w 53"/>
                              <a:gd name="T51" fmla="*/ 10 h 58"/>
                              <a:gd name="T52" fmla="*/ 10 w 53"/>
                              <a:gd name="T53" fmla="*/ 15 h 58"/>
                              <a:gd name="T54" fmla="*/ 10 w 53"/>
                              <a:gd name="T55" fmla="*/ 24 h 58"/>
                              <a:gd name="T56" fmla="*/ 10 w 53"/>
                              <a:gd name="T57" fmla="*/ 34 h 58"/>
                              <a:gd name="T58" fmla="*/ 15 w 53"/>
                              <a:gd name="T59" fmla="*/ 44 h 58"/>
                              <a:gd name="T60" fmla="*/ 20 w 53"/>
                              <a:gd name="T61" fmla="*/ 48 h 58"/>
                              <a:gd name="T62" fmla="*/ 29 w 53"/>
                              <a:gd name="T63" fmla="*/ 53 h 58"/>
                              <a:gd name="T64" fmla="*/ 34 w 53"/>
                              <a:gd name="T65" fmla="*/ 48 h 58"/>
                              <a:gd name="T66" fmla="*/ 39 w 53"/>
                              <a:gd name="T67" fmla="*/ 48 h 58"/>
                              <a:gd name="T68" fmla="*/ 39 w 53"/>
                              <a:gd name="T69" fmla="*/ 39 h 58"/>
                              <a:gd name="T70" fmla="*/ 39 w 53"/>
                              <a:gd name="T71" fmla="*/ 29 h 58"/>
                              <a:gd name="T72" fmla="*/ 39 w 53"/>
                              <a:gd name="T73" fmla="*/ 20 h 58"/>
                              <a:gd name="T74" fmla="*/ 34 w 53"/>
                              <a:gd name="T75" fmla="*/ 10 h 58"/>
                              <a:gd name="T76" fmla="*/ 29 w 53"/>
                              <a:gd name="T77" fmla="*/ 5 h 58"/>
                              <a:gd name="T78" fmla="*/ 24 w 53"/>
                              <a:gd name="T7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8">
                                <a:moveTo>
                                  <a:pt x="24" y="0"/>
                                </a:moveTo>
                                <a:lnTo>
                                  <a:pt x="39" y="0"/>
                                </a:lnTo>
                                <a:lnTo>
                                  <a:pt x="44" y="10"/>
                                </a:lnTo>
                                <a:lnTo>
                                  <a:pt x="48" y="15"/>
                                </a:lnTo>
                                <a:lnTo>
                                  <a:pt x="53" y="24"/>
                                </a:lnTo>
                                <a:lnTo>
                                  <a:pt x="48" y="34"/>
                                </a:lnTo>
                                <a:lnTo>
                                  <a:pt x="48" y="39"/>
                                </a:lnTo>
                                <a:lnTo>
                                  <a:pt x="44" y="48"/>
                                </a:lnTo>
                                <a:lnTo>
                                  <a:pt x="39" y="53"/>
                                </a:lnTo>
                                <a:lnTo>
                                  <a:pt x="34" y="53"/>
                                </a:lnTo>
                                <a:lnTo>
                                  <a:pt x="24" y="58"/>
                                </a:lnTo>
                                <a:lnTo>
                                  <a:pt x="15" y="53"/>
                                </a:lnTo>
                                <a:lnTo>
                                  <a:pt x="5" y="48"/>
                                </a:lnTo>
                                <a:lnTo>
                                  <a:pt x="0" y="39"/>
                                </a:lnTo>
                                <a:lnTo>
                                  <a:pt x="0" y="29"/>
                                </a:lnTo>
                                <a:lnTo>
                                  <a:pt x="0" y="20"/>
                                </a:lnTo>
                                <a:lnTo>
                                  <a:pt x="5" y="15"/>
                                </a:lnTo>
                                <a:lnTo>
                                  <a:pt x="5" y="5"/>
                                </a:lnTo>
                                <a:lnTo>
                                  <a:pt x="15" y="0"/>
                                </a:lnTo>
                                <a:lnTo>
                                  <a:pt x="20" y="0"/>
                                </a:lnTo>
                                <a:lnTo>
                                  <a:pt x="24" y="0"/>
                                </a:lnTo>
                                <a:close/>
                                <a:moveTo>
                                  <a:pt x="24" y="0"/>
                                </a:moveTo>
                                <a:lnTo>
                                  <a:pt x="20" y="5"/>
                                </a:lnTo>
                                <a:lnTo>
                                  <a:pt x="15" y="5"/>
                                </a:lnTo>
                                <a:lnTo>
                                  <a:pt x="10" y="10"/>
                                </a:lnTo>
                                <a:lnTo>
                                  <a:pt x="10" y="15"/>
                                </a:lnTo>
                                <a:lnTo>
                                  <a:pt x="10" y="24"/>
                                </a:lnTo>
                                <a:lnTo>
                                  <a:pt x="10" y="34"/>
                                </a:lnTo>
                                <a:lnTo>
                                  <a:pt x="15" y="44"/>
                                </a:lnTo>
                                <a:lnTo>
                                  <a:pt x="20" y="48"/>
                                </a:lnTo>
                                <a:lnTo>
                                  <a:pt x="29" y="53"/>
                                </a:lnTo>
                                <a:lnTo>
                                  <a:pt x="34" y="48"/>
                                </a:lnTo>
                                <a:lnTo>
                                  <a:pt x="39" y="48"/>
                                </a:lnTo>
                                <a:lnTo>
                                  <a:pt x="39" y="39"/>
                                </a:lnTo>
                                <a:lnTo>
                                  <a:pt x="39" y="29"/>
                                </a:lnTo>
                                <a:lnTo>
                                  <a:pt x="39" y="20"/>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073"/>
                        <wps:cNvSpPr>
                          <a:spLocks noEditPoints="1"/>
                        </wps:cNvSpPr>
                        <wps:spPr bwMode="auto">
                          <a:xfrm>
                            <a:off x="3387180" y="2126756"/>
                            <a:ext cx="25906" cy="43712"/>
                          </a:xfrm>
                          <a:custGeom>
                            <a:avLst/>
                            <a:gdLst>
                              <a:gd name="T0" fmla="*/ 0 w 48"/>
                              <a:gd name="T1" fmla="*/ 43 h 81"/>
                              <a:gd name="T2" fmla="*/ 0 w 48"/>
                              <a:gd name="T3" fmla="*/ 28 h 81"/>
                              <a:gd name="T4" fmla="*/ 4 w 48"/>
                              <a:gd name="T5" fmla="*/ 19 h 81"/>
                              <a:gd name="T6" fmla="*/ 9 w 48"/>
                              <a:gd name="T7" fmla="*/ 9 h 81"/>
                              <a:gd name="T8" fmla="*/ 14 w 48"/>
                              <a:gd name="T9" fmla="*/ 4 h 81"/>
                              <a:gd name="T10" fmla="*/ 19 w 48"/>
                              <a:gd name="T11" fmla="*/ 0 h 81"/>
                              <a:gd name="T12" fmla="*/ 24 w 48"/>
                              <a:gd name="T13" fmla="*/ 0 h 81"/>
                              <a:gd name="T14" fmla="*/ 33 w 48"/>
                              <a:gd name="T15" fmla="*/ 4 h 81"/>
                              <a:gd name="T16" fmla="*/ 43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81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4 h 81"/>
                              <a:gd name="T72" fmla="*/ 28 w 48"/>
                              <a:gd name="T73" fmla="*/ 4 h 81"/>
                              <a:gd name="T74" fmla="*/ 24 w 48"/>
                              <a:gd name="T75" fmla="*/ 4 h 81"/>
                              <a:gd name="T76" fmla="*/ 19 w 48"/>
                              <a:gd name="T77" fmla="*/ 4 h 81"/>
                              <a:gd name="T78" fmla="*/ 19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4" y="19"/>
                                </a:lnTo>
                                <a:lnTo>
                                  <a:pt x="9" y="9"/>
                                </a:lnTo>
                                <a:lnTo>
                                  <a:pt x="14" y="4"/>
                                </a:lnTo>
                                <a:lnTo>
                                  <a:pt x="19" y="0"/>
                                </a:lnTo>
                                <a:lnTo>
                                  <a:pt x="24" y="0"/>
                                </a:lnTo>
                                <a:lnTo>
                                  <a:pt x="33" y="4"/>
                                </a:lnTo>
                                <a:lnTo>
                                  <a:pt x="43" y="9"/>
                                </a:lnTo>
                                <a:lnTo>
                                  <a:pt x="48" y="24"/>
                                </a:lnTo>
                                <a:lnTo>
                                  <a:pt x="48" y="43"/>
                                </a:lnTo>
                                <a:lnTo>
                                  <a:pt x="48" y="52"/>
                                </a:lnTo>
                                <a:lnTo>
                                  <a:pt x="48" y="67"/>
                                </a:lnTo>
                                <a:lnTo>
                                  <a:pt x="43" y="72"/>
                                </a:lnTo>
                                <a:lnTo>
                                  <a:pt x="33" y="81"/>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81"/>
                                </a:lnTo>
                                <a:lnTo>
                                  <a:pt x="28" y="76"/>
                                </a:lnTo>
                                <a:lnTo>
                                  <a:pt x="33" y="72"/>
                                </a:lnTo>
                                <a:lnTo>
                                  <a:pt x="33" y="67"/>
                                </a:lnTo>
                                <a:lnTo>
                                  <a:pt x="38" y="57"/>
                                </a:lnTo>
                                <a:lnTo>
                                  <a:pt x="38" y="38"/>
                                </a:lnTo>
                                <a:lnTo>
                                  <a:pt x="38" y="28"/>
                                </a:lnTo>
                                <a:lnTo>
                                  <a:pt x="33" y="14"/>
                                </a:lnTo>
                                <a:lnTo>
                                  <a:pt x="33" y="9"/>
                                </a:lnTo>
                                <a:lnTo>
                                  <a:pt x="28" y="4"/>
                                </a:lnTo>
                                <a:lnTo>
                                  <a:pt x="24" y="4"/>
                                </a:lnTo>
                                <a:lnTo>
                                  <a:pt x="19" y="4"/>
                                </a:lnTo>
                                <a:lnTo>
                                  <a:pt x="19"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074"/>
                        <wps:cNvSpPr>
                          <a:spLocks/>
                        </wps:cNvSpPr>
                        <wps:spPr bwMode="auto">
                          <a:xfrm>
                            <a:off x="3420641" y="2165611"/>
                            <a:ext cx="7556" cy="7555"/>
                          </a:xfrm>
                          <a:custGeom>
                            <a:avLst/>
                            <a:gdLst>
                              <a:gd name="T0" fmla="*/ 5 w 14"/>
                              <a:gd name="T1" fmla="*/ 0 h 14"/>
                              <a:gd name="T2" fmla="*/ 10 w 14"/>
                              <a:gd name="T3" fmla="*/ 0 h 14"/>
                              <a:gd name="T4" fmla="*/ 10 w 14"/>
                              <a:gd name="T5" fmla="*/ 0 h 14"/>
                              <a:gd name="T6" fmla="*/ 14 w 14"/>
                              <a:gd name="T7" fmla="*/ 4 h 14"/>
                              <a:gd name="T8" fmla="*/ 14 w 14"/>
                              <a:gd name="T9" fmla="*/ 4 h 14"/>
                              <a:gd name="T10" fmla="*/ 14 w 14"/>
                              <a:gd name="T11" fmla="*/ 9 h 14"/>
                              <a:gd name="T12" fmla="*/ 10 w 14"/>
                              <a:gd name="T13" fmla="*/ 9 h 14"/>
                              <a:gd name="T14" fmla="*/ 10 w 14"/>
                              <a:gd name="T15" fmla="*/ 9 h 14"/>
                              <a:gd name="T16" fmla="*/ 5 w 14"/>
                              <a:gd name="T17" fmla="*/ 14 h 14"/>
                              <a:gd name="T18" fmla="*/ 5 w 14"/>
                              <a:gd name="T19" fmla="*/ 9 h 14"/>
                              <a:gd name="T20" fmla="*/ 0 w 14"/>
                              <a:gd name="T21" fmla="*/ 9 h 14"/>
                              <a:gd name="T22" fmla="*/ 0 w 14"/>
                              <a:gd name="T23" fmla="*/ 9 h 14"/>
                              <a:gd name="T24" fmla="*/ 0 w 14"/>
                              <a:gd name="T25" fmla="*/ 4 h 14"/>
                              <a:gd name="T26" fmla="*/ 0 w 14"/>
                              <a:gd name="T27" fmla="*/ 4 h 14"/>
                              <a:gd name="T28" fmla="*/ 0 w 14"/>
                              <a:gd name="T29" fmla="*/ 0 h 14"/>
                              <a:gd name="T30" fmla="*/ 5 w 14"/>
                              <a:gd name="T31" fmla="*/ 0 h 14"/>
                              <a:gd name="T32" fmla="*/ 5 w 14"/>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4">
                                <a:moveTo>
                                  <a:pt x="5" y="0"/>
                                </a:moveTo>
                                <a:lnTo>
                                  <a:pt x="10" y="0"/>
                                </a:lnTo>
                                <a:lnTo>
                                  <a:pt x="14" y="4"/>
                                </a:lnTo>
                                <a:lnTo>
                                  <a:pt x="14" y="9"/>
                                </a:lnTo>
                                <a:lnTo>
                                  <a:pt x="10" y="9"/>
                                </a:lnTo>
                                <a:lnTo>
                                  <a:pt x="5" y="14"/>
                                </a:lnTo>
                                <a:lnTo>
                                  <a:pt x="5" y="9"/>
                                </a:lnTo>
                                <a:lnTo>
                                  <a:pt x="0" y="9"/>
                                </a:lnTo>
                                <a:lnTo>
                                  <a:pt x="0" y="4"/>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075"/>
                        <wps:cNvSpPr>
                          <a:spLocks noEditPoints="1"/>
                        </wps:cNvSpPr>
                        <wps:spPr bwMode="auto">
                          <a:xfrm>
                            <a:off x="3433594" y="2126756"/>
                            <a:ext cx="28604" cy="43712"/>
                          </a:xfrm>
                          <a:custGeom>
                            <a:avLst/>
                            <a:gdLst>
                              <a:gd name="T0" fmla="*/ 0 w 53"/>
                              <a:gd name="T1" fmla="*/ 43 h 81"/>
                              <a:gd name="T2" fmla="*/ 5 w 53"/>
                              <a:gd name="T3" fmla="*/ 28 h 81"/>
                              <a:gd name="T4" fmla="*/ 5 w 53"/>
                              <a:gd name="T5" fmla="*/ 19 h 81"/>
                              <a:gd name="T6" fmla="*/ 10 w 53"/>
                              <a:gd name="T7" fmla="*/ 9 h 81"/>
                              <a:gd name="T8" fmla="*/ 19 w 53"/>
                              <a:gd name="T9" fmla="*/ 4 h 81"/>
                              <a:gd name="T10" fmla="*/ 24 w 53"/>
                              <a:gd name="T11" fmla="*/ 0 h 81"/>
                              <a:gd name="T12" fmla="*/ 29 w 53"/>
                              <a:gd name="T13" fmla="*/ 0 h 81"/>
                              <a:gd name="T14" fmla="*/ 38 w 53"/>
                              <a:gd name="T15" fmla="*/ 4 h 81"/>
                              <a:gd name="T16" fmla="*/ 43 w 53"/>
                              <a:gd name="T17" fmla="*/ 9 h 81"/>
                              <a:gd name="T18" fmla="*/ 53 w 53"/>
                              <a:gd name="T19" fmla="*/ 24 h 81"/>
                              <a:gd name="T20" fmla="*/ 53 w 53"/>
                              <a:gd name="T21" fmla="*/ 43 h 81"/>
                              <a:gd name="T22" fmla="*/ 53 w 53"/>
                              <a:gd name="T23" fmla="*/ 52 h 81"/>
                              <a:gd name="T24" fmla="*/ 48 w 53"/>
                              <a:gd name="T25" fmla="*/ 67 h 81"/>
                              <a:gd name="T26" fmla="*/ 43 w 53"/>
                              <a:gd name="T27" fmla="*/ 72 h 81"/>
                              <a:gd name="T28" fmla="*/ 38 w 53"/>
                              <a:gd name="T29" fmla="*/ 81 h 81"/>
                              <a:gd name="T30" fmla="*/ 34 w 53"/>
                              <a:gd name="T31" fmla="*/ 81 h 81"/>
                              <a:gd name="T32" fmla="*/ 29 w 53"/>
                              <a:gd name="T33" fmla="*/ 81 h 81"/>
                              <a:gd name="T34" fmla="*/ 19 w 53"/>
                              <a:gd name="T35" fmla="*/ 81 h 81"/>
                              <a:gd name="T36" fmla="*/ 10 w 53"/>
                              <a:gd name="T37" fmla="*/ 72 h 81"/>
                              <a:gd name="T38" fmla="*/ 5 w 53"/>
                              <a:gd name="T39" fmla="*/ 57 h 81"/>
                              <a:gd name="T40" fmla="*/ 0 w 53"/>
                              <a:gd name="T41" fmla="*/ 43 h 81"/>
                              <a:gd name="T42" fmla="*/ 14 w 53"/>
                              <a:gd name="T43" fmla="*/ 43 h 81"/>
                              <a:gd name="T44" fmla="*/ 14 w 53"/>
                              <a:gd name="T45" fmla="*/ 57 h 81"/>
                              <a:gd name="T46" fmla="*/ 19 w 53"/>
                              <a:gd name="T47" fmla="*/ 72 h 81"/>
                              <a:gd name="T48" fmla="*/ 24 w 53"/>
                              <a:gd name="T49" fmla="*/ 76 h 81"/>
                              <a:gd name="T50" fmla="*/ 29 w 53"/>
                              <a:gd name="T51" fmla="*/ 81 h 81"/>
                              <a:gd name="T52" fmla="*/ 29 w 53"/>
                              <a:gd name="T53" fmla="*/ 81 h 81"/>
                              <a:gd name="T54" fmla="*/ 34 w 53"/>
                              <a:gd name="T55" fmla="*/ 76 h 81"/>
                              <a:gd name="T56" fmla="*/ 38 w 53"/>
                              <a:gd name="T57" fmla="*/ 72 h 81"/>
                              <a:gd name="T58" fmla="*/ 38 w 53"/>
                              <a:gd name="T59" fmla="*/ 67 h 81"/>
                              <a:gd name="T60" fmla="*/ 43 w 53"/>
                              <a:gd name="T61" fmla="*/ 57 h 81"/>
                              <a:gd name="T62" fmla="*/ 43 w 53"/>
                              <a:gd name="T63" fmla="*/ 38 h 81"/>
                              <a:gd name="T64" fmla="*/ 43 w 53"/>
                              <a:gd name="T65" fmla="*/ 28 h 81"/>
                              <a:gd name="T66" fmla="*/ 38 w 53"/>
                              <a:gd name="T67" fmla="*/ 14 h 81"/>
                              <a:gd name="T68" fmla="*/ 38 w 53"/>
                              <a:gd name="T69" fmla="*/ 9 h 81"/>
                              <a:gd name="T70" fmla="*/ 34 w 53"/>
                              <a:gd name="T71" fmla="*/ 4 h 81"/>
                              <a:gd name="T72" fmla="*/ 34 w 53"/>
                              <a:gd name="T73" fmla="*/ 4 h 81"/>
                              <a:gd name="T74" fmla="*/ 29 w 53"/>
                              <a:gd name="T75" fmla="*/ 4 h 81"/>
                              <a:gd name="T76" fmla="*/ 24 w 53"/>
                              <a:gd name="T77" fmla="*/ 4 h 81"/>
                              <a:gd name="T78" fmla="*/ 19 w 53"/>
                              <a:gd name="T79" fmla="*/ 9 h 81"/>
                              <a:gd name="T80" fmla="*/ 19 w 53"/>
                              <a:gd name="T81" fmla="*/ 14 h 81"/>
                              <a:gd name="T82" fmla="*/ 14 w 53"/>
                              <a:gd name="T83" fmla="*/ 24 h 81"/>
                              <a:gd name="T84" fmla="*/ 14 w 53"/>
                              <a:gd name="T85" fmla="*/ 33 h 81"/>
                              <a:gd name="T86" fmla="*/ 14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5" y="28"/>
                                </a:lnTo>
                                <a:lnTo>
                                  <a:pt x="5" y="19"/>
                                </a:lnTo>
                                <a:lnTo>
                                  <a:pt x="10" y="9"/>
                                </a:lnTo>
                                <a:lnTo>
                                  <a:pt x="19" y="4"/>
                                </a:lnTo>
                                <a:lnTo>
                                  <a:pt x="24" y="0"/>
                                </a:lnTo>
                                <a:lnTo>
                                  <a:pt x="29" y="0"/>
                                </a:lnTo>
                                <a:lnTo>
                                  <a:pt x="38" y="4"/>
                                </a:lnTo>
                                <a:lnTo>
                                  <a:pt x="43" y="9"/>
                                </a:lnTo>
                                <a:lnTo>
                                  <a:pt x="53" y="24"/>
                                </a:lnTo>
                                <a:lnTo>
                                  <a:pt x="53" y="43"/>
                                </a:lnTo>
                                <a:lnTo>
                                  <a:pt x="53" y="52"/>
                                </a:lnTo>
                                <a:lnTo>
                                  <a:pt x="48" y="67"/>
                                </a:lnTo>
                                <a:lnTo>
                                  <a:pt x="43" y="72"/>
                                </a:lnTo>
                                <a:lnTo>
                                  <a:pt x="38" y="81"/>
                                </a:lnTo>
                                <a:lnTo>
                                  <a:pt x="34" y="81"/>
                                </a:lnTo>
                                <a:lnTo>
                                  <a:pt x="29" y="81"/>
                                </a:lnTo>
                                <a:lnTo>
                                  <a:pt x="19" y="81"/>
                                </a:lnTo>
                                <a:lnTo>
                                  <a:pt x="10" y="72"/>
                                </a:lnTo>
                                <a:lnTo>
                                  <a:pt x="5" y="57"/>
                                </a:lnTo>
                                <a:lnTo>
                                  <a:pt x="0" y="43"/>
                                </a:lnTo>
                                <a:close/>
                                <a:moveTo>
                                  <a:pt x="14" y="43"/>
                                </a:moveTo>
                                <a:lnTo>
                                  <a:pt x="14" y="57"/>
                                </a:lnTo>
                                <a:lnTo>
                                  <a:pt x="19" y="72"/>
                                </a:lnTo>
                                <a:lnTo>
                                  <a:pt x="24" y="76"/>
                                </a:lnTo>
                                <a:lnTo>
                                  <a:pt x="29" y="81"/>
                                </a:lnTo>
                                <a:lnTo>
                                  <a:pt x="34" y="76"/>
                                </a:lnTo>
                                <a:lnTo>
                                  <a:pt x="38" y="72"/>
                                </a:lnTo>
                                <a:lnTo>
                                  <a:pt x="38" y="67"/>
                                </a:lnTo>
                                <a:lnTo>
                                  <a:pt x="43" y="57"/>
                                </a:lnTo>
                                <a:lnTo>
                                  <a:pt x="43" y="38"/>
                                </a:lnTo>
                                <a:lnTo>
                                  <a:pt x="43" y="28"/>
                                </a:lnTo>
                                <a:lnTo>
                                  <a:pt x="38" y="14"/>
                                </a:lnTo>
                                <a:lnTo>
                                  <a:pt x="38" y="9"/>
                                </a:lnTo>
                                <a:lnTo>
                                  <a:pt x="34" y="4"/>
                                </a:lnTo>
                                <a:lnTo>
                                  <a:pt x="29" y="4"/>
                                </a:lnTo>
                                <a:lnTo>
                                  <a:pt x="24" y="4"/>
                                </a:lnTo>
                                <a:lnTo>
                                  <a:pt x="19" y="9"/>
                                </a:lnTo>
                                <a:lnTo>
                                  <a:pt x="19" y="14"/>
                                </a:lnTo>
                                <a:lnTo>
                                  <a:pt x="14" y="24"/>
                                </a:lnTo>
                                <a:lnTo>
                                  <a:pt x="14" y="3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076"/>
                        <wps:cNvSpPr>
                          <a:spLocks noEditPoints="1"/>
                        </wps:cNvSpPr>
                        <wps:spPr bwMode="auto">
                          <a:xfrm>
                            <a:off x="3467056" y="2126756"/>
                            <a:ext cx="28604" cy="43712"/>
                          </a:xfrm>
                          <a:custGeom>
                            <a:avLst/>
                            <a:gdLst>
                              <a:gd name="T0" fmla="*/ 0 w 53"/>
                              <a:gd name="T1" fmla="*/ 43 h 81"/>
                              <a:gd name="T2" fmla="*/ 0 w 53"/>
                              <a:gd name="T3" fmla="*/ 28 h 81"/>
                              <a:gd name="T4" fmla="*/ 5 w 53"/>
                              <a:gd name="T5" fmla="*/ 19 h 81"/>
                              <a:gd name="T6" fmla="*/ 10 w 53"/>
                              <a:gd name="T7" fmla="*/ 9 h 81"/>
                              <a:gd name="T8" fmla="*/ 15 w 53"/>
                              <a:gd name="T9" fmla="*/ 4 h 81"/>
                              <a:gd name="T10" fmla="*/ 19 w 53"/>
                              <a:gd name="T11" fmla="*/ 0 h 81"/>
                              <a:gd name="T12" fmla="*/ 24 w 53"/>
                              <a:gd name="T13" fmla="*/ 0 h 81"/>
                              <a:gd name="T14" fmla="*/ 34 w 53"/>
                              <a:gd name="T15" fmla="*/ 4 h 81"/>
                              <a:gd name="T16" fmla="*/ 43 w 53"/>
                              <a:gd name="T17" fmla="*/ 9 h 81"/>
                              <a:gd name="T18" fmla="*/ 48 w 53"/>
                              <a:gd name="T19" fmla="*/ 24 h 81"/>
                              <a:gd name="T20" fmla="*/ 53 w 53"/>
                              <a:gd name="T21" fmla="*/ 43 h 81"/>
                              <a:gd name="T22" fmla="*/ 53 w 53"/>
                              <a:gd name="T23" fmla="*/ 52 h 81"/>
                              <a:gd name="T24" fmla="*/ 48 w 53"/>
                              <a:gd name="T25" fmla="*/ 67 h 81"/>
                              <a:gd name="T26" fmla="*/ 43 w 53"/>
                              <a:gd name="T27" fmla="*/ 72 h 81"/>
                              <a:gd name="T28" fmla="*/ 39 w 53"/>
                              <a:gd name="T29" fmla="*/ 81 h 81"/>
                              <a:gd name="T30" fmla="*/ 34 w 53"/>
                              <a:gd name="T31" fmla="*/ 81 h 81"/>
                              <a:gd name="T32" fmla="*/ 24 w 53"/>
                              <a:gd name="T33" fmla="*/ 81 h 81"/>
                              <a:gd name="T34" fmla="*/ 15 w 53"/>
                              <a:gd name="T35" fmla="*/ 81 h 81"/>
                              <a:gd name="T36" fmla="*/ 5 w 53"/>
                              <a:gd name="T37" fmla="*/ 72 h 81"/>
                              <a:gd name="T38" fmla="*/ 0 w 53"/>
                              <a:gd name="T39" fmla="*/ 57 h 81"/>
                              <a:gd name="T40" fmla="*/ 0 w 53"/>
                              <a:gd name="T41" fmla="*/ 43 h 81"/>
                              <a:gd name="T42" fmla="*/ 10 w 53"/>
                              <a:gd name="T43" fmla="*/ 43 h 81"/>
                              <a:gd name="T44" fmla="*/ 15 w 53"/>
                              <a:gd name="T45" fmla="*/ 57 h 81"/>
                              <a:gd name="T46" fmla="*/ 15 w 53"/>
                              <a:gd name="T47" fmla="*/ 72 h 81"/>
                              <a:gd name="T48" fmla="*/ 19 w 53"/>
                              <a:gd name="T49" fmla="*/ 76 h 81"/>
                              <a:gd name="T50" fmla="*/ 24 w 53"/>
                              <a:gd name="T51" fmla="*/ 81 h 81"/>
                              <a:gd name="T52" fmla="*/ 29 w 53"/>
                              <a:gd name="T53" fmla="*/ 81 h 81"/>
                              <a:gd name="T54" fmla="*/ 34 w 53"/>
                              <a:gd name="T55" fmla="*/ 76 h 81"/>
                              <a:gd name="T56" fmla="*/ 34 w 53"/>
                              <a:gd name="T57" fmla="*/ 72 h 81"/>
                              <a:gd name="T58" fmla="*/ 39 w 53"/>
                              <a:gd name="T59" fmla="*/ 67 h 81"/>
                              <a:gd name="T60" fmla="*/ 39 w 53"/>
                              <a:gd name="T61" fmla="*/ 57 h 81"/>
                              <a:gd name="T62" fmla="*/ 39 w 53"/>
                              <a:gd name="T63" fmla="*/ 38 h 81"/>
                              <a:gd name="T64" fmla="*/ 39 w 53"/>
                              <a:gd name="T65" fmla="*/ 28 h 81"/>
                              <a:gd name="T66" fmla="*/ 39 w 53"/>
                              <a:gd name="T67" fmla="*/ 14 h 81"/>
                              <a:gd name="T68" fmla="*/ 34 w 53"/>
                              <a:gd name="T69" fmla="*/ 9 h 81"/>
                              <a:gd name="T70" fmla="*/ 34 w 53"/>
                              <a:gd name="T71" fmla="*/ 4 h 81"/>
                              <a:gd name="T72" fmla="*/ 29 w 53"/>
                              <a:gd name="T73" fmla="*/ 4 h 81"/>
                              <a:gd name="T74" fmla="*/ 24 w 53"/>
                              <a:gd name="T75" fmla="*/ 4 h 81"/>
                              <a:gd name="T76" fmla="*/ 24 w 53"/>
                              <a:gd name="T77" fmla="*/ 4 h 81"/>
                              <a:gd name="T78" fmla="*/ 19 w 53"/>
                              <a:gd name="T79" fmla="*/ 9 h 81"/>
                              <a:gd name="T80" fmla="*/ 15 w 53"/>
                              <a:gd name="T81" fmla="*/ 14 h 81"/>
                              <a:gd name="T82" fmla="*/ 15 w 53"/>
                              <a:gd name="T83" fmla="*/ 24 h 81"/>
                              <a:gd name="T84" fmla="*/ 10 w 53"/>
                              <a:gd name="T85" fmla="*/ 33 h 81"/>
                              <a:gd name="T86" fmla="*/ 10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43"/>
                                </a:moveTo>
                                <a:lnTo>
                                  <a:pt x="0" y="28"/>
                                </a:lnTo>
                                <a:lnTo>
                                  <a:pt x="5" y="19"/>
                                </a:lnTo>
                                <a:lnTo>
                                  <a:pt x="10" y="9"/>
                                </a:lnTo>
                                <a:lnTo>
                                  <a:pt x="15" y="4"/>
                                </a:lnTo>
                                <a:lnTo>
                                  <a:pt x="19" y="0"/>
                                </a:lnTo>
                                <a:lnTo>
                                  <a:pt x="24" y="0"/>
                                </a:lnTo>
                                <a:lnTo>
                                  <a:pt x="34" y="4"/>
                                </a:lnTo>
                                <a:lnTo>
                                  <a:pt x="43" y="9"/>
                                </a:lnTo>
                                <a:lnTo>
                                  <a:pt x="48" y="24"/>
                                </a:lnTo>
                                <a:lnTo>
                                  <a:pt x="53" y="43"/>
                                </a:lnTo>
                                <a:lnTo>
                                  <a:pt x="53" y="52"/>
                                </a:lnTo>
                                <a:lnTo>
                                  <a:pt x="48" y="67"/>
                                </a:lnTo>
                                <a:lnTo>
                                  <a:pt x="43" y="72"/>
                                </a:lnTo>
                                <a:lnTo>
                                  <a:pt x="39" y="81"/>
                                </a:lnTo>
                                <a:lnTo>
                                  <a:pt x="34" y="81"/>
                                </a:lnTo>
                                <a:lnTo>
                                  <a:pt x="24" y="81"/>
                                </a:lnTo>
                                <a:lnTo>
                                  <a:pt x="15" y="81"/>
                                </a:lnTo>
                                <a:lnTo>
                                  <a:pt x="5" y="72"/>
                                </a:lnTo>
                                <a:lnTo>
                                  <a:pt x="0" y="57"/>
                                </a:lnTo>
                                <a:lnTo>
                                  <a:pt x="0" y="43"/>
                                </a:lnTo>
                                <a:close/>
                                <a:moveTo>
                                  <a:pt x="10" y="43"/>
                                </a:moveTo>
                                <a:lnTo>
                                  <a:pt x="15" y="57"/>
                                </a:lnTo>
                                <a:lnTo>
                                  <a:pt x="15" y="72"/>
                                </a:lnTo>
                                <a:lnTo>
                                  <a:pt x="19" y="76"/>
                                </a:lnTo>
                                <a:lnTo>
                                  <a:pt x="24" y="81"/>
                                </a:lnTo>
                                <a:lnTo>
                                  <a:pt x="29" y="81"/>
                                </a:lnTo>
                                <a:lnTo>
                                  <a:pt x="34" y="76"/>
                                </a:lnTo>
                                <a:lnTo>
                                  <a:pt x="34" y="72"/>
                                </a:lnTo>
                                <a:lnTo>
                                  <a:pt x="39" y="67"/>
                                </a:lnTo>
                                <a:lnTo>
                                  <a:pt x="39" y="57"/>
                                </a:lnTo>
                                <a:lnTo>
                                  <a:pt x="39" y="38"/>
                                </a:lnTo>
                                <a:lnTo>
                                  <a:pt x="39" y="28"/>
                                </a:lnTo>
                                <a:lnTo>
                                  <a:pt x="39" y="14"/>
                                </a:lnTo>
                                <a:lnTo>
                                  <a:pt x="34" y="9"/>
                                </a:lnTo>
                                <a:lnTo>
                                  <a:pt x="34" y="4"/>
                                </a:lnTo>
                                <a:lnTo>
                                  <a:pt x="29" y="4"/>
                                </a:lnTo>
                                <a:lnTo>
                                  <a:pt x="24" y="4"/>
                                </a:lnTo>
                                <a:lnTo>
                                  <a:pt x="19" y="9"/>
                                </a:lnTo>
                                <a:lnTo>
                                  <a:pt x="15" y="14"/>
                                </a:lnTo>
                                <a:lnTo>
                                  <a:pt x="15"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077"/>
                        <wps:cNvSpPr>
                          <a:spLocks noEditPoints="1"/>
                        </wps:cNvSpPr>
                        <wps:spPr bwMode="auto">
                          <a:xfrm>
                            <a:off x="3501057" y="2126756"/>
                            <a:ext cx="25906" cy="43712"/>
                          </a:xfrm>
                          <a:custGeom>
                            <a:avLst/>
                            <a:gdLst>
                              <a:gd name="T0" fmla="*/ 0 w 48"/>
                              <a:gd name="T1" fmla="*/ 43 h 81"/>
                              <a:gd name="T2" fmla="*/ 0 w 48"/>
                              <a:gd name="T3" fmla="*/ 28 h 81"/>
                              <a:gd name="T4" fmla="*/ 0 w 48"/>
                              <a:gd name="T5" fmla="*/ 19 h 81"/>
                              <a:gd name="T6" fmla="*/ 4 w 48"/>
                              <a:gd name="T7" fmla="*/ 9 h 81"/>
                              <a:gd name="T8" fmla="*/ 14 w 48"/>
                              <a:gd name="T9" fmla="*/ 4 h 81"/>
                              <a:gd name="T10" fmla="*/ 19 w 48"/>
                              <a:gd name="T11" fmla="*/ 0 h 81"/>
                              <a:gd name="T12" fmla="*/ 24 w 48"/>
                              <a:gd name="T13" fmla="*/ 0 h 81"/>
                              <a:gd name="T14" fmla="*/ 33 w 48"/>
                              <a:gd name="T15" fmla="*/ 4 h 81"/>
                              <a:gd name="T16" fmla="*/ 38 w 48"/>
                              <a:gd name="T17" fmla="*/ 9 h 81"/>
                              <a:gd name="T18" fmla="*/ 48 w 48"/>
                              <a:gd name="T19" fmla="*/ 24 h 81"/>
                              <a:gd name="T20" fmla="*/ 48 w 48"/>
                              <a:gd name="T21" fmla="*/ 43 h 81"/>
                              <a:gd name="T22" fmla="*/ 48 w 48"/>
                              <a:gd name="T23" fmla="*/ 52 h 81"/>
                              <a:gd name="T24" fmla="*/ 43 w 48"/>
                              <a:gd name="T25" fmla="*/ 67 h 81"/>
                              <a:gd name="T26" fmla="*/ 43 w 48"/>
                              <a:gd name="T27" fmla="*/ 72 h 81"/>
                              <a:gd name="T28" fmla="*/ 33 w 48"/>
                              <a:gd name="T29" fmla="*/ 81 h 81"/>
                              <a:gd name="T30" fmla="*/ 28 w 48"/>
                              <a:gd name="T31" fmla="*/ 81 h 81"/>
                              <a:gd name="T32" fmla="*/ 24 w 48"/>
                              <a:gd name="T33" fmla="*/ 81 h 81"/>
                              <a:gd name="T34" fmla="*/ 14 w 48"/>
                              <a:gd name="T35" fmla="*/ 81 h 81"/>
                              <a:gd name="T36" fmla="*/ 4 w 48"/>
                              <a:gd name="T37" fmla="*/ 72 h 81"/>
                              <a:gd name="T38" fmla="*/ 0 w 48"/>
                              <a:gd name="T39" fmla="*/ 57 h 81"/>
                              <a:gd name="T40" fmla="*/ 0 w 48"/>
                              <a:gd name="T41" fmla="*/ 43 h 81"/>
                              <a:gd name="T42" fmla="*/ 9 w 48"/>
                              <a:gd name="T43" fmla="*/ 43 h 81"/>
                              <a:gd name="T44" fmla="*/ 9 w 48"/>
                              <a:gd name="T45" fmla="*/ 57 h 81"/>
                              <a:gd name="T46" fmla="*/ 14 w 48"/>
                              <a:gd name="T47" fmla="*/ 72 h 81"/>
                              <a:gd name="T48" fmla="*/ 19 w 48"/>
                              <a:gd name="T49" fmla="*/ 76 h 81"/>
                              <a:gd name="T50" fmla="*/ 24 w 48"/>
                              <a:gd name="T51" fmla="*/ 81 h 81"/>
                              <a:gd name="T52" fmla="*/ 28 w 48"/>
                              <a:gd name="T53" fmla="*/ 81 h 81"/>
                              <a:gd name="T54" fmla="*/ 28 w 48"/>
                              <a:gd name="T55" fmla="*/ 76 h 81"/>
                              <a:gd name="T56" fmla="*/ 33 w 48"/>
                              <a:gd name="T57" fmla="*/ 72 h 81"/>
                              <a:gd name="T58" fmla="*/ 33 w 48"/>
                              <a:gd name="T59" fmla="*/ 67 h 81"/>
                              <a:gd name="T60" fmla="*/ 38 w 48"/>
                              <a:gd name="T61" fmla="*/ 57 h 81"/>
                              <a:gd name="T62" fmla="*/ 38 w 48"/>
                              <a:gd name="T63" fmla="*/ 38 h 81"/>
                              <a:gd name="T64" fmla="*/ 38 w 48"/>
                              <a:gd name="T65" fmla="*/ 28 h 81"/>
                              <a:gd name="T66" fmla="*/ 33 w 48"/>
                              <a:gd name="T67" fmla="*/ 14 h 81"/>
                              <a:gd name="T68" fmla="*/ 33 w 48"/>
                              <a:gd name="T69" fmla="*/ 9 h 81"/>
                              <a:gd name="T70" fmla="*/ 28 w 48"/>
                              <a:gd name="T71" fmla="*/ 4 h 81"/>
                              <a:gd name="T72" fmla="*/ 28 w 48"/>
                              <a:gd name="T73" fmla="*/ 4 h 81"/>
                              <a:gd name="T74" fmla="*/ 24 w 48"/>
                              <a:gd name="T75" fmla="*/ 4 h 81"/>
                              <a:gd name="T76" fmla="*/ 19 w 48"/>
                              <a:gd name="T77" fmla="*/ 4 h 81"/>
                              <a:gd name="T78" fmla="*/ 14 w 48"/>
                              <a:gd name="T79" fmla="*/ 9 h 81"/>
                              <a:gd name="T80" fmla="*/ 14 w 48"/>
                              <a:gd name="T81" fmla="*/ 14 h 81"/>
                              <a:gd name="T82" fmla="*/ 9 w 48"/>
                              <a:gd name="T83" fmla="*/ 24 h 81"/>
                              <a:gd name="T84" fmla="*/ 9 w 48"/>
                              <a:gd name="T85" fmla="*/ 33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0" y="19"/>
                                </a:lnTo>
                                <a:lnTo>
                                  <a:pt x="4" y="9"/>
                                </a:lnTo>
                                <a:lnTo>
                                  <a:pt x="14" y="4"/>
                                </a:lnTo>
                                <a:lnTo>
                                  <a:pt x="19" y="0"/>
                                </a:lnTo>
                                <a:lnTo>
                                  <a:pt x="24" y="0"/>
                                </a:lnTo>
                                <a:lnTo>
                                  <a:pt x="33" y="4"/>
                                </a:lnTo>
                                <a:lnTo>
                                  <a:pt x="38" y="9"/>
                                </a:lnTo>
                                <a:lnTo>
                                  <a:pt x="48" y="24"/>
                                </a:lnTo>
                                <a:lnTo>
                                  <a:pt x="48" y="43"/>
                                </a:lnTo>
                                <a:lnTo>
                                  <a:pt x="48" y="52"/>
                                </a:lnTo>
                                <a:lnTo>
                                  <a:pt x="43" y="67"/>
                                </a:lnTo>
                                <a:lnTo>
                                  <a:pt x="43" y="72"/>
                                </a:lnTo>
                                <a:lnTo>
                                  <a:pt x="33" y="81"/>
                                </a:lnTo>
                                <a:lnTo>
                                  <a:pt x="28" y="81"/>
                                </a:lnTo>
                                <a:lnTo>
                                  <a:pt x="24" y="81"/>
                                </a:lnTo>
                                <a:lnTo>
                                  <a:pt x="14" y="81"/>
                                </a:lnTo>
                                <a:lnTo>
                                  <a:pt x="4" y="72"/>
                                </a:lnTo>
                                <a:lnTo>
                                  <a:pt x="0" y="57"/>
                                </a:lnTo>
                                <a:lnTo>
                                  <a:pt x="0" y="43"/>
                                </a:lnTo>
                                <a:close/>
                                <a:moveTo>
                                  <a:pt x="9" y="43"/>
                                </a:moveTo>
                                <a:lnTo>
                                  <a:pt x="9" y="57"/>
                                </a:lnTo>
                                <a:lnTo>
                                  <a:pt x="14" y="72"/>
                                </a:lnTo>
                                <a:lnTo>
                                  <a:pt x="19" y="76"/>
                                </a:lnTo>
                                <a:lnTo>
                                  <a:pt x="24" y="81"/>
                                </a:lnTo>
                                <a:lnTo>
                                  <a:pt x="28" y="81"/>
                                </a:lnTo>
                                <a:lnTo>
                                  <a:pt x="28" y="76"/>
                                </a:lnTo>
                                <a:lnTo>
                                  <a:pt x="33" y="72"/>
                                </a:lnTo>
                                <a:lnTo>
                                  <a:pt x="33" y="67"/>
                                </a:lnTo>
                                <a:lnTo>
                                  <a:pt x="38" y="57"/>
                                </a:lnTo>
                                <a:lnTo>
                                  <a:pt x="38" y="38"/>
                                </a:lnTo>
                                <a:lnTo>
                                  <a:pt x="38" y="28"/>
                                </a:lnTo>
                                <a:lnTo>
                                  <a:pt x="33" y="14"/>
                                </a:lnTo>
                                <a:lnTo>
                                  <a:pt x="33" y="9"/>
                                </a:lnTo>
                                <a:lnTo>
                                  <a:pt x="28" y="4"/>
                                </a:lnTo>
                                <a:lnTo>
                                  <a:pt x="24" y="4"/>
                                </a:lnTo>
                                <a:lnTo>
                                  <a:pt x="19" y="4"/>
                                </a:lnTo>
                                <a:lnTo>
                                  <a:pt x="14" y="9"/>
                                </a:lnTo>
                                <a:lnTo>
                                  <a:pt x="14" y="14"/>
                                </a:lnTo>
                                <a:lnTo>
                                  <a:pt x="9" y="24"/>
                                </a:lnTo>
                                <a:lnTo>
                                  <a:pt x="9" y="3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078"/>
                        <wps:cNvSpPr>
                          <a:spLocks/>
                        </wps:cNvSpPr>
                        <wps:spPr bwMode="auto">
                          <a:xfrm>
                            <a:off x="3537217" y="2126756"/>
                            <a:ext cx="17810" cy="43712"/>
                          </a:xfrm>
                          <a:custGeom>
                            <a:avLst/>
                            <a:gdLst>
                              <a:gd name="T0" fmla="*/ 0 w 33"/>
                              <a:gd name="T1" fmla="*/ 9 h 81"/>
                              <a:gd name="T2" fmla="*/ 19 w 33"/>
                              <a:gd name="T3" fmla="*/ 0 h 81"/>
                              <a:gd name="T4" fmla="*/ 24 w 33"/>
                              <a:gd name="T5" fmla="*/ 0 h 81"/>
                              <a:gd name="T6" fmla="*/ 24 w 33"/>
                              <a:gd name="T7" fmla="*/ 67 h 81"/>
                              <a:gd name="T8" fmla="*/ 24 w 33"/>
                              <a:gd name="T9" fmla="*/ 72 h 81"/>
                              <a:gd name="T10" fmla="*/ 24 w 33"/>
                              <a:gd name="T11" fmla="*/ 76 h 81"/>
                              <a:gd name="T12" fmla="*/ 24 w 33"/>
                              <a:gd name="T13" fmla="*/ 76 h 81"/>
                              <a:gd name="T14" fmla="*/ 24 w 33"/>
                              <a:gd name="T15" fmla="*/ 81 h 81"/>
                              <a:gd name="T16" fmla="*/ 29 w 33"/>
                              <a:gd name="T17" fmla="*/ 81 h 81"/>
                              <a:gd name="T18" fmla="*/ 33 w 33"/>
                              <a:gd name="T19" fmla="*/ 81 h 81"/>
                              <a:gd name="T20" fmla="*/ 33 w 33"/>
                              <a:gd name="T21" fmla="*/ 81 h 81"/>
                              <a:gd name="T22" fmla="*/ 0 w 33"/>
                              <a:gd name="T23" fmla="*/ 81 h 81"/>
                              <a:gd name="T24" fmla="*/ 0 w 33"/>
                              <a:gd name="T25" fmla="*/ 81 h 81"/>
                              <a:gd name="T26" fmla="*/ 5 w 33"/>
                              <a:gd name="T27" fmla="*/ 81 h 81"/>
                              <a:gd name="T28" fmla="*/ 9 w 33"/>
                              <a:gd name="T29" fmla="*/ 81 h 81"/>
                              <a:gd name="T30" fmla="*/ 9 w 33"/>
                              <a:gd name="T31" fmla="*/ 76 h 81"/>
                              <a:gd name="T32" fmla="*/ 9 w 33"/>
                              <a:gd name="T33" fmla="*/ 76 h 81"/>
                              <a:gd name="T34" fmla="*/ 14 w 33"/>
                              <a:gd name="T35" fmla="*/ 72 h 81"/>
                              <a:gd name="T36" fmla="*/ 14 w 33"/>
                              <a:gd name="T37" fmla="*/ 67 h 81"/>
                              <a:gd name="T38" fmla="*/ 14 w 33"/>
                              <a:gd name="T39" fmla="*/ 24 h 81"/>
                              <a:gd name="T40" fmla="*/ 14 w 33"/>
                              <a:gd name="T41" fmla="*/ 19 h 81"/>
                              <a:gd name="T42" fmla="*/ 9 w 33"/>
                              <a:gd name="T43" fmla="*/ 14 h 81"/>
                              <a:gd name="T44" fmla="*/ 9 w 33"/>
                              <a:gd name="T45" fmla="*/ 14 h 81"/>
                              <a:gd name="T46" fmla="*/ 9 w 33"/>
                              <a:gd name="T47" fmla="*/ 9 h 81"/>
                              <a:gd name="T48" fmla="*/ 9 w 33"/>
                              <a:gd name="T49" fmla="*/ 9 h 81"/>
                              <a:gd name="T50" fmla="*/ 9 w 33"/>
                              <a:gd name="T51" fmla="*/ 9 h 81"/>
                              <a:gd name="T52" fmla="*/ 5 w 33"/>
                              <a:gd name="T53" fmla="*/ 9 h 81"/>
                              <a:gd name="T54" fmla="*/ 0 w 33"/>
                              <a:gd name="T55" fmla="*/ 14 h 81"/>
                              <a:gd name="T56" fmla="*/ 0 w 33"/>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9"/>
                                </a:moveTo>
                                <a:lnTo>
                                  <a:pt x="19" y="0"/>
                                </a:lnTo>
                                <a:lnTo>
                                  <a:pt x="24" y="0"/>
                                </a:lnTo>
                                <a:lnTo>
                                  <a:pt x="24" y="67"/>
                                </a:lnTo>
                                <a:lnTo>
                                  <a:pt x="24" y="72"/>
                                </a:lnTo>
                                <a:lnTo>
                                  <a:pt x="24" y="76"/>
                                </a:lnTo>
                                <a:lnTo>
                                  <a:pt x="24" y="81"/>
                                </a:lnTo>
                                <a:lnTo>
                                  <a:pt x="29" y="81"/>
                                </a:lnTo>
                                <a:lnTo>
                                  <a:pt x="33" y="81"/>
                                </a:lnTo>
                                <a:lnTo>
                                  <a:pt x="0" y="81"/>
                                </a:lnTo>
                                <a:lnTo>
                                  <a:pt x="5" y="81"/>
                                </a:lnTo>
                                <a:lnTo>
                                  <a:pt x="9" y="81"/>
                                </a:lnTo>
                                <a:lnTo>
                                  <a:pt x="9" y="76"/>
                                </a:lnTo>
                                <a:lnTo>
                                  <a:pt x="14" y="72"/>
                                </a:lnTo>
                                <a:lnTo>
                                  <a:pt x="14" y="67"/>
                                </a:lnTo>
                                <a:lnTo>
                                  <a:pt x="14" y="24"/>
                                </a:lnTo>
                                <a:lnTo>
                                  <a:pt x="14" y="19"/>
                                </a:lnTo>
                                <a:lnTo>
                                  <a:pt x="9" y="14"/>
                                </a:lnTo>
                                <a:lnTo>
                                  <a:pt x="9" y="9"/>
                                </a:lnTo>
                                <a:lnTo>
                                  <a:pt x="5" y="9"/>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079"/>
                        <wps:cNvSpPr>
                          <a:spLocks/>
                        </wps:cNvSpPr>
                        <wps:spPr bwMode="auto">
                          <a:xfrm>
                            <a:off x="3565822" y="2126756"/>
                            <a:ext cx="23207" cy="43712"/>
                          </a:xfrm>
                          <a:custGeom>
                            <a:avLst/>
                            <a:gdLst>
                              <a:gd name="T0" fmla="*/ 0 w 43"/>
                              <a:gd name="T1" fmla="*/ 19 h 81"/>
                              <a:gd name="T2" fmla="*/ 4 w 43"/>
                              <a:gd name="T3" fmla="*/ 9 h 81"/>
                              <a:gd name="T4" fmla="*/ 9 w 43"/>
                              <a:gd name="T5" fmla="*/ 4 h 81"/>
                              <a:gd name="T6" fmla="*/ 14 w 43"/>
                              <a:gd name="T7" fmla="*/ 4 h 81"/>
                              <a:gd name="T8" fmla="*/ 24 w 43"/>
                              <a:gd name="T9" fmla="*/ 0 h 81"/>
                              <a:gd name="T10" fmla="*/ 28 w 43"/>
                              <a:gd name="T11" fmla="*/ 4 h 81"/>
                              <a:gd name="T12" fmla="*/ 38 w 43"/>
                              <a:gd name="T13" fmla="*/ 9 h 81"/>
                              <a:gd name="T14" fmla="*/ 38 w 43"/>
                              <a:gd name="T15" fmla="*/ 14 h 81"/>
                              <a:gd name="T16" fmla="*/ 38 w 43"/>
                              <a:gd name="T17" fmla="*/ 19 h 81"/>
                              <a:gd name="T18" fmla="*/ 38 w 43"/>
                              <a:gd name="T19" fmla="*/ 24 h 81"/>
                              <a:gd name="T20" fmla="*/ 28 w 43"/>
                              <a:gd name="T21" fmla="*/ 33 h 81"/>
                              <a:gd name="T22" fmla="*/ 33 w 43"/>
                              <a:gd name="T23" fmla="*/ 38 h 81"/>
                              <a:gd name="T24" fmla="*/ 38 w 43"/>
                              <a:gd name="T25" fmla="*/ 43 h 81"/>
                              <a:gd name="T26" fmla="*/ 43 w 43"/>
                              <a:gd name="T27" fmla="*/ 48 h 81"/>
                              <a:gd name="T28" fmla="*/ 43 w 43"/>
                              <a:gd name="T29" fmla="*/ 57 h 81"/>
                              <a:gd name="T30" fmla="*/ 43 w 43"/>
                              <a:gd name="T31" fmla="*/ 67 h 81"/>
                              <a:gd name="T32" fmla="*/ 38 w 43"/>
                              <a:gd name="T33" fmla="*/ 72 h 81"/>
                              <a:gd name="T34" fmla="*/ 28 w 43"/>
                              <a:gd name="T35" fmla="*/ 81 h 81"/>
                              <a:gd name="T36" fmla="*/ 14 w 43"/>
                              <a:gd name="T37" fmla="*/ 81 h 81"/>
                              <a:gd name="T38" fmla="*/ 4 w 43"/>
                              <a:gd name="T39" fmla="*/ 81 h 81"/>
                              <a:gd name="T40" fmla="*/ 0 w 43"/>
                              <a:gd name="T41" fmla="*/ 81 h 81"/>
                              <a:gd name="T42" fmla="*/ 0 w 43"/>
                              <a:gd name="T43" fmla="*/ 81 h 81"/>
                              <a:gd name="T44" fmla="*/ 0 w 43"/>
                              <a:gd name="T45" fmla="*/ 76 h 81"/>
                              <a:gd name="T46" fmla="*/ 0 w 43"/>
                              <a:gd name="T47" fmla="*/ 76 h 81"/>
                              <a:gd name="T48" fmla="*/ 0 w 43"/>
                              <a:gd name="T49" fmla="*/ 76 h 81"/>
                              <a:gd name="T50" fmla="*/ 0 w 43"/>
                              <a:gd name="T51" fmla="*/ 72 h 81"/>
                              <a:gd name="T52" fmla="*/ 4 w 43"/>
                              <a:gd name="T53" fmla="*/ 72 h 81"/>
                              <a:gd name="T54" fmla="*/ 4 w 43"/>
                              <a:gd name="T55" fmla="*/ 72 h 81"/>
                              <a:gd name="T56" fmla="*/ 4 w 43"/>
                              <a:gd name="T57" fmla="*/ 72 h 81"/>
                              <a:gd name="T58" fmla="*/ 9 w 43"/>
                              <a:gd name="T59" fmla="*/ 76 h 81"/>
                              <a:gd name="T60" fmla="*/ 9 w 43"/>
                              <a:gd name="T61" fmla="*/ 76 h 81"/>
                              <a:gd name="T62" fmla="*/ 14 w 43"/>
                              <a:gd name="T63" fmla="*/ 76 h 81"/>
                              <a:gd name="T64" fmla="*/ 14 w 43"/>
                              <a:gd name="T65" fmla="*/ 76 h 81"/>
                              <a:gd name="T66" fmla="*/ 19 w 43"/>
                              <a:gd name="T67" fmla="*/ 76 h 81"/>
                              <a:gd name="T68" fmla="*/ 19 w 43"/>
                              <a:gd name="T69" fmla="*/ 76 h 81"/>
                              <a:gd name="T70" fmla="*/ 24 w 43"/>
                              <a:gd name="T71" fmla="*/ 76 h 81"/>
                              <a:gd name="T72" fmla="*/ 28 w 43"/>
                              <a:gd name="T73" fmla="*/ 72 h 81"/>
                              <a:gd name="T74" fmla="*/ 33 w 43"/>
                              <a:gd name="T75" fmla="*/ 67 h 81"/>
                              <a:gd name="T76" fmla="*/ 33 w 43"/>
                              <a:gd name="T77" fmla="*/ 62 h 81"/>
                              <a:gd name="T78" fmla="*/ 33 w 43"/>
                              <a:gd name="T79" fmla="*/ 57 h 81"/>
                              <a:gd name="T80" fmla="*/ 33 w 43"/>
                              <a:gd name="T81" fmla="*/ 52 h 81"/>
                              <a:gd name="T82" fmla="*/ 33 w 43"/>
                              <a:gd name="T83" fmla="*/ 52 h 81"/>
                              <a:gd name="T84" fmla="*/ 28 w 43"/>
                              <a:gd name="T85" fmla="*/ 48 h 81"/>
                              <a:gd name="T86" fmla="*/ 28 w 43"/>
                              <a:gd name="T87" fmla="*/ 48 h 81"/>
                              <a:gd name="T88" fmla="*/ 24 w 43"/>
                              <a:gd name="T89" fmla="*/ 43 h 81"/>
                              <a:gd name="T90" fmla="*/ 19 w 43"/>
                              <a:gd name="T91" fmla="*/ 43 h 81"/>
                              <a:gd name="T92" fmla="*/ 14 w 43"/>
                              <a:gd name="T93" fmla="*/ 43 h 81"/>
                              <a:gd name="T94" fmla="*/ 14 w 43"/>
                              <a:gd name="T95" fmla="*/ 43 h 81"/>
                              <a:gd name="T96" fmla="*/ 14 w 43"/>
                              <a:gd name="T97" fmla="*/ 43 h 81"/>
                              <a:gd name="T98" fmla="*/ 19 w 43"/>
                              <a:gd name="T99" fmla="*/ 38 h 81"/>
                              <a:gd name="T100" fmla="*/ 19 w 43"/>
                              <a:gd name="T101" fmla="*/ 38 h 81"/>
                              <a:gd name="T102" fmla="*/ 24 w 43"/>
                              <a:gd name="T103" fmla="*/ 33 h 81"/>
                              <a:gd name="T104" fmla="*/ 28 w 43"/>
                              <a:gd name="T105" fmla="*/ 33 h 81"/>
                              <a:gd name="T106" fmla="*/ 28 w 43"/>
                              <a:gd name="T107" fmla="*/ 28 h 81"/>
                              <a:gd name="T108" fmla="*/ 28 w 43"/>
                              <a:gd name="T109" fmla="*/ 24 h 81"/>
                              <a:gd name="T110" fmla="*/ 28 w 43"/>
                              <a:gd name="T111" fmla="*/ 19 h 81"/>
                              <a:gd name="T112" fmla="*/ 28 w 43"/>
                              <a:gd name="T113" fmla="*/ 14 h 81"/>
                              <a:gd name="T114" fmla="*/ 24 w 43"/>
                              <a:gd name="T115" fmla="*/ 9 h 81"/>
                              <a:gd name="T116" fmla="*/ 19 w 43"/>
                              <a:gd name="T117" fmla="*/ 9 h 81"/>
                              <a:gd name="T118" fmla="*/ 9 w 43"/>
                              <a:gd name="T119" fmla="*/ 9 h 81"/>
                              <a:gd name="T120" fmla="*/ 0 w 43"/>
                              <a:gd name="T121" fmla="*/ 19 h 81"/>
                              <a:gd name="T122" fmla="*/ 0 w 43"/>
                              <a:gd name="T123"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1">
                                <a:moveTo>
                                  <a:pt x="0" y="19"/>
                                </a:moveTo>
                                <a:lnTo>
                                  <a:pt x="4" y="9"/>
                                </a:lnTo>
                                <a:lnTo>
                                  <a:pt x="9" y="4"/>
                                </a:lnTo>
                                <a:lnTo>
                                  <a:pt x="14" y="4"/>
                                </a:lnTo>
                                <a:lnTo>
                                  <a:pt x="24" y="0"/>
                                </a:lnTo>
                                <a:lnTo>
                                  <a:pt x="28" y="4"/>
                                </a:lnTo>
                                <a:lnTo>
                                  <a:pt x="38" y="9"/>
                                </a:lnTo>
                                <a:lnTo>
                                  <a:pt x="38" y="14"/>
                                </a:lnTo>
                                <a:lnTo>
                                  <a:pt x="38" y="19"/>
                                </a:lnTo>
                                <a:lnTo>
                                  <a:pt x="38" y="24"/>
                                </a:lnTo>
                                <a:lnTo>
                                  <a:pt x="28" y="33"/>
                                </a:lnTo>
                                <a:lnTo>
                                  <a:pt x="33" y="38"/>
                                </a:lnTo>
                                <a:lnTo>
                                  <a:pt x="38" y="43"/>
                                </a:lnTo>
                                <a:lnTo>
                                  <a:pt x="43" y="48"/>
                                </a:lnTo>
                                <a:lnTo>
                                  <a:pt x="43" y="57"/>
                                </a:lnTo>
                                <a:lnTo>
                                  <a:pt x="43" y="67"/>
                                </a:lnTo>
                                <a:lnTo>
                                  <a:pt x="38" y="72"/>
                                </a:lnTo>
                                <a:lnTo>
                                  <a:pt x="28" y="81"/>
                                </a:lnTo>
                                <a:lnTo>
                                  <a:pt x="14" y="81"/>
                                </a:lnTo>
                                <a:lnTo>
                                  <a:pt x="4" y="81"/>
                                </a:lnTo>
                                <a:lnTo>
                                  <a:pt x="0" y="81"/>
                                </a:lnTo>
                                <a:lnTo>
                                  <a:pt x="0" y="76"/>
                                </a:lnTo>
                                <a:lnTo>
                                  <a:pt x="0" y="72"/>
                                </a:lnTo>
                                <a:lnTo>
                                  <a:pt x="4" y="72"/>
                                </a:lnTo>
                                <a:lnTo>
                                  <a:pt x="9" y="76"/>
                                </a:lnTo>
                                <a:lnTo>
                                  <a:pt x="14" y="76"/>
                                </a:lnTo>
                                <a:lnTo>
                                  <a:pt x="19" y="76"/>
                                </a:lnTo>
                                <a:lnTo>
                                  <a:pt x="24" y="76"/>
                                </a:lnTo>
                                <a:lnTo>
                                  <a:pt x="28" y="72"/>
                                </a:lnTo>
                                <a:lnTo>
                                  <a:pt x="33" y="67"/>
                                </a:lnTo>
                                <a:lnTo>
                                  <a:pt x="33" y="62"/>
                                </a:lnTo>
                                <a:lnTo>
                                  <a:pt x="33" y="57"/>
                                </a:lnTo>
                                <a:lnTo>
                                  <a:pt x="33" y="52"/>
                                </a:lnTo>
                                <a:lnTo>
                                  <a:pt x="28" y="48"/>
                                </a:lnTo>
                                <a:lnTo>
                                  <a:pt x="24" y="43"/>
                                </a:lnTo>
                                <a:lnTo>
                                  <a:pt x="19" y="43"/>
                                </a:lnTo>
                                <a:lnTo>
                                  <a:pt x="14" y="43"/>
                                </a:lnTo>
                                <a:lnTo>
                                  <a:pt x="19" y="38"/>
                                </a:lnTo>
                                <a:lnTo>
                                  <a:pt x="24" y="33"/>
                                </a:lnTo>
                                <a:lnTo>
                                  <a:pt x="28" y="33"/>
                                </a:lnTo>
                                <a:lnTo>
                                  <a:pt x="28" y="28"/>
                                </a:lnTo>
                                <a:lnTo>
                                  <a:pt x="28" y="24"/>
                                </a:lnTo>
                                <a:lnTo>
                                  <a:pt x="28" y="19"/>
                                </a:lnTo>
                                <a:lnTo>
                                  <a:pt x="28" y="14"/>
                                </a:lnTo>
                                <a:lnTo>
                                  <a:pt x="24" y="9"/>
                                </a:lnTo>
                                <a:lnTo>
                                  <a:pt x="19" y="9"/>
                                </a:lnTo>
                                <a:lnTo>
                                  <a:pt x="9" y="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080"/>
                        <wps:cNvSpPr>
                          <a:spLocks/>
                        </wps:cNvSpPr>
                        <wps:spPr bwMode="auto">
                          <a:xfrm>
                            <a:off x="3630586" y="2126756"/>
                            <a:ext cx="17810" cy="59361"/>
                          </a:xfrm>
                          <a:custGeom>
                            <a:avLst/>
                            <a:gdLst>
                              <a:gd name="T0" fmla="*/ 33 w 33"/>
                              <a:gd name="T1" fmla="*/ 105 h 110"/>
                              <a:gd name="T2" fmla="*/ 33 w 33"/>
                              <a:gd name="T3" fmla="*/ 110 h 110"/>
                              <a:gd name="T4" fmla="*/ 24 w 33"/>
                              <a:gd name="T5" fmla="*/ 105 h 110"/>
                              <a:gd name="T6" fmla="*/ 19 w 33"/>
                              <a:gd name="T7" fmla="*/ 95 h 110"/>
                              <a:gd name="T8" fmla="*/ 9 w 33"/>
                              <a:gd name="T9" fmla="*/ 86 h 110"/>
                              <a:gd name="T10" fmla="*/ 4 w 33"/>
                              <a:gd name="T11" fmla="*/ 76 h 110"/>
                              <a:gd name="T12" fmla="*/ 0 w 33"/>
                              <a:gd name="T13" fmla="*/ 67 h 110"/>
                              <a:gd name="T14" fmla="*/ 0 w 33"/>
                              <a:gd name="T15" fmla="*/ 52 h 110"/>
                              <a:gd name="T16" fmla="*/ 0 w 33"/>
                              <a:gd name="T17" fmla="*/ 38 h 110"/>
                              <a:gd name="T18" fmla="*/ 9 w 33"/>
                              <a:gd name="T19" fmla="*/ 19 h 110"/>
                              <a:gd name="T20" fmla="*/ 19 w 33"/>
                              <a:gd name="T21" fmla="*/ 9 h 110"/>
                              <a:gd name="T22" fmla="*/ 33 w 33"/>
                              <a:gd name="T23" fmla="*/ 0 h 110"/>
                              <a:gd name="T24" fmla="*/ 33 w 33"/>
                              <a:gd name="T25" fmla="*/ 0 h 110"/>
                              <a:gd name="T26" fmla="*/ 24 w 33"/>
                              <a:gd name="T27" fmla="*/ 4 h 110"/>
                              <a:gd name="T28" fmla="*/ 19 w 33"/>
                              <a:gd name="T29" fmla="*/ 14 h 110"/>
                              <a:gd name="T30" fmla="*/ 14 w 33"/>
                              <a:gd name="T31" fmla="*/ 19 h 110"/>
                              <a:gd name="T32" fmla="*/ 14 w 33"/>
                              <a:gd name="T33" fmla="*/ 28 h 110"/>
                              <a:gd name="T34" fmla="*/ 9 w 33"/>
                              <a:gd name="T35" fmla="*/ 43 h 110"/>
                              <a:gd name="T36" fmla="*/ 9 w 33"/>
                              <a:gd name="T37" fmla="*/ 52 h 110"/>
                              <a:gd name="T38" fmla="*/ 9 w 33"/>
                              <a:gd name="T39" fmla="*/ 62 h 110"/>
                              <a:gd name="T40" fmla="*/ 14 w 33"/>
                              <a:gd name="T41" fmla="*/ 76 h 110"/>
                              <a:gd name="T42" fmla="*/ 14 w 33"/>
                              <a:gd name="T43" fmla="*/ 81 h 110"/>
                              <a:gd name="T44" fmla="*/ 14 w 33"/>
                              <a:gd name="T45" fmla="*/ 86 h 110"/>
                              <a:gd name="T46" fmla="*/ 19 w 33"/>
                              <a:gd name="T47" fmla="*/ 91 h 110"/>
                              <a:gd name="T48" fmla="*/ 24 w 33"/>
                              <a:gd name="T49" fmla="*/ 95 h 110"/>
                              <a:gd name="T50" fmla="*/ 24 w 33"/>
                              <a:gd name="T51" fmla="*/ 100 h 110"/>
                              <a:gd name="T52" fmla="*/ 33 w 33"/>
                              <a:gd name="T53" fmla="*/ 10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33" y="105"/>
                                </a:moveTo>
                                <a:lnTo>
                                  <a:pt x="33" y="110"/>
                                </a:lnTo>
                                <a:lnTo>
                                  <a:pt x="24" y="105"/>
                                </a:lnTo>
                                <a:lnTo>
                                  <a:pt x="19" y="95"/>
                                </a:lnTo>
                                <a:lnTo>
                                  <a:pt x="9" y="86"/>
                                </a:lnTo>
                                <a:lnTo>
                                  <a:pt x="4" y="76"/>
                                </a:lnTo>
                                <a:lnTo>
                                  <a:pt x="0" y="67"/>
                                </a:lnTo>
                                <a:lnTo>
                                  <a:pt x="0" y="52"/>
                                </a:lnTo>
                                <a:lnTo>
                                  <a:pt x="0" y="38"/>
                                </a:lnTo>
                                <a:lnTo>
                                  <a:pt x="9" y="19"/>
                                </a:lnTo>
                                <a:lnTo>
                                  <a:pt x="19" y="9"/>
                                </a:lnTo>
                                <a:lnTo>
                                  <a:pt x="33" y="0"/>
                                </a:lnTo>
                                <a:lnTo>
                                  <a:pt x="24" y="4"/>
                                </a:lnTo>
                                <a:lnTo>
                                  <a:pt x="19" y="14"/>
                                </a:lnTo>
                                <a:lnTo>
                                  <a:pt x="14" y="19"/>
                                </a:lnTo>
                                <a:lnTo>
                                  <a:pt x="14" y="28"/>
                                </a:lnTo>
                                <a:lnTo>
                                  <a:pt x="9" y="43"/>
                                </a:lnTo>
                                <a:lnTo>
                                  <a:pt x="9" y="52"/>
                                </a:lnTo>
                                <a:lnTo>
                                  <a:pt x="9" y="62"/>
                                </a:lnTo>
                                <a:lnTo>
                                  <a:pt x="14" y="76"/>
                                </a:lnTo>
                                <a:lnTo>
                                  <a:pt x="14" y="81"/>
                                </a:lnTo>
                                <a:lnTo>
                                  <a:pt x="14" y="86"/>
                                </a:lnTo>
                                <a:lnTo>
                                  <a:pt x="19" y="91"/>
                                </a:lnTo>
                                <a:lnTo>
                                  <a:pt x="24" y="95"/>
                                </a:lnTo>
                                <a:lnTo>
                                  <a:pt x="24" y="100"/>
                                </a:lnTo>
                                <a:lnTo>
                                  <a:pt x="33"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081"/>
                        <wps:cNvSpPr>
                          <a:spLocks/>
                        </wps:cNvSpPr>
                        <wps:spPr bwMode="auto">
                          <a:xfrm>
                            <a:off x="3656492" y="2126756"/>
                            <a:ext cx="17810" cy="43712"/>
                          </a:xfrm>
                          <a:custGeom>
                            <a:avLst/>
                            <a:gdLst>
                              <a:gd name="T0" fmla="*/ 0 w 33"/>
                              <a:gd name="T1" fmla="*/ 9 h 81"/>
                              <a:gd name="T2" fmla="*/ 19 w 33"/>
                              <a:gd name="T3" fmla="*/ 0 h 81"/>
                              <a:gd name="T4" fmla="*/ 24 w 33"/>
                              <a:gd name="T5" fmla="*/ 0 h 81"/>
                              <a:gd name="T6" fmla="*/ 24 w 33"/>
                              <a:gd name="T7" fmla="*/ 67 h 81"/>
                              <a:gd name="T8" fmla="*/ 24 w 33"/>
                              <a:gd name="T9" fmla="*/ 72 h 81"/>
                              <a:gd name="T10" fmla="*/ 24 w 33"/>
                              <a:gd name="T11" fmla="*/ 76 h 81"/>
                              <a:gd name="T12" fmla="*/ 24 w 33"/>
                              <a:gd name="T13" fmla="*/ 76 h 81"/>
                              <a:gd name="T14" fmla="*/ 24 w 33"/>
                              <a:gd name="T15" fmla="*/ 81 h 81"/>
                              <a:gd name="T16" fmla="*/ 28 w 33"/>
                              <a:gd name="T17" fmla="*/ 81 h 81"/>
                              <a:gd name="T18" fmla="*/ 33 w 33"/>
                              <a:gd name="T19" fmla="*/ 81 h 81"/>
                              <a:gd name="T20" fmla="*/ 33 w 33"/>
                              <a:gd name="T21" fmla="*/ 81 h 81"/>
                              <a:gd name="T22" fmla="*/ 0 w 33"/>
                              <a:gd name="T23" fmla="*/ 81 h 81"/>
                              <a:gd name="T24" fmla="*/ 0 w 33"/>
                              <a:gd name="T25" fmla="*/ 81 h 81"/>
                              <a:gd name="T26" fmla="*/ 4 w 33"/>
                              <a:gd name="T27" fmla="*/ 81 h 81"/>
                              <a:gd name="T28" fmla="*/ 9 w 33"/>
                              <a:gd name="T29" fmla="*/ 81 h 81"/>
                              <a:gd name="T30" fmla="*/ 9 w 33"/>
                              <a:gd name="T31" fmla="*/ 76 h 81"/>
                              <a:gd name="T32" fmla="*/ 9 w 33"/>
                              <a:gd name="T33" fmla="*/ 76 h 81"/>
                              <a:gd name="T34" fmla="*/ 14 w 33"/>
                              <a:gd name="T35" fmla="*/ 72 h 81"/>
                              <a:gd name="T36" fmla="*/ 14 w 33"/>
                              <a:gd name="T37" fmla="*/ 67 h 81"/>
                              <a:gd name="T38" fmla="*/ 14 w 33"/>
                              <a:gd name="T39" fmla="*/ 24 h 81"/>
                              <a:gd name="T40" fmla="*/ 14 w 33"/>
                              <a:gd name="T41" fmla="*/ 19 h 81"/>
                              <a:gd name="T42" fmla="*/ 9 w 33"/>
                              <a:gd name="T43" fmla="*/ 14 h 81"/>
                              <a:gd name="T44" fmla="*/ 9 w 33"/>
                              <a:gd name="T45" fmla="*/ 14 h 81"/>
                              <a:gd name="T46" fmla="*/ 9 w 33"/>
                              <a:gd name="T47" fmla="*/ 9 h 81"/>
                              <a:gd name="T48" fmla="*/ 9 w 33"/>
                              <a:gd name="T49" fmla="*/ 9 h 81"/>
                              <a:gd name="T50" fmla="*/ 9 w 33"/>
                              <a:gd name="T51" fmla="*/ 9 h 81"/>
                              <a:gd name="T52" fmla="*/ 4 w 33"/>
                              <a:gd name="T53" fmla="*/ 9 h 81"/>
                              <a:gd name="T54" fmla="*/ 0 w 33"/>
                              <a:gd name="T55" fmla="*/ 14 h 81"/>
                              <a:gd name="T56" fmla="*/ 0 w 33"/>
                              <a:gd name="T57"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9"/>
                                </a:moveTo>
                                <a:lnTo>
                                  <a:pt x="19" y="0"/>
                                </a:lnTo>
                                <a:lnTo>
                                  <a:pt x="24" y="0"/>
                                </a:lnTo>
                                <a:lnTo>
                                  <a:pt x="24" y="67"/>
                                </a:lnTo>
                                <a:lnTo>
                                  <a:pt x="24" y="72"/>
                                </a:lnTo>
                                <a:lnTo>
                                  <a:pt x="24" y="76"/>
                                </a:lnTo>
                                <a:lnTo>
                                  <a:pt x="24" y="81"/>
                                </a:lnTo>
                                <a:lnTo>
                                  <a:pt x="28" y="81"/>
                                </a:lnTo>
                                <a:lnTo>
                                  <a:pt x="33" y="81"/>
                                </a:lnTo>
                                <a:lnTo>
                                  <a:pt x="0" y="81"/>
                                </a:lnTo>
                                <a:lnTo>
                                  <a:pt x="4" y="81"/>
                                </a:lnTo>
                                <a:lnTo>
                                  <a:pt x="9" y="81"/>
                                </a:lnTo>
                                <a:lnTo>
                                  <a:pt x="9" y="76"/>
                                </a:lnTo>
                                <a:lnTo>
                                  <a:pt x="14" y="72"/>
                                </a:lnTo>
                                <a:lnTo>
                                  <a:pt x="14" y="67"/>
                                </a:lnTo>
                                <a:lnTo>
                                  <a:pt x="14" y="24"/>
                                </a:lnTo>
                                <a:lnTo>
                                  <a:pt x="14" y="19"/>
                                </a:lnTo>
                                <a:lnTo>
                                  <a:pt x="9" y="14"/>
                                </a:lnTo>
                                <a:lnTo>
                                  <a:pt x="9" y="9"/>
                                </a:lnTo>
                                <a:lnTo>
                                  <a:pt x="4" y="9"/>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082"/>
                        <wps:cNvSpPr>
                          <a:spLocks noEditPoints="1"/>
                        </wps:cNvSpPr>
                        <wps:spPr bwMode="auto">
                          <a:xfrm>
                            <a:off x="3684556" y="2126756"/>
                            <a:ext cx="25906" cy="43712"/>
                          </a:xfrm>
                          <a:custGeom>
                            <a:avLst/>
                            <a:gdLst>
                              <a:gd name="T0" fmla="*/ 0 w 48"/>
                              <a:gd name="T1" fmla="*/ 43 h 81"/>
                              <a:gd name="T2" fmla="*/ 0 w 48"/>
                              <a:gd name="T3" fmla="*/ 28 h 81"/>
                              <a:gd name="T4" fmla="*/ 0 w 48"/>
                              <a:gd name="T5" fmla="*/ 19 h 81"/>
                              <a:gd name="T6" fmla="*/ 5 w 48"/>
                              <a:gd name="T7" fmla="*/ 9 h 81"/>
                              <a:gd name="T8" fmla="*/ 15 w 48"/>
                              <a:gd name="T9" fmla="*/ 4 h 81"/>
                              <a:gd name="T10" fmla="*/ 20 w 48"/>
                              <a:gd name="T11" fmla="*/ 0 h 81"/>
                              <a:gd name="T12" fmla="*/ 24 w 48"/>
                              <a:gd name="T13" fmla="*/ 0 h 81"/>
                              <a:gd name="T14" fmla="*/ 34 w 48"/>
                              <a:gd name="T15" fmla="*/ 4 h 81"/>
                              <a:gd name="T16" fmla="*/ 39 w 48"/>
                              <a:gd name="T17" fmla="*/ 9 h 81"/>
                              <a:gd name="T18" fmla="*/ 48 w 48"/>
                              <a:gd name="T19" fmla="*/ 24 h 81"/>
                              <a:gd name="T20" fmla="*/ 48 w 48"/>
                              <a:gd name="T21" fmla="*/ 43 h 81"/>
                              <a:gd name="T22" fmla="*/ 48 w 48"/>
                              <a:gd name="T23" fmla="*/ 52 h 81"/>
                              <a:gd name="T24" fmla="*/ 48 w 48"/>
                              <a:gd name="T25" fmla="*/ 67 h 81"/>
                              <a:gd name="T26" fmla="*/ 43 w 48"/>
                              <a:gd name="T27" fmla="*/ 72 h 81"/>
                              <a:gd name="T28" fmla="*/ 34 w 48"/>
                              <a:gd name="T29" fmla="*/ 81 h 81"/>
                              <a:gd name="T30" fmla="*/ 29 w 48"/>
                              <a:gd name="T31" fmla="*/ 81 h 81"/>
                              <a:gd name="T32" fmla="*/ 24 w 48"/>
                              <a:gd name="T33" fmla="*/ 81 h 81"/>
                              <a:gd name="T34" fmla="*/ 15 w 48"/>
                              <a:gd name="T35" fmla="*/ 81 h 81"/>
                              <a:gd name="T36" fmla="*/ 5 w 48"/>
                              <a:gd name="T37" fmla="*/ 72 h 81"/>
                              <a:gd name="T38" fmla="*/ 0 w 48"/>
                              <a:gd name="T39" fmla="*/ 57 h 81"/>
                              <a:gd name="T40" fmla="*/ 0 w 48"/>
                              <a:gd name="T41" fmla="*/ 43 h 81"/>
                              <a:gd name="T42" fmla="*/ 10 w 48"/>
                              <a:gd name="T43" fmla="*/ 43 h 81"/>
                              <a:gd name="T44" fmla="*/ 10 w 48"/>
                              <a:gd name="T45" fmla="*/ 57 h 81"/>
                              <a:gd name="T46" fmla="*/ 15 w 48"/>
                              <a:gd name="T47" fmla="*/ 72 h 81"/>
                              <a:gd name="T48" fmla="*/ 20 w 48"/>
                              <a:gd name="T49" fmla="*/ 76 h 81"/>
                              <a:gd name="T50" fmla="*/ 24 w 48"/>
                              <a:gd name="T51" fmla="*/ 81 h 81"/>
                              <a:gd name="T52" fmla="*/ 29 w 48"/>
                              <a:gd name="T53" fmla="*/ 81 h 81"/>
                              <a:gd name="T54" fmla="*/ 29 w 48"/>
                              <a:gd name="T55" fmla="*/ 76 h 81"/>
                              <a:gd name="T56" fmla="*/ 34 w 48"/>
                              <a:gd name="T57" fmla="*/ 72 h 81"/>
                              <a:gd name="T58" fmla="*/ 34 w 48"/>
                              <a:gd name="T59" fmla="*/ 67 h 81"/>
                              <a:gd name="T60" fmla="*/ 39 w 48"/>
                              <a:gd name="T61" fmla="*/ 57 h 81"/>
                              <a:gd name="T62" fmla="*/ 39 w 48"/>
                              <a:gd name="T63" fmla="*/ 38 h 81"/>
                              <a:gd name="T64" fmla="*/ 39 w 48"/>
                              <a:gd name="T65" fmla="*/ 28 h 81"/>
                              <a:gd name="T66" fmla="*/ 34 w 48"/>
                              <a:gd name="T67" fmla="*/ 14 h 81"/>
                              <a:gd name="T68" fmla="*/ 34 w 48"/>
                              <a:gd name="T69" fmla="*/ 9 h 81"/>
                              <a:gd name="T70" fmla="*/ 29 w 48"/>
                              <a:gd name="T71" fmla="*/ 4 h 81"/>
                              <a:gd name="T72" fmla="*/ 29 w 48"/>
                              <a:gd name="T73" fmla="*/ 4 h 81"/>
                              <a:gd name="T74" fmla="*/ 24 w 48"/>
                              <a:gd name="T75" fmla="*/ 4 h 81"/>
                              <a:gd name="T76" fmla="*/ 20 w 48"/>
                              <a:gd name="T77" fmla="*/ 4 h 81"/>
                              <a:gd name="T78" fmla="*/ 20 w 48"/>
                              <a:gd name="T79" fmla="*/ 9 h 81"/>
                              <a:gd name="T80" fmla="*/ 15 w 48"/>
                              <a:gd name="T81" fmla="*/ 14 h 81"/>
                              <a:gd name="T82" fmla="*/ 10 w 48"/>
                              <a:gd name="T83" fmla="*/ 24 h 81"/>
                              <a:gd name="T84" fmla="*/ 10 w 48"/>
                              <a:gd name="T85" fmla="*/ 33 h 81"/>
                              <a:gd name="T86" fmla="*/ 10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43"/>
                                </a:moveTo>
                                <a:lnTo>
                                  <a:pt x="0" y="28"/>
                                </a:lnTo>
                                <a:lnTo>
                                  <a:pt x="0" y="19"/>
                                </a:lnTo>
                                <a:lnTo>
                                  <a:pt x="5" y="9"/>
                                </a:lnTo>
                                <a:lnTo>
                                  <a:pt x="15" y="4"/>
                                </a:lnTo>
                                <a:lnTo>
                                  <a:pt x="20" y="0"/>
                                </a:lnTo>
                                <a:lnTo>
                                  <a:pt x="24" y="0"/>
                                </a:lnTo>
                                <a:lnTo>
                                  <a:pt x="34" y="4"/>
                                </a:lnTo>
                                <a:lnTo>
                                  <a:pt x="39" y="9"/>
                                </a:lnTo>
                                <a:lnTo>
                                  <a:pt x="48" y="24"/>
                                </a:lnTo>
                                <a:lnTo>
                                  <a:pt x="48" y="43"/>
                                </a:lnTo>
                                <a:lnTo>
                                  <a:pt x="48" y="52"/>
                                </a:lnTo>
                                <a:lnTo>
                                  <a:pt x="48" y="67"/>
                                </a:lnTo>
                                <a:lnTo>
                                  <a:pt x="43" y="72"/>
                                </a:lnTo>
                                <a:lnTo>
                                  <a:pt x="34" y="81"/>
                                </a:lnTo>
                                <a:lnTo>
                                  <a:pt x="29" y="81"/>
                                </a:lnTo>
                                <a:lnTo>
                                  <a:pt x="24" y="81"/>
                                </a:lnTo>
                                <a:lnTo>
                                  <a:pt x="15" y="81"/>
                                </a:lnTo>
                                <a:lnTo>
                                  <a:pt x="5" y="72"/>
                                </a:lnTo>
                                <a:lnTo>
                                  <a:pt x="0" y="57"/>
                                </a:lnTo>
                                <a:lnTo>
                                  <a:pt x="0" y="43"/>
                                </a:lnTo>
                                <a:close/>
                                <a:moveTo>
                                  <a:pt x="10" y="43"/>
                                </a:moveTo>
                                <a:lnTo>
                                  <a:pt x="10" y="57"/>
                                </a:lnTo>
                                <a:lnTo>
                                  <a:pt x="15" y="72"/>
                                </a:lnTo>
                                <a:lnTo>
                                  <a:pt x="20" y="76"/>
                                </a:lnTo>
                                <a:lnTo>
                                  <a:pt x="24" y="81"/>
                                </a:lnTo>
                                <a:lnTo>
                                  <a:pt x="29" y="81"/>
                                </a:lnTo>
                                <a:lnTo>
                                  <a:pt x="29" y="76"/>
                                </a:lnTo>
                                <a:lnTo>
                                  <a:pt x="34" y="72"/>
                                </a:lnTo>
                                <a:lnTo>
                                  <a:pt x="34" y="67"/>
                                </a:lnTo>
                                <a:lnTo>
                                  <a:pt x="39" y="57"/>
                                </a:lnTo>
                                <a:lnTo>
                                  <a:pt x="39" y="38"/>
                                </a:lnTo>
                                <a:lnTo>
                                  <a:pt x="39" y="28"/>
                                </a:lnTo>
                                <a:lnTo>
                                  <a:pt x="34" y="14"/>
                                </a:lnTo>
                                <a:lnTo>
                                  <a:pt x="34" y="9"/>
                                </a:lnTo>
                                <a:lnTo>
                                  <a:pt x="29" y="4"/>
                                </a:lnTo>
                                <a:lnTo>
                                  <a:pt x="24" y="4"/>
                                </a:lnTo>
                                <a:lnTo>
                                  <a:pt x="20" y="4"/>
                                </a:lnTo>
                                <a:lnTo>
                                  <a:pt x="20" y="9"/>
                                </a:lnTo>
                                <a:lnTo>
                                  <a:pt x="15" y="14"/>
                                </a:lnTo>
                                <a:lnTo>
                                  <a:pt x="10"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083"/>
                        <wps:cNvSpPr>
                          <a:spLocks noEditPoints="1"/>
                        </wps:cNvSpPr>
                        <wps:spPr bwMode="auto">
                          <a:xfrm>
                            <a:off x="3715859" y="2126756"/>
                            <a:ext cx="28604" cy="43712"/>
                          </a:xfrm>
                          <a:custGeom>
                            <a:avLst/>
                            <a:gdLst>
                              <a:gd name="T0" fmla="*/ 53 w 53"/>
                              <a:gd name="T1" fmla="*/ 52 h 81"/>
                              <a:gd name="T2" fmla="*/ 53 w 53"/>
                              <a:gd name="T3" fmla="*/ 62 h 81"/>
                              <a:gd name="T4" fmla="*/ 43 w 53"/>
                              <a:gd name="T5" fmla="*/ 62 h 81"/>
                              <a:gd name="T6" fmla="*/ 43 w 53"/>
                              <a:gd name="T7" fmla="*/ 81 h 81"/>
                              <a:gd name="T8" fmla="*/ 33 w 53"/>
                              <a:gd name="T9" fmla="*/ 81 h 81"/>
                              <a:gd name="T10" fmla="*/ 33 w 53"/>
                              <a:gd name="T11" fmla="*/ 62 h 81"/>
                              <a:gd name="T12" fmla="*/ 0 w 53"/>
                              <a:gd name="T13" fmla="*/ 62 h 81"/>
                              <a:gd name="T14" fmla="*/ 0 w 53"/>
                              <a:gd name="T15" fmla="*/ 52 h 81"/>
                              <a:gd name="T16" fmla="*/ 33 w 53"/>
                              <a:gd name="T17" fmla="*/ 0 h 81"/>
                              <a:gd name="T18" fmla="*/ 43 w 53"/>
                              <a:gd name="T19" fmla="*/ 0 h 81"/>
                              <a:gd name="T20" fmla="*/ 43 w 53"/>
                              <a:gd name="T21" fmla="*/ 52 h 81"/>
                              <a:gd name="T22" fmla="*/ 53 w 53"/>
                              <a:gd name="T23" fmla="*/ 52 h 81"/>
                              <a:gd name="T24" fmla="*/ 33 w 53"/>
                              <a:gd name="T25" fmla="*/ 52 h 81"/>
                              <a:gd name="T26" fmla="*/ 33 w 53"/>
                              <a:gd name="T27" fmla="*/ 14 h 81"/>
                              <a:gd name="T28" fmla="*/ 5 w 53"/>
                              <a:gd name="T29" fmla="*/ 52 h 81"/>
                              <a:gd name="T30" fmla="*/ 33 w 53"/>
                              <a:gd name="T31" fmla="*/ 5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1">
                                <a:moveTo>
                                  <a:pt x="53" y="52"/>
                                </a:moveTo>
                                <a:lnTo>
                                  <a:pt x="53" y="62"/>
                                </a:lnTo>
                                <a:lnTo>
                                  <a:pt x="43" y="62"/>
                                </a:lnTo>
                                <a:lnTo>
                                  <a:pt x="43" y="81"/>
                                </a:lnTo>
                                <a:lnTo>
                                  <a:pt x="33" y="81"/>
                                </a:lnTo>
                                <a:lnTo>
                                  <a:pt x="33" y="62"/>
                                </a:lnTo>
                                <a:lnTo>
                                  <a:pt x="0" y="62"/>
                                </a:lnTo>
                                <a:lnTo>
                                  <a:pt x="0" y="52"/>
                                </a:lnTo>
                                <a:lnTo>
                                  <a:pt x="33" y="0"/>
                                </a:lnTo>
                                <a:lnTo>
                                  <a:pt x="43" y="0"/>
                                </a:lnTo>
                                <a:lnTo>
                                  <a:pt x="43" y="52"/>
                                </a:lnTo>
                                <a:lnTo>
                                  <a:pt x="53" y="52"/>
                                </a:lnTo>
                                <a:close/>
                                <a:moveTo>
                                  <a:pt x="33" y="52"/>
                                </a:moveTo>
                                <a:lnTo>
                                  <a:pt x="33" y="14"/>
                                </a:lnTo>
                                <a:lnTo>
                                  <a:pt x="5" y="52"/>
                                </a:lnTo>
                                <a:lnTo>
                                  <a:pt x="33"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084"/>
                        <wps:cNvSpPr>
                          <a:spLocks/>
                        </wps:cNvSpPr>
                        <wps:spPr bwMode="auto">
                          <a:xfrm>
                            <a:off x="3746622" y="2126756"/>
                            <a:ext cx="18350" cy="59361"/>
                          </a:xfrm>
                          <a:custGeom>
                            <a:avLst/>
                            <a:gdLst>
                              <a:gd name="T0" fmla="*/ 0 w 34"/>
                              <a:gd name="T1" fmla="*/ 0 h 110"/>
                              <a:gd name="T2" fmla="*/ 0 w 34"/>
                              <a:gd name="T3" fmla="*/ 0 h 110"/>
                              <a:gd name="T4" fmla="*/ 10 w 34"/>
                              <a:gd name="T5" fmla="*/ 4 h 110"/>
                              <a:gd name="T6" fmla="*/ 15 w 34"/>
                              <a:gd name="T7" fmla="*/ 9 h 110"/>
                              <a:gd name="T8" fmla="*/ 24 w 34"/>
                              <a:gd name="T9" fmla="*/ 19 h 110"/>
                              <a:gd name="T10" fmla="*/ 29 w 34"/>
                              <a:gd name="T11" fmla="*/ 28 h 110"/>
                              <a:gd name="T12" fmla="*/ 34 w 34"/>
                              <a:gd name="T13" fmla="*/ 43 h 110"/>
                              <a:gd name="T14" fmla="*/ 34 w 34"/>
                              <a:gd name="T15" fmla="*/ 52 h 110"/>
                              <a:gd name="T16" fmla="*/ 34 w 34"/>
                              <a:gd name="T17" fmla="*/ 72 h 110"/>
                              <a:gd name="T18" fmla="*/ 24 w 34"/>
                              <a:gd name="T19" fmla="*/ 86 h 110"/>
                              <a:gd name="T20" fmla="*/ 15 w 34"/>
                              <a:gd name="T21" fmla="*/ 100 h 110"/>
                              <a:gd name="T22" fmla="*/ 0 w 34"/>
                              <a:gd name="T23" fmla="*/ 110 h 110"/>
                              <a:gd name="T24" fmla="*/ 0 w 34"/>
                              <a:gd name="T25" fmla="*/ 105 h 110"/>
                              <a:gd name="T26" fmla="*/ 10 w 34"/>
                              <a:gd name="T27" fmla="*/ 100 h 110"/>
                              <a:gd name="T28" fmla="*/ 15 w 34"/>
                              <a:gd name="T29" fmla="*/ 95 h 110"/>
                              <a:gd name="T30" fmla="*/ 20 w 34"/>
                              <a:gd name="T31" fmla="*/ 86 h 110"/>
                              <a:gd name="T32" fmla="*/ 20 w 34"/>
                              <a:gd name="T33" fmla="*/ 76 h 110"/>
                              <a:gd name="T34" fmla="*/ 24 w 34"/>
                              <a:gd name="T35" fmla="*/ 67 h 110"/>
                              <a:gd name="T36" fmla="*/ 24 w 34"/>
                              <a:gd name="T37" fmla="*/ 57 h 110"/>
                              <a:gd name="T38" fmla="*/ 24 w 34"/>
                              <a:gd name="T39" fmla="*/ 43 h 110"/>
                              <a:gd name="T40" fmla="*/ 20 w 34"/>
                              <a:gd name="T41" fmla="*/ 33 h 110"/>
                              <a:gd name="T42" fmla="*/ 20 w 34"/>
                              <a:gd name="T43" fmla="*/ 24 h 110"/>
                              <a:gd name="T44" fmla="*/ 20 w 34"/>
                              <a:gd name="T45" fmla="*/ 19 h 110"/>
                              <a:gd name="T46" fmla="*/ 15 w 34"/>
                              <a:gd name="T47" fmla="*/ 14 h 110"/>
                              <a:gd name="T48" fmla="*/ 10 w 34"/>
                              <a:gd name="T49" fmla="*/ 9 h 110"/>
                              <a:gd name="T50" fmla="*/ 5 w 34"/>
                              <a:gd name="T51" fmla="*/ 4 h 110"/>
                              <a:gd name="T52" fmla="*/ 0 w 34"/>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0">
                                <a:moveTo>
                                  <a:pt x="0" y="0"/>
                                </a:moveTo>
                                <a:lnTo>
                                  <a:pt x="0" y="0"/>
                                </a:lnTo>
                                <a:lnTo>
                                  <a:pt x="10" y="4"/>
                                </a:lnTo>
                                <a:lnTo>
                                  <a:pt x="15" y="9"/>
                                </a:lnTo>
                                <a:lnTo>
                                  <a:pt x="24" y="19"/>
                                </a:lnTo>
                                <a:lnTo>
                                  <a:pt x="29" y="28"/>
                                </a:lnTo>
                                <a:lnTo>
                                  <a:pt x="34" y="43"/>
                                </a:lnTo>
                                <a:lnTo>
                                  <a:pt x="34" y="52"/>
                                </a:lnTo>
                                <a:lnTo>
                                  <a:pt x="34" y="72"/>
                                </a:lnTo>
                                <a:lnTo>
                                  <a:pt x="24" y="86"/>
                                </a:lnTo>
                                <a:lnTo>
                                  <a:pt x="15" y="100"/>
                                </a:lnTo>
                                <a:lnTo>
                                  <a:pt x="0" y="110"/>
                                </a:lnTo>
                                <a:lnTo>
                                  <a:pt x="0" y="105"/>
                                </a:lnTo>
                                <a:lnTo>
                                  <a:pt x="10" y="100"/>
                                </a:lnTo>
                                <a:lnTo>
                                  <a:pt x="15" y="95"/>
                                </a:lnTo>
                                <a:lnTo>
                                  <a:pt x="20" y="86"/>
                                </a:lnTo>
                                <a:lnTo>
                                  <a:pt x="20" y="76"/>
                                </a:lnTo>
                                <a:lnTo>
                                  <a:pt x="24" y="67"/>
                                </a:lnTo>
                                <a:lnTo>
                                  <a:pt x="24" y="57"/>
                                </a:lnTo>
                                <a:lnTo>
                                  <a:pt x="24" y="43"/>
                                </a:lnTo>
                                <a:lnTo>
                                  <a:pt x="20" y="33"/>
                                </a:lnTo>
                                <a:lnTo>
                                  <a:pt x="20" y="24"/>
                                </a:lnTo>
                                <a:lnTo>
                                  <a:pt x="20" y="19"/>
                                </a:lnTo>
                                <a:lnTo>
                                  <a:pt x="15" y="14"/>
                                </a:lnTo>
                                <a:lnTo>
                                  <a:pt x="10" y="9"/>
                                </a:lnTo>
                                <a:lnTo>
                                  <a:pt x="5" y="4"/>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085"/>
                        <wps:cNvSpPr>
                          <a:spLocks noEditPoints="1"/>
                        </wps:cNvSpPr>
                        <wps:spPr bwMode="auto">
                          <a:xfrm>
                            <a:off x="3094121" y="2216878"/>
                            <a:ext cx="23747" cy="44251"/>
                          </a:xfrm>
                          <a:custGeom>
                            <a:avLst/>
                            <a:gdLst>
                              <a:gd name="T0" fmla="*/ 5 w 44"/>
                              <a:gd name="T1" fmla="*/ 34 h 82"/>
                              <a:gd name="T2" fmla="*/ 0 w 44"/>
                              <a:gd name="T3" fmla="*/ 24 h 82"/>
                              <a:gd name="T4" fmla="*/ 0 w 44"/>
                              <a:gd name="T5" fmla="*/ 15 h 82"/>
                              <a:gd name="T6" fmla="*/ 15 w 44"/>
                              <a:gd name="T7" fmla="*/ 5 h 82"/>
                              <a:gd name="T8" fmla="*/ 29 w 44"/>
                              <a:gd name="T9" fmla="*/ 5 h 82"/>
                              <a:gd name="T10" fmla="*/ 44 w 44"/>
                              <a:gd name="T11" fmla="*/ 15 h 82"/>
                              <a:gd name="T12" fmla="*/ 44 w 44"/>
                              <a:gd name="T13" fmla="*/ 24 h 82"/>
                              <a:gd name="T14" fmla="*/ 34 w 44"/>
                              <a:gd name="T15" fmla="*/ 34 h 82"/>
                              <a:gd name="T16" fmla="*/ 34 w 44"/>
                              <a:gd name="T17" fmla="*/ 48 h 82"/>
                              <a:gd name="T18" fmla="*/ 44 w 44"/>
                              <a:gd name="T19" fmla="*/ 58 h 82"/>
                              <a:gd name="T20" fmla="*/ 44 w 44"/>
                              <a:gd name="T21" fmla="*/ 72 h 82"/>
                              <a:gd name="T22" fmla="*/ 29 w 44"/>
                              <a:gd name="T23" fmla="*/ 82 h 82"/>
                              <a:gd name="T24" fmla="*/ 10 w 44"/>
                              <a:gd name="T25" fmla="*/ 82 h 82"/>
                              <a:gd name="T26" fmla="*/ 0 w 44"/>
                              <a:gd name="T27" fmla="*/ 72 h 82"/>
                              <a:gd name="T28" fmla="*/ 0 w 44"/>
                              <a:gd name="T29" fmla="*/ 58 h 82"/>
                              <a:gd name="T30" fmla="*/ 5 w 44"/>
                              <a:gd name="T31" fmla="*/ 48 h 82"/>
                              <a:gd name="T32" fmla="*/ 24 w 44"/>
                              <a:gd name="T33" fmla="*/ 39 h 82"/>
                              <a:gd name="T34" fmla="*/ 34 w 44"/>
                              <a:gd name="T35" fmla="*/ 24 h 82"/>
                              <a:gd name="T36" fmla="*/ 34 w 44"/>
                              <a:gd name="T37" fmla="*/ 20 h 82"/>
                              <a:gd name="T38" fmla="*/ 29 w 44"/>
                              <a:gd name="T39" fmla="*/ 10 h 82"/>
                              <a:gd name="T40" fmla="*/ 20 w 44"/>
                              <a:gd name="T41" fmla="*/ 5 h 82"/>
                              <a:gd name="T42" fmla="*/ 10 w 44"/>
                              <a:gd name="T43" fmla="*/ 10 h 82"/>
                              <a:gd name="T44" fmla="*/ 10 w 44"/>
                              <a:gd name="T45" fmla="*/ 15 h 82"/>
                              <a:gd name="T46" fmla="*/ 10 w 44"/>
                              <a:gd name="T47" fmla="*/ 24 h 82"/>
                              <a:gd name="T48" fmla="*/ 15 w 44"/>
                              <a:gd name="T49" fmla="*/ 29 h 82"/>
                              <a:gd name="T50" fmla="*/ 20 w 44"/>
                              <a:gd name="T51" fmla="*/ 43 h 82"/>
                              <a:gd name="T52" fmla="*/ 10 w 44"/>
                              <a:gd name="T53" fmla="*/ 53 h 82"/>
                              <a:gd name="T54" fmla="*/ 10 w 44"/>
                              <a:gd name="T55" fmla="*/ 63 h 82"/>
                              <a:gd name="T56" fmla="*/ 10 w 44"/>
                              <a:gd name="T57" fmla="*/ 77 h 82"/>
                              <a:gd name="T58" fmla="*/ 24 w 44"/>
                              <a:gd name="T59" fmla="*/ 82 h 82"/>
                              <a:gd name="T60" fmla="*/ 34 w 44"/>
                              <a:gd name="T61" fmla="*/ 77 h 82"/>
                              <a:gd name="T62" fmla="*/ 39 w 44"/>
                              <a:gd name="T63" fmla="*/ 67 h 82"/>
                              <a:gd name="T64" fmla="*/ 34 w 44"/>
                              <a:gd name="T65" fmla="*/ 63 h 82"/>
                              <a:gd name="T66" fmla="*/ 20 w 44"/>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82">
                                <a:moveTo>
                                  <a:pt x="15" y="43"/>
                                </a:moveTo>
                                <a:lnTo>
                                  <a:pt x="5" y="34"/>
                                </a:lnTo>
                                <a:lnTo>
                                  <a:pt x="0" y="29"/>
                                </a:lnTo>
                                <a:lnTo>
                                  <a:pt x="0" y="24"/>
                                </a:lnTo>
                                <a:lnTo>
                                  <a:pt x="0" y="20"/>
                                </a:lnTo>
                                <a:lnTo>
                                  <a:pt x="0" y="15"/>
                                </a:lnTo>
                                <a:lnTo>
                                  <a:pt x="5" y="5"/>
                                </a:lnTo>
                                <a:lnTo>
                                  <a:pt x="15" y="5"/>
                                </a:lnTo>
                                <a:lnTo>
                                  <a:pt x="20" y="0"/>
                                </a:lnTo>
                                <a:lnTo>
                                  <a:pt x="29" y="5"/>
                                </a:lnTo>
                                <a:lnTo>
                                  <a:pt x="39" y="5"/>
                                </a:lnTo>
                                <a:lnTo>
                                  <a:pt x="44" y="15"/>
                                </a:lnTo>
                                <a:lnTo>
                                  <a:pt x="44" y="20"/>
                                </a:lnTo>
                                <a:lnTo>
                                  <a:pt x="44" y="24"/>
                                </a:lnTo>
                                <a:lnTo>
                                  <a:pt x="39" y="29"/>
                                </a:lnTo>
                                <a:lnTo>
                                  <a:pt x="34" y="34"/>
                                </a:lnTo>
                                <a:lnTo>
                                  <a:pt x="24" y="39"/>
                                </a:lnTo>
                                <a:lnTo>
                                  <a:pt x="34" y="48"/>
                                </a:lnTo>
                                <a:lnTo>
                                  <a:pt x="39" y="53"/>
                                </a:lnTo>
                                <a:lnTo>
                                  <a:pt x="44" y="58"/>
                                </a:lnTo>
                                <a:lnTo>
                                  <a:pt x="44" y="63"/>
                                </a:lnTo>
                                <a:lnTo>
                                  <a:pt x="44" y="72"/>
                                </a:lnTo>
                                <a:lnTo>
                                  <a:pt x="39" y="77"/>
                                </a:lnTo>
                                <a:lnTo>
                                  <a:pt x="29" y="82"/>
                                </a:lnTo>
                                <a:lnTo>
                                  <a:pt x="20" y="82"/>
                                </a:lnTo>
                                <a:lnTo>
                                  <a:pt x="10" y="82"/>
                                </a:lnTo>
                                <a:lnTo>
                                  <a:pt x="5" y="77"/>
                                </a:lnTo>
                                <a:lnTo>
                                  <a:pt x="0" y="72"/>
                                </a:lnTo>
                                <a:lnTo>
                                  <a:pt x="0" y="63"/>
                                </a:lnTo>
                                <a:lnTo>
                                  <a:pt x="0" y="58"/>
                                </a:lnTo>
                                <a:lnTo>
                                  <a:pt x="0" y="53"/>
                                </a:lnTo>
                                <a:lnTo>
                                  <a:pt x="5" y="48"/>
                                </a:lnTo>
                                <a:lnTo>
                                  <a:pt x="15" y="43"/>
                                </a:lnTo>
                                <a:close/>
                                <a:moveTo>
                                  <a:pt x="24" y="39"/>
                                </a:moveTo>
                                <a:lnTo>
                                  <a:pt x="29" y="29"/>
                                </a:lnTo>
                                <a:lnTo>
                                  <a:pt x="34" y="24"/>
                                </a:lnTo>
                                <a:lnTo>
                                  <a:pt x="34" y="20"/>
                                </a:lnTo>
                                <a:lnTo>
                                  <a:pt x="34" y="15"/>
                                </a:lnTo>
                                <a:lnTo>
                                  <a:pt x="29" y="10"/>
                                </a:lnTo>
                                <a:lnTo>
                                  <a:pt x="29" y="5"/>
                                </a:lnTo>
                                <a:lnTo>
                                  <a:pt x="20" y="5"/>
                                </a:lnTo>
                                <a:lnTo>
                                  <a:pt x="15" y="5"/>
                                </a:lnTo>
                                <a:lnTo>
                                  <a:pt x="10" y="10"/>
                                </a:lnTo>
                                <a:lnTo>
                                  <a:pt x="10" y="15"/>
                                </a:lnTo>
                                <a:lnTo>
                                  <a:pt x="10" y="20"/>
                                </a:lnTo>
                                <a:lnTo>
                                  <a:pt x="10" y="24"/>
                                </a:lnTo>
                                <a:lnTo>
                                  <a:pt x="15" y="29"/>
                                </a:lnTo>
                                <a:lnTo>
                                  <a:pt x="24" y="39"/>
                                </a:lnTo>
                                <a:close/>
                                <a:moveTo>
                                  <a:pt x="20" y="43"/>
                                </a:moveTo>
                                <a:lnTo>
                                  <a:pt x="15" y="48"/>
                                </a:lnTo>
                                <a:lnTo>
                                  <a:pt x="10" y="53"/>
                                </a:lnTo>
                                <a:lnTo>
                                  <a:pt x="10" y="58"/>
                                </a:lnTo>
                                <a:lnTo>
                                  <a:pt x="10" y="63"/>
                                </a:lnTo>
                                <a:lnTo>
                                  <a:pt x="10" y="72"/>
                                </a:lnTo>
                                <a:lnTo>
                                  <a:pt x="10" y="77"/>
                                </a:lnTo>
                                <a:lnTo>
                                  <a:pt x="15" y="82"/>
                                </a:lnTo>
                                <a:lnTo>
                                  <a:pt x="24" y="82"/>
                                </a:lnTo>
                                <a:lnTo>
                                  <a:pt x="29" y="82"/>
                                </a:lnTo>
                                <a:lnTo>
                                  <a:pt x="34" y="77"/>
                                </a:lnTo>
                                <a:lnTo>
                                  <a:pt x="34" y="72"/>
                                </a:lnTo>
                                <a:lnTo>
                                  <a:pt x="39" y="67"/>
                                </a:lnTo>
                                <a:lnTo>
                                  <a:pt x="34" y="63"/>
                                </a:lnTo>
                                <a:lnTo>
                                  <a:pt x="29" y="53"/>
                                </a:lnTo>
                                <a:lnTo>
                                  <a:pt x="2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086"/>
                        <wps:cNvSpPr>
                          <a:spLocks/>
                        </wps:cNvSpPr>
                        <wps:spPr bwMode="auto">
                          <a:xfrm>
                            <a:off x="3122725" y="2219576"/>
                            <a:ext cx="36160" cy="41553"/>
                          </a:xfrm>
                          <a:custGeom>
                            <a:avLst/>
                            <a:gdLst>
                              <a:gd name="T0" fmla="*/ 24 w 67"/>
                              <a:gd name="T1" fmla="*/ 5 h 77"/>
                              <a:gd name="T2" fmla="*/ 24 w 67"/>
                              <a:gd name="T3" fmla="*/ 34 h 77"/>
                              <a:gd name="T4" fmla="*/ 43 w 67"/>
                              <a:gd name="T5" fmla="*/ 34 h 77"/>
                              <a:gd name="T6" fmla="*/ 48 w 67"/>
                              <a:gd name="T7" fmla="*/ 34 h 77"/>
                              <a:gd name="T8" fmla="*/ 53 w 67"/>
                              <a:gd name="T9" fmla="*/ 34 h 77"/>
                              <a:gd name="T10" fmla="*/ 53 w 67"/>
                              <a:gd name="T11" fmla="*/ 29 h 77"/>
                              <a:gd name="T12" fmla="*/ 53 w 67"/>
                              <a:gd name="T13" fmla="*/ 24 h 77"/>
                              <a:gd name="T14" fmla="*/ 58 w 67"/>
                              <a:gd name="T15" fmla="*/ 24 h 77"/>
                              <a:gd name="T16" fmla="*/ 58 w 67"/>
                              <a:gd name="T17" fmla="*/ 48 h 77"/>
                              <a:gd name="T18" fmla="*/ 53 w 67"/>
                              <a:gd name="T19" fmla="*/ 48 h 77"/>
                              <a:gd name="T20" fmla="*/ 53 w 67"/>
                              <a:gd name="T21" fmla="*/ 43 h 77"/>
                              <a:gd name="T22" fmla="*/ 53 w 67"/>
                              <a:gd name="T23" fmla="*/ 43 h 77"/>
                              <a:gd name="T24" fmla="*/ 53 w 67"/>
                              <a:gd name="T25" fmla="*/ 43 h 77"/>
                              <a:gd name="T26" fmla="*/ 48 w 67"/>
                              <a:gd name="T27" fmla="*/ 38 h 77"/>
                              <a:gd name="T28" fmla="*/ 48 w 67"/>
                              <a:gd name="T29" fmla="*/ 38 h 77"/>
                              <a:gd name="T30" fmla="*/ 43 w 67"/>
                              <a:gd name="T31" fmla="*/ 38 h 77"/>
                              <a:gd name="T32" fmla="*/ 24 w 67"/>
                              <a:gd name="T33" fmla="*/ 38 h 77"/>
                              <a:gd name="T34" fmla="*/ 24 w 67"/>
                              <a:gd name="T35" fmla="*/ 62 h 77"/>
                              <a:gd name="T36" fmla="*/ 24 w 67"/>
                              <a:gd name="T37" fmla="*/ 67 h 77"/>
                              <a:gd name="T38" fmla="*/ 24 w 67"/>
                              <a:gd name="T39" fmla="*/ 72 h 77"/>
                              <a:gd name="T40" fmla="*/ 24 w 67"/>
                              <a:gd name="T41" fmla="*/ 72 h 77"/>
                              <a:gd name="T42" fmla="*/ 24 w 67"/>
                              <a:gd name="T43" fmla="*/ 72 h 77"/>
                              <a:gd name="T44" fmla="*/ 29 w 67"/>
                              <a:gd name="T45" fmla="*/ 72 h 77"/>
                              <a:gd name="T46" fmla="*/ 29 w 67"/>
                              <a:gd name="T47" fmla="*/ 72 h 77"/>
                              <a:gd name="T48" fmla="*/ 43 w 67"/>
                              <a:gd name="T49" fmla="*/ 72 h 77"/>
                              <a:gd name="T50" fmla="*/ 48 w 67"/>
                              <a:gd name="T51" fmla="*/ 72 h 77"/>
                              <a:gd name="T52" fmla="*/ 53 w 67"/>
                              <a:gd name="T53" fmla="*/ 72 h 77"/>
                              <a:gd name="T54" fmla="*/ 58 w 67"/>
                              <a:gd name="T55" fmla="*/ 72 h 77"/>
                              <a:gd name="T56" fmla="*/ 58 w 67"/>
                              <a:gd name="T57" fmla="*/ 67 h 77"/>
                              <a:gd name="T58" fmla="*/ 63 w 67"/>
                              <a:gd name="T59" fmla="*/ 62 h 77"/>
                              <a:gd name="T60" fmla="*/ 67 w 67"/>
                              <a:gd name="T61" fmla="*/ 58 h 77"/>
                              <a:gd name="T62" fmla="*/ 67 w 67"/>
                              <a:gd name="T63" fmla="*/ 58 h 77"/>
                              <a:gd name="T64" fmla="*/ 63 w 67"/>
                              <a:gd name="T65" fmla="*/ 77 h 77"/>
                              <a:gd name="T66" fmla="*/ 0 w 67"/>
                              <a:gd name="T67" fmla="*/ 77 h 77"/>
                              <a:gd name="T68" fmla="*/ 0 w 67"/>
                              <a:gd name="T69" fmla="*/ 77 h 77"/>
                              <a:gd name="T70" fmla="*/ 5 w 67"/>
                              <a:gd name="T71" fmla="*/ 77 h 77"/>
                              <a:gd name="T72" fmla="*/ 5 w 67"/>
                              <a:gd name="T73" fmla="*/ 77 h 77"/>
                              <a:gd name="T74" fmla="*/ 10 w 67"/>
                              <a:gd name="T75" fmla="*/ 72 h 77"/>
                              <a:gd name="T76" fmla="*/ 10 w 67"/>
                              <a:gd name="T77" fmla="*/ 72 h 77"/>
                              <a:gd name="T78" fmla="*/ 10 w 67"/>
                              <a:gd name="T79" fmla="*/ 72 h 77"/>
                              <a:gd name="T80" fmla="*/ 15 w 67"/>
                              <a:gd name="T81" fmla="*/ 67 h 77"/>
                              <a:gd name="T82" fmla="*/ 15 w 67"/>
                              <a:gd name="T83" fmla="*/ 62 h 77"/>
                              <a:gd name="T84" fmla="*/ 15 w 67"/>
                              <a:gd name="T85" fmla="*/ 15 h 77"/>
                              <a:gd name="T86" fmla="*/ 15 w 67"/>
                              <a:gd name="T87" fmla="*/ 5 h 77"/>
                              <a:gd name="T88" fmla="*/ 10 w 67"/>
                              <a:gd name="T89" fmla="*/ 5 h 77"/>
                              <a:gd name="T90" fmla="*/ 10 w 67"/>
                              <a:gd name="T91" fmla="*/ 0 h 77"/>
                              <a:gd name="T92" fmla="*/ 5 w 67"/>
                              <a:gd name="T93" fmla="*/ 0 h 77"/>
                              <a:gd name="T94" fmla="*/ 0 w 67"/>
                              <a:gd name="T95" fmla="*/ 0 h 77"/>
                              <a:gd name="T96" fmla="*/ 0 w 67"/>
                              <a:gd name="T97" fmla="*/ 0 h 77"/>
                              <a:gd name="T98" fmla="*/ 63 w 67"/>
                              <a:gd name="T99" fmla="*/ 0 h 77"/>
                              <a:gd name="T100" fmla="*/ 63 w 67"/>
                              <a:gd name="T101" fmla="*/ 15 h 77"/>
                              <a:gd name="T102" fmla="*/ 63 w 67"/>
                              <a:gd name="T103" fmla="*/ 15 h 77"/>
                              <a:gd name="T104" fmla="*/ 58 w 67"/>
                              <a:gd name="T105" fmla="*/ 10 h 77"/>
                              <a:gd name="T106" fmla="*/ 58 w 67"/>
                              <a:gd name="T107" fmla="*/ 5 h 77"/>
                              <a:gd name="T108" fmla="*/ 58 w 67"/>
                              <a:gd name="T109" fmla="*/ 5 h 77"/>
                              <a:gd name="T110" fmla="*/ 53 w 67"/>
                              <a:gd name="T111" fmla="*/ 5 h 77"/>
                              <a:gd name="T112" fmla="*/ 53 w 67"/>
                              <a:gd name="T113" fmla="*/ 5 h 77"/>
                              <a:gd name="T114" fmla="*/ 48 w 67"/>
                              <a:gd name="T115" fmla="*/ 5 h 77"/>
                              <a:gd name="T116" fmla="*/ 24 w 67"/>
                              <a:gd name="T117"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24" y="5"/>
                                </a:moveTo>
                                <a:lnTo>
                                  <a:pt x="24" y="34"/>
                                </a:lnTo>
                                <a:lnTo>
                                  <a:pt x="43" y="34"/>
                                </a:lnTo>
                                <a:lnTo>
                                  <a:pt x="48" y="34"/>
                                </a:lnTo>
                                <a:lnTo>
                                  <a:pt x="53" y="34"/>
                                </a:lnTo>
                                <a:lnTo>
                                  <a:pt x="53" y="29"/>
                                </a:lnTo>
                                <a:lnTo>
                                  <a:pt x="53" y="24"/>
                                </a:lnTo>
                                <a:lnTo>
                                  <a:pt x="58" y="24"/>
                                </a:lnTo>
                                <a:lnTo>
                                  <a:pt x="58" y="48"/>
                                </a:lnTo>
                                <a:lnTo>
                                  <a:pt x="53" y="48"/>
                                </a:lnTo>
                                <a:lnTo>
                                  <a:pt x="53" y="43"/>
                                </a:lnTo>
                                <a:lnTo>
                                  <a:pt x="48" y="38"/>
                                </a:lnTo>
                                <a:lnTo>
                                  <a:pt x="43" y="38"/>
                                </a:lnTo>
                                <a:lnTo>
                                  <a:pt x="24" y="38"/>
                                </a:lnTo>
                                <a:lnTo>
                                  <a:pt x="24" y="62"/>
                                </a:lnTo>
                                <a:lnTo>
                                  <a:pt x="24" y="67"/>
                                </a:lnTo>
                                <a:lnTo>
                                  <a:pt x="24" y="72"/>
                                </a:lnTo>
                                <a:lnTo>
                                  <a:pt x="29" y="72"/>
                                </a:lnTo>
                                <a:lnTo>
                                  <a:pt x="43" y="72"/>
                                </a:lnTo>
                                <a:lnTo>
                                  <a:pt x="48" y="72"/>
                                </a:lnTo>
                                <a:lnTo>
                                  <a:pt x="53" y="72"/>
                                </a:lnTo>
                                <a:lnTo>
                                  <a:pt x="58" y="72"/>
                                </a:lnTo>
                                <a:lnTo>
                                  <a:pt x="58" y="67"/>
                                </a:lnTo>
                                <a:lnTo>
                                  <a:pt x="63" y="62"/>
                                </a:lnTo>
                                <a:lnTo>
                                  <a:pt x="67" y="58"/>
                                </a:lnTo>
                                <a:lnTo>
                                  <a:pt x="63" y="77"/>
                                </a:lnTo>
                                <a:lnTo>
                                  <a:pt x="0" y="77"/>
                                </a:lnTo>
                                <a:lnTo>
                                  <a:pt x="5" y="77"/>
                                </a:lnTo>
                                <a:lnTo>
                                  <a:pt x="10" y="72"/>
                                </a:lnTo>
                                <a:lnTo>
                                  <a:pt x="15" y="67"/>
                                </a:lnTo>
                                <a:lnTo>
                                  <a:pt x="15" y="62"/>
                                </a:lnTo>
                                <a:lnTo>
                                  <a:pt x="15" y="15"/>
                                </a:lnTo>
                                <a:lnTo>
                                  <a:pt x="15" y="5"/>
                                </a:lnTo>
                                <a:lnTo>
                                  <a:pt x="10" y="5"/>
                                </a:lnTo>
                                <a:lnTo>
                                  <a:pt x="10" y="0"/>
                                </a:lnTo>
                                <a:lnTo>
                                  <a:pt x="5" y="0"/>
                                </a:lnTo>
                                <a:lnTo>
                                  <a:pt x="0" y="0"/>
                                </a:lnTo>
                                <a:lnTo>
                                  <a:pt x="63" y="0"/>
                                </a:lnTo>
                                <a:lnTo>
                                  <a:pt x="63" y="15"/>
                                </a:lnTo>
                                <a:lnTo>
                                  <a:pt x="58" y="10"/>
                                </a:lnTo>
                                <a:lnTo>
                                  <a:pt x="58" y="5"/>
                                </a:lnTo>
                                <a:lnTo>
                                  <a:pt x="53" y="5"/>
                                </a:lnTo>
                                <a:lnTo>
                                  <a:pt x="48"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Rectangle 1087"/>
                        <wps:cNvSpPr>
                          <a:spLocks noChangeArrowheads="1"/>
                        </wps:cNvSpPr>
                        <wps:spPr bwMode="auto">
                          <a:xfrm>
                            <a:off x="3177235" y="2245479"/>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Freeform 1088"/>
                        <wps:cNvSpPr>
                          <a:spLocks noEditPoints="1"/>
                        </wps:cNvSpPr>
                        <wps:spPr bwMode="auto">
                          <a:xfrm>
                            <a:off x="3213395" y="2216878"/>
                            <a:ext cx="28604" cy="44251"/>
                          </a:xfrm>
                          <a:custGeom>
                            <a:avLst/>
                            <a:gdLst>
                              <a:gd name="T0" fmla="*/ 0 w 53"/>
                              <a:gd name="T1" fmla="*/ 43 h 82"/>
                              <a:gd name="T2" fmla="*/ 0 w 53"/>
                              <a:gd name="T3" fmla="*/ 29 h 82"/>
                              <a:gd name="T4" fmla="*/ 5 w 53"/>
                              <a:gd name="T5" fmla="*/ 20 h 82"/>
                              <a:gd name="T6" fmla="*/ 10 w 53"/>
                              <a:gd name="T7" fmla="*/ 10 h 82"/>
                              <a:gd name="T8" fmla="*/ 15 w 53"/>
                              <a:gd name="T9" fmla="*/ 5 h 82"/>
                              <a:gd name="T10" fmla="*/ 19 w 53"/>
                              <a:gd name="T11" fmla="*/ 0 h 82"/>
                              <a:gd name="T12" fmla="*/ 24 w 53"/>
                              <a:gd name="T13" fmla="*/ 0 h 82"/>
                              <a:gd name="T14" fmla="*/ 34 w 53"/>
                              <a:gd name="T15" fmla="*/ 5 h 82"/>
                              <a:gd name="T16" fmla="*/ 43 w 53"/>
                              <a:gd name="T17" fmla="*/ 10 h 82"/>
                              <a:gd name="T18" fmla="*/ 48 w 53"/>
                              <a:gd name="T19" fmla="*/ 24 h 82"/>
                              <a:gd name="T20" fmla="*/ 53 w 53"/>
                              <a:gd name="T21" fmla="*/ 43 h 82"/>
                              <a:gd name="T22" fmla="*/ 48 w 53"/>
                              <a:gd name="T23" fmla="*/ 53 h 82"/>
                              <a:gd name="T24" fmla="*/ 48 w 53"/>
                              <a:gd name="T25" fmla="*/ 67 h 82"/>
                              <a:gd name="T26" fmla="*/ 43 w 53"/>
                              <a:gd name="T27" fmla="*/ 72 h 82"/>
                              <a:gd name="T28" fmla="*/ 38 w 53"/>
                              <a:gd name="T29" fmla="*/ 82 h 82"/>
                              <a:gd name="T30" fmla="*/ 29 w 53"/>
                              <a:gd name="T31" fmla="*/ 82 h 82"/>
                              <a:gd name="T32" fmla="*/ 24 w 53"/>
                              <a:gd name="T33" fmla="*/ 82 h 82"/>
                              <a:gd name="T34" fmla="*/ 15 w 53"/>
                              <a:gd name="T35" fmla="*/ 82 h 82"/>
                              <a:gd name="T36" fmla="*/ 5 w 53"/>
                              <a:gd name="T37" fmla="*/ 72 h 82"/>
                              <a:gd name="T38" fmla="*/ 0 w 53"/>
                              <a:gd name="T39" fmla="*/ 58 h 82"/>
                              <a:gd name="T40" fmla="*/ 0 w 53"/>
                              <a:gd name="T41" fmla="*/ 43 h 82"/>
                              <a:gd name="T42" fmla="*/ 10 w 53"/>
                              <a:gd name="T43" fmla="*/ 43 h 82"/>
                              <a:gd name="T44" fmla="*/ 10 w 53"/>
                              <a:gd name="T45" fmla="*/ 58 h 82"/>
                              <a:gd name="T46" fmla="*/ 15 w 53"/>
                              <a:gd name="T47" fmla="*/ 72 h 82"/>
                              <a:gd name="T48" fmla="*/ 19 w 53"/>
                              <a:gd name="T49" fmla="*/ 77 h 82"/>
                              <a:gd name="T50" fmla="*/ 24 w 53"/>
                              <a:gd name="T51" fmla="*/ 82 h 82"/>
                              <a:gd name="T52" fmla="*/ 29 w 53"/>
                              <a:gd name="T53" fmla="*/ 82 h 82"/>
                              <a:gd name="T54" fmla="*/ 29 w 53"/>
                              <a:gd name="T55" fmla="*/ 77 h 82"/>
                              <a:gd name="T56" fmla="*/ 34 w 53"/>
                              <a:gd name="T57" fmla="*/ 72 h 82"/>
                              <a:gd name="T58" fmla="*/ 38 w 53"/>
                              <a:gd name="T59" fmla="*/ 67 h 82"/>
                              <a:gd name="T60" fmla="*/ 38 w 53"/>
                              <a:gd name="T61" fmla="*/ 58 h 82"/>
                              <a:gd name="T62" fmla="*/ 38 w 53"/>
                              <a:gd name="T63" fmla="*/ 39 h 82"/>
                              <a:gd name="T64" fmla="*/ 38 w 53"/>
                              <a:gd name="T65" fmla="*/ 29 h 82"/>
                              <a:gd name="T66" fmla="*/ 38 w 53"/>
                              <a:gd name="T67" fmla="*/ 15 h 82"/>
                              <a:gd name="T68" fmla="*/ 34 w 53"/>
                              <a:gd name="T69" fmla="*/ 10 h 82"/>
                              <a:gd name="T70" fmla="*/ 29 w 53"/>
                              <a:gd name="T71" fmla="*/ 10 h 82"/>
                              <a:gd name="T72" fmla="*/ 29 w 53"/>
                              <a:gd name="T73" fmla="*/ 5 h 82"/>
                              <a:gd name="T74" fmla="*/ 24 w 53"/>
                              <a:gd name="T75" fmla="*/ 5 h 82"/>
                              <a:gd name="T76" fmla="*/ 19 w 53"/>
                              <a:gd name="T77" fmla="*/ 5 h 82"/>
                              <a:gd name="T78" fmla="*/ 19 w 53"/>
                              <a:gd name="T79" fmla="*/ 10 h 82"/>
                              <a:gd name="T80" fmla="*/ 15 w 53"/>
                              <a:gd name="T81" fmla="*/ 15 h 82"/>
                              <a:gd name="T82" fmla="*/ 10 w 53"/>
                              <a:gd name="T83" fmla="*/ 24 h 82"/>
                              <a:gd name="T84" fmla="*/ 10 w 53"/>
                              <a:gd name="T85" fmla="*/ 34 h 82"/>
                              <a:gd name="T86" fmla="*/ 10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20"/>
                                </a:lnTo>
                                <a:lnTo>
                                  <a:pt x="10" y="10"/>
                                </a:lnTo>
                                <a:lnTo>
                                  <a:pt x="15" y="5"/>
                                </a:lnTo>
                                <a:lnTo>
                                  <a:pt x="19" y="0"/>
                                </a:lnTo>
                                <a:lnTo>
                                  <a:pt x="24" y="0"/>
                                </a:lnTo>
                                <a:lnTo>
                                  <a:pt x="34" y="5"/>
                                </a:lnTo>
                                <a:lnTo>
                                  <a:pt x="43" y="10"/>
                                </a:lnTo>
                                <a:lnTo>
                                  <a:pt x="48" y="24"/>
                                </a:lnTo>
                                <a:lnTo>
                                  <a:pt x="53" y="43"/>
                                </a:lnTo>
                                <a:lnTo>
                                  <a:pt x="48" y="53"/>
                                </a:lnTo>
                                <a:lnTo>
                                  <a:pt x="48" y="67"/>
                                </a:lnTo>
                                <a:lnTo>
                                  <a:pt x="43" y="72"/>
                                </a:lnTo>
                                <a:lnTo>
                                  <a:pt x="38" y="82"/>
                                </a:lnTo>
                                <a:lnTo>
                                  <a:pt x="29" y="82"/>
                                </a:lnTo>
                                <a:lnTo>
                                  <a:pt x="24" y="82"/>
                                </a:lnTo>
                                <a:lnTo>
                                  <a:pt x="15" y="82"/>
                                </a:lnTo>
                                <a:lnTo>
                                  <a:pt x="5" y="72"/>
                                </a:lnTo>
                                <a:lnTo>
                                  <a:pt x="0" y="58"/>
                                </a:lnTo>
                                <a:lnTo>
                                  <a:pt x="0" y="43"/>
                                </a:lnTo>
                                <a:close/>
                                <a:moveTo>
                                  <a:pt x="10" y="43"/>
                                </a:moveTo>
                                <a:lnTo>
                                  <a:pt x="10" y="58"/>
                                </a:lnTo>
                                <a:lnTo>
                                  <a:pt x="15" y="72"/>
                                </a:lnTo>
                                <a:lnTo>
                                  <a:pt x="19" y="77"/>
                                </a:lnTo>
                                <a:lnTo>
                                  <a:pt x="24" y="82"/>
                                </a:lnTo>
                                <a:lnTo>
                                  <a:pt x="29" y="82"/>
                                </a:lnTo>
                                <a:lnTo>
                                  <a:pt x="29" y="77"/>
                                </a:lnTo>
                                <a:lnTo>
                                  <a:pt x="34" y="72"/>
                                </a:lnTo>
                                <a:lnTo>
                                  <a:pt x="38" y="67"/>
                                </a:lnTo>
                                <a:lnTo>
                                  <a:pt x="38" y="58"/>
                                </a:lnTo>
                                <a:lnTo>
                                  <a:pt x="38" y="39"/>
                                </a:lnTo>
                                <a:lnTo>
                                  <a:pt x="38" y="29"/>
                                </a:lnTo>
                                <a:lnTo>
                                  <a:pt x="38" y="15"/>
                                </a:lnTo>
                                <a:lnTo>
                                  <a:pt x="34" y="10"/>
                                </a:lnTo>
                                <a:lnTo>
                                  <a:pt x="29" y="10"/>
                                </a:lnTo>
                                <a:lnTo>
                                  <a:pt x="29" y="5"/>
                                </a:lnTo>
                                <a:lnTo>
                                  <a:pt x="24" y="5"/>
                                </a:lnTo>
                                <a:lnTo>
                                  <a:pt x="19" y="5"/>
                                </a:lnTo>
                                <a:lnTo>
                                  <a:pt x="19" y="10"/>
                                </a:lnTo>
                                <a:lnTo>
                                  <a:pt x="15" y="15"/>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089"/>
                        <wps:cNvSpPr>
                          <a:spLocks/>
                        </wps:cNvSpPr>
                        <wps:spPr bwMode="auto">
                          <a:xfrm>
                            <a:off x="3246857" y="2219576"/>
                            <a:ext cx="23747" cy="41553"/>
                          </a:xfrm>
                          <a:custGeom>
                            <a:avLst/>
                            <a:gdLst>
                              <a:gd name="T0" fmla="*/ 44 w 44"/>
                              <a:gd name="T1" fmla="*/ 0 h 77"/>
                              <a:gd name="T2" fmla="*/ 39 w 44"/>
                              <a:gd name="T3" fmla="*/ 10 h 77"/>
                              <a:gd name="T4" fmla="*/ 15 w 44"/>
                              <a:gd name="T5" fmla="*/ 10 h 77"/>
                              <a:gd name="T6" fmla="*/ 10 w 44"/>
                              <a:gd name="T7" fmla="*/ 19 h 77"/>
                              <a:gd name="T8" fmla="*/ 24 w 44"/>
                              <a:gd name="T9" fmla="*/ 24 h 77"/>
                              <a:gd name="T10" fmla="*/ 34 w 44"/>
                              <a:gd name="T11" fmla="*/ 29 h 77"/>
                              <a:gd name="T12" fmla="*/ 44 w 44"/>
                              <a:gd name="T13" fmla="*/ 38 h 77"/>
                              <a:gd name="T14" fmla="*/ 44 w 44"/>
                              <a:gd name="T15" fmla="*/ 48 h 77"/>
                              <a:gd name="T16" fmla="*/ 44 w 44"/>
                              <a:gd name="T17" fmla="*/ 58 h 77"/>
                              <a:gd name="T18" fmla="*/ 39 w 44"/>
                              <a:gd name="T19" fmla="*/ 62 h 77"/>
                              <a:gd name="T20" fmla="*/ 39 w 44"/>
                              <a:gd name="T21" fmla="*/ 67 h 77"/>
                              <a:gd name="T22" fmla="*/ 34 w 44"/>
                              <a:gd name="T23" fmla="*/ 72 h 77"/>
                              <a:gd name="T24" fmla="*/ 29 w 44"/>
                              <a:gd name="T25" fmla="*/ 72 h 77"/>
                              <a:gd name="T26" fmla="*/ 24 w 44"/>
                              <a:gd name="T27" fmla="*/ 77 h 77"/>
                              <a:gd name="T28" fmla="*/ 20 w 44"/>
                              <a:gd name="T29" fmla="*/ 77 h 77"/>
                              <a:gd name="T30" fmla="*/ 10 w 44"/>
                              <a:gd name="T31" fmla="*/ 77 h 77"/>
                              <a:gd name="T32" fmla="*/ 5 w 44"/>
                              <a:gd name="T33" fmla="*/ 77 h 77"/>
                              <a:gd name="T34" fmla="*/ 0 w 44"/>
                              <a:gd name="T35" fmla="*/ 77 h 77"/>
                              <a:gd name="T36" fmla="*/ 0 w 44"/>
                              <a:gd name="T37" fmla="*/ 72 h 77"/>
                              <a:gd name="T38" fmla="*/ 0 w 44"/>
                              <a:gd name="T39" fmla="*/ 72 h 77"/>
                              <a:gd name="T40" fmla="*/ 0 w 44"/>
                              <a:gd name="T41" fmla="*/ 72 h 77"/>
                              <a:gd name="T42" fmla="*/ 0 w 44"/>
                              <a:gd name="T43" fmla="*/ 67 h 77"/>
                              <a:gd name="T44" fmla="*/ 0 w 44"/>
                              <a:gd name="T45" fmla="*/ 67 h 77"/>
                              <a:gd name="T46" fmla="*/ 5 w 44"/>
                              <a:gd name="T47" fmla="*/ 67 h 77"/>
                              <a:gd name="T48" fmla="*/ 5 w 44"/>
                              <a:gd name="T49" fmla="*/ 67 h 77"/>
                              <a:gd name="T50" fmla="*/ 5 w 44"/>
                              <a:gd name="T51" fmla="*/ 67 h 77"/>
                              <a:gd name="T52" fmla="*/ 5 w 44"/>
                              <a:gd name="T53" fmla="*/ 67 h 77"/>
                              <a:gd name="T54" fmla="*/ 10 w 44"/>
                              <a:gd name="T55" fmla="*/ 72 h 77"/>
                              <a:gd name="T56" fmla="*/ 15 w 44"/>
                              <a:gd name="T57" fmla="*/ 72 h 77"/>
                              <a:gd name="T58" fmla="*/ 20 w 44"/>
                              <a:gd name="T59" fmla="*/ 72 h 77"/>
                              <a:gd name="T60" fmla="*/ 24 w 44"/>
                              <a:gd name="T61" fmla="*/ 72 h 77"/>
                              <a:gd name="T62" fmla="*/ 29 w 44"/>
                              <a:gd name="T63" fmla="*/ 67 h 77"/>
                              <a:gd name="T64" fmla="*/ 34 w 44"/>
                              <a:gd name="T65" fmla="*/ 62 h 77"/>
                              <a:gd name="T66" fmla="*/ 34 w 44"/>
                              <a:gd name="T67" fmla="*/ 58 h 77"/>
                              <a:gd name="T68" fmla="*/ 34 w 44"/>
                              <a:gd name="T69" fmla="*/ 48 h 77"/>
                              <a:gd name="T70" fmla="*/ 29 w 44"/>
                              <a:gd name="T71" fmla="*/ 43 h 77"/>
                              <a:gd name="T72" fmla="*/ 24 w 44"/>
                              <a:gd name="T73" fmla="*/ 38 h 77"/>
                              <a:gd name="T74" fmla="*/ 20 w 44"/>
                              <a:gd name="T75" fmla="*/ 34 h 77"/>
                              <a:gd name="T76" fmla="*/ 10 w 44"/>
                              <a:gd name="T77" fmla="*/ 29 h 77"/>
                              <a:gd name="T78" fmla="*/ 0 w 44"/>
                              <a:gd name="T79" fmla="*/ 29 h 77"/>
                              <a:gd name="T80" fmla="*/ 15 w 44"/>
                              <a:gd name="T81" fmla="*/ 0 h 77"/>
                              <a:gd name="T82" fmla="*/ 44 w 44"/>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77">
                                <a:moveTo>
                                  <a:pt x="44" y="0"/>
                                </a:moveTo>
                                <a:lnTo>
                                  <a:pt x="39" y="10"/>
                                </a:lnTo>
                                <a:lnTo>
                                  <a:pt x="15" y="10"/>
                                </a:lnTo>
                                <a:lnTo>
                                  <a:pt x="10" y="19"/>
                                </a:lnTo>
                                <a:lnTo>
                                  <a:pt x="24" y="24"/>
                                </a:lnTo>
                                <a:lnTo>
                                  <a:pt x="34" y="29"/>
                                </a:lnTo>
                                <a:lnTo>
                                  <a:pt x="44" y="38"/>
                                </a:lnTo>
                                <a:lnTo>
                                  <a:pt x="44" y="48"/>
                                </a:lnTo>
                                <a:lnTo>
                                  <a:pt x="44" y="58"/>
                                </a:lnTo>
                                <a:lnTo>
                                  <a:pt x="39" y="62"/>
                                </a:lnTo>
                                <a:lnTo>
                                  <a:pt x="39" y="67"/>
                                </a:lnTo>
                                <a:lnTo>
                                  <a:pt x="34" y="72"/>
                                </a:lnTo>
                                <a:lnTo>
                                  <a:pt x="29" y="72"/>
                                </a:lnTo>
                                <a:lnTo>
                                  <a:pt x="24" y="77"/>
                                </a:lnTo>
                                <a:lnTo>
                                  <a:pt x="20" y="77"/>
                                </a:lnTo>
                                <a:lnTo>
                                  <a:pt x="10" y="77"/>
                                </a:lnTo>
                                <a:lnTo>
                                  <a:pt x="5" y="77"/>
                                </a:lnTo>
                                <a:lnTo>
                                  <a:pt x="0" y="77"/>
                                </a:lnTo>
                                <a:lnTo>
                                  <a:pt x="0" y="72"/>
                                </a:lnTo>
                                <a:lnTo>
                                  <a:pt x="0" y="67"/>
                                </a:lnTo>
                                <a:lnTo>
                                  <a:pt x="5" y="67"/>
                                </a:lnTo>
                                <a:lnTo>
                                  <a:pt x="10" y="72"/>
                                </a:lnTo>
                                <a:lnTo>
                                  <a:pt x="15" y="72"/>
                                </a:lnTo>
                                <a:lnTo>
                                  <a:pt x="20" y="72"/>
                                </a:lnTo>
                                <a:lnTo>
                                  <a:pt x="24" y="72"/>
                                </a:lnTo>
                                <a:lnTo>
                                  <a:pt x="29" y="67"/>
                                </a:lnTo>
                                <a:lnTo>
                                  <a:pt x="34" y="62"/>
                                </a:lnTo>
                                <a:lnTo>
                                  <a:pt x="34" y="58"/>
                                </a:lnTo>
                                <a:lnTo>
                                  <a:pt x="34" y="48"/>
                                </a:lnTo>
                                <a:lnTo>
                                  <a:pt x="29" y="43"/>
                                </a:lnTo>
                                <a:lnTo>
                                  <a:pt x="24" y="38"/>
                                </a:lnTo>
                                <a:lnTo>
                                  <a:pt x="20" y="34"/>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090"/>
                        <wps:cNvSpPr>
                          <a:spLocks/>
                        </wps:cNvSpPr>
                        <wps:spPr bwMode="auto">
                          <a:xfrm>
                            <a:off x="3319717" y="2222274"/>
                            <a:ext cx="17810" cy="38855"/>
                          </a:xfrm>
                          <a:custGeom>
                            <a:avLst/>
                            <a:gdLst>
                              <a:gd name="T0" fmla="*/ 19 w 33"/>
                              <a:gd name="T1" fmla="*/ 0 h 72"/>
                              <a:gd name="T2" fmla="*/ 19 w 33"/>
                              <a:gd name="T3" fmla="*/ 19 h 72"/>
                              <a:gd name="T4" fmla="*/ 29 w 33"/>
                              <a:gd name="T5" fmla="*/ 19 h 72"/>
                              <a:gd name="T6" fmla="*/ 29 w 33"/>
                              <a:gd name="T7" fmla="*/ 24 h 72"/>
                              <a:gd name="T8" fmla="*/ 19 w 33"/>
                              <a:gd name="T9" fmla="*/ 24 h 72"/>
                              <a:gd name="T10" fmla="*/ 19 w 33"/>
                              <a:gd name="T11" fmla="*/ 57 h 72"/>
                              <a:gd name="T12" fmla="*/ 19 w 33"/>
                              <a:gd name="T13" fmla="*/ 62 h 72"/>
                              <a:gd name="T14" fmla="*/ 19 w 33"/>
                              <a:gd name="T15" fmla="*/ 67 h 72"/>
                              <a:gd name="T16" fmla="*/ 19 w 33"/>
                              <a:gd name="T17" fmla="*/ 67 h 72"/>
                              <a:gd name="T18" fmla="*/ 24 w 33"/>
                              <a:gd name="T19" fmla="*/ 67 h 72"/>
                              <a:gd name="T20" fmla="*/ 24 w 33"/>
                              <a:gd name="T21" fmla="*/ 67 h 72"/>
                              <a:gd name="T22" fmla="*/ 29 w 33"/>
                              <a:gd name="T23" fmla="*/ 67 h 72"/>
                              <a:gd name="T24" fmla="*/ 29 w 33"/>
                              <a:gd name="T25" fmla="*/ 62 h 72"/>
                              <a:gd name="T26" fmla="*/ 29 w 33"/>
                              <a:gd name="T27" fmla="*/ 62 h 72"/>
                              <a:gd name="T28" fmla="*/ 33 w 33"/>
                              <a:gd name="T29" fmla="*/ 62 h 72"/>
                              <a:gd name="T30" fmla="*/ 29 w 33"/>
                              <a:gd name="T31" fmla="*/ 67 h 72"/>
                              <a:gd name="T32" fmla="*/ 24 w 33"/>
                              <a:gd name="T33" fmla="*/ 72 h 72"/>
                              <a:gd name="T34" fmla="*/ 24 w 33"/>
                              <a:gd name="T35" fmla="*/ 72 h 72"/>
                              <a:gd name="T36" fmla="*/ 19 w 33"/>
                              <a:gd name="T37" fmla="*/ 72 h 72"/>
                              <a:gd name="T38" fmla="*/ 14 w 33"/>
                              <a:gd name="T39" fmla="*/ 72 h 72"/>
                              <a:gd name="T40" fmla="*/ 14 w 33"/>
                              <a:gd name="T41" fmla="*/ 72 h 72"/>
                              <a:gd name="T42" fmla="*/ 9 w 33"/>
                              <a:gd name="T43" fmla="*/ 72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5 w 33"/>
                              <a:gd name="T59" fmla="*/ 19 h 72"/>
                              <a:gd name="T60" fmla="*/ 9 w 33"/>
                              <a:gd name="T61" fmla="*/ 14 h 72"/>
                              <a:gd name="T62" fmla="*/ 14 w 33"/>
                              <a:gd name="T63" fmla="*/ 10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3" y="62"/>
                                </a:lnTo>
                                <a:lnTo>
                                  <a:pt x="29" y="67"/>
                                </a:lnTo>
                                <a:lnTo>
                                  <a:pt x="24" y="72"/>
                                </a:lnTo>
                                <a:lnTo>
                                  <a:pt x="19" y="72"/>
                                </a:lnTo>
                                <a:lnTo>
                                  <a:pt x="14" y="72"/>
                                </a:lnTo>
                                <a:lnTo>
                                  <a:pt x="9" y="72"/>
                                </a:lnTo>
                                <a:lnTo>
                                  <a:pt x="9" y="67"/>
                                </a:lnTo>
                                <a:lnTo>
                                  <a:pt x="9" y="62"/>
                                </a:lnTo>
                                <a:lnTo>
                                  <a:pt x="9" y="57"/>
                                </a:lnTo>
                                <a:lnTo>
                                  <a:pt x="9" y="24"/>
                                </a:lnTo>
                                <a:lnTo>
                                  <a:pt x="0" y="24"/>
                                </a:lnTo>
                                <a:lnTo>
                                  <a:pt x="0" y="19"/>
                                </a:lnTo>
                                <a:lnTo>
                                  <a:pt x="5" y="19"/>
                                </a:lnTo>
                                <a:lnTo>
                                  <a:pt x="9" y="14"/>
                                </a:lnTo>
                                <a:lnTo>
                                  <a:pt x="14" y="10"/>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091"/>
                        <wps:cNvSpPr>
                          <a:spLocks noEditPoints="1"/>
                        </wps:cNvSpPr>
                        <wps:spPr bwMode="auto">
                          <a:xfrm>
                            <a:off x="3337527" y="2232528"/>
                            <a:ext cx="28604" cy="31300"/>
                          </a:xfrm>
                          <a:custGeom>
                            <a:avLst/>
                            <a:gdLst>
                              <a:gd name="T0" fmla="*/ 29 w 53"/>
                              <a:gd name="T1" fmla="*/ 0 h 58"/>
                              <a:gd name="T2" fmla="*/ 39 w 53"/>
                              <a:gd name="T3" fmla="*/ 0 h 58"/>
                              <a:gd name="T4" fmla="*/ 48 w 53"/>
                              <a:gd name="T5" fmla="*/ 10 h 58"/>
                              <a:gd name="T6" fmla="*/ 53 w 53"/>
                              <a:gd name="T7" fmla="*/ 14 h 58"/>
                              <a:gd name="T8" fmla="*/ 53 w 53"/>
                              <a:gd name="T9" fmla="*/ 24 h 58"/>
                              <a:gd name="T10" fmla="*/ 53 w 53"/>
                              <a:gd name="T11" fmla="*/ 34 h 58"/>
                              <a:gd name="T12" fmla="*/ 53 w 53"/>
                              <a:gd name="T13" fmla="*/ 38 h 58"/>
                              <a:gd name="T14" fmla="*/ 48 w 53"/>
                              <a:gd name="T15" fmla="*/ 48 h 58"/>
                              <a:gd name="T16" fmla="*/ 44 w 53"/>
                              <a:gd name="T17" fmla="*/ 53 h 58"/>
                              <a:gd name="T18" fmla="*/ 34 w 53"/>
                              <a:gd name="T19" fmla="*/ 53 h 58"/>
                              <a:gd name="T20" fmla="*/ 29 w 53"/>
                              <a:gd name="T21" fmla="*/ 58 h 58"/>
                              <a:gd name="T22" fmla="*/ 15 w 53"/>
                              <a:gd name="T23" fmla="*/ 53 h 58"/>
                              <a:gd name="T24" fmla="*/ 10 w 53"/>
                              <a:gd name="T25" fmla="*/ 48 h 58"/>
                              <a:gd name="T26" fmla="*/ 5 w 53"/>
                              <a:gd name="T27" fmla="*/ 38 h 58"/>
                              <a:gd name="T28" fmla="*/ 0 w 53"/>
                              <a:gd name="T29" fmla="*/ 29 h 58"/>
                              <a:gd name="T30" fmla="*/ 5 w 53"/>
                              <a:gd name="T31" fmla="*/ 19 h 58"/>
                              <a:gd name="T32" fmla="*/ 5 w 53"/>
                              <a:gd name="T33" fmla="*/ 14 h 58"/>
                              <a:gd name="T34" fmla="*/ 10 w 53"/>
                              <a:gd name="T35" fmla="*/ 5 h 58"/>
                              <a:gd name="T36" fmla="*/ 15 w 53"/>
                              <a:gd name="T37" fmla="*/ 0 h 58"/>
                              <a:gd name="T38" fmla="*/ 24 w 53"/>
                              <a:gd name="T39" fmla="*/ 0 h 58"/>
                              <a:gd name="T40" fmla="*/ 29 w 53"/>
                              <a:gd name="T41" fmla="*/ 0 h 58"/>
                              <a:gd name="T42" fmla="*/ 29 w 53"/>
                              <a:gd name="T43" fmla="*/ 0 h 58"/>
                              <a:gd name="T44" fmla="*/ 24 w 53"/>
                              <a:gd name="T45" fmla="*/ 5 h 58"/>
                              <a:gd name="T46" fmla="*/ 20 w 53"/>
                              <a:gd name="T47" fmla="*/ 5 h 58"/>
                              <a:gd name="T48" fmla="*/ 20 w 53"/>
                              <a:gd name="T49" fmla="*/ 5 h 58"/>
                              <a:gd name="T50" fmla="*/ 15 w 53"/>
                              <a:gd name="T51" fmla="*/ 10 h 58"/>
                              <a:gd name="T52" fmla="*/ 15 w 53"/>
                              <a:gd name="T53" fmla="*/ 14 h 58"/>
                              <a:gd name="T54" fmla="*/ 15 w 53"/>
                              <a:gd name="T55" fmla="*/ 24 h 58"/>
                              <a:gd name="T56" fmla="*/ 15 w 53"/>
                              <a:gd name="T57" fmla="*/ 34 h 58"/>
                              <a:gd name="T58" fmla="*/ 20 w 53"/>
                              <a:gd name="T59" fmla="*/ 43 h 58"/>
                              <a:gd name="T60" fmla="*/ 24 w 53"/>
                              <a:gd name="T61" fmla="*/ 48 h 58"/>
                              <a:gd name="T62" fmla="*/ 29 w 53"/>
                              <a:gd name="T63" fmla="*/ 53 h 58"/>
                              <a:gd name="T64" fmla="*/ 34 w 53"/>
                              <a:gd name="T65" fmla="*/ 48 h 58"/>
                              <a:gd name="T66" fmla="*/ 39 w 53"/>
                              <a:gd name="T67" fmla="*/ 48 h 58"/>
                              <a:gd name="T68" fmla="*/ 44 w 53"/>
                              <a:gd name="T69" fmla="*/ 38 h 58"/>
                              <a:gd name="T70" fmla="*/ 44 w 53"/>
                              <a:gd name="T71" fmla="*/ 29 h 58"/>
                              <a:gd name="T72" fmla="*/ 44 w 53"/>
                              <a:gd name="T73" fmla="*/ 19 h 58"/>
                              <a:gd name="T74" fmla="*/ 39 w 53"/>
                              <a:gd name="T75" fmla="*/ 10 h 58"/>
                              <a:gd name="T76" fmla="*/ 34 w 53"/>
                              <a:gd name="T77" fmla="*/ 5 h 58"/>
                              <a:gd name="T78" fmla="*/ 29 w 53"/>
                              <a:gd name="T7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8">
                                <a:moveTo>
                                  <a:pt x="29" y="0"/>
                                </a:moveTo>
                                <a:lnTo>
                                  <a:pt x="39" y="0"/>
                                </a:lnTo>
                                <a:lnTo>
                                  <a:pt x="48" y="10"/>
                                </a:lnTo>
                                <a:lnTo>
                                  <a:pt x="53" y="14"/>
                                </a:lnTo>
                                <a:lnTo>
                                  <a:pt x="53" y="24"/>
                                </a:lnTo>
                                <a:lnTo>
                                  <a:pt x="53" y="34"/>
                                </a:lnTo>
                                <a:lnTo>
                                  <a:pt x="53" y="38"/>
                                </a:lnTo>
                                <a:lnTo>
                                  <a:pt x="48" y="48"/>
                                </a:lnTo>
                                <a:lnTo>
                                  <a:pt x="44" y="53"/>
                                </a:lnTo>
                                <a:lnTo>
                                  <a:pt x="34" y="53"/>
                                </a:lnTo>
                                <a:lnTo>
                                  <a:pt x="29" y="58"/>
                                </a:lnTo>
                                <a:lnTo>
                                  <a:pt x="15" y="53"/>
                                </a:lnTo>
                                <a:lnTo>
                                  <a:pt x="10" y="48"/>
                                </a:lnTo>
                                <a:lnTo>
                                  <a:pt x="5" y="38"/>
                                </a:lnTo>
                                <a:lnTo>
                                  <a:pt x="0" y="29"/>
                                </a:lnTo>
                                <a:lnTo>
                                  <a:pt x="5" y="19"/>
                                </a:lnTo>
                                <a:lnTo>
                                  <a:pt x="5" y="14"/>
                                </a:lnTo>
                                <a:lnTo>
                                  <a:pt x="10" y="5"/>
                                </a:lnTo>
                                <a:lnTo>
                                  <a:pt x="15" y="0"/>
                                </a:lnTo>
                                <a:lnTo>
                                  <a:pt x="24" y="0"/>
                                </a:lnTo>
                                <a:lnTo>
                                  <a:pt x="29" y="0"/>
                                </a:lnTo>
                                <a:close/>
                                <a:moveTo>
                                  <a:pt x="29" y="0"/>
                                </a:moveTo>
                                <a:lnTo>
                                  <a:pt x="24" y="5"/>
                                </a:lnTo>
                                <a:lnTo>
                                  <a:pt x="20" y="5"/>
                                </a:lnTo>
                                <a:lnTo>
                                  <a:pt x="15" y="10"/>
                                </a:lnTo>
                                <a:lnTo>
                                  <a:pt x="15" y="14"/>
                                </a:lnTo>
                                <a:lnTo>
                                  <a:pt x="15" y="24"/>
                                </a:lnTo>
                                <a:lnTo>
                                  <a:pt x="15" y="34"/>
                                </a:lnTo>
                                <a:lnTo>
                                  <a:pt x="20" y="43"/>
                                </a:lnTo>
                                <a:lnTo>
                                  <a:pt x="24" y="48"/>
                                </a:lnTo>
                                <a:lnTo>
                                  <a:pt x="29" y="53"/>
                                </a:lnTo>
                                <a:lnTo>
                                  <a:pt x="34" y="48"/>
                                </a:lnTo>
                                <a:lnTo>
                                  <a:pt x="39" y="48"/>
                                </a:lnTo>
                                <a:lnTo>
                                  <a:pt x="44" y="38"/>
                                </a:lnTo>
                                <a:lnTo>
                                  <a:pt x="44" y="29"/>
                                </a:lnTo>
                                <a:lnTo>
                                  <a:pt x="44" y="19"/>
                                </a:lnTo>
                                <a:lnTo>
                                  <a:pt x="39" y="10"/>
                                </a:lnTo>
                                <a:lnTo>
                                  <a:pt x="34" y="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092"/>
                        <wps:cNvSpPr>
                          <a:spLocks noEditPoints="1"/>
                        </wps:cNvSpPr>
                        <wps:spPr bwMode="auto">
                          <a:xfrm>
                            <a:off x="3387180" y="2216878"/>
                            <a:ext cx="28065" cy="44251"/>
                          </a:xfrm>
                          <a:custGeom>
                            <a:avLst/>
                            <a:gdLst>
                              <a:gd name="T0" fmla="*/ 0 w 52"/>
                              <a:gd name="T1" fmla="*/ 43 h 82"/>
                              <a:gd name="T2" fmla="*/ 4 w 52"/>
                              <a:gd name="T3" fmla="*/ 29 h 82"/>
                              <a:gd name="T4" fmla="*/ 4 w 52"/>
                              <a:gd name="T5" fmla="*/ 20 h 82"/>
                              <a:gd name="T6" fmla="*/ 9 w 52"/>
                              <a:gd name="T7" fmla="*/ 10 h 82"/>
                              <a:gd name="T8" fmla="*/ 14 w 52"/>
                              <a:gd name="T9" fmla="*/ 5 h 82"/>
                              <a:gd name="T10" fmla="*/ 24 w 52"/>
                              <a:gd name="T11" fmla="*/ 0 h 82"/>
                              <a:gd name="T12" fmla="*/ 28 w 52"/>
                              <a:gd name="T13" fmla="*/ 0 h 82"/>
                              <a:gd name="T14" fmla="*/ 38 w 52"/>
                              <a:gd name="T15" fmla="*/ 5 h 82"/>
                              <a:gd name="T16" fmla="*/ 43 w 52"/>
                              <a:gd name="T17" fmla="*/ 10 h 82"/>
                              <a:gd name="T18" fmla="*/ 52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33 w 52"/>
                              <a:gd name="T31" fmla="*/ 82 h 82"/>
                              <a:gd name="T32" fmla="*/ 28 w 52"/>
                              <a:gd name="T33" fmla="*/ 82 h 82"/>
                              <a:gd name="T34" fmla="*/ 14 w 52"/>
                              <a:gd name="T35" fmla="*/ 82 h 82"/>
                              <a:gd name="T36" fmla="*/ 9 w 52"/>
                              <a:gd name="T37" fmla="*/ 72 h 82"/>
                              <a:gd name="T38" fmla="*/ 4 w 52"/>
                              <a:gd name="T39" fmla="*/ 58 h 82"/>
                              <a:gd name="T40" fmla="*/ 0 w 52"/>
                              <a:gd name="T41" fmla="*/ 43 h 82"/>
                              <a:gd name="T42" fmla="*/ 14 w 52"/>
                              <a:gd name="T43" fmla="*/ 43 h 82"/>
                              <a:gd name="T44" fmla="*/ 14 w 52"/>
                              <a:gd name="T45" fmla="*/ 58 h 82"/>
                              <a:gd name="T46" fmla="*/ 19 w 52"/>
                              <a:gd name="T47" fmla="*/ 72 h 82"/>
                              <a:gd name="T48" fmla="*/ 19 w 52"/>
                              <a:gd name="T49" fmla="*/ 77 h 82"/>
                              <a:gd name="T50" fmla="*/ 28 w 52"/>
                              <a:gd name="T51" fmla="*/ 82 h 82"/>
                              <a:gd name="T52" fmla="*/ 28 w 52"/>
                              <a:gd name="T53" fmla="*/ 82 h 82"/>
                              <a:gd name="T54" fmla="*/ 33 w 52"/>
                              <a:gd name="T55" fmla="*/ 77 h 82"/>
                              <a:gd name="T56" fmla="*/ 38 w 52"/>
                              <a:gd name="T57" fmla="*/ 72 h 82"/>
                              <a:gd name="T58" fmla="*/ 38 w 52"/>
                              <a:gd name="T59" fmla="*/ 67 h 82"/>
                              <a:gd name="T60" fmla="*/ 43 w 52"/>
                              <a:gd name="T61" fmla="*/ 58 h 82"/>
                              <a:gd name="T62" fmla="*/ 43 w 52"/>
                              <a:gd name="T63" fmla="*/ 39 h 82"/>
                              <a:gd name="T64" fmla="*/ 43 w 52"/>
                              <a:gd name="T65" fmla="*/ 29 h 82"/>
                              <a:gd name="T66" fmla="*/ 38 w 52"/>
                              <a:gd name="T67" fmla="*/ 15 h 82"/>
                              <a:gd name="T68" fmla="*/ 38 w 52"/>
                              <a:gd name="T69" fmla="*/ 10 h 82"/>
                              <a:gd name="T70" fmla="*/ 33 w 52"/>
                              <a:gd name="T71" fmla="*/ 10 h 82"/>
                              <a:gd name="T72" fmla="*/ 28 w 52"/>
                              <a:gd name="T73" fmla="*/ 5 h 82"/>
                              <a:gd name="T74" fmla="*/ 28 w 52"/>
                              <a:gd name="T75" fmla="*/ 5 h 82"/>
                              <a:gd name="T76" fmla="*/ 24 w 52"/>
                              <a:gd name="T77" fmla="*/ 5 h 82"/>
                              <a:gd name="T78" fmla="*/ 19 w 52"/>
                              <a:gd name="T79" fmla="*/ 10 h 82"/>
                              <a:gd name="T80" fmla="*/ 19 w 52"/>
                              <a:gd name="T81" fmla="*/ 15 h 82"/>
                              <a:gd name="T82" fmla="*/ 14 w 52"/>
                              <a:gd name="T83" fmla="*/ 24 h 82"/>
                              <a:gd name="T84" fmla="*/ 14 w 52"/>
                              <a:gd name="T85" fmla="*/ 34 h 82"/>
                              <a:gd name="T86" fmla="*/ 14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4" y="29"/>
                                </a:lnTo>
                                <a:lnTo>
                                  <a:pt x="4" y="20"/>
                                </a:lnTo>
                                <a:lnTo>
                                  <a:pt x="9" y="10"/>
                                </a:lnTo>
                                <a:lnTo>
                                  <a:pt x="14" y="5"/>
                                </a:lnTo>
                                <a:lnTo>
                                  <a:pt x="24" y="0"/>
                                </a:lnTo>
                                <a:lnTo>
                                  <a:pt x="28" y="0"/>
                                </a:lnTo>
                                <a:lnTo>
                                  <a:pt x="38" y="5"/>
                                </a:lnTo>
                                <a:lnTo>
                                  <a:pt x="43" y="10"/>
                                </a:lnTo>
                                <a:lnTo>
                                  <a:pt x="52" y="24"/>
                                </a:lnTo>
                                <a:lnTo>
                                  <a:pt x="52" y="43"/>
                                </a:lnTo>
                                <a:lnTo>
                                  <a:pt x="52" y="53"/>
                                </a:lnTo>
                                <a:lnTo>
                                  <a:pt x="48" y="67"/>
                                </a:lnTo>
                                <a:lnTo>
                                  <a:pt x="43" y="72"/>
                                </a:lnTo>
                                <a:lnTo>
                                  <a:pt x="38" y="82"/>
                                </a:lnTo>
                                <a:lnTo>
                                  <a:pt x="33" y="82"/>
                                </a:lnTo>
                                <a:lnTo>
                                  <a:pt x="28" y="82"/>
                                </a:lnTo>
                                <a:lnTo>
                                  <a:pt x="14" y="82"/>
                                </a:lnTo>
                                <a:lnTo>
                                  <a:pt x="9" y="72"/>
                                </a:lnTo>
                                <a:lnTo>
                                  <a:pt x="4" y="58"/>
                                </a:lnTo>
                                <a:lnTo>
                                  <a:pt x="0" y="43"/>
                                </a:lnTo>
                                <a:close/>
                                <a:moveTo>
                                  <a:pt x="14" y="43"/>
                                </a:moveTo>
                                <a:lnTo>
                                  <a:pt x="14" y="58"/>
                                </a:lnTo>
                                <a:lnTo>
                                  <a:pt x="19" y="72"/>
                                </a:lnTo>
                                <a:lnTo>
                                  <a:pt x="19" y="77"/>
                                </a:lnTo>
                                <a:lnTo>
                                  <a:pt x="28" y="82"/>
                                </a:lnTo>
                                <a:lnTo>
                                  <a:pt x="33" y="77"/>
                                </a:lnTo>
                                <a:lnTo>
                                  <a:pt x="38" y="72"/>
                                </a:lnTo>
                                <a:lnTo>
                                  <a:pt x="38" y="67"/>
                                </a:lnTo>
                                <a:lnTo>
                                  <a:pt x="43" y="58"/>
                                </a:lnTo>
                                <a:lnTo>
                                  <a:pt x="43" y="39"/>
                                </a:lnTo>
                                <a:lnTo>
                                  <a:pt x="43" y="29"/>
                                </a:lnTo>
                                <a:lnTo>
                                  <a:pt x="38" y="15"/>
                                </a:lnTo>
                                <a:lnTo>
                                  <a:pt x="38" y="10"/>
                                </a:lnTo>
                                <a:lnTo>
                                  <a:pt x="33" y="10"/>
                                </a:lnTo>
                                <a:lnTo>
                                  <a:pt x="28" y="5"/>
                                </a:lnTo>
                                <a:lnTo>
                                  <a:pt x="24" y="5"/>
                                </a:lnTo>
                                <a:lnTo>
                                  <a:pt x="19" y="10"/>
                                </a:lnTo>
                                <a:lnTo>
                                  <a:pt x="19"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093"/>
                        <wps:cNvSpPr>
                          <a:spLocks/>
                        </wps:cNvSpPr>
                        <wps:spPr bwMode="auto">
                          <a:xfrm>
                            <a:off x="3423340" y="2255732"/>
                            <a:ext cx="4857" cy="8095"/>
                          </a:xfrm>
                          <a:custGeom>
                            <a:avLst/>
                            <a:gdLst>
                              <a:gd name="T0" fmla="*/ 5 w 9"/>
                              <a:gd name="T1" fmla="*/ 0 h 15"/>
                              <a:gd name="T2" fmla="*/ 9 w 9"/>
                              <a:gd name="T3" fmla="*/ 0 h 15"/>
                              <a:gd name="T4" fmla="*/ 9 w 9"/>
                              <a:gd name="T5" fmla="*/ 0 h 15"/>
                              <a:gd name="T6" fmla="*/ 9 w 9"/>
                              <a:gd name="T7" fmla="*/ 5 h 15"/>
                              <a:gd name="T8" fmla="*/ 9 w 9"/>
                              <a:gd name="T9" fmla="*/ 5 h 15"/>
                              <a:gd name="T10" fmla="*/ 9 w 9"/>
                              <a:gd name="T11" fmla="*/ 10 h 15"/>
                              <a:gd name="T12" fmla="*/ 9 w 9"/>
                              <a:gd name="T13" fmla="*/ 10 h 15"/>
                              <a:gd name="T14" fmla="*/ 9 w 9"/>
                              <a:gd name="T15" fmla="*/ 10 h 15"/>
                              <a:gd name="T16" fmla="*/ 5 w 9"/>
                              <a:gd name="T17" fmla="*/ 15 h 15"/>
                              <a:gd name="T18" fmla="*/ 5 w 9"/>
                              <a:gd name="T19" fmla="*/ 10 h 15"/>
                              <a:gd name="T20" fmla="*/ 0 w 9"/>
                              <a:gd name="T21" fmla="*/ 10 h 15"/>
                              <a:gd name="T22" fmla="*/ 0 w 9"/>
                              <a:gd name="T23" fmla="*/ 10 h 15"/>
                              <a:gd name="T24" fmla="*/ 0 w 9"/>
                              <a:gd name="T25" fmla="*/ 5 h 15"/>
                              <a:gd name="T26" fmla="*/ 0 w 9"/>
                              <a:gd name="T27" fmla="*/ 5 h 15"/>
                              <a:gd name="T28" fmla="*/ 0 w 9"/>
                              <a:gd name="T29" fmla="*/ 0 h 15"/>
                              <a:gd name="T30" fmla="*/ 5 w 9"/>
                              <a:gd name="T31" fmla="*/ 0 h 15"/>
                              <a:gd name="T32" fmla="*/ 5 w 9"/>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15">
                                <a:moveTo>
                                  <a:pt x="5" y="0"/>
                                </a:moveTo>
                                <a:lnTo>
                                  <a:pt x="9" y="0"/>
                                </a:lnTo>
                                <a:lnTo>
                                  <a:pt x="9" y="5"/>
                                </a:lnTo>
                                <a:lnTo>
                                  <a:pt x="9" y="10"/>
                                </a:lnTo>
                                <a:lnTo>
                                  <a:pt x="5" y="15"/>
                                </a:lnTo>
                                <a:lnTo>
                                  <a:pt x="5" y="10"/>
                                </a:lnTo>
                                <a:lnTo>
                                  <a:pt x="0" y="10"/>
                                </a:lnTo>
                                <a:lnTo>
                                  <a:pt x="0" y="5"/>
                                </a:lnTo>
                                <a:lnTo>
                                  <a:pt x="0" y="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094"/>
                        <wps:cNvSpPr>
                          <a:spLocks noEditPoints="1"/>
                        </wps:cNvSpPr>
                        <wps:spPr bwMode="auto">
                          <a:xfrm>
                            <a:off x="3436293" y="2216878"/>
                            <a:ext cx="28065" cy="44251"/>
                          </a:xfrm>
                          <a:custGeom>
                            <a:avLst/>
                            <a:gdLst>
                              <a:gd name="T0" fmla="*/ 0 w 52"/>
                              <a:gd name="T1" fmla="*/ 43 h 82"/>
                              <a:gd name="T2" fmla="*/ 0 w 52"/>
                              <a:gd name="T3" fmla="*/ 29 h 82"/>
                              <a:gd name="T4" fmla="*/ 5 w 52"/>
                              <a:gd name="T5" fmla="*/ 20 h 82"/>
                              <a:gd name="T6" fmla="*/ 9 w 52"/>
                              <a:gd name="T7" fmla="*/ 10 h 82"/>
                              <a:gd name="T8" fmla="*/ 14 w 52"/>
                              <a:gd name="T9" fmla="*/ 5 h 82"/>
                              <a:gd name="T10" fmla="*/ 19 w 52"/>
                              <a:gd name="T11" fmla="*/ 0 h 82"/>
                              <a:gd name="T12" fmla="*/ 29 w 52"/>
                              <a:gd name="T13" fmla="*/ 0 h 82"/>
                              <a:gd name="T14" fmla="*/ 33 w 52"/>
                              <a:gd name="T15" fmla="*/ 5 h 82"/>
                              <a:gd name="T16" fmla="*/ 43 w 52"/>
                              <a:gd name="T17" fmla="*/ 10 h 82"/>
                              <a:gd name="T18" fmla="*/ 48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33 w 52"/>
                              <a:gd name="T31" fmla="*/ 82 h 82"/>
                              <a:gd name="T32" fmla="*/ 24 w 52"/>
                              <a:gd name="T33" fmla="*/ 82 h 82"/>
                              <a:gd name="T34" fmla="*/ 14 w 52"/>
                              <a:gd name="T35" fmla="*/ 82 h 82"/>
                              <a:gd name="T36" fmla="*/ 5 w 52"/>
                              <a:gd name="T37" fmla="*/ 72 h 82"/>
                              <a:gd name="T38" fmla="*/ 0 w 52"/>
                              <a:gd name="T39" fmla="*/ 58 h 82"/>
                              <a:gd name="T40" fmla="*/ 0 w 52"/>
                              <a:gd name="T41" fmla="*/ 43 h 82"/>
                              <a:gd name="T42" fmla="*/ 14 w 52"/>
                              <a:gd name="T43" fmla="*/ 43 h 82"/>
                              <a:gd name="T44" fmla="*/ 14 w 52"/>
                              <a:gd name="T45" fmla="*/ 58 h 82"/>
                              <a:gd name="T46" fmla="*/ 14 w 52"/>
                              <a:gd name="T47" fmla="*/ 72 h 82"/>
                              <a:gd name="T48" fmla="*/ 19 w 52"/>
                              <a:gd name="T49" fmla="*/ 77 h 82"/>
                              <a:gd name="T50" fmla="*/ 24 w 52"/>
                              <a:gd name="T51" fmla="*/ 82 h 82"/>
                              <a:gd name="T52" fmla="*/ 29 w 52"/>
                              <a:gd name="T53" fmla="*/ 82 h 82"/>
                              <a:gd name="T54" fmla="*/ 33 w 52"/>
                              <a:gd name="T55" fmla="*/ 77 h 82"/>
                              <a:gd name="T56" fmla="*/ 33 w 52"/>
                              <a:gd name="T57" fmla="*/ 72 h 82"/>
                              <a:gd name="T58" fmla="*/ 38 w 52"/>
                              <a:gd name="T59" fmla="*/ 67 h 82"/>
                              <a:gd name="T60" fmla="*/ 38 w 52"/>
                              <a:gd name="T61" fmla="*/ 58 h 82"/>
                              <a:gd name="T62" fmla="*/ 43 w 52"/>
                              <a:gd name="T63" fmla="*/ 39 h 82"/>
                              <a:gd name="T64" fmla="*/ 38 w 52"/>
                              <a:gd name="T65" fmla="*/ 29 h 82"/>
                              <a:gd name="T66" fmla="*/ 38 w 52"/>
                              <a:gd name="T67" fmla="*/ 15 h 82"/>
                              <a:gd name="T68" fmla="*/ 33 w 52"/>
                              <a:gd name="T69" fmla="*/ 10 h 82"/>
                              <a:gd name="T70" fmla="*/ 33 w 52"/>
                              <a:gd name="T71" fmla="*/ 10 h 82"/>
                              <a:gd name="T72" fmla="*/ 29 w 52"/>
                              <a:gd name="T73" fmla="*/ 5 h 82"/>
                              <a:gd name="T74" fmla="*/ 29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14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5" y="20"/>
                                </a:lnTo>
                                <a:lnTo>
                                  <a:pt x="9" y="10"/>
                                </a:lnTo>
                                <a:lnTo>
                                  <a:pt x="14" y="5"/>
                                </a:lnTo>
                                <a:lnTo>
                                  <a:pt x="19" y="0"/>
                                </a:lnTo>
                                <a:lnTo>
                                  <a:pt x="29" y="0"/>
                                </a:lnTo>
                                <a:lnTo>
                                  <a:pt x="33" y="5"/>
                                </a:lnTo>
                                <a:lnTo>
                                  <a:pt x="43" y="10"/>
                                </a:lnTo>
                                <a:lnTo>
                                  <a:pt x="48" y="24"/>
                                </a:lnTo>
                                <a:lnTo>
                                  <a:pt x="52" y="43"/>
                                </a:lnTo>
                                <a:lnTo>
                                  <a:pt x="52" y="53"/>
                                </a:lnTo>
                                <a:lnTo>
                                  <a:pt x="48" y="67"/>
                                </a:lnTo>
                                <a:lnTo>
                                  <a:pt x="43" y="72"/>
                                </a:lnTo>
                                <a:lnTo>
                                  <a:pt x="38" y="82"/>
                                </a:lnTo>
                                <a:lnTo>
                                  <a:pt x="33" y="82"/>
                                </a:lnTo>
                                <a:lnTo>
                                  <a:pt x="24" y="82"/>
                                </a:lnTo>
                                <a:lnTo>
                                  <a:pt x="14" y="82"/>
                                </a:lnTo>
                                <a:lnTo>
                                  <a:pt x="5" y="72"/>
                                </a:lnTo>
                                <a:lnTo>
                                  <a:pt x="0" y="58"/>
                                </a:lnTo>
                                <a:lnTo>
                                  <a:pt x="0" y="43"/>
                                </a:lnTo>
                                <a:close/>
                                <a:moveTo>
                                  <a:pt x="14" y="43"/>
                                </a:moveTo>
                                <a:lnTo>
                                  <a:pt x="14" y="58"/>
                                </a:lnTo>
                                <a:lnTo>
                                  <a:pt x="14" y="72"/>
                                </a:lnTo>
                                <a:lnTo>
                                  <a:pt x="19" y="77"/>
                                </a:lnTo>
                                <a:lnTo>
                                  <a:pt x="24" y="82"/>
                                </a:lnTo>
                                <a:lnTo>
                                  <a:pt x="29" y="82"/>
                                </a:lnTo>
                                <a:lnTo>
                                  <a:pt x="33" y="77"/>
                                </a:lnTo>
                                <a:lnTo>
                                  <a:pt x="33" y="72"/>
                                </a:lnTo>
                                <a:lnTo>
                                  <a:pt x="38" y="67"/>
                                </a:lnTo>
                                <a:lnTo>
                                  <a:pt x="38" y="58"/>
                                </a:lnTo>
                                <a:lnTo>
                                  <a:pt x="43" y="39"/>
                                </a:lnTo>
                                <a:lnTo>
                                  <a:pt x="38" y="29"/>
                                </a:lnTo>
                                <a:lnTo>
                                  <a:pt x="38" y="15"/>
                                </a:lnTo>
                                <a:lnTo>
                                  <a:pt x="33" y="10"/>
                                </a:lnTo>
                                <a:lnTo>
                                  <a:pt x="29" y="5"/>
                                </a:lnTo>
                                <a:lnTo>
                                  <a:pt x="24" y="5"/>
                                </a:lnTo>
                                <a:lnTo>
                                  <a:pt x="19" y="10"/>
                                </a:lnTo>
                                <a:lnTo>
                                  <a:pt x="14"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095"/>
                        <wps:cNvSpPr>
                          <a:spLocks noEditPoints="1"/>
                        </wps:cNvSpPr>
                        <wps:spPr bwMode="auto">
                          <a:xfrm>
                            <a:off x="3469754" y="2216878"/>
                            <a:ext cx="25906" cy="44251"/>
                          </a:xfrm>
                          <a:custGeom>
                            <a:avLst/>
                            <a:gdLst>
                              <a:gd name="T0" fmla="*/ 0 w 48"/>
                              <a:gd name="T1" fmla="*/ 43 h 82"/>
                              <a:gd name="T2" fmla="*/ 0 w 48"/>
                              <a:gd name="T3" fmla="*/ 29 h 82"/>
                              <a:gd name="T4" fmla="*/ 5 w 48"/>
                              <a:gd name="T5" fmla="*/ 20 h 82"/>
                              <a:gd name="T6" fmla="*/ 10 w 48"/>
                              <a:gd name="T7" fmla="*/ 10 h 82"/>
                              <a:gd name="T8" fmla="*/ 14 w 48"/>
                              <a:gd name="T9" fmla="*/ 5 h 82"/>
                              <a:gd name="T10" fmla="*/ 19 w 48"/>
                              <a:gd name="T11" fmla="*/ 0 h 82"/>
                              <a:gd name="T12" fmla="*/ 24 w 48"/>
                              <a:gd name="T13" fmla="*/ 0 h 82"/>
                              <a:gd name="T14" fmla="*/ 34 w 48"/>
                              <a:gd name="T15" fmla="*/ 5 h 82"/>
                              <a:gd name="T16" fmla="*/ 43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4 w 48"/>
                              <a:gd name="T29" fmla="*/ 82 h 82"/>
                              <a:gd name="T30" fmla="*/ 29 w 48"/>
                              <a:gd name="T31" fmla="*/ 82 h 82"/>
                              <a:gd name="T32" fmla="*/ 24 w 48"/>
                              <a:gd name="T33" fmla="*/ 82 h 82"/>
                              <a:gd name="T34" fmla="*/ 14 w 48"/>
                              <a:gd name="T35" fmla="*/ 82 h 82"/>
                              <a:gd name="T36" fmla="*/ 5 w 48"/>
                              <a:gd name="T37" fmla="*/ 72 h 82"/>
                              <a:gd name="T38" fmla="*/ 0 w 48"/>
                              <a:gd name="T39" fmla="*/ 58 h 82"/>
                              <a:gd name="T40" fmla="*/ 0 w 48"/>
                              <a:gd name="T41" fmla="*/ 43 h 82"/>
                              <a:gd name="T42" fmla="*/ 10 w 48"/>
                              <a:gd name="T43" fmla="*/ 43 h 82"/>
                              <a:gd name="T44" fmla="*/ 10 w 48"/>
                              <a:gd name="T45" fmla="*/ 58 h 82"/>
                              <a:gd name="T46" fmla="*/ 14 w 48"/>
                              <a:gd name="T47" fmla="*/ 72 h 82"/>
                              <a:gd name="T48" fmla="*/ 19 w 48"/>
                              <a:gd name="T49" fmla="*/ 77 h 82"/>
                              <a:gd name="T50" fmla="*/ 24 w 48"/>
                              <a:gd name="T51" fmla="*/ 82 h 82"/>
                              <a:gd name="T52" fmla="*/ 29 w 48"/>
                              <a:gd name="T53" fmla="*/ 82 h 82"/>
                              <a:gd name="T54" fmla="*/ 29 w 48"/>
                              <a:gd name="T55" fmla="*/ 77 h 82"/>
                              <a:gd name="T56" fmla="*/ 34 w 48"/>
                              <a:gd name="T57" fmla="*/ 72 h 82"/>
                              <a:gd name="T58" fmla="*/ 34 w 48"/>
                              <a:gd name="T59" fmla="*/ 67 h 82"/>
                              <a:gd name="T60" fmla="*/ 38 w 48"/>
                              <a:gd name="T61" fmla="*/ 58 h 82"/>
                              <a:gd name="T62" fmla="*/ 38 w 48"/>
                              <a:gd name="T63" fmla="*/ 39 h 82"/>
                              <a:gd name="T64" fmla="*/ 38 w 48"/>
                              <a:gd name="T65" fmla="*/ 29 h 82"/>
                              <a:gd name="T66" fmla="*/ 34 w 48"/>
                              <a:gd name="T67" fmla="*/ 15 h 82"/>
                              <a:gd name="T68" fmla="*/ 34 w 48"/>
                              <a:gd name="T69" fmla="*/ 10 h 82"/>
                              <a:gd name="T70" fmla="*/ 29 w 48"/>
                              <a:gd name="T71" fmla="*/ 10 h 82"/>
                              <a:gd name="T72" fmla="*/ 29 w 48"/>
                              <a:gd name="T73" fmla="*/ 5 h 82"/>
                              <a:gd name="T74" fmla="*/ 24 w 48"/>
                              <a:gd name="T75" fmla="*/ 5 h 82"/>
                              <a:gd name="T76" fmla="*/ 19 w 48"/>
                              <a:gd name="T77" fmla="*/ 5 h 82"/>
                              <a:gd name="T78" fmla="*/ 19 w 48"/>
                              <a:gd name="T79" fmla="*/ 10 h 82"/>
                              <a:gd name="T80" fmla="*/ 14 w 48"/>
                              <a:gd name="T81" fmla="*/ 15 h 82"/>
                              <a:gd name="T82" fmla="*/ 10 w 48"/>
                              <a:gd name="T83" fmla="*/ 24 h 82"/>
                              <a:gd name="T84" fmla="*/ 10 w 48"/>
                              <a:gd name="T85" fmla="*/ 34 h 82"/>
                              <a:gd name="T86" fmla="*/ 10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5" y="20"/>
                                </a:lnTo>
                                <a:lnTo>
                                  <a:pt x="10" y="10"/>
                                </a:lnTo>
                                <a:lnTo>
                                  <a:pt x="14" y="5"/>
                                </a:lnTo>
                                <a:lnTo>
                                  <a:pt x="19" y="0"/>
                                </a:lnTo>
                                <a:lnTo>
                                  <a:pt x="24" y="0"/>
                                </a:lnTo>
                                <a:lnTo>
                                  <a:pt x="34" y="5"/>
                                </a:lnTo>
                                <a:lnTo>
                                  <a:pt x="43" y="10"/>
                                </a:lnTo>
                                <a:lnTo>
                                  <a:pt x="48" y="24"/>
                                </a:lnTo>
                                <a:lnTo>
                                  <a:pt x="48" y="43"/>
                                </a:lnTo>
                                <a:lnTo>
                                  <a:pt x="48" y="53"/>
                                </a:lnTo>
                                <a:lnTo>
                                  <a:pt x="48" y="67"/>
                                </a:lnTo>
                                <a:lnTo>
                                  <a:pt x="43" y="72"/>
                                </a:lnTo>
                                <a:lnTo>
                                  <a:pt x="34" y="82"/>
                                </a:lnTo>
                                <a:lnTo>
                                  <a:pt x="29" y="82"/>
                                </a:lnTo>
                                <a:lnTo>
                                  <a:pt x="24" y="82"/>
                                </a:lnTo>
                                <a:lnTo>
                                  <a:pt x="14" y="82"/>
                                </a:lnTo>
                                <a:lnTo>
                                  <a:pt x="5" y="72"/>
                                </a:lnTo>
                                <a:lnTo>
                                  <a:pt x="0" y="58"/>
                                </a:lnTo>
                                <a:lnTo>
                                  <a:pt x="0" y="43"/>
                                </a:lnTo>
                                <a:close/>
                                <a:moveTo>
                                  <a:pt x="10" y="43"/>
                                </a:moveTo>
                                <a:lnTo>
                                  <a:pt x="10" y="58"/>
                                </a:lnTo>
                                <a:lnTo>
                                  <a:pt x="14" y="72"/>
                                </a:lnTo>
                                <a:lnTo>
                                  <a:pt x="19" y="77"/>
                                </a:lnTo>
                                <a:lnTo>
                                  <a:pt x="24" y="82"/>
                                </a:lnTo>
                                <a:lnTo>
                                  <a:pt x="29" y="82"/>
                                </a:lnTo>
                                <a:lnTo>
                                  <a:pt x="29" y="77"/>
                                </a:lnTo>
                                <a:lnTo>
                                  <a:pt x="34" y="72"/>
                                </a:lnTo>
                                <a:lnTo>
                                  <a:pt x="34" y="67"/>
                                </a:lnTo>
                                <a:lnTo>
                                  <a:pt x="38" y="58"/>
                                </a:lnTo>
                                <a:lnTo>
                                  <a:pt x="38" y="39"/>
                                </a:lnTo>
                                <a:lnTo>
                                  <a:pt x="38" y="29"/>
                                </a:lnTo>
                                <a:lnTo>
                                  <a:pt x="34" y="15"/>
                                </a:lnTo>
                                <a:lnTo>
                                  <a:pt x="34" y="10"/>
                                </a:lnTo>
                                <a:lnTo>
                                  <a:pt x="29" y="10"/>
                                </a:lnTo>
                                <a:lnTo>
                                  <a:pt x="29" y="5"/>
                                </a:lnTo>
                                <a:lnTo>
                                  <a:pt x="24" y="5"/>
                                </a:lnTo>
                                <a:lnTo>
                                  <a:pt x="19" y="5"/>
                                </a:lnTo>
                                <a:lnTo>
                                  <a:pt x="19" y="10"/>
                                </a:lnTo>
                                <a:lnTo>
                                  <a:pt x="14" y="15"/>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096"/>
                        <wps:cNvSpPr>
                          <a:spLocks noEditPoints="1"/>
                        </wps:cNvSpPr>
                        <wps:spPr bwMode="auto">
                          <a:xfrm>
                            <a:off x="3501057" y="2216878"/>
                            <a:ext cx="28065" cy="44251"/>
                          </a:xfrm>
                          <a:custGeom>
                            <a:avLst/>
                            <a:gdLst>
                              <a:gd name="T0" fmla="*/ 0 w 52"/>
                              <a:gd name="T1" fmla="*/ 43 h 82"/>
                              <a:gd name="T2" fmla="*/ 0 w 52"/>
                              <a:gd name="T3" fmla="*/ 29 h 82"/>
                              <a:gd name="T4" fmla="*/ 4 w 52"/>
                              <a:gd name="T5" fmla="*/ 20 h 82"/>
                              <a:gd name="T6" fmla="*/ 9 w 52"/>
                              <a:gd name="T7" fmla="*/ 10 h 82"/>
                              <a:gd name="T8" fmla="*/ 14 w 52"/>
                              <a:gd name="T9" fmla="*/ 5 h 82"/>
                              <a:gd name="T10" fmla="*/ 24 w 52"/>
                              <a:gd name="T11" fmla="*/ 0 h 82"/>
                              <a:gd name="T12" fmla="*/ 28 w 52"/>
                              <a:gd name="T13" fmla="*/ 0 h 82"/>
                              <a:gd name="T14" fmla="*/ 33 w 52"/>
                              <a:gd name="T15" fmla="*/ 5 h 82"/>
                              <a:gd name="T16" fmla="*/ 43 w 52"/>
                              <a:gd name="T17" fmla="*/ 10 h 82"/>
                              <a:gd name="T18" fmla="*/ 52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33 w 52"/>
                              <a:gd name="T31" fmla="*/ 82 h 82"/>
                              <a:gd name="T32" fmla="*/ 28 w 52"/>
                              <a:gd name="T33" fmla="*/ 82 h 82"/>
                              <a:gd name="T34" fmla="*/ 14 w 52"/>
                              <a:gd name="T35" fmla="*/ 82 h 82"/>
                              <a:gd name="T36" fmla="*/ 9 w 52"/>
                              <a:gd name="T37" fmla="*/ 72 h 82"/>
                              <a:gd name="T38" fmla="*/ 4 w 52"/>
                              <a:gd name="T39" fmla="*/ 58 h 82"/>
                              <a:gd name="T40" fmla="*/ 0 w 52"/>
                              <a:gd name="T41" fmla="*/ 43 h 82"/>
                              <a:gd name="T42" fmla="*/ 14 w 52"/>
                              <a:gd name="T43" fmla="*/ 43 h 82"/>
                              <a:gd name="T44" fmla="*/ 14 w 52"/>
                              <a:gd name="T45" fmla="*/ 58 h 82"/>
                              <a:gd name="T46" fmla="*/ 14 w 52"/>
                              <a:gd name="T47" fmla="*/ 72 h 82"/>
                              <a:gd name="T48" fmla="*/ 19 w 52"/>
                              <a:gd name="T49" fmla="*/ 77 h 82"/>
                              <a:gd name="T50" fmla="*/ 28 w 52"/>
                              <a:gd name="T51" fmla="*/ 82 h 82"/>
                              <a:gd name="T52" fmla="*/ 28 w 52"/>
                              <a:gd name="T53" fmla="*/ 82 h 82"/>
                              <a:gd name="T54" fmla="*/ 33 w 52"/>
                              <a:gd name="T55" fmla="*/ 77 h 82"/>
                              <a:gd name="T56" fmla="*/ 38 w 52"/>
                              <a:gd name="T57" fmla="*/ 72 h 82"/>
                              <a:gd name="T58" fmla="*/ 38 w 52"/>
                              <a:gd name="T59" fmla="*/ 67 h 82"/>
                              <a:gd name="T60" fmla="*/ 38 w 52"/>
                              <a:gd name="T61" fmla="*/ 58 h 82"/>
                              <a:gd name="T62" fmla="*/ 43 w 52"/>
                              <a:gd name="T63" fmla="*/ 39 h 82"/>
                              <a:gd name="T64" fmla="*/ 38 w 52"/>
                              <a:gd name="T65" fmla="*/ 29 h 82"/>
                              <a:gd name="T66" fmla="*/ 38 w 52"/>
                              <a:gd name="T67" fmla="*/ 15 h 82"/>
                              <a:gd name="T68" fmla="*/ 33 w 52"/>
                              <a:gd name="T69" fmla="*/ 10 h 82"/>
                              <a:gd name="T70" fmla="*/ 33 w 52"/>
                              <a:gd name="T71" fmla="*/ 10 h 82"/>
                              <a:gd name="T72" fmla="*/ 28 w 52"/>
                              <a:gd name="T73" fmla="*/ 5 h 82"/>
                              <a:gd name="T74" fmla="*/ 28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14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0" y="29"/>
                                </a:lnTo>
                                <a:lnTo>
                                  <a:pt x="4" y="20"/>
                                </a:lnTo>
                                <a:lnTo>
                                  <a:pt x="9" y="10"/>
                                </a:lnTo>
                                <a:lnTo>
                                  <a:pt x="14" y="5"/>
                                </a:lnTo>
                                <a:lnTo>
                                  <a:pt x="24" y="0"/>
                                </a:lnTo>
                                <a:lnTo>
                                  <a:pt x="28" y="0"/>
                                </a:lnTo>
                                <a:lnTo>
                                  <a:pt x="33" y="5"/>
                                </a:lnTo>
                                <a:lnTo>
                                  <a:pt x="43" y="10"/>
                                </a:lnTo>
                                <a:lnTo>
                                  <a:pt x="52" y="24"/>
                                </a:lnTo>
                                <a:lnTo>
                                  <a:pt x="52" y="43"/>
                                </a:lnTo>
                                <a:lnTo>
                                  <a:pt x="52" y="53"/>
                                </a:lnTo>
                                <a:lnTo>
                                  <a:pt x="48" y="67"/>
                                </a:lnTo>
                                <a:lnTo>
                                  <a:pt x="43" y="72"/>
                                </a:lnTo>
                                <a:lnTo>
                                  <a:pt x="38" y="82"/>
                                </a:lnTo>
                                <a:lnTo>
                                  <a:pt x="33" y="82"/>
                                </a:lnTo>
                                <a:lnTo>
                                  <a:pt x="28" y="82"/>
                                </a:lnTo>
                                <a:lnTo>
                                  <a:pt x="14" y="82"/>
                                </a:lnTo>
                                <a:lnTo>
                                  <a:pt x="9" y="72"/>
                                </a:lnTo>
                                <a:lnTo>
                                  <a:pt x="4" y="58"/>
                                </a:lnTo>
                                <a:lnTo>
                                  <a:pt x="0" y="43"/>
                                </a:lnTo>
                                <a:close/>
                                <a:moveTo>
                                  <a:pt x="14" y="43"/>
                                </a:moveTo>
                                <a:lnTo>
                                  <a:pt x="14" y="58"/>
                                </a:lnTo>
                                <a:lnTo>
                                  <a:pt x="14" y="72"/>
                                </a:lnTo>
                                <a:lnTo>
                                  <a:pt x="19" y="77"/>
                                </a:lnTo>
                                <a:lnTo>
                                  <a:pt x="28" y="82"/>
                                </a:lnTo>
                                <a:lnTo>
                                  <a:pt x="33" y="77"/>
                                </a:lnTo>
                                <a:lnTo>
                                  <a:pt x="38" y="72"/>
                                </a:lnTo>
                                <a:lnTo>
                                  <a:pt x="38" y="67"/>
                                </a:lnTo>
                                <a:lnTo>
                                  <a:pt x="38" y="58"/>
                                </a:lnTo>
                                <a:lnTo>
                                  <a:pt x="43" y="39"/>
                                </a:lnTo>
                                <a:lnTo>
                                  <a:pt x="38" y="29"/>
                                </a:lnTo>
                                <a:lnTo>
                                  <a:pt x="38" y="15"/>
                                </a:lnTo>
                                <a:lnTo>
                                  <a:pt x="33" y="10"/>
                                </a:lnTo>
                                <a:lnTo>
                                  <a:pt x="28" y="5"/>
                                </a:lnTo>
                                <a:lnTo>
                                  <a:pt x="24" y="5"/>
                                </a:lnTo>
                                <a:lnTo>
                                  <a:pt x="19" y="10"/>
                                </a:lnTo>
                                <a:lnTo>
                                  <a:pt x="14"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097"/>
                        <wps:cNvSpPr>
                          <a:spLocks/>
                        </wps:cNvSpPr>
                        <wps:spPr bwMode="auto">
                          <a:xfrm>
                            <a:off x="3539916" y="2216878"/>
                            <a:ext cx="15112" cy="44251"/>
                          </a:xfrm>
                          <a:custGeom>
                            <a:avLst/>
                            <a:gdLst>
                              <a:gd name="T0" fmla="*/ 0 w 28"/>
                              <a:gd name="T1" fmla="*/ 10 h 82"/>
                              <a:gd name="T2" fmla="*/ 19 w 28"/>
                              <a:gd name="T3" fmla="*/ 0 h 82"/>
                              <a:gd name="T4" fmla="*/ 19 w 28"/>
                              <a:gd name="T5" fmla="*/ 0 h 82"/>
                              <a:gd name="T6" fmla="*/ 19 w 28"/>
                              <a:gd name="T7" fmla="*/ 67 h 82"/>
                              <a:gd name="T8" fmla="*/ 19 w 28"/>
                              <a:gd name="T9" fmla="*/ 72 h 82"/>
                              <a:gd name="T10" fmla="*/ 19 w 28"/>
                              <a:gd name="T11" fmla="*/ 77 h 82"/>
                              <a:gd name="T12" fmla="*/ 24 w 28"/>
                              <a:gd name="T13" fmla="*/ 77 h 82"/>
                              <a:gd name="T14" fmla="*/ 24 w 28"/>
                              <a:gd name="T15" fmla="*/ 82 h 82"/>
                              <a:gd name="T16" fmla="*/ 24 w 28"/>
                              <a:gd name="T17" fmla="*/ 82 h 82"/>
                              <a:gd name="T18" fmla="*/ 28 w 28"/>
                              <a:gd name="T19" fmla="*/ 82 h 82"/>
                              <a:gd name="T20" fmla="*/ 28 w 28"/>
                              <a:gd name="T21" fmla="*/ 82 h 82"/>
                              <a:gd name="T22" fmla="*/ 0 w 28"/>
                              <a:gd name="T23" fmla="*/ 82 h 82"/>
                              <a:gd name="T24" fmla="*/ 0 w 28"/>
                              <a:gd name="T25" fmla="*/ 82 h 82"/>
                              <a:gd name="T26" fmla="*/ 4 w 28"/>
                              <a:gd name="T27" fmla="*/ 82 h 82"/>
                              <a:gd name="T28" fmla="*/ 9 w 28"/>
                              <a:gd name="T29" fmla="*/ 82 h 82"/>
                              <a:gd name="T30" fmla="*/ 9 w 28"/>
                              <a:gd name="T31" fmla="*/ 77 h 82"/>
                              <a:gd name="T32" fmla="*/ 9 w 28"/>
                              <a:gd name="T33" fmla="*/ 77 h 82"/>
                              <a:gd name="T34" fmla="*/ 9 w 28"/>
                              <a:gd name="T35" fmla="*/ 72 h 82"/>
                              <a:gd name="T36" fmla="*/ 9 w 28"/>
                              <a:gd name="T37" fmla="*/ 67 h 82"/>
                              <a:gd name="T38" fmla="*/ 9 w 28"/>
                              <a:gd name="T39" fmla="*/ 24 h 82"/>
                              <a:gd name="T40" fmla="*/ 9 w 28"/>
                              <a:gd name="T41" fmla="*/ 20 h 82"/>
                              <a:gd name="T42" fmla="*/ 9 w 28"/>
                              <a:gd name="T43" fmla="*/ 15 h 82"/>
                              <a:gd name="T44" fmla="*/ 9 w 28"/>
                              <a:gd name="T45" fmla="*/ 15 h 82"/>
                              <a:gd name="T46" fmla="*/ 9 w 28"/>
                              <a:gd name="T47" fmla="*/ 10 h 82"/>
                              <a:gd name="T48" fmla="*/ 9 w 28"/>
                              <a:gd name="T49" fmla="*/ 10 h 82"/>
                              <a:gd name="T50" fmla="*/ 4 w 28"/>
                              <a:gd name="T51" fmla="*/ 10 h 82"/>
                              <a:gd name="T52" fmla="*/ 4 w 28"/>
                              <a:gd name="T53" fmla="*/ 10 h 82"/>
                              <a:gd name="T54" fmla="*/ 0 w 28"/>
                              <a:gd name="T55" fmla="*/ 15 h 82"/>
                              <a:gd name="T56" fmla="*/ 0 w 28"/>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82">
                                <a:moveTo>
                                  <a:pt x="0" y="10"/>
                                </a:moveTo>
                                <a:lnTo>
                                  <a:pt x="19" y="0"/>
                                </a:lnTo>
                                <a:lnTo>
                                  <a:pt x="19" y="67"/>
                                </a:lnTo>
                                <a:lnTo>
                                  <a:pt x="19" y="72"/>
                                </a:lnTo>
                                <a:lnTo>
                                  <a:pt x="19" y="77"/>
                                </a:lnTo>
                                <a:lnTo>
                                  <a:pt x="24" y="77"/>
                                </a:lnTo>
                                <a:lnTo>
                                  <a:pt x="24" y="82"/>
                                </a:lnTo>
                                <a:lnTo>
                                  <a:pt x="28" y="82"/>
                                </a:lnTo>
                                <a:lnTo>
                                  <a:pt x="0" y="82"/>
                                </a:lnTo>
                                <a:lnTo>
                                  <a:pt x="4" y="82"/>
                                </a:lnTo>
                                <a:lnTo>
                                  <a:pt x="9" y="82"/>
                                </a:lnTo>
                                <a:lnTo>
                                  <a:pt x="9" y="77"/>
                                </a:lnTo>
                                <a:lnTo>
                                  <a:pt x="9" y="72"/>
                                </a:lnTo>
                                <a:lnTo>
                                  <a:pt x="9" y="67"/>
                                </a:lnTo>
                                <a:lnTo>
                                  <a:pt x="9" y="24"/>
                                </a:lnTo>
                                <a:lnTo>
                                  <a:pt x="9" y="20"/>
                                </a:lnTo>
                                <a:lnTo>
                                  <a:pt x="9" y="15"/>
                                </a:lnTo>
                                <a:lnTo>
                                  <a:pt x="9" y="10"/>
                                </a:lnTo>
                                <a:lnTo>
                                  <a:pt x="4"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098"/>
                        <wps:cNvSpPr>
                          <a:spLocks noEditPoints="1"/>
                        </wps:cNvSpPr>
                        <wps:spPr bwMode="auto">
                          <a:xfrm>
                            <a:off x="3565822" y="2216878"/>
                            <a:ext cx="28065" cy="44251"/>
                          </a:xfrm>
                          <a:custGeom>
                            <a:avLst/>
                            <a:gdLst>
                              <a:gd name="T0" fmla="*/ 0 w 52"/>
                              <a:gd name="T1" fmla="*/ 43 h 82"/>
                              <a:gd name="T2" fmla="*/ 4 w 52"/>
                              <a:gd name="T3" fmla="*/ 29 h 82"/>
                              <a:gd name="T4" fmla="*/ 4 w 52"/>
                              <a:gd name="T5" fmla="*/ 20 h 82"/>
                              <a:gd name="T6" fmla="*/ 9 w 52"/>
                              <a:gd name="T7" fmla="*/ 10 h 82"/>
                              <a:gd name="T8" fmla="*/ 14 w 52"/>
                              <a:gd name="T9" fmla="*/ 5 h 82"/>
                              <a:gd name="T10" fmla="*/ 24 w 52"/>
                              <a:gd name="T11" fmla="*/ 0 h 82"/>
                              <a:gd name="T12" fmla="*/ 28 w 52"/>
                              <a:gd name="T13" fmla="*/ 0 h 82"/>
                              <a:gd name="T14" fmla="*/ 38 w 52"/>
                              <a:gd name="T15" fmla="*/ 5 h 82"/>
                              <a:gd name="T16" fmla="*/ 43 w 52"/>
                              <a:gd name="T17" fmla="*/ 10 h 82"/>
                              <a:gd name="T18" fmla="*/ 52 w 52"/>
                              <a:gd name="T19" fmla="*/ 24 h 82"/>
                              <a:gd name="T20" fmla="*/ 52 w 52"/>
                              <a:gd name="T21" fmla="*/ 43 h 82"/>
                              <a:gd name="T22" fmla="*/ 52 w 52"/>
                              <a:gd name="T23" fmla="*/ 53 h 82"/>
                              <a:gd name="T24" fmla="*/ 48 w 52"/>
                              <a:gd name="T25" fmla="*/ 67 h 82"/>
                              <a:gd name="T26" fmla="*/ 43 w 52"/>
                              <a:gd name="T27" fmla="*/ 72 h 82"/>
                              <a:gd name="T28" fmla="*/ 38 w 52"/>
                              <a:gd name="T29" fmla="*/ 82 h 82"/>
                              <a:gd name="T30" fmla="*/ 33 w 52"/>
                              <a:gd name="T31" fmla="*/ 82 h 82"/>
                              <a:gd name="T32" fmla="*/ 28 w 52"/>
                              <a:gd name="T33" fmla="*/ 82 h 82"/>
                              <a:gd name="T34" fmla="*/ 14 w 52"/>
                              <a:gd name="T35" fmla="*/ 82 h 82"/>
                              <a:gd name="T36" fmla="*/ 9 w 52"/>
                              <a:gd name="T37" fmla="*/ 72 h 82"/>
                              <a:gd name="T38" fmla="*/ 4 w 52"/>
                              <a:gd name="T39" fmla="*/ 58 h 82"/>
                              <a:gd name="T40" fmla="*/ 0 w 52"/>
                              <a:gd name="T41" fmla="*/ 43 h 82"/>
                              <a:gd name="T42" fmla="*/ 14 w 52"/>
                              <a:gd name="T43" fmla="*/ 43 h 82"/>
                              <a:gd name="T44" fmla="*/ 14 w 52"/>
                              <a:gd name="T45" fmla="*/ 58 h 82"/>
                              <a:gd name="T46" fmla="*/ 19 w 52"/>
                              <a:gd name="T47" fmla="*/ 72 h 82"/>
                              <a:gd name="T48" fmla="*/ 19 w 52"/>
                              <a:gd name="T49" fmla="*/ 77 h 82"/>
                              <a:gd name="T50" fmla="*/ 28 w 52"/>
                              <a:gd name="T51" fmla="*/ 82 h 82"/>
                              <a:gd name="T52" fmla="*/ 28 w 52"/>
                              <a:gd name="T53" fmla="*/ 82 h 82"/>
                              <a:gd name="T54" fmla="*/ 33 w 52"/>
                              <a:gd name="T55" fmla="*/ 77 h 82"/>
                              <a:gd name="T56" fmla="*/ 38 w 52"/>
                              <a:gd name="T57" fmla="*/ 72 h 82"/>
                              <a:gd name="T58" fmla="*/ 38 w 52"/>
                              <a:gd name="T59" fmla="*/ 67 h 82"/>
                              <a:gd name="T60" fmla="*/ 43 w 52"/>
                              <a:gd name="T61" fmla="*/ 58 h 82"/>
                              <a:gd name="T62" fmla="*/ 43 w 52"/>
                              <a:gd name="T63" fmla="*/ 39 h 82"/>
                              <a:gd name="T64" fmla="*/ 43 w 52"/>
                              <a:gd name="T65" fmla="*/ 29 h 82"/>
                              <a:gd name="T66" fmla="*/ 38 w 52"/>
                              <a:gd name="T67" fmla="*/ 15 h 82"/>
                              <a:gd name="T68" fmla="*/ 38 w 52"/>
                              <a:gd name="T69" fmla="*/ 10 h 82"/>
                              <a:gd name="T70" fmla="*/ 33 w 52"/>
                              <a:gd name="T71" fmla="*/ 10 h 82"/>
                              <a:gd name="T72" fmla="*/ 28 w 52"/>
                              <a:gd name="T73" fmla="*/ 5 h 82"/>
                              <a:gd name="T74" fmla="*/ 28 w 52"/>
                              <a:gd name="T75" fmla="*/ 5 h 82"/>
                              <a:gd name="T76" fmla="*/ 24 w 52"/>
                              <a:gd name="T77" fmla="*/ 5 h 82"/>
                              <a:gd name="T78" fmla="*/ 19 w 52"/>
                              <a:gd name="T79" fmla="*/ 10 h 82"/>
                              <a:gd name="T80" fmla="*/ 19 w 52"/>
                              <a:gd name="T81" fmla="*/ 15 h 82"/>
                              <a:gd name="T82" fmla="*/ 14 w 52"/>
                              <a:gd name="T83" fmla="*/ 24 h 82"/>
                              <a:gd name="T84" fmla="*/ 14 w 52"/>
                              <a:gd name="T85" fmla="*/ 34 h 82"/>
                              <a:gd name="T86" fmla="*/ 14 w 52"/>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3"/>
                                </a:moveTo>
                                <a:lnTo>
                                  <a:pt x="4" y="29"/>
                                </a:lnTo>
                                <a:lnTo>
                                  <a:pt x="4" y="20"/>
                                </a:lnTo>
                                <a:lnTo>
                                  <a:pt x="9" y="10"/>
                                </a:lnTo>
                                <a:lnTo>
                                  <a:pt x="14" y="5"/>
                                </a:lnTo>
                                <a:lnTo>
                                  <a:pt x="24" y="0"/>
                                </a:lnTo>
                                <a:lnTo>
                                  <a:pt x="28" y="0"/>
                                </a:lnTo>
                                <a:lnTo>
                                  <a:pt x="38" y="5"/>
                                </a:lnTo>
                                <a:lnTo>
                                  <a:pt x="43" y="10"/>
                                </a:lnTo>
                                <a:lnTo>
                                  <a:pt x="52" y="24"/>
                                </a:lnTo>
                                <a:lnTo>
                                  <a:pt x="52" y="43"/>
                                </a:lnTo>
                                <a:lnTo>
                                  <a:pt x="52" y="53"/>
                                </a:lnTo>
                                <a:lnTo>
                                  <a:pt x="48" y="67"/>
                                </a:lnTo>
                                <a:lnTo>
                                  <a:pt x="43" y="72"/>
                                </a:lnTo>
                                <a:lnTo>
                                  <a:pt x="38" y="82"/>
                                </a:lnTo>
                                <a:lnTo>
                                  <a:pt x="33" y="82"/>
                                </a:lnTo>
                                <a:lnTo>
                                  <a:pt x="28" y="82"/>
                                </a:lnTo>
                                <a:lnTo>
                                  <a:pt x="14" y="82"/>
                                </a:lnTo>
                                <a:lnTo>
                                  <a:pt x="9" y="72"/>
                                </a:lnTo>
                                <a:lnTo>
                                  <a:pt x="4" y="58"/>
                                </a:lnTo>
                                <a:lnTo>
                                  <a:pt x="0" y="43"/>
                                </a:lnTo>
                                <a:close/>
                                <a:moveTo>
                                  <a:pt x="14" y="43"/>
                                </a:moveTo>
                                <a:lnTo>
                                  <a:pt x="14" y="58"/>
                                </a:lnTo>
                                <a:lnTo>
                                  <a:pt x="19" y="72"/>
                                </a:lnTo>
                                <a:lnTo>
                                  <a:pt x="19" y="77"/>
                                </a:lnTo>
                                <a:lnTo>
                                  <a:pt x="28" y="82"/>
                                </a:lnTo>
                                <a:lnTo>
                                  <a:pt x="33" y="77"/>
                                </a:lnTo>
                                <a:lnTo>
                                  <a:pt x="38" y="72"/>
                                </a:lnTo>
                                <a:lnTo>
                                  <a:pt x="38" y="67"/>
                                </a:lnTo>
                                <a:lnTo>
                                  <a:pt x="43" y="58"/>
                                </a:lnTo>
                                <a:lnTo>
                                  <a:pt x="43" y="39"/>
                                </a:lnTo>
                                <a:lnTo>
                                  <a:pt x="43" y="29"/>
                                </a:lnTo>
                                <a:lnTo>
                                  <a:pt x="38" y="15"/>
                                </a:lnTo>
                                <a:lnTo>
                                  <a:pt x="38" y="10"/>
                                </a:lnTo>
                                <a:lnTo>
                                  <a:pt x="33" y="10"/>
                                </a:lnTo>
                                <a:lnTo>
                                  <a:pt x="28" y="5"/>
                                </a:lnTo>
                                <a:lnTo>
                                  <a:pt x="24" y="5"/>
                                </a:lnTo>
                                <a:lnTo>
                                  <a:pt x="19" y="10"/>
                                </a:lnTo>
                                <a:lnTo>
                                  <a:pt x="19" y="15"/>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099"/>
                        <wps:cNvSpPr>
                          <a:spLocks/>
                        </wps:cNvSpPr>
                        <wps:spPr bwMode="auto">
                          <a:xfrm>
                            <a:off x="3658651" y="2216878"/>
                            <a:ext cx="18350" cy="59901"/>
                          </a:xfrm>
                          <a:custGeom>
                            <a:avLst/>
                            <a:gdLst>
                              <a:gd name="T0" fmla="*/ 34 w 34"/>
                              <a:gd name="T1" fmla="*/ 106 h 111"/>
                              <a:gd name="T2" fmla="*/ 34 w 34"/>
                              <a:gd name="T3" fmla="*/ 111 h 111"/>
                              <a:gd name="T4" fmla="*/ 24 w 34"/>
                              <a:gd name="T5" fmla="*/ 106 h 111"/>
                              <a:gd name="T6" fmla="*/ 20 w 34"/>
                              <a:gd name="T7" fmla="*/ 96 h 111"/>
                              <a:gd name="T8" fmla="*/ 10 w 34"/>
                              <a:gd name="T9" fmla="*/ 87 h 111"/>
                              <a:gd name="T10" fmla="*/ 5 w 34"/>
                              <a:gd name="T11" fmla="*/ 77 h 111"/>
                              <a:gd name="T12" fmla="*/ 0 w 34"/>
                              <a:gd name="T13" fmla="*/ 67 h 111"/>
                              <a:gd name="T14" fmla="*/ 0 w 34"/>
                              <a:gd name="T15" fmla="*/ 53 h 111"/>
                              <a:gd name="T16" fmla="*/ 0 w 34"/>
                              <a:gd name="T17" fmla="*/ 39 h 111"/>
                              <a:gd name="T18" fmla="*/ 10 w 34"/>
                              <a:gd name="T19" fmla="*/ 20 h 111"/>
                              <a:gd name="T20" fmla="*/ 20 w 34"/>
                              <a:gd name="T21" fmla="*/ 10 h 111"/>
                              <a:gd name="T22" fmla="*/ 34 w 34"/>
                              <a:gd name="T23" fmla="*/ 0 h 111"/>
                              <a:gd name="T24" fmla="*/ 34 w 34"/>
                              <a:gd name="T25" fmla="*/ 0 h 111"/>
                              <a:gd name="T26" fmla="*/ 24 w 34"/>
                              <a:gd name="T27" fmla="*/ 5 h 111"/>
                              <a:gd name="T28" fmla="*/ 20 w 34"/>
                              <a:gd name="T29" fmla="*/ 15 h 111"/>
                              <a:gd name="T30" fmla="*/ 15 w 34"/>
                              <a:gd name="T31" fmla="*/ 20 h 111"/>
                              <a:gd name="T32" fmla="*/ 15 w 34"/>
                              <a:gd name="T33" fmla="*/ 29 h 111"/>
                              <a:gd name="T34" fmla="*/ 10 w 34"/>
                              <a:gd name="T35" fmla="*/ 43 h 111"/>
                              <a:gd name="T36" fmla="*/ 10 w 34"/>
                              <a:gd name="T37" fmla="*/ 53 h 111"/>
                              <a:gd name="T38" fmla="*/ 10 w 34"/>
                              <a:gd name="T39" fmla="*/ 63 h 111"/>
                              <a:gd name="T40" fmla="*/ 15 w 34"/>
                              <a:gd name="T41" fmla="*/ 77 h 111"/>
                              <a:gd name="T42" fmla="*/ 15 w 34"/>
                              <a:gd name="T43" fmla="*/ 82 h 111"/>
                              <a:gd name="T44" fmla="*/ 20 w 34"/>
                              <a:gd name="T45" fmla="*/ 87 h 111"/>
                              <a:gd name="T46" fmla="*/ 20 w 34"/>
                              <a:gd name="T47" fmla="*/ 91 h 111"/>
                              <a:gd name="T48" fmla="*/ 24 w 34"/>
                              <a:gd name="T49" fmla="*/ 96 h 111"/>
                              <a:gd name="T50" fmla="*/ 29 w 34"/>
                              <a:gd name="T51" fmla="*/ 101 h 111"/>
                              <a:gd name="T52" fmla="*/ 34 w 34"/>
                              <a:gd name="T53"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1">
                                <a:moveTo>
                                  <a:pt x="34" y="106"/>
                                </a:moveTo>
                                <a:lnTo>
                                  <a:pt x="34" y="111"/>
                                </a:lnTo>
                                <a:lnTo>
                                  <a:pt x="24" y="106"/>
                                </a:lnTo>
                                <a:lnTo>
                                  <a:pt x="20" y="96"/>
                                </a:lnTo>
                                <a:lnTo>
                                  <a:pt x="10" y="87"/>
                                </a:lnTo>
                                <a:lnTo>
                                  <a:pt x="5" y="77"/>
                                </a:lnTo>
                                <a:lnTo>
                                  <a:pt x="0" y="67"/>
                                </a:lnTo>
                                <a:lnTo>
                                  <a:pt x="0" y="53"/>
                                </a:lnTo>
                                <a:lnTo>
                                  <a:pt x="0" y="39"/>
                                </a:lnTo>
                                <a:lnTo>
                                  <a:pt x="10" y="20"/>
                                </a:lnTo>
                                <a:lnTo>
                                  <a:pt x="20" y="10"/>
                                </a:lnTo>
                                <a:lnTo>
                                  <a:pt x="34" y="0"/>
                                </a:lnTo>
                                <a:lnTo>
                                  <a:pt x="24" y="5"/>
                                </a:lnTo>
                                <a:lnTo>
                                  <a:pt x="20" y="15"/>
                                </a:lnTo>
                                <a:lnTo>
                                  <a:pt x="15" y="20"/>
                                </a:lnTo>
                                <a:lnTo>
                                  <a:pt x="15" y="29"/>
                                </a:lnTo>
                                <a:lnTo>
                                  <a:pt x="10" y="43"/>
                                </a:lnTo>
                                <a:lnTo>
                                  <a:pt x="10" y="53"/>
                                </a:lnTo>
                                <a:lnTo>
                                  <a:pt x="10" y="63"/>
                                </a:lnTo>
                                <a:lnTo>
                                  <a:pt x="15" y="77"/>
                                </a:lnTo>
                                <a:lnTo>
                                  <a:pt x="15" y="82"/>
                                </a:lnTo>
                                <a:lnTo>
                                  <a:pt x="20" y="87"/>
                                </a:lnTo>
                                <a:lnTo>
                                  <a:pt x="20" y="91"/>
                                </a:lnTo>
                                <a:lnTo>
                                  <a:pt x="24" y="96"/>
                                </a:lnTo>
                                <a:lnTo>
                                  <a:pt x="29" y="101"/>
                                </a:lnTo>
                                <a:lnTo>
                                  <a:pt x="34"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100"/>
                        <wps:cNvSpPr>
                          <a:spLocks/>
                        </wps:cNvSpPr>
                        <wps:spPr bwMode="auto">
                          <a:xfrm>
                            <a:off x="3679699" y="2219576"/>
                            <a:ext cx="28065" cy="44251"/>
                          </a:xfrm>
                          <a:custGeom>
                            <a:avLst/>
                            <a:gdLst>
                              <a:gd name="T0" fmla="*/ 9 w 52"/>
                              <a:gd name="T1" fmla="*/ 0 h 82"/>
                              <a:gd name="T2" fmla="*/ 52 w 52"/>
                              <a:gd name="T3" fmla="*/ 0 h 82"/>
                              <a:gd name="T4" fmla="*/ 52 w 52"/>
                              <a:gd name="T5" fmla="*/ 0 h 82"/>
                              <a:gd name="T6" fmla="*/ 24 w 52"/>
                              <a:gd name="T7" fmla="*/ 82 h 82"/>
                              <a:gd name="T8" fmla="*/ 19 w 52"/>
                              <a:gd name="T9" fmla="*/ 82 h 82"/>
                              <a:gd name="T10" fmla="*/ 43 w 52"/>
                              <a:gd name="T11" fmla="*/ 10 h 82"/>
                              <a:gd name="T12" fmla="*/ 19 w 52"/>
                              <a:gd name="T13" fmla="*/ 10 h 82"/>
                              <a:gd name="T14" fmla="*/ 14 w 52"/>
                              <a:gd name="T15" fmla="*/ 10 h 82"/>
                              <a:gd name="T16" fmla="*/ 9 w 52"/>
                              <a:gd name="T17" fmla="*/ 10 h 82"/>
                              <a:gd name="T18" fmla="*/ 5 w 52"/>
                              <a:gd name="T19" fmla="*/ 15 h 82"/>
                              <a:gd name="T20" fmla="*/ 5 w 52"/>
                              <a:gd name="T21" fmla="*/ 19 h 82"/>
                              <a:gd name="T22" fmla="*/ 0 w 52"/>
                              <a:gd name="T23" fmla="*/ 19 h 82"/>
                              <a:gd name="T24" fmla="*/ 9 w 52"/>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2">
                                <a:moveTo>
                                  <a:pt x="9" y="0"/>
                                </a:moveTo>
                                <a:lnTo>
                                  <a:pt x="52" y="0"/>
                                </a:lnTo>
                                <a:lnTo>
                                  <a:pt x="24" y="82"/>
                                </a:lnTo>
                                <a:lnTo>
                                  <a:pt x="19" y="82"/>
                                </a:lnTo>
                                <a:lnTo>
                                  <a:pt x="43" y="10"/>
                                </a:lnTo>
                                <a:lnTo>
                                  <a:pt x="19" y="10"/>
                                </a:lnTo>
                                <a:lnTo>
                                  <a:pt x="14" y="10"/>
                                </a:lnTo>
                                <a:lnTo>
                                  <a:pt x="9" y="10"/>
                                </a:lnTo>
                                <a:lnTo>
                                  <a:pt x="5" y="15"/>
                                </a:lnTo>
                                <a:lnTo>
                                  <a:pt x="5" y="19"/>
                                </a:lnTo>
                                <a:lnTo>
                                  <a:pt x="0" y="1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101"/>
                        <wps:cNvSpPr>
                          <a:spLocks noEditPoints="1"/>
                        </wps:cNvSpPr>
                        <wps:spPr bwMode="auto">
                          <a:xfrm>
                            <a:off x="3710462" y="2216878"/>
                            <a:ext cx="31303" cy="44251"/>
                          </a:xfrm>
                          <a:custGeom>
                            <a:avLst/>
                            <a:gdLst>
                              <a:gd name="T0" fmla="*/ 58 w 58"/>
                              <a:gd name="T1" fmla="*/ 53 h 82"/>
                              <a:gd name="T2" fmla="*/ 58 w 58"/>
                              <a:gd name="T3" fmla="*/ 63 h 82"/>
                              <a:gd name="T4" fmla="*/ 43 w 58"/>
                              <a:gd name="T5" fmla="*/ 63 h 82"/>
                              <a:gd name="T6" fmla="*/ 43 w 58"/>
                              <a:gd name="T7" fmla="*/ 82 h 82"/>
                              <a:gd name="T8" fmla="*/ 34 w 58"/>
                              <a:gd name="T9" fmla="*/ 82 h 82"/>
                              <a:gd name="T10" fmla="*/ 34 w 58"/>
                              <a:gd name="T11" fmla="*/ 63 h 82"/>
                              <a:gd name="T12" fmla="*/ 0 w 58"/>
                              <a:gd name="T13" fmla="*/ 63 h 82"/>
                              <a:gd name="T14" fmla="*/ 0 w 58"/>
                              <a:gd name="T15" fmla="*/ 53 h 82"/>
                              <a:gd name="T16" fmla="*/ 39 w 58"/>
                              <a:gd name="T17" fmla="*/ 0 h 82"/>
                              <a:gd name="T18" fmla="*/ 43 w 58"/>
                              <a:gd name="T19" fmla="*/ 0 h 82"/>
                              <a:gd name="T20" fmla="*/ 43 w 58"/>
                              <a:gd name="T21" fmla="*/ 53 h 82"/>
                              <a:gd name="T22" fmla="*/ 58 w 58"/>
                              <a:gd name="T23" fmla="*/ 53 h 82"/>
                              <a:gd name="T24" fmla="*/ 34 w 58"/>
                              <a:gd name="T25" fmla="*/ 53 h 82"/>
                              <a:gd name="T26" fmla="*/ 34 w 58"/>
                              <a:gd name="T27" fmla="*/ 15 h 82"/>
                              <a:gd name="T28" fmla="*/ 5 w 58"/>
                              <a:gd name="T29" fmla="*/ 53 h 82"/>
                              <a:gd name="T30" fmla="*/ 34 w 58"/>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82">
                                <a:moveTo>
                                  <a:pt x="58" y="53"/>
                                </a:moveTo>
                                <a:lnTo>
                                  <a:pt x="58" y="63"/>
                                </a:lnTo>
                                <a:lnTo>
                                  <a:pt x="43" y="63"/>
                                </a:lnTo>
                                <a:lnTo>
                                  <a:pt x="43" y="82"/>
                                </a:lnTo>
                                <a:lnTo>
                                  <a:pt x="34" y="82"/>
                                </a:lnTo>
                                <a:lnTo>
                                  <a:pt x="34" y="63"/>
                                </a:lnTo>
                                <a:lnTo>
                                  <a:pt x="0" y="63"/>
                                </a:lnTo>
                                <a:lnTo>
                                  <a:pt x="0" y="53"/>
                                </a:lnTo>
                                <a:lnTo>
                                  <a:pt x="39" y="0"/>
                                </a:lnTo>
                                <a:lnTo>
                                  <a:pt x="43" y="0"/>
                                </a:lnTo>
                                <a:lnTo>
                                  <a:pt x="43" y="53"/>
                                </a:lnTo>
                                <a:lnTo>
                                  <a:pt x="58" y="53"/>
                                </a:lnTo>
                                <a:close/>
                                <a:moveTo>
                                  <a:pt x="34" y="53"/>
                                </a:moveTo>
                                <a:lnTo>
                                  <a:pt x="34" y="15"/>
                                </a:lnTo>
                                <a:lnTo>
                                  <a:pt x="5" y="53"/>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102"/>
                        <wps:cNvSpPr>
                          <a:spLocks/>
                        </wps:cNvSpPr>
                        <wps:spPr bwMode="auto">
                          <a:xfrm>
                            <a:off x="3744463" y="2216878"/>
                            <a:ext cx="17810" cy="59901"/>
                          </a:xfrm>
                          <a:custGeom>
                            <a:avLst/>
                            <a:gdLst>
                              <a:gd name="T0" fmla="*/ 0 w 33"/>
                              <a:gd name="T1" fmla="*/ 0 h 111"/>
                              <a:gd name="T2" fmla="*/ 0 w 33"/>
                              <a:gd name="T3" fmla="*/ 0 h 111"/>
                              <a:gd name="T4" fmla="*/ 9 w 33"/>
                              <a:gd name="T5" fmla="*/ 5 h 111"/>
                              <a:gd name="T6" fmla="*/ 14 w 33"/>
                              <a:gd name="T7" fmla="*/ 10 h 111"/>
                              <a:gd name="T8" fmla="*/ 24 w 33"/>
                              <a:gd name="T9" fmla="*/ 20 h 111"/>
                              <a:gd name="T10" fmla="*/ 28 w 33"/>
                              <a:gd name="T11" fmla="*/ 29 h 111"/>
                              <a:gd name="T12" fmla="*/ 28 w 33"/>
                              <a:gd name="T13" fmla="*/ 43 h 111"/>
                              <a:gd name="T14" fmla="*/ 33 w 33"/>
                              <a:gd name="T15" fmla="*/ 53 h 111"/>
                              <a:gd name="T16" fmla="*/ 28 w 33"/>
                              <a:gd name="T17" fmla="*/ 72 h 111"/>
                              <a:gd name="T18" fmla="*/ 24 w 33"/>
                              <a:gd name="T19" fmla="*/ 87 h 111"/>
                              <a:gd name="T20" fmla="*/ 14 w 33"/>
                              <a:gd name="T21" fmla="*/ 101 h 111"/>
                              <a:gd name="T22" fmla="*/ 0 w 33"/>
                              <a:gd name="T23" fmla="*/ 111 h 111"/>
                              <a:gd name="T24" fmla="*/ 0 w 33"/>
                              <a:gd name="T25" fmla="*/ 106 h 111"/>
                              <a:gd name="T26" fmla="*/ 4 w 33"/>
                              <a:gd name="T27" fmla="*/ 101 h 111"/>
                              <a:gd name="T28" fmla="*/ 9 w 33"/>
                              <a:gd name="T29" fmla="*/ 96 h 111"/>
                              <a:gd name="T30" fmla="*/ 14 w 33"/>
                              <a:gd name="T31" fmla="*/ 87 h 111"/>
                              <a:gd name="T32" fmla="*/ 19 w 33"/>
                              <a:gd name="T33" fmla="*/ 77 h 111"/>
                              <a:gd name="T34" fmla="*/ 19 w 33"/>
                              <a:gd name="T35" fmla="*/ 67 h 111"/>
                              <a:gd name="T36" fmla="*/ 19 w 33"/>
                              <a:gd name="T37" fmla="*/ 58 h 111"/>
                              <a:gd name="T38" fmla="*/ 19 w 33"/>
                              <a:gd name="T39" fmla="*/ 43 h 111"/>
                              <a:gd name="T40" fmla="*/ 19 w 33"/>
                              <a:gd name="T41" fmla="*/ 34 h 111"/>
                              <a:gd name="T42" fmla="*/ 19 w 33"/>
                              <a:gd name="T43" fmla="*/ 24 h 111"/>
                              <a:gd name="T44" fmla="*/ 14 w 33"/>
                              <a:gd name="T45" fmla="*/ 20 h 111"/>
                              <a:gd name="T46" fmla="*/ 14 w 33"/>
                              <a:gd name="T47" fmla="*/ 15 h 111"/>
                              <a:gd name="T48" fmla="*/ 9 w 33"/>
                              <a:gd name="T49" fmla="*/ 10 h 111"/>
                              <a:gd name="T50" fmla="*/ 4 w 33"/>
                              <a:gd name="T51" fmla="*/ 5 h 111"/>
                              <a:gd name="T52" fmla="*/ 0 w 33"/>
                              <a:gd name="T5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1">
                                <a:moveTo>
                                  <a:pt x="0" y="0"/>
                                </a:moveTo>
                                <a:lnTo>
                                  <a:pt x="0" y="0"/>
                                </a:lnTo>
                                <a:lnTo>
                                  <a:pt x="9" y="5"/>
                                </a:lnTo>
                                <a:lnTo>
                                  <a:pt x="14" y="10"/>
                                </a:lnTo>
                                <a:lnTo>
                                  <a:pt x="24" y="20"/>
                                </a:lnTo>
                                <a:lnTo>
                                  <a:pt x="28" y="29"/>
                                </a:lnTo>
                                <a:lnTo>
                                  <a:pt x="28" y="43"/>
                                </a:lnTo>
                                <a:lnTo>
                                  <a:pt x="33" y="53"/>
                                </a:lnTo>
                                <a:lnTo>
                                  <a:pt x="28" y="72"/>
                                </a:lnTo>
                                <a:lnTo>
                                  <a:pt x="24" y="87"/>
                                </a:lnTo>
                                <a:lnTo>
                                  <a:pt x="14" y="101"/>
                                </a:lnTo>
                                <a:lnTo>
                                  <a:pt x="0" y="111"/>
                                </a:lnTo>
                                <a:lnTo>
                                  <a:pt x="0" y="106"/>
                                </a:lnTo>
                                <a:lnTo>
                                  <a:pt x="4" y="101"/>
                                </a:lnTo>
                                <a:lnTo>
                                  <a:pt x="9" y="96"/>
                                </a:lnTo>
                                <a:lnTo>
                                  <a:pt x="14" y="87"/>
                                </a:lnTo>
                                <a:lnTo>
                                  <a:pt x="19" y="77"/>
                                </a:lnTo>
                                <a:lnTo>
                                  <a:pt x="19" y="67"/>
                                </a:lnTo>
                                <a:lnTo>
                                  <a:pt x="19" y="58"/>
                                </a:lnTo>
                                <a:lnTo>
                                  <a:pt x="19" y="43"/>
                                </a:lnTo>
                                <a:lnTo>
                                  <a:pt x="19" y="34"/>
                                </a:lnTo>
                                <a:lnTo>
                                  <a:pt x="19" y="24"/>
                                </a:lnTo>
                                <a:lnTo>
                                  <a:pt x="14" y="20"/>
                                </a:lnTo>
                                <a:lnTo>
                                  <a:pt x="14" y="15"/>
                                </a:lnTo>
                                <a:lnTo>
                                  <a:pt x="9" y="10"/>
                                </a:lnTo>
                                <a:lnTo>
                                  <a:pt x="4"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103"/>
                        <wps:cNvSpPr>
                          <a:spLocks noEditPoints="1"/>
                        </wps:cNvSpPr>
                        <wps:spPr bwMode="auto">
                          <a:xfrm>
                            <a:off x="3091962" y="2307539"/>
                            <a:ext cx="28065" cy="46410"/>
                          </a:xfrm>
                          <a:custGeom>
                            <a:avLst/>
                            <a:gdLst>
                              <a:gd name="T0" fmla="*/ 48 w 52"/>
                              <a:gd name="T1" fmla="*/ 0 h 86"/>
                              <a:gd name="T2" fmla="*/ 48 w 52"/>
                              <a:gd name="T3" fmla="*/ 5 h 86"/>
                              <a:gd name="T4" fmla="*/ 43 w 52"/>
                              <a:gd name="T5" fmla="*/ 5 h 86"/>
                              <a:gd name="T6" fmla="*/ 38 w 52"/>
                              <a:gd name="T7" fmla="*/ 5 h 86"/>
                              <a:gd name="T8" fmla="*/ 33 w 52"/>
                              <a:gd name="T9" fmla="*/ 10 h 86"/>
                              <a:gd name="T10" fmla="*/ 28 w 52"/>
                              <a:gd name="T11" fmla="*/ 14 h 86"/>
                              <a:gd name="T12" fmla="*/ 24 w 52"/>
                              <a:gd name="T13" fmla="*/ 19 h 86"/>
                              <a:gd name="T14" fmla="*/ 19 w 52"/>
                              <a:gd name="T15" fmla="*/ 24 h 86"/>
                              <a:gd name="T16" fmla="*/ 19 w 52"/>
                              <a:gd name="T17" fmla="*/ 29 h 86"/>
                              <a:gd name="T18" fmla="*/ 14 w 52"/>
                              <a:gd name="T19" fmla="*/ 38 h 86"/>
                              <a:gd name="T20" fmla="*/ 24 w 52"/>
                              <a:gd name="T21" fmla="*/ 34 h 86"/>
                              <a:gd name="T22" fmla="*/ 33 w 52"/>
                              <a:gd name="T23" fmla="*/ 34 h 86"/>
                              <a:gd name="T24" fmla="*/ 38 w 52"/>
                              <a:gd name="T25" fmla="*/ 34 h 86"/>
                              <a:gd name="T26" fmla="*/ 43 w 52"/>
                              <a:gd name="T27" fmla="*/ 38 h 86"/>
                              <a:gd name="T28" fmla="*/ 48 w 52"/>
                              <a:gd name="T29" fmla="*/ 48 h 86"/>
                              <a:gd name="T30" fmla="*/ 52 w 52"/>
                              <a:gd name="T31" fmla="*/ 57 h 86"/>
                              <a:gd name="T32" fmla="*/ 48 w 52"/>
                              <a:gd name="T33" fmla="*/ 67 h 86"/>
                              <a:gd name="T34" fmla="*/ 43 w 52"/>
                              <a:gd name="T35" fmla="*/ 72 h 86"/>
                              <a:gd name="T36" fmla="*/ 38 w 52"/>
                              <a:gd name="T37" fmla="*/ 81 h 86"/>
                              <a:gd name="T38" fmla="*/ 24 w 52"/>
                              <a:gd name="T39" fmla="*/ 86 h 86"/>
                              <a:gd name="T40" fmla="*/ 19 w 52"/>
                              <a:gd name="T41" fmla="*/ 81 h 86"/>
                              <a:gd name="T42" fmla="*/ 14 w 52"/>
                              <a:gd name="T43" fmla="*/ 77 h 86"/>
                              <a:gd name="T44" fmla="*/ 4 w 52"/>
                              <a:gd name="T45" fmla="*/ 67 h 86"/>
                              <a:gd name="T46" fmla="*/ 0 w 52"/>
                              <a:gd name="T47" fmla="*/ 53 h 86"/>
                              <a:gd name="T48" fmla="*/ 0 w 52"/>
                              <a:gd name="T49" fmla="*/ 43 h 86"/>
                              <a:gd name="T50" fmla="*/ 4 w 52"/>
                              <a:gd name="T51" fmla="*/ 29 h 86"/>
                              <a:gd name="T52" fmla="*/ 9 w 52"/>
                              <a:gd name="T53" fmla="*/ 24 h 86"/>
                              <a:gd name="T54" fmla="*/ 19 w 52"/>
                              <a:gd name="T55" fmla="*/ 14 h 86"/>
                              <a:gd name="T56" fmla="*/ 24 w 52"/>
                              <a:gd name="T57" fmla="*/ 10 h 86"/>
                              <a:gd name="T58" fmla="*/ 33 w 52"/>
                              <a:gd name="T59" fmla="*/ 5 h 86"/>
                              <a:gd name="T60" fmla="*/ 38 w 52"/>
                              <a:gd name="T61" fmla="*/ 0 h 86"/>
                              <a:gd name="T62" fmla="*/ 48 w 52"/>
                              <a:gd name="T63" fmla="*/ 0 h 86"/>
                              <a:gd name="T64" fmla="*/ 48 w 52"/>
                              <a:gd name="T65" fmla="*/ 0 h 86"/>
                              <a:gd name="T66" fmla="*/ 14 w 52"/>
                              <a:gd name="T67" fmla="*/ 43 h 86"/>
                              <a:gd name="T68" fmla="*/ 14 w 52"/>
                              <a:gd name="T69" fmla="*/ 48 h 86"/>
                              <a:gd name="T70" fmla="*/ 14 w 52"/>
                              <a:gd name="T71" fmla="*/ 57 h 86"/>
                              <a:gd name="T72" fmla="*/ 14 w 52"/>
                              <a:gd name="T73" fmla="*/ 62 h 86"/>
                              <a:gd name="T74" fmla="*/ 14 w 52"/>
                              <a:gd name="T75" fmla="*/ 67 h 86"/>
                              <a:gd name="T76" fmla="*/ 19 w 52"/>
                              <a:gd name="T77" fmla="*/ 72 h 86"/>
                              <a:gd name="T78" fmla="*/ 19 w 52"/>
                              <a:gd name="T79" fmla="*/ 77 h 86"/>
                              <a:gd name="T80" fmla="*/ 24 w 52"/>
                              <a:gd name="T81" fmla="*/ 81 h 86"/>
                              <a:gd name="T82" fmla="*/ 28 w 52"/>
                              <a:gd name="T83" fmla="*/ 81 h 86"/>
                              <a:gd name="T84" fmla="*/ 33 w 52"/>
                              <a:gd name="T85" fmla="*/ 81 h 86"/>
                              <a:gd name="T86" fmla="*/ 38 w 52"/>
                              <a:gd name="T87" fmla="*/ 77 h 86"/>
                              <a:gd name="T88" fmla="*/ 38 w 52"/>
                              <a:gd name="T89" fmla="*/ 72 h 86"/>
                              <a:gd name="T90" fmla="*/ 43 w 52"/>
                              <a:gd name="T91" fmla="*/ 62 h 86"/>
                              <a:gd name="T92" fmla="*/ 38 w 52"/>
                              <a:gd name="T93" fmla="*/ 53 h 86"/>
                              <a:gd name="T94" fmla="*/ 38 w 52"/>
                              <a:gd name="T95" fmla="*/ 43 h 86"/>
                              <a:gd name="T96" fmla="*/ 33 w 52"/>
                              <a:gd name="T97" fmla="*/ 38 h 86"/>
                              <a:gd name="T98" fmla="*/ 24 w 52"/>
                              <a:gd name="T99" fmla="*/ 38 h 86"/>
                              <a:gd name="T100" fmla="*/ 24 w 52"/>
                              <a:gd name="T101" fmla="*/ 38 h 86"/>
                              <a:gd name="T102" fmla="*/ 19 w 52"/>
                              <a:gd name="T103" fmla="*/ 38 h 86"/>
                              <a:gd name="T104" fmla="*/ 19 w 52"/>
                              <a:gd name="T105" fmla="*/ 38 h 86"/>
                              <a:gd name="T106" fmla="*/ 14 w 52"/>
                              <a:gd name="T10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 h="86">
                                <a:moveTo>
                                  <a:pt x="48" y="0"/>
                                </a:moveTo>
                                <a:lnTo>
                                  <a:pt x="48" y="5"/>
                                </a:lnTo>
                                <a:lnTo>
                                  <a:pt x="43" y="5"/>
                                </a:lnTo>
                                <a:lnTo>
                                  <a:pt x="38" y="5"/>
                                </a:lnTo>
                                <a:lnTo>
                                  <a:pt x="33" y="10"/>
                                </a:lnTo>
                                <a:lnTo>
                                  <a:pt x="28" y="14"/>
                                </a:lnTo>
                                <a:lnTo>
                                  <a:pt x="24" y="19"/>
                                </a:lnTo>
                                <a:lnTo>
                                  <a:pt x="19" y="24"/>
                                </a:lnTo>
                                <a:lnTo>
                                  <a:pt x="19" y="29"/>
                                </a:lnTo>
                                <a:lnTo>
                                  <a:pt x="14" y="38"/>
                                </a:lnTo>
                                <a:lnTo>
                                  <a:pt x="24" y="34"/>
                                </a:lnTo>
                                <a:lnTo>
                                  <a:pt x="33" y="34"/>
                                </a:lnTo>
                                <a:lnTo>
                                  <a:pt x="38" y="34"/>
                                </a:lnTo>
                                <a:lnTo>
                                  <a:pt x="43" y="38"/>
                                </a:lnTo>
                                <a:lnTo>
                                  <a:pt x="48" y="48"/>
                                </a:lnTo>
                                <a:lnTo>
                                  <a:pt x="52" y="57"/>
                                </a:lnTo>
                                <a:lnTo>
                                  <a:pt x="48" y="67"/>
                                </a:lnTo>
                                <a:lnTo>
                                  <a:pt x="43" y="72"/>
                                </a:lnTo>
                                <a:lnTo>
                                  <a:pt x="38" y="81"/>
                                </a:lnTo>
                                <a:lnTo>
                                  <a:pt x="24" y="86"/>
                                </a:lnTo>
                                <a:lnTo>
                                  <a:pt x="19" y="81"/>
                                </a:lnTo>
                                <a:lnTo>
                                  <a:pt x="14" y="77"/>
                                </a:lnTo>
                                <a:lnTo>
                                  <a:pt x="4" y="67"/>
                                </a:lnTo>
                                <a:lnTo>
                                  <a:pt x="0" y="53"/>
                                </a:lnTo>
                                <a:lnTo>
                                  <a:pt x="0" y="43"/>
                                </a:lnTo>
                                <a:lnTo>
                                  <a:pt x="4" y="29"/>
                                </a:lnTo>
                                <a:lnTo>
                                  <a:pt x="9" y="24"/>
                                </a:lnTo>
                                <a:lnTo>
                                  <a:pt x="19" y="14"/>
                                </a:lnTo>
                                <a:lnTo>
                                  <a:pt x="24" y="10"/>
                                </a:lnTo>
                                <a:lnTo>
                                  <a:pt x="33" y="5"/>
                                </a:lnTo>
                                <a:lnTo>
                                  <a:pt x="38" y="0"/>
                                </a:lnTo>
                                <a:lnTo>
                                  <a:pt x="48" y="0"/>
                                </a:lnTo>
                                <a:close/>
                                <a:moveTo>
                                  <a:pt x="14" y="43"/>
                                </a:moveTo>
                                <a:lnTo>
                                  <a:pt x="14" y="48"/>
                                </a:lnTo>
                                <a:lnTo>
                                  <a:pt x="14" y="57"/>
                                </a:lnTo>
                                <a:lnTo>
                                  <a:pt x="14" y="62"/>
                                </a:lnTo>
                                <a:lnTo>
                                  <a:pt x="14" y="67"/>
                                </a:lnTo>
                                <a:lnTo>
                                  <a:pt x="19" y="72"/>
                                </a:lnTo>
                                <a:lnTo>
                                  <a:pt x="19" y="77"/>
                                </a:lnTo>
                                <a:lnTo>
                                  <a:pt x="24" y="81"/>
                                </a:lnTo>
                                <a:lnTo>
                                  <a:pt x="28" y="81"/>
                                </a:lnTo>
                                <a:lnTo>
                                  <a:pt x="33" y="81"/>
                                </a:lnTo>
                                <a:lnTo>
                                  <a:pt x="38" y="77"/>
                                </a:lnTo>
                                <a:lnTo>
                                  <a:pt x="38" y="72"/>
                                </a:lnTo>
                                <a:lnTo>
                                  <a:pt x="43" y="62"/>
                                </a:lnTo>
                                <a:lnTo>
                                  <a:pt x="38" y="53"/>
                                </a:lnTo>
                                <a:lnTo>
                                  <a:pt x="38" y="43"/>
                                </a:lnTo>
                                <a:lnTo>
                                  <a:pt x="33" y="38"/>
                                </a:lnTo>
                                <a:lnTo>
                                  <a:pt x="24" y="38"/>
                                </a:lnTo>
                                <a:lnTo>
                                  <a:pt x="19" y="38"/>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104"/>
                        <wps:cNvSpPr>
                          <a:spLocks/>
                        </wps:cNvSpPr>
                        <wps:spPr bwMode="auto">
                          <a:xfrm>
                            <a:off x="3122725" y="2310237"/>
                            <a:ext cx="36160" cy="41013"/>
                          </a:xfrm>
                          <a:custGeom>
                            <a:avLst/>
                            <a:gdLst>
                              <a:gd name="T0" fmla="*/ 24 w 67"/>
                              <a:gd name="T1" fmla="*/ 5 h 76"/>
                              <a:gd name="T2" fmla="*/ 24 w 67"/>
                              <a:gd name="T3" fmla="*/ 33 h 76"/>
                              <a:gd name="T4" fmla="*/ 43 w 67"/>
                              <a:gd name="T5" fmla="*/ 33 h 76"/>
                              <a:gd name="T6" fmla="*/ 48 w 67"/>
                              <a:gd name="T7" fmla="*/ 33 h 76"/>
                              <a:gd name="T8" fmla="*/ 53 w 67"/>
                              <a:gd name="T9" fmla="*/ 33 h 76"/>
                              <a:gd name="T10" fmla="*/ 53 w 67"/>
                              <a:gd name="T11" fmla="*/ 29 h 76"/>
                              <a:gd name="T12" fmla="*/ 53 w 67"/>
                              <a:gd name="T13" fmla="*/ 24 h 76"/>
                              <a:gd name="T14" fmla="*/ 58 w 67"/>
                              <a:gd name="T15" fmla="*/ 24 h 76"/>
                              <a:gd name="T16" fmla="*/ 58 w 67"/>
                              <a:gd name="T17" fmla="*/ 48 h 76"/>
                              <a:gd name="T18" fmla="*/ 53 w 67"/>
                              <a:gd name="T19" fmla="*/ 48 h 76"/>
                              <a:gd name="T20" fmla="*/ 53 w 67"/>
                              <a:gd name="T21" fmla="*/ 43 h 76"/>
                              <a:gd name="T22" fmla="*/ 53 w 67"/>
                              <a:gd name="T23" fmla="*/ 43 h 76"/>
                              <a:gd name="T24" fmla="*/ 53 w 67"/>
                              <a:gd name="T25" fmla="*/ 43 h 76"/>
                              <a:gd name="T26" fmla="*/ 48 w 67"/>
                              <a:gd name="T27" fmla="*/ 38 h 76"/>
                              <a:gd name="T28" fmla="*/ 48 w 67"/>
                              <a:gd name="T29" fmla="*/ 38 h 76"/>
                              <a:gd name="T30" fmla="*/ 43 w 67"/>
                              <a:gd name="T31" fmla="*/ 38 h 76"/>
                              <a:gd name="T32" fmla="*/ 24 w 67"/>
                              <a:gd name="T33" fmla="*/ 38 h 76"/>
                              <a:gd name="T34" fmla="*/ 24 w 67"/>
                              <a:gd name="T35" fmla="*/ 62 h 76"/>
                              <a:gd name="T36" fmla="*/ 24 w 67"/>
                              <a:gd name="T37" fmla="*/ 67 h 76"/>
                              <a:gd name="T38" fmla="*/ 24 w 67"/>
                              <a:gd name="T39" fmla="*/ 72 h 76"/>
                              <a:gd name="T40" fmla="*/ 24 w 67"/>
                              <a:gd name="T41" fmla="*/ 72 h 76"/>
                              <a:gd name="T42" fmla="*/ 24 w 67"/>
                              <a:gd name="T43" fmla="*/ 72 h 76"/>
                              <a:gd name="T44" fmla="*/ 29 w 67"/>
                              <a:gd name="T45" fmla="*/ 72 h 76"/>
                              <a:gd name="T46" fmla="*/ 29 w 67"/>
                              <a:gd name="T47" fmla="*/ 72 h 76"/>
                              <a:gd name="T48" fmla="*/ 43 w 67"/>
                              <a:gd name="T49" fmla="*/ 72 h 76"/>
                              <a:gd name="T50" fmla="*/ 48 w 67"/>
                              <a:gd name="T51" fmla="*/ 72 h 76"/>
                              <a:gd name="T52" fmla="*/ 53 w 67"/>
                              <a:gd name="T53" fmla="*/ 72 h 76"/>
                              <a:gd name="T54" fmla="*/ 58 w 67"/>
                              <a:gd name="T55" fmla="*/ 72 h 76"/>
                              <a:gd name="T56" fmla="*/ 58 w 67"/>
                              <a:gd name="T57" fmla="*/ 67 h 76"/>
                              <a:gd name="T58" fmla="*/ 63 w 67"/>
                              <a:gd name="T59" fmla="*/ 62 h 76"/>
                              <a:gd name="T60" fmla="*/ 67 w 67"/>
                              <a:gd name="T61" fmla="*/ 57 h 76"/>
                              <a:gd name="T62" fmla="*/ 67 w 67"/>
                              <a:gd name="T63" fmla="*/ 57 h 76"/>
                              <a:gd name="T64" fmla="*/ 63 w 67"/>
                              <a:gd name="T65" fmla="*/ 76 h 76"/>
                              <a:gd name="T66" fmla="*/ 0 w 67"/>
                              <a:gd name="T67" fmla="*/ 76 h 76"/>
                              <a:gd name="T68" fmla="*/ 0 w 67"/>
                              <a:gd name="T69" fmla="*/ 76 h 76"/>
                              <a:gd name="T70" fmla="*/ 5 w 67"/>
                              <a:gd name="T71" fmla="*/ 76 h 76"/>
                              <a:gd name="T72" fmla="*/ 5 w 67"/>
                              <a:gd name="T73" fmla="*/ 76 h 76"/>
                              <a:gd name="T74" fmla="*/ 10 w 67"/>
                              <a:gd name="T75" fmla="*/ 72 h 76"/>
                              <a:gd name="T76" fmla="*/ 10 w 67"/>
                              <a:gd name="T77" fmla="*/ 72 h 76"/>
                              <a:gd name="T78" fmla="*/ 10 w 67"/>
                              <a:gd name="T79" fmla="*/ 72 h 76"/>
                              <a:gd name="T80" fmla="*/ 15 w 67"/>
                              <a:gd name="T81" fmla="*/ 67 h 76"/>
                              <a:gd name="T82" fmla="*/ 15 w 67"/>
                              <a:gd name="T83" fmla="*/ 62 h 76"/>
                              <a:gd name="T84" fmla="*/ 15 w 67"/>
                              <a:gd name="T85" fmla="*/ 14 h 76"/>
                              <a:gd name="T86" fmla="*/ 15 w 67"/>
                              <a:gd name="T87" fmla="*/ 5 h 76"/>
                              <a:gd name="T88" fmla="*/ 10 w 67"/>
                              <a:gd name="T89" fmla="*/ 5 h 76"/>
                              <a:gd name="T90" fmla="*/ 10 w 67"/>
                              <a:gd name="T91" fmla="*/ 0 h 76"/>
                              <a:gd name="T92" fmla="*/ 5 w 67"/>
                              <a:gd name="T93" fmla="*/ 0 h 76"/>
                              <a:gd name="T94" fmla="*/ 0 w 67"/>
                              <a:gd name="T95" fmla="*/ 0 h 76"/>
                              <a:gd name="T96" fmla="*/ 0 w 67"/>
                              <a:gd name="T97" fmla="*/ 0 h 76"/>
                              <a:gd name="T98" fmla="*/ 63 w 67"/>
                              <a:gd name="T99" fmla="*/ 0 h 76"/>
                              <a:gd name="T100" fmla="*/ 63 w 67"/>
                              <a:gd name="T101" fmla="*/ 14 h 76"/>
                              <a:gd name="T102" fmla="*/ 63 w 67"/>
                              <a:gd name="T103" fmla="*/ 14 h 76"/>
                              <a:gd name="T104" fmla="*/ 58 w 67"/>
                              <a:gd name="T105" fmla="*/ 9 h 76"/>
                              <a:gd name="T106" fmla="*/ 58 w 67"/>
                              <a:gd name="T107" fmla="*/ 5 h 76"/>
                              <a:gd name="T108" fmla="*/ 58 w 67"/>
                              <a:gd name="T109" fmla="*/ 5 h 76"/>
                              <a:gd name="T110" fmla="*/ 53 w 67"/>
                              <a:gd name="T111" fmla="*/ 5 h 76"/>
                              <a:gd name="T112" fmla="*/ 53 w 67"/>
                              <a:gd name="T113" fmla="*/ 5 h 76"/>
                              <a:gd name="T114" fmla="*/ 48 w 67"/>
                              <a:gd name="T115" fmla="*/ 5 h 76"/>
                              <a:gd name="T116" fmla="*/ 24 w 67"/>
                              <a:gd name="T117" fmla="*/ 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6">
                                <a:moveTo>
                                  <a:pt x="24" y="5"/>
                                </a:moveTo>
                                <a:lnTo>
                                  <a:pt x="24" y="33"/>
                                </a:lnTo>
                                <a:lnTo>
                                  <a:pt x="43" y="33"/>
                                </a:lnTo>
                                <a:lnTo>
                                  <a:pt x="48" y="33"/>
                                </a:lnTo>
                                <a:lnTo>
                                  <a:pt x="53" y="33"/>
                                </a:lnTo>
                                <a:lnTo>
                                  <a:pt x="53" y="29"/>
                                </a:lnTo>
                                <a:lnTo>
                                  <a:pt x="53" y="24"/>
                                </a:lnTo>
                                <a:lnTo>
                                  <a:pt x="58" y="24"/>
                                </a:lnTo>
                                <a:lnTo>
                                  <a:pt x="58" y="48"/>
                                </a:lnTo>
                                <a:lnTo>
                                  <a:pt x="53" y="48"/>
                                </a:lnTo>
                                <a:lnTo>
                                  <a:pt x="53" y="43"/>
                                </a:lnTo>
                                <a:lnTo>
                                  <a:pt x="48" y="38"/>
                                </a:lnTo>
                                <a:lnTo>
                                  <a:pt x="43" y="38"/>
                                </a:lnTo>
                                <a:lnTo>
                                  <a:pt x="24" y="38"/>
                                </a:lnTo>
                                <a:lnTo>
                                  <a:pt x="24" y="62"/>
                                </a:lnTo>
                                <a:lnTo>
                                  <a:pt x="24" y="67"/>
                                </a:lnTo>
                                <a:lnTo>
                                  <a:pt x="24" y="72"/>
                                </a:lnTo>
                                <a:lnTo>
                                  <a:pt x="29" y="72"/>
                                </a:lnTo>
                                <a:lnTo>
                                  <a:pt x="43" y="72"/>
                                </a:lnTo>
                                <a:lnTo>
                                  <a:pt x="48" y="72"/>
                                </a:lnTo>
                                <a:lnTo>
                                  <a:pt x="53" y="72"/>
                                </a:lnTo>
                                <a:lnTo>
                                  <a:pt x="58" y="72"/>
                                </a:lnTo>
                                <a:lnTo>
                                  <a:pt x="58" y="67"/>
                                </a:lnTo>
                                <a:lnTo>
                                  <a:pt x="63" y="62"/>
                                </a:lnTo>
                                <a:lnTo>
                                  <a:pt x="67" y="57"/>
                                </a:lnTo>
                                <a:lnTo>
                                  <a:pt x="63" y="76"/>
                                </a:lnTo>
                                <a:lnTo>
                                  <a:pt x="0" y="76"/>
                                </a:lnTo>
                                <a:lnTo>
                                  <a:pt x="5" y="76"/>
                                </a:lnTo>
                                <a:lnTo>
                                  <a:pt x="10" y="72"/>
                                </a:lnTo>
                                <a:lnTo>
                                  <a:pt x="15" y="67"/>
                                </a:lnTo>
                                <a:lnTo>
                                  <a:pt x="15" y="62"/>
                                </a:lnTo>
                                <a:lnTo>
                                  <a:pt x="15" y="14"/>
                                </a:lnTo>
                                <a:lnTo>
                                  <a:pt x="15" y="5"/>
                                </a:lnTo>
                                <a:lnTo>
                                  <a:pt x="10" y="5"/>
                                </a:lnTo>
                                <a:lnTo>
                                  <a:pt x="10" y="0"/>
                                </a:lnTo>
                                <a:lnTo>
                                  <a:pt x="5" y="0"/>
                                </a:lnTo>
                                <a:lnTo>
                                  <a:pt x="0" y="0"/>
                                </a:lnTo>
                                <a:lnTo>
                                  <a:pt x="63" y="0"/>
                                </a:lnTo>
                                <a:lnTo>
                                  <a:pt x="63" y="14"/>
                                </a:lnTo>
                                <a:lnTo>
                                  <a:pt x="58" y="9"/>
                                </a:lnTo>
                                <a:lnTo>
                                  <a:pt x="58" y="5"/>
                                </a:lnTo>
                                <a:lnTo>
                                  <a:pt x="53" y="5"/>
                                </a:lnTo>
                                <a:lnTo>
                                  <a:pt x="48"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Rectangle 1105"/>
                        <wps:cNvSpPr>
                          <a:spLocks noChangeArrowheads="1"/>
                        </wps:cNvSpPr>
                        <wps:spPr bwMode="auto">
                          <a:xfrm>
                            <a:off x="3177235" y="2336140"/>
                            <a:ext cx="33462" cy="215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Freeform 1106"/>
                        <wps:cNvSpPr>
                          <a:spLocks noEditPoints="1"/>
                        </wps:cNvSpPr>
                        <wps:spPr bwMode="auto">
                          <a:xfrm>
                            <a:off x="3213395" y="2307539"/>
                            <a:ext cx="28604" cy="46410"/>
                          </a:xfrm>
                          <a:custGeom>
                            <a:avLst/>
                            <a:gdLst>
                              <a:gd name="T0" fmla="*/ 0 w 53"/>
                              <a:gd name="T1" fmla="*/ 43 h 86"/>
                              <a:gd name="T2" fmla="*/ 0 w 53"/>
                              <a:gd name="T3" fmla="*/ 29 h 86"/>
                              <a:gd name="T4" fmla="*/ 5 w 53"/>
                              <a:gd name="T5" fmla="*/ 19 h 86"/>
                              <a:gd name="T6" fmla="*/ 10 w 53"/>
                              <a:gd name="T7" fmla="*/ 10 h 86"/>
                              <a:gd name="T8" fmla="*/ 15 w 53"/>
                              <a:gd name="T9" fmla="*/ 5 h 86"/>
                              <a:gd name="T10" fmla="*/ 19 w 53"/>
                              <a:gd name="T11" fmla="*/ 5 h 86"/>
                              <a:gd name="T12" fmla="*/ 24 w 53"/>
                              <a:gd name="T13" fmla="*/ 0 h 86"/>
                              <a:gd name="T14" fmla="*/ 34 w 53"/>
                              <a:gd name="T15" fmla="*/ 5 h 86"/>
                              <a:gd name="T16" fmla="*/ 43 w 53"/>
                              <a:gd name="T17" fmla="*/ 10 h 86"/>
                              <a:gd name="T18" fmla="*/ 48 w 53"/>
                              <a:gd name="T19" fmla="*/ 24 h 86"/>
                              <a:gd name="T20" fmla="*/ 53 w 53"/>
                              <a:gd name="T21" fmla="*/ 43 h 86"/>
                              <a:gd name="T22" fmla="*/ 48 w 53"/>
                              <a:gd name="T23" fmla="*/ 53 h 86"/>
                              <a:gd name="T24" fmla="*/ 48 w 53"/>
                              <a:gd name="T25" fmla="*/ 67 h 86"/>
                              <a:gd name="T26" fmla="*/ 43 w 53"/>
                              <a:gd name="T27" fmla="*/ 72 h 86"/>
                              <a:gd name="T28" fmla="*/ 38 w 53"/>
                              <a:gd name="T29" fmla="*/ 81 h 86"/>
                              <a:gd name="T30" fmla="*/ 29 w 53"/>
                              <a:gd name="T31" fmla="*/ 81 h 86"/>
                              <a:gd name="T32" fmla="*/ 24 w 53"/>
                              <a:gd name="T33" fmla="*/ 86 h 86"/>
                              <a:gd name="T34" fmla="*/ 15 w 53"/>
                              <a:gd name="T35" fmla="*/ 81 h 86"/>
                              <a:gd name="T36" fmla="*/ 5 w 53"/>
                              <a:gd name="T37" fmla="*/ 72 h 86"/>
                              <a:gd name="T38" fmla="*/ 0 w 53"/>
                              <a:gd name="T39" fmla="*/ 57 h 86"/>
                              <a:gd name="T40" fmla="*/ 0 w 53"/>
                              <a:gd name="T41" fmla="*/ 43 h 86"/>
                              <a:gd name="T42" fmla="*/ 10 w 53"/>
                              <a:gd name="T43" fmla="*/ 43 h 86"/>
                              <a:gd name="T44" fmla="*/ 10 w 53"/>
                              <a:gd name="T45" fmla="*/ 57 h 86"/>
                              <a:gd name="T46" fmla="*/ 15 w 53"/>
                              <a:gd name="T47" fmla="*/ 72 h 86"/>
                              <a:gd name="T48" fmla="*/ 19 w 53"/>
                              <a:gd name="T49" fmla="*/ 77 h 86"/>
                              <a:gd name="T50" fmla="*/ 24 w 53"/>
                              <a:gd name="T51" fmla="*/ 81 h 86"/>
                              <a:gd name="T52" fmla="*/ 29 w 53"/>
                              <a:gd name="T53" fmla="*/ 81 h 86"/>
                              <a:gd name="T54" fmla="*/ 29 w 53"/>
                              <a:gd name="T55" fmla="*/ 77 h 86"/>
                              <a:gd name="T56" fmla="*/ 34 w 53"/>
                              <a:gd name="T57" fmla="*/ 72 h 86"/>
                              <a:gd name="T58" fmla="*/ 38 w 53"/>
                              <a:gd name="T59" fmla="*/ 67 h 86"/>
                              <a:gd name="T60" fmla="*/ 38 w 53"/>
                              <a:gd name="T61" fmla="*/ 57 h 86"/>
                              <a:gd name="T62" fmla="*/ 38 w 53"/>
                              <a:gd name="T63" fmla="*/ 38 h 86"/>
                              <a:gd name="T64" fmla="*/ 38 w 53"/>
                              <a:gd name="T65" fmla="*/ 29 h 86"/>
                              <a:gd name="T66" fmla="*/ 38 w 53"/>
                              <a:gd name="T67" fmla="*/ 19 h 86"/>
                              <a:gd name="T68" fmla="*/ 34 w 53"/>
                              <a:gd name="T69" fmla="*/ 10 h 86"/>
                              <a:gd name="T70" fmla="*/ 29 w 53"/>
                              <a:gd name="T71" fmla="*/ 10 h 86"/>
                              <a:gd name="T72" fmla="*/ 29 w 53"/>
                              <a:gd name="T73" fmla="*/ 5 h 86"/>
                              <a:gd name="T74" fmla="*/ 24 w 53"/>
                              <a:gd name="T75" fmla="*/ 5 h 86"/>
                              <a:gd name="T76" fmla="*/ 19 w 53"/>
                              <a:gd name="T77" fmla="*/ 5 h 86"/>
                              <a:gd name="T78" fmla="*/ 19 w 53"/>
                              <a:gd name="T79" fmla="*/ 10 h 86"/>
                              <a:gd name="T80" fmla="*/ 15 w 53"/>
                              <a:gd name="T81" fmla="*/ 14 h 86"/>
                              <a:gd name="T82" fmla="*/ 10 w 53"/>
                              <a:gd name="T83" fmla="*/ 24 h 86"/>
                              <a:gd name="T84" fmla="*/ 10 w 53"/>
                              <a:gd name="T85" fmla="*/ 34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9"/>
                                </a:lnTo>
                                <a:lnTo>
                                  <a:pt x="5" y="19"/>
                                </a:lnTo>
                                <a:lnTo>
                                  <a:pt x="10" y="10"/>
                                </a:lnTo>
                                <a:lnTo>
                                  <a:pt x="15" y="5"/>
                                </a:lnTo>
                                <a:lnTo>
                                  <a:pt x="19" y="5"/>
                                </a:lnTo>
                                <a:lnTo>
                                  <a:pt x="24" y="0"/>
                                </a:lnTo>
                                <a:lnTo>
                                  <a:pt x="34" y="5"/>
                                </a:lnTo>
                                <a:lnTo>
                                  <a:pt x="43" y="10"/>
                                </a:lnTo>
                                <a:lnTo>
                                  <a:pt x="48" y="24"/>
                                </a:lnTo>
                                <a:lnTo>
                                  <a:pt x="53" y="43"/>
                                </a:lnTo>
                                <a:lnTo>
                                  <a:pt x="48" y="53"/>
                                </a:lnTo>
                                <a:lnTo>
                                  <a:pt x="48" y="67"/>
                                </a:lnTo>
                                <a:lnTo>
                                  <a:pt x="43" y="72"/>
                                </a:lnTo>
                                <a:lnTo>
                                  <a:pt x="38" y="81"/>
                                </a:lnTo>
                                <a:lnTo>
                                  <a:pt x="29" y="81"/>
                                </a:lnTo>
                                <a:lnTo>
                                  <a:pt x="24" y="86"/>
                                </a:lnTo>
                                <a:lnTo>
                                  <a:pt x="15" y="81"/>
                                </a:lnTo>
                                <a:lnTo>
                                  <a:pt x="5" y="72"/>
                                </a:lnTo>
                                <a:lnTo>
                                  <a:pt x="0" y="57"/>
                                </a:lnTo>
                                <a:lnTo>
                                  <a:pt x="0" y="43"/>
                                </a:lnTo>
                                <a:close/>
                                <a:moveTo>
                                  <a:pt x="10" y="43"/>
                                </a:moveTo>
                                <a:lnTo>
                                  <a:pt x="10" y="57"/>
                                </a:lnTo>
                                <a:lnTo>
                                  <a:pt x="15" y="72"/>
                                </a:lnTo>
                                <a:lnTo>
                                  <a:pt x="19" y="77"/>
                                </a:lnTo>
                                <a:lnTo>
                                  <a:pt x="24" y="81"/>
                                </a:lnTo>
                                <a:lnTo>
                                  <a:pt x="29" y="81"/>
                                </a:lnTo>
                                <a:lnTo>
                                  <a:pt x="29" y="77"/>
                                </a:lnTo>
                                <a:lnTo>
                                  <a:pt x="34" y="72"/>
                                </a:lnTo>
                                <a:lnTo>
                                  <a:pt x="38" y="67"/>
                                </a:lnTo>
                                <a:lnTo>
                                  <a:pt x="38" y="57"/>
                                </a:lnTo>
                                <a:lnTo>
                                  <a:pt x="38" y="38"/>
                                </a:lnTo>
                                <a:lnTo>
                                  <a:pt x="38" y="29"/>
                                </a:lnTo>
                                <a:lnTo>
                                  <a:pt x="38" y="19"/>
                                </a:lnTo>
                                <a:lnTo>
                                  <a:pt x="34" y="10"/>
                                </a:lnTo>
                                <a:lnTo>
                                  <a:pt x="29" y="10"/>
                                </a:lnTo>
                                <a:lnTo>
                                  <a:pt x="29" y="5"/>
                                </a:lnTo>
                                <a:lnTo>
                                  <a:pt x="24" y="5"/>
                                </a:lnTo>
                                <a:lnTo>
                                  <a:pt x="19" y="5"/>
                                </a:lnTo>
                                <a:lnTo>
                                  <a:pt x="19" y="10"/>
                                </a:lnTo>
                                <a:lnTo>
                                  <a:pt x="15" y="14"/>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107"/>
                        <wps:cNvSpPr>
                          <a:spLocks/>
                        </wps:cNvSpPr>
                        <wps:spPr bwMode="auto">
                          <a:xfrm>
                            <a:off x="3246857" y="2310237"/>
                            <a:ext cx="23747" cy="43712"/>
                          </a:xfrm>
                          <a:custGeom>
                            <a:avLst/>
                            <a:gdLst>
                              <a:gd name="T0" fmla="*/ 44 w 44"/>
                              <a:gd name="T1" fmla="*/ 0 h 81"/>
                              <a:gd name="T2" fmla="*/ 39 w 44"/>
                              <a:gd name="T3" fmla="*/ 9 h 81"/>
                              <a:gd name="T4" fmla="*/ 15 w 44"/>
                              <a:gd name="T5" fmla="*/ 9 h 81"/>
                              <a:gd name="T6" fmla="*/ 10 w 44"/>
                              <a:gd name="T7" fmla="*/ 19 h 81"/>
                              <a:gd name="T8" fmla="*/ 24 w 44"/>
                              <a:gd name="T9" fmla="*/ 24 h 81"/>
                              <a:gd name="T10" fmla="*/ 34 w 44"/>
                              <a:gd name="T11" fmla="*/ 29 h 81"/>
                              <a:gd name="T12" fmla="*/ 44 w 44"/>
                              <a:gd name="T13" fmla="*/ 38 h 81"/>
                              <a:gd name="T14" fmla="*/ 44 w 44"/>
                              <a:gd name="T15" fmla="*/ 48 h 81"/>
                              <a:gd name="T16" fmla="*/ 44 w 44"/>
                              <a:gd name="T17" fmla="*/ 57 h 81"/>
                              <a:gd name="T18" fmla="*/ 39 w 44"/>
                              <a:gd name="T19" fmla="*/ 62 h 81"/>
                              <a:gd name="T20" fmla="*/ 39 w 44"/>
                              <a:gd name="T21" fmla="*/ 67 h 81"/>
                              <a:gd name="T22" fmla="*/ 34 w 44"/>
                              <a:gd name="T23" fmla="*/ 72 h 81"/>
                              <a:gd name="T24" fmla="*/ 29 w 44"/>
                              <a:gd name="T25" fmla="*/ 72 h 81"/>
                              <a:gd name="T26" fmla="*/ 24 w 44"/>
                              <a:gd name="T27" fmla="*/ 76 h 81"/>
                              <a:gd name="T28" fmla="*/ 20 w 44"/>
                              <a:gd name="T29" fmla="*/ 76 h 81"/>
                              <a:gd name="T30" fmla="*/ 10 w 44"/>
                              <a:gd name="T31" fmla="*/ 81 h 81"/>
                              <a:gd name="T32" fmla="*/ 5 w 44"/>
                              <a:gd name="T33" fmla="*/ 76 h 81"/>
                              <a:gd name="T34" fmla="*/ 0 w 44"/>
                              <a:gd name="T35" fmla="*/ 76 h 81"/>
                              <a:gd name="T36" fmla="*/ 0 w 44"/>
                              <a:gd name="T37" fmla="*/ 72 h 81"/>
                              <a:gd name="T38" fmla="*/ 0 w 44"/>
                              <a:gd name="T39" fmla="*/ 72 h 81"/>
                              <a:gd name="T40" fmla="*/ 0 w 44"/>
                              <a:gd name="T41" fmla="*/ 72 h 81"/>
                              <a:gd name="T42" fmla="*/ 0 w 44"/>
                              <a:gd name="T43" fmla="*/ 67 h 81"/>
                              <a:gd name="T44" fmla="*/ 0 w 44"/>
                              <a:gd name="T45" fmla="*/ 67 h 81"/>
                              <a:gd name="T46" fmla="*/ 5 w 44"/>
                              <a:gd name="T47" fmla="*/ 67 h 81"/>
                              <a:gd name="T48" fmla="*/ 5 w 44"/>
                              <a:gd name="T49" fmla="*/ 67 h 81"/>
                              <a:gd name="T50" fmla="*/ 5 w 44"/>
                              <a:gd name="T51" fmla="*/ 67 h 81"/>
                              <a:gd name="T52" fmla="*/ 5 w 44"/>
                              <a:gd name="T53" fmla="*/ 67 h 81"/>
                              <a:gd name="T54" fmla="*/ 10 w 44"/>
                              <a:gd name="T55" fmla="*/ 72 h 81"/>
                              <a:gd name="T56" fmla="*/ 15 w 44"/>
                              <a:gd name="T57" fmla="*/ 72 h 81"/>
                              <a:gd name="T58" fmla="*/ 20 w 44"/>
                              <a:gd name="T59" fmla="*/ 72 h 81"/>
                              <a:gd name="T60" fmla="*/ 24 w 44"/>
                              <a:gd name="T61" fmla="*/ 72 h 81"/>
                              <a:gd name="T62" fmla="*/ 29 w 44"/>
                              <a:gd name="T63" fmla="*/ 67 h 81"/>
                              <a:gd name="T64" fmla="*/ 34 w 44"/>
                              <a:gd name="T65" fmla="*/ 62 h 81"/>
                              <a:gd name="T66" fmla="*/ 34 w 44"/>
                              <a:gd name="T67" fmla="*/ 57 h 81"/>
                              <a:gd name="T68" fmla="*/ 34 w 44"/>
                              <a:gd name="T69" fmla="*/ 48 h 81"/>
                              <a:gd name="T70" fmla="*/ 29 w 44"/>
                              <a:gd name="T71" fmla="*/ 43 h 81"/>
                              <a:gd name="T72" fmla="*/ 24 w 44"/>
                              <a:gd name="T73" fmla="*/ 38 h 81"/>
                              <a:gd name="T74" fmla="*/ 20 w 44"/>
                              <a:gd name="T75" fmla="*/ 33 h 81"/>
                              <a:gd name="T76" fmla="*/ 10 w 44"/>
                              <a:gd name="T77" fmla="*/ 29 h 81"/>
                              <a:gd name="T78" fmla="*/ 0 w 44"/>
                              <a:gd name="T79" fmla="*/ 29 h 81"/>
                              <a:gd name="T80" fmla="*/ 15 w 44"/>
                              <a:gd name="T81" fmla="*/ 0 h 81"/>
                              <a:gd name="T82" fmla="*/ 44 w 44"/>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81">
                                <a:moveTo>
                                  <a:pt x="44" y="0"/>
                                </a:moveTo>
                                <a:lnTo>
                                  <a:pt x="39" y="9"/>
                                </a:lnTo>
                                <a:lnTo>
                                  <a:pt x="15" y="9"/>
                                </a:lnTo>
                                <a:lnTo>
                                  <a:pt x="10" y="19"/>
                                </a:lnTo>
                                <a:lnTo>
                                  <a:pt x="24" y="24"/>
                                </a:lnTo>
                                <a:lnTo>
                                  <a:pt x="34" y="29"/>
                                </a:lnTo>
                                <a:lnTo>
                                  <a:pt x="44" y="38"/>
                                </a:lnTo>
                                <a:lnTo>
                                  <a:pt x="44" y="48"/>
                                </a:lnTo>
                                <a:lnTo>
                                  <a:pt x="44" y="57"/>
                                </a:lnTo>
                                <a:lnTo>
                                  <a:pt x="39" y="62"/>
                                </a:lnTo>
                                <a:lnTo>
                                  <a:pt x="39" y="67"/>
                                </a:lnTo>
                                <a:lnTo>
                                  <a:pt x="34" y="72"/>
                                </a:lnTo>
                                <a:lnTo>
                                  <a:pt x="29" y="72"/>
                                </a:lnTo>
                                <a:lnTo>
                                  <a:pt x="24" y="76"/>
                                </a:lnTo>
                                <a:lnTo>
                                  <a:pt x="20" y="76"/>
                                </a:lnTo>
                                <a:lnTo>
                                  <a:pt x="10" y="81"/>
                                </a:lnTo>
                                <a:lnTo>
                                  <a:pt x="5" y="76"/>
                                </a:lnTo>
                                <a:lnTo>
                                  <a:pt x="0" y="76"/>
                                </a:lnTo>
                                <a:lnTo>
                                  <a:pt x="0" y="72"/>
                                </a:lnTo>
                                <a:lnTo>
                                  <a:pt x="0" y="67"/>
                                </a:lnTo>
                                <a:lnTo>
                                  <a:pt x="5" y="67"/>
                                </a:lnTo>
                                <a:lnTo>
                                  <a:pt x="10" y="72"/>
                                </a:lnTo>
                                <a:lnTo>
                                  <a:pt x="15" y="72"/>
                                </a:lnTo>
                                <a:lnTo>
                                  <a:pt x="20" y="72"/>
                                </a:lnTo>
                                <a:lnTo>
                                  <a:pt x="24" y="72"/>
                                </a:lnTo>
                                <a:lnTo>
                                  <a:pt x="29" y="67"/>
                                </a:lnTo>
                                <a:lnTo>
                                  <a:pt x="34" y="62"/>
                                </a:lnTo>
                                <a:lnTo>
                                  <a:pt x="34" y="57"/>
                                </a:lnTo>
                                <a:lnTo>
                                  <a:pt x="34" y="48"/>
                                </a:lnTo>
                                <a:lnTo>
                                  <a:pt x="29" y="43"/>
                                </a:lnTo>
                                <a:lnTo>
                                  <a:pt x="24" y="38"/>
                                </a:lnTo>
                                <a:lnTo>
                                  <a:pt x="20" y="33"/>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108"/>
                        <wps:cNvSpPr>
                          <a:spLocks/>
                        </wps:cNvSpPr>
                        <wps:spPr bwMode="auto">
                          <a:xfrm>
                            <a:off x="3319717" y="2312935"/>
                            <a:ext cx="17810" cy="38315"/>
                          </a:xfrm>
                          <a:custGeom>
                            <a:avLst/>
                            <a:gdLst>
                              <a:gd name="T0" fmla="*/ 19 w 33"/>
                              <a:gd name="T1" fmla="*/ 0 h 71"/>
                              <a:gd name="T2" fmla="*/ 19 w 33"/>
                              <a:gd name="T3" fmla="*/ 19 h 71"/>
                              <a:gd name="T4" fmla="*/ 29 w 33"/>
                              <a:gd name="T5" fmla="*/ 19 h 71"/>
                              <a:gd name="T6" fmla="*/ 29 w 33"/>
                              <a:gd name="T7" fmla="*/ 24 h 71"/>
                              <a:gd name="T8" fmla="*/ 19 w 33"/>
                              <a:gd name="T9" fmla="*/ 24 h 71"/>
                              <a:gd name="T10" fmla="*/ 19 w 33"/>
                              <a:gd name="T11" fmla="*/ 57 h 71"/>
                              <a:gd name="T12" fmla="*/ 19 w 33"/>
                              <a:gd name="T13" fmla="*/ 62 h 71"/>
                              <a:gd name="T14" fmla="*/ 19 w 33"/>
                              <a:gd name="T15" fmla="*/ 67 h 71"/>
                              <a:gd name="T16" fmla="*/ 19 w 33"/>
                              <a:gd name="T17" fmla="*/ 67 h 71"/>
                              <a:gd name="T18" fmla="*/ 24 w 33"/>
                              <a:gd name="T19" fmla="*/ 67 h 71"/>
                              <a:gd name="T20" fmla="*/ 24 w 33"/>
                              <a:gd name="T21" fmla="*/ 67 h 71"/>
                              <a:gd name="T22" fmla="*/ 29 w 33"/>
                              <a:gd name="T23" fmla="*/ 67 h 71"/>
                              <a:gd name="T24" fmla="*/ 29 w 33"/>
                              <a:gd name="T25" fmla="*/ 62 h 71"/>
                              <a:gd name="T26" fmla="*/ 29 w 33"/>
                              <a:gd name="T27" fmla="*/ 62 h 71"/>
                              <a:gd name="T28" fmla="*/ 33 w 33"/>
                              <a:gd name="T29" fmla="*/ 62 h 71"/>
                              <a:gd name="T30" fmla="*/ 29 w 33"/>
                              <a:gd name="T31" fmla="*/ 67 h 71"/>
                              <a:gd name="T32" fmla="*/ 24 w 33"/>
                              <a:gd name="T33" fmla="*/ 71 h 71"/>
                              <a:gd name="T34" fmla="*/ 24 w 33"/>
                              <a:gd name="T35" fmla="*/ 71 h 71"/>
                              <a:gd name="T36" fmla="*/ 19 w 33"/>
                              <a:gd name="T37" fmla="*/ 71 h 71"/>
                              <a:gd name="T38" fmla="*/ 14 w 33"/>
                              <a:gd name="T39" fmla="*/ 71 h 71"/>
                              <a:gd name="T40" fmla="*/ 14 w 33"/>
                              <a:gd name="T41" fmla="*/ 71 h 71"/>
                              <a:gd name="T42" fmla="*/ 9 w 33"/>
                              <a:gd name="T43" fmla="*/ 71 h 71"/>
                              <a:gd name="T44" fmla="*/ 9 w 33"/>
                              <a:gd name="T45" fmla="*/ 67 h 71"/>
                              <a:gd name="T46" fmla="*/ 9 w 33"/>
                              <a:gd name="T47" fmla="*/ 62 h 71"/>
                              <a:gd name="T48" fmla="*/ 9 w 33"/>
                              <a:gd name="T49" fmla="*/ 57 h 71"/>
                              <a:gd name="T50" fmla="*/ 9 w 33"/>
                              <a:gd name="T51" fmla="*/ 24 h 71"/>
                              <a:gd name="T52" fmla="*/ 0 w 33"/>
                              <a:gd name="T53" fmla="*/ 24 h 71"/>
                              <a:gd name="T54" fmla="*/ 0 w 33"/>
                              <a:gd name="T55" fmla="*/ 19 h 71"/>
                              <a:gd name="T56" fmla="*/ 5 w 33"/>
                              <a:gd name="T57" fmla="*/ 19 h 71"/>
                              <a:gd name="T58" fmla="*/ 5 w 33"/>
                              <a:gd name="T59" fmla="*/ 19 h 71"/>
                              <a:gd name="T60" fmla="*/ 9 w 33"/>
                              <a:gd name="T61" fmla="*/ 14 h 71"/>
                              <a:gd name="T62" fmla="*/ 14 w 33"/>
                              <a:gd name="T63" fmla="*/ 9 h 71"/>
                              <a:gd name="T64" fmla="*/ 14 w 33"/>
                              <a:gd name="T65" fmla="*/ 4 h 71"/>
                              <a:gd name="T66" fmla="*/ 14 w 33"/>
                              <a:gd name="T67" fmla="*/ 0 h 71"/>
                              <a:gd name="T68" fmla="*/ 19 w 33"/>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1">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3" y="62"/>
                                </a:lnTo>
                                <a:lnTo>
                                  <a:pt x="29" y="67"/>
                                </a:lnTo>
                                <a:lnTo>
                                  <a:pt x="24" y="71"/>
                                </a:lnTo>
                                <a:lnTo>
                                  <a:pt x="19" y="71"/>
                                </a:lnTo>
                                <a:lnTo>
                                  <a:pt x="14" y="71"/>
                                </a:lnTo>
                                <a:lnTo>
                                  <a:pt x="9" y="71"/>
                                </a:lnTo>
                                <a:lnTo>
                                  <a:pt x="9" y="67"/>
                                </a:lnTo>
                                <a:lnTo>
                                  <a:pt x="9" y="62"/>
                                </a:lnTo>
                                <a:lnTo>
                                  <a:pt x="9" y="57"/>
                                </a:lnTo>
                                <a:lnTo>
                                  <a:pt x="9" y="24"/>
                                </a:lnTo>
                                <a:lnTo>
                                  <a:pt x="0" y="24"/>
                                </a:lnTo>
                                <a:lnTo>
                                  <a:pt x="0" y="19"/>
                                </a:lnTo>
                                <a:lnTo>
                                  <a:pt x="5" y="19"/>
                                </a:lnTo>
                                <a:lnTo>
                                  <a:pt x="9" y="14"/>
                                </a:lnTo>
                                <a:lnTo>
                                  <a:pt x="14" y="9"/>
                                </a:lnTo>
                                <a:lnTo>
                                  <a:pt x="14" y="4"/>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109"/>
                        <wps:cNvSpPr>
                          <a:spLocks noEditPoints="1"/>
                        </wps:cNvSpPr>
                        <wps:spPr bwMode="auto">
                          <a:xfrm>
                            <a:off x="3337527" y="2323189"/>
                            <a:ext cx="28604" cy="30760"/>
                          </a:xfrm>
                          <a:custGeom>
                            <a:avLst/>
                            <a:gdLst>
                              <a:gd name="T0" fmla="*/ 29 w 53"/>
                              <a:gd name="T1" fmla="*/ 0 h 57"/>
                              <a:gd name="T2" fmla="*/ 39 w 53"/>
                              <a:gd name="T3" fmla="*/ 0 h 57"/>
                              <a:gd name="T4" fmla="*/ 48 w 53"/>
                              <a:gd name="T5" fmla="*/ 9 h 57"/>
                              <a:gd name="T6" fmla="*/ 53 w 53"/>
                              <a:gd name="T7" fmla="*/ 14 h 57"/>
                              <a:gd name="T8" fmla="*/ 53 w 53"/>
                              <a:gd name="T9" fmla="*/ 24 h 57"/>
                              <a:gd name="T10" fmla="*/ 53 w 53"/>
                              <a:gd name="T11" fmla="*/ 33 h 57"/>
                              <a:gd name="T12" fmla="*/ 53 w 53"/>
                              <a:gd name="T13" fmla="*/ 38 h 57"/>
                              <a:gd name="T14" fmla="*/ 48 w 53"/>
                              <a:gd name="T15" fmla="*/ 48 h 57"/>
                              <a:gd name="T16" fmla="*/ 44 w 53"/>
                              <a:gd name="T17" fmla="*/ 52 h 57"/>
                              <a:gd name="T18" fmla="*/ 34 w 53"/>
                              <a:gd name="T19" fmla="*/ 52 h 57"/>
                              <a:gd name="T20" fmla="*/ 29 w 53"/>
                              <a:gd name="T21" fmla="*/ 57 h 57"/>
                              <a:gd name="T22" fmla="*/ 15 w 53"/>
                              <a:gd name="T23" fmla="*/ 52 h 57"/>
                              <a:gd name="T24" fmla="*/ 10 w 53"/>
                              <a:gd name="T25" fmla="*/ 48 h 57"/>
                              <a:gd name="T26" fmla="*/ 5 w 53"/>
                              <a:gd name="T27" fmla="*/ 38 h 57"/>
                              <a:gd name="T28" fmla="*/ 0 w 53"/>
                              <a:gd name="T29" fmla="*/ 28 h 57"/>
                              <a:gd name="T30" fmla="*/ 5 w 53"/>
                              <a:gd name="T31" fmla="*/ 19 h 57"/>
                              <a:gd name="T32" fmla="*/ 5 w 53"/>
                              <a:gd name="T33" fmla="*/ 14 h 57"/>
                              <a:gd name="T34" fmla="*/ 10 w 53"/>
                              <a:gd name="T35" fmla="*/ 5 h 57"/>
                              <a:gd name="T36" fmla="*/ 15 w 53"/>
                              <a:gd name="T37" fmla="*/ 0 h 57"/>
                              <a:gd name="T38" fmla="*/ 24 w 53"/>
                              <a:gd name="T39" fmla="*/ 0 h 57"/>
                              <a:gd name="T40" fmla="*/ 29 w 53"/>
                              <a:gd name="T41" fmla="*/ 0 h 57"/>
                              <a:gd name="T42" fmla="*/ 29 w 53"/>
                              <a:gd name="T43" fmla="*/ 0 h 57"/>
                              <a:gd name="T44" fmla="*/ 24 w 53"/>
                              <a:gd name="T45" fmla="*/ 5 h 57"/>
                              <a:gd name="T46" fmla="*/ 20 w 53"/>
                              <a:gd name="T47" fmla="*/ 5 h 57"/>
                              <a:gd name="T48" fmla="*/ 20 w 53"/>
                              <a:gd name="T49" fmla="*/ 5 h 57"/>
                              <a:gd name="T50" fmla="*/ 15 w 53"/>
                              <a:gd name="T51" fmla="*/ 9 h 57"/>
                              <a:gd name="T52" fmla="*/ 15 w 53"/>
                              <a:gd name="T53" fmla="*/ 14 h 57"/>
                              <a:gd name="T54" fmla="*/ 15 w 53"/>
                              <a:gd name="T55" fmla="*/ 24 h 57"/>
                              <a:gd name="T56" fmla="*/ 15 w 53"/>
                              <a:gd name="T57" fmla="*/ 33 h 57"/>
                              <a:gd name="T58" fmla="*/ 20 w 53"/>
                              <a:gd name="T59" fmla="*/ 43 h 57"/>
                              <a:gd name="T60" fmla="*/ 24 w 53"/>
                              <a:gd name="T61" fmla="*/ 48 h 57"/>
                              <a:gd name="T62" fmla="*/ 29 w 53"/>
                              <a:gd name="T63" fmla="*/ 52 h 57"/>
                              <a:gd name="T64" fmla="*/ 34 w 53"/>
                              <a:gd name="T65" fmla="*/ 48 h 57"/>
                              <a:gd name="T66" fmla="*/ 39 w 53"/>
                              <a:gd name="T67" fmla="*/ 48 h 57"/>
                              <a:gd name="T68" fmla="*/ 44 w 53"/>
                              <a:gd name="T69" fmla="*/ 38 h 57"/>
                              <a:gd name="T70" fmla="*/ 44 w 53"/>
                              <a:gd name="T71" fmla="*/ 28 h 57"/>
                              <a:gd name="T72" fmla="*/ 44 w 53"/>
                              <a:gd name="T73" fmla="*/ 19 h 57"/>
                              <a:gd name="T74" fmla="*/ 39 w 53"/>
                              <a:gd name="T75" fmla="*/ 9 h 57"/>
                              <a:gd name="T76" fmla="*/ 34 w 53"/>
                              <a:gd name="T77" fmla="*/ 5 h 57"/>
                              <a:gd name="T78" fmla="*/ 29 w 53"/>
                              <a:gd name="T7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9" y="0"/>
                                </a:moveTo>
                                <a:lnTo>
                                  <a:pt x="39" y="0"/>
                                </a:lnTo>
                                <a:lnTo>
                                  <a:pt x="48" y="9"/>
                                </a:lnTo>
                                <a:lnTo>
                                  <a:pt x="53" y="14"/>
                                </a:lnTo>
                                <a:lnTo>
                                  <a:pt x="53" y="24"/>
                                </a:lnTo>
                                <a:lnTo>
                                  <a:pt x="53" y="33"/>
                                </a:lnTo>
                                <a:lnTo>
                                  <a:pt x="53" y="38"/>
                                </a:lnTo>
                                <a:lnTo>
                                  <a:pt x="48" y="48"/>
                                </a:lnTo>
                                <a:lnTo>
                                  <a:pt x="44" y="52"/>
                                </a:lnTo>
                                <a:lnTo>
                                  <a:pt x="34" y="52"/>
                                </a:lnTo>
                                <a:lnTo>
                                  <a:pt x="29" y="57"/>
                                </a:lnTo>
                                <a:lnTo>
                                  <a:pt x="15" y="52"/>
                                </a:lnTo>
                                <a:lnTo>
                                  <a:pt x="10" y="48"/>
                                </a:lnTo>
                                <a:lnTo>
                                  <a:pt x="5" y="38"/>
                                </a:lnTo>
                                <a:lnTo>
                                  <a:pt x="0" y="28"/>
                                </a:lnTo>
                                <a:lnTo>
                                  <a:pt x="5" y="19"/>
                                </a:lnTo>
                                <a:lnTo>
                                  <a:pt x="5" y="14"/>
                                </a:lnTo>
                                <a:lnTo>
                                  <a:pt x="10" y="5"/>
                                </a:lnTo>
                                <a:lnTo>
                                  <a:pt x="15" y="0"/>
                                </a:lnTo>
                                <a:lnTo>
                                  <a:pt x="24" y="0"/>
                                </a:lnTo>
                                <a:lnTo>
                                  <a:pt x="29" y="0"/>
                                </a:lnTo>
                                <a:close/>
                                <a:moveTo>
                                  <a:pt x="29" y="0"/>
                                </a:moveTo>
                                <a:lnTo>
                                  <a:pt x="24" y="5"/>
                                </a:lnTo>
                                <a:lnTo>
                                  <a:pt x="20" y="5"/>
                                </a:lnTo>
                                <a:lnTo>
                                  <a:pt x="15" y="9"/>
                                </a:lnTo>
                                <a:lnTo>
                                  <a:pt x="15" y="14"/>
                                </a:lnTo>
                                <a:lnTo>
                                  <a:pt x="15" y="24"/>
                                </a:lnTo>
                                <a:lnTo>
                                  <a:pt x="15" y="33"/>
                                </a:lnTo>
                                <a:lnTo>
                                  <a:pt x="20" y="43"/>
                                </a:lnTo>
                                <a:lnTo>
                                  <a:pt x="24" y="48"/>
                                </a:lnTo>
                                <a:lnTo>
                                  <a:pt x="29" y="52"/>
                                </a:lnTo>
                                <a:lnTo>
                                  <a:pt x="34" y="48"/>
                                </a:lnTo>
                                <a:lnTo>
                                  <a:pt x="39" y="48"/>
                                </a:lnTo>
                                <a:lnTo>
                                  <a:pt x="44" y="38"/>
                                </a:lnTo>
                                <a:lnTo>
                                  <a:pt x="44" y="28"/>
                                </a:lnTo>
                                <a:lnTo>
                                  <a:pt x="44" y="19"/>
                                </a:lnTo>
                                <a:lnTo>
                                  <a:pt x="39" y="9"/>
                                </a:lnTo>
                                <a:lnTo>
                                  <a:pt x="34" y="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110"/>
                        <wps:cNvSpPr>
                          <a:spLocks noEditPoints="1"/>
                        </wps:cNvSpPr>
                        <wps:spPr bwMode="auto">
                          <a:xfrm>
                            <a:off x="3389338" y="2307539"/>
                            <a:ext cx="25906" cy="46410"/>
                          </a:xfrm>
                          <a:custGeom>
                            <a:avLst/>
                            <a:gdLst>
                              <a:gd name="T0" fmla="*/ 10 w 48"/>
                              <a:gd name="T1" fmla="*/ 34 h 86"/>
                              <a:gd name="T2" fmla="*/ 0 w 48"/>
                              <a:gd name="T3" fmla="*/ 24 h 86"/>
                              <a:gd name="T4" fmla="*/ 0 w 48"/>
                              <a:gd name="T5" fmla="*/ 14 h 86"/>
                              <a:gd name="T6" fmla="*/ 15 w 48"/>
                              <a:gd name="T7" fmla="*/ 5 h 86"/>
                              <a:gd name="T8" fmla="*/ 34 w 48"/>
                              <a:gd name="T9" fmla="*/ 5 h 86"/>
                              <a:gd name="T10" fmla="*/ 44 w 48"/>
                              <a:gd name="T11" fmla="*/ 14 h 86"/>
                              <a:gd name="T12" fmla="*/ 44 w 48"/>
                              <a:gd name="T13" fmla="*/ 24 h 86"/>
                              <a:gd name="T14" fmla="*/ 34 w 48"/>
                              <a:gd name="T15" fmla="*/ 34 h 86"/>
                              <a:gd name="T16" fmla="*/ 39 w 48"/>
                              <a:gd name="T17" fmla="*/ 48 h 86"/>
                              <a:gd name="T18" fmla="*/ 44 w 48"/>
                              <a:gd name="T19" fmla="*/ 57 h 86"/>
                              <a:gd name="T20" fmla="*/ 44 w 48"/>
                              <a:gd name="T21" fmla="*/ 72 h 86"/>
                              <a:gd name="T22" fmla="*/ 34 w 48"/>
                              <a:gd name="T23" fmla="*/ 81 h 86"/>
                              <a:gd name="T24" fmla="*/ 15 w 48"/>
                              <a:gd name="T25" fmla="*/ 81 h 86"/>
                              <a:gd name="T26" fmla="*/ 0 w 48"/>
                              <a:gd name="T27" fmla="*/ 72 h 86"/>
                              <a:gd name="T28" fmla="*/ 0 w 48"/>
                              <a:gd name="T29" fmla="*/ 57 h 86"/>
                              <a:gd name="T30" fmla="*/ 10 w 48"/>
                              <a:gd name="T31" fmla="*/ 48 h 86"/>
                              <a:gd name="T32" fmla="*/ 24 w 48"/>
                              <a:gd name="T33" fmla="*/ 38 h 86"/>
                              <a:gd name="T34" fmla="*/ 34 w 48"/>
                              <a:gd name="T35" fmla="*/ 24 h 86"/>
                              <a:gd name="T36" fmla="*/ 34 w 48"/>
                              <a:gd name="T37" fmla="*/ 19 h 86"/>
                              <a:gd name="T38" fmla="*/ 34 w 48"/>
                              <a:gd name="T39" fmla="*/ 10 h 86"/>
                              <a:gd name="T40" fmla="*/ 24 w 48"/>
                              <a:gd name="T41" fmla="*/ 5 h 86"/>
                              <a:gd name="T42" fmla="*/ 15 w 48"/>
                              <a:gd name="T43" fmla="*/ 10 h 86"/>
                              <a:gd name="T44" fmla="*/ 10 w 48"/>
                              <a:gd name="T45" fmla="*/ 14 h 86"/>
                              <a:gd name="T46" fmla="*/ 10 w 48"/>
                              <a:gd name="T47" fmla="*/ 24 h 86"/>
                              <a:gd name="T48" fmla="*/ 15 w 48"/>
                              <a:gd name="T49" fmla="*/ 29 h 86"/>
                              <a:gd name="T50" fmla="*/ 20 w 48"/>
                              <a:gd name="T51" fmla="*/ 43 h 86"/>
                              <a:gd name="T52" fmla="*/ 10 w 48"/>
                              <a:gd name="T53" fmla="*/ 53 h 86"/>
                              <a:gd name="T54" fmla="*/ 10 w 48"/>
                              <a:gd name="T55" fmla="*/ 62 h 86"/>
                              <a:gd name="T56" fmla="*/ 15 w 48"/>
                              <a:gd name="T57" fmla="*/ 77 h 86"/>
                              <a:gd name="T58" fmla="*/ 24 w 48"/>
                              <a:gd name="T59" fmla="*/ 81 h 86"/>
                              <a:gd name="T60" fmla="*/ 34 w 48"/>
                              <a:gd name="T61" fmla="*/ 77 h 86"/>
                              <a:gd name="T62" fmla="*/ 39 w 48"/>
                              <a:gd name="T63" fmla="*/ 67 h 86"/>
                              <a:gd name="T64" fmla="*/ 34 w 48"/>
                              <a:gd name="T65" fmla="*/ 62 h 86"/>
                              <a:gd name="T66" fmla="*/ 20 w 48"/>
                              <a:gd name="T6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86">
                                <a:moveTo>
                                  <a:pt x="15" y="43"/>
                                </a:moveTo>
                                <a:lnTo>
                                  <a:pt x="10" y="34"/>
                                </a:lnTo>
                                <a:lnTo>
                                  <a:pt x="5" y="29"/>
                                </a:lnTo>
                                <a:lnTo>
                                  <a:pt x="0" y="24"/>
                                </a:lnTo>
                                <a:lnTo>
                                  <a:pt x="0" y="19"/>
                                </a:lnTo>
                                <a:lnTo>
                                  <a:pt x="0" y="14"/>
                                </a:lnTo>
                                <a:lnTo>
                                  <a:pt x="5" y="5"/>
                                </a:lnTo>
                                <a:lnTo>
                                  <a:pt x="15" y="5"/>
                                </a:lnTo>
                                <a:lnTo>
                                  <a:pt x="24" y="0"/>
                                </a:lnTo>
                                <a:lnTo>
                                  <a:pt x="34" y="5"/>
                                </a:lnTo>
                                <a:lnTo>
                                  <a:pt x="39" y="5"/>
                                </a:lnTo>
                                <a:lnTo>
                                  <a:pt x="44" y="14"/>
                                </a:lnTo>
                                <a:lnTo>
                                  <a:pt x="44" y="19"/>
                                </a:lnTo>
                                <a:lnTo>
                                  <a:pt x="44" y="24"/>
                                </a:lnTo>
                                <a:lnTo>
                                  <a:pt x="44" y="29"/>
                                </a:lnTo>
                                <a:lnTo>
                                  <a:pt x="34" y="34"/>
                                </a:lnTo>
                                <a:lnTo>
                                  <a:pt x="29" y="38"/>
                                </a:lnTo>
                                <a:lnTo>
                                  <a:pt x="39" y="48"/>
                                </a:lnTo>
                                <a:lnTo>
                                  <a:pt x="44" y="53"/>
                                </a:lnTo>
                                <a:lnTo>
                                  <a:pt x="44" y="57"/>
                                </a:lnTo>
                                <a:lnTo>
                                  <a:pt x="48" y="62"/>
                                </a:lnTo>
                                <a:lnTo>
                                  <a:pt x="44" y="72"/>
                                </a:lnTo>
                                <a:lnTo>
                                  <a:pt x="39" y="77"/>
                                </a:lnTo>
                                <a:lnTo>
                                  <a:pt x="34" y="81"/>
                                </a:lnTo>
                                <a:lnTo>
                                  <a:pt x="24" y="86"/>
                                </a:lnTo>
                                <a:lnTo>
                                  <a:pt x="15" y="81"/>
                                </a:lnTo>
                                <a:lnTo>
                                  <a:pt x="5" y="77"/>
                                </a:lnTo>
                                <a:lnTo>
                                  <a:pt x="0" y="72"/>
                                </a:lnTo>
                                <a:lnTo>
                                  <a:pt x="0" y="62"/>
                                </a:lnTo>
                                <a:lnTo>
                                  <a:pt x="0" y="57"/>
                                </a:lnTo>
                                <a:lnTo>
                                  <a:pt x="5" y="53"/>
                                </a:lnTo>
                                <a:lnTo>
                                  <a:pt x="10" y="48"/>
                                </a:lnTo>
                                <a:lnTo>
                                  <a:pt x="15" y="43"/>
                                </a:lnTo>
                                <a:close/>
                                <a:moveTo>
                                  <a:pt x="24" y="38"/>
                                </a:moveTo>
                                <a:lnTo>
                                  <a:pt x="29" y="29"/>
                                </a:lnTo>
                                <a:lnTo>
                                  <a:pt x="34" y="24"/>
                                </a:lnTo>
                                <a:lnTo>
                                  <a:pt x="34" y="19"/>
                                </a:lnTo>
                                <a:lnTo>
                                  <a:pt x="34" y="14"/>
                                </a:lnTo>
                                <a:lnTo>
                                  <a:pt x="34" y="10"/>
                                </a:lnTo>
                                <a:lnTo>
                                  <a:pt x="29" y="5"/>
                                </a:lnTo>
                                <a:lnTo>
                                  <a:pt x="24" y="5"/>
                                </a:lnTo>
                                <a:lnTo>
                                  <a:pt x="20" y="5"/>
                                </a:lnTo>
                                <a:lnTo>
                                  <a:pt x="15" y="10"/>
                                </a:lnTo>
                                <a:lnTo>
                                  <a:pt x="10" y="14"/>
                                </a:lnTo>
                                <a:lnTo>
                                  <a:pt x="10" y="19"/>
                                </a:lnTo>
                                <a:lnTo>
                                  <a:pt x="10" y="24"/>
                                </a:lnTo>
                                <a:lnTo>
                                  <a:pt x="15" y="24"/>
                                </a:lnTo>
                                <a:lnTo>
                                  <a:pt x="15" y="29"/>
                                </a:lnTo>
                                <a:lnTo>
                                  <a:pt x="24" y="38"/>
                                </a:lnTo>
                                <a:close/>
                                <a:moveTo>
                                  <a:pt x="20" y="43"/>
                                </a:moveTo>
                                <a:lnTo>
                                  <a:pt x="15" y="48"/>
                                </a:lnTo>
                                <a:lnTo>
                                  <a:pt x="10" y="53"/>
                                </a:lnTo>
                                <a:lnTo>
                                  <a:pt x="10" y="57"/>
                                </a:lnTo>
                                <a:lnTo>
                                  <a:pt x="10" y="62"/>
                                </a:lnTo>
                                <a:lnTo>
                                  <a:pt x="10" y="72"/>
                                </a:lnTo>
                                <a:lnTo>
                                  <a:pt x="15" y="77"/>
                                </a:lnTo>
                                <a:lnTo>
                                  <a:pt x="20" y="81"/>
                                </a:lnTo>
                                <a:lnTo>
                                  <a:pt x="24" y="81"/>
                                </a:lnTo>
                                <a:lnTo>
                                  <a:pt x="29" y="81"/>
                                </a:lnTo>
                                <a:lnTo>
                                  <a:pt x="34" y="77"/>
                                </a:lnTo>
                                <a:lnTo>
                                  <a:pt x="39" y="72"/>
                                </a:lnTo>
                                <a:lnTo>
                                  <a:pt x="39" y="67"/>
                                </a:lnTo>
                                <a:lnTo>
                                  <a:pt x="39" y="62"/>
                                </a:lnTo>
                                <a:lnTo>
                                  <a:pt x="34" y="62"/>
                                </a:lnTo>
                                <a:lnTo>
                                  <a:pt x="29" y="53"/>
                                </a:lnTo>
                                <a:lnTo>
                                  <a:pt x="2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111"/>
                        <wps:cNvSpPr>
                          <a:spLocks/>
                        </wps:cNvSpPr>
                        <wps:spPr bwMode="auto">
                          <a:xfrm>
                            <a:off x="3420641" y="2310237"/>
                            <a:ext cx="36160" cy="41013"/>
                          </a:xfrm>
                          <a:custGeom>
                            <a:avLst/>
                            <a:gdLst>
                              <a:gd name="T0" fmla="*/ 19 w 67"/>
                              <a:gd name="T1" fmla="*/ 5 h 76"/>
                              <a:gd name="T2" fmla="*/ 19 w 67"/>
                              <a:gd name="T3" fmla="*/ 33 h 76"/>
                              <a:gd name="T4" fmla="*/ 38 w 67"/>
                              <a:gd name="T5" fmla="*/ 33 h 76"/>
                              <a:gd name="T6" fmla="*/ 43 w 67"/>
                              <a:gd name="T7" fmla="*/ 33 h 76"/>
                              <a:gd name="T8" fmla="*/ 48 w 67"/>
                              <a:gd name="T9" fmla="*/ 33 h 76"/>
                              <a:gd name="T10" fmla="*/ 48 w 67"/>
                              <a:gd name="T11" fmla="*/ 29 h 76"/>
                              <a:gd name="T12" fmla="*/ 48 w 67"/>
                              <a:gd name="T13" fmla="*/ 24 h 76"/>
                              <a:gd name="T14" fmla="*/ 53 w 67"/>
                              <a:gd name="T15" fmla="*/ 24 h 76"/>
                              <a:gd name="T16" fmla="*/ 53 w 67"/>
                              <a:gd name="T17" fmla="*/ 48 h 76"/>
                              <a:gd name="T18" fmla="*/ 48 w 67"/>
                              <a:gd name="T19" fmla="*/ 48 h 76"/>
                              <a:gd name="T20" fmla="*/ 48 w 67"/>
                              <a:gd name="T21" fmla="*/ 43 h 76"/>
                              <a:gd name="T22" fmla="*/ 48 w 67"/>
                              <a:gd name="T23" fmla="*/ 43 h 76"/>
                              <a:gd name="T24" fmla="*/ 48 w 67"/>
                              <a:gd name="T25" fmla="*/ 43 h 76"/>
                              <a:gd name="T26" fmla="*/ 43 w 67"/>
                              <a:gd name="T27" fmla="*/ 38 h 76"/>
                              <a:gd name="T28" fmla="*/ 43 w 67"/>
                              <a:gd name="T29" fmla="*/ 38 h 76"/>
                              <a:gd name="T30" fmla="*/ 38 w 67"/>
                              <a:gd name="T31" fmla="*/ 38 h 76"/>
                              <a:gd name="T32" fmla="*/ 19 w 67"/>
                              <a:gd name="T33" fmla="*/ 38 h 76"/>
                              <a:gd name="T34" fmla="*/ 19 w 67"/>
                              <a:gd name="T35" fmla="*/ 62 h 76"/>
                              <a:gd name="T36" fmla="*/ 19 w 67"/>
                              <a:gd name="T37" fmla="*/ 67 h 76"/>
                              <a:gd name="T38" fmla="*/ 19 w 67"/>
                              <a:gd name="T39" fmla="*/ 72 h 76"/>
                              <a:gd name="T40" fmla="*/ 19 w 67"/>
                              <a:gd name="T41" fmla="*/ 72 h 76"/>
                              <a:gd name="T42" fmla="*/ 24 w 67"/>
                              <a:gd name="T43" fmla="*/ 72 h 76"/>
                              <a:gd name="T44" fmla="*/ 24 w 67"/>
                              <a:gd name="T45" fmla="*/ 72 h 76"/>
                              <a:gd name="T46" fmla="*/ 29 w 67"/>
                              <a:gd name="T47" fmla="*/ 72 h 76"/>
                              <a:gd name="T48" fmla="*/ 38 w 67"/>
                              <a:gd name="T49" fmla="*/ 72 h 76"/>
                              <a:gd name="T50" fmla="*/ 48 w 67"/>
                              <a:gd name="T51" fmla="*/ 72 h 76"/>
                              <a:gd name="T52" fmla="*/ 48 w 67"/>
                              <a:gd name="T53" fmla="*/ 72 h 76"/>
                              <a:gd name="T54" fmla="*/ 53 w 67"/>
                              <a:gd name="T55" fmla="*/ 72 h 76"/>
                              <a:gd name="T56" fmla="*/ 58 w 67"/>
                              <a:gd name="T57" fmla="*/ 67 h 76"/>
                              <a:gd name="T58" fmla="*/ 58 w 67"/>
                              <a:gd name="T59" fmla="*/ 62 h 76"/>
                              <a:gd name="T60" fmla="*/ 62 w 67"/>
                              <a:gd name="T61" fmla="*/ 57 h 76"/>
                              <a:gd name="T62" fmla="*/ 67 w 67"/>
                              <a:gd name="T63" fmla="*/ 57 h 76"/>
                              <a:gd name="T64" fmla="*/ 58 w 67"/>
                              <a:gd name="T65" fmla="*/ 76 h 76"/>
                              <a:gd name="T66" fmla="*/ 0 w 67"/>
                              <a:gd name="T67" fmla="*/ 76 h 76"/>
                              <a:gd name="T68" fmla="*/ 0 w 67"/>
                              <a:gd name="T69" fmla="*/ 76 h 76"/>
                              <a:gd name="T70" fmla="*/ 0 w 67"/>
                              <a:gd name="T71" fmla="*/ 76 h 76"/>
                              <a:gd name="T72" fmla="*/ 5 w 67"/>
                              <a:gd name="T73" fmla="*/ 76 h 76"/>
                              <a:gd name="T74" fmla="*/ 5 w 67"/>
                              <a:gd name="T75" fmla="*/ 72 h 76"/>
                              <a:gd name="T76" fmla="*/ 10 w 67"/>
                              <a:gd name="T77" fmla="*/ 72 h 76"/>
                              <a:gd name="T78" fmla="*/ 10 w 67"/>
                              <a:gd name="T79" fmla="*/ 72 h 76"/>
                              <a:gd name="T80" fmla="*/ 10 w 67"/>
                              <a:gd name="T81" fmla="*/ 67 h 76"/>
                              <a:gd name="T82" fmla="*/ 10 w 67"/>
                              <a:gd name="T83" fmla="*/ 62 h 76"/>
                              <a:gd name="T84" fmla="*/ 10 w 67"/>
                              <a:gd name="T85" fmla="*/ 14 h 76"/>
                              <a:gd name="T86" fmla="*/ 10 w 67"/>
                              <a:gd name="T87" fmla="*/ 5 h 76"/>
                              <a:gd name="T88" fmla="*/ 10 w 67"/>
                              <a:gd name="T89" fmla="*/ 5 h 76"/>
                              <a:gd name="T90" fmla="*/ 5 w 67"/>
                              <a:gd name="T91" fmla="*/ 0 h 76"/>
                              <a:gd name="T92" fmla="*/ 0 w 67"/>
                              <a:gd name="T93" fmla="*/ 0 h 76"/>
                              <a:gd name="T94" fmla="*/ 0 w 67"/>
                              <a:gd name="T95" fmla="*/ 0 h 76"/>
                              <a:gd name="T96" fmla="*/ 0 w 67"/>
                              <a:gd name="T97" fmla="*/ 0 h 76"/>
                              <a:gd name="T98" fmla="*/ 58 w 67"/>
                              <a:gd name="T99" fmla="*/ 0 h 76"/>
                              <a:gd name="T100" fmla="*/ 58 w 67"/>
                              <a:gd name="T101" fmla="*/ 14 h 76"/>
                              <a:gd name="T102" fmla="*/ 58 w 67"/>
                              <a:gd name="T103" fmla="*/ 14 h 76"/>
                              <a:gd name="T104" fmla="*/ 58 w 67"/>
                              <a:gd name="T105" fmla="*/ 9 h 76"/>
                              <a:gd name="T106" fmla="*/ 53 w 67"/>
                              <a:gd name="T107" fmla="*/ 5 h 76"/>
                              <a:gd name="T108" fmla="*/ 53 w 67"/>
                              <a:gd name="T109" fmla="*/ 5 h 76"/>
                              <a:gd name="T110" fmla="*/ 53 w 67"/>
                              <a:gd name="T111" fmla="*/ 5 h 76"/>
                              <a:gd name="T112" fmla="*/ 48 w 67"/>
                              <a:gd name="T113" fmla="*/ 5 h 76"/>
                              <a:gd name="T114" fmla="*/ 43 w 67"/>
                              <a:gd name="T115" fmla="*/ 5 h 76"/>
                              <a:gd name="T116" fmla="*/ 19 w 67"/>
                              <a:gd name="T117" fmla="*/ 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6">
                                <a:moveTo>
                                  <a:pt x="19" y="5"/>
                                </a:moveTo>
                                <a:lnTo>
                                  <a:pt x="19" y="33"/>
                                </a:lnTo>
                                <a:lnTo>
                                  <a:pt x="38" y="33"/>
                                </a:lnTo>
                                <a:lnTo>
                                  <a:pt x="43" y="33"/>
                                </a:lnTo>
                                <a:lnTo>
                                  <a:pt x="48" y="33"/>
                                </a:lnTo>
                                <a:lnTo>
                                  <a:pt x="48" y="29"/>
                                </a:lnTo>
                                <a:lnTo>
                                  <a:pt x="48" y="24"/>
                                </a:lnTo>
                                <a:lnTo>
                                  <a:pt x="53" y="24"/>
                                </a:lnTo>
                                <a:lnTo>
                                  <a:pt x="53" y="48"/>
                                </a:lnTo>
                                <a:lnTo>
                                  <a:pt x="48" y="48"/>
                                </a:lnTo>
                                <a:lnTo>
                                  <a:pt x="48" y="43"/>
                                </a:lnTo>
                                <a:lnTo>
                                  <a:pt x="43" y="38"/>
                                </a:lnTo>
                                <a:lnTo>
                                  <a:pt x="38" y="38"/>
                                </a:lnTo>
                                <a:lnTo>
                                  <a:pt x="19" y="38"/>
                                </a:lnTo>
                                <a:lnTo>
                                  <a:pt x="19" y="62"/>
                                </a:lnTo>
                                <a:lnTo>
                                  <a:pt x="19" y="67"/>
                                </a:lnTo>
                                <a:lnTo>
                                  <a:pt x="19" y="72"/>
                                </a:lnTo>
                                <a:lnTo>
                                  <a:pt x="24" y="72"/>
                                </a:lnTo>
                                <a:lnTo>
                                  <a:pt x="29" y="72"/>
                                </a:lnTo>
                                <a:lnTo>
                                  <a:pt x="38" y="72"/>
                                </a:lnTo>
                                <a:lnTo>
                                  <a:pt x="48" y="72"/>
                                </a:lnTo>
                                <a:lnTo>
                                  <a:pt x="53" y="72"/>
                                </a:lnTo>
                                <a:lnTo>
                                  <a:pt x="58" y="67"/>
                                </a:lnTo>
                                <a:lnTo>
                                  <a:pt x="58" y="62"/>
                                </a:lnTo>
                                <a:lnTo>
                                  <a:pt x="62" y="57"/>
                                </a:lnTo>
                                <a:lnTo>
                                  <a:pt x="67" y="57"/>
                                </a:lnTo>
                                <a:lnTo>
                                  <a:pt x="58" y="76"/>
                                </a:lnTo>
                                <a:lnTo>
                                  <a:pt x="0" y="76"/>
                                </a:lnTo>
                                <a:lnTo>
                                  <a:pt x="5" y="76"/>
                                </a:lnTo>
                                <a:lnTo>
                                  <a:pt x="5" y="72"/>
                                </a:lnTo>
                                <a:lnTo>
                                  <a:pt x="10" y="72"/>
                                </a:lnTo>
                                <a:lnTo>
                                  <a:pt x="10" y="67"/>
                                </a:lnTo>
                                <a:lnTo>
                                  <a:pt x="10" y="62"/>
                                </a:lnTo>
                                <a:lnTo>
                                  <a:pt x="10" y="14"/>
                                </a:lnTo>
                                <a:lnTo>
                                  <a:pt x="10" y="5"/>
                                </a:lnTo>
                                <a:lnTo>
                                  <a:pt x="5" y="0"/>
                                </a:lnTo>
                                <a:lnTo>
                                  <a:pt x="0" y="0"/>
                                </a:lnTo>
                                <a:lnTo>
                                  <a:pt x="58" y="0"/>
                                </a:lnTo>
                                <a:lnTo>
                                  <a:pt x="58" y="14"/>
                                </a:lnTo>
                                <a:lnTo>
                                  <a:pt x="58" y="9"/>
                                </a:lnTo>
                                <a:lnTo>
                                  <a:pt x="53" y="5"/>
                                </a:lnTo>
                                <a:lnTo>
                                  <a:pt x="48" y="5"/>
                                </a:lnTo>
                                <a:lnTo>
                                  <a:pt x="43" y="5"/>
                                </a:lnTo>
                                <a:lnTo>
                                  <a:pt x="1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Rectangle 1112"/>
                        <wps:cNvSpPr>
                          <a:spLocks noChangeArrowheads="1"/>
                        </wps:cNvSpPr>
                        <wps:spPr bwMode="auto">
                          <a:xfrm>
                            <a:off x="3472453" y="2336140"/>
                            <a:ext cx="33462" cy="215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Freeform 1113"/>
                        <wps:cNvSpPr>
                          <a:spLocks noEditPoints="1"/>
                        </wps:cNvSpPr>
                        <wps:spPr bwMode="auto">
                          <a:xfrm>
                            <a:off x="3508613" y="2307539"/>
                            <a:ext cx="28604" cy="46410"/>
                          </a:xfrm>
                          <a:custGeom>
                            <a:avLst/>
                            <a:gdLst>
                              <a:gd name="T0" fmla="*/ 0 w 53"/>
                              <a:gd name="T1" fmla="*/ 43 h 86"/>
                              <a:gd name="T2" fmla="*/ 0 w 53"/>
                              <a:gd name="T3" fmla="*/ 29 h 86"/>
                              <a:gd name="T4" fmla="*/ 5 w 53"/>
                              <a:gd name="T5" fmla="*/ 19 h 86"/>
                              <a:gd name="T6" fmla="*/ 10 w 53"/>
                              <a:gd name="T7" fmla="*/ 10 h 86"/>
                              <a:gd name="T8" fmla="*/ 14 w 53"/>
                              <a:gd name="T9" fmla="*/ 5 h 86"/>
                              <a:gd name="T10" fmla="*/ 19 w 53"/>
                              <a:gd name="T11" fmla="*/ 5 h 86"/>
                              <a:gd name="T12" fmla="*/ 24 w 53"/>
                              <a:gd name="T13" fmla="*/ 0 h 86"/>
                              <a:gd name="T14" fmla="*/ 34 w 53"/>
                              <a:gd name="T15" fmla="*/ 5 h 86"/>
                              <a:gd name="T16" fmla="*/ 43 w 53"/>
                              <a:gd name="T17" fmla="*/ 10 h 86"/>
                              <a:gd name="T18" fmla="*/ 48 w 53"/>
                              <a:gd name="T19" fmla="*/ 24 h 86"/>
                              <a:gd name="T20" fmla="*/ 53 w 53"/>
                              <a:gd name="T21" fmla="*/ 43 h 86"/>
                              <a:gd name="T22" fmla="*/ 53 w 53"/>
                              <a:gd name="T23" fmla="*/ 53 h 86"/>
                              <a:gd name="T24" fmla="*/ 48 w 53"/>
                              <a:gd name="T25" fmla="*/ 67 h 86"/>
                              <a:gd name="T26" fmla="*/ 43 w 53"/>
                              <a:gd name="T27" fmla="*/ 72 h 86"/>
                              <a:gd name="T28" fmla="*/ 38 w 53"/>
                              <a:gd name="T29" fmla="*/ 81 h 86"/>
                              <a:gd name="T30" fmla="*/ 34 w 53"/>
                              <a:gd name="T31" fmla="*/ 81 h 86"/>
                              <a:gd name="T32" fmla="*/ 24 w 53"/>
                              <a:gd name="T33" fmla="*/ 86 h 86"/>
                              <a:gd name="T34" fmla="*/ 14 w 53"/>
                              <a:gd name="T35" fmla="*/ 81 h 86"/>
                              <a:gd name="T36" fmla="*/ 5 w 53"/>
                              <a:gd name="T37" fmla="*/ 72 h 86"/>
                              <a:gd name="T38" fmla="*/ 0 w 53"/>
                              <a:gd name="T39" fmla="*/ 57 h 86"/>
                              <a:gd name="T40" fmla="*/ 0 w 53"/>
                              <a:gd name="T41" fmla="*/ 43 h 86"/>
                              <a:gd name="T42" fmla="*/ 10 w 53"/>
                              <a:gd name="T43" fmla="*/ 43 h 86"/>
                              <a:gd name="T44" fmla="*/ 14 w 53"/>
                              <a:gd name="T45" fmla="*/ 57 h 86"/>
                              <a:gd name="T46" fmla="*/ 14 w 53"/>
                              <a:gd name="T47" fmla="*/ 72 h 86"/>
                              <a:gd name="T48" fmla="*/ 19 w 53"/>
                              <a:gd name="T49" fmla="*/ 77 h 86"/>
                              <a:gd name="T50" fmla="*/ 24 w 53"/>
                              <a:gd name="T51" fmla="*/ 81 h 86"/>
                              <a:gd name="T52" fmla="*/ 29 w 53"/>
                              <a:gd name="T53" fmla="*/ 81 h 86"/>
                              <a:gd name="T54" fmla="*/ 34 w 53"/>
                              <a:gd name="T55" fmla="*/ 77 h 86"/>
                              <a:gd name="T56" fmla="*/ 34 w 53"/>
                              <a:gd name="T57" fmla="*/ 72 h 86"/>
                              <a:gd name="T58" fmla="*/ 38 w 53"/>
                              <a:gd name="T59" fmla="*/ 67 h 86"/>
                              <a:gd name="T60" fmla="*/ 38 w 53"/>
                              <a:gd name="T61" fmla="*/ 57 h 86"/>
                              <a:gd name="T62" fmla="*/ 38 w 53"/>
                              <a:gd name="T63" fmla="*/ 38 h 86"/>
                              <a:gd name="T64" fmla="*/ 38 w 53"/>
                              <a:gd name="T65" fmla="*/ 29 h 86"/>
                              <a:gd name="T66" fmla="*/ 38 w 53"/>
                              <a:gd name="T67" fmla="*/ 19 h 86"/>
                              <a:gd name="T68" fmla="*/ 34 w 53"/>
                              <a:gd name="T69" fmla="*/ 10 h 86"/>
                              <a:gd name="T70" fmla="*/ 34 w 53"/>
                              <a:gd name="T71" fmla="*/ 10 h 86"/>
                              <a:gd name="T72" fmla="*/ 29 w 53"/>
                              <a:gd name="T73" fmla="*/ 5 h 86"/>
                              <a:gd name="T74" fmla="*/ 24 w 53"/>
                              <a:gd name="T75" fmla="*/ 5 h 86"/>
                              <a:gd name="T76" fmla="*/ 24 w 53"/>
                              <a:gd name="T77" fmla="*/ 5 h 86"/>
                              <a:gd name="T78" fmla="*/ 19 w 53"/>
                              <a:gd name="T79" fmla="*/ 10 h 86"/>
                              <a:gd name="T80" fmla="*/ 14 w 53"/>
                              <a:gd name="T81" fmla="*/ 14 h 86"/>
                              <a:gd name="T82" fmla="*/ 14 w 53"/>
                              <a:gd name="T83" fmla="*/ 24 h 86"/>
                              <a:gd name="T84" fmla="*/ 14 w 53"/>
                              <a:gd name="T85" fmla="*/ 34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9"/>
                                </a:lnTo>
                                <a:lnTo>
                                  <a:pt x="5" y="19"/>
                                </a:lnTo>
                                <a:lnTo>
                                  <a:pt x="10" y="10"/>
                                </a:lnTo>
                                <a:lnTo>
                                  <a:pt x="14" y="5"/>
                                </a:lnTo>
                                <a:lnTo>
                                  <a:pt x="19" y="5"/>
                                </a:lnTo>
                                <a:lnTo>
                                  <a:pt x="24" y="0"/>
                                </a:lnTo>
                                <a:lnTo>
                                  <a:pt x="34" y="5"/>
                                </a:lnTo>
                                <a:lnTo>
                                  <a:pt x="43" y="10"/>
                                </a:lnTo>
                                <a:lnTo>
                                  <a:pt x="48" y="24"/>
                                </a:lnTo>
                                <a:lnTo>
                                  <a:pt x="53" y="43"/>
                                </a:lnTo>
                                <a:lnTo>
                                  <a:pt x="53" y="53"/>
                                </a:lnTo>
                                <a:lnTo>
                                  <a:pt x="48" y="67"/>
                                </a:lnTo>
                                <a:lnTo>
                                  <a:pt x="43" y="72"/>
                                </a:lnTo>
                                <a:lnTo>
                                  <a:pt x="38" y="81"/>
                                </a:lnTo>
                                <a:lnTo>
                                  <a:pt x="34" y="81"/>
                                </a:lnTo>
                                <a:lnTo>
                                  <a:pt x="24" y="86"/>
                                </a:lnTo>
                                <a:lnTo>
                                  <a:pt x="14" y="81"/>
                                </a:lnTo>
                                <a:lnTo>
                                  <a:pt x="5" y="72"/>
                                </a:lnTo>
                                <a:lnTo>
                                  <a:pt x="0" y="57"/>
                                </a:lnTo>
                                <a:lnTo>
                                  <a:pt x="0" y="43"/>
                                </a:lnTo>
                                <a:close/>
                                <a:moveTo>
                                  <a:pt x="10" y="43"/>
                                </a:moveTo>
                                <a:lnTo>
                                  <a:pt x="14" y="57"/>
                                </a:lnTo>
                                <a:lnTo>
                                  <a:pt x="14" y="72"/>
                                </a:lnTo>
                                <a:lnTo>
                                  <a:pt x="19" y="77"/>
                                </a:lnTo>
                                <a:lnTo>
                                  <a:pt x="24" y="81"/>
                                </a:lnTo>
                                <a:lnTo>
                                  <a:pt x="29" y="81"/>
                                </a:lnTo>
                                <a:lnTo>
                                  <a:pt x="34" y="77"/>
                                </a:lnTo>
                                <a:lnTo>
                                  <a:pt x="34" y="72"/>
                                </a:lnTo>
                                <a:lnTo>
                                  <a:pt x="38" y="67"/>
                                </a:lnTo>
                                <a:lnTo>
                                  <a:pt x="38" y="57"/>
                                </a:lnTo>
                                <a:lnTo>
                                  <a:pt x="38" y="38"/>
                                </a:lnTo>
                                <a:lnTo>
                                  <a:pt x="38" y="29"/>
                                </a:lnTo>
                                <a:lnTo>
                                  <a:pt x="38" y="19"/>
                                </a:lnTo>
                                <a:lnTo>
                                  <a:pt x="34" y="10"/>
                                </a:lnTo>
                                <a:lnTo>
                                  <a:pt x="29" y="5"/>
                                </a:lnTo>
                                <a:lnTo>
                                  <a:pt x="24" y="5"/>
                                </a:lnTo>
                                <a:lnTo>
                                  <a:pt x="19" y="10"/>
                                </a:lnTo>
                                <a:lnTo>
                                  <a:pt x="14" y="14"/>
                                </a:lnTo>
                                <a:lnTo>
                                  <a:pt x="14" y="24"/>
                                </a:lnTo>
                                <a:lnTo>
                                  <a:pt x="14"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114"/>
                        <wps:cNvSpPr>
                          <a:spLocks/>
                        </wps:cNvSpPr>
                        <wps:spPr bwMode="auto">
                          <a:xfrm>
                            <a:off x="3542075" y="2310237"/>
                            <a:ext cx="25906" cy="43712"/>
                          </a:xfrm>
                          <a:custGeom>
                            <a:avLst/>
                            <a:gdLst>
                              <a:gd name="T0" fmla="*/ 48 w 48"/>
                              <a:gd name="T1" fmla="*/ 0 h 81"/>
                              <a:gd name="T2" fmla="*/ 44 w 48"/>
                              <a:gd name="T3" fmla="*/ 9 h 81"/>
                              <a:gd name="T4" fmla="*/ 20 w 48"/>
                              <a:gd name="T5" fmla="*/ 9 h 81"/>
                              <a:gd name="T6" fmla="*/ 15 w 48"/>
                              <a:gd name="T7" fmla="*/ 19 h 81"/>
                              <a:gd name="T8" fmla="*/ 24 w 48"/>
                              <a:gd name="T9" fmla="*/ 24 h 81"/>
                              <a:gd name="T10" fmla="*/ 39 w 48"/>
                              <a:gd name="T11" fmla="*/ 29 h 81"/>
                              <a:gd name="T12" fmla="*/ 44 w 48"/>
                              <a:gd name="T13" fmla="*/ 38 h 81"/>
                              <a:gd name="T14" fmla="*/ 44 w 48"/>
                              <a:gd name="T15" fmla="*/ 48 h 81"/>
                              <a:gd name="T16" fmla="*/ 44 w 48"/>
                              <a:gd name="T17" fmla="*/ 57 h 81"/>
                              <a:gd name="T18" fmla="*/ 44 w 48"/>
                              <a:gd name="T19" fmla="*/ 62 h 81"/>
                              <a:gd name="T20" fmla="*/ 39 w 48"/>
                              <a:gd name="T21" fmla="*/ 67 h 81"/>
                              <a:gd name="T22" fmla="*/ 34 w 48"/>
                              <a:gd name="T23" fmla="*/ 72 h 81"/>
                              <a:gd name="T24" fmla="*/ 34 w 48"/>
                              <a:gd name="T25" fmla="*/ 72 h 81"/>
                              <a:gd name="T26" fmla="*/ 29 w 48"/>
                              <a:gd name="T27" fmla="*/ 76 h 81"/>
                              <a:gd name="T28" fmla="*/ 20 w 48"/>
                              <a:gd name="T29" fmla="*/ 76 h 81"/>
                              <a:gd name="T30" fmla="*/ 15 w 48"/>
                              <a:gd name="T31" fmla="*/ 81 h 81"/>
                              <a:gd name="T32" fmla="*/ 5 w 48"/>
                              <a:gd name="T33" fmla="*/ 76 h 81"/>
                              <a:gd name="T34" fmla="*/ 5 w 48"/>
                              <a:gd name="T35" fmla="*/ 76 h 81"/>
                              <a:gd name="T36" fmla="*/ 0 w 48"/>
                              <a:gd name="T37" fmla="*/ 72 h 81"/>
                              <a:gd name="T38" fmla="*/ 0 w 48"/>
                              <a:gd name="T39" fmla="*/ 72 h 81"/>
                              <a:gd name="T40" fmla="*/ 0 w 48"/>
                              <a:gd name="T41" fmla="*/ 72 h 81"/>
                              <a:gd name="T42" fmla="*/ 0 w 48"/>
                              <a:gd name="T43" fmla="*/ 67 h 81"/>
                              <a:gd name="T44" fmla="*/ 0 w 48"/>
                              <a:gd name="T45" fmla="*/ 67 h 81"/>
                              <a:gd name="T46" fmla="*/ 5 w 48"/>
                              <a:gd name="T47" fmla="*/ 67 h 81"/>
                              <a:gd name="T48" fmla="*/ 5 w 48"/>
                              <a:gd name="T49" fmla="*/ 67 h 81"/>
                              <a:gd name="T50" fmla="*/ 5 w 48"/>
                              <a:gd name="T51" fmla="*/ 67 h 81"/>
                              <a:gd name="T52" fmla="*/ 10 w 48"/>
                              <a:gd name="T53" fmla="*/ 67 h 81"/>
                              <a:gd name="T54" fmla="*/ 10 w 48"/>
                              <a:gd name="T55" fmla="*/ 72 h 81"/>
                              <a:gd name="T56" fmla="*/ 15 w 48"/>
                              <a:gd name="T57" fmla="*/ 72 h 81"/>
                              <a:gd name="T58" fmla="*/ 20 w 48"/>
                              <a:gd name="T59" fmla="*/ 72 h 81"/>
                              <a:gd name="T60" fmla="*/ 24 w 48"/>
                              <a:gd name="T61" fmla="*/ 72 h 81"/>
                              <a:gd name="T62" fmla="*/ 34 w 48"/>
                              <a:gd name="T63" fmla="*/ 67 h 81"/>
                              <a:gd name="T64" fmla="*/ 34 w 48"/>
                              <a:gd name="T65" fmla="*/ 62 h 81"/>
                              <a:gd name="T66" fmla="*/ 39 w 48"/>
                              <a:gd name="T67" fmla="*/ 57 h 81"/>
                              <a:gd name="T68" fmla="*/ 34 w 48"/>
                              <a:gd name="T69" fmla="*/ 48 h 81"/>
                              <a:gd name="T70" fmla="*/ 34 w 48"/>
                              <a:gd name="T71" fmla="*/ 43 h 81"/>
                              <a:gd name="T72" fmla="*/ 29 w 48"/>
                              <a:gd name="T73" fmla="*/ 38 h 81"/>
                              <a:gd name="T74" fmla="*/ 20 w 48"/>
                              <a:gd name="T75" fmla="*/ 33 h 81"/>
                              <a:gd name="T76" fmla="*/ 10 w 48"/>
                              <a:gd name="T77" fmla="*/ 29 h 81"/>
                              <a:gd name="T78" fmla="*/ 0 w 48"/>
                              <a:gd name="T79" fmla="*/ 29 h 81"/>
                              <a:gd name="T80" fmla="*/ 20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4" y="9"/>
                                </a:lnTo>
                                <a:lnTo>
                                  <a:pt x="20" y="9"/>
                                </a:lnTo>
                                <a:lnTo>
                                  <a:pt x="15" y="19"/>
                                </a:lnTo>
                                <a:lnTo>
                                  <a:pt x="24" y="24"/>
                                </a:lnTo>
                                <a:lnTo>
                                  <a:pt x="39" y="29"/>
                                </a:lnTo>
                                <a:lnTo>
                                  <a:pt x="44" y="38"/>
                                </a:lnTo>
                                <a:lnTo>
                                  <a:pt x="44" y="48"/>
                                </a:lnTo>
                                <a:lnTo>
                                  <a:pt x="44" y="57"/>
                                </a:lnTo>
                                <a:lnTo>
                                  <a:pt x="44" y="62"/>
                                </a:lnTo>
                                <a:lnTo>
                                  <a:pt x="39" y="67"/>
                                </a:lnTo>
                                <a:lnTo>
                                  <a:pt x="34" y="72"/>
                                </a:lnTo>
                                <a:lnTo>
                                  <a:pt x="29" y="76"/>
                                </a:lnTo>
                                <a:lnTo>
                                  <a:pt x="20" y="76"/>
                                </a:lnTo>
                                <a:lnTo>
                                  <a:pt x="15" y="81"/>
                                </a:lnTo>
                                <a:lnTo>
                                  <a:pt x="5" y="76"/>
                                </a:lnTo>
                                <a:lnTo>
                                  <a:pt x="0" y="72"/>
                                </a:lnTo>
                                <a:lnTo>
                                  <a:pt x="0" y="67"/>
                                </a:lnTo>
                                <a:lnTo>
                                  <a:pt x="5" y="67"/>
                                </a:lnTo>
                                <a:lnTo>
                                  <a:pt x="10" y="67"/>
                                </a:lnTo>
                                <a:lnTo>
                                  <a:pt x="10" y="72"/>
                                </a:lnTo>
                                <a:lnTo>
                                  <a:pt x="15" y="72"/>
                                </a:lnTo>
                                <a:lnTo>
                                  <a:pt x="20" y="72"/>
                                </a:lnTo>
                                <a:lnTo>
                                  <a:pt x="24" y="72"/>
                                </a:lnTo>
                                <a:lnTo>
                                  <a:pt x="34" y="67"/>
                                </a:lnTo>
                                <a:lnTo>
                                  <a:pt x="34" y="62"/>
                                </a:lnTo>
                                <a:lnTo>
                                  <a:pt x="39" y="57"/>
                                </a:lnTo>
                                <a:lnTo>
                                  <a:pt x="34" y="48"/>
                                </a:lnTo>
                                <a:lnTo>
                                  <a:pt x="34" y="43"/>
                                </a:lnTo>
                                <a:lnTo>
                                  <a:pt x="29" y="38"/>
                                </a:lnTo>
                                <a:lnTo>
                                  <a:pt x="20" y="33"/>
                                </a:lnTo>
                                <a:lnTo>
                                  <a:pt x="10" y="29"/>
                                </a:lnTo>
                                <a:lnTo>
                                  <a:pt x="0"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115"/>
                        <wps:cNvSpPr>
                          <a:spLocks/>
                        </wps:cNvSpPr>
                        <wps:spPr bwMode="auto">
                          <a:xfrm>
                            <a:off x="3617633" y="2307539"/>
                            <a:ext cx="17810" cy="59361"/>
                          </a:xfrm>
                          <a:custGeom>
                            <a:avLst/>
                            <a:gdLst>
                              <a:gd name="T0" fmla="*/ 33 w 33"/>
                              <a:gd name="T1" fmla="*/ 105 h 110"/>
                              <a:gd name="T2" fmla="*/ 33 w 33"/>
                              <a:gd name="T3" fmla="*/ 110 h 110"/>
                              <a:gd name="T4" fmla="*/ 24 w 33"/>
                              <a:gd name="T5" fmla="*/ 105 h 110"/>
                              <a:gd name="T6" fmla="*/ 19 w 33"/>
                              <a:gd name="T7" fmla="*/ 96 h 110"/>
                              <a:gd name="T8" fmla="*/ 9 w 33"/>
                              <a:gd name="T9" fmla="*/ 86 h 110"/>
                              <a:gd name="T10" fmla="*/ 4 w 33"/>
                              <a:gd name="T11" fmla="*/ 77 h 110"/>
                              <a:gd name="T12" fmla="*/ 0 w 33"/>
                              <a:gd name="T13" fmla="*/ 67 h 110"/>
                              <a:gd name="T14" fmla="*/ 0 w 33"/>
                              <a:gd name="T15" fmla="*/ 53 h 110"/>
                              <a:gd name="T16" fmla="*/ 0 w 33"/>
                              <a:gd name="T17" fmla="*/ 38 h 110"/>
                              <a:gd name="T18" fmla="*/ 9 w 33"/>
                              <a:gd name="T19" fmla="*/ 19 h 110"/>
                              <a:gd name="T20" fmla="*/ 19 w 33"/>
                              <a:gd name="T21" fmla="*/ 10 h 110"/>
                              <a:gd name="T22" fmla="*/ 33 w 33"/>
                              <a:gd name="T23" fmla="*/ 0 h 110"/>
                              <a:gd name="T24" fmla="*/ 33 w 33"/>
                              <a:gd name="T25" fmla="*/ 0 h 110"/>
                              <a:gd name="T26" fmla="*/ 24 w 33"/>
                              <a:gd name="T27" fmla="*/ 5 h 110"/>
                              <a:gd name="T28" fmla="*/ 19 w 33"/>
                              <a:gd name="T29" fmla="*/ 14 h 110"/>
                              <a:gd name="T30" fmla="*/ 14 w 33"/>
                              <a:gd name="T31" fmla="*/ 19 h 110"/>
                              <a:gd name="T32" fmla="*/ 14 w 33"/>
                              <a:gd name="T33" fmla="*/ 29 h 110"/>
                              <a:gd name="T34" fmla="*/ 9 w 33"/>
                              <a:gd name="T35" fmla="*/ 43 h 110"/>
                              <a:gd name="T36" fmla="*/ 9 w 33"/>
                              <a:gd name="T37" fmla="*/ 53 h 110"/>
                              <a:gd name="T38" fmla="*/ 9 w 33"/>
                              <a:gd name="T39" fmla="*/ 62 h 110"/>
                              <a:gd name="T40" fmla="*/ 14 w 33"/>
                              <a:gd name="T41" fmla="*/ 77 h 110"/>
                              <a:gd name="T42" fmla="*/ 14 w 33"/>
                              <a:gd name="T43" fmla="*/ 81 h 110"/>
                              <a:gd name="T44" fmla="*/ 19 w 33"/>
                              <a:gd name="T45" fmla="*/ 86 h 110"/>
                              <a:gd name="T46" fmla="*/ 19 w 33"/>
                              <a:gd name="T47" fmla="*/ 91 h 110"/>
                              <a:gd name="T48" fmla="*/ 24 w 33"/>
                              <a:gd name="T49" fmla="*/ 96 h 110"/>
                              <a:gd name="T50" fmla="*/ 28 w 33"/>
                              <a:gd name="T51" fmla="*/ 101 h 110"/>
                              <a:gd name="T52" fmla="*/ 33 w 33"/>
                              <a:gd name="T53" fmla="*/ 10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33" y="105"/>
                                </a:moveTo>
                                <a:lnTo>
                                  <a:pt x="33" y="110"/>
                                </a:lnTo>
                                <a:lnTo>
                                  <a:pt x="24" y="105"/>
                                </a:lnTo>
                                <a:lnTo>
                                  <a:pt x="19" y="96"/>
                                </a:lnTo>
                                <a:lnTo>
                                  <a:pt x="9" y="86"/>
                                </a:lnTo>
                                <a:lnTo>
                                  <a:pt x="4" y="77"/>
                                </a:lnTo>
                                <a:lnTo>
                                  <a:pt x="0" y="67"/>
                                </a:lnTo>
                                <a:lnTo>
                                  <a:pt x="0" y="53"/>
                                </a:lnTo>
                                <a:lnTo>
                                  <a:pt x="0" y="38"/>
                                </a:lnTo>
                                <a:lnTo>
                                  <a:pt x="9" y="19"/>
                                </a:lnTo>
                                <a:lnTo>
                                  <a:pt x="19" y="10"/>
                                </a:lnTo>
                                <a:lnTo>
                                  <a:pt x="33" y="0"/>
                                </a:lnTo>
                                <a:lnTo>
                                  <a:pt x="24" y="5"/>
                                </a:lnTo>
                                <a:lnTo>
                                  <a:pt x="19" y="14"/>
                                </a:lnTo>
                                <a:lnTo>
                                  <a:pt x="14" y="19"/>
                                </a:lnTo>
                                <a:lnTo>
                                  <a:pt x="14" y="29"/>
                                </a:lnTo>
                                <a:lnTo>
                                  <a:pt x="9" y="43"/>
                                </a:lnTo>
                                <a:lnTo>
                                  <a:pt x="9" y="53"/>
                                </a:lnTo>
                                <a:lnTo>
                                  <a:pt x="9" y="62"/>
                                </a:lnTo>
                                <a:lnTo>
                                  <a:pt x="14" y="77"/>
                                </a:lnTo>
                                <a:lnTo>
                                  <a:pt x="14" y="81"/>
                                </a:lnTo>
                                <a:lnTo>
                                  <a:pt x="19" y="86"/>
                                </a:lnTo>
                                <a:lnTo>
                                  <a:pt x="19" y="91"/>
                                </a:lnTo>
                                <a:lnTo>
                                  <a:pt x="24" y="96"/>
                                </a:lnTo>
                                <a:lnTo>
                                  <a:pt x="28" y="101"/>
                                </a:lnTo>
                                <a:lnTo>
                                  <a:pt x="33"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116"/>
                        <wps:cNvSpPr>
                          <a:spLocks/>
                        </wps:cNvSpPr>
                        <wps:spPr bwMode="auto">
                          <a:xfrm>
                            <a:off x="3643539" y="2307539"/>
                            <a:ext cx="17810" cy="43712"/>
                          </a:xfrm>
                          <a:custGeom>
                            <a:avLst/>
                            <a:gdLst>
                              <a:gd name="T0" fmla="*/ 0 w 33"/>
                              <a:gd name="T1" fmla="*/ 10 h 81"/>
                              <a:gd name="T2" fmla="*/ 19 w 33"/>
                              <a:gd name="T3" fmla="*/ 0 h 81"/>
                              <a:gd name="T4" fmla="*/ 24 w 33"/>
                              <a:gd name="T5" fmla="*/ 0 h 81"/>
                              <a:gd name="T6" fmla="*/ 24 w 33"/>
                              <a:gd name="T7" fmla="*/ 67 h 81"/>
                              <a:gd name="T8" fmla="*/ 24 w 33"/>
                              <a:gd name="T9" fmla="*/ 72 h 81"/>
                              <a:gd name="T10" fmla="*/ 24 w 33"/>
                              <a:gd name="T11" fmla="*/ 77 h 81"/>
                              <a:gd name="T12" fmla="*/ 24 w 33"/>
                              <a:gd name="T13" fmla="*/ 77 h 81"/>
                              <a:gd name="T14" fmla="*/ 24 w 33"/>
                              <a:gd name="T15" fmla="*/ 81 h 81"/>
                              <a:gd name="T16" fmla="*/ 28 w 33"/>
                              <a:gd name="T17" fmla="*/ 81 h 81"/>
                              <a:gd name="T18" fmla="*/ 33 w 33"/>
                              <a:gd name="T19" fmla="*/ 81 h 81"/>
                              <a:gd name="T20" fmla="*/ 33 w 33"/>
                              <a:gd name="T21" fmla="*/ 81 h 81"/>
                              <a:gd name="T22" fmla="*/ 4 w 33"/>
                              <a:gd name="T23" fmla="*/ 81 h 81"/>
                              <a:gd name="T24" fmla="*/ 4 w 33"/>
                              <a:gd name="T25" fmla="*/ 81 h 81"/>
                              <a:gd name="T26" fmla="*/ 4 w 33"/>
                              <a:gd name="T27" fmla="*/ 81 h 81"/>
                              <a:gd name="T28" fmla="*/ 9 w 33"/>
                              <a:gd name="T29" fmla="*/ 81 h 81"/>
                              <a:gd name="T30" fmla="*/ 9 w 33"/>
                              <a:gd name="T31" fmla="*/ 77 h 81"/>
                              <a:gd name="T32" fmla="*/ 14 w 33"/>
                              <a:gd name="T33" fmla="*/ 77 h 81"/>
                              <a:gd name="T34" fmla="*/ 14 w 33"/>
                              <a:gd name="T35" fmla="*/ 72 h 81"/>
                              <a:gd name="T36" fmla="*/ 14 w 33"/>
                              <a:gd name="T37" fmla="*/ 67 h 81"/>
                              <a:gd name="T38" fmla="*/ 14 w 33"/>
                              <a:gd name="T39" fmla="*/ 24 h 81"/>
                              <a:gd name="T40" fmla="*/ 14 w 33"/>
                              <a:gd name="T41" fmla="*/ 19 h 81"/>
                              <a:gd name="T42" fmla="*/ 14 w 33"/>
                              <a:gd name="T43" fmla="*/ 14 h 81"/>
                              <a:gd name="T44" fmla="*/ 9 w 33"/>
                              <a:gd name="T45" fmla="*/ 14 h 81"/>
                              <a:gd name="T46" fmla="*/ 9 w 33"/>
                              <a:gd name="T47" fmla="*/ 10 h 81"/>
                              <a:gd name="T48" fmla="*/ 9 w 33"/>
                              <a:gd name="T49" fmla="*/ 10 h 81"/>
                              <a:gd name="T50" fmla="*/ 9 w 33"/>
                              <a:gd name="T51" fmla="*/ 10 h 81"/>
                              <a:gd name="T52" fmla="*/ 4 w 33"/>
                              <a:gd name="T53" fmla="*/ 10 h 81"/>
                              <a:gd name="T54" fmla="*/ 0 w 33"/>
                              <a:gd name="T55" fmla="*/ 14 h 81"/>
                              <a:gd name="T56" fmla="*/ 0 w 33"/>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10"/>
                                </a:moveTo>
                                <a:lnTo>
                                  <a:pt x="19" y="0"/>
                                </a:lnTo>
                                <a:lnTo>
                                  <a:pt x="24" y="0"/>
                                </a:lnTo>
                                <a:lnTo>
                                  <a:pt x="24" y="67"/>
                                </a:lnTo>
                                <a:lnTo>
                                  <a:pt x="24" y="72"/>
                                </a:lnTo>
                                <a:lnTo>
                                  <a:pt x="24" y="77"/>
                                </a:lnTo>
                                <a:lnTo>
                                  <a:pt x="24" y="81"/>
                                </a:lnTo>
                                <a:lnTo>
                                  <a:pt x="28" y="81"/>
                                </a:lnTo>
                                <a:lnTo>
                                  <a:pt x="33" y="81"/>
                                </a:lnTo>
                                <a:lnTo>
                                  <a:pt x="4" y="81"/>
                                </a:lnTo>
                                <a:lnTo>
                                  <a:pt x="9" y="81"/>
                                </a:lnTo>
                                <a:lnTo>
                                  <a:pt x="9" y="77"/>
                                </a:lnTo>
                                <a:lnTo>
                                  <a:pt x="14" y="77"/>
                                </a:lnTo>
                                <a:lnTo>
                                  <a:pt x="14" y="72"/>
                                </a:lnTo>
                                <a:lnTo>
                                  <a:pt x="14" y="67"/>
                                </a:lnTo>
                                <a:lnTo>
                                  <a:pt x="14" y="24"/>
                                </a:lnTo>
                                <a:lnTo>
                                  <a:pt x="14" y="19"/>
                                </a:lnTo>
                                <a:lnTo>
                                  <a:pt x="14" y="14"/>
                                </a:lnTo>
                                <a:lnTo>
                                  <a:pt x="9" y="14"/>
                                </a:lnTo>
                                <a:lnTo>
                                  <a:pt x="9" y="10"/>
                                </a:lnTo>
                                <a:lnTo>
                                  <a:pt x="4"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117"/>
                        <wps:cNvSpPr>
                          <a:spLocks noEditPoints="1"/>
                        </wps:cNvSpPr>
                        <wps:spPr bwMode="auto">
                          <a:xfrm>
                            <a:off x="3671603" y="2307539"/>
                            <a:ext cx="25906" cy="46410"/>
                          </a:xfrm>
                          <a:custGeom>
                            <a:avLst/>
                            <a:gdLst>
                              <a:gd name="T0" fmla="*/ 0 w 48"/>
                              <a:gd name="T1" fmla="*/ 43 h 86"/>
                              <a:gd name="T2" fmla="*/ 0 w 48"/>
                              <a:gd name="T3" fmla="*/ 29 h 86"/>
                              <a:gd name="T4" fmla="*/ 5 w 48"/>
                              <a:gd name="T5" fmla="*/ 19 h 86"/>
                              <a:gd name="T6" fmla="*/ 10 w 48"/>
                              <a:gd name="T7" fmla="*/ 10 h 86"/>
                              <a:gd name="T8" fmla="*/ 15 w 48"/>
                              <a:gd name="T9" fmla="*/ 5 h 86"/>
                              <a:gd name="T10" fmla="*/ 20 w 48"/>
                              <a:gd name="T11" fmla="*/ 5 h 86"/>
                              <a:gd name="T12" fmla="*/ 24 w 48"/>
                              <a:gd name="T13" fmla="*/ 0 h 86"/>
                              <a:gd name="T14" fmla="*/ 34 w 48"/>
                              <a:gd name="T15" fmla="*/ 5 h 86"/>
                              <a:gd name="T16" fmla="*/ 44 w 48"/>
                              <a:gd name="T17" fmla="*/ 10 h 86"/>
                              <a:gd name="T18" fmla="*/ 48 w 48"/>
                              <a:gd name="T19" fmla="*/ 24 h 86"/>
                              <a:gd name="T20" fmla="*/ 48 w 48"/>
                              <a:gd name="T21" fmla="*/ 43 h 86"/>
                              <a:gd name="T22" fmla="*/ 48 w 48"/>
                              <a:gd name="T23" fmla="*/ 53 h 86"/>
                              <a:gd name="T24" fmla="*/ 48 w 48"/>
                              <a:gd name="T25" fmla="*/ 67 h 86"/>
                              <a:gd name="T26" fmla="*/ 44 w 48"/>
                              <a:gd name="T27" fmla="*/ 72 h 86"/>
                              <a:gd name="T28" fmla="*/ 39 w 48"/>
                              <a:gd name="T29" fmla="*/ 81 h 86"/>
                              <a:gd name="T30" fmla="*/ 29 w 48"/>
                              <a:gd name="T31" fmla="*/ 81 h 86"/>
                              <a:gd name="T32" fmla="*/ 24 w 48"/>
                              <a:gd name="T33" fmla="*/ 86 h 86"/>
                              <a:gd name="T34" fmla="*/ 15 w 48"/>
                              <a:gd name="T35" fmla="*/ 81 h 86"/>
                              <a:gd name="T36" fmla="*/ 5 w 48"/>
                              <a:gd name="T37" fmla="*/ 72 h 86"/>
                              <a:gd name="T38" fmla="*/ 0 w 48"/>
                              <a:gd name="T39" fmla="*/ 57 h 86"/>
                              <a:gd name="T40" fmla="*/ 0 w 48"/>
                              <a:gd name="T41" fmla="*/ 43 h 86"/>
                              <a:gd name="T42" fmla="*/ 10 w 48"/>
                              <a:gd name="T43" fmla="*/ 43 h 86"/>
                              <a:gd name="T44" fmla="*/ 10 w 48"/>
                              <a:gd name="T45" fmla="*/ 57 h 86"/>
                              <a:gd name="T46" fmla="*/ 15 w 48"/>
                              <a:gd name="T47" fmla="*/ 72 h 86"/>
                              <a:gd name="T48" fmla="*/ 20 w 48"/>
                              <a:gd name="T49" fmla="*/ 77 h 86"/>
                              <a:gd name="T50" fmla="*/ 24 w 48"/>
                              <a:gd name="T51" fmla="*/ 81 h 86"/>
                              <a:gd name="T52" fmla="*/ 29 w 48"/>
                              <a:gd name="T53" fmla="*/ 81 h 86"/>
                              <a:gd name="T54" fmla="*/ 29 w 48"/>
                              <a:gd name="T55" fmla="*/ 77 h 86"/>
                              <a:gd name="T56" fmla="*/ 34 w 48"/>
                              <a:gd name="T57" fmla="*/ 72 h 86"/>
                              <a:gd name="T58" fmla="*/ 39 w 48"/>
                              <a:gd name="T59" fmla="*/ 67 h 86"/>
                              <a:gd name="T60" fmla="*/ 39 w 48"/>
                              <a:gd name="T61" fmla="*/ 57 h 86"/>
                              <a:gd name="T62" fmla="*/ 39 w 48"/>
                              <a:gd name="T63" fmla="*/ 38 h 86"/>
                              <a:gd name="T64" fmla="*/ 39 w 48"/>
                              <a:gd name="T65" fmla="*/ 29 h 86"/>
                              <a:gd name="T66" fmla="*/ 34 w 48"/>
                              <a:gd name="T67" fmla="*/ 19 h 86"/>
                              <a:gd name="T68" fmla="*/ 34 w 48"/>
                              <a:gd name="T69" fmla="*/ 10 h 86"/>
                              <a:gd name="T70" fmla="*/ 29 w 48"/>
                              <a:gd name="T71" fmla="*/ 10 h 86"/>
                              <a:gd name="T72" fmla="*/ 29 w 48"/>
                              <a:gd name="T73" fmla="*/ 5 h 86"/>
                              <a:gd name="T74" fmla="*/ 24 w 48"/>
                              <a:gd name="T75" fmla="*/ 5 h 86"/>
                              <a:gd name="T76" fmla="*/ 20 w 48"/>
                              <a:gd name="T77" fmla="*/ 5 h 86"/>
                              <a:gd name="T78" fmla="*/ 20 w 48"/>
                              <a:gd name="T79" fmla="*/ 10 h 86"/>
                              <a:gd name="T80" fmla="*/ 15 w 48"/>
                              <a:gd name="T81" fmla="*/ 14 h 86"/>
                              <a:gd name="T82" fmla="*/ 10 w 48"/>
                              <a:gd name="T83" fmla="*/ 24 h 86"/>
                              <a:gd name="T84" fmla="*/ 10 w 48"/>
                              <a:gd name="T85" fmla="*/ 34 h 86"/>
                              <a:gd name="T86" fmla="*/ 10 w 48"/>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6">
                                <a:moveTo>
                                  <a:pt x="0" y="43"/>
                                </a:moveTo>
                                <a:lnTo>
                                  <a:pt x="0" y="29"/>
                                </a:lnTo>
                                <a:lnTo>
                                  <a:pt x="5" y="19"/>
                                </a:lnTo>
                                <a:lnTo>
                                  <a:pt x="10" y="10"/>
                                </a:lnTo>
                                <a:lnTo>
                                  <a:pt x="15" y="5"/>
                                </a:lnTo>
                                <a:lnTo>
                                  <a:pt x="20" y="5"/>
                                </a:lnTo>
                                <a:lnTo>
                                  <a:pt x="24" y="0"/>
                                </a:lnTo>
                                <a:lnTo>
                                  <a:pt x="34" y="5"/>
                                </a:lnTo>
                                <a:lnTo>
                                  <a:pt x="44" y="10"/>
                                </a:lnTo>
                                <a:lnTo>
                                  <a:pt x="48" y="24"/>
                                </a:lnTo>
                                <a:lnTo>
                                  <a:pt x="48" y="43"/>
                                </a:lnTo>
                                <a:lnTo>
                                  <a:pt x="48" y="53"/>
                                </a:lnTo>
                                <a:lnTo>
                                  <a:pt x="48" y="67"/>
                                </a:lnTo>
                                <a:lnTo>
                                  <a:pt x="44" y="72"/>
                                </a:lnTo>
                                <a:lnTo>
                                  <a:pt x="39" y="81"/>
                                </a:lnTo>
                                <a:lnTo>
                                  <a:pt x="29" y="81"/>
                                </a:lnTo>
                                <a:lnTo>
                                  <a:pt x="24" y="86"/>
                                </a:lnTo>
                                <a:lnTo>
                                  <a:pt x="15" y="81"/>
                                </a:lnTo>
                                <a:lnTo>
                                  <a:pt x="5" y="72"/>
                                </a:lnTo>
                                <a:lnTo>
                                  <a:pt x="0" y="57"/>
                                </a:lnTo>
                                <a:lnTo>
                                  <a:pt x="0" y="43"/>
                                </a:lnTo>
                                <a:close/>
                                <a:moveTo>
                                  <a:pt x="10" y="43"/>
                                </a:moveTo>
                                <a:lnTo>
                                  <a:pt x="10" y="57"/>
                                </a:lnTo>
                                <a:lnTo>
                                  <a:pt x="15" y="72"/>
                                </a:lnTo>
                                <a:lnTo>
                                  <a:pt x="20" y="77"/>
                                </a:lnTo>
                                <a:lnTo>
                                  <a:pt x="24" y="81"/>
                                </a:lnTo>
                                <a:lnTo>
                                  <a:pt x="29" y="81"/>
                                </a:lnTo>
                                <a:lnTo>
                                  <a:pt x="29" y="77"/>
                                </a:lnTo>
                                <a:lnTo>
                                  <a:pt x="34" y="72"/>
                                </a:lnTo>
                                <a:lnTo>
                                  <a:pt x="39" y="67"/>
                                </a:lnTo>
                                <a:lnTo>
                                  <a:pt x="39" y="57"/>
                                </a:lnTo>
                                <a:lnTo>
                                  <a:pt x="39" y="38"/>
                                </a:lnTo>
                                <a:lnTo>
                                  <a:pt x="39" y="29"/>
                                </a:lnTo>
                                <a:lnTo>
                                  <a:pt x="34" y="19"/>
                                </a:lnTo>
                                <a:lnTo>
                                  <a:pt x="34" y="10"/>
                                </a:lnTo>
                                <a:lnTo>
                                  <a:pt x="29" y="10"/>
                                </a:lnTo>
                                <a:lnTo>
                                  <a:pt x="29" y="5"/>
                                </a:lnTo>
                                <a:lnTo>
                                  <a:pt x="24" y="5"/>
                                </a:lnTo>
                                <a:lnTo>
                                  <a:pt x="20" y="5"/>
                                </a:lnTo>
                                <a:lnTo>
                                  <a:pt x="20" y="10"/>
                                </a:lnTo>
                                <a:lnTo>
                                  <a:pt x="15" y="14"/>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118"/>
                        <wps:cNvSpPr>
                          <a:spLocks noEditPoints="1"/>
                        </wps:cNvSpPr>
                        <wps:spPr bwMode="auto">
                          <a:xfrm>
                            <a:off x="3702906" y="2307539"/>
                            <a:ext cx="28604" cy="46410"/>
                          </a:xfrm>
                          <a:custGeom>
                            <a:avLst/>
                            <a:gdLst>
                              <a:gd name="T0" fmla="*/ 0 w 53"/>
                              <a:gd name="T1" fmla="*/ 43 h 86"/>
                              <a:gd name="T2" fmla="*/ 0 w 53"/>
                              <a:gd name="T3" fmla="*/ 29 h 86"/>
                              <a:gd name="T4" fmla="*/ 5 w 53"/>
                              <a:gd name="T5" fmla="*/ 19 h 86"/>
                              <a:gd name="T6" fmla="*/ 9 w 53"/>
                              <a:gd name="T7" fmla="*/ 10 h 86"/>
                              <a:gd name="T8" fmla="*/ 14 w 53"/>
                              <a:gd name="T9" fmla="*/ 5 h 86"/>
                              <a:gd name="T10" fmla="*/ 24 w 53"/>
                              <a:gd name="T11" fmla="*/ 5 h 86"/>
                              <a:gd name="T12" fmla="*/ 29 w 53"/>
                              <a:gd name="T13" fmla="*/ 0 h 86"/>
                              <a:gd name="T14" fmla="*/ 38 w 53"/>
                              <a:gd name="T15" fmla="*/ 5 h 86"/>
                              <a:gd name="T16" fmla="*/ 43 w 53"/>
                              <a:gd name="T17" fmla="*/ 10 h 86"/>
                              <a:gd name="T18" fmla="*/ 53 w 53"/>
                              <a:gd name="T19" fmla="*/ 24 h 86"/>
                              <a:gd name="T20" fmla="*/ 53 w 53"/>
                              <a:gd name="T21" fmla="*/ 43 h 86"/>
                              <a:gd name="T22" fmla="*/ 53 w 53"/>
                              <a:gd name="T23" fmla="*/ 53 h 86"/>
                              <a:gd name="T24" fmla="*/ 48 w 53"/>
                              <a:gd name="T25" fmla="*/ 67 h 86"/>
                              <a:gd name="T26" fmla="*/ 43 w 53"/>
                              <a:gd name="T27" fmla="*/ 72 h 86"/>
                              <a:gd name="T28" fmla="*/ 38 w 53"/>
                              <a:gd name="T29" fmla="*/ 81 h 86"/>
                              <a:gd name="T30" fmla="*/ 33 w 53"/>
                              <a:gd name="T31" fmla="*/ 81 h 86"/>
                              <a:gd name="T32" fmla="*/ 29 w 53"/>
                              <a:gd name="T33" fmla="*/ 86 h 86"/>
                              <a:gd name="T34" fmla="*/ 14 w 53"/>
                              <a:gd name="T35" fmla="*/ 81 h 86"/>
                              <a:gd name="T36" fmla="*/ 9 w 53"/>
                              <a:gd name="T37" fmla="*/ 72 h 86"/>
                              <a:gd name="T38" fmla="*/ 5 w 53"/>
                              <a:gd name="T39" fmla="*/ 57 h 86"/>
                              <a:gd name="T40" fmla="*/ 0 w 53"/>
                              <a:gd name="T41" fmla="*/ 43 h 86"/>
                              <a:gd name="T42" fmla="*/ 14 w 53"/>
                              <a:gd name="T43" fmla="*/ 43 h 86"/>
                              <a:gd name="T44" fmla="*/ 14 w 53"/>
                              <a:gd name="T45" fmla="*/ 57 h 86"/>
                              <a:gd name="T46" fmla="*/ 19 w 53"/>
                              <a:gd name="T47" fmla="*/ 72 h 86"/>
                              <a:gd name="T48" fmla="*/ 19 w 53"/>
                              <a:gd name="T49" fmla="*/ 77 h 86"/>
                              <a:gd name="T50" fmla="*/ 29 w 53"/>
                              <a:gd name="T51" fmla="*/ 81 h 86"/>
                              <a:gd name="T52" fmla="*/ 29 w 53"/>
                              <a:gd name="T53" fmla="*/ 81 h 86"/>
                              <a:gd name="T54" fmla="*/ 33 w 53"/>
                              <a:gd name="T55" fmla="*/ 77 h 86"/>
                              <a:gd name="T56" fmla="*/ 38 w 53"/>
                              <a:gd name="T57" fmla="*/ 72 h 86"/>
                              <a:gd name="T58" fmla="*/ 38 w 53"/>
                              <a:gd name="T59" fmla="*/ 67 h 86"/>
                              <a:gd name="T60" fmla="*/ 38 w 53"/>
                              <a:gd name="T61" fmla="*/ 57 h 86"/>
                              <a:gd name="T62" fmla="*/ 43 w 53"/>
                              <a:gd name="T63" fmla="*/ 38 h 86"/>
                              <a:gd name="T64" fmla="*/ 38 w 53"/>
                              <a:gd name="T65" fmla="*/ 29 h 86"/>
                              <a:gd name="T66" fmla="*/ 38 w 53"/>
                              <a:gd name="T67" fmla="*/ 19 h 86"/>
                              <a:gd name="T68" fmla="*/ 38 w 53"/>
                              <a:gd name="T69" fmla="*/ 10 h 86"/>
                              <a:gd name="T70" fmla="*/ 33 w 53"/>
                              <a:gd name="T71" fmla="*/ 10 h 86"/>
                              <a:gd name="T72" fmla="*/ 29 w 53"/>
                              <a:gd name="T73" fmla="*/ 5 h 86"/>
                              <a:gd name="T74" fmla="*/ 29 w 53"/>
                              <a:gd name="T75" fmla="*/ 5 h 86"/>
                              <a:gd name="T76" fmla="*/ 24 w 53"/>
                              <a:gd name="T77" fmla="*/ 5 h 86"/>
                              <a:gd name="T78" fmla="*/ 19 w 53"/>
                              <a:gd name="T79" fmla="*/ 10 h 86"/>
                              <a:gd name="T80" fmla="*/ 14 w 53"/>
                              <a:gd name="T81" fmla="*/ 14 h 86"/>
                              <a:gd name="T82" fmla="*/ 14 w 53"/>
                              <a:gd name="T83" fmla="*/ 24 h 86"/>
                              <a:gd name="T84" fmla="*/ 14 w 53"/>
                              <a:gd name="T85" fmla="*/ 34 h 86"/>
                              <a:gd name="T86" fmla="*/ 14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9"/>
                                </a:lnTo>
                                <a:lnTo>
                                  <a:pt x="5" y="19"/>
                                </a:lnTo>
                                <a:lnTo>
                                  <a:pt x="9" y="10"/>
                                </a:lnTo>
                                <a:lnTo>
                                  <a:pt x="14" y="5"/>
                                </a:lnTo>
                                <a:lnTo>
                                  <a:pt x="24" y="5"/>
                                </a:lnTo>
                                <a:lnTo>
                                  <a:pt x="29" y="0"/>
                                </a:lnTo>
                                <a:lnTo>
                                  <a:pt x="38" y="5"/>
                                </a:lnTo>
                                <a:lnTo>
                                  <a:pt x="43" y="10"/>
                                </a:lnTo>
                                <a:lnTo>
                                  <a:pt x="53" y="24"/>
                                </a:lnTo>
                                <a:lnTo>
                                  <a:pt x="53" y="43"/>
                                </a:lnTo>
                                <a:lnTo>
                                  <a:pt x="53" y="53"/>
                                </a:lnTo>
                                <a:lnTo>
                                  <a:pt x="48" y="67"/>
                                </a:lnTo>
                                <a:lnTo>
                                  <a:pt x="43" y="72"/>
                                </a:lnTo>
                                <a:lnTo>
                                  <a:pt x="38" y="81"/>
                                </a:lnTo>
                                <a:lnTo>
                                  <a:pt x="33" y="81"/>
                                </a:lnTo>
                                <a:lnTo>
                                  <a:pt x="29" y="86"/>
                                </a:lnTo>
                                <a:lnTo>
                                  <a:pt x="14" y="81"/>
                                </a:lnTo>
                                <a:lnTo>
                                  <a:pt x="9" y="72"/>
                                </a:lnTo>
                                <a:lnTo>
                                  <a:pt x="5" y="57"/>
                                </a:lnTo>
                                <a:lnTo>
                                  <a:pt x="0" y="43"/>
                                </a:lnTo>
                                <a:close/>
                                <a:moveTo>
                                  <a:pt x="14" y="43"/>
                                </a:moveTo>
                                <a:lnTo>
                                  <a:pt x="14" y="57"/>
                                </a:lnTo>
                                <a:lnTo>
                                  <a:pt x="19" y="72"/>
                                </a:lnTo>
                                <a:lnTo>
                                  <a:pt x="19" y="77"/>
                                </a:lnTo>
                                <a:lnTo>
                                  <a:pt x="29" y="81"/>
                                </a:lnTo>
                                <a:lnTo>
                                  <a:pt x="33" y="77"/>
                                </a:lnTo>
                                <a:lnTo>
                                  <a:pt x="38" y="72"/>
                                </a:lnTo>
                                <a:lnTo>
                                  <a:pt x="38" y="67"/>
                                </a:lnTo>
                                <a:lnTo>
                                  <a:pt x="38" y="57"/>
                                </a:lnTo>
                                <a:lnTo>
                                  <a:pt x="43" y="38"/>
                                </a:lnTo>
                                <a:lnTo>
                                  <a:pt x="38" y="29"/>
                                </a:lnTo>
                                <a:lnTo>
                                  <a:pt x="38" y="19"/>
                                </a:lnTo>
                                <a:lnTo>
                                  <a:pt x="38" y="10"/>
                                </a:lnTo>
                                <a:lnTo>
                                  <a:pt x="33" y="10"/>
                                </a:lnTo>
                                <a:lnTo>
                                  <a:pt x="29" y="5"/>
                                </a:lnTo>
                                <a:lnTo>
                                  <a:pt x="24" y="5"/>
                                </a:lnTo>
                                <a:lnTo>
                                  <a:pt x="19" y="10"/>
                                </a:lnTo>
                                <a:lnTo>
                                  <a:pt x="14" y="14"/>
                                </a:lnTo>
                                <a:lnTo>
                                  <a:pt x="14" y="24"/>
                                </a:lnTo>
                                <a:lnTo>
                                  <a:pt x="14" y="34"/>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19"/>
                        <wps:cNvSpPr>
                          <a:spLocks/>
                        </wps:cNvSpPr>
                        <wps:spPr bwMode="auto">
                          <a:xfrm>
                            <a:off x="3733669" y="2307539"/>
                            <a:ext cx="18350" cy="59361"/>
                          </a:xfrm>
                          <a:custGeom>
                            <a:avLst/>
                            <a:gdLst>
                              <a:gd name="T0" fmla="*/ 0 w 34"/>
                              <a:gd name="T1" fmla="*/ 0 h 110"/>
                              <a:gd name="T2" fmla="*/ 0 w 34"/>
                              <a:gd name="T3" fmla="*/ 0 h 110"/>
                              <a:gd name="T4" fmla="*/ 10 w 34"/>
                              <a:gd name="T5" fmla="*/ 5 h 110"/>
                              <a:gd name="T6" fmla="*/ 20 w 34"/>
                              <a:gd name="T7" fmla="*/ 10 h 110"/>
                              <a:gd name="T8" fmla="*/ 24 w 34"/>
                              <a:gd name="T9" fmla="*/ 19 h 110"/>
                              <a:gd name="T10" fmla="*/ 29 w 34"/>
                              <a:gd name="T11" fmla="*/ 29 h 110"/>
                              <a:gd name="T12" fmla="*/ 34 w 34"/>
                              <a:gd name="T13" fmla="*/ 43 h 110"/>
                              <a:gd name="T14" fmla="*/ 34 w 34"/>
                              <a:gd name="T15" fmla="*/ 53 h 110"/>
                              <a:gd name="T16" fmla="*/ 34 w 34"/>
                              <a:gd name="T17" fmla="*/ 72 h 110"/>
                              <a:gd name="T18" fmla="*/ 24 w 34"/>
                              <a:gd name="T19" fmla="*/ 86 h 110"/>
                              <a:gd name="T20" fmla="*/ 15 w 34"/>
                              <a:gd name="T21" fmla="*/ 101 h 110"/>
                              <a:gd name="T22" fmla="*/ 0 w 34"/>
                              <a:gd name="T23" fmla="*/ 110 h 110"/>
                              <a:gd name="T24" fmla="*/ 0 w 34"/>
                              <a:gd name="T25" fmla="*/ 105 h 110"/>
                              <a:gd name="T26" fmla="*/ 10 w 34"/>
                              <a:gd name="T27" fmla="*/ 101 h 110"/>
                              <a:gd name="T28" fmla="*/ 15 w 34"/>
                              <a:gd name="T29" fmla="*/ 96 h 110"/>
                              <a:gd name="T30" fmla="*/ 20 w 34"/>
                              <a:gd name="T31" fmla="*/ 86 h 110"/>
                              <a:gd name="T32" fmla="*/ 20 w 34"/>
                              <a:gd name="T33" fmla="*/ 77 h 110"/>
                              <a:gd name="T34" fmla="*/ 24 w 34"/>
                              <a:gd name="T35" fmla="*/ 67 h 110"/>
                              <a:gd name="T36" fmla="*/ 24 w 34"/>
                              <a:gd name="T37" fmla="*/ 57 h 110"/>
                              <a:gd name="T38" fmla="*/ 24 w 34"/>
                              <a:gd name="T39" fmla="*/ 43 h 110"/>
                              <a:gd name="T40" fmla="*/ 20 w 34"/>
                              <a:gd name="T41" fmla="*/ 34 h 110"/>
                              <a:gd name="T42" fmla="*/ 20 w 34"/>
                              <a:gd name="T43" fmla="*/ 24 h 110"/>
                              <a:gd name="T44" fmla="*/ 20 w 34"/>
                              <a:gd name="T45" fmla="*/ 19 h 110"/>
                              <a:gd name="T46" fmla="*/ 15 w 34"/>
                              <a:gd name="T47" fmla="*/ 14 h 110"/>
                              <a:gd name="T48" fmla="*/ 10 w 34"/>
                              <a:gd name="T49" fmla="*/ 10 h 110"/>
                              <a:gd name="T50" fmla="*/ 10 w 34"/>
                              <a:gd name="T51" fmla="*/ 5 h 110"/>
                              <a:gd name="T52" fmla="*/ 0 w 34"/>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0">
                                <a:moveTo>
                                  <a:pt x="0" y="0"/>
                                </a:moveTo>
                                <a:lnTo>
                                  <a:pt x="0" y="0"/>
                                </a:lnTo>
                                <a:lnTo>
                                  <a:pt x="10" y="5"/>
                                </a:lnTo>
                                <a:lnTo>
                                  <a:pt x="20" y="10"/>
                                </a:lnTo>
                                <a:lnTo>
                                  <a:pt x="24" y="19"/>
                                </a:lnTo>
                                <a:lnTo>
                                  <a:pt x="29" y="29"/>
                                </a:lnTo>
                                <a:lnTo>
                                  <a:pt x="34" y="43"/>
                                </a:lnTo>
                                <a:lnTo>
                                  <a:pt x="34" y="53"/>
                                </a:lnTo>
                                <a:lnTo>
                                  <a:pt x="34" y="72"/>
                                </a:lnTo>
                                <a:lnTo>
                                  <a:pt x="24" y="86"/>
                                </a:lnTo>
                                <a:lnTo>
                                  <a:pt x="15" y="101"/>
                                </a:lnTo>
                                <a:lnTo>
                                  <a:pt x="0" y="110"/>
                                </a:lnTo>
                                <a:lnTo>
                                  <a:pt x="0" y="105"/>
                                </a:lnTo>
                                <a:lnTo>
                                  <a:pt x="10" y="101"/>
                                </a:lnTo>
                                <a:lnTo>
                                  <a:pt x="15" y="96"/>
                                </a:lnTo>
                                <a:lnTo>
                                  <a:pt x="20" y="86"/>
                                </a:lnTo>
                                <a:lnTo>
                                  <a:pt x="20" y="77"/>
                                </a:lnTo>
                                <a:lnTo>
                                  <a:pt x="24" y="67"/>
                                </a:lnTo>
                                <a:lnTo>
                                  <a:pt x="24" y="57"/>
                                </a:lnTo>
                                <a:lnTo>
                                  <a:pt x="24" y="43"/>
                                </a:lnTo>
                                <a:lnTo>
                                  <a:pt x="20" y="34"/>
                                </a:lnTo>
                                <a:lnTo>
                                  <a:pt x="20" y="24"/>
                                </a:lnTo>
                                <a:lnTo>
                                  <a:pt x="20" y="19"/>
                                </a:lnTo>
                                <a:lnTo>
                                  <a:pt x="15" y="14"/>
                                </a:lnTo>
                                <a:lnTo>
                                  <a:pt x="10" y="10"/>
                                </a:lnTo>
                                <a:lnTo>
                                  <a:pt x="1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120"/>
                        <wps:cNvSpPr>
                          <a:spLocks/>
                        </wps:cNvSpPr>
                        <wps:spPr bwMode="auto">
                          <a:xfrm>
                            <a:off x="3091962" y="2400358"/>
                            <a:ext cx="25906" cy="44251"/>
                          </a:xfrm>
                          <a:custGeom>
                            <a:avLst/>
                            <a:gdLst>
                              <a:gd name="T0" fmla="*/ 48 w 48"/>
                              <a:gd name="T1" fmla="*/ 0 h 82"/>
                              <a:gd name="T2" fmla="*/ 43 w 48"/>
                              <a:gd name="T3" fmla="*/ 10 h 82"/>
                              <a:gd name="T4" fmla="*/ 19 w 48"/>
                              <a:gd name="T5" fmla="*/ 10 h 82"/>
                              <a:gd name="T6" fmla="*/ 14 w 48"/>
                              <a:gd name="T7" fmla="*/ 20 h 82"/>
                              <a:gd name="T8" fmla="*/ 28 w 48"/>
                              <a:gd name="T9" fmla="*/ 24 h 82"/>
                              <a:gd name="T10" fmla="*/ 38 w 48"/>
                              <a:gd name="T11" fmla="*/ 29 h 82"/>
                              <a:gd name="T12" fmla="*/ 43 w 48"/>
                              <a:gd name="T13" fmla="*/ 39 h 82"/>
                              <a:gd name="T14" fmla="*/ 48 w 48"/>
                              <a:gd name="T15" fmla="*/ 48 h 82"/>
                              <a:gd name="T16" fmla="*/ 48 w 48"/>
                              <a:gd name="T17" fmla="*/ 58 h 82"/>
                              <a:gd name="T18" fmla="*/ 43 w 48"/>
                              <a:gd name="T19" fmla="*/ 63 h 82"/>
                              <a:gd name="T20" fmla="*/ 43 w 48"/>
                              <a:gd name="T21" fmla="*/ 68 h 82"/>
                              <a:gd name="T22" fmla="*/ 38 w 48"/>
                              <a:gd name="T23" fmla="*/ 72 h 82"/>
                              <a:gd name="T24" fmla="*/ 33 w 48"/>
                              <a:gd name="T25" fmla="*/ 72 h 82"/>
                              <a:gd name="T26" fmla="*/ 28 w 48"/>
                              <a:gd name="T27" fmla="*/ 77 h 82"/>
                              <a:gd name="T28" fmla="*/ 24 w 48"/>
                              <a:gd name="T29" fmla="*/ 77 h 82"/>
                              <a:gd name="T30" fmla="*/ 14 w 48"/>
                              <a:gd name="T31" fmla="*/ 82 h 82"/>
                              <a:gd name="T32" fmla="*/ 9 w 48"/>
                              <a:gd name="T33" fmla="*/ 77 h 82"/>
                              <a:gd name="T34" fmla="*/ 4 w 48"/>
                              <a:gd name="T35" fmla="*/ 77 h 82"/>
                              <a:gd name="T36" fmla="*/ 4 w 48"/>
                              <a:gd name="T37" fmla="*/ 72 h 82"/>
                              <a:gd name="T38" fmla="*/ 0 w 48"/>
                              <a:gd name="T39" fmla="*/ 72 h 82"/>
                              <a:gd name="T40" fmla="*/ 0 w 48"/>
                              <a:gd name="T41" fmla="*/ 72 h 82"/>
                              <a:gd name="T42" fmla="*/ 4 w 48"/>
                              <a:gd name="T43" fmla="*/ 68 h 82"/>
                              <a:gd name="T44" fmla="*/ 4 w 48"/>
                              <a:gd name="T45" fmla="*/ 68 h 82"/>
                              <a:gd name="T46" fmla="*/ 4 w 48"/>
                              <a:gd name="T47" fmla="*/ 68 h 82"/>
                              <a:gd name="T48" fmla="*/ 9 w 48"/>
                              <a:gd name="T49" fmla="*/ 68 h 82"/>
                              <a:gd name="T50" fmla="*/ 9 w 48"/>
                              <a:gd name="T51" fmla="*/ 68 h 82"/>
                              <a:gd name="T52" fmla="*/ 9 w 48"/>
                              <a:gd name="T53" fmla="*/ 68 h 82"/>
                              <a:gd name="T54" fmla="*/ 14 w 48"/>
                              <a:gd name="T55" fmla="*/ 72 h 82"/>
                              <a:gd name="T56" fmla="*/ 19 w 48"/>
                              <a:gd name="T57" fmla="*/ 72 h 82"/>
                              <a:gd name="T58" fmla="*/ 24 w 48"/>
                              <a:gd name="T59" fmla="*/ 72 h 82"/>
                              <a:gd name="T60" fmla="*/ 28 w 48"/>
                              <a:gd name="T61" fmla="*/ 72 h 82"/>
                              <a:gd name="T62" fmla="*/ 33 w 48"/>
                              <a:gd name="T63" fmla="*/ 68 h 82"/>
                              <a:gd name="T64" fmla="*/ 38 w 48"/>
                              <a:gd name="T65" fmla="*/ 63 h 82"/>
                              <a:gd name="T66" fmla="*/ 38 w 48"/>
                              <a:gd name="T67" fmla="*/ 58 h 82"/>
                              <a:gd name="T68" fmla="*/ 38 w 48"/>
                              <a:gd name="T69" fmla="*/ 48 h 82"/>
                              <a:gd name="T70" fmla="*/ 33 w 48"/>
                              <a:gd name="T71" fmla="*/ 44 h 82"/>
                              <a:gd name="T72" fmla="*/ 28 w 48"/>
                              <a:gd name="T73" fmla="*/ 39 h 82"/>
                              <a:gd name="T74" fmla="*/ 24 w 48"/>
                              <a:gd name="T75" fmla="*/ 34 h 82"/>
                              <a:gd name="T76" fmla="*/ 14 w 48"/>
                              <a:gd name="T77" fmla="*/ 29 h 82"/>
                              <a:gd name="T78" fmla="*/ 4 w 48"/>
                              <a:gd name="T79" fmla="*/ 29 h 82"/>
                              <a:gd name="T80" fmla="*/ 19 w 48"/>
                              <a:gd name="T81" fmla="*/ 0 h 82"/>
                              <a:gd name="T82" fmla="*/ 48 w 48"/>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2">
                                <a:moveTo>
                                  <a:pt x="48" y="0"/>
                                </a:moveTo>
                                <a:lnTo>
                                  <a:pt x="43" y="10"/>
                                </a:lnTo>
                                <a:lnTo>
                                  <a:pt x="19" y="10"/>
                                </a:lnTo>
                                <a:lnTo>
                                  <a:pt x="14" y="20"/>
                                </a:lnTo>
                                <a:lnTo>
                                  <a:pt x="28" y="24"/>
                                </a:lnTo>
                                <a:lnTo>
                                  <a:pt x="38" y="29"/>
                                </a:lnTo>
                                <a:lnTo>
                                  <a:pt x="43" y="39"/>
                                </a:lnTo>
                                <a:lnTo>
                                  <a:pt x="48" y="48"/>
                                </a:lnTo>
                                <a:lnTo>
                                  <a:pt x="48" y="58"/>
                                </a:lnTo>
                                <a:lnTo>
                                  <a:pt x="43" y="63"/>
                                </a:lnTo>
                                <a:lnTo>
                                  <a:pt x="43" y="68"/>
                                </a:lnTo>
                                <a:lnTo>
                                  <a:pt x="38" y="72"/>
                                </a:lnTo>
                                <a:lnTo>
                                  <a:pt x="33" y="72"/>
                                </a:lnTo>
                                <a:lnTo>
                                  <a:pt x="28" y="77"/>
                                </a:lnTo>
                                <a:lnTo>
                                  <a:pt x="24" y="77"/>
                                </a:lnTo>
                                <a:lnTo>
                                  <a:pt x="14" y="82"/>
                                </a:lnTo>
                                <a:lnTo>
                                  <a:pt x="9" y="77"/>
                                </a:lnTo>
                                <a:lnTo>
                                  <a:pt x="4" y="77"/>
                                </a:lnTo>
                                <a:lnTo>
                                  <a:pt x="4" y="72"/>
                                </a:lnTo>
                                <a:lnTo>
                                  <a:pt x="0" y="72"/>
                                </a:lnTo>
                                <a:lnTo>
                                  <a:pt x="4" y="68"/>
                                </a:lnTo>
                                <a:lnTo>
                                  <a:pt x="9" y="68"/>
                                </a:lnTo>
                                <a:lnTo>
                                  <a:pt x="14" y="72"/>
                                </a:lnTo>
                                <a:lnTo>
                                  <a:pt x="19" y="72"/>
                                </a:lnTo>
                                <a:lnTo>
                                  <a:pt x="24" y="72"/>
                                </a:lnTo>
                                <a:lnTo>
                                  <a:pt x="28" y="72"/>
                                </a:lnTo>
                                <a:lnTo>
                                  <a:pt x="33" y="68"/>
                                </a:lnTo>
                                <a:lnTo>
                                  <a:pt x="38" y="63"/>
                                </a:lnTo>
                                <a:lnTo>
                                  <a:pt x="38" y="58"/>
                                </a:lnTo>
                                <a:lnTo>
                                  <a:pt x="38" y="48"/>
                                </a:lnTo>
                                <a:lnTo>
                                  <a:pt x="33" y="44"/>
                                </a:lnTo>
                                <a:lnTo>
                                  <a:pt x="28" y="39"/>
                                </a:lnTo>
                                <a:lnTo>
                                  <a:pt x="24" y="34"/>
                                </a:lnTo>
                                <a:lnTo>
                                  <a:pt x="14" y="29"/>
                                </a:lnTo>
                                <a:lnTo>
                                  <a:pt x="4" y="29"/>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121"/>
                        <wps:cNvSpPr>
                          <a:spLocks/>
                        </wps:cNvSpPr>
                        <wps:spPr bwMode="auto">
                          <a:xfrm>
                            <a:off x="3122725" y="2400358"/>
                            <a:ext cx="36160" cy="41553"/>
                          </a:xfrm>
                          <a:custGeom>
                            <a:avLst/>
                            <a:gdLst>
                              <a:gd name="T0" fmla="*/ 24 w 67"/>
                              <a:gd name="T1" fmla="*/ 5 h 77"/>
                              <a:gd name="T2" fmla="*/ 24 w 67"/>
                              <a:gd name="T3" fmla="*/ 34 h 77"/>
                              <a:gd name="T4" fmla="*/ 43 w 67"/>
                              <a:gd name="T5" fmla="*/ 34 h 77"/>
                              <a:gd name="T6" fmla="*/ 48 w 67"/>
                              <a:gd name="T7" fmla="*/ 34 h 77"/>
                              <a:gd name="T8" fmla="*/ 53 w 67"/>
                              <a:gd name="T9" fmla="*/ 34 h 77"/>
                              <a:gd name="T10" fmla="*/ 53 w 67"/>
                              <a:gd name="T11" fmla="*/ 29 h 77"/>
                              <a:gd name="T12" fmla="*/ 53 w 67"/>
                              <a:gd name="T13" fmla="*/ 24 h 77"/>
                              <a:gd name="T14" fmla="*/ 58 w 67"/>
                              <a:gd name="T15" fmla="*/ 24 h 77"/>
                              <a:gd name="T16" fmla="*/ 58 w 67"/>
                              <a:gd name="T17" fmla="*/ 48 h 77"/>
                              <a:gd name="T18" fmla="*/ 53 w 67"/>
                              <a:gd name="T19" fmla="*/ 48 h 77"/>
                              <a:gd name="T20" fmla="*/ 53 w 67"/>
                              <a:gd name="T21" fmla="*/ 44 h 77"/>
                              <a:gd name="T22" fmla="*/ 53 w 67"/>
                              <a:gd name="T23" fmla="*/ 44 h 77"/>
                              <a:gd name="T24" fmla="*/ 53 w 67"/>
                              <a:gd name="T25" fmla="*/ 44 h 77"/>
                              <a:gd name="T26" fmla="*/ 48 w 67"/>
                              <a:gd name="T27" fmla="*/ 39 h 77"/>
                              <a:gd name="T28" fmla="*/ 48 w 67"/>
                              <a:gd name="T29" fmla="*/ 39 h 77"/>
                              <a:gd name="T30" fmla="*/ 43 w 67"/>
                              <a:gd name="T31" fmla="*/ 39 h 77"/>
                              <a:gd name="T32" fmla="*/ 24 w 67"/>
                              <a:gd name="T33" fmla="*/ 39 h 77"/>
                              <a:gd name="T34" fmla="*/ 24 w 67"/>
                              <a:gd name="T35" fmla="*/ 63 h 77"/>
                              <a:gd name="T36" fmla="*/ 24 w 67"/>
                              <a:gd name="T37" fmla="*/ 68 h 77"/>
                              <a:gd name="T38" fmla="*/ 24 w 67"/>
                              <a:gd name="T39" fmla="*/ 72 h 77"/>
                              <a:gd name="T40" fmla="*/ 24 w 67"/>
                              <a:gd name="T41" fmla="*/ 72 h 77"/>
                              <a:gd name="T42" fmla="*/ 24 w 67"/>
                              <a:gd name="T43" fmla="*/ 72 h 77"/>
                              <a:gd name="T44" fmla="*/ 29 w 67"/>
                              <a:gd name="T45" fmla="*/ 72 h 77"/>
                              <a:gd name="T46" fmla="*/ 29 w 67"/>
                              <a:gd name="T47" fmla="*/ 72 h 77"/>
                              <a:gd name="T48" fmla="*/ 43 w 67"/>
                              <a:gd name="T49" fmla="*/ 72 h 77"/>
                              <a:gd name="T50" fmla="*/ 48 w 67"/>
                              <a:gd name="T51" fmla="*/ 72 h 77"/>
                              <a:gd name="T52" fmla="*/ 53 w 67"/>
                              <a:gd name="T53" fmla="*/ 72 h 77"/>
                              <a:gd name="T54" fmla="*/ 58 w 67"/>
                              <a:gd name="T55" fmla="*/ 72 h 77"/>
                              <a:gd name="T56" fmla="*/ 58 w 67"/>
                              <a:gd name="T57" fmla="*/ 68 h 77"/>
                              <a:gd name="T58" fmla="*/ 63 w 67"/>
                              <a:gd name="T59" fmla="*/ 63 h 77"/>
                              <a:gd name="T60" fmla="*/ 67 w 67"/>
                              <a:gd name="T61" fmla="*/ 58 h 77"/>
                              <a:gd name="T62" fmla="*/ 67 w 67"/>
                              <a:gd name="T63" fmla="*/ 58 h 77"/>
                              <a:gd name="T64" fmla="*/ 63 w 67"/>
                              <a:gd name="T65" fmla="*/ 77 h 77"/>
                              <a:gd name="T66" fmla="*/ 0 w 67"/>
                              <a:gd name="T67" fmla="*/ 77 h 77"/>
                              <a:gd name="T68" fmla="*/ 0 w 67"/>
                              <a:gd name="T69" fmla="*/ 77 h 77"/>
                              <a:gd name="T70" fmla="*/ 5 w 67"/>
                              <a:gd name="T71" fmla="*/ 77 h 77"/>
                              <a:gd name="T72" fmla="*/ 5 w 67"/>
                              <a:gd name="T73" fmla="*/ 77 h 77"/>
                              <a:gd name="T74" fmla="*/ 10 w 67"/>
                              <a:gd name="T75" fmla="*/ 72 h 77"/>
                              <a:gd name="T76" fmla="*/ 10 w 67"/>
                              <a:gd name="T77" fmla="*/ 72 h 77"/>
                              <a:gd name="T78" fmla="*/ 10 w 67"/>
                              <a:gd name="T79" fmla="*/ 72 h 77"/>
                              <a:gd name="T80" fmla="*/ 15 w 67"/>
                              <a:gd name="T81" fmla="*/ 68 h 77"/>
                              <a:gd name="T82" fmla="*/ 15 w 67"/>
                              <a:gd name="T83" fmla="*/ 63 h 77"/>
                              <a:gd name="T84" fmla="*/ 15 w 67"/>
                              <a:gd name="T85" fmla="*/ 15 h 77"/>
                              <a:gd name="T86" fmla="*/ 15 w 67"/>
                              <a:gd name="T87" fmla="*/ 5 h 77"/>
                              <a:gd name="T88" fmla="*/ 10 w 67"/>
                              <a:gd name="T89" fmla="*/ 5 h 77"/>
                              <a:gd name="T90" fmla="*/ 10 w 67"/>
                              <a:gd name="T91" fmla="*/ 0 h 77"/>
                              <a:gd name="T92" fmla="*/ 5 w 67"/>
                              <a:gd name="T93" fmla="*/ 0 h 77"/>
                              <a:gd name="T94" fmla="*/ 0 w 67"/>
                              <a:gd name="T95" fmla="*/ 0 h 77"/>
                              <a:gd name="T96" fmla="*/ 0 w 67"/>
                              <a:gd name="T97" fmla="*/ 0 h 77"/>
                              <a:gd name="T98" fmla="*/ 63 w 67"/>
                              <a:gd name="T99" fmla="*/ 0 h 77"/>
                              <a:gd name="T100" fmla="*/ 63 w 67"/>
                              <a:gd name="T101" fmla="*/ 15 h 77"/>
                              <a:gd name="T102" fmla="*/ 63 w 67"/>
                              <a:gd name="T103" fmla="*/ 15 h 77"/>
                              <a:gd name="T104" fmla="*/ 58 w 67"/>
                              <a:gd name="T105" fmla="*/ 10 h 77"/>
                              <a:gd name="T106" fmla="*/ 58 w 67"/>
                              <a:gd name="T107" fmla="*/ 5 h 77"/>
                              <a:gd name="T108" fmla="*/ 58 w 67"/>
                              <a:gd name="T109" fmla="*/ 5 h 77"/>
                              <a:gd name="T110" fmla="*/ 53 w 67"/>
                              <a:gd name="T111" fmla="*/ 5 h 77"/>
                              <a:gd name="T112" fmla="*/ 53 w 67"/>
                              <a:gd name="T113" fmla="*/ 5 h 77"/>
                              <a:gd name="T114" fmla="*/ 48 w 67"/>
                              <a:gd name="T115" fmla="*/ 5 h 77"/>
                              <a:gd name="T116" fmla="*/ 24 w 67"/>
                              <a:gd name="T117"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24" y="5"/>
                                </a:moveTo>
                                <a:lnTo>
                                  <a:pt x="24" y="34"/>
                                </a:lnTo>
                                <a:lnTo>
                                  <a:pt x="43" y="34"/>
                                </a:lnTo>
                                <a:lnTo>
                                  <a:pt x="48" y="34"/>
                                </a:lnTo>
                                <a:lnTo>
                                  <a:pt x="53" y="34"/>
                                </a:lnTo>
                                <a:lnTo>
                                  <a:pt x="53" y="29"/>
                                </a:lnTo>
                                <a:lnTo>
                                  <a:pt x="53" y="24"/>
                                </a:lnTo>
                                <a:lnTo>
                                  <a:pt x="58" y="24"/>
                                </a:lnTo>
                                <a:lnTo>
                                  <a:pt x="58" y="48"/>
                                </a:lnTo>
                                <a:lnTo>
                                  <a:pt x="53" y="48"/>
                                </a:lnTo>
                                <a:lnTo>
                                  <a:pt x="53" y="44"/>
                                </a:lnTo>
                                <a:lnTo>
                                  <a:pt x="48" y="39"/>
                                </a:lnTo>
                                <a:lnTo>
                                  <a:pt x="43" y="39"/>
                                </a:lnTo>
                                <a:lnTo>
                                  <a:pt x="24" y="39"/>
                                </a:lnTo>
                                <a:lnTo>
                                  <a:pt x="24" y="63"/>
                                </a:lnTo>
                                <a:lnTo>
                                  <a:pt x="24" y="68"/>
                                </a:lnTo>
                                <a:lnTo>
                                  <a:pt x="24" y="72"/>
                                </a:lnTo>
                                <a:lnTo>
                                  <a:pt x="29" y="72"/>
                                </a:lnTo>
                                <a:lnTo>
                                  <a:pt x="43" y="72"/>
                                </a:lnTo>
                                <a:lnTo>
                                  <a:pt x="48" y="72"/>
                                </a:lnTo>
                                <a:lnTo>
                                  <a:pt x="53" y="72"/>
                                </a:lnTo>
                                <a:lnTo>
                                  <a:pt x="58" y="72"/>
                                </a:lnTo>
                                <a:lnTo>
                                  <a:pt x="58" y="68"/>
                                </a:lnTo>
                                <a:lnTo>
                                  <a:pt x="63" y="63"/>
                                </a:lnTo>
                                <a:lnTo>
                                  <a:pt x="67" y="58"/>
                                </a:lnTo>
                                <a:lnTo>
                                  <a:pt x="63" y="77"/>
                                </a:lnTo>
                                <a:lnTo>
                                  <a:pt x="0" y="77"/>
                                </a:lnTo>
                                <a:lnTo>
                                  <a:pt x="5" y="77"/>
                                </a:lnTo>
                                <a:lnTo>
                                  <a:pt x="10" y="72"/>
                                </a:lnTo>
                                <a:lnTo>
                                  <a:pt x="15" y="68"/>
                                </a:lnTo>
                                <a:lnTo>
                                  <a:pt x="15" y="63"/>
                                </a:lnTo>
                                <a:lnTo>
                                  <a:pt x="15" y="15"/>
                                </a:lnTo>
                                <a:lnTo>
                                  <a:pt x="15" y="5"/>
                                </a:lnTo>
                                <a:lnTo>
                                  <a:pt x="10" y="5"/>
                                </a:lnTo>
                                <a:lnTo>
                                  <a:pt x="10" y="0"/>
                                </a:lnTo>
                                <a:lnTo>
                                  <a:pt x="5" y="0"/>
                                </a:lnTo>
                                <a:lnTo>
                                  <a:pt x="0" y="0"/>
                                </a:lnTo>
                                <a:lnTo>
                                  <a:pt x="63" y="0"/>
                                </a:lnTo>
                                <a:lnTo>
                                  <a:pt x="63" y="15"/>
                                </a:lnTo>
                                <a:lnTo>
                                  <a:pt x="58" y="10"/>
                                </a:lnTo>
                                <a:lnTo>
                                  <a:pt x="58" y="5"/>
                                </a:lnTo>
                                <a:lnTo>
                                  <a:pt x="53" y="5"/>
                                </a:lnTo>
                                <a:lnTo>
                                  <a:pt x="48"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Rectangle 1122"/>
                        <wps:cNvSpPr>
                          <a:spLocks noChangeArrowheads="1"/>
                        </wps:cNvSpPr>
                        <wps:spPr bwMode="auto">
                          <a:xfrm>
                            <a:off x="3177235" y="2426261"/>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Freeform 1123"/>
                        <wps:cNvSpPr>
                          <a:spLocks noEditPoints="1"/>
                        </wps:cNvSpPr>
                        <wps:spPr bwMode="auto">
                          <a:xfrm>
                            <a:off x="3213395" y="2398200"/>
                            <a:ext cx="28604" cy="46410"/>
                          </a:xfrm>
                          <a:custGeom>
                            <a:avLst/>
                            <a:gdLst>
                              <a:gd name="T0" fmla="*/ 0 w 53"/>
                              <a:gd name="T1" fmla="*/ 43 h 86"/>
                              <a:gd name="T2" fmla="*/ 0 w 53"/>
                              <a:gd name="T3" fmla="*/ 28 h 86"/>
                              <a:gd name="T4" fmla="*/ 5 w 53"/>
                              <a:gd name="T5" fmla="*/ 19 h 86"/>
                              <a:gd name="T6" fmla="*/ 10 w 53"/>
                              <a:gd name="T7" fmla="*/ 9 h 86"/>
                              <a:gd name="T8" fmla="*/ 15 w 53"/>
                              <a:gd name="T9" fmla="*/ 4 h 86"/>
                              <a:gd name="T10" fmla="*/ 19 w 53"/>
                              <a:gd name="T11" fmla="*/ 4 h 86"/>
                              <a:gd name="T12" fmla="*/ 24 w 53"/>
                              <a:gd name="T13" fmla="*/ 0 h 86"/>
                              <a:gd name="T14" fmla="*/ 34 w 53"/>
                              <a:gd name="T15" fmla="*/ 4 h 86"/>
                              <a:gd name="T16" fmla="*/ 43 w 53"/>
                              <a:gd name="T17" fmla="*/ 9 h 86"/>
                              <a:gd name="T18" fmla="*/ 48 w 53"/>
                              <a:gd name="T19" fmla="*/ 24 h 86"/>
                              <a:gd name="T20" fmla="*/ 53 w 53"/>
                              <a:gd name="T21" fmla="*/ 43 h 86"/>
                              <a:gd name="T22" fmla="*/ 48 w 53"/>
                              <a:gd name="T23" fmla="*/ 52 h 86"/>
                              <a:gd name="T24" fmla="*/ 48 w 53"/>
                              <a:gd name="T25" fmla="*/ 67 h 86"/>
                              <a:gd name="T26" fmla="*/ 43 w 53"/>
                              <a:gd name="T27" fmla="*/ 72 h 86"/>
                              <a:gd name="T28" fmla="*/ 38 w 53"/>
                              <a:gd name="T29" fmla="*/ 81 h 86"/>
                              <a:gd name="T30" fmla="*/ 29 w 53"/>
                              <a:gd name="T31" fmla="*/ 81 h 86"/>
                              <a:gd name="T32" fmla="*/ 24 w 53"/>
                              <a:gd name="T33" fmla="*/ 86 h 86"/>
                              <a:gd name="T34" fmla="*/ 15 w 53"/>
                              <a:gd name="T35" fmla="*/ 81 h 86"/>
                              <a:gd name="T36" fmla="*/ 5 w 53"/>
                              <a:gd name="T37" fmla="*/ 72 h 86"/>
                              <a:gd name="T38" fmla="*/ 0 w 53"/>
                              <a:gd name="T39" fmla="*/ 57 h 86"/>
                              <a:gd name="T40" fmla="*/ 0 w 53"/>
                              <a:gd name="T41" fmla="*/ 43 h 86"/>
                              <a:gd name="T42" fmla="*/ 10 w 53"/>
                              <a:gd name="T43" fmla="*/ 43 h 86"/>
                              <a:gd name="T44" fmla="*/ 10 w 53"/>
                              <a:gd name="T45" fmla="*/ 57 h 86"/>
                              <a:gd name="T46" fmla="*/ 15 w 53"/>
                              <a:gd name="T47" fmla="*/ 72 h 86"/>
                              <a:gd name="T48" fmla="*/ 19 w 53"/>
                              <a:gd name="T49" fmla="*/ 76 h 86"/>
                              <a:gd name="T50" fmla="*/ 24 w 53"/>
                              <a:gd name="T51" fmla="*/ 81 h 86"/>
                              <a:gd name="T52" fmla="*/ 29 w 53"/>
                              <a:gd name="T53" fmla="*/ 81 h 86"/>
                              <a:gd name="T54" fmla="*/ 29 w 53"/>
                              <a:gd name="T55" fmla="*/ 76 h 86"/>
                              <a:gd name="T56" fmla="*/ 34 w 53"/>
                              <a:gd name="T57" fmla="*/ 72 h 86"/>
                              <a:gd name="T58" fmla="*/ 38 w 53"/>
                              <a:gd name="T59" fmla="*/ 67 h 86"/>
                              <a:gd name="T60" fmla="*/ 38 w 53"/>
                              <a:gd name="T61" fmla="*/ 57 h 86"/>
                              <a:gd name="T62" fmla="*/ 38 w 53"/>
                              <a:gd name="T63" fmla="*/ 38 h 86"/>
                              <a:gd name="T64" fmla="*/ 38 w 53"/>
                              <a:gd name="T65" fmla="*/ 28 h 86"/>
                              <a:gd name="T66" fmla="*/ 38 w 53"/>
                              <a:gd name="T67" fmla="*/ 19 h 86"/>
                              <a:gd name="T68" fmla="*/ 34 w 53"/>
                              <a:gd name="T69" fmla="*/ 9 h 86"/>
                              <a:gd name="T70" fmla="*/ 29 w 53"/>
                              <a:gd name="T71" fmla="*/ 9 h 86"/>
                              <a:gd name="T72" fmla="*/ 29 w 53"/>
                              <a:gd name="T73" fmla="*/ 4 h 86"/>
                              <a:gd name="T74" fmla="*/ 24 w 53"/>
                              <a:gd name="T75" fmla="*/ 4 h 86"/>
                              <a:gd name="T76" fmla="*/ 19 w 53"/>
                              <a:gd name="T77" fmla="*/ 4 h 86"/>
                              <a:gd name="T78" fmla="*/ 19 w 53"/>
                              <a:gd name="T79" fmla="*/ 9 h 86"/>
                              <a:gd name="T80" fmla="*/ 15 w 53"/>
                              <a:gd name="T81" fmla="*/ 14 h 86"/>
                              <a:gd name="T82" fmla="*/ 10 w 53"/>
                              <a:gd name="T83" fmla="*/ 24 h 86"/>
                              <a:gd name="T84" fmla="*/ 10 w 53"/>
                              <a:gd name="T85" fmla="*/ 33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8"/>
                                </a:lnTo>
                                <a:lnTo>
                                  <a:pt x="5" y="19"/>
                                </a:lnTo>
                                <a:lnTo>
                                  <a:pt x="10" y="9"/>
                                </a:lnTo>
                                <a:lnTo>
                                  <a:pt x="15" y="4"/>
                                </a:lnTo>
                                <a:lnTo>
                                  <a:pt x="19" y="4"/>
                                </a:lnTo>
                                <a:lnTo>
                                  <a:pt x="24" y="0"/>
                                </a:lnTo>
                                <a:lnTo>
                                  <a:pt x="34" y="4"/>
                                </a:lnTo>
                                <a:lnTo>
                                  <a:pt x="43" y="9"/>
                                </a:lnTo>
                                <a:lnTo>
                                  <a:pt x="48" y="24"/>
                                </a:lnTo>
                                <a:lnTo>
                                  <a:pt x="53" y="43"/>
                                </a:lnTo>
                                <a:lnTo>
                                  <a:pt x="48" y="52"/>
                                </a:lnTo>
                                <a:lnTo>
                                  <a:pt x="48" y="67"/>
                                </a:lnTo>
                                <a:lnTo>
                                  <a:pt x="43" y="72"/>
                                </a:lnTo>
                                <a:lnTo>
                                  <a:pt x="38" y="81"/>
                                </a:lnTo>
                                <a:lnTo>
                                  <a:pt x="29" y="81"/>
                                </a:lnTo>
                                <a:lnTo>
                                  <a:pt x="24" y="86"/>
                                </a:lnTo>
                                <a:lnTo>
                                  <a:pt x="15" y="81"/>
                                </a:lnTo>
                                <a:lnTo>
                                  <a:pt x="5" y="72"/>
                                </a:lnTo>
                                <a:lnTo>
                                  <a:pt x="0" y="57"/>
                                </a:lnTo>
                                <a:lnTo>
                                  <a:pt x="0" y="43"/>
                                </a:lnTo>
                                <a:close/>
                                <a:moveTo>
                                  <a:pt x="10" y="43"/>
                                </a:moveTo>
                                <a:lnTo>
                                  <a:pt x="10" y="57"/>
                                </a:lnTo>
                                <a:lnTo>
                                  <a:pt x="15" y="72"/>
                                </a:lnTo>
                                <a:lnTo>
                                  <a:pt x="19" y="76"/>
                                </a:lnTo>
                                <a:lnTo>
                                  <a:pt x="24" y="81"/>
                                </a:lnTo>
                                <a:lnTo>
                                  <a:pt x="29" y="81"/>
                                </a:lnTo>
                                <a:lnTo>
                                  <a:pt x="29" y="76"/>
                                </a:lnTo>
                                <a:lnTo>
                                  <a:pt x="34" y="72"/>
                                </a:lnTo>
                                <a:lnTo>
                                  <a:pt x="38" y="67"/>
                                </a:lnTo>
                                <a:lnTo>
                                  <a:pt x="38" y="57"/>
                                </a:lnTo>
                                <a:lnTo>
                                  <a:pt x="38" y="38"/>
                                </a:lnTo>
                                <a:lnTo>
                                  <a:pt x="38" y="28"/>
                                </a:lnTo>
                                <a:lnTo>
                                  <a:pt x="38" y="19"/>
                                </a:lnTo>
                                <a:lnTo>
                                  <a:pt x="34" y="9"/>
                                </a:lnTo>
                                <a:lnTo>
                                  <a:pt x="29" y="9"/>
                                </a:lnTo>
                                <a:lnTo>
                                  <a:pt x="29" y="4"/>
                                </a:lnTo>
                                <a:lnTo>
                                  <a:pt x="24" y="4"/>
                                </a:lnTo>
                                <a:lnTo>
                                  <a:pt x="19" y="4"/>
                                </a:lnTo>
                                <a:lnTo>
                                  <a:pt x="19" y="9"/>
                                </a:lnTo>
                                <a:lnTo>
                                  <a:pt x="15" y="14"/>
                                </a:lnTo>
                                <a:lnTo>
                                  <a:pt x="10" y="24"/>
                                </a:lnTo>
                                <a:lnTo>
                                  <a:pt x="10"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124"/>
                        <wps:cNvSpPr>
                          <a:spLocks/>
                        </wps:cNvSpPr>
                        <wps:spPr bwMode="auto">
                          <a:xfrm>
                            <a:off x="3246857" y="2400358"/>
                            <a:ext cx="23747" cy="44251"/>
                          </a:xfrm>
                          <a:custGeom>
                            <a:avLst/>
                            <a:gdLst>
                              <a:gd name="T0" fmla="*/ 44 w 44"/>
                              <a:gd name="T1" fmla="*/ 0 h 82"/>
                              <a:gd name="T2" fmla="*/ 39 w 44"/>
                              <a:gd name="T3" fmla="*/ 10 h 82"/>
                              <a:gd name="T4" fmla="*/ 15 w 44"/>
                              <a:gd name="T5" fmla="*/ 10 h 82"/>
                              <a:gd name="T6" fmla="*/ 10 w 44"/>
                              <a:gd name="T7" fmla="*/ 20 h 82"/>
                              <a:gd name="T8" fmla="*/ 24 w 44"/>
                              <a:gd name="T9" fmla="*/ 24 h 82"/>
                              <a:gd name="T10" fmla="*/ 34 w 44"/>
                              <a:gd name="T11" fmla="*/ 29 h 82"/>
                              <a:gd name="T12" fmla="*/ 44 w 44"/>
                              <a:gd name="T13" fmla="*/ 39 h 82"/>
                              <a:gd name="T14" fmla="*/ 44 w 44"/>
                              <a:gd name="T15" fmla="*/ 48 h 82"/>
                              <a:gd name="T16" fmla="*/ 44 w 44"/>
                              <a:gd name="T17" fmla="*/ 58 h 82"/>
                              <a:gd name="T18" fmla="*/ 39 w 44"/>
                              <a:gd name="T19" fmla="*/ 63 h 82"/>
                              <a:gd name="T20" fmla="*/ 39 w 44"/>
                              <a:gd name="T21" fmla="*/ 68 h 82"/>
                              <a:gd name="T22" fmla="*/ 34 w 44"/>
                              <a:gd name="T23" fmla="*/ 72 h 82"/>
                              <a:gd name="T24" fmla="*/ 29 w 44"/>
                              <a:gd name="T25" fmla="*/ 72 h 82"/>
                              <a:gd name="T26" fmla="*/ 24 w 44"/>
                              <a:gd name="T27" fmla="*/ 77 h 82"/>
                              <a:gd name="T28" fmla="*/ 20 w 44"/>
                              <a:gd name="T29" fmla="*/ 77 h 82"/>
                              <a:gd name="T30" fmla="*/ 10 w 44"/>
                              <a:gd name="T31" fmla="*/ 82 h 82"/>
                              <a:gd name="T32" fmla="*/ 5 w 44"/>
                              <a:gd name="T33" fmla="*/ 77 h 82"/>
                              <a:gd name="T34" fmla="*/ 0 w 44"/>
                              <a:gd name="T35" fmla="*/ 77 h 82"/>
                              <a:gd name="T36" fmla="*/ 0 w 44"/>
                              <a:gd name="T37" fmla="*/ 72 h 82"/>
                              <a:gd name="T38" fmla="*/ 0 w 44"/>
                              <a:gd name="T39" fmla="*/ 72 h 82"/>
                              <a:gd name="T40" fmla="*/ 0 w 44"/>
                              <a:gd name="T41" fmla="*/ 72 h 82"/>
                              <a:gd name="T42" fmla="*/ 0 w 44"/>
                              <a:gd name="T43" fmla="*/ 68 h 82"/>
                              <a:gd name="T44" fmla="*/ 0 w 44"/>
                              <a:gd name="T45" fmla="*/ 68 h 82"/>
                              <a:gd name="T46" fmla="*/ 5 w 44"/>
                              <a:gd name="T47" fmla="*/ 68 h 82"/>
                              <a:gd name="T48" fmla="*/ 5 w 44"/>
                              <a:gd name="T49" fmla="*/ 68 h 82"/>
                              <a:gd name="T50" fmla="*/ 5 w 44"/>
                              <a:gd name="T51" fmla="*/ 68 h 82"/>
                              <a:gd name="T52" fmla="*/ 5 w 44"/>
                              <a:gd name="T53" fmla="*/ 68 h 82"/>
                              <a:gd name="T54" fmla="*/ 10 w 44"/>
                              <a:gd name="T55" fmla="*/ 72 h 82"/>
                              <a:gd name="T56" fmla="*/ 15 w 44"/>
                              <a:gd name="T57" fmla="*/ 72 h 82"/>
                              <a:gd name="T58" fmla="*/ 20 w 44"/>
                              <a:gd name="T59" fmla="*/ 72 h 82"/>
                              <a:gd name="T60" fmla="*/ 24 w 44"/>
                              <a:gd name="T61" fmla="*/ 72 h 82"/>
                              <a:gd name="T62" fmla="*/ 29 w 44"/>
                              <a:gd name="T63" fmla="*/ 68 h 82"/>
                              <a:gd name="T64" fmla="*/ 34 w 44"/>
                              <a:gd name="T65" fmla="*/ 63 h 82"/>
                              <a:gd name="T66" fmla="*/ 34 w 44"/>
                              <a:gd name="T67" fmla="*/ 58 h 82"/>
                              <a:gd name="T68" fmla="*/ 34 w 44"/>
                              <a:gd name="T69" fmla="*/ 48 h 82"/>
                              <a:gd name="T70" fmla="*/ 29 w 44"/>
                              <a:gd name="T71" fmla="*/ 44 h 82"/>
                              <a:gd name="T72" fmla="*/ 24 w 44"/>
                              <a:gd name="T73" fmla="*/ 39 h 82"/>
                              <a:gd name="T74" fmla="*/ 20 w 44"/>
                              <a:gd name="T75" fmla="*/ 34 h 82"/>
                              <a:gd name="T76" fmla="*/ 10 w 44"/>
                              <a:gd name="T77" fmla="*/ 29 h 82"/>
                              <a:gd name="T78" fmla="*/ 0 w 44"/>
                              <a:gd name="T79" fmla="*/ 29 h 82"/>
                              <a:gd name="T80" fmla="*/ 15 w 44"/>
                              <a:gd name="T81" fmla="*/ 0 h 82"/>
                              <a:gd name="T82" fmla="*/ 44 w 44"/>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82">
                                <a:moveTo>
                                  <a:pt x="44" y="0"/>
                                </a:moveTo>
                                <a:lnTo>
                                  <a:pt x="39" y="10"/>
                                </a:lnTo>
                                <a:lnTo>
                                  <a:pt x="15" y="10"/>
                                </a:lnTo>
                                <a:lnTo>
                                  <a:pt x="10" y="20"/>
                                </a:lnTo>
                                <a:lnTo>
                                  <a:pt x="24" y="24"/>
                                </a:lnTo>
                                <a:lnTo>
                                  <a:pt x="34" y="29"/>
                                </a:lnTo>
                                <a:lnTo>
                                  <a:pt x="44" y="39"/>
                                </a:lnTo>
                                <a:lnTo>
                                  <a:pt x="44" y="48"/>
                                </a:lnTo>
                                <a:lnTo>
                                  <a:pt x="44" y="58"/>
                                </a:lnTo>
                                <a:lnTo>
                                  <a:pt x="39" y="63"/>
                                </a:lnTo>
                                <a:lnTo>
                                  <a:pt x="39" y="68"/>
                                </a:lnTo>
                                <a:lnTo>
                                  <a:pt x="34" y="72"/>
                                </a:lnTo>
                                <a:lnTo>
                                  <a:pt x="29" y="72"/>
                                </a:lnTo>
                                <a:lnTo>
                                  <a:pt x="24" y="77"/>
                                </a:lnTo>
                                <a:lnTo>
                                  <a:pt x="20" y="77"/>
                                </a:lnTo>
                                <a:lnTo>
                                  <a:pt x="10" y="82"/>
                                </a:lnTo>
                                <a:lnTo>
                                  <a:pt x="5" y="77"/>
                                </a:lnTo>
                                <a:lnTo>
                                  <a:pt x="0" y="77"/>
                                </a:lnTo>
                                <a:lnTo>
                                  <a:pt x="0" y="72"/>
                                </a:lnTo>
                                <a:lnTo>
                                  <a:pt x="0" y="68"/>
                                </a:lnTo>
                                <a:lnTo>
                                  <a:pt x="5" y="68"/>
                                </a:lnTo>
                                <a:lnTo>
                                  <a:pt x="10" y="72"/>
                                </a:lnTo>
                                <a:lnTo>
                                  <a:pt x="15" y="72"/>
                                </a:lnTo>
                                <a:lnTo>
                                  <a:pt x="20" y="72"/>
                                </a:lnTo>
                                <a:lnTo>
                                  <a:pt x="24" y="72"/>
                                </a:lnTo>
                                <a:lnTo>
                                  <a:pt x="29" y="68"/>
                                </a:lnTo>
                                <a:lnTo>
                                  <a:pt x="34" y="63"/>
                                </a:lnTo>
                                <a:lnTo>
                                  <a:pt x="34" y="58"/>
                                </a:lnTo>
                                <a:lnTo>
                                  <a:pt x="34" y="48"/>
                                </a:lnTo>
                                <a:lnTo>
                                  <a:pt x="29" y="44"/>
                                </a:lnTo>
                                <a:lnTo>
                                  <a:pt x="24" y="39"/>
                                </a:lnTo>
                                <a:lnTo>
                                  <a:pt x="20" y="34"/>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125"/>
                        <wps:cNvSpPr>
                          <a:spLocks/>
                        </wps:cNvSpPr>
                        <wps:spPr bwMode="auto">
                          <a:xfrm>
                            <a:off x="3319717" y="2403057"/>
                            <a:ext cx="17810" cy="38855"/>
                          </a:xfrm>
                          <a:custGeom>
                            <a:avLst/>
                            <a:gdLst>
                              <a:gd name="T0" fmla="*/ 19 w 33"/>
                              <a:gd name="T1" fmla="*/ 0 h 72"/>
                              <a:gd name="T2" fmla="*/ 19 w 33"/>
                              <a:gd name="T3" fmla="*/ 19 h 72"/>
                              <a:gd name="T4" fmla="*/ 29 w 33"/>
                              <a:gd name="T5" fmla="*/ 19 h 72"/>
                              <a:gd name="T6" fmla="*/ 29 w 33"/>
                              <a:gd name="T7" fmla="*/ 24 h 72"/>
                              <a:gd name="T8" fmla="*/ 19 w 33"/>
                              <a:gd name="T9" fmla="*/ 24 h 72"/>
                              <a:gd name="T10" fmla="*/ 19 w 33"/>
                              <a:gd name="T11" fmla="*/ 58 h 72"/>
                              <a:gd name="T12" fmla="*/ 19 w 33"/>
                              <a:gd name="T13" fmla="*/ 63 h 72"/>
                              <a:gd name="T14" fmla="*/ 19 w 33"/>
                              <a:gd name="T15" fmla="*/ 67 h 72"/>
                              <a:gd name="T16" fmla="*/ 19 w 33"/>
                              <a:gd name="T17" fmla="*/ 67 h 72"/>
                              <a:gd name="T18" fmla="*/ 24 w 33"/>
                              <a:gd name="T19" fmla="*/ 67 h 72"/>
                              <a:gd name="T20" fmla="*/ 24 w 33"/>
                              <a:gd name="T21" fmla="*/ 67 h 72"/>
                              <a:gd name="T22" fmla="*/ 29 w 33"/>
                              <a:gd name="T23" fmla="*/ 67 h 72"/>
                              <a:gd name="T24" fmla="*/ 29 w 33"/>
                              <a:gd name="T25" fmla="*/ 63 h 72"/>
                              <a:gd name="T26" fmla="*/ 29 w 33"/>
                              <a:gd name="T27" fmla="*/ 63 h 72"/>
                              <a:gd name="T28" fmla="*/ 33 w 33"/>
                              <a:gd name="T29" fmla="*/ 63 h 72"/>
                              <a:gd name="T30" fmla="*/ 29 w 33"/>
                              <a:gd name="T31" fmla="*/ 67 h 72"/>
                              <a:gd name="T32" fmla="*/ 24 w 33"/>
                              <a:gd name="T33" fmla="*/ 72 h 72"/>
                              <a:gd name="T34" fmla="*/ 24 w 33"/>
                              <a:gd name="T35" fmla="*/ 72 h 72"/>
                              <a:gd name="T36" fmla="*/ 19 w 33"/>
                              <a:gd name="T37" fmla="*/ 72 h 72"/>
                              <a:gd name="T38" fmla="*/ 14 w 33"/>
                              <a:gd name="T39" fmla="*/ 72 h 72"/>
                              <a:gd name="T40" fmla="*/ 14 w 33"/>
                              <a:gd name="T41" fmla="*/ 72 h 72"/>
                              <a:gd name="T42" fmla="*/ 9 w 33"/>
                              <a:gd name="T43" fmla="*/ 72 h 72"/>
                              <a:gd name="T44" fmla="*/ 9 w 33"/>
                              <a:gd name="T45" fmla="*/ 67 h 72"/>
                              <a:gd name="T46" fmla="*/ 9 w 33"/>
                              <a:gd name="T47" fmla="*/ 63 h 72"/>
                              <a:gd name="T48" fmla="*/ 9 w 33"/>
                              <a:gd name="T49" fmla="*/ 58 h 72"/>
                              <a:gd name="T50" fmla="*/ 9 w 33"/>
                              <a:gd name="T51" fmla="*/ 24 h 72"/>
                              <a:gd name="T52" fmla="*/ 0 w 33"/>
                              <a:gd name="T53" fmla="*/ 24 h 72"/>
                              <a:gd name="T54" fmla="*/ 0 w 33"/>
                              <a:gd name="T55" fmla="*/ 19 h 72"/>
                              <a:gd name="T56" fmla="*/ 5 w 33"/>
                              <a:gd name="T57" fmla="*/ 19 h 72"/>
                              <a:gd name="T58" fmla="*/ 5 w 33"/>
                              <a:gd name="T59" fmla="*/ 19 h 72"/>
                              <a:gd name="T60" fmla="*/ 9 w 33"/>
                              <a:gd name="T61" fmla="*/ 15 h 72"/>
                              <a:gd name="T62" fmla="*/ 14 w 33"/>
                              <a:gd name="T63" fmla="*/ 10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29" y="19"/>
                                </a:lnTo>
                                <a:lnTo>
                                  <a:pt x="29" y="24"/>
                                </a:lnTo>
                                <a:lnTo>
                                  <a:pt x="19" y="24"/>
                                </a:lnTo>
                                <a:lnTo>
                                  <a:pt x="19" y="58"/>
                                </a:lnTo>
                                <a:lnTo>
                                  <a:pt x="19" y="63"/>
                                </a:lnTo>
                                <a:lnTo>
                                  <a:pt x="19" y="67"/>
                                </a:lnTo>
                                <a:lnTo>
                                  <a:pt x="24" y="67"/>
                                </a:lnTo>
                                <a:lnTo>
                                  <a:pt x="29" y="67"/>
                                </a:lnTo>
                                <a:lnTo>
                                  <a:pt x="29" y="63"/>
                                </a:lnTo>
                                <a:lnTo>
                                  <a:pt x="33" y="63"/>
                                </a:lnTo>
                                <a:lnTo>
                                  <a:pt x="29" y="67"/>
                                </a:lnTo>
                                <a:lnTo>
                                  <a:pt x="24" y="72"/>
                                </a:lnTo>
                                <a:lnTo>
                                  <a:pt x="19" y="72"/>
                                </a:lnTo>
                                <a:lnTo>
                                  <a:pt x="14" y="72"/>
                                </a:lnTo>
                                <a:lnTo>
                                  <a:pt x="9" y="72"/>
                                </a:lnTo>
                                <a:lnTo>
                                  <a:pt x="9" y="67"/>
                                </a:lnTo>
                                <a:lnTo>
                                  <a:pt x="9" y="63"/>
                                </a:lnTo>
                                <a:lnTo>
                                  <a:pt x="9" y="58"/>
                                </a:lnTo>
                                <a:lnTo>
                                  <a:pt x="9" y="24"/>
                                </a:lnTo>
                                <a:lnTo>
                                  <a:pt x="0" y="24"/>
                                </a:lnTo>
                                <a:lnTo>
                                  <a:pt x="0" y="19"/>
                                </a:lnTo>
                                <a:lnTo>
                                  <a:pt x="5" y="19"/>
                                </a:lnTo>
                                <a:lnTo>
                                  <a:pt x="9" y="15"/>
                                </a:lnTo>
                                <a:lnTo>
                                  <a:pt x="14" y="10"/>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126"/>
                        <wps:cNvSpPr>
                          <a:spLocks noEditPoints="1"/>
                        </wps:cNvSpPr>
                        <wps:spPr bwMode="auto">
                          <a:xfrm>
                            <a:off x="3337527" y="2413310"/>
                            <a:ext cx="28604" cy="31300"/>
                          </a:xfrm>
                          <a:custGeom>
                            <a:avLst/>
                            <a:gdLst>
                              <a:gd name="T0" fmla="*/ 29 w 53"/>
                              <a:gd name="T1" fmla="*/ 0 h 58"/>
                              <a:gd name="T2" fmla="*/ 39 w 53"/>
                              <a:gd name="T3" fmla="*/ 0 h 58"/>
                              <a:gd name="T4" fmla="*/ 48 w 53"/>
                              <a:gd name="T5" fmla="*/ 10 h 58"/>
                              <a:gd name="T6" fmla="*/ 53 w 53"/>
                              <a:gd name="T7" fmla="*/ 15 h 58"/>
                              <a:gd name="T8" fmla="*/ 53 w 53"/>
                              <a:gd name="T9" fmla="*/ 24 h 58"/>
                              <a:gd name="T10" fmla="*/ 53 w 53"/>
                              <a:gd name="T11" fmla="*/ 34 h 58"/>
                              <a:gd name="T12" fmla="*/ 53 w 53"/>
                              <a:gd name="T13" fmla="*/ 39 h 58"/>
                              <a:gd name="T14" fmla="*/ 48 w 53"/>
                              <a:gd name="T15" fmla="*/ 48 h 58"/>
                              <a:gd name="T16" fmla="*/ 44 w 53"/>
                              <a:gd name="T17" fmla="*/ 53 h 58"/>
                              <a:gd name="T18" fmla="*/ 34 w 53"/>
                              <a:gd name="T19" fmla="*/ 53 h 58"/>
                              <a:gd name="T20" fmla="*/ 29 w 53"/>
                              <a:gd name="T21" fmla="*/ 58 h 58"/>
                              <a:gd name="T22" fmla="*/ 15 w 53"/>
                              <a:gd name="T23" fmla="*/ 53 h 58"/>
                              <a:gd name="T24" fmla="*/ 10 w 53"/>
                              <a:gd name="T25" fmla="*/ 48 h 58"/>
                              <a:gd name="T26" fmla="*/ 5 w 53"/>
                              <a:gd name="T27" fmla="*/ 39 h 58"/>
                              <a:gd name="T28" fmla="*/ 0 w 53"/>
                              <a:gd name="T29" fmla="*/ 29 h 58"/>
                              <a:gd name="T30" fmla="*/ 5 w 53"/>
                              <a:gd name="T31" fmla="*/ 20 h 58"/>
                              <a:gd name="T32" fmla="*/ 5 w 53"/>
                              <a:gd name="T33" fmla="*/ 15 h 58"/>
                              <a:gd name="T34" fmla="*/ 10 w 53"/>
                              <a:gd name="T35" fmla="*/ 5 h 58"/>
                              <a:gd name="T36" fmla="*/ 15 w 53"/>
                              <a:gd name="T37" fmla="*/ 0 h 58"/>
                              <a:gd name="T38" fmla="*/ 24 w 53"/>
                              <a:gd name="T39" fmla="*/ 0 h 58"/>
                              <a:gd name="T40" fmla="*/ 29 w 53"/>
                              <a:gd name="T41" fmla="*/ 0 h 58"/>
                              <a:gd name="T42" fmla="*/ 29 w 53"/>
                              <a:gd name="T43" fmla="*/ 5 h 58"/>
                              <a:gd name="T44" fmla="*/ 24 w 53"/>
                              <a:gd name="T45" fmla="*/ 5 h 58"/>
                              <a:gd name="T46" fmla="*/ 20 w 53"/>
                              <a:gd name="T47" fmla="*/ 5 h 58"/>
                              <a:gd name="T48" fmla="*/ 20 w 53"/>
                              <a:gd name="T49" fmla="*/ 5 h 58"/>
                              <a:gd name="T50" fmla="*/ 15 w 53"/>
                              <a:gd name="T51" fmla="*/ 10 h 58"/>
                              <a:gd name="T52" fmla="*/ 15 w 53"/>
                              <a:gd name="T53" fmla="*/ 15 h 58"/>
                              <a:gd name="T54" fmla="*/ 15 w 53"/>
                              <a:gd name="T55" fmla="*/ 24 h 58"/>
                              <a:gd name="T56" fmla="*/ 15 w 53"/>
                              <a:gd name="T57" fmla="*/ 34 h 58"/>
                              <a:gd name="T58" fmla="*/ 20 w 53"/>
                              <a:gd name="T59" fmla="*/ 44 h 58"/>
                              <a:gd name="T60" fmla="*/ 24 w 53"/>
                              <a:gd name="T61" fmla="*/ 48 h 58"/>
                              <a:gd name="T62" fmla="*/ 29 w 53"/>
                              <a:gd name="T63" fmla="*/ 53 h 58"/>
                              <a:gd name="T64" fmla="*/ 34 w 53"/>
                              <a:gd name="T65" fmla="*/ 48 h 58"/>
                              <a:gd name="T66" fmla="*/ 39 w 53"/>
                              <a:gd name="T67" fmla="*/ 48 h 58"/>
                              <a:gd name="T68" fmla="*/ 44 w 53"/>
                              <a:gd name="T69" fmla="*/ 39 h 58"/>
                              <a:gd name="T70" fmla="*/ 44 w 53"/>
                              <a:gd name="T71" fmla="*/ 29 h 58"/>
                              <a:gd name="T72" fmla="*/ 44 w 53"/>
                              <a:gd name="T73" fmla="*/ 20 h 58"/>
                              <a:gd name="T74" fmla="*/ 39 w 53"/>
                              <a:gd name="T75" fmla="*/ 10 h 58"/>
                              <a:gd name="T76" fmla="*/ 34 w 53"/>
                              <a:gd name="T77" fmla="*/ 5 h 58"/>
                              <a:gd name="T78" fmla="*/ 29 w 53"/>
                              <a:gd name="T79" fmla="*/ 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8">
                                <a:moveTo>
                                  <a:pt x="29" y="0"/>
                                </a:moveTo>
                                <a:lnTo>
                                  <a:pt x="39" y="0"/>
                                </a:lnTo>
                                <a:lnTo>
                                  <a:pt x="48" y="10"/>
                                </a:lnTo>
                                <a:lnTo>
                                  <a:pt x="53" y="15"/>
                                </a:lnTo>
                                <a:lnTo>
                                  <a:pt x="53" y="24"/>
                                </a:lnTo>
                                <a:lnTo>
                                  <a:pt x="53" y="34"/>
                                </a:lnTo>
                                <a:lnTo>
                                  <a:pt x="53" y="39"/>
                                </a:lnTo>
                                <a:lnTo>
                                  <a:pt x="48" y="48"/>
                                </a:lnTo>
                                <a:lnTo>
                                  <a:pt x="44" y="53"/>
                                </a:lnTo>
                                <a:lnTo>
                                  <a:pt x="34" y="53"/>
                                </a:lnTo>
                                <a:lnTo>
                                  <a:pt x="29" y="58"/>
                                </a:lnTo>
                                <a:lnTo>
                                  <a:pt x="15" y="53"/>
                                </a:lnTo>
                                <a:lnTo>
                                  <a:pt x="10" y="48"/>
                                </a:lnTo>
                                <a:lnTo>
                                  <a:pt x="5" y="39"/>
                                </a:lnTo>
                                <a:lnTo>
                                  <a:pt x="0" y="29"/>
                                </a:lnTo>
                                <a:lnTo>
                                  <a:pt x="5" y="20"/>
                                </a:lnTo>
                                <a:lnTo>
                                  <a:pt x="5" y="15"/>
                                </a:lnTo>
                                <a:lnTo>
                                  <a:pt x="10" y="5"/>
                                </a:lnTo>
                                <a:lnTo>
                                  <a:pt x="15" y="0"/>
                                </a:lnTo>
                                <a:lnTo>
                                  <a:pt x="24" y="0"/>
                                </a:lnTo>
                                <a:lnTo>
                                  <a:pt x="29" y="0"/>
                                </a:lnTo>
                                <a:close/>
                                <a:moveTo>
                                  <a:pt x="29" y="5"/>
                                </a:moveTo>
                                <a:lnTo>
                                  <a:pt x="24" y="5"/>
                                </a:lnTo>
                                <a:lnTo>
                                  <a:pt x="20" y="5"/>
                                </a:lnTo>
                                <a:lnTo>
                                  <a:pt x="15" y="10"/>
                                </a:lnTo>
                                <a:lnTo>
                                  <a:pt x="15" y="15"/>
                                </a:lnTo>
                                <a:lnTo>
                                  <a:pt x="15" y="24"/>
                                </a:lnTo>
                                <a:lnTo>
                                  <a:pt x="15" y="34"/>
                                </a:lnTo>
                                <a:lnTo>
                                  <a:pt x="20" y="44"/>
                                </a:lnTo>
                                <a:lnTo>
                                  <a:pt x="24" y="48"/>
                                </a:lnTo>
                                <a:lnTo>
                                  <a:pt x="29" y="53"/>
                                </a:lnTo>
                                <a:lnTo>
                                  <a:pt x="34" y="48"/>
                                </a:lnTo>
                                <a:lnTo>
                                  <a:pt x="39" y="48"/>
                                </a:lnTo>
                                <a:lnTo>
                                  <a:pt x="44" y="39"/>
                                </a:lnTo>
                                <a:lnTo>
                                  <a:pt x="44" y="29"/>
                                </a:lnTo>
                                <a:lnTo>
                                  <a:pt x="44" y="20"/>
                                </a:lnTo>
                                <a:lnTo>
                                  <a:pt x="39" y="10"/>
                                </a:lnTo>
                                <a:lnTo>
                                  <a:pt x="34" y="5"/>
                                </a:lnTo>
                                <a:lnTo>
                                  <a:pt x="2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127"/>
                        <wps:cNvSpPr>
                          <a:spLocks noEditPoints="1"/>
                        </wps:cNvSpPr>
                        <wps:spPr bwMode="auto">
                          <a:xfrm>
                            <a:off x="3389338" y="2398200"/>
                            <a:ext cx="25906" cy="46410"/>
                          </a:xfrm>
                          <a:custGeom>
                            <a:avLst/>
                            <a:gdLst>
                              <a:gd name="T0" fmla="*/ 48 w 48"/>
                              <a:gd name="T1" fmla="*/ 0 h 86"/>
                              <a:gd name="T2" fmla="*/ 48 w 48"/>
                              <a:gd name="T3" fmla="*/ 4 h 86"/>
                              <a:gd name="T4" fmla="*/ 39 w 48"/>
                              <a:gd name="T5" fmla="*/ 4 h 86"/>
                              <a:gd name="T6" fmla="*/ 34 w 48"/>
                              <a:gd name="T7" fmla="*/ 4 h 86"/>
                              <a:gd name="T8" fmla="*/ 29 w 48"/>
                              <a:gd name="T9" fmla="*/ 9 h 86"/>
                              <a:gd name="T10" fmla="*/ 24 w 48"/>
                              <a:gd name="T11" fmla="*/ 14 h 86"/>
                              <a:gd name="T12" fmla="*/ 20 w 48"/>
                              <a:gd name="T13" fmla="*/ 19 h 86"/>
                              <a:gd name="T14" fmla="*/ 15 w 48"/>
                              <a:gd name="T15" fmla="*/ 24 h 86"/>
                              <a:gd name="T16" fmla="*/ 15 w 48"/>
                              <a:gd name="T17" fmla="*/ 28 h 86"/>
                              <a:gd name="T18" fmla="*/ 10 w 48"/>
                              <a:gd name="T19" fmla="*/ 38 h 86"/>
                              <a:gd name="T20" fmla="*/ 20 w 48"/>
                              <a:gd name="T21" fmla="*/ 33 h 86"/>
                              <a:gd name="T22" fmla="*/ 29 w 48"/>
                              <a:gd name="T23" fmla="*/ 33 h 86"/>
                              <a:gd name="T24" fmla="*/ 34 w 48"/>
                              <a:gd name="T25" fmla="*/ 33 h 86"/>
                              <a:gd name="T26" fmla="*/ 44 w 48"/>
                              <a:gd name="T27" fmla="*/ 38 h 86"/>
                              <a:gd name="T28" fmla="*/ 48 w 48"/>
                              <a:gd name="T29" fmla="*/ 48 h 86"/>
                              <a:gd name="T30" fmla="*/ 48 w 48"/>
                              <a:gd name="T31" fmla="*/ 57 h 86"/>
                              <a:gd name="T32" fmla="*/ 48 w 48"/>
                              <a:gd name="T33" fmla="*/ 67 h 86"/>
                              <a:gd name="T34" fmla="*/ 44 w 48"/>
                              <a:gd name="T35" fmla="*/ 72 h 86"/>
                              <a:gd name="T36" fmla="*/ 34 w 48"/>
                              <a:gd name="T37" fmla="*/ 81 h 86"/>
                              <a:gd name="T38" fmla="*/ 24 w 48"/>
                              <a:gd name="T39" fmla="*/ 86 h 86"/>
                              <a:gd name="T40" fmla="*/ 15 w 48"/>
                              <a:gd name="T41" fmla="*/ 81 h 86"/>
                              <a:gd name="T42" fmla="*/ 10 w 48"/>
                              <a:gd name="T43" fmla="*/ 76 h 86"/>
                              <a:gd name="T44" fmla="*/ 0 w 48"/>
                              <a:gd name="T45" fmla="*/ 67 h 86"/>
                              <a:gd name="T46" fmla="*/ 0 w 48"/>
                              <a:gd name="T47" fmla="*/ 52 h 86"/>
                              <a:gd name="T48" fmla="*/ 0 w 48"/>
                              <a:gd name="T49" fmla="*/ 43 h 86"/>
                              <a:gd name="T50" fmla="*/ 0 w 48"/>
                              <a:gd name="T51" fmla="*/ 33 h 86"/>
                              <a:gd name="T52" fmla="*/ 10 w 48"/>
                              <a:gd name="T53" fmla="*/ 24 h 86"/>
                              <a:gd name="T54" fmla="*/ 15 w 48"/>
                              <a:gd name="T55" fmla="*/ 14 h 86"/>
                              <a:gd name="T56" fmla="*/ 24 w 48"/>
                              <a:gd name="T57" fmla="*/ 9 h 86"/>
                              <a:gd name="T58" fmla="*/ 29 w 48"/>
                              <a:gd name="T59" fmla="*/ 4 h 86"/>
                              <a:gd name="T60" fmla="*/ 39 w 48"/>
                              <a:gd name="T61" fmla="*/ 0 h 86"/>
                              <a:gd name="T62" fmla="*/ 44 w 48"/>
                              <a:gd name="T63" fmla="*/ 0 h 86"/>
                              <a:gd name="T64" fmla="*/ 48 w 48"/>
                              <a:gd name="T65" fmla="*/ 0 h 86"/>
                              <a:gd name="T66" fmla="*/ 10 w 48"/>
                              <a:gd name="T67" fmla="*/ 43 h 86"/>
                              <a:gd name="T68" fmla="*/ 10 w 48"/>
                              <a:gd name="T69" fmla="*/ 48 h 86"/>
                              <a:gd name="T70" fmla="*/ 10 w 48"/>
                              <a:gd name="T71" fmla="*/ 57 h 86"/>
                              <a:gd name="T72" fmla="*/ 10 w 48"/>
                              <a:gd name="T73" fmla="*/ 62 h 86"/>
                              <a:gd name="T74" fmla="*/ 10 w 48"/>
                              <a:gd name="T75" fmla="*/ 67 h 86"/>
                              <a:gd name="T76" fmla="*/ 15 w 48"/>
                              <a:gd name="T77" fmla="*/ 72 h 86"/>
                              <a:gd name="T78" fmla="*/ 20 w 48"/>
                              <a:gd name="T79" fmla="*/ 76 h 86"/>
                              <a:gd name="T80" fmla="*/ 20 w 48"/>
                              <a:gd name="T81" fmla="*/ 81 h 86"/>
                              <a:gd name="T82" fmla="*/ 24 w 48"/>
                              <a:gd name="T83" fmla="*/ 81 h 86"/>
                              <a:gd name="T84" fmla="*/ 29 w 48"/>
                              <a:gd name="T85" fmla="*/ 81 h 86"/>
                              <a:gd name="T86" fmla="*/ 34 w 48"/>
                              <a:gd name="T87" fmla="*/ 76 h 86"/>
                              <a:gd name="T88" fmla="*/ 39 w 48"/>
                              <a:gd name="T89" fmla="*/ 72 h 86"/>
                              <a:gd name="T90" fmla="*/ 39 w 48"/>
                              <a:gd name="T91" fmla="*/ 62 h 86"/>
                              <a:gd name="T92" fmla="*/ 39 w 48"/>
                              <a:gd name="T93" fmla="*/ 52 h 86"/>
                              <a:gd name="T94" fmla="*/ 34 w 48"/>
                              <a:gd name="T95" fmla="*/ 43 h 86"/>
                              <a:gd name="T96" fmla="*/ 29 w 48"/>
                              <a:gd name="T97" fmla="*/ 38 h 86"/>
                              <a:gd name="T98" fmla="*/ 24 w 48"/>
                              <a:gd name="T99" fmla="*/ 38 h 86"/>
                              <a:gd name="T100" fmla="*/ 20 w 48"/>
                              <a:gd name="T101" fmla="*/ 38 h 86"/>
                              <a:gd name="T102" fmla="*/ 20 w 48"/>
                              <a:gd name="T103" fmla="*/ 38 h 86"/>
                              <a:gd name="T104" fmla="*/ 15 w 48"/>
                              <a:gd name="T105" fmla="*/ 38 h 86"/>
                              <a:gd name="T106" fmla="*/ 10 w 48"/>
                              <a:gd name="T10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6">
                                <a:moveTo>
                                  <a:pt x="48" y="0"/>
                                </a:moveTo>
                                <a:lnTo>
                                  <a:pt x="48" y="4"/>
                                </a:lnTo>
                                <a:lnTo>
                                  <a:pt x="39" y="4"/>
                                </a:lnTo>
                                <a:lnTo>
                                  <a:pt x="34" y="4"/>
                                </a:lnTo>
                                <a:lnTo>
                                  <a:pt x="29" y="9"/>
                                </a:lnTo>
                                <a:lnTo>
                                  <a:pt x="24" y="14"/>
                                </a:lnTo>
                                <a:lnTo>
                                  <a:pt x="20" y="19"/>
                                </a:lnTo>
                                <a:lnTo>
                                  <a:pt x="15" y="24"/>
                                </a:lnTo>
                                <a:lnTo>
                                  <a:pt x="15" y="28"/>
                                </a:lnTo>
                                <a:lnTo>
                                  <a:pt x="10" y="38"/>
                                </a:lnTo>
                                <a:lnTo>
                                  <a:pt x="20" y="33"/>
                                </a:lnTo>
                                <a:lnTo>
                                  <a:pt x="29" y="33"/>
                                </a:lnTo>
                                <a:lnTo>
                                  <a:pt x="34" y="33"/>
                                </a:lnTo>
                                <a:lnTo>
                                  <a:pt x="44" y="38"/>
                                </a:lnTo>
                                <a:lnTo>
                                  <a:pt x="48" y="48"/>
                                </a:lnTo>
                                <a:lnTo>
                                  <a:pt x="48" y="57"/>
                                </a:lnTo>
                                <a:lnTo>
                                  <a:pt x="48" y="67"/>
                                </a:lnTo>
                                <a:lnTo>
                                  <a:pt x="44" y="72"/>
                                </a:lnTo>
                                <a:lnTo>
                                  <a:pt x="34" y="81"/>
                                </a:lnTo>
                                <a:lnTo>
                                  <a:pt x="24" y="86"/>
                                </a:lnTo>
                                <a:lnTo>
                                  <a:pt x="15" y="81"/>
                                </a:lnTo>
                                <a:lnTo>
                                  <a:pt x="10" y="76"/>
                                </a:lnTo>
                                <a:lnTo>
                                  <a:pt x="0" y="67"/>
                                </a:lnTo>
                                <a:lnTo>
                                  <a:pt x="0" y="52"/>
                                </a:lnTo>
                                <a:lnTo>
                                  <a:pt x="0" y="43"/>
                                </a:lnTo>
                                <a:lnTo>
                                  <a:pt x="0" y="33"/>
                                </a:lnTo>
                                <a:lnTo>
                                  <a:pt x="10" y="24"/>
                                </a:lnTo>
                                <a:lnTo>
                                  <a:pt x="15" y="14"/>
                                </a:lnTo>
                                <a:lnTo>
                                  <a:pt x="24" y="9"/>
                                </a:lnTo>
                                <a:lnTo>
                                  <a:pt x="29" y="4"/>
                                </a:lnTo>
                                <a:lnTo>
                                  <a:pt x="39" y="0"/>
                                </a:lnTo>
                                <a:lnTo>
                                  <a:pt x="44" y="0"/>
                                </a:lnTo>
                                <a:lnTo>
                                  <a:pt x="48" y="0"/>
                                </a:lnTo>
                                <a:close/>
                                <a:moveTo>
                                  <a:pt x="10" y="43"/>
                                </a:moveTo>
                                <a:lnTo>
                                  <a:pt x="10" y="48"/>
                                </a:lnTo>
                                <a:lnTo>
                                  <a:pt x="10" y="57"/>
                                </a:lnTo>
                                <a:lnTo>
                                  <a:pt x="10" y="62"/>
                                </a:lnTo>
                                <a:lnTo>
                                  <a:pt x="10" y="67"/>
                                </a:lnTo>
                                <a:lnTo>
                                  <a:pt x="15" y="72"/>
                                </a:lnTo>
                                <a:lnTo>
                                  <a:pt x="20" y="76"/>
                                </a:lnTo>
                                <a:lnTo>
                                  <a:pt x="20" y="81"/>
                                </a:lnTo>
                                <a:lnTo>
                                  <a:pt x="24" y="81"/>
                                </a:lnTo>
                                <a:lnTo>
                                  <a:pt x="29" y="81"/>
                                </a:lnTo>
                                <a:lnTo>
                                  <a:pt x="34" y="76"/>
                                </a:lnTo>
                                <a:lnTo>
                                  <a:pt x="39" y="72"/>
                                </a:lnTo>
                                <a:lnTo>
                                  <a:pt x="39" y="62"/>
                                </a:lnTo>
                                <a:lnTo>
                                  <a:pt x="39" y="52"/>
                                </a:lnTo>
                                <a:lnTo>
                                  <a:pt x="34" y="43"/>
                                </a:lnTo>
                                <a:lnTo>
                                  <a:pt x="29" y="38"/>
                                </a:lnTo>
                                <a:lnTo>
                                  <a:pt x="24" y="38"/>
                                </a:lnTo>
                                <a:lnTo>
                                  <a:pt x="20" y="38"/>
                                </a:lnTo>
                                <a:lnTo>
                                  <a:pt x="15"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128"/>
                        <wps:cNvSpPr>
                          <a:spLocks/>
                        </wps:cNvSpPr>
                        <wps:spPr bwMode="auto">
                          <a:xfrm>
                            <a:off x="3420641" y="2400358"/>
                            <a:ext cx="36160" cy="41553"/>
                          </a:xfrm>
                          <a:custGeom>
                            <a:avLst/>
                            <a:gdLst>
                              <a:gd name="T0" fmla="*/ 19 w 67"/>
                              <a:gd name="T1" fmla="*/ 5 h 77"/>
                              <a:gd name="T2" fmla="*/ 19 w 67"/>
                              <a:gd name="T3" fmla="*/ 34 h 77"/>
                              <a:gd name="T4" fmla="*/ 38 w 67"/>
                              <a:gd name="T5" fmla="*/ 34 h 77"/>
                              <a:gd name="T6" fmla="*/ 43 w 67"/>
                              <a:gd name="T7" fmla="*/ 34 h 77"/>
                              <a:gd name="T8" fmla="*/ 48 w 67"/>
                              <a:gd name="T9" fmla="*/ 34 h 77"/>
                              <a:gd name="T10" fmla="*/ 48 w 67"/>
                              <a:gd name="T11" fmla="*/ 29 h 77"/>
                              <a:gd name="T12" fmla="*/ 48 w 67"/>
                              <a:gd name="T13" fmla="*/ 24 h 77"/>
                              <a:gd name="T14" fmla="*/ 53 w 67"/>
                              <a:gd name="T15" fmla="*/ 24 h 77"/>
                              <a:gd name="T16" fmla="*/ 53 w 67"/>
                              <a:gd name="T17" fmla="*/ 48 h 77"/>
                              <a:gd name="T18" fmla="*/ 48 w 67"/>
                              <a:gd name="T19" fmla="*/ 48 h 77"/>
                              <a:gd name="T20" fmla="*/ 48 w 67"/>
                              <a:gd name="T21" fmla="*/ 44 h 77"/>
                              <a:gd name="T22" fmla="*/ 48 w 67"/>
                              <a:gd name="T23" fmla="*/ 44 h 77"/>
                              <a:gd name="T24" fmla="*/ 48 w 67"/>
                              <a:gd name="T25" fmla="*/ 44 h 77"/>
                              <a:gd name="T26" fmla="*/ 43 w 67"/>
                              <a:gd name="T27" fmla="*/ 39 h 77"/>
                              <a:gd name="T28" fmla="*/ 43 w 67"/>
                              <a:gd name="T29" fmla="*/ 39 h 77"/>
                              <a:gd name="T30" fmla="*/ 38 w 67"/>
                              <a:gd name="T31" fmla="*/ 39 h 77"/>
                              <a:gd name="T32" fmla="*/ 19 w 67"/>
                              <a:gd name="T33" fmla="*/ 39 h 77"/>
                              <a:gd name="T34" fmla="*/ 19 w 67"/>
                              <a:gd name="T35" fmla="*/ 63 h 77"/>
                              <a:gd name="T36" fmla="*/ 19 w 67"/>
                              <a:gd name="T37" fmla="*/ 68 h 77"/>
                              <a:gd name="T38" fmla="*/ 19 w 67"/>
                              <a:gd name="T39" fmla="*/ 72 h 77"/>
                              <a:gd name="T40" fmla="*/ 19 w 67"/>
                              <a:gd name="T41" fmla="*/ 72 h 77"/>
                              <a:gd name="T42" fmla="*/ 24 w 67"/>
                              <a:gd name="T43" fmla="*/ 72 h 77"/>
                              <a:gd name="T44" fmla="*/ 24 w 67"/>
                              <a:gd name="T45" fmla="*/ 72 h 77"/>
                              <a:gd name="T46" fmla="*/ 29 w 67"/>
                              <a:gd name="T47" fmla="*/ 72 h 77"/>
                              <a:gd name="T48" fmla="*/ 38 w 67"/>
                              <a:gd name="T49" fmla="*/ 72 h 77"/>
                              <a:gd name="T50" fmla="*/ 48 w 67"/>
                              <a:gd name="T51" fmla="*/ 72 h 77"/>
                              <a:gd name="T52" fmla="*/ 48 w 67"/>
                              <a:gd name="T53" fmla="*/ 72 h 77"/>
                              <a:gd name="T54" fmla="*/ 53 w 67"/>
                              <a:gd name="T55" fmla="*/ 72 h 77"/>
                              <a:gd name="T56" fmla="*/ 58 w 67"/>
                              <a:gd name="T57" fmla="*/ 68 h 77"/>
                              <a:gd name="T58" fmla="*/ 58 w 67"/>
                              <a:gd name="T59" fmla="*/ 63 h 77"/>
                              <a:gd name="T60" fmla="*/ 62 w 67"/>
                              <a:gd name="T61" fmla="*/ 58 h 77"/>
                              <a:gd name="T62" fmla="*/ 67 w 67"/>
                              <a:gd name="T63" fmla="*/ 58 h 77"/>
                              <a:gd name="T64" fmla="*/ 58 w 67"/>
                              <a:gd name="T65" fmla="*/ 77 h 77"/>
                              <a:gd name="T66" fmla="*/ 0 w 67"/>
                              <a:gd name="T67" fmla="*/ 77 h 77"/>
                              <a:gd name="T68" fmla="*/ 0 w 67"/>
                              <a:gd name="T69" fmla="*/ 77 h 77"/>
                              <a:gd name="T70" fmla="*/ 0 w 67"/>
                              <a:gd name="T71" fmla="*/ 77 h 77"/>
                              <a:gd name="T72" fmla="*/ 5 w 67"/>
                              <a:gd name="T73" fmla="*/ 77 h 77"/>
                              <a:gd name="T74" fmla="*/ 5 w 67"/>
                              <a:gd name="T75" fmla="*/ 72 h 77"/>
                              <a:gd name="T76" fmla="*/ 10 w 67"/>
                              <a:gd name="T77" fmla="*/ 72 h 77"/>
                              <a:gd name="T78" fmla="*/ 10 w 67"/>
                              <a:gd name="T79" fmla="*/ 72 h 77"/>
                              <a:gd name="T80" fmla="*/ 10 w 67"/>
                              <a:gd name="T81" fmla="*/ 68 h 77"/>
                              <a:gd name="T82" fmla="*/ 10 w 67"/>
                              <a:gd name="T83" fmla="*/ 63 h 77"/>
                              <a:gd name="T84" fmla="*/ 10 w 67"/>
                              <a:gd name="T85" fmla="*/ 15 h 77"/>
                              <a:gd name="T86" fmla="*/ 10 w 67"/>
                              <a:gd name="T87" fmla="*/ 5 h 77"/>
                              <a:gd name="T88" fmla="*/ 10 w 67"/>
                              <a:gd name="T89" fmla="*/ 5 h 77"/>
                              <a:gd name="T90" fmla="*/ 5 w 67"/>
                              <a:gd name="T91" fmla="*/ 0 h 77"/>
                              <a:gd name="T92" fmla="*/ 0 w 67"/>
                              <a:gd name="T93" fmla="*/ 0 h 77"/>
                              <a:gd name="T94" fmla="*/ 0 w 67"/>
                              <a:gd name="T95" fmla="*/ 0 h 77"/>
                              <a:gd name="T96" fmla="*/ 0 w 67"/>
                              <a:gd name="T97" fmla="*/ 0 h 77"/>
                              <a:gd name="T98" fmla="*/ 58 w 67"/>
                              <a:gd name="T99" fmla="*/ 0 h 77"/>
                              <a:gd name="T100" fmla="*/ 58 w 67"/>
                              <a:gd name="T101" fmla="*/ 15 h 77"/>
                              <a:gd name="T102" fmla="*/ 58 w 67"/>
                              <a:gd name="T103" fmla="*/ 15 h 77"/>
                              <a:gd name="T104" fmla="*/ 58 w 67"/>
                              <a:gd name="T105" fmla="*/ 10 h 77"/>
                              <a:gd name="T106" fmla="*/ 53 w 67"/>
                              <a:gd name="T107" fmla="*/ 5 h 77"/>
                              <a:gd name="T108" fmla="*/ 53 w 67"/>
                              <a:gd name="T109" fmla="*/ 5 h 77"/>
                              <a:gd name="T110" fmla="*/ 53 w 67"/>
                              <a:gd name="T111" fmla="*/ 5 h 77"/>
                              <a:gd name="T112" fmla="*/ 48 w 67"/>
                              <a:gd name="T113" fmla="*/ 5 h 77"/>
                              <a:gd name="T114" fmla="*/ 43 w 67"/>
                              <a:gd name="T115" fmla="*/ 5 h 77"/>
                              <a:gd name="T116" fmla="*/ 19 w 67"/>
                              <a:gd name="T117"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19" y="5"/>
                                </a:moveTo>
                                <a:lnTo>
                                  <a:pt x="19" y="34"/>
                                </a:lnTo>
                                <a:lnTo>
                                  <a:pt x="38" y="34"/>
                                </a:lnTo>
                                <a:lnTo>
                                  <a:pt x="43" y="34"/>
                                </a:lnTo>
                                <a:lnTo>
                                  <a:pt x="48" y="34"/>
                                </a:lnTo>
                                <a:lnTo>
                                  <a:pt x="48" y="29"/>
                                </a:lnTo>
                                <a:lnTo>
                                  <a:pt x="48" y="24"/>
                                </a:lnTo>
                                <a:lnTo>
                                  <a:pt x="53" y="24"/>
                                </a:lnTo>
                                <a:lnTo>
                                  <a:pt x="53" y="48"/>
                                </a:lnTo>
                                <a:lnTo>
                                  <a:pt x="48" y="48"/>
                                </a:lnTo>
                                <a:lnTo>
                                  <a:pt x="48" y="44"/>
                                </a:lnTo>
                                <a:lnTo>
                                  <a:pt x="43" y="39"/>
                                </a:lnTo>
                                <a:lnTo>
                                  <a:pt x="38" y="39"/>
                                </a:lnTo>
                                <a:lnTo>
                                  <a:pt x="19" y="39"/>
                                </a:lnTo>
                                <a:lnTo>
                                  <a:pt x="19" y="63"/>
                                </a:lnTo>
                                <a:lnTo>
                                  <a:pt x="19" y="68"/>
                                </a:lnTo>
                                <a:lnTo>
                                  <a:pt x="19" y="72"/>
                                </a:lnTo>
                                <a:lnTo>
                                  <a:pt x="24" y="72"/>
                                </a:lnTo>
                                <a:lnTo>
                                  <a:pt x="29" y="72"/>
                                </a:lnTo>
                                <a:lnTo>
                                  <a:pt x="38" y="72"/>
                                </a:lnTo>
                                <a:lnTo>
                                  <a:pt x="48" y="72"/>
                                </a:lnTo>
                                <a:lnTo>
                                  <a:pt x="53" y="72"/>
                                </a:lnTo>
                                <a:lnTo>
                                  <a:pt x="58" y="68"/>
                                </a:lnTo>
                                <a:lnTo>
                                  <a:pt x="58" y="63"/>
                                </a:lnTo>
                                <a:lnTo>
                                  <a:pt x="62" y="58"/>
                                </a:lnTo>
                                <a:lnTo>
                                  <a:pt x="67" y="58"/>
                                </a:lnTo>
                                <a:lnTo>
                                  <a:pt x="58" y="77"/>
                                </a:lnTo>
                                <a:lnTo>
                                  <a:pt x="0" y="77"/>
                                </a:lnTo>
                                <a:lnTo>
                                  <a:pt x="5" y="77"/>
                                </a:lnTo>
                                <a:lnTo>
                                  <a:pt x="5" y="72"/>
                                </a:lnTo>
                                <a:lnTo>
                                  <a:pt x="10" y="72"/>
                                </a:lnTo>
                                <a:lnTo>
                                  <a:pt x="10" y="68"/>
                                </a:lnTo>
                                <a:lnTo>
                                  <a:pt x="10" y="63"/>
                                </a:lnTo>
                                <a:lnTo>
                                  <a:pt x="10" y="15"/>
                                </a:lnTo>
                                <a:lnTo>
                                  <a:pt x="10" y="5"/>
                                </a:lnTo>
                                <a:lnTo>
                                  <a:pt x="5" y="0"/>
                                </a:lnTo>
                                <a:lnTo>
                                  <a:pt x="0" y="0"/>
                                </a:lnTo>
                                <a:lnTo>
                                  <a:pt x="58" y="0"/>
                                </a:lnTo>
                                <a:lnTo>
                                  <a:pt x="58" y="15"/>
                                </a:lnTo>
                                <a:lnTo>
                                  <a:pt x="58" y="10"/>
                                </a:lnTo>
                                <a:lnTo>
                                  <a:pt x="53" y="5"/>
                                </a:lnTo>
                                <a:lnTo>
                                  <a:pt x="48" y="5"/>
                                </a:lnTo>
                                <a:lnTo>
                                  <a:pt x="43" y="5"/>
                                </a:lnTo>
                                <a:lnTo>
                                  <a:pt x="1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Rectangle 1129"/>
                        <wps:cNvSpPr>
                          <a:spLocks noChangeArrowheads="1"/>
                        </wps:cNvSpPr>
                        <wps:spPr bwMode="auto">
                          <a:xfrm>
                            <a:off x="3472453" y="2426261"/>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Freeform 1130"/>
                        <wps:cNvSpPr>
                          <a:spLocks noEditPoints="1"/>
                        </wps:cNvSpPr>
                        <wps:spPr bwMode="auto">
                          <a:xfrm>
                            <a:off x="3508613" y="2398200"/>
                            <a:ext cx="28604" cy="46410"/>
                          </a:xfrm>
                          <a:custGeom>
                            <a:avLst/>
                            <a:gdLst>
                              <a:gd name="T0" fmla="*/ 0 w 53"/>
                              <a:gd name="T1" fmla="*/ 43 h 86"/>
                              <a:gd name="T2" fmla="*/ 0 w 53"/>
                              <a:gd name="T3" fmla="*/ 28 h 86"/>
                              <a:gd name="T4" fmla="*/ 5 w 53"/>
                              <a:gd name="T5" fmla="*/ 19 h 86"/>
                              <a:gd name="T6" fmla="*/ 10 w 53"/>
                              <a:gd name="T7" fmla="*/ 9 h 86"/>
                              <a:gd name="T8" fmla="*/ 14 w 53"/>
                              <a:gd name="T9" fmla="*/ 4 h 86"/>
                              <a:gd name="T10" fmla="*/ 19 w 53"/>
                              <a:gd name="T11" fmla="*/ 4 h 86"/>
                              <a:gd name="T12" fmla="*/ 24 w 53"/>
                              <a:gd name="T13" fmla="*/ 0 h 86"/>
                              <a:gd name="T14" fmla="*/ 34 w 53"/>
                              <a:gd name="T15" fmla="*/ 4 h 86"/>
                              <a:gd name="T16" fmla="*/ 43 w 53"/>
                              <a:gd name="T17" fmla="*/ 9 h 86"/>
                              <a:gd name="T18" fmla="*/ 48 w 53"/>
                              <a:gd name="T19" fmla="*/ 24 h 86"/>
                              <a:gd name="T20" fmla="*/ 53 w 53"/>
                              <a:gd name="T21" fmla="*/ 43 h 86"/>
                              <a:gd name="T22" fmla="*/ 53 w 53"/>
                              <a:gd name="T23" fmla="*/ 52 h 86"/>
                              <a:gd name="T24" fmla="*/ 48 w 53"/>
                              <a:gd name="T25" fmla="*/ 67 h 86"/>
                              <a:gd name="T26" fmla="*/ 43 w 53"/>
                              <a:gd name="T27" fmla="*/ 72 h 86"/>
                              <a:gd name="T28" fmla="*/ 38 w 53"/>
                              <a:gd name="T29" fmla="*/ 81 h 86"/>
                              <a:gd name="T30" fmla="*/ 34 w 53"/>
                              <a:gd name="T31" fmla="*/ 81 h 86"/>
                              <a:gd name="T32" fmla="*/ 24 w 53"/>
                              <a:gd name="T33" fmla="*/ 86 h 86"/>
                              <a:gd name="T34" fmla="*/ 14 w 53"/>
                              <a:gd name="T35" fmla="*/ 81 h 86"/>
                              <a:gd name="T36" fmla="*/ 5 w 53"/>
                              <a:gd name="T37" fmla="*/ 72 h 86"/>
                              <a:gd name="T38" fmla="*/ 0 w 53"/>
                              <a:gd name="T39" fmla="*/ 57 h 86"/>
                              <a:gd name="T40" fmla="*/ 0 w 53"/>
                              <a:gd name="T41" fmla="*/ 43 h 86"/>
                              <a:gd name="T42" fmla="*/ 10 w 53"/>
                              <a:gd name="T43" fmla="*/ 43 h 86"/>
                              <a:gd name="T44" fmla="*/ 14 w 53"/>
                              <a:gd name="T45" fmla="*/ 57 h 86"/>
                              <a:gd name="T46" fmla="*/ 14 w 53"/>
                              <a:gd name="T47" fmla="*/ 72 h 86"/>
                              <a:gd name="T48" fmla="*/ 19 w 53"/>
                              <a:gd name="T49" fmla="*/ 76 h 86"/>
                              <a:gd name="T50" fmla="*/ 24 w 53"/>
                              <a:gd name="T51" fmla="*/ 81 h 86"/>
                              <a:gd name="T52" fmla="*/ 29 w 53"/>
                              <a:gd name="T53" fmla="*/ 81 h 86"/>
                              <a:gd name="T54" fmla="*/ 34 w 53"/>
                              <a:gd name="T55" fmla="*/ 76 h 86"/>
                              <a:gd name="T56" fmla="*/ 34 w 53"/>
                              <a:gd name="T57" fmla="*/ 72 h 86"/>
                              <a:gd name="T58" fmla="*/ 38 w 53"/>
                              <a:gd name="T59" fmla="*/ 67 h 86"/>
                              <a:gd name="T60" fmla="*/ 38 w 53"/>
                              <a:gd name="T61" fmla="*/ 57 h 86"/>
                              <a:gd name="T62" fmla="*/ 38 w 53"/>
                              <a:gd name="T63" fmla="*/ 38 h 86"/>
                              <a:gd name="T64" fmla="*/ 38 w 53"/>
                              <a:gd name="T65" fmla="*/ 28 h 86"/>
                              <a:gd name="T66" fmla="*/ 38 w 53"/>
                              <a:gd name="T67" fmla="*/ 19 h 86"/>
                              <a:gd name="T68" fmla="*/ 34 w 53"/>
                              <a:gd name="T69" fmla="*/ 9 h 86"/>
                              <a:gd name="T70" fmla="*/ 34 w 53"/>
                              <a:gd name="T71" fmla="*/ 9 h 86"/>
                              <a:gd name="T72" fmla="*/ 29 w 53"/>
                              <a:gd name="T73" fmla="*/ 4 h 86"/>
                              <a:gd name="T74" fmla="*/ 24 w 53"/>
                              <a:gd name="T75" fmla="*/ 4 h 86"/>
                              <a:gd name="T76" fmla="*/ 24 w 53"/>
                              <a:gd name="T77" fmla="*/ 4 h 86"/>
                              <a:gd name="T78" fmla="*/ 19 w 53"/>
                              <a:gd name="T79" fmla="*/ 9 h 86"/>
                              <a:gd name="T80" fmla="*/ 14 w 53"/>
                              <a:gd name="T81" fmla="*/ 14 h 86"/>
                              <a:gd name="T82" fmla="*/ 14 w 53"/>
                              <a:gd name="T83" fmla="*/ 24 h 86"/>
                              <a:gd name="T84" fmla="*/ 14 w 53"/>
                              <a:gd name="T85" fmla="*/ 33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8"/>
                                </a:lnTo>
                                <a:lnTo>
                                  <a:pt x="5" y="19"/>
                                </a:lnTo>
                                <a:lnTo>
                                  <a:pt x="10" y="9"/>
                                </a:lnTo>
                                <a:lnTo>
                                  <a:pt x="14" y="4"/>
                                </a:lnTo>
                                <a:lnTo>
                                  <a:pt x="19" y="4"/>
                                </a:lnTo>
                                <a:lnTo>
                                  <a:pt x="24" y="0"/>
                                </a:lnTo>
                                <a:lnTo>
                                  <a:pt x="34" y="4"/>
                                </a:lnTo>
                                <a:lnTo>
                                  <a:pt x="43" y="9"/>
                                </a:lnTo>
                                <a:lnTo>
                                  <a:pt x="48" y="24"/>
                                </a:lnTo>
                                <a:lnTo>
                                  <a:pt x="53" y="43"/>
                                </a:lnTo>
                                <a:lnTo>
                                  <a:pt x="53" y="52"/>
                                </a:lnTo>
                                <a:lnTo>
                                  <a:pt x="48" y="67"/>
                                </a:lnTo>
                                <a:lnTo>
                                  <a:pt x="43" y="72"/>
                                </a:lnTo>
                                <a:lnTo>
                                  <a:pt x="38" y="81"/>
                                </a:lnTo>
                                <a:lnTo>
                                  <a:pt x="34" y="81"/>
                                </a:lnTo>
                                <a:lnTo>
                                  <a:pt x="24" y="86"/>
                                </a:lnTo>
                                <a:lnTo>
                                  <a:pt x="14" y="81"/>
                                </a:lnTo>
                                <a:lnTo>
                                  <a:pt x="5" y="72"/>
                                </a:lnTo>
                                <a:lnTo>
                                  <a:pt x="0" y="57"/>
                                </a:lnTo>
                                <a:lnTo>
                                  <a:pt x="0" y="43"/>
                                </a:lnTo>
                                <a:close/>
                                <a:moveTo>
                                  <a:pt x="10" y="43"/>
                                </a:moveTo>
                                <a:lnTo>
                                  <a:pt x="14" y="57"/>
                                </a:lnTo>
                                <a:lnTo>
                                  <a:pt x="14" y="72"/>
                                </a:lnTo>
                                <a:lnTo>
                                  <a:pt x="19" y="76"/>
                                </a:lnTo>
                                <a:lnTo>
                                  <a:pt x="24" y="81"/>
                                </a:lnTo>
                                <a:lnTo>
                                  <a:pt x="29" y="81"/>
                                </a:lnTo>
                                <a:lnTo>
                                  <a:pt x="34" y="76"/>
                                </a:lnTo>
                                <a:lnTo>
                                  <a:pt x="34" y="72"/>
                                </a:lnTo>
                                <a:lnTo>
                                  <a:pt x="38" y="67"/>
                                </a:lnTo>
                                <a:lnTo>
                                  <a:pt x="38" y="57"/>
                                </a:lnTo>
                                <a:lnTo>
                                  <a:pt x="38" y="38"/>
                                </a:lnTo>
                                <a:lnTo>
                                  <a:pt x="38" y="28"/>
                                </a:lnTo>
                                <a:lnTo>
                                  <a:pt x="38" y="19"/>
                                </a:lnTo>
                                <a:lnTo>
                                  <a:pt x="34" y="9"/>
                                </a:lnTo>
                                <a:lnTo>
                                  <a:pt x="29" y="4"/>
                                </a:lnTo>
                                <a:lnTo>
                                  <a:pt x="24" y="4"/>
                                </a:lnTo>
                                <a:lnTo>
                                  <a:pt x="19" y="9"/>
                                </a:lnTo>
                                <a:lnTo>
                                  <a:pt x="14" y="14"/>
                                </a:lnTo>
                                <a:lnTo>
                                  <a:pt x="14" y="24"/>
                                </a:lnTo>
                                <a:lnTo>
                                  <a:pt x="14" y="33"/>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131"/>
                        <wps:cNvSpPr>
                          <a:spLocks/>
                        </wps:cNvSpPr>
                        <wps:spPr bwMode="auto">
                          <a:xfrm>
                            <a:off x="3542075" y="2400358"/>
                            <a:ext cx="25906" cy="44251"/>
                          </a:xfrm>
                          <a:custGeom>
                            <a:avLst/>
                            <a:gdLst>
                              <a:gd name="T0" fmla="*/ 48 w 48"/>
                              <a:gd name="T1" fmla="*/ 0 h 82"/>
                              <a:gd name="T2" fmla="*/ 44 w 48"/>
                              <a:gd name="T3" fmla="*/ 10 h 82"/>
                              <a:gd name="T4" fmla="*/ 20 w 48"/>
                              <a:gd name="T5" fmla="*/ 10 h 82"/>
                              <a:gd name="T6" fmla="*/ 15 w 48"/>
                              <a:gd name="T7" fmla="*/ 20 h 82"/>
                              <a:gd name="T8" fmla="*/ 24 w 48"/>
                              <a:gd name="T9" fmla="*/ 24 h 82"/>
                              <a:gd name="T10" fmla="*/ 39 w 48"/>
                              <a:gd name="T11" fmla="*/ 29 h 82"/>
                              <a:gd name="T12" fmla="*/ 44 w 48"/>
                              <a:gd name="T13" fmla="*/ 39 h 82"/>
                              <a:gd name="T14" fmla="*/ 44 w 48"/>
                              <a:gd name="T15" fmla="*/ 48 h 82"/>
                              <a:gd name="T16" fmla="*/ 44 w 48"/>
                              <a:gd name="T17" fmla="*/ 58 h 82"/>
                              <a:gd name="T18" fmla="*/ 44 w 48"/>
                              <a:gd name="T19" fmla="*/ 63 h 82"/>
                              <a:gd name="T20" fmla="*/ 39 w 48"/>
                              <a:gd name="T21" fmla="*/ 68 h 82"/>
                              <a:gd name="T22" fmla="*/ 34 w 48"/>
                              <a:gd name="T23" fmla="*/ 72 h 82"/>
                              <a:gd name="T24" fmla="*/ 34 w 48"/>
                              <a:gd name="T25" fmla="*/ 72 h 82"/>
                              <a:gd name="T26" fmla="*/ 29 w 48"/>
                              <a:gd name="T27" fmla="*/ 77 h 82"/>
                              <a:gd name="T28" fmla="*/ 20 w 48"/>
                              <a:gd name="T29" fmla="*/ 77 h 82"/>
                              <a:gd name="T30" fmla="*/ 15 w 48"/>
                              <a:gd name="T31" fmla="*/ 82 h 82"/>
                              <a:gd name="T32" fmla="*/ 5 w 48"/>
                              <a:gd name="T33" fmla="*/ 77 h 82"/>
                              <a:gd name="T34" fmla="*/ 5 w 48"/>
                              <a:gd name="T35" fmla="*/ 77 h 82"/>
                              <a:gd name="T36" fmla="*/ 0 w 48"/>
                              <a:gd name="T37" fmla="*/ 72 h 82"/>
                              <a:gd name="T38" fmla="*/ 0 w 48"/>
                              <a:gd name="T39" fmla="*/ 72 h 82"/>
                              <a:gd name="T40" fmla="*/ 0 w 48"/>
                              <a:gd name="T41" fmla="*/ 72 h 82"/>
                              <a:gd name="T42" fmla="*/ 0 w 48"/>
                              <a:gd name="T43" fmla="*/ 68 h 82"/>
                              <a:gd name="T44" fmla="*/ 0 w 48"/>
                              <a:gd name="T45" fmla="*/ 68 h 82"/>
                              <a:gd name="T46" fmla="*/ 5 w 48"/>
                              <a:gd name="T47" fmla="*/ 68 h 82"/>
                              <a:gd name="T48" fmla="*/ 5 w 48"/>
                              <a:gd name="T49" fmla="*/ 68 h 82"/>
                              <a:gd name="T50" fmla="*/ 5 w 48"/>
                              <a:gd name="T51" fmla="*/ 68 h 82"/>
                              <a:gd name="T52" fmla="*/ 10 w 48"/>
                              <a:gd name="T53" fmla="*/ 68 h 82"/>
                              <a:gd name="T54" fmla="*/ 10 w 48"/>
                              <a:gd name="T55" fmla="*/ 72 h 82"/>
                              <a:gd name="T56" fmla="*/ 15 w 48"/>
                              <a:gd name="T57" fmla="*/ 72 h 82"/>
                              <a:gd name="T58" fmla="*/ 20 w 48"/>
                              <a:gd name="T59" fmla="*/ 72 h 82"/>
                              <a:gd name="T60" fmla="*/ 24 w 48"/>
                              <a:gd name="T61" fmla="*/ 72 h 82"/>
                              <a:gd name="T62" fmla="*/ 34 w 48"/>
                              <a:gd name="T63" fmla="*/ 68 h 82"/>
                              <a:gd name="T64" fmla="*/ 34 w 48"/>
                              <a:gd name="T65" fmla="*/ 63 h 82"/>
                              <a:gd name="T66" fmla="*/ 39 w 48"/>
                              <a:gd name="T67" fmla="*/ 58 h 82"/>
                              <a:gd name="T68" fmla="*/ 34 w 48"/>
                              <a:gd name="T69" fmla="*/ 48 h 82"/>
                              <a:gd name="T70" fmla="*/ 34 w 48"/>
                              <a:gd name="T71" fmla="*/ 44 h 82"/>
                              <a:gd name="T72" fmla="*/ 29 w 48"/>
                              <a:gd name="T73" fmla="*/ 39 h 82"/>
                              <a:gd name="T74" fmla="*/ 20 w 48"/>
                              <a:gd name="T75" fmla="*/ 34 h 82"/>
                              <a:gd name="T76" fmla="*/ 10 w 48"/>
                              <a:gd name="T77" fmla="*/ 29 h 82"/>
                              <a:gd name="T78" fmla="*/ 0 w 48"/>
                              <a:gd name="T79" fmla="*/ 29 h 82"/>
                              <a:gd name="T80" fmla="*/ 20 w 48"/>
                              <a:gd name="T81" fmla="*/ 0 h 82"/>
                              <a:gd name="T82" fmla="*/ 48 w 48"/>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2">
                                <a:moveTo>
                                  <a:pt x="48" y="0"/>
                                </a:moveTo>
                                <a:lnTo>
                                  <a:pt x="44" y="10"/>
                                </a:lnTo>
                                <a:lnTo>
                                  <a:pt x="20" y="10"/>
                                </a:lnTo>
                                <a:lnTo>
                                  <a:pt x="15" y="20"/>
                                </a:lnTo>
                                <a:lnTo>
                                  <a:pt x="24" y="24"/>
                                </a:lnTo>
                                <a:lnTo>
                                  <a:pt x="39" y="29"/>
                                </a:lnTo>
                                <a:lnTo>
                                  <a:pt x="44" y="39"/>
                                </a:lnTo>
                                <a:lnTo>
                                  <a:pt x="44" y="48"/>
                                </a:lnTo>
                                <a:lnTo>
                                  <a:pt x="44" y="58"/>
                                </a:lnTo>
                                <a:lnTo>
                                  <a:pt x="44" y="63"/>
                                </a:lnTo>
                                <a:lnTo>
                                  <a:pt x="39" y="68"/>
                                </a:lnTo>
                                <a:lnTo>
                                  <a:pt x="34" y="72"/>
                                </a:lnTo>
                                <a:lnTo>
                                  <a:pt x="29" y="77"/>
                                </a:lnTo>
                                <a:lnTo>
                                  <a:pt x="20" y="77"/>
                                </a:lnTo>
                                <a:lnTo>
                                  <a:pt x="15" y="82"/>
                                </a:lnTo>
                                <a:lnTo>
                                  <a:pt x="5" y="77"/>
                                </a:lnTo>
                                <a:lnTo>
                                  <a:pt x="0" y="72"/>
                                </a:lnTo>
                                <a:lnTo>
                                  <a:pt x="0" y="68"/>
                                </a:lnTo>
                                <a:lnTo>
                                  <a:pt x="5" y="68"/>
                                </a:lnTo>
                                <a:lnTo>
                                  <a:pt x="10" y="68"/>
                                </a:lnTo>
                                <a:lnTo>
                                  <a:pt x="10" y="72"/>
                                </a:lnTo>
                                <a:lnTo>
                                  <a:pt x="15" y="72"/>
                                </a:lnTo>
                                <a:lnTo>
                                  <a:pt x="20" y="72"/>
                                </a:lnTo>
                                <a:lnTo>
                                  <a:pt x="24" y="72"/>
                                </a:lnTo>
                                <a:lnTo>
                                  <a:pt x="34" y="68"/>
                                </a:lnTo>
                                <a:lnTo>
                                  <a:pt x="34" y="63"/>
                                </a:lnTo>
                                <a:lnTo>
                                  <a:pt x="39" y="58"/>
                                </a:lnTo>
                                <a:lnTo>
                                  <a:pt x="34" y="48"/>
                                </a:lnTo>
                                <a:lnTo>
                                  <a:pt x="34" y="44"/>
                                </a:lnTo>
                                <a:lnTo>
                                  <a:pt x="29" y="39"/>
                                </a:lnTo>
                                <a:lnTo>
                                  <a:pt x="20" y="34"/>
                                </a:lnTo>
                                <a:lnTo>
                                  <a:pt x="10" y="29"/>
                                </a:lnTo>
                                <a:lnTo>
                                  <a:pt x="0"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132"/>
                        <wps:cNvSpPr>
                          <a:spLocks/>
                        </wps:cNvSpPr>
                        <wps:spPr bwMode="auto">
                          <a:xfrm>
                            <a:off x="3651095" y="2398200"/>
                            <a:ext cx="15651" cy="59361"/>
                          </a:xfrm>
                          <a:custGeom>
                            <a:avLst/>
                            <a:gdLst>
                              <a:gd name="T0" fmla="*/ 29 w 29"/>
                              <a:gd name="T1" fmla="*/ 105 h 110"/>
                              <a:gd name="T2" fmla="*/ 29 w 29"/>
                              <a:gd name="T3" fmla="*/ 110 h 110"/>
                              <a:gd name="T4" fmla="*/ 24 w 29"/>
                              <a:gd name="T5" fmla="*/ 105 h 110"/>
                              <a:gd name="T6" fmla="*/ 14 w 29"/>
                              <a:gd name="T7" fmla="*/ 95 h 110"/>
                              <a:gd name="T8" fmla="*/ 10 w 29"/>
                              <a:gd name="T9" fmla="*/ 86 h 110"/>
                              <a:gd name="T10" fmla="*/ 0 w 29"/>
                              <a:gd name="T11" fmla="*/ 76 h 110"/>
                              <a:gd name="T12" fmla="*/ 0 w 29"/>
                              <a:gd name="T13" fmla="*/ 67 h 110"/>
                              <a:gd name="T14" fmla="*/ 0 w 29"/>
                              <a:gd name="T15" fmla="*/ 52 h 110"/>
                              <a:gd name="T16" fmla="*/ 0 w 29"/>
                              <a:gd name="T17" fmla="*/ 38 h 110"/>
                              <a:gd name="T18" fmla="*/ 5 w 29"/>
                              <a:gd name="T19" fmla="*/ 19 h 110"/>
                              <a:gd name="T20" fmla="*/ 19 w 29"/>
                              <a:gd name="T21" fmla="*/ 9 h 110"/>
                              <a:gd name="T22" fmla="*/ 29 w 29"/>
                              <a:gd name="T23" fmla="*/ 0 h 110"/>
                              <a:gd name="T24" fmla="*/ 29 w 29"/>
                              <a:gd name="T25" fmla="*/ 0 h 110"/>
                              <a:gd name="T26" fmla="*/ 24 w 29"/>
                              <a:gd name="T27" fmla="*/ 4 h 110"/>
                              <a:gd name="T28" fmla="*/ 19 w 29"/>
                              <a:gd name="T29" fmla="*/ 14 h 110"/>
                              <a:gd name="T30" fmla="*/ 14 w 29"/>
                              <a:gd name="T31" fmla="*/ 19 h 110"/>
                              <a:gd name="T32" fmla="*/ 10 w 29"/>
                              <a:gd name="T33" fmla="*/ 28 h 110"/>
                              <a:gd name="T34" fmla="*/ 10 w 29"/>
                              <a:gd name="T35" fmla="*/ 43 h 110"/>
                              <a:gd name="T36" fmla="*/ 10 w 29"/>
                              <a:gd name="T37" fmla="*/ 52 h 110"/>
                              <a:gd name="T38" fmla="*/ 10 w 29"/>
                              <a:gd name="T39" fmla="*/ 62 h 110"/>
                              <a:gd name="T40" fmla="*/ 10 w 29"/>
                              <a:gd name="T41" fmla="*/ 76 h 110"/>
                              <a:gd name="T42" fmla="*/ 14 w 29"/>
                              <a:gd name="T43" fmla="*/ 81 h 110"/>
                              <a:gd name="T44" fmla="*/ 14 w 29"/>
                              <a:gd name="T45" fmla="*/ 86 h 110"/>
                              <a:gd name="T46" fmla="*/ 19 w 29"/>
                              <a:gd name="T47" fmla="*/ 91 h 110"/>
                              <a:gd name="T48" fmla="*/ 19 w 29"/>
                              <a:gd name="T49" fmla="*/ 95 h 110"/>
                              <a:gd name="T50" fmla="*/ 24 w 29"/>
                              <a:gd name="T51" fmla="*/ 100 h 110"/>
                              <a:gd name="T52" fmla="*/ 29 w 29"/>
                              <a:gd name="T53" fmla="*/ 10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 h="110">
                                <a:moveTo>
                                  <a:pt x="29" y="105"/>
                                </a:moveTo>
                                <a:lnTo>
                                  <a:pt x="29" y="110"/>
                                </a:lnTo>
                                <a:lnTo>
                                  <a:pt x="24" y="105"/>
                                </a:lnTo>
                                <a:lnTo>
                                  <a:pt x="14" y="95"/>
                                </a:lnTo>
                                <a:lnTo>
                                  <a:pt x="10" y="86"/>
                                </a:lnTo>
                                <a:lnTo>
                                  <a:pt x="0" y="76"/>
                                </a:lnTo>
                                <a:lnTo>
                                  <a:pt x="0" y="67"/>
                                </a:lnTo>
                                <a:lnTo>
                                  <a:pt x="0" y="52"/>
                                </a:lnTo>
                                <a:lnTo>
                                  <a:pt x="0" y="38"/>
                                </a:lnTo>
                                <a:lnTo>
                                  <a:pt x="5" y="19"/>
                                </a:lnTo>
                                <a:lnTo>
                                  <a:pt x="19" y="9"/>
                                </a:lnTo>
                                <a:lnTo>
                                  <a:pt x="29" y="0"/>
                                </a:lnTo>
                                <a:lnTo>
                                  <a:pt x="24" y="4"/>
                                </a:lnTo>
                                <a:lnTo>
                                  <a:pt x="19" y="14"/>
                                </a:lnTo>
                                <a:lnTo>
                                  <a:pt x="14" y="19"/>
                                </a:lnTo>
                                <a:lnTo>
                                  <a:pt x="10" y="28"/>
                                </a:lnTo>
                                <a:lnTo>
                                  <a:pt x="10" y="43"/>
                                </a:lnTo>
                                <a:lnTo>
                                  <a:pt x="10" y="52"/>
                                </a:lnTo>
                                <a:lnTo>
                                  <a:pt x="10" y="62"/>
                                </a:lnTo>
                                <a:lnTo>
                                  <a:pt x="10" y="76"/>
                                </a:lnTo>
                                <a:lnTo>
                                  <a:pt x="14" y="81"/>
                                </a:lnTo>
                                <a:lnTo>
                                  <a:pt x="14" y="86"/>
                                </a:lnTo>
                                <a:lnTo>
                                  <a:pt x="19" y="91"/>
                                </a:lnTo>
                                <a:lnTo>
                                  <a:pt x="19" y="95"/>
                                </a:lnTo>
                                <a:lnTo>
                                  <a:pt x="24" y="100"/>
                                </a:lnTo>
                                <a:lnTo>
                                  <a:pt x="29"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133"/>
                        <wps:cNvSpPr>
                          <a:spLocks/>
                        </wps:cNvSpPr>
                        <wps:spPr bwMode="auto">
                          <a:xfrm>
                            <a:off x="3671603" y="2400358"/>
                            <a:ext cx="25906" cy="44251"/>
                          </a:xfrm>
                          <a:custGeom>
                            <a:avLst/>
                            <a:gdLst>
                              <a:gd name="T0" fmla="*/ 48 w 48"/>
                              <a:gd name="T1" fmla="*/ 0 h 82"/>
                              <a:gd name="T2" fmla="*/ 44 w 48"/>
                              <a:gd name="T3" fmla="*/ 10 h 82"/>
                              <a:gd name="T4" fmla="*/ 20 w 48"/>
                              <a:gd name="T5" fmla="*/ 10 h 82"/>
                              <a:gd name="T6" fmla="*/ 15 w 48"/>
                              <a:gd name="T7" fmla="*/ 20 h 82"/>
                              <a:gd name="T8" fmla="*/ 29 w 48"/>
                              <a:gd name="T9" fmla="*/ 24 h 82"/>
                              <a:gd name="T10" fmla="*/ 39 w 48"/>
                              <a:gd name="T11" fmla="*/ 29 h 82"/>
                              <a:gd name="T12" fmla="*/ 44 w 48"/>
                              <a:gd name="T13" fmla="*/ 39 h 82"/>
                              <a:gd name="T14" fmla="*/ 44 w 48"/>
                              <a:gd name="T15" fmla="*/ 48 h 82"/>
                              <a:gd name="T16" fmla="*/ 44 w 48"/>
                              <a:gd name="T17" fmla="*/ 58 h 82"/>
                              <a:gd name="T18" fmla="*/ 44 w 48"/>
                              <a:gd name="T19" fmla="*/ 63 h 82"/>
                              <a:gd name="T20" fmla="*/ 39 w 48"/>
                              <a:gd name="T21" fmla="*/ 68 h 82"/>
                              <a:gd name="T22" fmla="*/ 39 w 48"/>
                              <a:gd name="T23" fmla="*/ 72 h 82"/>
                              <a:gd name="T24" fmla="*/ 34 w 48"/>
                              <a:gd name="T25" fmla="*/ 72 h 82"/>
                              <a:gd name="T26" fmla="*/ 29 w 48"/>
                              <a:gd name="T27" fmla="*/ 77 h 82"/>
                              <a:gd name="T28" fmla="*/ 20 w 48"/>
                              <a:gd name="T29" fmla="*/ 77 h 82"/>
                              <a:gd name="T30" fmla="*/ 15 w 48"/>
                              <a:gd name="T31" fmla="*/ 82 h 82"/>
                              <a:gd name="T32" fmla="*/ 10 w 48"/>
                              <a:gd name="T33" fmla="*/ 77 h 82"/>
                              <a:gd name="T34" fmla="*/ 5 w 48"/>
                              <a:gd name="T35" fmla="*/ 77 h 82"/>
                              <a:gd name="T36" fmla="*/ 0 w 48"/>
                              <a:gd name="T37" fmla="*/ 72 h 82"/>
                              <a:gd name="T38" fmla="*/ 0 w 48"/>
                              <a:gd name="T39" fmla="*/ 72 h 82"/>
                              <a:gd name="T40" fmla="*/ 0 w 48"/>
                              <a:gd name="T41" fmla="*/ 72 h 82"/>
                              <a:gd name="T42" fmla="*/ 0 w 48"/>
                              <a:gd name="T43" fmla="*/ 68 h 82"/>
                              <a:gd name="T44" fmla="*/ 5 w 48"/>
                              <a:gd name="T45" fmla="*/ 68 h 82"/>
                              <a:gd name="T46" fmla="*/ 5 w 48"/>
                              <a:gd name="T47" fmla="*/ 68 h 82"/>
                              <a:gd name="T48" fmla="*/ 5 w 48"/>
                              <a:gd name="T49" fmla="*/ 68 h 82"/>
                              <a:gd name="T50" fmla="*/ 10 w 48"/>
                              <a:gd name="T51" fmla="*/ 68 h 82"/>
                              <a:gd name="T52" fmla="*/ 10 w 48"/>
                              <a:gd name="T53" fmla="*/ 68 h 82"/>
                              <a:gd name="T54" fmla="*/ 10 w 48"/>
                              <a:gd name="T55" fmla="*/ 72 h 82"/>
                              <a:gd name="T56" fmla="*/ 15 w 48"/>
                              <a:gd name="T57" fmla="*/ 72 h 82"/>
                              <a:gd name="T58" fmla="*/ 20 w 48"/>
                              <a:gd name="T59" fmla="*/ 72 h 82"/>
                              <a:gd name="T60" fmla="*/ 29 w 48"/>
                              <a:gd name="T61" fmla="*/ 72 h 82"/>
                              <a:gd name="T62" fmla="*/ 34 w 48"/>
                              <a:gd name="T63" fmla="*/ 68 h 82"/>
                              <a:gd name="T64" fmla="*/ 39 w 48"/>
                              <a:gd name="T65" fmla="*/ 63 h 82"/>
                              <a:gd name="T66" fmla="*/ 39 w 48"/>
                              <a:gd name="T67" fmla="*/ 58 h 82"/>
                              <a:gd name="T68" fmla="*/ 39 w 48"/>
                              <a:gd name="T69" fmla="*/ 48 h 82"/>
                              <a:gd name="T70" fmla="*/ 34 w 48"/>
                              <a:gd name="T71" fmla="*/ 44 h 82"/>
                              <a:gd name="T72" fmla="*/ 29 w 48"/>
                              <a:gd name="T73" fmla="*/ 39 h 82"/>
                              <a:gd name="T74" fmla="*/ 20 w 48"/>
                              <a:gd name="T75" fmla="*/ 34 h 82"/>
                              <a:gd name="T76" fmla="*/ 15 w 48"/>
                              <a:gd name="T77" fmla="*/ 29 h 82"/>
                              <a:gd name="T78" fmla="*/ 5 w 48"/>
                              <a:gd name="T79" fmla="*/ 29 h 82"/>
                              <a:gd name="T80" fmla="*/ 20 w 48"/>
                              <a:gd name="T81" fmla="*/ 0 h 82"/>
                              <a:gd name="T82" fmla="*/ 48 w 48"/>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2">
                                <a:moveTo>
                                  <a:pt x="48" y="0"/>
                                </a:moveTo>
                                <a:lnTo>
                                  <a:pt x="44" y="10"/>
                                </a:lnTo>
                                <a:lnTo>
                                  <a:pt x="20" y="10"/>
                                </a:lnTo>
                                <a:lnTo>
                                  <a:pt x="15" y="20"/>
                                </a:lnTo>
                                <a:lnTo>
                                  <a:pt x="29" y="24"/>
                                </a:lnTo>
                                <a:lnTo>
                                  <a:pt x="39" y="29"/>
                                </a:lnTo>
                                <a:lnTo>
                                  <a:pt x="44" y="39"/>
                                </a:lnTo>
                                <a:lnTo>
                                  <a:pt x="44" y="48"/>
                                </a:lnTo>
                                <a:lnTo>
                                  <a:pt x="44" y="58"/>
                                </a:lnTo>
                                <a:lnTo>
                                  <a:pt x="44" y="63"/>
                                </a:lnTo>
                                <a:lnTo>
                                  <a:pt x="39" y="68"/>
                                </a:lnTo>
                                <a:lnTo>
                                  <a:pt x="39" y="72"/>
                                </a:lnTo>
                                <a:lnTo>
                                  <a:pt x="34" y="72"/>
                                </a:lnTo>
                                <a:lnTo>
                                  <a:pt x="29" y="77"/>
                                </a:lnTo>
                                <a:lnTo>
                                  <a:pt x="20" y="77"/>
                                </a:lnTo>
                                <a:lnTo>
                                  <a:pt x="15" y="82"/>
                                </a:lnTo>
                                <a:lnTo>
                                  <a:pt x="10" y="77"/>
                                </a:lnTo>
                                <a:lnTo>
                                  <a:pt x="5" y="77"/>
                                </a:lnTo>
                                <a:lnTo>
                                  <a:pt x="0" y="72"/>
                                </a:lnTo>
                                <a:lnTo>
                                  <a:pt x="0" y="68"/>
                                </a:lnTo>
                                <a:lnTo>
                                  <a:pt x="5" y="68"/>
                                </a:lnTo>
                                <a:lnTo>
                                  <a:pt x="10" y="68"/>
                                </a:lnTo>
                                <a:lnTo>
                                  <a:pt x="10" y="72"/>
                                </a:lnTo>
                                <a:lnTo>
                                  <a:pt x="15" y="72"/>
                                </a:lnTo>
                                <a:lnTo>
                                  <a:pt x="20" y="72"/>
                                </a:lnTo>
                                <a:lnTo>
                                  <a:pt x="29" y="72"/>
                                </a:lnTo>
                                <a:lnTo>
                                  <a:pt x="34" y="68"/>
                                </a:lnTo>
                                <a:lnTo>
                                  <a:pt x="39" y="63"/>
                                </a:lnTo>
                                <a:lnTo>
                                  <a:pt x="39" y="58"/>
                                </a:lnTo>
                                <a:lnTo>
                                  <a:pt x="39" y="48"/>
                                </a:lnTo>
                                <a:lnTo>
                                  <a:pt x="34" y="44"/>
                                </a:lnTo>
                                <a:lnTo>
                                  <a:pt x="29" y="39"/>
                                </a:lnTo>
                                <a:lnTo>
                                  <a:pt x="20" y="34"/>
                                </a:lnTo>
                                <a:lnTo>
                                  <a:pt x="15" y="29"/>
                                </a:lnTo>
                                <a:lnTo>
                                  <a:pt x="5"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134"/>
                        <wps:cNvSpPr>
                          <a:spLocks/>
                        </wps:cNvSpPr>
                        <wps:spPr bwMode="auto">
                          <a:xfrm>
                            <a:off x="3702906" y="2398200"/>
                            <a:ext cx="25906" cy="46410"/>
                          </a:xfrm>
                          <a:custGeom>
                            <a:avLst/>
                            <a:gdLst>
                              <a:gd name="T0" fmla="*/ 5 w 48"/>
                              <a:gd name="T1" fmla="*/ 19 h 86"/>
                              <a:gd name="T2" fmla="*/ 5 w 48"/>
                              <a:gd name="T3" fmla="*/ 9 h 86"/>
                              <a:gd name="T4" fmla="*/ 9 w 48"/>
                              <a:gd name="T5" fmla="*/ 4 h 86"/>
                              <a:gd name="T6" fmla="*/ 19 w 48"/>
                              <a:gd name="T7" fmla="*/ 4 h 86"/>
                              <a:gd name="T8" fmla="*/ 24 w 48"/>
                              <a:gd name="T9" fmla="*/ 0 h 86"/>
                              <a:gd name="T10" fmla="*/ 33 w 48"/>
                              <a:gd name="T11" fmla="*/ 4 h 86"/>
                              <a:gd name="T12" fmla="*/ 38 w 48"/>
                              <a:gd name="T13" fmla="*/ 9 h 86"/>
                              <a:gd name="T14" fmla="*/ 43 w 48"/>
                              <a:gd name="T15" fmla="*/ 14 h 86"/>
                              <a:gd name="T16" fmla="*/ 43 w 48"/>
                              <a:gd name="T17" fmla="*/ 19 h 86"/>
                              <a:gd name="T18" fmla="*/ 38 w 48"/>
                              <a:gd name="T19" fmla="*/ 28 h 86"/>
                              <a:gd name="T20" fmla="*/ 33 w 48"/>
                              <a:gd name="T21" fmla="*/ 33 h 86"/>
                              <a:gd name="T22" fmla="*/ 38 w 48"/>
                              <a:gd name="T23" fmla="*/ 38 h 86"/>
                              <a:gd name="T24" fmla="*/ 43 w 48"/>
                              <a:gd name="T25" fmla="*/ 43 h 86"/>
                              <a:gd name="T26" fmla="*/ 48 w 48"/>
                              <a:gd name="T27" fmla="*/ 48 h 86"/>
                              <a:gd name="T28" fmla="*/ 48 w 48"/>
                              <a:gd name="T29" fmla="*/ 57 h 86"/>
                              <a:gd name="T30" fmla="*/ 43 w 48"/>
                              <a:gd name="T31" fmla="*/ 67 h 86"/>
                              <a:gd name="T32" fmla="*/ 38 w 48"/>
                              <a:gd name="T33" fmla="*/ 72 h 86"/>
                              <a:gd name="T34" fmla="*/ 29 w 48"/>
                              <a:gd name="T35" fmla="*/ 81 h 86"/>
                              <a:gd name="T36" fmla="*/ 14 w 48"/>
                              <a:gd name="T37" fmla="*/ 86 h 86"/>
                              <a:gd name="T38" fmla="*/ 9 w 48"/>
                              <a:gd name="T39" fmla="*/ 81 h 86"/>
                              <a:gd name="T40" fmla="*/ 5 w 48"/>
                              <a:gd name="T41" fmla="*/ 81 h 86"/>
                              <a:gd name="T42" fmla="*/ 5 w 48"/>
                              <a:gd name="T43" fmla="*/ 81 h 86"/>
                              <a:gd name="T44" fmla="*/ 0 w 48"/>
                              <a:gd name="T45" fmla="*/ 76 h 86"/>
                              <a:gd name="T46" fmla="*/ 0 w 48"/>
                              <a:gd name="T47" fmla="*/ 76 h 86"/>
                              <a:gd name="T48" fmla="*/ 5 w 48"/>
                              <a:gd name="T49" fmla="*/ 76 h 86"/>
                              <a:gd name="T50" fmla="*/ 5 w 48"/>
                              <a:gd name="T51" fmla="*/ 72 h 86"/>
                              <a:gd name="T52" fmla="*/ 5 w 48"/>
                              <a:gd name="T53" fmla="*/ 72 h 86"/>
                              <a:gd name="T54" fmla="*/ 9 w 48"/>
                              <a:gd name="T55" fmla="*/ 72 h 86"/>
                              <a:gd name="T56" fmla="*/ 9 w 48"/>
                              <a:gd name="T57" fmla="*/ 72 h 86"/>
                              <a:gd name="T58" fmla="*/ 9 w 48"/>
                              <a:gd name="T59" fmla="*/ 76 h 86"/>
                              <a:gd name="T60" fmla="*/ 14 w 48"/>
                              <a:gd name="T61" fmla="*/ 76 h 86"/>
                              <a:gd name="T62" fmla="*/ 19 w 48"/>
                              <a:gd name="T63" fmla="*/ 76 h 86"/>
                              <a:gd name="T64" fmla="*/ 19 w 48"/>
                              <a:gd name="T65" fmla="*/ 76 h 86"/>
                              <a:gd name="T66" fmla="*/ 19 w 48"/>
                              <a:gd name="T67" fmla="*/ 76 h 86"/>
                              <a:gd name="T68" fmla="*/ 24 w 48"/>
                              <a:gd name="T69" fmla="*/ 76 h 86"/>
                              <a:gd name="T70" fmla="*/ 29 w 48"/>
                              <a:gd name="T71" fmla="*/ 76 h 86"/>
                              <a:gd name="T72" fmla="*/ 33 w 48"/>
                              <a:gd name="T73" fmla="*/ 72 h 86"/>
                              <a:gd name="T74" fmla="*/ 38 w 48"/>
                              <a:gd name="T75" fmla="*/ 67 h 86"/>
                              <a:gd name="T76" fmla="*/ 38 w 48"/>
                              <a:gd name="T77" fmla="*/ 62 h 86"/>
                              <a:gd name="T78" fmla="*/ 38 w 48"/>
                              <a:gd name="T79" fmla="*/ 57 h 86"/>
                              <a:gd name="T80" fmla="*/ 38 w 48"/>
                              <a:gd name="T81" fmla="*/ 52 h 86"/>
                              <a:gd name="T82" fmla="*/ 33 w 48"/>
                              <a:gd name="T83" fmla="*/ 52 h 86"/>
                              <a:gd name="T84" fmla="*/ 33 w 48"/>
                              <a:gd name="T85" fmla="*/ 48 h 86"/>
                              <a:gd name="T86" fmla="*/ 29 w 48"/>
                              <a:gd name="T87" fmla="*/ 48 h 86"/>
                              <a:gd name="T88" fmla="*/ 24 w 48"/>
                              <a:gd name="T89" fmla="*/ 43 h 86"/>
                              <a:gd name="T90" fmla="*/ 24 w 48"/>
                              <a:gd name="T91" fmla="*/ 43 h 86"/>
                              <a:gd name="T92" fmla="*/ 19 w 48"/>
                              <a:gd name="T93" fmla="*/ 43 h 86"/>
                              <a:gd name="T94" fmla="*/ 14 w 48"/>
                              <a:gd name="T95" fmla="*/ 43 h 86"/>
                              <a:gd name="T96" fmla="*/ 14 w 48"/>
                              <a:gd name="T97" fmla="*/ 43 h 86"/>
                              <a:gd name="T98" fmla="*/ 19 w 48"/>
                              <a:gd name="T99" fmla="*/ 38 h 86"/>
                              <a:gd name="T100" fmla="*/ 24 w 48"/>
                              <a:gd name="T101" fmla="*/ 38 h 86"/>
                              <a:gd name="T102" fmla="*/ 29 w 48"/>
                              <a:gd name="T103" fmla="*/ 33 h 86"/>
                              <a:gd name="T104" fmla="*/ 33 w 48"/>
                              <a:gd name="T105" fmla="*/ 33 h 86"/>
                              <a:gd name="T106" fmla="*/ 33 w 48"/>
                              <a:gd name="T107" fmla="*/ 28 h 86"/>
                              <a:gd name="T108" fmla="*/ 33 w 48"/>
                              <a:gd name="T109" fmla="*/ 24 h 86"/>
                              <a:gd name="T110" fmla="*/ 33 w 48"/>
                              <a:gd name="T111" fmla="*/ 19 h 86"/>
                              <a:gd name="T112" fmla="*/ 29 w 48"/>
                              <a:gd name="T113" fmla="*/ 14 h 86"/>
                              <a:gd name="T114" fmla="*/ 24 w 48"/>
                              <a:gd name="T115" fmla="*/ 9 h 86"/>
                              <a:gd name="T116" fmla="*/ 19 w 48"/>
                              <a:gd name="T117" fmla="*/ 9 h 86"/>
                              <a:gd name="T118" fmla="*/ 9 w 48"/>
                              <a:gd name="T119" fmla="*/ 9 h 86"/>
                              <a:gd name="T120" fmla="*/ 5 w 48"/>
                              <a:gd name="T121" fmla="*/ 19 h 86"/>
                              <a:gd name="T122" fmla="*/ 5 w 48"/>
                              <a:gd name="T123" fmla="*/ 1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6">
                                <a:moveTo>
                                  <a:pt x="5" y="19"/>
                                </a:moveTo>
                                <a:lnTo>
                                  <a:pt x="5" y="9"/>
                                </a:lnTo>
                                <a:lnTo>
                                  <a:pt x="9" y="4"/>
                                </a:lnTo>
                                <a:lnTo>
                                  <a:pt x="19" y="4"/>
                                </a:lnTo>
                                <a:lnTo>
                                  <a:pt x="24" y="0"/>
                                </a:lnTo>
                                <a:lnTo>
                                  <a:pt x="33" y="4"/>
                                </a:lnTo>
                                <a:lnTo>
                                  <a:pt x="38" y="9"/>
                                </a:lnTo>
                                <a:lnTo>
                                  <a:pt x="43" y="14"/>
                                </a:lnTo>
                                <a:lnTo>
                                  <a:pt x="43" y="19"/>
                                </a:lnTo>
                                <a:lnTo>
                                  <a:pt x="38" y="28"/>
                                </a:lnTo>
                                <a:lnTo>
                                  <a:pt x="33" y="33"/>
                                </a:lnTo>
                                <a:lnTo>
                                  <a:pt x="38" y="38"/>
                                </a:lnTo>
                                <a:lnTo>
                                  <a:pt x="43" y="43"/>
                                </a:lnTo>
                                <a:lnTo>
                                  <a:pt x="48" y="48"/>
                                </a:lnTo>
                                <a:lnTo>
                                  <a:pt x="48" y="57"/>
                                </a:lnTo>
                                <a:lnTo>
                                  <a:pt x="43" y="67"/>
                                </a:lnTo>
                                <a:lnTo>
                                  <a:pt x="38" y="72"/>
                                </a:lnTo>
                                <a:lnTo>
                                  <a:pt x="29" y="81"/>
                                </a:lnTo>
                                <a:lnTo>
                                  <a:pt x="14" y="86"/>
                                </a:lnTo>
                                <a:lnTo>
                                  <a:pt x="9" y="81"/>
                                </a:lnTo>
                                <a:lnTo>
                                  <a:pt x="5" y="81"/>
                                </a:lnTo>
                                <a:lnTo>
                                  <a:pt x="0" y="76"/>
                                </a:lnTo>
                                <a:lnTo>
                                  <a:pt x="5" y="76"/>
                                </a:lnTo>
                                <a:lnTo>
                                  <a:pt x="5" y="72"/>
                                </a:lnTo>
                                <a:lnTo>
                                  <a:pt x="9" y="72"/>
                                </a:lnTo>
                                <a:lnTo>
                                  <a:pt x="9" y="76"/>
                                </a:lnTo>
                                <a:lnTo>
                                  <a:pt x="14" y="76"/>
                                </a:lnTo>
                                <a:lnTo>
                                  <a:pt x="19" y="76"/>
                                </a:lnTo>
                                <a:lnTo>
                                  <a:pt x="24" y="76"/>
                                </a:lnTo>
                                <a:lnTo>
                                  <a:pt x="29" y="76"/>
                                </a:lnTo>
                                <a:lnTo>
                                  <a:pt x="33" y="72"/>
                                </a:lnTo>
                                <a:lnTo>
                                  <a:pt x="38" y="67"/>
                                </a:lnTo>
                                <a:lnTo>
                                  <a:pt x="38" y="62"/>
                                </a:lnTo>
                                <a:lnTo>
                                  <a:pt x="38" y="57"/>
                                </a:lnTo>
                                <a:lnTo>
                                  <a:pt x="38" y="52"/>
                                </a:lnTo>
                                <a:lnTo>
                                  <a:pt x="33" y="52"/>
                                </a:lnTo>
                                <a:lnTo>
                                  <a:pt x="33" y="48"/>
                                </a:lnTo>
                                <a:lnTo>
                                  <a:pt x="29" y="48"/>
                                </a:lnTo>
                                <a:lnTo>
                                  <a:pt x="24" y="43"/>
                                </a:lnTo>
                                <a:lnTo>
                                  <a:pt x="19" y="43"/>
                                </a:lnTo>
                                <a:lnTo>
                                  <a:pt x="14" y="43"/>
                                </a:lnTo>
                                <a:lnTo>
                                  <a:pt x="19" y="38"/>
                                </a:lnTo>
                                <a:lnTo>
                                  <a:pt x="24" y="38"/>
                                </a:lnTo>
                                <a:lnTo>
                                  <a:pt x="29" y="33"/>
                                </a:lnTo>
                                <a:lnTo>
                                  <a:pt x="33" y="33"/>
                                </a:lnTo>
                                <a:lnTo>
                                  <a:pt x="33" y="28"/>
                                </a:lnTo>
                                <a:lnTo>
                                  <a:pt x="33" y="24"/>
                                </a:lnTo>
                                <a:lnTo>
                                  <a:pt x="33" y="19"/>
                                </a:lnTo>
                                <a:lnTo>
                                  <a:pt x="29" y="14"/>
                                </a:lnTo>
                                <a:lnTo>
                                  <a:pt x="24" y="9"/>
                                </a:lnTo>
                                <a:lnTo>
                                  <a:pt x="19" y="9"/>
                                </a:lnTo>
                                <a:lnTo>
                                  <a:pt x="9" y="9"/>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135"/>
                        <wps:cNvSpPr>
                          <a:spLocks/>
                        </wps:cNvSpPr>
                        <wps:spPr bwMode="auto">
                          <a:xfrm>
                            <a:off x="3733669" y="2398200"/>
                            <a:ext cx="18350" cy="59361"/>
                          </a:xfrm>
                          <a:custGeom>
                            <a:avLst/>
                            <a:gdLst>
                              <a:gd name="T0" fmla="*/ 0 w 34"/>
                              <a:gd name="T1" fmla="*/ 0 h 110"/>
                              <a:gd name="T2" fmla="*/ 0 w 34"/>
                              <a:gd name="T3" fmla="*/ 0 h 110"/>
                              <a:gd name="T4" fmla="*/ 10 w 34"/>
                              <a:gd name="T5" fmla="*/ 4 h 110"/>
                              <a:gd name="T6" fmla="*/ 20 w 34"/>
                              <a:gd name="T7" fmla="*/ 9 h 110"/>
                              <a:gd name="T8" fmla="*/ 24 w 34"/>
                              <a:gd name="T9" fmla="*/ 19 h 110"/>
                              <a:gd name="T10" fmla="*/ 29 w 34"/>
                              <a:gd name="T11" fmla="*/ 28 h 110"/>
                              <a:gd name="T12" fmla="*/ 34 w 34"/>
                              <a:gd name="T13" fmla="*/ 43 h 110"/>
                              <a:gd name="T14" fmla="*/ 34 w 34"/>
                              <a:gd name="T15" fmla="*/ 52 h 110"/>
                              <a:gd name="T16" fmla="*/ 34 w 34"/>
                              <a:gd name="T17" fmla="*/ 72 h 110"/>
                              <a:gd name="T18" fmla="*/ 24 w 34"/>
                              <a:gd name="T19" fmla="*/ 86 h 110"/>
                              <a:gd name="T20" fmla="*/ 15 w 34"/>
                              <a:gd name="T21" fmla="*/ 100 h 110"/>
                              <a:gd name="T22" fmla="*/ 0 w 34"/>
                              <a:gd name="T23" fmla="*/ 110 h 110"/>
                              <a:gd name="T24" fmla="*/ 0 w 34"/>
                              <a:gd name="T25" fmla="*/ 105 h 110"/>
                              <a:gd name="T26" fmla="*/ 10 w 34"/>
                              <a:gd name="T27" fmla="*/ 100 h 110"/>
                              <a:gd name="T28" fmla="*/ 15 w 34"/>
                              <a:gd name="T29" fmla="*/ 95 h 110"/>
                              <a:gd name="T30" fmla="*/ 20 w 34"/>
                              <a:gd name="T31" fmla="*/ 86 h 110"/>
                              <a:gd name="T32" fmla="*/ 20 w 34"/>
                              <a:gd name="T33" fmla="*/ 76 h 110"/>
                              <a:gd name="T34" fmla="*/ 24 w 34"/>
                              <a:gd name="T35" fmla="*/ 67 h 110"/>
                              <a:gd name="T36" fmla="*/ 24 w 34"/>
                              <a:gd name="T37" fmla="*/ 57 h 110"/>
                              <a:gd name="T38" fmla="*/ 24 w 34"/>
                              <a:gd name="T39" fmla="*/ 43 h 110"/>
                              <a:gd name="T40" fmla="*/ 20 w 34"/>
                              <a:gd name="T41" fmla="*/ 33 h 110"/>
                              <a:gd name="T42" fmla="*/ 20 w 34"/>
                              <a:gd name="T43" fmla="*/ 24 h 110"/>
                              <a:gd name="T44" fmla="*/ 20 w 34"/>
                              <a:gd name="T45" fmla="*/ 19 h 110"/>
                              <a:gd name="T46" fmla="*/ 15 w 34"/>
                              <a:gd name="T47" fmla="*/ 14 h 110"/>
                              <a:gd name="T48" fmla="*/ 10 w 34"/>
                              <a:gd name="T49" fmla="*/ 9 h 110"/>
                              <a:gd name="T50" fmla="*/ 10 w 34"/>
                              <a:gd name="T51" fmla="*/ 4 h 110"/>
                              <a:gd name="T52" fmla="*/ 0 w 34"/>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0">
                                <a:moveTo>
                                  <a:pt x="0" y="0"/>
                                </a:moveTo>
                                <a:lnTo>
                                  <a:pt x="0" y="0"/>
                                </a:lnTo>
                                <a:lnTo>
                                  <a:pt x="10" y="4"/>
                                </a:lnTo>
                                <a:lnTo>
                                  <a:pt x="20" y="9"/>
                                </a:lnTo>
                                <a:lnTo>
                                  <a:pt x="24" y="19"/>
                                </a:lnTo>
                                <a:lnTo>
                                  <a:pt x="29" y="28"/>
                                </a:lnTo>
                                <a:lnTo>
                                  <a:pt x="34" y="43"/>
                                </a:lnTo>
                                <a:lnTo>
                                  <a:pt x="34" y="52"/>
                                </a:lnTo>
                                <a:lnTo>
                                  <a:pt x="34" y="72"/>
                                </a:lnTo>
                                <a:lnTo>
                                  <a:pt x="24" y="86"/>
                                </a:lnTo>
                                <a:lnTo>
                                  <a:pt x="15" y="100"/>
                                </a:lnTo>
                                <a:lnTo>
                                  <a:pt x="0" y="110"/>
                                </a:lnTo>
                                <a:lnTo>
                                  <a:pt x="0" y="105"/>
                                </a:lnTo>
                                <a:lnTo>
                                  <a:pt x="10" y="100"/>
                                </a:lnTo>
                                <a:lnTo>
                                  <a:pt x="15" y="95"/>
                                </a:lnTo>
                                <a:lnTo>
                                  <a:pt x="20" y="86"/>
                                </a:lnTo>
                                <a:lnTo>
                                  <a:pt x="20" y="76"/>
                                </a:lnTo>
                                <a:lnTo>
                                  <a:pt x="24" y="67"/>
                                </a:lnTo>
                                <a:lnTo>
                                  <a:pt x="24" y="57"/>
                                </a:lnTo>
                                <a:lnTo>
                                  <a:pt x="24" y="43"/>
                                </a:lnTo>
                                <a:lnTo>
                                  <a:pt x="20" y="33"/>
                                </a:lnTo>
                                <a:lnTo>
                                  <a:pt x="20" y="24"/>
                                </a:lnTo>
                                <a:lnTo>
                                  <a:pt x="20" y="19"/>
                                </a:lnTo>
                                <a:lnTo>
                                  <a:pt x="15" y="14"/>
                                </a:lnTo>
                                <a:lnTo>
                                  <a:pt x="10" y="9"/>
                                </a:lnTo>
                                <a:lnTo>
                                  <a:pt x="10" y="4"/>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136"/>
                        <wps:cNvSpPr>
                          <a:spLocks noEditPoints="1"/>
                        </wps:cNvSpPr>
                        <wps:spPr bwMode="auto">
                          <a:xfrm>
                            <a:off x="3091962" y="2488321"/>
                            <a:ext cx="28065" cy="44251"/>
                          </a:xfrm>
                          <a:custGeom>
                            <a:avLst/>
                            <a:gdLst>
                              <a:gd name="T0" fmla="*/ 52 w 52"/>
                              <a:gd name="T1" fmla="*/ 53 h 82"/>
                              <a:gd name="T2" fmla="*/ 52 w 52"/>
                              <a:gd name="T3" fmla="*/ 63 h 82"/>
                              <a:gd name="T4" fmla="*/ 43 w 52"/>
                              <a:gd name="T5" fmla="*/ 63 h 82"/>
                              <a:gd name="T6" fmla="*/ 43 w 52"/>
                              <a:gd name="T7" fmla="*/ 82 h 82"/>
                              <a:gd name="T8" fmla="*/ 33 w 52"/>
                              <a:gd name="T9" fmla="*/ 82 h 82"/>
                              <a:gd name="T10" fmla="*/ 33 w 52"/>
                              <a:gd name="T11" fmla="*/ 63 h 82"/>
                              <a:gd name="T12" fmla="*/ 0 w 52"/>
                              <a:gd name="T13" fmla="*/ 63 h 82"/>
                              <a:gd name="T14" fmla="*/ 0 w 52"/>
                              <a:gd name="T15" fmla="*/ 53 h 82"/>
                              <a:gd name="T16" fmla="*/ 33 w 52"/>
                              <a:gd name="T17" fmla="*/ 0 h 82"/>
                              <a:gd name="T18" fmla="*/ 43 w 52"/>
                              <a:gd name="T19" fmla="*/ 0 h 82"/>
                              <a:gd name="T20" fmla="*/ 43 w 52"/>
                              <a:gd name="T21" fmla="*/ 53 h 82"/>
                              <a:gd name="T22" fmla="*/ 52 w 52"/>
                              <a:gd name="T23" fmla="*/ 53 h 82"/>
                              <a:gd name="T24" fmla="*/ 33 w 52"/>
                              <a:gd name="T25" fmla="*/ 53 h 82"/>
                              <a:gd name="T26" fmla="*/ 33 w 52"/>
                              <a:gd name="T27" fmla="*/ 15 h 82"/>
                              <a:gd name="T28" fmla="*/ 4 w 52"/>
                              <a:gd name="T29" fmla="*/ 53 h 82"/>
                              <a:gd name="T30" fmla="*/ 33 w 52"/>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2">
                                <a:moveTo>
                                  <a:pt x="52" y="53"/>
                                </a:moveTo>
                                <a:lnTo>
                                  <a:pt x="52" y="63"/>
                                </a:lnTo>
                                <a:lnTo>
                                  <a:pt x="43" y="63"/>
                                </a:lnTo>
                                <a:lnTo>
                                  <a:pt x="43" y="82"/>
                                </a:lnTo>
                                <a:lnTo>
                                  <a:pt x="33" y="82"/>
                                </a:lnTo>
                                <a:lnTo>
                                  <a:pt x="33" y="63"/>
                                </a:lnTo>
                                <a:lnTo>
                                  <a:pt x="0" y="63"/>
                                </a:lnTo>
                                <a:lnTo>
                                  <a:pt x="0" y="53"/>
                                </a:lnTo>
                                <a:lnTo>
                                  <a:pt x="33" y="0"/>
                                </a:lnTo>
                                <a:lnTo>
                                  <a:pt x="43" y="0"/>
                                </a:lnTo>
                                <a:lnTo>
                                  <a:pt x="43" y="53"/>
                                </a:lnTo>
                                <a:lnTo>
                                  <a:pt x="52" y="53"/>
                                </a:lnTo>
                                <a:close/>
                                <a:moveTo>
                                  <a:pt x="33" y="53"/>
                                </a:moveTo>
                                <a:lnTo>
                                  <a:pt x="33" y="15"/>
                                </a:lnTo>
                                <a:lnTo>
                                  <a:pt x="4" y="53"/>
                                </a:lnTo>
                                <a:lnTo>
                                  <a:pt x="3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137"/>
                        <wps:cNvSpPr>
                          <a:spLocks/>
                        </wps:cNvSpPr>
                        <wps:spPr bwMode="auto">
                          <a:xfrm>
                            <a:off x="3122725" y="2491019"/>
                            <a:ext cx="36160" cy="41553"/>
                          </a:xfrm>
                          <a:custGeom>
                            <a:avLst/>
                            <a:gdLst>
                              <a:gd name="T0" fmla="*/ 24 w 67"/>
                              <a:gd name="T1" fmla="*/ 5 h 77"/>
                              <a:gd name="T2" fmla="*/ 24 w 67"/>
                              <a:gd name="T3" fmla="*/ 34 h 77"/>
                              <a:gd name="T4" fmla="*/ 43 w 67"/>
                              <a:gd name="T5" fmla="*/ 34 h 77"/>
                              <a:gd name="T6" fmla="*/ 48 w 67"/>
                              <a:gd name="T7" fmla="*/ 34 h 77"/>
                              <a:gd name="T8" fmla="*/ 53 w 67"/>
                              <a:gd name="T9" fmla="*/ 34 h 77"/>
                              <a:gd name="T10" fmla="*/ 53 w 67"/>
                              <a:gd name="T11" fmla="*/ 29 h 77"/>
                              <a:gd name="T12" fmla="*/ 53 w 67"/>
                              <a:gd name="T13" fmla="*/ 24 h 77"/>
                              <a:gd name="T14" fmla="*/ 58 w 67"/>
                              <a:gd name="T15" fmla="*/ 24 h 77"/>
                              <a:gd name="T16" fmla="*/ 58 w 67"/>
                              <a:gd name="T17" fmla="*/ 48 h 77"/>
                              <a:gd name="T18" fmla="*/ 53 w 67"/>
                              <a:gd name="T19" fmla="*/ 48 h 77"/>
                              <a:gd name="T20" fmla="*/ 53 w 67"/>
                              <a:gd name="T21" fmla="*/ 43 h 77"/>
                              <a:gd name="T22" fmla="*/ 53 w 67"/>
                              <a:gd name="T23" fmla="*/ 43 h 77"/>
                              <a:gd name="T24" fmla="*/ 53 w 67"/>
                              <a:gd name="T25" fmla="*/ 43 h 77"/>
                              <a:gd name="T26" fmla="*/ 48 w 67"/>
                              <a:gd name="T27" fmla="*/ 38 h 77"/>
                              <a:gd name="T28" fmla="*/ 48 w 67"/>
                              <a:gd name="T29" fmla="*/ 38 h 77"/>
                              <a:gd name="T30" fmla="*/ 43 w 67"/>
                              <a:gd name="T31" fmla="*/ 38 h 77"/>
                              <a:gd name="T32" fmla="*/ 24 w 67"/>
                              <a:gd name="T33" fmla="*/ 38 h 77"/>
                              <a:gd name="T34" fmla="*/ 24 w 67"/>
                              <a:gd name="T35" fmla="*/ 62 h 77"/>
                              <a:gd name="T36" fmla="*/ 24 w 67"/>
                              <a:gd name="T37" fmla="*/ 67 h 77"/>
                              <a:gd name="T38" fmla="*/ 24 w 67"/>
                              <a:gd name="T39" fmla="*/ 72 h 77"/>
                              <a:gd name="T40" fmla="*/ 24 w 67"/>
                              <a:gd name="T41" fmla="*/ 72 h 77"/>
                              <a:gd name="T42" fmla="*/ 24 w 67"/>
                              <a:gd name="T43" fmla="*/ 72 h 77"/>
                              <a:gd name="T44" fmla="*/ 29 w 67"/>
                              <a:gd name="T45" fmla="*/ 72 h 77"/>
                              <a:gd name="T46" fmla="*/ 29 w 67"/>
                              <a:gd name="T47" fmla="*/ 72 h 77"/>
                              <a:gd name="T48" fmla="*/ 43 w 67"/>
                              <a:gd name="T49" fmla="*/ 72 h 77"/>
                              <a:gd name="T50" fmla="*/ 48 w 67"/>
                              <a:gd name="T51" fmla="*/ 72 h 77"/>
                              <a:gd name="T52" fmla="*/ 53 w 67"/>
                              <a:gd name="T53" fmla="*/ 72 h 77"/>
                              <a:gd name="T54" fmla="*/ 58 w 67"/>
                              <a:gd name="T55" fmla="*/ 72 h 77"/>
                              <a:gd name="T56" fmla="*/ 58 w 67"/>
                              <a:gd name="T57" fmla="*/ 67 h 77"/>
                              <a:gd name="T58" fmla="*/ 63 w 67"/>
                              <a:gd name="T59" fmla="*/ 62 h 77"/>
                              <a:gd name="T60" fmla="*/ 67 w 67"/>
                              <a:gd name="T61" fmla="*/ 58 h 77"/>
                              <a:gd name="T62" fmla="*/ 67 w 67"/>
                              <a:gd name="T63" fmla="*/ 58 h 77"/>
                              <a:gd name="T64" fmla="*/ 63 w 67"/>
                              <a:gd name="T65" fmla="*/ 77 h 77"/>
                              <a:gd name="T66" fmla="*/ 0 w 67"/>
                              <a:gd name="T67" fmla="*/ 77 h 77"/>
                              <a:gd name="T68" fmla="*/ 0 w 67"/>
                              <a:gd name="T69" fmla="*/ 77 h 77"/>
                              <a:gd name="T70" fmla="*/ 5 w 67"/>
                              <a:gd name="T71" fmla="*/ 77 h 77"/>
                              <a:gd name="T72" fmla="*/ 5 w 67"/>
                              <a:gd name="T73" fmla="*/ 77 h 77"/>
                              <a:gd name="T74" fmla="*/ 10 w 67"/>
                              <a:gd name="T75" fmla="*/ 77 h 77"/>
                              <a:gd name="T76" fmla="*/ 10 w 67"/>
                              <a:gd name="T77" fmla="*/ 72 h 77"/>
                              <a:gd name="T78" fmla="*/ 10 w 67"/>
                              <a:gd name="T79" fmla="*/ 72 h 77"/>
                              <a:gd name="T80" fmla="*/ 15 w 67"/>
                              <a:gd name="T81" fmla="*/ 67 h 77"/>
                              <a:gd name="T82" fmla="*/ 15 w 67"/>
                              <a:gd name="T83" fmla="*/ 62 h 77"/>
                              <a:gd name="T84" fmla="*/ 15 w 67"/>
                              <a:gd name="T85" fmla="*/ 14 h 77"/>
                              <a:gd name="T86" fmla="*/ 15 w 67"/>
                              <a:gd name="T87" fmla="*/ 5 h 77"/>
                              <a:gd name="T88" fmla="*/ 10 w 67"/>
                              <a:gd name="T89" fmla="*/ 5 h 77"/>
                              <a:gd name="T90" fmla="*/ 10 w 67"/>
                              <a:gd name="T91" fmla="*/ 0 h 77"/>
                              <a:gd name="T92" fmla="*/ 5 w 67"/>
                              <a:gd name="T93" fmla="*/ 0 h 77"/>
                              <a:gd name="T94" fmla="*/ 0 w 67"/>
                              <a:gd name="T95" fmla="*/ 0 h 77"/>
                              <a:gd name="T96" fmla="*/ 0 w 67"/>
                              <a:gd name="T97" fmla="*/ 0 h 77"/>
                              <a:gd name="T98" fmla="*/ 63 w 67"/>
                              <a:gd name="T99" fmla="*/ 0 h 77"/>
                              <a:gd name="T100" fmla="*/ 63 w 67"/>
                              <a:gd name="T101" fmla="*/ 14 h 77"/>
                              <a:gd name="T102" fmla="*/ 63 w 67"/>
                              <a:gd name="T103" fmla="*/ 14 h 77"/>
                              <a:gd name="T104" fmla="*/ 58 w 67"/>
                              <a:gd name="T105" fmla="*/ 10 h 77"/>
                              <a:gd name="T106" fmla="*/ 58 w 67"/>
                              <a:gd name="T107" fmla="*/ 10 h 77"/>
                              <a:gd name="T108" fmla="*/ 58 w 67"/>
                              <a:gd name="T109" fmla="*/ 5 h 77"/>
                              <a:gd name="T110" fmla="*/ 53 w 67"/>
                              <a:gd name="T111" fmla="*/ 5 h 77"/>
                              <a:gd name="T112" fmla="*/ 53 w 67"/>
                              <a:gd name="T113" fmla="*/ 5 h 77"/>
                              <a:gd name="T114" fmla="*/ 48 w 67"/>
                              <a:gd name="T115" fmla="*/ 5 h 77"/>
                              <a:gd name="T116" fmla="*/ 24 w 67"/>
                              <a:gd name="T117"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24" y="5"/>
                                </a:moveTo>
                                <a:lnTo>
                                  <a:pt x="24" y="34"/>
                                </a:lnTo>
                                <a:lnTo>
                                  <a:pt x="43" y="34"/>
                                </a:lnTo>
                                <a:lnTo>
                                  <a:pt x="48" y="34"/>
                                </a:lnTo>
                                <a:lnTo>
                                  <a:pt x="53" y="34"/>
                                </a:lnTo>
                                <a:lnTo>
                                  <a:pt x="53" y="29"/>
                                </a:lnTo>
                                <a:lnTo>
                                  <a:pt x="53" y="24"/>
                                </a:lnTo>
                                <a:lnTo>
                                  <a:pt x="58" y="24"/>
                                </a:lnTo>
                                <a:lnTo>
                                  <a:pt x="58" y="48"/>
                                </a:lnTo>
                                <a:lnTo>
                                  <a:pt x="53" y="48"/>
                                </a:lnTo>
                                <a:lnTo>
                                  <a:pt x="53" y="43"/>
                                </a:lnTo>
                                <a:lnTo>
                                  <a:pt x="48" y="38"/>
                                </a:lnTo>
                                <a:lnTo>
                                  <a:pt x="43" y="38"/>
                                </a:lnTo>
                                <a:lnTo>
                                  <a:pt x="24" y="38"/>
                                </a:lnTo>
                                <a:lnTo>
                                  <a:pt x="24" y="62"/>
                                </a:lnTo>
                                <a:lnTo>
                                  <a:pt x="24" y="67"/>
                                </a:lnTo>
                                <a:lnTo>
                                  <a:pt x="24" y="72"/>
                                </a:lnTo>
                                <a:lnTo>
                                  <a:pt x="29" y="72"/>
                                </a:lnTo>
                                <a:lnTo>
                                  <a:pt x="43" y="72"/>
                                </a:lnTo>
                                <a:lnTo>
                                  <a:pt x="48" y="72"/>
                                </a:lnTo>
                                <a:lnTo>
                                  <a:pt x="53" y="72"/>
                                </a:lnTo>
                                <a:lnTo>
                                  <a:pt x="58" y="72"/>
                                </a:lnTo>
                                <a:lnTo>
                                  <a:pt x="58" y="67"/>
                                </a:lnTo>
                                <a:lnTo>
                                  <a:pt x="63" y="62"/>
                                </a:lnTo>
                                <a:lnTo>
                                  <a:pt x="67" y="58"/>
                                </a:lnTo>
                                <a:lnTo>
                                  <a:pt x="63" y="77"/>
                                </a:lnTo>
                                <a:lnTo>
                                  <a:pt x="0" y="77"/>
                                </a:lnTo>
                                <a:lnTo>
                                  <a:pt x="5" y="77"/>
                                </a:lnTo>
                                <a:lnTo>
                                  <a:pt x="10" y="77"/>
                                </a:lnTo>
                                <a:lnTo>
                                  <a:pt x="10" y="72"/>
                                </a:lnTo>
                                <a:lnTo>
                                  <a:pt x="15" y="67"/>
                                </a:lnTo>
                                <a:lnTo>
                                  <a:pt x="15" y="62"/>
                                </a:lnTo>
                                <a:lnTo>
                                  <a:pt x="15" y="14"/>
                                </a:lnTo>
                                <a:lnTo>
                                  <a:pt x="15" y="5"/>
                                </a:lnTo>
                                <a:lnTo>
                                  <a:pt x="10" y="5"/>
                                </a:lnTo>
                                <a:lnTo>
                                  <a:pt x="10" y="0"/>
                                </a:lnTo>
                                <a:lnTo>
                                  <a:pt x="5" y="0"/>
                                </a:lnTo>
                                <a:lnTo>
                                  <a:pt x="0" y="0"/>
                                </a:lnTo>
                                <a:lnTo>
                                  <a:pt x="63" y="0"/>
                                </a:lnTo>
                                <a:lnTo>
                                  <a:pt x="63" y="14"/>
                                </a:lnTo>
                                <a:lnTo>
                                  <a:pt x="58" y="10"/>
                                </a:lnTo>
                                <a:lnTo>
                                  <a:pt x="58" y="5"/>
                                </a:lnTo>
                                <a:lnTo>
                                  <a:pt x="53" y="5"/>
                                </a:lnTo>
                                <a:lnTo>
                                  <a:pt x="48"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Rectangle 1138"/>
                        <wps:cNvSpPr>
                          <a:spLocks noChangeArrowheads="1"/>
                        </wps:cNvSpPr>
                        <wps:spPr bwMode="auto">
                          <a:xfrm>
                            <a:off x="3177235" y="2516922"/>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Freeform 1139"/>
                        <wps:cNvSpPr>
                          <a:spLocks noEditPoints="1"/>
                        </wps:cNvSpPr>
                        <wps:spPr bwMode="auto">
                          <a:xfrm>
                            <a:off x="3213395" y="2488321"/>
                            <a:ext cx="28604" cy="46949"/>
                          </a:xfrm>
                          <a:custGeom>
                            <a:avLst/>
                            <a:gdLst>
                              <a:gd name="T0" fmla="*/ 0 w 53"/>
                              <a:gd name="T1" fmla="*/ 43 h 87"/>
                              <a:gd name="T2" fmla="*/ 0 w 53"/>
                              <a:gd name="T3" fmla="*/ 29 h 87"/>
                              <a:gd name="T4" fmla="*/ 5 w 53"/>
                              <a:gd name="T5" fmla="*/ 19 h 87"/>
                              <a:gd name="T6" fmla="*/ 10 w 53"/>
                              <a:gd name="T7" fmla="*/ 10 h 87"/>
                              <a:gd name="T8" fmla="*/ 15 w 53"/>
                              <a:gd name="T9" fmla="*/ 5 h 87"/>
                              <a:gd name="T10" fmla="*/ 19 w 53"/>
                              <a:gd name="T11" fmla="*/ 5 h 87"/>
                              <a:gd name="T12" fmla="*/ 24 w 53"/>
                              <a:gd name="T13" fmla="*/ 0 h 87"/>
                              <a:gd name="T14" fmla="*/ 34 w 53"/>
                              <a:gd name="T15" fmla="*/ 5 h 87"/>
                              <a:gd name="T16" fmla="*/ 43 w 53"/>
                              <a:gd name="T17" fmla="*/ 10 h 87"/>
                              <a:gd name="T18" fmla="*/ 48 w 53"/>
                              <a:gd name="T19" fmla="*/ 24 h 87"/>
                              <a:gd name="T20" fmla="*/ 53 w 53"/>
                              <a:gd name="T21" fmla="*/ 43 h 87"/>
                              <a:gd name="T22" fmla="*/ 48 w 53"/>
                              <a:gd name="T23" fmla="*/ 53 h 87"/>
                              <a:gd name="T24" fmla="*/ 48 w 53"/>
                              <a:gd name="T25" fmla="*/ 67 h 87"/>
                              <a:gd name="T26" fmla="*/ 43 w 53"/>
                              <a:gd name="T27" fmla="*/ 72 h 87"/>
                              <a:gd name="T28" fmla="*/ 38 w 53"/>
                              <a:gd name="T29" fmla="*/ 82 h 87"/>
                              <a:gd name="T30" fmla="*/ 29 w 53"/>
                              <a:gd name="T31" fmla="*/ 82 h 87"/>
                              <a:gd name="T32" fmla="*/ 24 w 53"/>
                              <a:gd name="T33" fmla="*/ 87 h 87"/>
                              <a:gd name="T34" fmla="*/ 15 w 53"/>
                              <a:gd name="T35" fmla="*/ 82 h 87"/>
                              <a:gd name="T36" fmla="*/ 5 w 53"/>
                              <a:gd name="T37" fmla="*/ 72 h 87"/>
                              <a:gd name="T38" fmla="*/ 0 w 53"/>
                              <a:gd name="T39" fmla="*/ 58 h 87"/>
                              <a:gd name="T40" fmla="*/ 0 w 53"/>
                              <a:gd name="T41" fmla="*/ 43 h 87"/>
                              <a:gd name="T42" fmla="*/ 10 w 53"/>
                              <a:gd name="T43" fmla="*/ 43 h 87"/>
                              <a:gd name="T44" fmla="*/ 10 w 53"/>
                              <a:gd name="T45" fmla="*/ 58 h 87"/>
                              <a:gd name="T46" fmla="*/ 15 w 53"/>
                              <a:gd name="T47" fmla="*/ 72 h 87"/>
                              <a:gd name="T48" fmla="*/ 19 w 53"/>
                              <a:gd name="T49" fmla="*/ 77 h 87"/>
                              <a:gd name="T50" fmla="*/ 24 w 53"/>
                              <a:gd name="T51" fmla="*/ 82 h 87"/>
                              <a:gd name="T52" fmla="*/ 29 w 53"/>
                              <a:gd name="T53" fmla="*/ 82 h 87"/>
                              <a:gd name="T54" fmla="*/ 29 w 53"/>
                              <a:gd name="T55" fmla="*/ 77 h 87"/>
                              <a:gd name="T56" fmla="*/ 34 w 53"/>
                              <a:gd name="T57" fmla="*/ 72 h 87"/>
                              <a:gd name="T58" fmla="*/ 38 w 53"/>
                              <a:gd name="T59" fmla="*/ 67 h 87"/>
                              <a:gd name="T60" fmla="*/ 38 w 53"/>
                              <a:gd name="T61" fmla="*/ 58 h 87"/>
                              <a:gd name="T62" fmla="*/ 38 w 53"/>
                              <a:gd name="T63" fmla="*/ 39 h 87"/>
                              <a:gd name="T64" fmla="*/ 38 w 53"/>
                              <a:gd name="T65" fmla="*/ 29 h 87"/>
                              <a:gd name="T66" fmla="*/ 38 w 53"/>
                              <a:gd name="T67" fmla="*/ 19 h 87"/>
                              <a:gd name="T68" fmla="*/ 34 w 53"/>
                              <a:gd name="T69" fmla="*/ 10 h 87"/>
                              <a:gd name="T70" fmla="*/ 29 w 53"/>
                              <a:gd name="T71" fmla="*/ 10 h 87"/>
                              <a:gd name="T72" fmla="*/ 29 w 53"/>
                              <a:gd name="T73" fmla="*/ 5 h 87"/>
                              <a:gd name="T74" fmla="*/ 24 w 53"/>
                              <a:gd name="T75" fmla="*/ 5 h 87"/>
                              <a:gd name="T76" fmla="*/ 19 w 53"/>
                              <a:gd name="T77" fmla="*/ 5 h 87"/>
                              <a:gd name="T78" fmla="*/ 19 w 53"/>
                              <a:gd name="T79" fmla="*/ 10 h 87"/>
                              <a:gd name="T80" fmla="*/ 15 w 53"/>
                              <a:gd name="T81" fmla="*/ 15 h 87"/>
                              <a:gd name="T82" fmla="*/ 10 w 53"/>
                              <a:gd name="T83" fmla="*/ 24 h 87"/>
                              <a:gd name="T84" fmla="*/ 10 w 53"/>
                              <a:gd name="T85" fmla="*/ 34 h 87"/>
                              <a:gd name="T86" fmla="*/ 10 w 53"/>
                              <a:gd name="T8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7">
                                <a:moveTo>
                                  <a:pt x="0" y="43"/>
                                </a:moveTo>
                                <a:lnTo>
                                  <a:pt x="0" y="29"/>
                                </a:lnTo>
                                <a:lnTo>
                                  <a:pt x="5" y="19"/>
                                </a:lnTo>
                                <a:lnTo>
                                  <a:pt x="10" y="10"/>
                                </a:lnTo>
                                <a:lnTo>
                                  <a:pt x="15" y="5"/>
                                </a:lnTo>
                                <a:lnTo>
                                  <a:pt x="19" y="5"/>
                                </a:lnTo>
                                <a:lnTo>
                                  <a:pt x="24" y="0"/>
                                </a:lnTo>
                                <a:lnTo>
                                  <a:pt x="34" y="5"/>
                                </a:lnTo>
                                <a:lnTo>
                                  <a:pt x="43" y="10"/>
                                </a:lnTo>
                                <a:lnTo>
                                  <a:pt x="48" y="24"/>
                                </a:lnTo>
                                <a:lnTo>
                                  <a:pt x="53" y="43"/>
                                </a:lnTo>
                                <a:lnTo>
                                  <a:pt x="48" y="53"/>
                                </a:lnTo>
                                <a:lnTo>
                                  <a:pt x="48" y="67"/>
                                </a:lnTo>
                                <a:lnTo>
                                  <a:pt x="43" y="72"/>
                                </a:lnTo>
                                <a:lnTo>
                                  <a:pt x="38" y="82"/>
                                </a:lnTo>
                                <a:lnTo>
                                  <a:pt x="29" y="82"/>
                                </a:lnTo>
                                <a:lnTo>
                                  <a:pt x="24" y="87"/>
                                </a:lnTo>
                                <a:lnTo>
                                  <a:pt x="15" y="82"/>
                                </a:lnTo>
                                <a:lnTo>
                                  <a:pt x="5" y="72"/>
                                </a:lnTo>
                                <a:lnTo>
                                  <a:pt x="0" y="58"/>
                                </a:lnTo>
                                <a:lnTo>
                                  <a:pt x="0" y="43"/>
                                </a:lnTo>
                                <a:close/>
                                <a:moveTo>
                                  <a:pt x="10" y="43"/>
                                </a:moveTo>
                                <a:lnTo>
                                  <a:pt x="10" y="58"/>
                                </a:lnTo>
                                <a:lnTo>
                                  <a:pt x="15" y="72"/>
                                </a:lnTo>
                                <a:lnTo>
                                  <a:pt x="19" y="77"/>
                                </a:lnTo>
                                <a:lnTo>
                                  <a:pt x="24" y="82"/>
                                </a:lnTo>
                                <a:lnTo>
                                  <a:pt x="29" y="82"/>
                                </a:lnTo>
                                <a:lnTo>
                                  <a:pt x="29" y="77"/>
                                </a:lnTo>
                                <a:lnTo>
                                  <a:pt x="34" y="72"/>
                                </a:lnTo>
                                <a:lnTo>
                                  <a:pt x="38" y="67"/>
                                </a:lnTo>
                                <a:lnTo>
                                  <a:pt x="38" y="58"/>
                                </a:lnTo>
                                <a:lnTo>
                                  <a:pt x="38" y="39"/>
                                </a:lnTo>
                                <a:lnTo>
                                  <a:pt x="38" y="29"/>
                                </a:lnTo>
                                <a:lnTo>
                                  <a:pt x="38" y="19"/>
                                </a:lnTo>
                                <a:lnTo>
                                  <a:pt x="34" y="10"/>
                                </a:lnTo>
                                <a:lnTo>
                                  <a:pt x="29" y="10"/>
                                </a:lnTo>
                                <a:lnTo>
                                  <a:pt x="29" y="5"/>
                                </a:lnTo>
                                <a:lnTo>
                                  <a:pt x="24" y="5"/>
                                </a:lnTo>
                                <a:lnTo>
                                  <a:pt x="19" y="5"/>
                                </a:lnTo>
                                <a:lnTo>
                                  <a:pt x="19" y="10"/>
                                </a:lnTo>
                                <a:lnTo>
                                  <a:pt x="15" y="15"/>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140"/>
                        <wps:cNvSpPr>
                          <a:spLocks/>
                        </wps:cNvSpPr>
                        <wps:spPr bwMode="auto">
                          <a:xfrm>
                            <a:off x="3246857" y="2491019"/>
                            <a:ext cx="23747" cy="44251"/>
                          </a:xfrm>
                          <a:custGeom>
                            <a:avLst/>
                            <a:gdLst>
                              <a:gd name="T0" fmla="*/ 44 w 44"/>
                              <a:gd name="T1" fmla="*/ 0 h 82"/>
                              <a:gd name="T2" fmla="*/ 39 w 44"/>
                              <a:gd name="T3" fmla="*/ 10 h 82"/>
                              <a:gd name="T4" fmla="*/ 15 w 44"/>
                              <a:gd name="T5" fmla="*/ 10 h 82"/>
                              <a:gd name="T6" fmla="*/ 10 w 44"/>
                              <a:gd name="T7" fmla="*/ 19 h 82"/>
                              <a:gd name="T8" fmla="*/ 24 w 44"/>
                              <a:gd name="T9" fmla="*/ 24 h 82"/>
                              <a:gd name="T10" fmla="*/ 34 w 44"/>
                              <a:gd name="T11" fmla="*/ 29 h 82"/>
                              <a:gd name="T12" fmla="*/ 44 w 44"/>
                              <a:gd name="T13" fmla="*/ 38 h 82"/>
                              <a:gd name="T14" fmla="*/ 44 w 44"/>
                              <a:gd name="T15" fmla="*/ 48 h 82"/>
                              <a:gd name="T16" fmla="*/ 44 w 44"/>
                              <a:gd name="T17" fmla="*/ 58 h 82"/>
                              <a:gd name="T18" fmla="*/ 39 w 44"/>
                              <a:gd name="T19" fmla="*/ 62 h 82"/>
                              <a:gd name="T20" fmla="*/ 39 w 44"/>
                              <a:gd name="T21" fmla="*/ 67 h 82"/>
                              <a:gd name="T22" fmla="*/ 34 w 44"/>
                              <a:gd name="T23" fmla="*/ 72 h 82"/>
                              <a:gd name="T24" fmla="*/ 29 w 44"/>
                              <a:gd name="T25" fmla="*/ 72 h 82"/>
                              <a:gd name="T26" fmla="*/ 24 w 44"/>
                              <a:gd name="T27" fmla="*/ 77 h 82"/>
                              <a:gd name="T28" fmla="*/ 20 w 44"/>
                              <a:gd name="T29" fmla="*/ 77 h 82"/>
                              <a:gd name="T30" fmla="*/ 10 w 44"/>
                              <a:gd name="T31" fmla="*/ 82 h 82"/>
                              <a:gd name="T32" fmla="*/ 5 w 44"/>
                              <a:gd name="T33" fmla="*/ 77 h 82"/>
                              <a:gd name="T34" fmla="*/ 0 w 44"/>
                              <a:gd name="T35" fmla="*/ 77 h 82"/>
                              <a:gd name="T36" fmla="*/ 0 w 44"/>
                              <a:gd name="T37" fmla="*/ 72 h 82"/>
                              <a:gd name="T38" fmla="*/ 0 w 44"/>
                              <a:gd name="T39" fmla="*/ 72 h 82"/>
                              <a:gd name="T40" fmla="*/ 0 w 44"/>
                              <a:gd name="T41" fmla="*/ 72 h 82"/>
                              <a:gd name="T42" fmla="*/ 0 w 44"/>
                              <a:gd name="T43" fmla="*/ 67 h 82"/>
                              <a:gd name="T44" fmla="*/ 0 w 44"/>
                              <a:gd name="T45" fmla="*/ 67 h 82"/>
                              <a:gd name="T46" fmla="*/ 5 w 44"/>
                              <a:gd name="T47" fmla="*/ 67 h 82"/>
                              <a:gd name="T48" fmla="*/ 5 w 44"/>
                              <a:gd name="T49" fmla="*/ 67 h 82"/>
                              <a:gd name="T50" fmla="*/ 5 w 44"/>
                              <a:gd name="T51" fmla="*/ 67 h 82"/>
                              <a:gd name="T52" fmla="*/ 5 w 44"/>
                              <a:gd name="T53" fmla="*/ 67 h 82"/>
                              <a:gd name="T54" fmla="*/ 10 w 44"/>
                              <a:gd name="T55" fmla="*/ 72 h 82"/>
                              <a:gd name="T56" fmla="*/ 15 w 44"/>
                              <a:gd name="T57" fmla="*/ 72 h 82"/>
                              <a:gd name="T58" fmla="*/ 20 w 44"/>
                              <a:gd name="T59" fmla="*/ 72 h 82"/>
                              <a:gd name="T60" fmla="*/ 24 w 44"/>
                              <a:gd name="T61" fmla="*/ 72 h 82"/>
                              <a:gd name="T62" fmla="*/ 29 w 44"/>
                              <a:gd name="T63" fmla="*/ 67 h 82"/>
                              <a:gd name="T64" fmla="*/ 34 w 44"/>
                              <a:gd name="T65" fmla="*/ 62 h 82"/>
                              <a:gd name="T66" fmla="*/ 34 w 44"/>
                              <a:gd name="T67" fmla="*/ 58 h 82"/>
                              <a:gd name="T68" fmla="*/ 34 w 44"/>
                              <a:gd name="T69" fmla="*/ 48 h 82"/>
                              <a:gd name="T70" fmla="*/ 29 w 44"/>
                              <a:gd name="T71" fmla="*/ 43 h 82"/>
                              <a:gd name="T72" fmla="*/ 24 w 44"/>
                              <a:gd name="T73" fmla="*/ 38 h 82"/>
                              <a:gd name="T74" fmla="*/ 20 w 44"/>
                              <a:gd name="T75" fmla="*/ 34 h 82"/>
                              <a:gd name="T76" fmla="*/ 10 w 44"/>
                              <a:gd name="T77" fmla="*/ 29 h 82"/>
                              <a:gd name="T78" fmla="*/ 0 w 44"/>
                              <a:gd name="T79" fmla="*/ 29 h 82"/>
                              <a:gd name="T80" fmla="*/ 15 w 44"/>
                              <a:gd name="T81" fmla="*/ 0 h 82"/>
                              <a:gd name="T82" fmla="*/ 44 w 44"/>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82">
                                <a:moveTo>
                                  <a:pt x="44" y="0"/>
                                </a:moveTo>
                                <a:lnTo>
                                  <a:pt x="39" y="10"/>
                                </a:lnTo>
                                <a:lnTo>
                                  <a:pt x="15" y="10"/>
                                </a:lnTo>
                                <a:lnTo>
                                  <a:pt x="10" y="19"/>
                                </a:lnTo>
                                <a:lnTo>
                                  <a:pt x="24" y="24"/>
                                </a:lnTo>
                                <a:lnTo>
                                  <a:pt x="34" y="29"/>
                                </a:lnTo>
                                <a:lnTo>
                                  <a:pt x="44" y="38"/>
                                </a:lnTo>
                                <a:lnTo>
                                  <a:pt x="44" y="48"/>
                                </a:lnTo>
                                <a:lnTo>
                                  <a:pt x="44" y="58"/>
                                </a:lnTo>
                                <a:lnTo>
                                  <a:pt x="39" y="62"/>
                                </a:lnTo>
                                <a:lnTo>
                                  <a:pt x="39" y="67"/>
                                </a:lnTo>
                                <a:lnTo>
                                  <a:pt x="34" y="72"/>
                                </a:lnTo>
                                <a:lnTo>
                                  <a:pt x="29" y="72"/>
                                </a:lnTo>
                                <a:lnTo>
                                  <a:pt x="24" y="77"/>
                                </a:lnTo>
                                <a:lnTo>
                                  <a:pt x="20" y="77"/>
                                </a:lnTo>
                                <a:lnTo>
                                  <a:pt x="10" y="82"/>
                                </a:lnTo>
                                <a:lnTo>
                                  <a:pt x="5" y="77"/>
                                </a:lnTo>
                                <a:lnTo>
                                  <a:pt x="0" y="77"/>
                                </a:lnTo>
                                <a:lnTo>
                                  <a:pt x="0" y="72"/>
                                </a:lnTo>
                                <a:lnTo>
                                  <a:pt x="0" y="67"/>
                                </a:lnTo>
                                <a:lnTo>
                                  <a:pt x="5" y="67"/>
                                </a:lnTo>
                                <a:lnTo>
                                  <a:pt x="10" y="72"/>
                                </a:lnTo>
                                <a:lnTo>
                                  <a:pt x="15" y="72"/>
                                </a:lnTo>
                                <a:lnTo>
                                  <a:pt x="20" y="72"/>
                                </a:lnTo>
                                <a:lnTo>
                                  <a:pt x="24" y="72"/>
                                </a:lnTo>
                                <a:lnTo>
                                  <a:pt x="29" y="67"/>
                                </a:lnTo>
                                <a:lnTo>
                                  <a:pt x="34" y="62"/>
                                </a:lnTo>
                                <a:lnTo>
                                  <a:pt x="34" y="58"/>
                                </a:lnTo>
                                <a:lnTo>
                                  <a:pt x="34" y="48"/>
                                </a:lnTo>
                                <a:lnTo>
                                  <a:pt x="29" y="43"/>
                                </a:lnTo>
                                <a:lnTo>
                                  <a:pt x="24" y="38"/>
                                </a:lnTo>
                                <a:lnTo>
                                  <a:pt x="20" y="34"/>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141"/>
                        <wps:cNvSpPr>
                          <a:spLocks/>
                        </wps:cNvSpPr>
                        <wps:spPr bwMode="auto">
                          <a:xfrm>
                            <a:off x="3319717" y="2493718"/>
                            <a:ext cx="17810" cy="38855"/>
                          </a:xfrm>
                          <a:custGeom>
                            <a:avLst/>
                            <a:gdLst>
                              <a:gd name="T0" fmla="*/ 19 w 33"/>
                              <a:gd name="T1" fmla="*/ 0 h 72"/>
                              <a:gd name="T2" fmla="*/ 19 w 33"/>
                              <a:gd name="T3" fmla="*/ 19 h 72"/>
                              <a:gd name="T4" fmla="*/ 29 w 33"/>
                              <a:gd name="T5" fmla="*/ 19 h 72"/>
                              <a:gd name="T6" fmla="*/ 29 w 33"/>
                              <a:gd name="T7" fmla="*/ 24 h 72"/>
                              <a:gd name="T8" fmla="*/ 19 w 33"/>
                              <a:gd name="T9" fmla="*/ 24 h 72"/>
                              <a:gd name="T10" fmla="*/ 19 w 33"/>
                              <a:gd name="T11" fmla="*/ 57 h 72"/>
                              <a:gd name="T12" fmla="*/ 19 w 33"/>
                              <a:gd name="T13" fmla="*/ 62 h 72"/>
                              <a:gd name="T14" fmla="*/ 19 w 33"/>
                              <a:gd name="T15" fmla="*/ 67 h 72"/>
                              <a:gd name="T16" fmla="*/ 19 w 33"/>
                              <a:gd name="T17" fmla="*/ 67 h 72"/>
                              <a:gd name="T18" fmla="*/ 24 w 33"/>
                              <a:gd name="T19" fmla="*/ 67 h 72"/>
                              <a:gd name="T20" fmla="*/ 24 w 33"/>
                              <a:gd name="T21" fmla="*/ 67 h 72"/>
                              <a:gd name="T22" fmla="*/ 29 w 33"/>
                              <a:gd name="T23" fmla="*/ 67 h 72"/>
                              <a:gd name="T24" fmla="*/ 29 w 33"/>
                              <a:gd name="T25" fmla="*/ 62 h 72"/>
                              <a:gd name="T26" fmla="*/ 29 w 33"/>
                              <a:gd name="T27" fmla="*/ 62 h 72"/>
                              <a:gd name="T28" fmla="*/ 33 w 33"/>
                              <a:gd name="T29" fmla="*/ 62 h 72"/>
                              <a:gd name="T30" fmla="*/ 29 w 33"/>
                              <a:gd name="T31" fmla="*/ 67 h 72"/>
                              <a:gd name="T32" fmla="*/ 24 w 33"/>
                              <a:gd name="T33" fmla="*/ 72 h 72"/>
                              <a:gd name="T34" fmla="*/ 24 w 33"/>
                              <a:gd name="T35" fmla="*/ 72 h 72"/>
                              <a:gd name="T36" fmla="*/ 19 w 33"/>
                              <a:gd name="T37" fmla="*/ 72 h 72"/>
                              <a:gd name="T38" fmla="*/ 14 w 33"/>
                              <a:gd name="T39" fmla="*/ 72 h 72"/>
                              <a:gd name="T40" fmla="*/ 14 w 33"/>
                              <a:gd name="T41" fmla="*/ 72 h 72"/>
                              <a:gd name="T42" fmla="*/ 9 w 33"/>
                              <a:gd name="T43" fmla="*/ 72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24 h 72"/>
                              <a:gd name="T56" fmla="*/ 5 w 33"/>
                              <a:gd name="T57" fmla="*/ 19 h 72"/>
                              <a:gd name="T58" fmla="*/ 5 w 33"/>
                              <a:gd name="T59" fmla="*/ 19 h 72"/>
                              <a:gd name="T60" fmla="*/ 9 w 33"/>
                              <a:gd name="T61" fmla="*/ 14 h 72"/>
                              <a:gd name="T62" fmla="*/ 14 w 33"/>
                              <a:gd name="T63" fmla="*/ 9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3" y="62"/>
                                </a:lnTo>
                                <a:lnTo>
                                  <a:pt x="29" y="67"/>
                                </a:lnTo>
                                <a:lnTo>
                                  <a:pt x="24" y="72"/>
                                </a:lnTo>
                                <a:lnTo>
                                  <a:pt x="19" y="72"/>
                                </a:lnTo>
                                <a:lnTo>
                                  <a:pt x="14" y="72"/>
                                </a:lnTo>
                                <a:lnTo>
                                  <a:pt x="9" y="72"/>
                                </a:lnTo>
                                <a:lnTo>
                                  <a:pt x="9" y="67"/>
                                </a:lnTo>
                                <a:lnTo>
                                  <a:pt x="9" y="62"/>
                                </a:lnTo>
                                <a:lnTo>
                                  <a:pt x="9" y="57"/>
                                </a:lnTo>
                                <a:lnTo>
                                  <a:pt x="9" y="24"/>
                                </a:lnTo>
                                <a:lnTo>
                                  <a:pt x="0" y="24"/>
                                </a:lnTo>
                                <a:lnTo>
                                  <a:pt x="5" y="19"/>
                                </a:lnTo>
                                <a:lnTo>
                                  <a:pt x="9" y="14"/>
                                </a:lnTo>
                                <a:lnTo>
                                  <a:pt x="14" y="9"/>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142"/>
                        <wps:cNvSpPr>
                          <a:spLocks noEditPoints="1"/>
                        </wps:cNvSpPr>
                        <wps:spPr bwMode="auto">
                          <a:xfrm>
                            <a:off x="3337527" y="2503971"/>
                            <a:ext cx="28604" cy="31300"/>
                          </a:xfrm>
                          <a:custGeom>
                            <a:avLst/>
                            <a:gdLst>
                              <a:gd name="T0" fmla="*/ 29 w 53"/>
                              <a:gd name="T1" fmla="*/ 0 h 58"/>
                              <a:gd name="T2" fmla="*/ 39 w 53"/>
                              <a:gd name="T3" fmla="*/ 0 h 58"/>
                              <a:gd name="T4" fmla="*/ 48 w 53"/>
                              <a:gd name="T5" fmla="*/ 10 h 58"/>
                              <a:gd name="T6" fmla="*/ 53 w 53"/>
                              <a:gd name="T7" fmla="*/ 14 h 58"/>
                              <a:gd name="T8" fmla="*/ 53 w 53"/>
                              <a:gd name="T9" fmla="*/ 24 h 58"/>
                              <a:gd name="T10" fmla="*/ 53 w 53"/>
                              <a:gd name="T11" fmla="*/ 34 h 58"/>
                              <a:gd name="T12" fmla="*/ 53 w 53"/>
                              <a:gd name="T13" fmla="*/ 38 h 58"/>
                              <a:gd name="T14" fmla="*/ 48 w 53"/>
                              <a:gd name="T15" fmla="*/ 48 h 58"/>
                              <a:gd name="T16" fmla="*/ 44 w 53"/>
                              <a:gd name="T17" fmla="*/ 53 h 58"/>
                              <a:gd name="T18" fmla="*/ 34 w 53"/>
                              <a:gd name="T19" fmla="*/ 53 h 58"/>
                              <a:gd name="T20" fmla="*/ 29 w 53"/>
                              <a:gd name="T21" fmla="*/ 58 h 58"/>
                              <a:gd name="T22" fmla="*/ 15 w 53"/>
                              <a:gd name="T23" fmla="*/ 53 h 58"/>
                              <a:gd name="T24" fmla="*/ 10 w 53"/>
                              <a:gd name="T25" fmla="*/ 48 h 58"/>
                              <a:gd name="T26" fmla="*/ 5 w 53"/>
                              <a:gd name="T27" fmla="*/ 38 h 58"/>
                              <a:gd name="T28" fmla="*/ 0 w 53"/>
                              <a:gd name="T29" fmla="*/ 29 h 58"/>
                              <a:gd name="T30" fmla="*/ 5 w 53"/>
                              <a:gd name="T31" fmla="*/ 19 h 58"/>
                              <a:gd name="T32" fmla="*/ 5 w 53"/>
                              <a:gd name="T33" fmla="*/ 14 h 58"/>
                              <a:gd name="T34" fmla="*/ 10 w 53"/>
                              <a:gd name="T35" fmla="*/ 5 h 58"/>
                              <a:gd name="T36" fmla="*/ 15 w 53"/>
                              <a:gd name="T37" fmla="*/ 0 h 58"/>
                              <a:gd name="T38" fmla="*/ 24 w 53"/>
                              <a:gd name="T39" fmla="*/ 0 h 58"/>
                              <a:gd name="T40" fmla="*/ 29 w 53"/>
                              <a:gd name="T41" fmla="*/ 0 h 58"/>
                              <a:gd name="T42" fmla="*/ 29 w 53"/>
                              <a:gd name="T43" fmla="*/ 5 h 58"/>
                              <a:gd name="T44" fmla="*/ 24 w 53"/>
                              <a:gd name="T45" fmla="*/ 5 h 58"/>
                              <a:gd name="T46" fmla="*/ 20 w 53"/>
                              <a:gd name="T47" fmla="*/ 5 h 58"/>
                              <a:gd name="T48" fmla="*/ 20 w 53"/>
                              <a:gd name="T49" fmla="*/ 5 h 58"/>
                              <a:gd name="T50" fmla="*/ 15 w 53"/>
                              <a:gd name="T51" fmla="*/ 10 h 58"/>
                              <a:gd name="T52" fmla="*/ 15 w 53"/>
                              <a:gd name="T53" fmla="*/ 14 h 58"/>
                              <a:gd name="T54" fmla="*/ 15 w 53"/>
                              <a:gd name="T55" fmla="*/ 24 h 58"/>
                              <a:gd name="T56" fmla="*/ 15 w 53"/>
                              <a:gd name="T57" fmla="*/ 34 h 58"/>
                              <a:gd name="T58" fmla="*/ 20 w 53"/>
                              <a:gd name="T59" fmla="*/ 43 h 58"/>
                              <a:gd name="T60" fmla="*/ 24 w 53"/>
                              <a:gd name="T61" fmla="*/ 48 h 58"/>
                              <a:gd name="T62" fmla="*/ 29 w 53"/>
                              <a:gd name="T63" fmla="*/ 53 h 58"/>
                              <a:gd name="T64" fmla="*/ 34 w 53"/>
                              <a:gd name="T65" fmla="*/ 48 h 58"/>
                              <a:gd name="T66" fmla="*/ 39 w 53"/>
                              <a:gd name="T67" fmla="*/ 48 h 58"/>
                              <a:gd name="T68" fmla="*/ 44 w 53"/>
                              <a:gd name="T69" fmla="*/ 38 h 58"/>
                              <a:gd name="T70" fmla="*/ 44 w 53"/>
                              <a:gd name="T71" fmla="*/ 29 h 58"/>
                              <a:gd name="T72" fmla="*/ 44 w 53"/>
                              <a:gd name="T73" fmla="*/ 19 h 58"/>
                              <a:gd name="T74" fmla="*/ 39 w 53"/>
                              <a:gd name="T75" fmla="*/ 10 h 58"/>
                              <a:gd name="T76" fmla="*/ 34 w 53"/>
                              <a:gd name="T77" fmla="*/ 5 h 58"/>
                              <a:gd name="T78" fmla="*/ 29 w 53"/>
                              <a:gd name="T79" fmla="*/ 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8">
                                <a:moveTo>
                                  <a:pt x="29" y="0"/>
                                </a:moveTo>
                                <a:lnTo>
                                  <a:pt x="39" y="0"/>
                                </a:lnTo>
                                <a:lnTo>
                                  <a:pt x="48" y="10"/>
                                </a:lnTo>
                                <a:lnTo>
                                  <a:pt x="53" y="14"/>
                                </a:lnTo>
                                <a:lnTo>
                                  <a:pt x="53" y="24"/>
                                </a:lnTo>
                                <a:lnTo>
                                  <a:pt x="53" y="34"/>
                                </a:lnTo>
                                <a:lnTo>
                                  <a:pt x="53" y="38"/>
                                </a:lnTo>
                                <a:lnTo>
                                  <a:pt x="48" y="48"/>
                                </a:lnTo>
                                <a:lnTo>
                                  <a:pt x="44" y="53"/>
                                </a:lnTo>
                                <a:lnTo>
                                  <a:pt x="34" y="53"/>
                                </a:lnTo>
                                <a:lnTo>
                                  <a:pt x="29" y="58"/>
                                </a:lnTo>
                                <a:lnTo>
                                  <a:pt x="15" y="53"/>
                                </a:lnTo>
                                <a:lnTo>
                                  <a:pt x="10" y="48"/>
                                </a:lnTo>
                                <a:lnTo>
                                  <a:pt x="5" y="38"/>
                                </a:lnTo>
                                <a:lnTo>
                                  <a:pt x="0" y="29"/>
                                </a:lnTo>
                                <a:lnTo>
                                  <a:pt x="5" y="19"/>
                                </a:lnTo>
                                <a:lnTo>
                                  <a:pt x="5" y="14"/>
                                </a:lnTo>
                                <a:lnTo>
                                  <a:pt x="10" y="5"/>
                                </a:lnTo>
                                <a:lnTo>
                                  <a:pt x="15" y="0"/>
                                </a:lnTo>
                                <a:lnTo>
                                  <a:pt x="24" y="0"/>
                                </a:lnTo>
                                <a:lnTo>
                                  <a:pt x="29" y="0"/>
                                </a:lnTo>
                                <a:close/>
                                <a:moveTo>
                                  <a:pt x="29" y="5"/>
                                </a:moveTo>
                                <a:lnTo>
                                  <a:pt x="24" y="5"/>
                                </a:lnTo>
                                <a:lnTo>
                                  <a:pt x="20" y="5"/>
                                </a:lnTo>
                                <a:lnTo>
                                  <a:pt x="15" y="10"/>
                                </a:lnTo>
                                <a:lnTo>
                                  <a:pt x="15" y="14"/>
                                </a:lnTo>
                                <a:lnTo>
                                  <a:pt x="15" y="24"/>
                                </a:lnTo>
                                <a:lnTo>
                                  <a:pt x="15" y="34"/>
                                </a:lnTo>
                                <a:lnTo>
                                  <a:pt x="20" y="43"/>
                                </a:lnTo>
                                <a:lnTo>
                                  <a:pt x="24" y="48"/>
                                </a:lnTo>
                                <a:lnTo>
                                  <a:pt x="29" y="53"/>
                                </a:lnTo>
                                <a:lnTo>
                                  <a:pt x="34" y="48"/>
                                </a:lnTo>
                                <a:lnTo>
                                  <a:pt x="39" y="48"/>
                                </a:lnTo>
                                <a:lnTo>
                                  <a:pt x="44" y="38"/>
                                </a:lnTo>
                                <a:lnTo>
                                  <a:pt x="44" y="29"/>
                                </a:lnTo>
                                <a:lnTo>
                                  <a:pt x="44" y="19"/>
                                </a:lnTo>
                                <a:lnTo>
                                  <a:pt x="39" y="10"/>
                                </a:lnTo>
                                <a:lnTo>
                                  <a:pt x="34" y="5"/>
                                </a:lnTo>
                                <a:lnTo>
                                  <a:pt x="2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143"/>
                        <wps:cNvSpPr>
                          <a:spLocks/>
                        </wps:cNvSpPr>
                        <wps:spPr bwMode="auto">
                          <a:xfrm>
                            <a:off x="3389338" y="2491019"/>
                            <a:ext cx="23747" cy="44251"/>
                          </a:xfrm>
                          <a:custGeom>
                            <a:avLst/>
                            <a:gdLst>
                              <a:gd name="T0" fmla="*/ 44 w 44"/>
                              <a:gd name="T1" fmla="*/ 0 h 82"/>
                              <a:gd name="T2" fmla="*/ 39 w 44"/>
                              <a:gd name="T3" fmla="*/ 10 h 82"/>
                              <a:gd name="T4" fmla="*/ 15 w 44"/>
                              <a:gd name="T5" fmla="*/ 10 h 82"/>
                              <a:gd name="T6" fmla="*/ 10 w 44"/>
                              <a:gd name="T7" fmla="*/ 19 h 82"/>
                              <a:gd name="T8" fmla="*/ 24 w 44"/>
                              <a:gd name="T9" fmla="*/ 24 h 82"/>
                              <a:gd name="T10" fmla="*/ 34 w 44"/>
                              <a:gd name="T11" fmla="*/ 29 h 82"/>
                              <a:gd name="T12" fmla="*/ 44 w 44"/>
                              <a:gd name="T13" fmla="*/ 38 h 82"/>
                              <a:gd name="T14" fmla="*/ 44 w 44"/>
                              <a:gd name="T15" fmla="*/ 48 h 82"/>
                              <a:gd name="T16" fmla="*/ 44 w 44"/>
                              <a:gd name="T17" fmla="*/ 58 h 82"/>
                              <a:gd name="T18" fmla="*/ 44 w 44"/>
                              <a:gd name="T19" fmla="*/ 62 h 82"/>
                              <a:gd name="T20" fmla="*/ 39 w 44"/>
                              <a:gd name="T21" fmla="*/ 67 h 82"/>
                              <a:gd name="T22" fmla="*/ 34 w 44"/>
                              <a:gd name="T23" fmla="*/ 72 h 82"/>
                              <a:gd name="T24" fmla="*/ 29 w 44"/>
                              <a:gd name="T25" fmla="*/ 72 h 82"/>
                              <a:gd name="T26" fmla="*/ 24 w 44"/>
                              <a:gd name="T27" fmla="*/ 77 h 82"/>
                              <a:gd name="T28" fmla="*/ 20 w 44"/>
                              <a:gd name="T29" fmla="*/ 77 h 82"/>
                              <a:gd name="T30" fmla="*/ 10 w 44"/>
                              <a:gd name="T31" fmla="*/ 82 h 82"/>
                              <a:gd name="T32" fmla="*/ 5 w 44"/>
                              <a:gd name="T33" fmla="*/ 77 h 82"/>
                              <a:gd name="T34" fmla="*/ 0 w 44"/>
                              <a:gd name="T35" fmla="*/ 77 h 82"/>
                              <a:gd name="T36" fmla="*/ 0 w 44"/>
                              <a:gd name="T37" fmla="*/ 72 h 82"/>
                              <a:gd name="T38" fmla="*/ 0 w 44"/>
                              <a:gd name="T39" fmla="*/ 72 h 82"/>
                              <a:gd name="T40" fmla="*/ 0 w 44"/>
                              <a:gd name="T41" fmla="*/ 72 h 82"/>
                              <a:gd name="T42" fmla="*/ 0 w 44"/>
                              <a:gd name="T43" fmla="*/ 67 h 82"/>
                              <a:gd name="T44" fmla="*/ 0 w 44"/>
                              <a:gd name="T45" fmla="*/ 67 h 82"/>
                              <a:gd name="T46" fmla="*/ 5 w 44"/>
                              <a:gd name="T47" fmla="*/ 67 h 82"/>
                              <a:gd name="T48" fmla="*/ 5 w 44"/>
                              <a:gd name="T49" fmla="*/ 67 h 82"/>
                              <a:gd name="T50" fmla="*/ 5 w 44"/>
                              <a:gd name="T51" fmla="*/ 67 h 82"/>
                              <a:gd name="T52" fmla="*/ 10 w 44"/>
                              <a:gd name="T53" fmla="*/ 67 h 82"/>
                              <a:gd name="T54" fmla="*/ 10 w 44"/>
                              <a:gd name="T55" fmla="*/ 72 h 82"/>
                              <a:gd name="T56" fmla="*/ 15 w 44"/>
                              <a:gd name="T57" fmla="*/ 72 h 82"/>
                              <a:gd name="T58" fmla="*/ 20 w 44"/>
                              <a:gd name="T59" fmla="*/ 72 h 82"/>
                              <a:gd name="T60" fmla="*/ 24 w 44"/>
                              <a:gd name="T61" fmla="*/ 72 h 82"/>
                              <a:gd name="T62" fmla="*/ 29 w 44"/>
                              <a:gd name="T63" fmla="*/ 67 h 82"/>
                              <a:gd name="T64" fmla="*/ 34 w 44"/>
                              <a:gd name="T65" fmla="*/ 62 h 82"/>
                              <a:gd name="T66" fmla="*/ 34 w 44"/>
                              <a:gd name="T67" fmla="*/ 58 h 82"/>
                              <a:gd name="T68" fmla="*/ 34 w 44"/>
                              <a:gd name="T69" fmla="*/ 48 h 82"/>
                              <a:gd name="T70" fmla="*/ 34 w 44"/>
                              <a:gd name="T71" fmla="*/ 43 h 82"/>
                              <a:gd name="T72" fmla="*/ 24 w 44"/>
                              <a:gd name="T73" fmla="*/ 38 h 82"/>
                              <a:gd name="T74" fmla="*/ 20 w 44"/>
                              <a:gd name="T75" fmla="*/ 34 h 82"/>
                              <a:gd name="T76" fmla="*/ 10 w 44"/>
                              <a:gd name="T77" fmla="*/ 29 h 82"/>
                              <a:gd name="T78" fmla="*/ 0 w 44"/>
                              <a:gd name="T79" fmla="*/ 29 h 82"/>
                              <a:gd name="T80" fmla="*/ 15 w 44"/>
                              <a:gd name="T81" fmla="*/ 0 h 82"/>
                              <a:gd name="T82" fmla="*/ 44 w 44"/>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82">
                                <a:moveTo>
                                  <a:pt x="44" y="0"/>
                                </a:moveTo>
                                <a:lnTo>
                                  <a:pt x="39" y="10"/>
                                </a:lnTo>
                                <a:lnTo>
                                  <a:pt x="15" y="10"/>
                                </a:lnTo>
                                <a:lnTo>
                                  <a:pt x="10" y="19"/>
                                </a:lnTo>
                                <a:lnTo>
                                  <a:pt x="24" y="24"/>
                                </a:lnTo>
                                <a:lnTo>
                                  <a:pt x="34" y="29"/>
                                </a:lnTo>
                                <a:lnTo>
                                  <a:pt x="44" y="38"/>
                                </a:lnTo>
                                <a:lnTo>
                                  <a:pt x="44" y="48"/>
                                </a:lnTo>
                                <a:lnTo>
                                  <a:pt x="44" y="58"/>
                                </a:lnTo>
                                <a:lnTo>
                                  <a:pt x="44" y="62"/>
                                </a:lnTo>
                                <a:lnTo>
                                  <a:pt x="39" y="67"/>
                                </a:lnTo>
                                <a:lnTo>
                                  <a:pt x="34" y="72"/>
                                </a:lnTo>
                                <a:lnTo>
                                  <a:pt x="29" y="72"/>
                                </a:lnTo>
                                <a:lnTo>
                                  <a:pt x="24" y="77"/>
                                </a:lnTo>
                                <a:lnTo>
                                  <a:pt x="20" y="77"/>
                                </a:lnTo>
                                <a:lnTo>
                                  <a:pt x="10" y="82"/>
                                </a:lnTo>
                                <a:lnTo>
                                  <a:pt x="5" y="77"/>
                                </a:lnTo>
                                <a:lnTo>
                                  <a:pt x="0" y="77"/>
                                </a:lnTo>
                                <a:lnTo>
                                  <a:pt x="0" y="72"/>
                                </a:lnTo>
                                <a:lnTo>
                                  <a:pt x="0" y="67"/>
                                </a:lnTo>
                                <a:lnTo>
                                  <a:pt x="5" y="67"/>
                                </a:lnTo>
                                <a:lnTo>
                                  <a:pt x="10" y="67"/>
                                </a:lnTo>
                                <a:lnTo>
                                  <a:pt x="10" y="72"/>
                                </a:lnTo>
                                <a:lnTo>
                                  <a:pt x="15" y="72"/>
                                </a:lnTo>
                                <a:lnTo>
                                  <a:pt x="20" y="72"/>
                                </a:lnTo>
                                <a:lnTo>
                                  <a:pt x="24" y="72"/>
                                </a:lnTo>
                                <a:lnTo>
                                  <a:pt x="29" y="67"/>
                                </a:lnTo>
                                <a:lnTo>
                                  <a:pt x="34" y="62"/>
                                </a:lnTo>
                                <a:lnTo>
                                  <a:pt x="34" y="58"/>
                                </a:lnTo>
                                <a:lnTo>
                                  <a:pt x="34" y="48"/>
                                </a:lnTo>
                                <a:lnTo>
                                  <a:pt x="34" y="43"/>
                                </a:lnTo>
                                <a:lnTo>
                                  <a:pt x="24" y="38"/>
                                </a:lnTo>
                                <a:lnTo>
                                  <a:pt x="20" y="34"/>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144"/>
                        <wps:cNvSpPr>
                          <a:spLocks/>
                        </wps:cNvSpPr>
                        <wps:spPr bwMode="auto">
                          <a:xfrm>
                            <a:off x="3420641" y="2491019"/>
                            <a:ext cx="36160" cy="41553"/>
                          </a:xfrm>
                          <a:custGeom>
                            <a:avLst/>
                            <a:gdLst>
                              <a:gd name="T0" fmla="*/ 19 w 67"/>
                              <a:gd name="T1" fmla="*/ 5 h 77"/>
                              <a:gd name="T2" fmla="*/ 19 w 67"/>
                              <a:gd name="T3" fmla="*/ 34 h 77"/>
                              <a:gd name="T4" fmla="*/ 38 w 67"/>
                              <a:gd name="T5" fmla="*/ 34 h 77"/>
                              <a:gd name="T6" fmla="*/ 43 w 67"/>
                              <a:gd name="T7" fmla="*/ 34 h 77"/>
                              <a:gd name="T8" fmla="*/ 48 w 67"/>
                              <a:gd name="T9" fmla="*/ 34 h 77"/>
                              <a:gd name="T10" fmla="*/ 48 w 67"/>
                              <a:gd name="T11" fmla="*/ 29 h 77"/>
                              <a:gd name="T12" fmla="*/ 48 w 67"/>
                              <a:gd name="T13" fmla="*/ 24 h 77"/>
                              <a:gd name="T14" fmla="*/ 53 w 67"/>
                              <a:gd name="T15" fmla="*/ 24 h 77"/>
                              <a:gd name="T16" fmla="*/ 53 w 67"/>
                              <a:gd name="T17" fmla="*/ 48 h 77"/>
                              <a:gd name="T18" fmla="*/ 48 w 67"/>
                              <a:gd name="T19" fmla="*/ 48 h 77"/>
                              <a:gd name="T20" fmla="*/ 48 w 67"/>
                              <a:gd name="T21" fmla="*/ 43 h 77"/>
                              <a:gd name="T22" fmla="*/ 48 w 67"/>
                              <a:gd name="T23" fmla="*/ 43 h 77"/>
                              <a:gd name="T24" fmla="*/ 48 w 67"/>
                              <a:gd name="T25" fmla="*/ 43 h 77"/>
                              <a:gd name="T26" fmla="*/ 43 w 67"/>
                              <a:gd name="T27" fmla="*/ 38 h 77"/>
                              <a:gd name="T28" fmla="*/ 43 w 67"/>
                              <a:gd name="T29" fmla="*/ 38 h 77"/>
                              <a:gd name="T30" fmla="*/ 38 w 67"/>
                              <a:gd name="T31" fmla="*/ 38 h 77"/>
                              <a:gd name="T32" fmla="*/ 19 w 67"/>
                              <a:gd name="T33" fmla="*/ 38 h 77"/>
                              <a:gd name="T34" fmla="*/ 19 w 67"/>
                              <a:gd name="T35" fmla="*/ 62 h 77"/>
                              <a:gd name="T36" fmla="*/ 19 w 67"/>
                              <a:gd name="T37" fmla="*/ 67 h 77"/>
                              <a:gd name="T38" fmla="*/ 19 w 67"/>
                              <a:gd name="T39" fmla="*/ 72 h 77"/>
                              <a:gd name="T40" fmla="*/ 19 w 67"/>
                              <a:gd name="T41" fmla="*/ 72 h 77"/>
                              <a:gd name="T42" fmla="*/ 24 w 67"/>
                              <a:gd name="T43" fmla="*/ 72 h 77"/>
                              <a:gd name="T44" fmla="*/ 24 w 67"/>
                              <a:gd name="T45" fmla="*/ 72 h 77"/>
                              <a:gd name="T46" fmla="*/ 29 w 67"/>
                              <a:gd name="T47" fmla="*/ 72 h 77"/>
                              <a:gd name="T48" fmla="*/ 38 w 67"/>
                              <a:gd name="T49" fmla="*/ 72 h 77"/>
                              <a:gd name="T50" fmla="*/ 48 w 67"/>
                              <a:gd name="T51" fmla="*/ 72 h 77"/>
                              <a:gd name="T52" fmla="*/ 48 w 67"/>
                              <a:gd name="T53" fmla="*/ 72 h 77"/>
                              <a:gd name="T54" fmla="*/ 53 w 67"/>
                              <a:gd name="T55" fmla="*/ 72 h 77"/>
                              <a:gd name="T56" fmla="*/ 58 w 67"/>
                              <a:gd name="T57" fmla="*/ 67 h 77"/>
                              <a:gd name="T58" fmla="*/ 58 w 67"/>
                              <a:gd name="T59" fmla="*/ 62 h 77"/>
                              <a:gd name="T60" fmla="*/ 62 w 67"/>
                              <a:gd name="T61" fmla="*/ 58 h 77"/>
                              <a:gd name="T62" fmla="*/ 67 w 67"/>
                              <a:gd name="T63" fmla="*/ 58 h 77"/>
                              <a:gd name="T64" fmla="*/ 58 w 67"/>
                              <a:gd name="T65" fmla="*/ 77 h 77"/>
                              <a:gd name="T66" fmla="*/ 0 w 67"/>
                              <a:gd name="T67" fmla="*/ 77 h 77"/>
                              <a:gd name="T68" fmla="*/ 0 w 67"/>
                              <a:gd name="T69" fmla="*/ 77 h 77"/>
                              <a:gd name="T70" fmla="*/ 0 w 67"/>
                              <a:gd name="T71" fmla="*/ 77 h 77"/>
                              <a:gd name="T72" fmla="*/ 5 w 67"/>
                              <a:gd name="T73" fmla="*/ 77 h 77"/>
                              <a:gd name="T74" fmla="*/ 5 w 67"/>
                              <a:gd name="T75" fmla="*/ 77 h 77"/>
                              <a:gd name="T76" fmla="*/ 10 w 67"/>
                              <a:gd name="T77" fmla="*/ 72 h 77"/>
                              <a:gd name="T78" fmla="*/ 10 w 67"/>
                              <a:gd name="T79" fmla="*/ 72 h 77"/>
                              <a:gd name="T80" fmla="*/ 10 w 67"/>
                              <a:gd name="T81" fmla="*/ 67 h 77"/>
                              <a:gd name="T82" fmla="*/ 10 w 67"/>
                              <a:gd name="T83" fmla="*/ 62 h 77"/>
                              <a:gd name="T84" fmla="*/ 10 w 67"/>
                              <a:gd name="T85" fmla="*/ 14 h 77"/>
                              <a:gd name="T86" fmla="*/ 10 w 67"/>
                              <a:gd name="T87" fmla="*/ 5 h 77"/>
                              <a:gd name="T88" fmla="*/ 10 w 67"/>
                              <a:gd name="T89" fmla="*/ 5 h 77"/>
                              <a:gd name="T90" fmla="*/ 5 w 67"/>
                              <a:gd name="T91" fmla="*/ 0 h 77"/>
                              <a:gd name="T92" fmla="*/ 0 w 67"/>
                              <a:gd name="T93" fmla="*/ 0 h 77"/>
                              <a:gd name="T94" fmla="*/ 0 w 67"/>
                              <a:gd name="T95" fmla="*/ 0 h 77"/>
                              <a:gd name="T96" fmla="*/ 0 w 67"/>
                              <a:gd name="T97" fmla="*/ 0 h 77"/>
                              <a:gd name="T98" fmla="*/ 58 w 67"/>
                              <a:gd name="T99" fmla="*/ 0 h 77"/>
                              <a:gd name="T100" fmla="*/ 58 w 67"/>
                              <a:gd name="T101" fmla="*/ 14 h 77"/>
                              <a:gd name="T102" fmla="*/ 58 w 67"/>
                              <a:gd name="T103" fmla="*/ 14 h 77"/>
                              <a:gd name="T104" fmla="*/ 58 w 67"/>
                              <a:gd name="T105" fmla="*/ 10 h 77"/>
                              <a:gd name="T106" fmla="*/ 53 w 67"/>
                              <a:gd name="T107" fmla="*/ 10 h 77"/>
                              <a:gd name="T108" fmla="*/ 53 w 67"/>
                              <a:gd name="T109" fmla="*/ 5 h 77"/>
                              <a:gd name="T110" fmla="*/ 53 w 67"/>
                              <a:gd name="T111" fmla="*/ 5 h 77"/>
                              <a:gd name="T112" fmla="*/ 48 w 67"/>
                              <a:gd name="T113" fmla="*/ 5 h 77"/>
                              <a:gd name="T114" fmla="*/ 43 w 67"/>
                              <a:gd name="T115" fmla="*/ 5 h 77"/>
                              <a:gd name="T116" fmla="*/ 19 w 67"/>
                              <a:gd name="T117"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19" y="5"/>
                                </a:moveTo>
                                <a:lnTo>
                                  <a:pt x="19" y="34"/>
                                </a:lnTo>
                                <a:lnTo>
                                  <a:pt x="38" y="34"/>
                                </a:lnTo>
                                <a:lnTo>
                                  <a:pt x="43" y="34"/>
                                </a:lnTo>
                                <a:lnTo>
                                  <a:pt x="48" y="34"/>
                                </a:lnTo>
                                <a:lnTo>
                                  <a:pt x="48" y="29"/>
                                </a:lnTo>
                                <a:lnTo>
                                  <a:pt x="48" y="24"/>
                                </a:lnTo>
                                <a:lnTo>
                                  <a:pt x="53" y="24"/>
                                </a:lnTo>
                                <a:lnTo>
                                  <a:pt x="53" y="48"/>
                                </a:lnTo>
                                <a:lnTo>
                                  <a:pt x="48" y="48"/>
                                </a:lnTo>
                                <a:lnTo>
                                  <a:pt x="48" y="43"/>
                                </a:lnTo>
                                <a:lnTo>
                                  <a:pt x="43" y="38"/>
                                </a:lnTo>
                                <a:lnTo>
                                  <a:pt x="38" y="38"/>
                                </a:lnTo>
                                <a:lnTo>
                                  <a:pt x="19" y="38"/>
                                </a:lnTo>
                                <a:lnTo>
                                  <a:pt x="19" y="62"/>
                                </a:lnTo>
                                <a:lnTo>
                                  <a:pt x="19" y="67"/>
                                </a:lnTo>
                                <a:lnTo>
                                  <a:pt x="19" y="72"/>
                                </a:lnTo>
                                <a:lnTo>
                                  <a:pt x="24" y="72"/>
                                </a:lnTo>
                                <a:lnTo>
                                  <a:pt x="29" y="72"/>
                                </a:lnTo>
                                <a:lnTo>
                                  <a:pt x="38" y="72"/>
                                </a:lnTo>
                                <a:lnTo>
                                  <a:pt x="48" y="72"/>
                                </a:lnTo>
                                <a:lnTo>
                                  <a:pt x="53" y="72"/>
                                </a:lnTo>
                                <a:lnTo>
                                  <a:pt x="58" y="67"/>
                                </a:lnTo>
                                <a:lnTo>
                                  <a:pt x="58" y="62"/>
                                </a:lnTo>
                                <a:lnTo>
                                  <a:pt x="62" y="58"/>
                                </a:lnTo>
                                <a:lnTo>
                                  <a:pt x="67" y="58"/>
                                </a:lnTo>
                                <a:lnTo>
                                  <a:pt x="58" y="77"/>
                                </a:lnTo>
                                <a:lnTo>
                                  <a:pt x="0" y="77"/>
                                </a:lnTo>
                                <a:lnTo>
                                  <a:pt x="5" y="77"/>
                                </a:lnTo>
                                <a:lnTo>
                                  <a:pt x="10" y="72"/>
                                </a:lnTo>
                                <a:lnTo>
                                  <a:pt x="10" y="67"/>
                                </a:lnTo>
                                <a:lnTo>
                                  <a:pt x="10" y="62"/>
                                </a:lnTo>
                                <a:lnTo>
                                  <a:pt x="10" y="14"/>
                                </a:lnTo>
                                <a:lnTo>
                                  <a:pt x="10" y="5"/>
                                </a:lnTo>
                                <a:lnTo>
                                  <a:pt x="5" y="0"/>
                                </a:lnTo>
                                <a:lnTo>
                                  <a:pt x="0" y="0"/>
                                </a:lnTo>
                                <a:lnTo>
                                  <a:pt x="58" y="0"/>
                                </a:lnTo>
                                <a:lnTo>
                                  <a:pt x="58" y="14"/>
                                </a:lnTo>
                                <a:lnTo>
                                  <a:pt x="58" y="10"/>
                                </a:lnTo>
                                <a:lnTo>
                                  <a:pt x="53" y="10"/>
                                </a:lnTo>
                                <a:lnTo>
                                  <a:pt x="53" y="5"/>
                                </a:lnTo>
                                <a:lnTo>
                                  <a:pt x="48" y="5"/>
                                </a:lnTo>
                                <a:lnTo>
                                  <a:pt x="43" y="5"/>
                                </a:lnTo>
                                <a:lnTo>
                                  <a:pt x="1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Rectangle 1145"/>
                        <wps:cNvSpPr>
                          <a:spLocks noChangeArrowheads="1"/>
                        </wps:cNvSpPr>
                        <wps:spPr bwMode="auto">
                          <a:xfrm>
                            <a:off x="3472453" y="2516922"/>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Freeform 1146"/>
                        <wps:cNvSpPr>
                          <a:spLocks noEditPoints="1"/>
                        </wps:cNvSpPr>
                        <wps:spPr bwMode="auto">
                          <a:xfrm>
                            <a:off x="3508613" y="2488321"/>
                            <a:ext cx="28604" cy="46949"/>
                          </a:xfrm>
                          <a:custGeom>
                            <a:avLst/>
                            <a:gdLst>
                              <a:gd name="T0" fmla="*/ 0 w 53"/>
                              <a:gd name="T1" fmla="*/ 43 h 87"/>
                              <a:gd name="T2" fmla="*/ 0 w 53"/>
                              <a:gd name="T3" fmla="*/ 29 h 87"/>
                              <a:gd name="T4" fmla="*/ 5 w 53"/>
                              <a:gd name="T5" fmla="*/ 19 h 87"/>
                              <a:gd name="T6" fmla="*/ 10 w 53"/>
                              <a:gd name="T7" fmla="*/ 10 h 87"/>
                              <a:gd name="T8" fmla="*/ 14 w 53"/>
                              <a:gd name="T9" fmla="*/ 5 h 87"/>
                              <a:gd name="T10" fmla="*/ 19 w 53"/>
                              <a:gd name="T11" fmla="*/ 5 h 87"/>
                              <a:gd name="T12" fmla="*/ 24 w 53"/>
                              <a:gd name="T13" fmla="*/ 0 h 87"/>
                              <a:gd name="T14" fmla="*/ 34 w 53"/>
                              <a:gd name="T15" fmla="*/ 5 h 87"/>
                              <a:gd name="T16" fmla="*/ 43 w 53"/>
                              <a:gd name="T17" fmla="*/ 10 h 87"/>
                              <a:gd name="T18" fmla="*/ 48 w 53"/>
                              <a:gd name="T19" fmla="*/ 24 h 87"/>
                              <a:gd name="T20" fmla="*/ 53 w 53"/>
                              <a:gd name="T21" fmla="*/ 43 h 87"/>
                              <a:gd name="T22" fmla="*/ 53 w 53"/>
                              <a:gd name="T23" fmla="*/ 53 h 87"/>
                              <a:gd name="T24" fmla="*/ 48 w 53"/>
                              <a:gd name="T25" fmla="*/ 67 h 87"/>
                              <a:gd name="T26" fmla="*/ 43 w 53"/>
                              <a:gd name="T27" fmla="*/ 72 h 87"/>
                              <a:gd name="T28" fmla="*/ 38 w 53"/>
                              <a:gd name="T29" fmla="*/ 82 h 87"/>
                              <a:gd name="T30" fmla="*/ 34 w 53"/>
                              <a:gd name="T31" fmla="*/ 82 h 87"/>
                              <a:gd name="T32" fmla="*/ 24 w 53"/>
                              <a:gd name="T33" fmla="*/ 87 h 87"/>
                              <a:gd name="T34" fmla="*/ 14 w 53"/>
                              <a:gd name="T35" fmla="*/ 82 h 87"/>
                              <a:gd name="T36" fmla="*/ 5 w 53"/>
                              <a:gd name="T37" fmla="*/ 72 h 87"/>
                              <a:gd name="T38" fmla="*/ 0 w 53"/>
                              <a:gd name="T39" fmla="*/ 58 h 87"/>
                              <a:gd name="T40" fmla="*/ 0 w 53"/>
                              <a:gd name="T41" fmla="*/ 43 h 87"/>
                              <a:gd name="T42" fmla="*/ 10 w 53"/>
                              <a:gd name="T43" fmla="*/ 43 h 87"/>
                              <a:gd name="T44" fmla="*/ 14 w 53"/>
                              <a:gd name="T45" fmla="*/ 58 h 87"/>
                              <a:gd name="T46" fmla="*/ 14 w 53"/>
                              <a:gd name="T47" fmla="*/ 72 h 87"/>
                              <a:gd name="T48" fmla="*/ 19 w 53"/>
                              <a:gd name="T49" fmla="*/ 77 h 87"/>
                              <a:gd name="T50" fmla="*/ 24 w 53"/>
                              <a:gd name="T51" fmla="*/ 82 h 87"/>
                              <a:gd name="T52" fmla="*/ 29 w 53"/>
                              <a:gd name="T53" fmla="*/ 82 h 87"/>
                              <a:gd name="T54" fmla="*/ 34 w 53"/>
                              <a:gd name="T55" fmla="*/ 77 h 87"/>
                              <a:gd name="T56" fmla="*/ 34 w 53"/>
                              <a:gd name="T57" fmla="*/ 72 h 87"/>
                              <a:gd name="T58" fmla="*/ 38 w 53"/>
                              <a:gd name="T59" fmla="*/ 67 h 87"/>
                              <a:gd name="T60" fmla="*/ 38 w 53"/>
                              <a:gd name="T61" fmla="*/ 58 h 87"/>
                              <a:gd name="T62" fmla="*/ 38 w 53"/>
                              <a:gd name="T63" fmla="*/ 39 h 87"/>
                              <a:gd name="T64" fmla="*/ 38 w 53"/>
                              <a:gd name="T65" fmla="*/ 29 h 87"/>
                              <a:gd name="T66" fmla="*/ 38 w 53"/>
                              <a:gd name="T67" fmla="*/ 19 h 87"/>
                              <a:gd name="T68" fmla="*/ 34 w 53"/>
                              <a:gd name="T69" fmla="*/ 10 h 87"/>
                              <a:gd name="T70" fmla="*/ 34 w 53"/>
                              <a:gd name="T71" fmla="*/ 10 h 87"/>
                              <a:gd name="T72" fmla="*/ 29 w 53"/>
                              <a:gd name="T73" fmla="*/ 5 h 87"/>
                              <a:gd name="T74" fmla="*/ 24 w 53"/>
                              <a:gd name="T75" fmla="*/ 5 h 87"/>
                              <a:gd name="T76" fmla="*/ 24 w 53"/>
                              <a:gd name="T77" fmla="*/ 5 h 87"/>
                              <a:gd name="T78" fmla="*/ 19 w 53"/>
                              <a:gd name="T79" fmla="*/ 10 h 87"/>
                              <a:gd name="T80" fmla="*/ 14 w 53"/>
                              <a:gd name="T81" fmla="*/ 15 h 87"/>
                              <a:gd name="T82" fmla="*/ 14 w 53"/>
                              <a:gd name="T83" fmla="*/ 24 h 87"/>
                              <a:gd name="T84" fmla="*/ 14 w 53"/>
                              <a:gd name="T85" fmla="*/ 34 h 87"/>
                              <a:gd name="T86" fmla="*/ 10 w 53"/>
                              <a:gd name="T8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7">
                                <a:moveTo>
                                  <a:pt x="0" y="43"/>
                                </a:moveTo>
                                <a:lnTo>
                                  <a:pt x="0" y="29"/>
                                </a:lnTo>
                                <a:lnTo>
                                  <a:pt x="5" y="19"/>
                                </a:lnTo>
                                <a:lnTo>
                                  <a:pt x="10" y="10"/>
                                </a:lnTo>
                                <a:lnTo>
                                  <a:pt x="14" y="5"/>
                                </a:lnTo>
                                <a:lnTo>
                                  <a:pt x="19" y="5"/>
                                </a:lnTo>
                                <a:lnTo>
                                  <a:pt x="24" y="0"/>
                                </a:lnTo>
                                <a:lnTo>
                                  <a:pt x="34" y="5"/>
                                </a:lnTo>
                                <a:lnTo>
                                  <a:pt x="43" y="10"/>
                                </a:lnTo>
                                <a:lnTo>
                                  <a:pt x="48" y="24"/>
                                </a:lnTo>
                                <a:lnTo>
                                  <a:pt x="53" y="43"/>
                                </a:lnTo>
                                <a:lnTo>
                                  <a:pt x="53" y="53"/>
                                </a:lnTo>
                                <a:lnTo>
                                  <a:pt x="48" y="67"/>
                                </a:lnTo>
                                <a:lnTo>
                                  <a:pt x="43" y="72"/>
                                </a:lnTo>
                                <a:lnTo>
                                  <a:pt x="38" y="82"/>
                                </a:lnTo>
                                <a:lnTo>
                                  <a:pt x="34" y="82"/>
                                </a:lnTo>
                                <a:lnTo>
                                  <a:pt x="24" y="87"/>
                                </a:lnTo>
                                <a:lnTo>
                                  <a:pt x="14" y="82"/>
                                </a:lnTo>
                                <a:lnTo>
                                  <a:pt x="5" y="72"/>
                                </a:lnTo>
                                <a:lnTo>
                                  <a:pt x="0" y="58"/>
                                </a:lnTo>
                                <a:lnTo>
                                  <a:pt x="0" y="43"/>
                                </a:lnTo>
                                <a:close/>
                                <a:moveTo>
                                  <a:pt x="10" y="43"/>
                                </a:moveTo>
                                <a:lnTo>
                                  <a:pt x="14" y="58"/>
                                </a:lnTo>
                                <a:lnTo>
                                  <a:pt x="14" y="72"/>
                                </a:lnTo>
                                <a:lnTo>
                                  <a:pt x="19" y="77"/>
                                </a:lnTo>
                                <a:lnTo>
                                  <a:pt x="24" y="82"/>
                                </a:lnTo>
                                <a:lnTo>
                                  <a:pt x="29" y="82"/>
                                </a:lnTo>
                                <a:lnTo>
                                  <a:pt x="34" y="77"/>
                                </a:lnTo>
                                <a:lnTo>
                                  <a:pt x="34" y="72"/>
                                </a:lnTo>
                                <a:lnTo>
                                  <a:pt x="38" y="67"/>
                                </a:lnTo>
                                <a:lnTo>
                                  <a:pt x="38" y="58"/>
                                </a:lnTo>
                                <a:lnTo>
                                  <a:pt x="38" y="39"/>
                                </a:lnTo>
                                <a:lnTo>
                                  <a:pt x="38" y="29"/>
                                </a:lnTo>
                                <a:lnTo>
                                  <a:pt x="38" y="19"/>
                                </a:lnTo>
                                <a:lnTo>
                                  <a:pt x="34" y="10"/>
                                </a:lnTo>
                                <a:lnTo>
                                  <a:pt x="29" y="5"/>
                                </a:lnTo>
                                <a:lnTo>
                                  <a:pt x="24" y="5"/>
                                </a:lnTo>
                                <a:lnTo>
                                  <a:pt x="19" y="10"/>
                                </a:lnTo>
                                <a:lnTo>
                                  <a:pt x="14" y="15"/>
                                </a:lnTo>
                                <a:lnTo>
                                  <a:pt x="14" y="24"/>
                                </a:lnTo>
                                <a:lnTo>
                                  <a:pt x="14"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147"/>
                        <wps:cNvSpPr>
                          <a:spLocks/>
                        </wps:cNvSpPr>
                        <wps:spPr bwMode="auto">
                          <a:xfrm>
                            <a:off x="3542075" y="2491019"/>
                            <a:ext cx="25906" cy="44251"/>
                          </a:xfrm>
                          <a:custGeom>
                            <a:avLst/>
                            <a:gdLst>
                              <a:gd name="T0" fmla="*/ 48 w 48"/>
                              <a:gd name="T1" fmla="*/ 0 h 82"/>
                              <a:gd name="T2" fmla="*/ 44 w 48"/>
                              <a:gd name="T3" fmla="*/ 10 h 82"/>
                              <a:gd name="T4" fmla="*/ 20 w 48"/>
                              <a:gd name="T5" fmla="*/ 10 h 82"/>
                              <a:gd name="T6" fmla="*/ 15 w 48"/>
                              <a:gd name="T7" fmla="*/ 19 h 82"/>
                              <a:gd name="T8" fmla="*/ 24 w 48"/>
                              <a:gd name="T9" fmla="*/ 24 h 82"/>
                              <a:gd name="T10" fmla="*/ 39 w 48"/>
                              <a:gd name="T11" fmla="*/ 29 h 82"/>
                              <a:gd name="T12" fmla="*/ 44 w 48"/>
                              <a:gd name="T13" fmla="*/ 38 h 82"/>
                              <a:gd name="T14" fmla="*/ 44 w 48"/>
                              <a:gd name="T15" fmla="*/ 48 h 82"/>
                              <a:gd name="T16" fmla="*/ 44 w 48"/>
                              <a:gd name="T17" fmla="*/ 58 h 82"/>
                              <a:gd name="T18" fmla="*/ 44 w 48"/>
                              <a:gd name="T19" fmla="*/ 62 h 82"/>
                              <a:gd name="T20" fmla="*/ 39 w 48"/>
                              <a:gd name="T21" fmla="*/ 67 h 82"/>
                              <a:gd name="T22" fmla="*/ 34 w 48"/>
                              <a:gd name="T23" fmla="*/ 72 h 82"/>
                              <a:gd name="T24" fmla="*/ 34 w 48"/>
                              <a:gd name="T25" fmla="*/ 72 h 82"/>
                              <a:gd name="T26" fmla="*/ 29 w 48"/>
                              <a:gd name="T27" fmla="*/ 77 h 82"/>
                              <a:gd name="T28" fmla="*/ 20 w 48"/>
                              <a:gd name="T29" fmla="*/ 77 h 82"/>
                              <a:gd name="T30" fmla="*/ 15 w 48"/>
                              <a:gd name="T31" fmla="*/ 82 h 82"/>
                              <a:gd name="T32" fmla="*/ 5 w 48"/>
                              <a:gd name="T33" fmla="*/ 77 h 82"/>
                              <a:gd name="T34" fmla="*/ 5 w 48"/>
                              <a:gd name="T35" fmla="*/ 77 h 82"/>
                              <a:gd name="T36" fmla="*/ 0 w 48"/>
                              <a:gd name="T37" fmla="*/ 72 h 82"/>
                              <a:gd name="T38" fmla="*/ 0 w 48"/>
                              <a:gd name="T39" fmla="*/ 72 h 82"/>
                              <a:gd name="T40" fmla="*/ 0 w 48"/>
                              <a:gd name="T41" fmla="*/ 72 h 82"/>
                              <a:gd name="T42" fmla="*/ 0 w 48"/>
                              <a:gd name="T43" fmla="*/ 67 h 82"/>
                              <a:gd name="T44" fmla="*/ 0 w 48"/>
                              <a:gd name="T45" fmla="*/ 67 h 82"/>
                              <a:gd name="T46" fmla="*/ 5 w 48"/>
                              <a:gd name="T47" fmla="*/ 67 h 82"/>
                              <a:gd name="T48" fmla="*/ 5 w 48"/>
                              <a:gd name="T49" fmla="*/ 67 h 82"/>
                              <a:gd name="T50" fmla="*/ 5 w 48"/>
                              <a:gd name="T51" fmla="*/ 67 h 82"/>
                              <a:gd name="T52" fmla="*/ 10 w 48"/>
                              <a:gd name="T53" fmla="*/ 67 h 82"/>
                              <a:gd name="T54" fmla="*/ 10 w 48"/>
                              <a:gd name="T55" fmla="*/ 72 h 82"/>
                              <a:gd name="T56" fmla="*/ 15 w 48"/>
                              <a:gd name="T57" fmla="*/ 72 h 82"/>
                              <a:gd name="T58" fmla="*/ 20 w 48"/>
                              <a:gd name="T59" fmla="*/ 72 h 82"/>
                              <a:gd name="T60" fmla="*/ 24 w 48"/>
                              <a:gd name="T61" fmla="*/ 72 h 82"/>
                              <a:gd name="T62" fmla="*/ 34 w 48"/>
                              <a:gd name="T63" fmla="*/ 67 h 82"/>
                              <a:gd name="T64" fmla="*/ 34 w 48"/>
                              <a:gd name="T65" fmla="*/ 62 h 82"/>
                              <a:gd name="T66" fmla="*/ 39 w 48"/>
                              <a:gd name="T67" fmla="*/ 58 h 82"/>
                              <a:gd name="T68" fmla="*/ 34 w 48"/>
                              <a:gd name="T69" fmla="*/ 48 h 82"/>
                              <a:gd name="T70" fmla="*/ 34 w 48"/>
                              <a:gd name="T71" fmla="*/ 43 h 82"/>
                              <a:gd name="T72" fmla="*/ 29 w 48"/>
                              <a:gd name="T73" fmla="*/ 38 h 82"/>
                              <a:gd name="T74" fmla="*/ 20 w 48"/>
                              <a:gd name="T75" fmla="*/ 34 h 82"/>
                              <a:gd name="T76" fmla="*/ 10 w 48"/>
                              <a:gd name="T77" fmla="*/ 29 h 82"/>
                              <a:gd name="T78" fmla="*/ 0 w 48"/>
                              <a:gd name="T79" fmla="*/ 29 h 82"/>
                              <a:gd name="T80" fmla="*/ 20 w 48"/>
                              <a:gd name="T81" fmla="*/ 0 h 82"/>
                              <a:gd name="T82" fmla="*/ 48 w 48"/>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2">
                                <a:moveTo>
                                  <a:pt x="48" y="0"/>
                                </a:moveTo>
                                <a:lnTo>
                                  <a:pt x="44" y="10"/>
                                </a:lnTo>
                                <a:lnTo>
                                  <a:pt x="20" y="10"/>
                                </a:lnTo>
                                <a:lnTo>
                                  <a:pt x="15" y="19"/>
                                </a:lnTo>
                                <a:lnTo>
                                  <a:pt x="24" y="24"/>
                                </a:lnTo>
                                <a:lnTo>
                                  <a:pt x="39" y="29"/>
                                </a:lnTo>
                                <a:lnTo>
                                  <a:pt x="44" y="38"/>
                                </a:lnTo>
                                <a:lnTo>
                                  <a:pt x="44" y="48"/>
                                </a:lnTo>
                                <a:lnTo>
                                  <a:pt x="44" y="58"/>
                                </a:lnTo>
                                <a:lnTo>
                                  <a:pt x="44" y="62"/>
                                </a:lnTo>
                                <a:lnTo>
                                  <a:pt x="39" y="67"/>
                                </a:lnTo>
                                <a:lnTo>
                                  <a:pt x="34" y="72"/>
                                </a:lnTo>
                                <a:lnTo>
                                  <a:pt x="29" y="77"/>
                                </a:lnTo>
                                <a:lnTo>
                                  <a:pt x="20" y="77"/>
                                </a:lnTo>
                                <a:lnTo>
                                  <a:pt x="15" y="82"/>
                                </a:lnTo>
                                <a:lnTo>
                                  <a:pt x="5" y="77"/>
                                </a:lnTo>
                                <a:lnTo>
                                  <a:pt x="0" y="72"/>
                                </a:lnTo>
                                <a:lnTo>
                                  <a:pt x="0" y="67"/>
                                </a:lnTo>
                                <a:lnTo>
                                  <a:pt x="5" y="67"/>
                                </a:lnTo>
                                <a:lnTo>
                                  <a:pt x="10" y="67"/>
                                </a:lnTo>
                                <a:lnTo>
                                  <a:pt x="10" y="72"/>
                                </a:lnTo>
                                <a:lnTo>
                                  <a:pt x="15" y="72"/>
                                </a:lnTo>
                                <a:lnTo>
                                  <a:pt x="20" y="72"/>
                                </a:lnTo>
                                <a:lnTo>
                                  <a:pt x="24" y="72"/>
                                </a:lnTo>
                                <a:lnTo>
                                  <a:pt x="34" y="67"/>
                                </a:lnTo>
                                <a:lnTo>
                                  <a:pt x="34" y="62"/>
                                </a:lnTo>
                                <a:lnTo>
                                  <a:pt x="39" y="58"/>
                                </a:lnTo>
                                <a:lnTo>
                                  <a:pt x="34" y="48"/>
                                </a:lnTo>
                                <a:lnTo>
                                  <a:pt x="34" y="43"/>
                                </a:lnTo>
                                <a:lnTo>
                                  <a:pt x="29" y="38"/>
                                </a:lnTo>
                                <a:lnTo>
                                  <a:pt x="20" y="34"/>
                                </a:lnTo>
                                <a:lnTo>
                                  <a:pt x="10" y="29"/>
                                </a:lnTo>
                                <a:lnTo>
                                  <a:pt x="0"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148"/>
                        <wps:cNvSpPr>
                          <a:spLocks/>
                        </wps:cNvSpPr>
                        <wps:spPr bwMode="auto">
                          <a:xfrm>
                            <a:off x="3651095" y="2488321"/>
                            <a:ext cx="15651" cy="59901"/>
                          </a:xfrm>
                          <a:custGeom>
                            <a:avLst/>
                            <a:gdLst>
                              <a:gd name="T0" fmla="*/ 29 w 29"/>
                              <a:gd name="T1" fmla="*/ 106 h 111"/>
                              <a:gd name="T2" fmla="*/ 29 w 29"/>
                              <a:gd name="T3" fmla="*/ 111 h 111"/>
                              <a:gd name="T4" fmla="*/ 24 w 29"/>
                              <a:gd name="T5" fmla="*/ 106 h 111"/>
                              <a:gd name="T6" fmla="*/ 14 w 29"/>
                              <a:gd name="T7" fmla="*/ 96 h 111"/>
                              <a:gd name="T8" fmla="*/ 10 w 29"/>
                              <a:gd name="T9" fmla="*/ 87 h 111"/>
                              <a:gd name="T10" fmla="*/ 0 w 29"/>
                              <a:gd name="T11" fmla="*/ 77 h 111"/>
                              <a:gd name="T12" fmla="*/ 0 w 29"/>
                              <a:gd name="T13" fmla="*/ 67 h 111"/>
                              <a:gd name="T14" fmla="*/ 0 w 29"/>
                              <a:gd name="T15" fmla="*/ 53 h 111"/>
                              <a:gd name="T16" fmla="*/ 0 w 29"/>
                              <a:gd name="T17" fmla="*/ 39 h 111"/>
                              <a:gd name="T18" fmla="*/ 5 w 29"/>
                              <a:gd name="T19" fmla="*/ 19 h 111"/>
                              <a:gd name="T20" fmla="*/ 19 w 29"/>
                              <a:gd name="T21" fmla="*/ 10 h 111"/>
                              <a:gd name="T22" fmla="*/ 29 w 29"/>
                              <a:gd name="T23" fmla="*/ 0 h 111"/>
                              <a:gd name="T24" fmla="*/ 29 w 29"/>
                              <a:gd name="T25" fmla="*/ 0 h 111"/>
                              <a:gd name="T26" fmla="*/ 24 w 29"/>
                              <a:gd name="T27" fmla="*/ 5 h 111"/>
                              <a:gd name="T28" fmla="*/ 19 w 29"/>
                              <a:gd name="T29" fmla="*/ 15 h 111"/>
                              <a:gd name="T30" fmla="*/ 14 w 29"/>
                              <a:gd name="T31" fmla="*/ 19 h 111"/>
                              <a:gd name="T32" fmla="*/ 10 w 29"/>
                              <a:gd name="T33" fmla="*/ 29 h 111"/>
                              <a:gd name="T34" fmla="*/ 10 w 29"/>
                              <a:gd name="T35" fmla="*/ 43 h 111"/>
                              <a:gd name="T36" fmla="*/ 10 w 29"/>
                              <a:gd name="T37" fmla="*/ 53 h 111"/>
                              <a:gd name="T38" fmla="*/ 10 w 29"/>
                              <a:gd name="T39" fmla="*/ 63 h 111"/>
                              <a:gd name="T40" fmla="*/ 10 w 29"/>
                              <a:gd name="T41" fmla="*/ 77 h 111"/>
                              <a:gd name="T42" fmla="*/ 14 w 29"/>
                              <a:gd name="T43" fmla="*/ 82 h 111"/>
                              <a:gd name="T44" fmla="*/ 14 w 29"/>
                              <a:gd name="T45" fmla="*/ 87 h 111"/>
                              <a:gd name="T46" fmla="*/ 19 w 29"/>
                              <a:gd name="T47" fmla="*/ 91 h 111"/>
                              <a:gd name="T48" fmla="*/ 19 w 29"/>
                              <a:gd name="T49" fmla="*/ 96 h 111"/>
                              <a:gd name="T50" fmla="*/ 24 w 29"/>
                              <a:gd name="T51" fmla="*/ 101 h 111"/>
                              <a:gd name="T52" fmla="*/ 29 w 29"/>
                              <a:gd name="T53"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 h="111">
                                <a:moveTo>
                                  <a:pt x="29" y="106"/>
                                </a:moveTo>
                                <a:lnTo>
                                  <a:pt x="29" y="111"/>
                                </a:lnTo>
                                <a:lnTo>
                                  <a:pt x="24" y="106"/>
                                </a:lnTo>
                                <a:lnTo>
                                  <a:pt x="14" y="96"/>
                                </a:lnTo>
                                <a:lnTo>
                                  <a:pt x="10" y="87"/>
                                </a:lnTo>
                                <a:lnTo>
                                  <a:pt x="0" y="77"/>
                                </a:lnTo>
                                <a:lnTo>
                                  <a:pt x="0" y="67"/>
                                </a:lnTo>
                                <a:lnTo>
                                  <a:pt x="0" y="53"/>
                                </a:lnTo>
                                <a:lnTo>
                                  <a:pt x="0" y="39"/>
                                </a:lnTo>
                                <a:lnTo>
                                  <a:pt x="5" y="19"/>
                                </a:lnTo>
                                <a:lnTo>
                                  <a:pt x="19" y="10"/>
                                </a:lnTo>
                                <a:lnTo>
                                  <a:pt x="29" y="0"/>
                                </a:lnTo>
                                <a:lnTo>
                                  <a:pt x="24" y="5"/>
                                </a:lnTo>
                                <a:lnTo>
                                  <a:pt x="19" y="15"/>
                                </a:lnTo>
                                <a:lnTo>
                                  <a:pt x="14" y="19"/>
                                </a:lnTo>
                                <a:lnTo>
                                  <a:pt x="10" y="29"/>
                                </a:lnTo>
                                <a:lnTo>
                                  <a:pt x="10" y="43"/>
                                </a:lnTo>
                                <a:lnTo>
                                  <a:pt x="10" y="53"/>
                                </a:lnTo>
                                <a:lnTo>
                                  <a:pt x="10" y="63"/>
                                </a:lnTo>
                                <a:lnTo>
                                  <a:pt x="10" y="77"/>
                                </a:lnTo>
                                <a:lnTo>
                                  <a:pt x="14" y="82"/>
                                </a:lnTo>
                                <a:lnTo>
                                  <a:pt x="14" y="87"/>
                                </a:lnTo>
                                <a:lnTo>
                                  <a:pt x="19" y="91"/>
                                </a:lnTo>
                                <a:lnTo>
                                  <a:pt x="19" y="96"/>
                                </a:lnTo>
                                <a:lnTo>
                                  <a:pt x="24" y="101"/>
                                </a:lnTo>
                                <a:lnTo>
                                  <a:pt x="29"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149"/>
                        <wps:cNvSpPr>
                          <a:spLocks noEditPoints="1"/>
                        </wps:cNvSpPr>
                        <wps:spPr bwMode="auto">
                          <a:xfrm>
                            <a:off x="3671603" y="2488321"/>
                            <a:ext cx="25906" cy="46949"/>
                          </a:xfrm>
                          <a:custGeom>
                            <a:avLst/>
                            <a:gdLst>
                              <a:gd name="T0" fmla="*/ 48 w 48"/>
                              <a:gd name="T1" fmla="*/ 0 h 87"/>
                              <a:gd name="T2" fmla="*/ 48 w 48"/>
                              <a:gd name="T3" fmla="*/ 5 h 87"/>
                              <a:gd name="T4" fmla="*/ 44 w 48"/>
                              <a:gd name="T5" fmla="*/ 5 h 87"/>
                              <a:gd name="T6" fmla="*/ 34 w 48"/>
                              <a:gd name="T7" fmla="*/ 5 h 87"/>
                              <a:gd name="T8" fmla="*/ 29 w 48"/>
                              <a:gd name="T9" fmla="*/ 10 h 87"/>
                              <a:gd name="T10" fmla="*/ 24 w 48"/>
                              <a:gd name="T11" fmla="*/ 15 h 87"/>
                              <a:gd name="T12" fmla="*/ 24 w 48"/>
                              <a:gd name="T13" fmla="*/ 19 h 87"/>
                              <a:gd name="T14" fmla="*/ 20 w 48"/>
                              <a:gd name="T15" fmla="*/ 24 h 87"/>
                              <a:gd name="T16" fmla="*/ 15 w 48"/>
                              <a:gd name="T17" fmla="*/ 29 h 87"/>
                              <a:gd name="T18" fmla="*/ 15 w 48"/>
                              <a:gd name="T19" fmla="*/ 39 h 87"/>
                              <a:gd name="T20" fmla="*/ 20 w 48"/>
                              <a:gd name="T21" fmla="*/ 34 h 87"/>
                              <a:gd name="T22" fmla="*/ 29 w 48"/>
                              <a:gd name="T23" fmla="*/ 34 h 87"/>
                              <a:gd name="T24" fmla="*/ 39 w 48"/>
                              <a:gd name="T25" fmla="*/ 34 h 87"/>
                              <a:gd name="T26" fmla="*/ 44 w 48"/>
                              <a:gd name="T27" fmla="*/ 39 h 87"/>
                              <a:gd name="T28" fmla="*/ 48 w 48"/>
                              <a:gd name="T29" fmla="*/ 48 h 87"/>
                              <a:gd name="T30" fmla="*/ 48 w 48"/>
                              <a:gd name="T31" fmla="*/ 58 h 87"/>
                              <a:gd name="T32" fmla="*/ 48 w 48"/>
                              <a:gd name="T33" fmla="*/ 67 h 87"/>
                              <a:gd name="T34" fmla="*/ 44 w 48"/>
                              <a:gd name="T35" fmla="*/ 72 h 87"/>
                              <a:gd name="T36" fmla="*/ 34 w 48"/>
                              <a:gd name="T37" fmla="*/ 82 h 87"/>
                              <a:gd name="T38" fmla="*/ 24 w 48"/>
                              <a:gd name="T39" fmla="*/ 87 h 87"/>
                              <a:gd name="T40" fmla="*/ 20 w 48"/>
                              <a:gd name="T41" fmla="*/ 82 h 87"/>
                              <a:gd name="T42" fmla="*/ 10 w 48"/>
                              <a:gd name="T43" fmla="*/ 77 h 87"/>
                              <a:gd name="T44" fmla="*/ 0 w 48"/>
                              <a:gd name="T45" fmla="*/ 67 h 87"/>
                              <a:gd name="T46" fmla="*/ 0 w 48"/>
                              <a:gd name="T47" fmla="*/ 53 h 87"/>
                              <a:gd name="T48" fmla="*/ 0 w 48"/>
                              <a:gd name="T49" fmla="*/ 43 h 87"/>
                              <a:gd name="T50" fmla="*/ 5 w 48"/>
                              <a:gd name="T51" fmla="*/ 34 h 87"/>
                              <a:gd name="T52" fmla="*/ 10 w 48"/>
                              <a:gd name="T53" fmla="*/ 24 h 87"/>
                              <a:gd name="T54" fmla="*/ 15 w 48"/>
                              <a:gd name="T55" fmla="*/ 15 h 87"/>
                              <a:gd name="T56" fmla="*/ 24 w 48"/>
                              <a:gd name="T57" fmla="*/ 10 h 87"/>
                              <a:gd name="T58" fmla="*/ 34 w 48"/>
                              <a:gd name="T59" fmla="*/ 5 h 87"/>
                              <a:gd name="T60" fmla="*/ 39 w 48"/>
                              <a:gd name="T61" fmla="*/ 0 h 87"/>
                              <a:gd name="T62" fmla="*/ 44 w 48"/>
                              <a:gd name="T63" fmla="*/ 0 h 87"/>
                              <a:gd name="T64" fmla="*/ 48 w 48"/>
                              <a:gd name="T65" fmla="*/ 0 h 87"/>
                              <a:gd name="T66" fmla="*/ 10 w 48"/>
                              <a:gd name="T67" fmla="*/ 43 h 87"/>
                              <a:gd name="T68" fmla="*/ 10 w 48"/>
                              <a:gd name="T69" fmla="*/ 48 h 87"/>
                              <a:gd name="T70" fmla="*/ 10 w 48"/>
                              <a:gd name="T71" fmla="*/ 58 h 87"/>
                              <a:gd name="T72" fmla="*/ 10 w 48"/>
                              <a:gd name="T73" fmla="*/ 63 h 87"/>
                              <a:gd name="T74" fmla="*/ 15 w 48"/>
                              <a:gd name="T75" fmla="*/ 67 h 87"/>
                              <a:gd name="T76" fmla="*/ 15 w 48"/>
                              <a:gd name="T77" fmla="*/ 72 h 87"/>
                              <a:gd name="T78" fmla="*/ 20 w 48"/>
                              <a:gd name="T79" fmla="*/ 77 h 87"/>
                              <a:gd name="T80" fmla="*/ 24 w 48"/>
                              <a:gd name="T81" fmla="*/ 82 h 87"/>
                              <a:gd name="T82" fmla="*/ 24 w 48"/>
                              <a:gd name="T83" fmla="*/ 82 h 87"/>
                              <a:gd name="T84" fmla="*/ 29 w 48"/>
                              <a:gd name="T85" fmla="*/ 82 h 87"/>
                              <a:gd name="T86" fmla="*/ 34 w 48"/>
                              <a:gd name="T87" fmla="*/ 77 h 87"/>
                              <a:gd name="T88" fmla="*/ 39 w 48"/>
                              <a:gd name="T89" fmla="*/ 72 h 87"/>
                              <a:gd name="T90" fmla="*/ 39 w 48"/>
                              <a:gd name="T91" fmla="*/ 63 h 87"/>
                              <a:gd name="T92" fmla="*/ 39 w 48"/>
                              <a:gd name="T93" fmla="*/ 53 h 87"/>
                              <a:gd name="T94" fmla="*/ 34 w 48"/>
                              <a:gd name="T95" fmla="*/ 43 h 87"/>
                              <a:gd name="T96" fmla="*/ 29 w 48"/>
                              <a:gd name="T97" fmla="*/ 39 h 87"/>
                              <a:gd name="T98" fmla="*/ 24 w 48"/>
                              <a:gd name="T99" fmla="*/ 39 h 87"/>
                              <a:gd name="T100" fmla="*/ 24 w 48"/>
                              <a:gd name="T101" fmla="*/ 39 h 87"/>
                              <a:gd name="T102" fmla="*/ 20 w 48"/>
                              <a:gd name="T103" fmla="*/ 39 h 87"/>
                              <a:gd name="T104" fmla="*/ 15 w 48"/>
                              <a:gd name="T105" fmla="*/ 39 h 87"/>
                              <a:gd name="T106" fmla="*/ 10 w 48"/>
                              <a:gd name="T10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7">
                                <a:moveTo>
                                  <a:pt x="48" y="0"/>
                                </a:moveTo>
                                <a:lnTo>
                                  <a:pt x="48" y="5"/>
                                </a:lnTo>
                                <a:lnTo>
                                  <a:pt x="44" y="5"/>
                                </a:lnTo>
                                <a:lnTo>
                                  <a:pt x="34" y="5"/>
                                </a:lnTo>
                                <a:lnTo>
                                  <a:pt x="29" y="10"/>
                                </a:lnTo>
                                <a:lnTo>
                                  <a:pt x="24" y="15"/>
                                </a:lnTo>
                                <a:lnTo>
                                  <a:pt x="24" y="19"/>
                                </a:lnTo>
                                <a:lnTo>
                                  <a:pt x="20" y="24"/>
                                </a:lnTo>
                                <a:lnTo>
                                  <a:pt x="15" y="29"/>
                                </a:lnTo>
                                <a:lnTo>
                                  <a:pt x="15" y="39"/>
                                </a:lnTo>
                                <a:lnTo>
                                  <a:pt x="20" y="34"/>
                                </a:lnTo>
                                <a:lnTo>
                                  <a:pt x="29" y="34"/>
                                </a:lnTo>
                                <a:lnTo>
                                  <a:pt x="39" y="34"/>
                                </a:lnTo>
                                <a:lnTo>
                                  <a:pt x="44" y="39"/>
                                </a:lnTo>
                                <a:lnTo>
                                  <a:pt x="48" y="48"/>
                                </a:lnTo>
                                <a:lnTo>
                                  <a:pt x="48" y="58"/>
                                </a:lnTo>
                                <a:lnTo>
                                  <a:pt x="48" y="67"/>
                                </a:lnTo>
                                <a:lnTo>
                                  <a:pt x="44" y="72"/>
                                </a:lnTo>
                                <a:lnTo>
                                  <a:pt x="34" y="82"/>
                                </a:lnTo>
                                <a:lnTo>
                                  <a:pt x="24" y="87"/>
                                </a:lnTo>
                                <a:lnTo>
                                  <a:pt x="20" y="82"/>
                                </a:lnTo>
                                <a:lnTo>
                                  <a:pt x="10" y="77"/>
                                </a:lnTo>
                                <a:lnTo>
                                  <a:pt x="0" y="67"/>
                                </a:lnTo>
                                <a:lnTo>
                                  <a:pt x="0" y="53"/>
                                </a:lnTo>
                                <a:lnTo>
                                  <a:pt x="0" y="43"/>
                                </a:lnTo>
                                <a:lnTo>
                                  <a:pt x="5" y="34"/>
                                </a:lnTo>
                                <a:lnTo>
                                  <a:pt x="10" y="24"/>
                                </a:lnTo>
                                <a:lnTo>
                                  <a:pt x="15" y="15"/>
                                </a:lnTo>
                                <a:lnTo>
                                  <a:pt x="24" y="10"/>
                                </a:lnTo>
                                <a:lnTo>
                                  <a:pt x="34" y="5"/>
                                </a:lnTo>
                                <a:lnTo>
                                  <a:pt x="39" y="0"/>
                                </a:lnTo>
                                <a:lnTo>
                                  <a:pt x="44" y="0"/>
                                </a:lnTo>
                                <a:lnTo>
                                  <a:pt x="48" y="0"/>
                                </a:lnTo>
                                <a:close/>
                                <a:moveTo>
                                  <a:pt x="10" y="43"/>
                                </a:moveTo>
                                <a:lnTo>
                                  <a:pt x="10" y="48"/>
                                </a:lnTo>
                                <a:lnTo>
                                  <a:pt x="10" y="58"/>
                                </a:lnTo>
                                <a:lnTo>
                                  <a:pt x="10" y="63"/>
                                </a:lnTo>
                                <a:lnTo>
                                  <a:pt x="15" y="67"/>
                                </a:lnTo>
                                <a:lnTo>
                                  <a:pt x="15" y="72"/>
                                </a:lnTo>
                                <a:lnTo>
                                  <a:pt x="20" y="77"/>
                                </a:lnTo>
                                <a:lnTo>
                                  <a:pt x="24" y="82"/>
                                </a:lnTo>
                                <a:lnTo>
                                  <a:pt x="29" y="82"/>
                                </a:lnTo>
                                <a:lnTo>
                                  <a:pt x="34" y="77"/>
                                </a:lnTo>
                                <a:lnTo>
                                  <a:pt x="39" y="72"/>
                                </a:lnTo>
                                <a:lnTo>
                                  <a:pt x="39" y="63"/>
                                </a:lnTo>
                                <a:lnTo>
                                  <a:pt x="39" y="53"/>
                                </a:lnTo>
                                <a:lnTo>
                                  <a:pt x="34" y="43"/>
                                </a:lnTo>
                                <a:lnTo>
                                  <a:pt x="29" y="39"/>
                                </a:lnTo>
                                <a:lnTo>
                                  <a:pt x="24" y="39"/>
                                </a:lnTo>
                                <a:lnTo>
                                  <a:pt x="20" y="39"/>
                                </a:lnTo>
                                <a:lnTo>
                                  <a:pt x="15" y="39"/>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150"/>
                        <wps:cNvSpPr>
                          <a:spLocks/>
                        </wps:cNvSpPr>
                        <wps:spPr bwMode="auto">
                          <a:xfrm>
                            <a:off x="3707764" y="2488321"/>
                            <a:ext cx="18350" cy="44251"/>
                          </a:xfrm>
                          <a:custGeom>
                            <a:avLst/>
                            <a:gdLst>
                              <a:gd name="T0" fmla="*/ 0 w 34"/>
                              <a:gd name="T1" fmla="*/ 10 h 82"/>
                              <a:gd name="T2" fmla="*/ 20 w 34"/>
                              <a:gd name="T3" fmla="*/ 0 h 82"/>
                              <a:gd name="T4" fmla="*/ 24 w 34"/>
                              <a:gd name="T5" fmla="*/ 0 h 82"/>
                              <a:gd name="T6" fmla="*/ 24 w 34"/>
                              <a:gd name="T7" fmla="*/ 67 h 82"/>
                              <a:gd name="T8" fmla="*/ 24 w 34"/>
                              <a:gd name="T9" fmla="*/ 72 h 82"/>
                              <a:gd name="T10" fmla="*/ 24 w 34"/>
                              <a:gd name="T11" fmla="*/ 77 h 82"/>
                              <a:gd name="T12" fmla="*/ 24 w 34"/>
                              <a:gd name="T13" fmla="*/ 77 h 82"/>
                              <a:gd name="T14" fmla="*/ 24 w 34"/>
                              <a:gd name="T15" fmla="*/ 82 h 82"/>
                              <a:gd name="T16" fmla="*/ 29 w 34"/>
                              <a:gd name="T17" fmla="*/ 82 h 82"/>
                              <a:gd name="T18" fmla="*/ 34 w 34"/>
                              <a:gd name="T19" fmla="*/ 82 h 82"/>
                              <a:gd name="T20" fmla="*/ 34 w 34"/>
                              <a:gd name="T21" fmla="*/ 82 h 82"/>
                              <a:gd name="T22" fmla="*/ 5 w 34"/>
                              <a:gd name="T23" fmla="*/ 82 h 82"/>
                              <a:gd name="T24" fmla="*/ 5 w 34"/>
                              <a:gd name="T25" fmla="*/ 82 h 82"/>
                              <a:gd name="T26" fmla="*/ 10 w 34"/>
                              <a:gd name="T27" fmla="*/ 82 h 82"/>
                              <a:gd name="T28" fmla="*/ 10 w 34"/>
                              <a:gd name="T29" fmla="*/ 82 h 82"/>
                              <a:gd name="T30" fmla="*/ 10 w 34"/>
                              <a:gd name="T31" fmla="*/ 77 h 82"/>
                              <a:gd name="T32" fmla="*/ 15 w 34"/>
                              <a:gd name="T33" fmla="*/ 77 h 82"/>
                              <a:gd name="T34" fmla="*/ 15 w 34"/>
                              <a:gd name="T35" fmla="*/ 77 h 82"/>
                              <a:gd name="T36" fmla="*/ 15 w 34"/>
                              <a:gd name="T37" fmla="*/ 67 h 82"/>
                              <a:gd name="T38" fmla="*/ 15 w 34"/>
                              <a:gd name="T39" fmla="*/ 24 h 82"/>
                              <a:gd name="T40" fmla="*/ 15 w 34"/>
                              <a:gd name="T41" fmla="*/ 19 h 82"/>
                              <a:gd name="T42" fmla="*/ 15 w 34"/>
                              <a:gd name="T43" fmla="*/ 15 h 82"/>
                              <a:gd name="T44" fmla="*/ 10 w 34"/>
                              <a:gd name="T45" fmla="*/ 15 h 82"/>
                              <a:gd name="T46" fmla="*/ 10 w 34"/>
                              <a:gd name="T47" fmla="*/ 10 h 82"/>
                              <a:gd name="T48" fmla="*/ 10 w 34"/>
                              <a:gd name="T49" fmla="*/ 10 h 82"/>
                              <a:gd name="T50" fmla="*/ 10 w 34"/>
                              <a:gd name="T51" fmla="*/ 10 h 82"/>
                              <a:gd name="T52" fmla="*/ 5 w 34"/>
                              <a:gd name="T53" fmla="*/ 10 h 82"/>
                              <a:gd name="T54" fmla="*/ 0 w 34"/>
                              <a:gd name="T55" fmla="*/ 15 h 82"/>
                              <a:gd name="T56" fmla="*/ 0 w 34"/>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0" y="10"/>
                                </a:moveTo>
                                <a:lnTo>
                                  <a:pt x="20" y="0"/>
                                </a:lnTo>
                                <a:lnTo>
                                  <a:pt x="24" y="0"/>
                                </a:lnTo>
                                <a:lnTo>
                                  <a:pt x="24" y="67"/>
                                </a:lnTo>
                                <a:lnTo>
                                  <a:pt x="24" y="72"/>
                                </a:lnTo>
                                <a:lnTo>
                                  <a:pt x="24" y="77"/>
                                </a:lnTo>
                                <a:lnTo>
                                  <a:pt x="24" y="82"/>
                                </a:lnTo>
                                <a:lnTo>
                                  <a:pt x="29" y="82"/>
                                </a:lnTo>
                                <a:lnTo>
                                  <a:pt x="34" y="82"/>
                                </a:lnTo>
                                <a:lnTo>
                                  <a:pt x="5" y="82"/>
                                </a:lnTo>
                                <a:lnTo>
                                  <a:pt x="10" y="82"/>
                                </a:lnTo>
                                <a:lnTo>
                                  <a:pt x="10" y="77"/>
                                </a:lnTo>
                                <a:lnTo>
                                  <a:pt x="15" y="77"/>
                                </a:lnTo>
                                <a:lnTo>
                                  <a:pt x="15" y="67"/>
                                </a:lnTo>
                                <a:lnTo>
                                  <a:pt x="15" y="24"/>
                                </a:lnTo>
                                <a:lnTo>
                                  <a:pt x="15" y="19"/>
                                </a:lnTo>
                                <a:lnTo>
                                  <a:pt x="15" y="15"/>
                                </a:lnTo>
                                <a:lnTo>
                                  <a:pt x="10" y="15"/>
                                </a:lnTo>
                                <a:lnTo>
                                  <a:pt x="10"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151"/>
                        <wps:cNvSpPr>
                          <a:spLocks/>
                        </wps:cNvSpPr>
                        <wps:spPr bwMode="auto">
                          <a:xfrm>
                            <a:off x="3733669" y="2488321"/>
                            <a:ext cx="18350" cy="59901"/>
                          </a:xfrm>
                          <a:custGeom>
                            <a:avLst/>
                            <a:gdLst>
                              <a:gd name="T0" fmla="*/ 0 w 34"/>
                              <a:gd name="T1" fmla="*/ 0 h 111"/>
                              <a:gd name="T2" fmla="*/ 0 w 34"/>
                              <a:gd name="T3" fmla="*/ 0 h 111"/>
                              <a:gd name="T4" fmla="*/ 10 w 34"/>
                              <a:gd name="T5" fmla="*/ 5 h 111"/>
                              <a:gd name="T6" fmla="*/ 20 w 34"/>
                              <a:gd name="T7" fmla="*/ 10 h 111"/>
                              <a:gd name="T8" fmla="*/ 24 w 34"/>
                              <a:gd name="T9" fmla="*/ 19 h 111"/>
                              <a:gd name="T10" fmla="*/ 29 w 34"/>
                              <a:gd name="T11" fmla="*/ 29 h 111"/>
                              <a:gd name="T12" fmla="*/ 34 w 34"/>
                              <a:gd name="T13" fmla="*/ 43 h 111"/>
                              <a:gd name="T14" fmla="*/ 34 w 34"/>
                              <a:gd name="T15" fmla="*/ 53 h 111"/>
                              <a:gd name="T16" fmla="*/ 34 w 34"/>
                              <a:gd name="T17" fmla="*/ 72 h 111"/>
                              <a:gd name="T18" fmla="*/ 24 w 34"/>
                              <a:gd name="T19" fmla="*/ 87 h 111"/>
                              <a:gd name="T20" fmla="*/ 15 w 34"/>
                              <a:gd name="T21" fmla="*/ 101 h 111"/>
                              <a:gd name="T22" fmla="*/ 0 w 34"/>
                              <a:gd name="T23" fmla="*/ 111 h 111"/>
                              <a:gd name="T24" fmla="*/ 0 w 34"/>
                              <a:gd name="T25" fmla="*/ 106 h 111"/>
                              <a:gd name="T26" fmla="*/ 10 w 34"/>
                              <a:gd name="T27" fmla="*/ 101 h 111"/>
                              <a:gd name="T28" fmla="*/ 15 w 34"/>
                              <a:gd name="T29" fmla="*/ 96 h 111"/>
                              <a:gd name="T30" fmla="*/ 20 w 34"/>
                              <a:gd name="T31" fmla="*/ 87 h 111"/>
                              <a:gd name="T32" fmla="*/ 20 w 34"/>
                              <a:gd name="T33" fmla="*/ 77 h 111"/>
                              <a:gd name="T34" fmla="*/ 24 w 34"/>
                              <a:gd name="T35" fmla="*/ 67 h 111"/>
                              <a:gd name="T36" fmla="*/ 24 w 34"/>
                              <a:gd name="T37" fmla="*/ 58 h 111"/>
                              <a:gd name="T38" fmla="*/ 24 w 34"/>
                              <a:gd name="T39" fmla="*/ 43 h 111"/>
                              <a:gd name="T40" fmla="*/ 20 w 34"/>
                              <a:gd name="T41" fmla="*/ 34 h 111"/>
                              <a:gd name="T42" fmla="*/ 20 w 34"/>
                              <a:gd name="T43" fmla="*/ 24 h 111"/>
                              <a:gd name="T44" fmla="*/ 20 w 34"/>
                              <a:gd name="T45" fmla="*/ 19 h 111"/>
                              <a:gd name="T46" fmla="*/ 15 w 34"/>
                              <a:gd name="T47" fmla="*/ 15 h 111"/>
                              <a:gd name="T48" fmla="*/ 10 w 34"/>
                              <a:gd name="T49" fmla="*/ 10 h 111"/>
                              <a:gd name="T50" fmla="*/ 10 w 34"/>
                              <a:gd name="T51" fmla="*/ 5 h 111"/>
                              <a:gd name="T52" fmla="*/ 0 w 34"/>
                              <a:gd name="T5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1">
                                <a:moveTo>
                                  <a:pt x="0" y="0"/>
                                </a:moveTo>
                                <a:lnTo>
                                  <a:pt x="0" y="0"/>
                                </a:lnTo>
                                <a:lnTo>
                                  <a:pt x="10" y="5"/>
                                </a:lnTo>
                                <a:lnTo>
                                  <a:pt x="20" y="10"/>
                                </a:lnTo>
                                <a:lnTo>
                                  <a:pt x="24" y="19"/>
                                </a:lnTo>
                                <a:lnTo>
                                  <a:pt x="29" y="29"/>
                                </a:lnTo>
                                <a:lnTo>
                                  <a:pt x="34" y="43"/>
                                </a:lnTo>
                                <a:lnTo>
                                  <a:pt x="34" y="53"/>
                                </a:lnTo>
                                <a:lnTo>
                                  <a:pt x="34" y="72"/>
                                </a:lnTo>
                                <a:lnTo>
                                  <a:pt x="24" y="87"/>
                                </a:lnTo>
                                <a:lnTo>
                                  <a:pt x="15" y="101"/>
                                </a:lnTo>
                                <a:lnTo>
                                  <a:pt x="0" y="111"/>
                                </a:lnTo>
                                <a:lnTo>
                                  <a:pt x="0" y="106"/>
                                </a:lnTo>
                                <a:lnTo>
                                  <a:pt x="10" y="101"/>
                                </a:lnTo>
                                <a:lnTo>
                                  <a:pt x="15" y="96"/>
                                </a:lnTo>
                                <a:lnTo>
                                  <a:pt x="20" y="87"/>
                                </a:lnTo>
                                <a:lnTo>
                                  <a:pt x="20" y="77"/>
                                </a:lnTo>
                                <a:lnTo>
                                  <a:pt x="24" y="67"/>
                                </a:lnTo>
                                <a:lnTo>
                                  <a:pt x="24" y="58"/>
                                </a:lnTo>
                                <a:lnTo>
                                  <a:pt x="24" y="43"/>
                                </a:lnTo>
                                <a:lnTo>
                                  <a:pt x="20" y="34"/>
                                </a:lnTo>
                                <a:lnTo>
                                  <a:pt x="20" y="24"/>
                                </a:lnTo>
                                <a:lnTo>
                                  <a:pt x="20" y="19"/>
                                </a:lnTo>
                                <a:lnTo>
                                  <a:pt x="15" y="15"/>
                                </a:lnTo>
                                <a:lnTo>
                                  <a:pt x="10" y="10"/>
                                </a:lnTo>
                                <a:lnTo>
                                  <a:pt x="1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152"/>
                        <wps:cNvSpPr>
                          <a:spLocks/>
                        </wps:cNvSpPr>
                        <wps:spPr bwMode="auto">
                          <a:xfrm>
                            <a:off x="3091962" y="2578982"/>
                            <a:ext cx="28065" cy="43712"/>
                          </a:xfrm>
                          <a:custGeom>
                            <a:avLst/>
                            <a:gdLst>
                              <a:gd name="T0" fmla="*/ 52 w 52"/>
                              <a:gd name="T1" fmla="*/ 67 h 81"/>
                              <a:gd name="T2" fmla="*/ 48 w 52"/>
                              <a:gd name="T3" fmla="*/ 81 h 81"/>
                              <a:gd name="T4" fmla="*/ 0 w 52"/>
                              <a:gd name="T5" fmla="*/ 81 h 81"/>
                              <a:gd name="T6" fmla="*/ 0 w 52"/>
                              <a:gd name="T7" fmla="*/ 81 h 81"/>
                              <a:gd name="T8" fmla="*/ 14 w 52"/>
                              <a:gd name="T9" fmla="*/ 62 h 81"/>
                              <a:gd name="T10" fmla="*/ 28 w 52"/>
                              <a:gd name="T11" fmla="*/ 48 h 81"/>
                              <a:gd name="T12" fmla="*/ 33 w 52"/>
                              <a:gd name="T13" fmla="*/ 38 h 81"/>
                              <a:gd name="T14" fmla="*/ 38 w 52"/>
                              <a:gd name="T15" fmla="*/ 29 h 81"/>
                              <a:gd name="T16" fmla="*/ 33 w 52"/>
                              <a:gd name="T17" fmla="*/ 19 h 81"/>
                              <a:gd name="T18" fmla="*/ 33 w 52"/>
                              <a:gd name="T19" fmla="*/ 14 h 81"/>
                              <a:gd name="T20" fmla="*/ 28 w 52"/>
                              <a:gd name="T21" fmla="*/ 10 h 81"/>
                              <a:gd name="T22" fmla="*/ 19 w 52"/>
                              <a:gd name="T23" fmla="*/ 10 h 81"/>
                              <a:gd name="T24" fmla="*/ 14 w 52"/>
                              <a:gd name="T25" fmla="*/ 10 h 81"/>
                              <a:gd name="T26" fmla="*/ 9 w 52"/>
                              <a:gd name="T27" fmla="*/ 14 h 81"/>
                              <a:gd name="T28" fmla="*/ 4 w 52"/>
                              <a:gd name="T29" fmla="*/ 19 h 81"/>
                              <a:gd name="T30" fmla="*/ 4 w 52"/>
                              <a:gd name="T31" fmla="*/ 24 h 81"/>
                              <a:gd name="T32" fmla="*/ 0 w 52"/>
                              <a:gd name="T33" fmla="*/ 24 h 81"/>
                              <a:gd name="T34" fmla="*/ 4 w 52"/>
                              <a:gd name="T35" fmla="*/ 14 h 81"/>
                              <a:gd name="T36" fmla="*/ 9 w 52"/>
                              <a:gd name="T37" fmla="*/ 10 h 81"/>
                              <a:gd name="T38" fmla="*/ 14 w 52"/>
                              <a:gd name="T39" fmla="*/ 5 h 81"/>
                              <a:gd name="T40" fmla="*/ 24 w 52"/>
                              <a:gd name="T41" fmla="*/ 0 h 81"/>
                              <a:gd name="T42" fmla="*/ 33 w 52"/>
                              <a:gd name="T43" fmla="*/ 5 h 81"/>
                              <a:gd name="T44" fmla="*/ 38 w 52"/>
                              <a:gd name="T45" fmla="*/ 10 h 81"/>
                              <a:gd name="T46" fmla="*/ 43 w 52"/>
                              <a:gd name="T47" fmla="*/ 14 h 81"/>
                              <a:gd name="T48" fmla="*/ 48 w 52"/>
                              <a:gd name="T49" fmla="*/ 24 h 81"/>
                              <a:gd name="T50" fmla="*/ 48 w 52"/>
                              <a:gd name="T51" fmla="*/ 29 h 81"/>
                              <a:gd name="T52" fmla="*/ 43 w 52"/>
                              <a:gd name="T53" fmla="*/ 34 h 81"/>
                              <a:gd name="T54" fmla="*/ 38 w 52"/>
                              <a:gd name="T55" fmla="*/ 43 h 81"/>
                              <a:gd name="T56" fmla="*/ 28 w 52"/>
                              <a:gd name="T57" fmla="*/ 53 h 81"/>
                              <a:gd name="T58" fmla="*/ 19 w 52"/>
                              <a:gd name="T59" fmla="*/ 67 h 81"/>
                              <a:gd name="T60" fmla="*/ 9 w 52"/>
                              <a:gd name="T61" fmla="*/ 72 h 81"/>
                              <a:gd name="T62" fmla="*/ 33 w 52"/>
                              <a:gd name="T63" fmla="*/ 72 h 81"/>
                              <a:gd name="T64" fmla="*/ 38 w 52"/>
                              <a:gd name="T65" fmla="*/ 72 h 81"/>
                              <a:gd name="T66" fmla="*/ 43 w 52"/>
                              <a:gd name="T67" fmla="*/ 72 h 81"/>
                              <a:gd name="T68" fmla="*/ 43 w 52"/>
                              <a:gd name="T69" fmla="*/ 72 h 81"/>
                              <a:gd name="T70" fmla="*/ 43 w 52"/>
                              <a:gd name="T71" fmla="*/ 72 h 81"/>
                              <a:gd name="T72" fmla="*/ 48 w 52"/>
                              <a:gd name="T73" fmla="*/ 72 h 81"/>
                              <a:gd name="T74" fmla="*/ 48 w 52"/>
                              <a:gd name="T75" fmla="*/ 67 h 81"/>
                              <a:gd name="T76" fmla="*/ 52 w 52"/>
                              <a:gd name="T77" fmla="*/ 6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81">
                                <a:moveTo>
                                  <a:pt x="52" y="67"/>
                                </a:moveTo>
                                <a:lnTo>
                                  <a:pt x="48" y="81"/>
                                </a:lnTo>
                                <a:lnTo>
                                  <a:pt x="0" y="81"/>
                                </a:lnTo>
                                <a:lnTo>
                                  <a:pt x="14" y="62"/>
                                </a:lnTo>
                                <a:lnTo>
                                  <a:pt x="28" y="48"/>
                                </a:lnTo>
                                <a:lnTo>
                                  <a:pt x="33" y="38"/>
                                </a:lnTo>
                                <a:lnTo>
                                  <a:pt x="38" y="29"/>
                                </a:lnTo>
                                <a:lnTo>
                                  <a:pt x="33" y="19"/>
                                </a:lnTo>
                                <a:lnTo>
                                  <a:pt x="33" y="14"/>
                                </a:lnTo>
                                <a:lnTo>
                                  <a:pt x="28" y="10"/>
                                </a:lnTo>
                                <a:lnTo>
                                  <a:pt x="19" y="10"/>
                                </a:lnTo>
                                <a:lnTo>
                                  <a:pt x="14" y="10"/>
                                </a:lnTo>
                                <a:lnTo>
                                  <a:pt x="9" y="14"/>
                                </a:lnTo>
                                <a:lnTo>
                                  <a:pt x="4" y="19"/>
                                </a:lnTo>
                                <a:lnTo>
                                  <a:pt x="4" y="24"/>
                                </a:lnTo>
                                <a:lnTo>
                                  <a:pt x="0" y="24"/>
                                </a:lnTo>
                                <a:lnTo>
                                  <a:pt x="4" y="14"/>
                                </a:lnTo>
                                <a:lnTo>
                                  <a:pt x="9" y="10"/>
                                </a:lnTo>
                                <a:lnTo>
                                  <a:pt x="14" y="5"/>
                                </a:lnTo>
                                <a:lnTo>
                                  <a:pt x="24" y="0"/>
                                </a:lnTo>
                                <a:lnTo>
                                  <a:pt x="33" y="5"/>
                                </a:lnTo>
                                <a:lnTo>
                                  <a:pt x="38" y="10"/>
                                </a:lnTo>
                                <a:lnTo>
                                  <a:pt x="43" y="14"/>
                                </a:lnTo>
                                <a:lnTo>
                                  <a:pt x="48" y="24"/>
                                </a:lnTo>
                                <a:lnTo>
                                  <a:pt x="48" y="29"/>
                                </a:lnTo>
                                <a:lnTo>
                                  <a:pt x="43" y="34"/>
                                </a:lnTo>
                                <a:lnTo>
                                  <a:pt x="38" y="43"/>
                                </a:lnTo>
                                <a:lnTo>
                                  <a:pt x="28" y="53"/>
                                </a:lnTo>
                                <a:lnTo>
                                  <a:pt x="19" y="67"/>
                                </a:lnTo>
                                <a:lnTo>
                                  <a:pt x="9" y="72"/>
                                </a:lnTo>
                                <a:lnTo>
                                  <a:pt x="33" y="72"/>
                                </a:lnTo>
                                <a:lnTo>
                                  <a:pt x="38" y="72"/>
                                </a:lnTo>
                                <a:lnTo>
                                  <a:pt x="43" y="72"/>
                                </a:lnTo>
                                <a:lnTo>
                                  <a:pt x="48" y="72"/>
                                </a:lnTo>
                                <a:lnTo>
                                  <a:pt x="48" y="67"/>
                                </a:lnTo>
                                <a:lnTo>
                                  <a:pt x="52"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153"/>
                        <wps:cNvSpPr>
                          <a:spLocks/>
                        </wps:cNvSpPr>
                        <wps:spPr bwMode="auto">
                          <a:xfrm>
                            <a:off x="3122725" y="2581680"/>
                            <a:ext cx="36160" cy="41013"/>
                          </a:xfrm>
                          <a:custGeom>
                            <a:avLst/>
                            <a:gdLst>
                              <a:gd name="T0" fmla="*/ 24 w 67"/>
                              <a:gd name="T1" fmla="*/ 5 h 76"/>
                              <a:gd name="T2" fmla="*/ 24 w 67"/>
                              <a:gd name="T3" fmla="*/ 33 h 76"/>
                              <a:gd name="T4" fmla="*/ 43 w 67"/>
                              <a:gd name="T5" fmla="*/ 33 h 76"/>
                              <a:gd name="T6" fmla="*/ 48 w 67"/>
                              <a:gd name="T7" fmla="*/ 33 h 76"/>
                              <a:gd name="T8" fmla="*/ 53 w 67"/>
                              <a:gd name="T9" fmla="*/ 33 h 76"/>
                              <a:gd name="T10" fmla="*/ 53 w 67"/>
                              <a:gd name="T11" fmla="*/ 29 h 76"/>
                              <a:gd name="T12" fmla="*/ 53 w 67"/>
                              <a:gd name="T13" fmla="*/ 24 h 76"/>
                              <a:gd name="T14" fmla="*/ 58 w 67"/>
                              <a:gd name="T15" fmla="*/ 24 h 76"/>
                              <a:gd name="T16" fmla="*/ 58 w 67"/>
                              <a:gd name="T17" fmla="*/ 52 h 76"/>
                              <a:gd name="T18" fmla="*/ 53 w 67"/>
                              <a:gd name="T19" fmla="*/ 52 h 76"/>
                              <a:gd name="T20" fmla="*/ 53 w 67"/>
                              <a:gd name="T21" fmla="*/ 48 h 76"/>
                              <a:gd name="T22" fmla="*/ 53 w 67"/>
                              <a:gd name="T23" fmla="*/ 43 h 76"/>
                              <a:gd name="T24" fmla="*/ 53 w 67"/>
                              <a:gd name="T25" fmla="*/ 43 h 76"/>
                              <a:gd name="T26" fmla="*/ 48 w 67"/>
                              <a:gd name="T27" fmla="*/ 38 h 76"/>
                              <a:gd name="T28" fmla="*/ 48 w 67"/>
                              <a:gd name="T29" fmla="*/ 38 h 76"/>
                              <a:gd name="T30" fmla="*/ 43 w 67"/>
                              <a:gd name="T31" fmla="*/ 38 h 76"/>
                              <a:gd name="T32" fmla="*/ 24 w 67"/>
                              <a:gd name="T33" fmla="*/ 38 h 76"/>
                              <a:gd name="T34" fmla="*/ 24 w 67"/>
                              <a:gd name="T35" fmla="*/ 62 h 76"/>
                              <a:gd name="T36" fmla="*/ 24 w 67"/>
                              <a:gd name="T37" fmla="*/ 67 h 76"/>
                              <a:gd name="T38" fmla="*/ 24 w 67"/>
                              <a:gd name="T39" fmla="*/ 72 h 76"/>
                              <a:gd name="T40" fmla="*/ 24 w 67"/>
                              <a:gd name="T41" fmla="*/ 72 h 76"/>
                              <a:gd name="T42" fmla="*/ 24 w 67"/>
                              <a:gd name="T43" fmla="*/ 72 h 76"/>
                              <a:gd name="T44" fmla="*/ 29 w 67"/>
                              <a:gd name="T45" fmla="*/ 72 h 76"/>
                              <a:gd name="T46" fmla="*/ 29 w 67"/>
                              <a:gd name="T47" fmla="*/ 72 h 76"/>
                              <a:gd name="T48" fmla="*/ 43 w 67"/>
                              <a:gd name="T49" fmla="*/ 72 h 76"/>
                              <a:gd name="T50" fmla="*/ 48 w 67"/>
                              <a:gd name="T51" fmla="*/ 72 h 76"/>
                              <a:gd name="T52" fmla="*/ 53 w 67"/>
                              <a:gd name="T53" fmla="*/ 72 h 76"/>
                              <a:gd name="T54" fmla="*/ 58 w 67"/>
                              <a:gd name="T55" fmla="*/ 72 h 76"/>
                              <a:gd name="T56" fmla="*/ 58 w 67"/>
                              <a:gd name="T57" fmla="*/ 67 h 76"/>
                              <a:gd name="T58" fmla="*/ 63 w 67"/>
                              <a:gd name="T59" fmla="*/ 62 h 76"/>
                              <a:gd name="T60" fmla="*/ 67 w 67"/>
                              <a:gd name="T61" fmla="*/ 57 h 76"/>
                              <a:gd name="T62" fmla="*/ 67 w 67"/>
                              <a:gd name="T63" fmla="*/ 57 h 76"/>
                              <a:gd name="T64" fmla="*/ 63 w 67"/>
                              <a:gd name="T65" fmla="*/ 76 h 76"/>
                              <a:gd name="T66" fmla="*/ 0 w 67"/>
                              <a:gd name="T67" fmla="*/ 76 h 76"/>
                              <a:gd name="T68" fmla="*/ 0 w 67"/>
                              <a:gd name="T69" fmla="*/ 76 h 76"/>
                              <a:gd name="T70" fmla="*/ 5 w 67"/>
                              <a:gd name="T71" fmla="*/ 76 h 76"/>
                              <a:gd name="T72" fmla="*/ 5 w 67"/>
                              <a:gd name="T73" fmla="*/ 76 h 76"/>
                              <a:gd name="T74" fmla="*/ 10 w 67"/>
                              <a:gd name="T75" fmla="*/ 76 h 76"/>
                              <a:gd name="T76" fmla="*/ 10 w 67"/>
                              <a:gd name="T77" fmla="*/ 72 h 76"/>
                              <a:gd name="T78" fmla="*/ 10 w 67"/>
                              <a:gd name="T79" fmla="*/ 72 h 76"/>
                              <a:gd name="T80" fmla="*/ 15 w 67"/>
                              <a:gd name="T81" fmla="*/ 67 h 76"/>
                              <a:gd name="T82" fmla="*/ 15 w 67"/>
                              <a:gd name="T83" fmla="*/ 62 h 76"/>
                              <a:gd name="T84" fmla="*/ 15 w 67"/>
                              <a:gd name="T85" fmla="*/ 14 h 76"/>
                              <a:gd name="T86" fmla="*/ 15 w 67"/>
                              <a:gd name="T87" fmla="*/ 5 h 76"/>
                              <a:gd name="T88" fmla="*/ 10 w 67"/>
                              <a:gd name="T89" fmla="*/ 5 h 76"/>
                              <a:gd name="T90" fmla="*/ 10 w 67"/>
                              <a:gd name="T91" fmla="*/ 0 h 76"/>
                              <a:gd name="T92" fmla="*/ 5 w 67"/>
                              <a:gd name="T93" fmla="*/ 0 h 76"/>
                              <a:gd name="T94" fmla="*/ 0 w 67"/>
                              <a:gd name="T95" fmla="*/ 0 h 76"/>
                              <a:gd name="T96" fmla="*/ 0 w 67"/>
                              <a:gd name="T97" fmla="*/ 0 h 76"/>
                              <a:gd name="T98" fmla="*/ 63 w 67"/>
                              <a:gd name="T99" fmla="*/ 0 h 76"/>
                              <a:gd name="T100" fmla="*/ 63 w 67"/>
                              <a:gd name="T101" fmla="*/ 14 h 76"/>
                              <a:gd name="T102" fmla="*/ 63 w 67"/>
                              <a:gd name="T103" fmla="*/ 14 h 76"/>
                              <a:gd name="T104" fmla="*/ 58 w 67"/>
                              <a:gd name="T105" fmla="*/ 9 h 76"/>
                              <a:gd name="T106" fmla="*/ 58 w 67"/>
                              <a:gd name="T107" fmla="*/ 9 h 76"/>
                              <a:gd name="T108" fmla="*/ 58 w 67"/>
                              <a:gd name="T109" fmla="*/ 5 h 76"/>
                              <a:gd name="T110" fmla="*/ 53 w 67"/>
                              <a:gd name="T111" fmla="*/ 5 h 76"/>
                              <a:gd name="T112" fmla="*/ 53 w 67"/>
                              <a:gd name="T113" fmla="*/ 5 h 76"/>
                              <a:gd name="T114" fmla="*/ 48 w 67"/>
                              <a:gd name="T115" fmla="*/ 5 h 76"/>
                              <a:gd name="T116" fmla="*/ 24 w 67"/>
                              <a:gd name="T117" fmla="*/ 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6">
                                <a:moveTo>
                                  <a:pt x="24" y="5"/>
                                </a:moveTo>
                                <a:lnTo>
                                  <a:pt x="24" y="33"/>
                                </a:lnTo>
                                <a:lnTo>
                                  <a:pt x="43" y="33"/>
                                </a:lnTo>
                                <a:lnTo>
                                  <a:pt x="48" y="33"/>
                                </a:lnTo>
                                <a:lnTo>
                                  <a:pt x="53" y="33"/>
                                </a:lnTo>
                                <a:lnTo>
                                  <a:pt x="53" y="29"/>
                                </a:lnTo>
                                <a:lnTo>
                                  <a:pt x="53" y="24"/>
                                </a:lnTo>
                                <a:lnTo>
                                  <a:pt x="58" y="24"/>
                                </a:lnTo>
                                <a:lnTo>
                                  <a:pt x="58" y="52"/>
                                </a:lnTo>
                                <a:lnTo>
                                  <a:pt x="53" y="52"/>
                                </a:lnTo>
                                <a:lnTo>
                                  <a:pt x="53" y="48"/>
                                </a:lnTo>
                                <a:lnTo>
                                  <a:pt x="53" y="43"/>
                                </a:lnTo>
                                <a:lnTo>
                                  <a:pt x="48" y="38"/>
                                </a:lnTo>
                                <a:lnTo>
                                  <a:pt x="43" y="38"/>
                                </a:lnTo>
                                <a:lnTo>
                                  <a:pt x="24" y="38"/>
                                </a:lnTo>
                                <a:lnTo>
                                  <a:pt x="24" y="62"/>
                                </a:lnTo>
                                <a:lnTo>
                                  <a:pt x="24" y="67"/>
                                </a:lnTo>
                                <a:lnTo>
                                  <a:pt x="24" y="72"/>
                                </a:lnTo>
                                <a:lnTo>
                                  <a:pt x="29" y="72"/>
                                </a:lnTo>
                                <a:lnTo>
                                  <a:pt x="43" y="72"/>
                                </a:lnTo>
                                <a:lnTo>
                                  <a:pt x="48" y="72"/>
                                </a:lnTo>
                                <a:lnTo>
                                  <a:pt x="53" y="72"/>
                                </a:lnTo>
                                <a:lnTo>
                                  <a:pt x="58" y="72"/>
                                </a:lnTo>
                                <a:lnTo>
                                  <a:pt x="58" y="67"/>
                                </a:lnTo>
                                <a:lnTo>
                                  <a:pt x="63" y="62"/>
                                </a:lnTo>
                                <a:lnTo>
                                  <a:pt x="67" y="57"/>
                                </a:lnTo>
                                <a:lnTo>
                                  <a:pt x="63" y="76"/>
                                </a:lnTo>
                                <a:lnTo>
                                  <a:pt x="0" y="76"/>
                                </a:lnTo>
                                <a:lnTo>
                                  <a:pt x="5" y="76"/>
                                </a:lnTo>
                                <a:lnTo>
                                  <a:pt x="10" y="76"/>
                                </a:lnTo>
                                <a:lnTo>
                                  <a:pt x="10" y="72"/>
                                </a:lnTo>
                                <a:lnTo>
                                  <a:pt x="15" y="67"/>
                                </a:lnTo>
                                <a:lnTo>
                                  <a:pt x="15" y="62"/>
                                </a:lnTo>
                                <a:lnTo>
                                  <a:pt x="15" y="14"/>
                                </a:lnTo>
                                <a:lnTo>
                                  <a:pt x="15" y="5"/>
                                </a:lnTo>
                                <a:lnTo>
                                  <a:pt x="10" y="5"/>
                                </a:lnTo>
                                <a:lnTo>
                                  <a:pt x="10" y="0"/>
                                </a:lnTo>
                                <a:lnTo>
                                  <a:pt x="5" y="0"/>
                                </a:lnTo>
                                <a:lnTo>
                                  <a:pt x="0" y="0"/>
                                </a:lnTo>
                                <a:lnTo>
                                  <a:pt x="63" y="0"/>
                                </a:lnTo>
                                <a:lnTo>
                                  <a:pt x="63" y="14"/>
                                </a:lnTo>
                                <a:lnTo>
                                  <a:pt x="58" y="9"/>
                                </a:lnTo>
                                <a:lnTo>
                                  <a:pt x="58" y="5"/>
                                </a:lnTo>
                                <a:lnTo>
                                  <a:pt x="53" y="5"/>
                                </a:lnTo>
                                <a:lnTo>
                                  <a:pt x="48"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Rectangle 1154"/>
                        <wps:cNvSpPr>
                          <a:spLocks noChangeArrowheads="1"/>
                        </wps:cNvSpPr>
                        <wps:spPr bwMode="auto">
                          <a:xfrm>
                            <a:off x="3177235" y="2607583"/>
                            <a:ext cx="33462" cy="215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Freeform 1155"/>
                        <wps:cNvSpPr>
                          <a:spLocks noEditPoints="1"/>
                        </wps:cNvSpPr>
                        <wps:spPr bwMode="auto">
                          <a:xfrm>
                            <a:off x="3213395" y="2578982"/>
                            <a:ext cx="28604" cy="46410"/>
                          </a:xfrm>
                          <a:custGeom>
                            <a:avLst/>
                            <a:gdLst>
                              <a:gd name="T0" fmla="*/ 0 w 53"/>
                              <a:gd name="T1" fmla="*/ 43 h 86"/>
                              <a:gd name="T2" fmla="*/ 0 w 53"/>
                              <a:gd name="T3" fmla="*/ 29 h 86"/>
                              <a:gd name="T4" fmla="*/ 5 w 53"/>
                              <a:gd name="T5" fmla="*/ 19 h 86"/>
                              <a:gd name="T6" fmla="*/ 10 w 53"/>
                              <a:gd name="T7" fmla="*/ 10 h 86"/>
                              <a:gd name="T8" fmla="*/ 15 w 53"/>
                              <a:gd name="T9" fmla="*/ 5 h 86"/>
                              <a:gd name="T10" fmla="*/ 19 w 53"/>
                              <a:gd name="T11" fmla="*/ 5 h 86"/>
                              <a:gd name="T12" fmla="*/ 24 w 53"/>
                              <a:gd name="T13" fmla="*/ 0 h 86"/>
                              <a:gd name="T14" fmla="*/ 34 w 53"/>
                              <a:gd name="T15" fmla="*/ 5 h 86"/>
                              <a:gd name="T16" fmla="*/ 43 w 53"/>
                              <a:gd name="T17" fmla="*/ 10 h 86"/>
                              <a:gd name="T18" fmla="*/ 48 w 53"/>
                              <a:gd name="T19" fmla="*/ 24 h 86"/>
                              <a:gd name="T20" fmla="*/ 53 w 53"/>
                              <a:gd name="T21" fmla="*/ 43 h 86"/>
                              <a:gd name="T22" fmla="*/ 48 w 53"/>
                              <a:gd name="T23" fmla="*/ 53 h 86"/>
                              <a:gd name="T24" fmla="*/ 48 w 53"/>
                              <a:gd name="T25" fmla="*/ 67 h 86"/>
                              <a:gd name="T26" fmla="*/ 43 w 53"/>
                              <a:gd name="T27" fmla="*/ 72 h 86"/>
                              <a:gd name="T28" fmla="*/ 38 w 53"/>
                              <a:gd name="T29" fmla="*/ 81 h 86"/>
                              <a:gd name="T30" fmla="*/ 29 w 53"/>
                              <a:gd name="T31" fmla="*/ 81 h 86"/>
                              <a:gd name="T32" fmla="*/ 24 w 53"/>
                              <a:gd name="T33" fmla="*/ 86 h 86"/>
                              <a:gd name="T34" fmla="*/ 15 w 53"/>
                              <a:gd name="T35" fmla="*/ 81 h 86"/>
                              <a:gd name="T36" fmla="*/ 5 w 53"/>
                              <a:gd name="T37" fmla="*/ 72 h 86"/>
                              <a:gd name="T38" fmla="*/ 0 w 53"/>
                              <a:gd name="T39" fmla="*/ 57 h 86"/>
                              <a:gd name="T40" fmla="*/ 0 w 53"/>
                              <a:gd name="T41" fmla="*/ 43 h 86"/>
                              <a:gd name="T42" fmla="*/ 10 w 53"/>
                              <a:gd name="T43" fmla="*/ 43 h 86"/>
                              <a:gd name="T44" fmla="*/ 10 w 53"/>
                              <a:gd name="T45" fmla="*/ 57 h 86"/>
                              <a:gd name="T46" fmla="*/ 15 w 53"/>
                              <a:gd name="T47" fmla="*/ 72 h 86"/>
                              <a:gd name="T48" fmla="*/ 19 w 53"/>
                              <a:gd name="T49" fmla="*/ 77 h 86"/>
                              <a:gd name="T50" fmla="*/ 24 w 53"/>
                              <a:gd name="T51" fmla="*/ 81 h 86"/>
                              <a:gd name="T52" fmla="*/ 29 w 53"/>
                              <a:gd name="T53" fmla="*/ 81 h 86"/>
                              <a:gd name="T54" fmla="*/ 29 w 53"/>
                              <a:gd name="T55" fmla="*/ 77 h 86"/>
                              <a:gd name="T56" fmla="*/ 34 w 53"/>
                              <a:gd name="T57" fmla="*/ 72 h 86"/>
                              <a:gd name="T58" fmla="*/ 38 w 53"/>
                              <a:gd name="T59" fmla="*/ 67 h 86"/>
                              <a:gd name="T60" fmla="*/ 38 w 53"/>
                              <a:gd name="T61" fmla="*/ 57 h 86"/>
                              <a:gd name="T62" fmla="*/ 38 w 53"/>
                              <a:gd name="T63" fmla="*/ 38 h 86"/>
                              <a:gd name="T64" fmla="*/ 38 w 53"/>
                              <a:gd name="T65" fmla="*/ 29 h 86"/>
                              <a:gd name="T66" fmla="*/ 38 w 53"/>
                              <a:gd name="T67" fmla="*/ 19 h 86"/>
                              <a:gd name="T68" fmla="*/ 34 w 53"/>
                              <a:gd name="T69" fmla="*/ 10 h 86"/>
                              <a:gd name="T70" fmla="*/ 29 w 53"/>
                              <a:gd name="T71" fmla="*/ 10 h 86"/>
                              <a:gd name="T72" fmla="*/ 29 w 53"/>
                              <a:gd name="T73" fmla="*/ 5 h 86"/>
                              <a:gd name="T74" fmla="*/ 24 w 53"/>
                              <a:gd name="T75" fmla="*/ 5 h 86"/>
                              <a:gd name="T76" fmla="*/ 19 w 53"/>
                              <a:gd name="T77" fmla="*/ 5 h 86"/>
                              <a:gd name="T78" fmla="*/ 19 w 53"/>
                              <a:gd name="T79" fmla="*/ 10 h 86"/>
                              <a:gd name="T80" fmla="*/ 15 w 53"/>
                              <a:gd name="T81" fmla="*/ 14 h 86"/>
                              <a:gd name="T82" fmla="*/ 10 w 53"/>
                              <a:gd name="T83" fmla="*/ 24 h 86"/>
                              <a:gd name="T84" fmla="*/ 10 w 53"/>
                              <a:gd name="T85" fmla="*/ 34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9"/>
                                </a:lnTo>
                                <a:lnTo>
                                  <a:pt x="5" y="19"/>
                                </a:lnTo>
                                <a:lnTo>
                                  <a:pt x="10" y="10"/>
                                </a:lnTo>
                                <a:lnTo>
                                  <a:pt x="15" y="5"/>
                                </a:lnTo>
                                <a:lnTo>
                                  <a:pt x="19" y="5"/>
                                </a:lnTo>
                                <a:lnTo>
                                  <a:pt x="24" y="0"/>
                                </a:lnTo>
                                <a:lnTo>
                                  <a:pt x="34" y="5"/>
                                </a:lnTo>
                                <a:lnTo>
                                  <a:pt x="43" y="10"/>
                                </a:lnTo>
                                <a:lnTo>
                                  <a:pt x="48" y="24"/>
                                </a:lnTo>
                                <a:lnTo>
                                  <a:pt x="53" y="43"/>
                                </a:lnTo>
                                <a:lnTo>
                                  <a:pt x="48" y="53"/>
                                </a:lnTo>
                                <a:lnTo>
                                  <a:pt x="48" y="67"/>
                                </a:lnTo>
                                <a:lnTo>
                                  <a:pt x="43" y="72"/>
                                </a:lnTo>
                                <a:lnTo>
                                  <a:pt x="38" y="81"/>
                                </a:lnTo>
                                <a:lnTo>
                                  <a:pt x="29" y="81"/>
                                </a:lnTo>
                                <a:lnTo>
                                  <a:pt x="24" y="86"/>
                                </a:lnTo>
                                <a:lnTo>
                                  <a:pt x="15" y="81"/>
                                </a:lnTo>
                                <a:lnTo>
                                  <a:pt x="5" y="72"/>
                                </a:lnTo>
                                <a:lnTo>
                                  <a:pt x="0" y="57"/>
                                </a:lnTo>
                                <a:lnTo>
                                  <a:pt x="0" y="43"/>
                                </a:lnTo>
                                <a:close/>
                                <a:moveTo>
                                  <a:pt x="10" y="43"/>
                                </a:moveTo>
                                <a:lnTo>
                                  <a:pt x="10" y="57"/>
                                </a:lnTo>
                                <a:lnTo>
                                  <a:pt x="15" y="72"/>
                                </a:lnTo>
                                <a:lnTo>
                                  <a:pt x="19" y="77"/>
                                </a:lnTo>
                                <a:lnTo>
                                  <a:pt x="24" y="81"/>
                                </a:lnTo>
                                <a:lnTo>
                                  <a:pt x="29" y="81"/>
                                </a:lnTo>
                                <a:lnTo>
                                  <a:pt x="29" y="77"/>
                                </a:lnTo>
                                <a:lnTo>
                                  <a:pt x="34" y="72"/>
                                </a:lnTo>
                                <a:lnTo>
                                  <a:pt x="38" y="67"/>
                                </a:lnTo>
                                <a:lnTo>
                                  <a:pt x="38" y="57"/>
                                </a:lnTo>
                                <a:lnTo>
                                  <a:pt x="38" y="38"/>
                                </a:lnTo>
                                <a:lnTo>
                                  <a:pt x="38" y="29"/>
                                </a:lnTo>
                                <a:lnTo>
                                  <a:pt x="38" y="19"/>
                                </a:lnTo>
                                <a:lnTo>
                                  <a:pt x="34" y="10"/>
                                </a:lnTo>
                                <a:lnTo>
                                  <a:pt x="29" y="10"/>
                                </a:lnTo>
                                <a:lnTo>
                                  <a:pt x="29" y="5"/>
                                </a:lnTo>
                                <a:lnTo>
                                  <a:pt x="24" y="5"/>
                                </a:lnTo>
                                <a:lnTo>
                                  <a:pt x="19" y="5"/>
                                </a:lnTo>
                                <a:lnTo>
                                  <a:pt x="19" y="10"/>
                                </a:lnTo>
                                <a:lnTo>
                                  <a:pt x="15" y="14"/>
                                </a:lnTo>
                                <a:lnTo>
                                  <a:pt x="10" y="24"/>
                                </a:lnTo>
                                <a:lnTo>
                                  <a:pt x="10"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156"/>
                        <wps:cNvSpPr>
                          <a:spLocks/>
                        </wps:cNvSpPr>
                        <wps:spPr bwMode="auto">
                          <a:xfrm>
                            <a:off x="3246857" y="2581680"/>
                            <a:ext cx="23747" cy="43712"/>
                          </a:xfrm>
                          <a:custGeom>
                            <a:avLst/>
                            <a:gdLst>
                              <a:gd name="T0" fmla="*/ 44 w 44"/>
                              <a:gd name="T1" fmla="*/ 0 h 81"/>
                              <a:gd name="T2" fmla="*/ 39 w 44"/>
                              <a:gd name="T3" fmla="*/ 9 h 81"/>
                              <a:gd name="T4" fmla="*/ 15 w 44"/>
                              <a:gd name="T5" fmla="*/ 9 h 81"/>
                              <a:gd name="T6" fmla="*/ 10 w 44"/>
                              <a:gd name="T7" fmla="*/ 19 h 81"/>
                              <a:gd name="T8" fmla="*/ 24 w 44"/>
                              <a:gd name="T9" fmla="*/ 24 h 81"/>
                              <a:gd name="T10" fmla="*/ 34 w 44"/>
                              <a:gd name="T11" fmla="*/ 29 h 81"/>
                              <a:gd name="T12" fmla="*/ 44 w 44"/>
                              <a:gd name="T13" fmla="*/ 38 h 81"/>
                              <a:gd name="T14" fmla="*/ 44 w 44"/>
                              <a:gd name="T15" fmla="*/ 48 h 81"/>
                              <a:gd name="T16" fmla="*/ 44 w 44"/>
                              <a:gd name="T17" fmla="*/ 57 h 81"/>
                              <a:gd name="T18" fmla="*/ 39 w 44"/>
                              <a:gd name="T19" fmla="*/ 62 h 81"/>
                              <a:gd name="T20" fmla="*/ 39 w 44"/>
                              <a:gd name="T21" fmla="*/ 67 h 81"/>
                              <a:gd name="T22" fmla="*/ 34 w 44"/>
                              <a:gd name="T23" fmla="*/ 72 h 81"/>
                              <a:gd name="T24" fmla="*/ 29 w 44"/>
                              <a:gd name="T25" fmla="*/ 72 h 81"/>
                              <a:gd name="T26" fmla="*/ 24 w 44"/>
                              <a:gd name="T27" fmla="*/ 76 h 81"/>
                              <a:gd name="T28" fmla="*/ 20 w 44"/>
                              <a:gd name="T29" fmla="*/ 76 h 81"/>
                              <a:gd name="T30" fmla="*/ 10 w 44"/>
                              <a:gd name="T31" fmla="*/ 81 h 81"/>
                              <a:gd name="T32" fmla="*/ 5 w 44"/>
                              <a:gd name="T33" fmla="*/ 76 h 81"/>
                              <a:gd name="T34" fmla="*/ 0 w 44"/>
                              <a:gd name="T35" fmla="*/ 76 h 81"/>
                              <a:gd name="T36" fmla="*/ 0 w 44"/>
                              <a:gd name="T37" fmla="*/ 76 h 81"/>
                              <a:gd name="T38" fmla="*/ 0 w 44"/>
                              <a:gd name="T39" fmla="*/ 72 h 81"/>
                              <a:gd name="T40" fmla="*/ 0 w 44"/>
                              <a:gd name="T41" fmla="*/ 72 h 81"/>
                              <a:gd name="T42" fmla="*/ 0 w 44"/>
                              <a:gd name="T43" fmla="*/ 67 h 81"/>
                              <a:gd name="T44" fmla="*/ 0 w 44"/>
                              <a:gd name="T45" fmla="*/ 67 h 81"/>
                              <a:gd name="T46" fmla="*/ 5 w 44"/>
                              <a:gd name="T47" fmla="*/ 67 h 81"/>
                              <a:gd name="T48" fmla="*/ 5 w 44"/>
                              <a:gd name="T49" fmla="*/ 67 h 81"/>
                              <a:gd name="T50" fmla="*/ 5 w 44"/>
                              <a:gd name="T51" fmla="*/ 67 h 81"/>
                              <a:gd name="T52" fmla="*/ 5 w 44"/>
                              <a:gd name="T53" fmla="*/ 67 h 81"/>
                              <a:gd name="T54" fmla="*/ 10 w 44"/>
                              <a:gd name="T55" fmla="*/ 72 h 81"/>
                              <a:gd name="T56" fmla="*/ 15 w 44"/>
                              <a:gd name="T57" fmla="*/ 72 h 81"/>
                              <a:gd name="T58" fmla="*/ 20 w 44"/>
                              <a:gd name="T59" fmla="*/ 72 h 81"/>
                              <a:gd name="T60" fmla="*/ 24 w 44"/>
                              <a:gd name="T61" fmla="*/ 72 h 81"/>
                              <a:gd name="T62" fmla="*/ 29 w 44"/>
                              <a:gd name="T63" fmla="*/ 67 h 81"/>
                              <a:gd name="T64" fmla="*/ 34 w 44"/>
                              <a:gd name="T65" fmla="*/ 62 h 81"/>
                              <a:gd name="T66" fmla="*/ 34 w 44"/>
                              <a:gd name="T67" fmla="*/ 57 h 81"/>
                              <a:gd name="T68" fmla="*/ 34 w 44"/>
                              <a:gd name="T69" fmla="*/ 48 h 81"/>
                              <a:gd name="T70" fmla="*/ 29 w 44"/>
                              <a:gd name="T71" fmla="*/ 43 h 81"/>
                              <a:gd name="T72" fmla="*/ 24 w 44"/>
                              <a:gd name="T73" fmla="*/ 38 h 81"/>
                              <a:gd name="T74" fmla="*/ 20 w 44"/>
                              <a:gd name="T75" fmla="*/ 33 h 81"/>
                              <a:gd name="T76" fmla="*/ 10 w 44"/>
                              <a:gd name="T77" fmla="*/ 29 h 81"/>
                              <a:gd name="T78" fmla="*/ 0 w 44"/>
                              <a:gd name="T79" fmla="*/ 29 h 81"/>
                              <a:gd name="T80" fmla="*/ 15 w 44"/>
                              <a:gd name="T81" fmla="*/ 0 h 81"/>
                              <a:gd name="T82" fmla="*/ 44 w 44"/>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81">
                                <a:moveTo>
                                  <a:pt x="44" y="0"/>
                                </a:moveTo>
                                <a:lnTo>
                                  <a:pt x="39" y="9"/>
                                </a:lnTo>
                                <a:lnTo>
                                  <a:pt x="15" y="9"/>
                                </a:lnTo>
                                <a:lnTo>
                                  <a:pt x="10" y="19"/>
                                </a:lnTo>
                                <a:lnTo>
                                  <a:pt x="24" y="24"/>
                                </a:lnTo>
                                <a:lnTo>
                                  <a:pt x="34" y="29"/>
                                </a:lnTo>
                                <a:lnTo>
                                  <a:pt x="44" y="38"/>
                                </a:lnTo>
                                <a:lnTo>
                                  <a:pt x="44" y="48"/>
                                </a:lnTo>
                                <a:lnTo>
                                  <a:pt x="44" y="57"/>
                                </a:lnTo>
                                <a:lnTo>
                                  <a:pt x="39" y="62"/>
                                </a:lnTo>
                                <a:lnTo>
                                  <a:pt x="39" y="67"/>
                                </a:lnTo>
                                <a:lnTo>
                                  <a:pt x="34" y="72"/>
                                </a:lnTo>
                                <a:lnTo>
                                  <a:pt x="29" y="72"/>
                                </a:lnTo>
                                <a:lnTo>
                                  <a:pt x="24" y="76"/>
                                </a:lnTo>
                                <a:lnTo>
                                  <a:pt x="20" y="76"/>
                                </a:lnTo>
                                <a:lnTo>
                                  <a:pt x="10" y="81"/>
                                </a:lnTo>
                                <a:lnTo>
                                  <a:pt x="5" y="76"/>
                                </a:lnTo>
                                <a:lnTo>
                                  <a:pt x="0" y="76"/>
                                </a:lnTo>
                                <a:lnTo>
                                  <a:pt x="0" y="72"/>
                                </a:lnTo>
                                <a:lnTo>
                                  <a:pt x="0" y="67"/>
                                </a:lnTo>
                                <a:lnTo>
                                  <a:pt x="5" y="67"/>
                                </a:lnTo>
                                <a:lnTo>
                                  <a:pt x="10" y="72"/>
                                </a:lnTo>
                                <a:lnTo>
                                  <a:pt x="15" y="72"/>
                                </a:lnTo>
                                <a:lnTo>
                                  <a:pt x="20" y="72"/>
                                </a:lnTo>
                                <a:lnTo>
                                  <a:pt x="24" y="72"/>
                                </a:lnTo>
                                <a:lnTo>
                                  <a:pt x="29" y="67"/>
                                </a:lnTo>
                                <a:lnTo>
                                  <a:pt x="34" y="62"/>
                                </a:lnTo>
                                <a:lnTo>
                                  <a:pt x="34" y="57"/>
                                </a:lnTo>
                                <a:lnTo>
                                  <a:pt x="34" y="48"/>
                                </a:lnTo>
                                <a:lnTo>
                                  <a:pt x="29" y="43"/>
                                </a:lnTo>
                                <a:lnTo>
                                  <a:pt x="24" y="38"/>
                                </a:lnTo>
                                <a:lnTo>
                                  <a:pt x="20" y="33"/>
                                </a:lnTo>
                                <a:lnTo>
                                  <a:pt x="10" y="29"/>
                                </a:lnTo>
                                <a:lnTo>
                                  <a:pt x="0" y="29"/>
                                </a:lnTo>
                                <a:lnTo>
                                  <a:pt x="15" y="0"/>
                                </a:lnTo>
                                <a:lnTo>
                                  <a:pt x="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157"/>
                        <wps:cNvSpPr>
                          <a:spLocks/>
                        </wps:cNvSpPr>
                        <wps:spPr bwMode="auto">
                          <a:xfrm>
                            <a:off x="3319717" y="2584379"/>
                            <a:ext cx="17810" cy="38315"/>
                          </a:xfrm>
                          <a:custGeom>
                            <a:avLst/>
                            <a:gdLst>
                              <a:gd name="T0" fmla="*/ 19 w 33"/>
                              <a:gd name="T1" fmla="*/ 0 h 71"/>
                              <a:gd name="T2" fmla="*/ 19 w 33"/>
                              <a:gd name="T3" fmla="*/ 19 h 71"/>
                              <a:gd name="T4" fmla="*/ 29 w 33"/>
                              <a:gd name="T5" fmla="*/ 19 h 71"/>
                              <a:gd name="T6" fmla="*/ 29 w 33"/>
                              <a:gd name="T7" fmla="*/ 24 h 71"/>
                              <a:gd name="T8" fmla="*/ 19 w 33"/>
                              <a:gd name="T9" fmla="*/ 24 h 71"/>
                              <a:gd name="T10" fmla="*/ 19 w 33"/>
                              <a:gd name="T11" fmla="*/ 57 h 71"/>
                              <a:gd name="T12" fmla="*/ 19 w 33"/>
                              <a:gd name="T13" fmla="*/ 62 h 71"/>
                              <a:gd name="T14" fmla="*/ 19 w 33"/>
                              <a:gd name="T15" fmla="*/ 67 h 71"/>
                              <a:gd name="T16" fmla="*/ 19 w 33"/>
                              <a:gd name="T17" fmla="*/ 67 h 71"/>
                              <a:gd name="T18" fmla="*/ 24 w 33"/>
                              <a:gd name="T19" fmla="*/ 67 h 71"/>
                              <a:gd name="T20" fmla="*/ 24 w 33"/>
                              <a:gd name="T21" fmla="*/ 67 h 71"/>
                              <a:gd name="T22" fmla="*/ 29 w 33"/>
                              <a:gd name="T23" fmla="*/ 67 h 71"/>
                              <a:gd name="T24" fmla="*/ 29 w 33"/>
                              <a:gd name="T25" fmla="*/ 62 h 71"/>
                              <a:gd name="T26" fmla="*/ 29 w 33"/>
                              <a:gd name="T27" fmla="*/ 62 h 71"/>
                              <a:gd name="T28" fmla="*/ 33 w 33"/>
                              <a:gd name="T29" fmla="*/ 62 h 71"/>
                              <a:gd name="T30" fmla="*/ 29 w 33"/>
                              <a:gd name="T31" fmla="*/ 67 h 71"/>
                              <a:gd name="T32" fmla="*/ 24 w 33"/>
                              <a:gd name="T33" fmla="*/ 71 h 71"/>
                              <a:gd name="T34" fmla="*/ 24 w 33"/>
                              <a:gd name="T35" fmla="*/ 71 h 71"/>
                              <a:gd name="T36" fmla="*/ 19 w 33"/>
                              <a:gd name="T37" fmla="*/ 71 h 71"/>
                              <a:gd name="T38" fmla="*/ 14 w 33"/>
                              <a:gd name="T39" fmla="*/ 71 h 71"/>
                              <a:gd name="T40" fmla="*/ 14 w 33"/>
                              <a:gd name="T41" fmla="*/ 71 h 71"/>
                              <a:gd name="T42" fmla="*/ 9 w 33"/>
                              <a:gd name="T43" fmla="*/ 71 h 71"/>
                              <a:gd name="T44" fmla="*/ 9 w 33"/>
                              <a:gd name="T45" fmla="*/ 67 h 71"/>
                              <a:gd name="T46" fmla="*/ 9 w 33"/>
                              <a:gd name="T47" fmla="*/ 67 h 71"/>
                              <a:gd name="T48" fmla="*/ 9 w 33"/>
                              <a:gd name="T49" fmla="*/ 57 h 71"/>
                              <a:gd name="T50" fmla="*/ 9 w 33"/>
                              <a:gd name="T51" fmla="*/ 24 h 71"/>
                              <a:gd name="T52" fmla="*/ 0 w 33"/>
                              <a:gd name="T53" fmla="*/ 24 h 71"/>
                              <a:gd name="T54" fmla="*/ 0 w 33"/>
                              <a:gd name="T55" fmla="*/ 24 h 71"/>
                              <a:gd name="T56" fmla="*/ 5 w 33"/>
                              <a:gd name="T57" fmla="*/ 19 h 71"/>
                              <a:gd name="T58" fmla="*/ 5 w 33"/>
                              <a:gd name="T59" fmla="*/ 19 h 71"/>
                              <a:gd name="T60" fmla="*/ 9 w 33"/>
                              <a:gd name="T61" fmla="*/ 14 h 71"/>
                              <a:gd name="T62" fmla="*/ 14 w 33"/>
                              <a:gd name="T63" fmla="*/ 9 h 71"/>
                              <a:gd name="T64" fmla="*/ 14 w 33"/>
                              <a:gd name="T65" fmla="*/ 4 h 71"/>
                              <a:gd name="T66" fmla="*/ 14 w 33"/>
                              <a:gd name="T67" fmla="*/ 0 h 71"/>
                              <a:gd name="T68" fmla="*/ 19 w 33"/>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1">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3" y="62"/>
                                </a:lnTo>
                                <a:lnTo>
                                  <a:pt x="29" y="67"/>
                                </a:lnTo>
                                <a:lnTo>
                                  <a:pt x="24" y="71"/>
                                </a:lnTo>
                                <a:lnTo>
                                  <a:pt x="19" y="71"/>
                                </a:lnTo>
                                <a:lnTo>
                                  <a:pt x="14" y="71"/>
                                </a:lnTo>
                                <a:lnTo>
                                  <a:pt x="9" y="71"/>
                                </a:lnTo>
                                <a:lnTo>
                                  <a:pt x="9" y="67"/>
                                </a:lnTo>
                                <a:lnTo>
                                  <a:pt x="9" y="57"/>
                                </a:lnTo>
                                <a:lnTo>
                                  <a:pt x="9" y="24"/>
                                </a:lnTo>
                                <a:lnTo>
                                  <a:pt x="0" y="24"/>
                                </a:lnTo>
                                <a:lnTo>
                                  <a:pt x="5" y="19"/>
                                </a:lnTo>
                                <a:lnTo>
                                  <a:pt x="9" y="14"/>
                                </a:lnTo>
                                <a:lnTo>
                                  <a:pt x="14" y="9"/>
                                </a:lnTo>
                                <a:lnTo>
                                  <a:pt x="14" y="4"/>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158"/>
                        <wps:cNvSpPr>
                          <a:spLocks noEditPoints="1"/>
                        </wps:cNvSpPr>
                        <wps:spPr bwMode="auto">
                          <a:xfrm>
                            <a:off x="3337527" y="2594632"/>
                            <a:ext cx="28604" cy="30760"/>
                          </a:xfrm>
                          <a:custGeom>
                            <a:avLst/>
                            <a:gdLst>
                              <a:gd name="T0" fmla="*/ 29 w 53"/>
                              <a:gd name="T1" fmla="*/ 0 h 57"/>
                              <a:gd name="T2" fmla="*/ 39 w 53"/>
                              <a:gd name="T3" fmla="*/ 0 h 57"/>
                              <a:gd name="T4" fmla="*/ 48 w 53"/>
                              <a:gd name="T5" fmla="*/ 9 h 57"/>
                              <a:gd name="T6" fmla="*/ 53 w 53"/>
                              <a:gd name="T7" fmla="*/ 14 h 57"/>
                              <a:gd name="T8" fmla="*/ 53 w 53"/>
                              <a:gd name="T9" fmla="*/ 24 h 57"/>
                              <a:gd name="T10" fmla="*/ 53 w 53"/>
                              <a:gd name="T11" fmla="*/ 33 h 57"/>
                              <a:gd name="T12" fmla="*/ 53 w 53"/>
                              <a:gd name="T13" fmla="*/ 38 h 57"/>
                              <a:gd name="T14" fmla="*/ 48 w 53"/>
                              <a:gd name="T15" fmla="*/ 48 h 57"/>
                              <a:gd name="T16" fmla="*/ 44 w 53"/>
                              <a:gd name="T17" fmla="*/ 52 h 57"/>
                              <a:gd name="T18" fmla="*/ 34 w 53"/>
                              <a:gd name="T19" fmla="*/ 52 h 57"/>
                              <a:gd name="T20" fmla="*/ 29 w 53"/>
                              <a:gd name="T21" fmla="*/ 57 h 57"/>
                              <a:gd name="T22" fmla="*/ 15 w 53"/>
                              <a:gd name="T23" fmla="*/ 52 h 57"/>
                              <a:gd name="T24" fmla="*/ 10 w 53"/>
                              <a:gd name="T25" fmla="*/ 48 h 57"/>
                              <a:gd name="T26" fmla="*/ 5 w 53"/>
                              <a:gd name="T27" fmla="*/ 38 h 57"/>
                              <a:gd name="T28" fmla="*/ 0 w 53"/>
                              <a:gd name="T29" fmla="*/ 28 h 57"/>
                              <a:gd name="T30" fmla="*/ 5 w 53"/>
                              <a:gd name="T31" fmla="*/ 19 h 57"/>
                              <a:gd name="T32" fmla="*/ 5 w 53"/>
                              <a:gd name="T33" fmla="*/ 14 h 57"/>
                              <a:gd name="T34" fmla="*/ 10 w 53"/>
                              <a:gd name="T35" fmla="*/ 5 h 57"/>
                              <a:gd name="T36" fmla="*/ 15 w 53"/>
                              <a:gd name="T37" fmla="*/ 0 h 57"/>
                              <a:gd name="T38" fmla="*/ 24 w 53"/>
                              <a:gd name="T39" fmla="*/ 0 h 57"/>
                              <a:gd name="T40" fmla="*/ 29 w 53"/>
                              <a:gd name="T41" fmla="*/ 0 h 57"/>
                              <a:gd name="T42" fmla="*/ 29 w 53"/>
                              <a:gd name="T43" fmla="*/ 5 h 57"/>
                              <a:gd name="T44" fmla="*/ 24 w 53"/>
                              <a:gd name="T45" fmla="*/ 5 h 57"/>
                              <a:gd name="T46" fmla="*/ 20 w 53"/>
                              <a:gd name="T47" fmla="*/ 5 h 57"/>
                              <a:gd name="T48" fmla="*/ 20 w 53"/>
                              <a:gd name="T49" fmla="*/ 5 h 57"/>
                              <a:gd name="T50" fmla="*/ 15 w 53"/>
                              <a:gd name="T51" fmla="*/ 9 h 57"/>
                              <a:gd name="T52" fmla="*/ 15 w 53"/>
                              <a:gd name="T53" fmla="*/ 14 h 57"/>
                              <a:gd name="T54" fmla="*/ 15 w 53"/>
                              <a:gd name="T55" fmla="*/ 24 h 57"/>
                              <a:gd name="T56" fmla="*/ 15 w 53"/>
                              <a:gd name="T57" fmla="*/ 33 h 57"/>
                              <a:gd name="T58" fmla="*/ 20 w 53"/>
                              <a:gd name="T59" fmla="*/ 43 h 57"/>
                              <a:gd name="T60" fmla="*/ 24 w 53"/>
                              <a:gd name="T61" fmla="*/ 48 h 57"/>
                              <a:gd name="T62" fmla="*/ 29 w 53"/>
                              <a:gd name="T63" fmla="*/ 52 h 57"/>
                              <a:gd name="T64" fmla="*/ 34 w 53"/>
                              <a:gd name="T65" fmla="*/ 48 h 57"/>
                              <a:gd name="T66" fmla="*/ 39 w 53"/>
                              <a:gd name="T67" fmla="*/ 48 h 57"/>
                              <a:gd name="T68" fmla="*/ 44 w 53"/>
                              <a:gd name="T69" fmla="*/ 38 h 57"/>
                              <a:gd name="T70" fmla="*/ 44 w 53"/>
                              <a:gd name="T71" fmla="*/ 28 h 57"/>
                              <a:gd name="T72" fmla="*/ 44 w 53"/>
                              <a:gd name="T73" fmla="*/ 19 h 57"/>
                              <a:gd name="T74" fmla="*/ 39 w 53"/>
                              <a:gd name="T75" fmla="*/ 9 h 57"/>
                              <a:gd name="T76" fmla="*/ 34 w 53"/>
                              <a:gd name="T77" fmla="*/ 5 h 57"/>
                              <a:gd name="T78" fmla="*/ 29 w 53"/>
                              <a:gd name="T79"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9" y="0"/>
                                </a:moveTo>
                                <a:lnTo>
                                  <a:pt x="39" y="0"/>
                                </a:lnTo>
                                <a:lnTo>
                                  <a:pt x="48" y="9"/>
                                </a:lnTo>
                                <a:lnTo>
                                  <a:pt x="53" y="14"/>
                                </a:lnTo>
                                <a:lnTo>
                                  <a:pt x="53" y="24"/>
                                </a:lnTo>
                                <a:lnTo>
                                  <a:pt x="53" y="33"/>
                                </a:lnTo>
                                <a:lnTo>
                                  <a:pt x="53" y="38"/>
                                </a:lnTo>
                                <a:lnTo>
                                  <a:pt x="48" y="48"/>
                                </a:lnTo>
                                <a:lnTo>
                                  <a:pt x="44" y="52"/>
                                </a:lnTo>
                                <a:lnTo>
                                  <a:pt x="34" y="52"/>
                                </a:lnTo>
                                <a:lnTo>
                                  <a:pt x="29" y="57"/>
                                </a:lnTo>
                                <a:lnTo>
                                  <a:pt x="15" y="52"/>
                                </a:lnTo>
                                <a:lnTo>
                                  <a:pt x="10" y="48"/>
                                </a:lnTo>
                                <a:lnTo>
                                  <a:pt x="5" y="38"/>
                                </a:lnTo>
                                <a:lnTo>
                                  <a:pt x="0" y="28"/>
                                </a:lnTo>
                                <a:lnTo>
                                  <a:pt x="5" y="19"/>
                                </a:lnTo>
                                <a:lnTo>
                                  <a:pt x="5" y="14"/>
                                </a:lnTo>
                                <a:lnTo>
                                  <a:pt x="10" y="5"/>
                                </a:lnTo>
                                <a:lnTo>
                                  <a:pt x="15" y="0"/>
                                </a:lnTo>
                                <a:lnTo>
                                  <a:pt x="24" y="0"/>
                                </a:lnTo>
                                <a:lnTo>
                                  <a:pt x="29" y="0"/>
                                </a:lnTo>
                                <a:close/>
                                <a:moveTo>
                                  <a:pt x="29" y="5"/>
                                </a:moveTo>
                                <a:lnTo>
                                  <a:pt x="24" y="5"/>
                                </a:lnTo>
                                <a:lnTo>
                                  <a:pt x="20" y="5"/>
                                </a:lnTo>
                                <a:lnTo>
                                  <a:pt x="15" y="9"/>
                                </a:lnTo>
                                <a:lnTo>
                                  <a:pt x="15" y="14"/>
                                </a:lnTo>
                                <a:lnTo>
                                  <a:pt x="15" y="24"/>
                                </a:lnTo>
                                <a:lnTo>
                                  <a:pt x="15" y="33"/>
                                </a:lnTo>
                                <a:lnTo>
                                  <a:pt x="20" y="43"/>
                                </a:lnTo>
                                <a:lnTo>
                                  <a:pt x="24" y="48"/>
                                </a:lnTo>
                                <a:lnTo>
                                  <a:pt x="29" y="52"/>
                                </a:lnTo>
                                <a:lnTo>
                                  <a:pt x="34" y="48"/>
                                </a:lnTo>
                                <a:lnTo>
                                  <a:pt x="39" y="48"/>
                                </a:lnTo>
                                <a:lnTo>
                                  <a:pt x="44" y="38"/>
                                </a:lnTo>
                                <a:lnTo>
                                  <a:pt x="44" y="28"/>
                                </a:lnTo>
                                <a:lnTo>
                                  <a:pt x="44" y="19"/>
                                </a:lnTo>
                                <a:lnTo>
                                  <a:pt x="39" y="9"/>
                                </a:lnTo>
                                <a:lnTo>
                                  <a:pt x="34" y="5"/>
                                </a:lnTo>
                                <a:lnTo>
                                  <a:pt x="2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159"/>
                        <wps:cNvSpPr>
                          <a:spLocks noEditPoints="1"/>
                        </wps:cNvSpPr>
                        <wps:spPr bwMode="auto">
                          <a:xfrm>
                            <a:off x="3387180" y="2578982"/>
                            <a:ext cx="28065" cy="43712"/>
                          </a:xfrm>
                          <a:custGeom>
                            <a:avLst/>
                            <a:gdLst>
                              <a:gd name="T0" fmla="*/ 52 w 52"/>
                              <a:gd name="T1" fmla="*/ 53 h 81"/>
                              <a:gd name="T2" fmla="*/ 52 w 52"/>
                              <a:gd name="T3" fmla="*/ 62 h 81"/>
                              <a:gd name="T4" fmla="*/ 43 w 52"/>
                              <a:gd name="T5" fmla="*/ 62 h 81"/>
                              <a:gd name="T6" fmla="*/ 43 w 52"/>
                              <a:gd name="T7" fmla="*/ 81 h 81"/>
                              <a:gd name="T8" fmla="*/ 33 w 52"/>
                              <a:gd name="T9" fmla="*/ 81 h 81"/>
                              <a:gd name="T10" fmla="*/ 33 w 52"/>
                              <a:gd name="T11" fmla="*/ 62 h 81"/>
                              <a:gd name="T12" fmla="*/ 0 w 52"/>
                              <a:gd name="T13" fmla="*/ 62 h 81"/>
                              <a:gd name="T14" fmla="*/ 0 w 52"/>
                              <a:gd name="T15" fmla="*/ 53 h 81"/>
                              <a:gd name="T16" fmla="*/ 38 w 52"/>
                              <a:gd name="T17" fmla="*/ 0 h 81"/>
                              <a:gd name="T18" fmla="*/ 43 w 52"/>
                              <a:gd name="T19" fmla="*/ 0 h 81"/>
                              <a:gd name="T20" fmla="*/ 43 w 52"/>
                              <a:gd name="T21" fmla="*/ 53 h 81"/>
                              <a:gd name="T22" fmla="*/ 52 w 52"/>
                              <a:gd name="T23" fmla="*/ 53 h 81"/>
                              <a:gd name="T24" fmla="*/ 33 w 52"/>
                              <a:gd name="T25" fmla="*/ 53 h 81"/>
                              <a:gd name="T26" fmla="*/ 33 w 52"/>
                              <a:gd name="T27" fmla="*/ 14 h 81"/>
                              <a:gd name="T28" fmla="*/ 4 w 52"/>
                              <a:gd name="T29" fmla="*/ 53 h 81"/>
                              <a:gd name="T30" fmla="*/ 33 w 52"/>
                              <a:gd name="T31" fmla="*/ 5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1">
                                <a:moveTo>
                                  <a:pt x="52" y="53"/>
                                </a:moveTo>
                                <a:lnTo>
                                  <a:pt x="52" y="62"/>
                                </a:lnTo>
                                <a:lnTo>
                                  <a:pt x="43" y="62"/>
                                </a:lnTo>
                                <a:lnTo>
                                  <a:pt x="43" y="81"/>
                                </a:lnTo>
                                <a:lnTo>
                                  <a:pt x="33" y="81"/>
                                </a:lnTo>
                                <a:lnTo>
                                  <a:pt x="33" y="62"/>
                                </a:lnTo>
                                <a:lnTo>
                                  <a:pt x="0" y="62"/>
                                </a:lnTo>
                                <a:lnTo>
                                  <a:pt x="0" y="53"/>
                                </a:lnTo>
                                <a:lnTo>
                                  <a:pt x="38" y="0"/>
                                </a:lnTo>
                                <a:lnTo>
                                  <a:pt x="43" y="0"/>
                                </a:lnTo>
                                <a:lnTo>
                                  <a:pt x="43" y="53"/>
                                </a:lnTo>
                                <a:lnTo>
                                  <a:pt x="52" y="53"/>
                                </a:lnTo>
                                <a:close/>
                                <a:moveTo>
                                  <a:pt x="33" y="53"/>
                                </a:moveTo>
                                <a:lnTo>
                                  <a:pt x="33" y="14"/>
                                </a:lnTo>
                                <a:lnTo>
                                  <a:pt x="4" y="53"/>
                                </a:lnTo>
                                <a:lnTo>
                                  <a:pt x="3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160"/>
                        <wps:cNvSpPr>
                          <a:spLocks/>
                        </wps:cNvSpPr>
                        <wps:spPr bwMode="auto">
                          <a:xfrm>
                            <a:off x="3420641" y="2581680"/>
                            <a:ext cx="36160" cy="41013"/>
                          </a:xfrm>
                          <a:custGeom>
                            <a:avLst/>
                            <a:gdLst>
                              <a:gd name="T0" fmla="*/ 19 w 67"/>
                              <a:gd name="T1" fmla="*/ 5 h 76"/>
                              <a:gd name="T2" fmla="*/ 19 w 67"/>
                              <a:gd name="T3" fmla="*/ 33 h 76"/>
                              <a:gd name="T4" fmla="*/ 38 w 67"/>
                              <a:gd name="T5" fmla="*/ 33 h 76"/>
                              <a:gd name="T6" fmla="*/ 43 w 67"/>
                              <a:gd name="T7" fmla="*/ 33 h 76"/>
                              <a:gd name="T8" fmla="*/ 48 w 67"/>
                              <a:gd name="T9" fmla="*/ 33 h 76"/>
                              <a:gd name="T10" fmla="*/ 48 w 67"/>
                              <a:gd name="T11" fmla="*/ 29 h 76"/>
                              <a:gd name="T12" fmla="*/ 48 w 67"/>
                              <a:gd name="T13" fmla="*/ 24 h 76"/>
                              <a:gd name="T14" fmla="*/ 53 w 67"/>
                              <a:gd name="T15" fmla="*/ 24 h 76"/>
                              <a:gd name="T16" fmla="*/ 53 w 67"/>
                              <a:gd name="T17" fmla="*/ 52 h 76"/>
                              <a:gd name="T18" fmla="*/ 48 w 67"/>
                              <a:gd name="T19" fmla="*/ 52 h 76"/>
                              <a:gd name="T20" fmla="*/ 48 w 67"/>
                              <a:gd name="T21" fmla="*/ 48 h 76"/>
                              <a:gd name="T22" fmla="*/ 48 w 67"/>
                              <a:gd name="T23" fmla="*/ 43 h 76"/>
                              <a:gd name="T24" fmla="*/ 48 w 67"/>
                              <a:gd name="T25" fmla="*/ 43 h 76"/>
                              <a:gd name="T26" fmla="*/ 43 w 67"/>
                              <a:gd name="T27" fmla="*/ 38 h 76"/>
                              <a:gd name="T28" fmla="*/ 43 w 67"/>
                              <a:gd name="T29" fmla="*/ 38 h 76"/>
                              <a:gd name="T30" fmla="*/ 38 w 67"/>
                              <a:gd name="T31" fmla="*/ 38 h 76"/>
                              <a:gd name="T32" fmla="*/ 19 w 67"/>
                              <a:gd name="T33" fmla="*/ 38 h 76"/>
                              <a:gd name="T34" fmla="*/ 19 w 67"/>
                              <a:gd name="T35" fmla="*/ 62 h 76"/>
                              <a:gd name="T36" fmla="*/ 19 w 67"/>
                              <a:gd name="T37" fmla="*/ 67 h 76"/>
                              <a:gd name="T38" fmla="*/ 19 w 67"/>
                              <a:gd name="T39" fmla="*/ 72 h 76"/>
                              <a:gd name="T40" fmla="*/ 19 w 67"/>
                              <a:gd name="T41" fmla="*/ 72 h 76"/>
                              <a:gd name="T42" fmla="*/ 24 w 67"/>
                              <a:gd name="T43" fmla="*/ 72 h 76"/>
                              <a:gd name="T44" fmla="*/ 24 w 67"/>
                              <a:gd name="T45" fmla="*/ 72 h 76"/>
                              <a:gd name="T46" fmla="*/ 29 w 67"/>
                              <a:gd name="T47" fmla="*/ 72 h 76"/>
                              <a:gd name="T48" fmla="*/ 38 w 67"/>
                              <a:gd name="T49" fmla="*/ 72 h 76"/>
                              <a:gd name="T50" fmla="*/ 48 w 67"/>
                              <a:gd name="T51" fmla="*/ 72 h 76"/>
                              <a:gd name="T52" fmla="*/ 48 w 67"/>
                              <a:gd name="T53" fmla="*/ 72 h 76"/>
                              <a:gd name="T54" fmla="*/ 53 w 67"/>
                              <a:gd name="T55" fmla="*/ 72 h 76"/>
                              <a:gd name="T56" fmla="*/ 58 w 67"/>
                              <a:gd name="T57" fmla="*/ 67 h 76"/>
                              <a:gd name="T58" fmla="*/ 58 w 67"/>
                              <a:gd name="T59" fmla="*/ 62 h 76"/>
                              <a:gd name="T60" fmla="*/ 62 w 67"/>
                              <a:gd name="T61" fmla="*/ 57 h 76"/>
                              <a:gd name="T62" fmla="*/ 67 w 67"/>
                              <a:gd name="T63" fmla="*/ 57 h 76"/>
                              <a:gd name="T64" fmla="*/ 58 w 67"/>
                              <a:gd name="T65" fmla="*/ 76 h 76"/>
                              <a:gd name="T66" fmla="*/ 0 w 67"/>
                              <a:gd name="T67" fmla="*/ 76 h 76"/>
                              <a:gd name="T68" fmla="*/ 0 w 67"/>
                              <a:gd name="T69" fmla="*/ 76 h 76"/>
                              <a:gd name="T70" fmla="*/ 0 w 67"/>
                              <a:gd name="T71" fmla="*/ 76 h 76"/>
                              <a:gd name="T72" fmla="*/ 5 w 67"/>
                              <a:gd name="T73" fmla="*/ 76 h 76"/>
                              <a:gd name="T74" fmla="*/ 5 w 67"/>
                              <a:gd name="T75" fmla="*/ 76 h 76"/>
                              <a:gd name="T76" fmla="*/ 10 w 67"/>
                              <a:gd name="T77" fmla="*/ 72 h 76"/>
                              <a:gd name="T78" fmla="*/ 10 w 67"/>
                              <a:gd name="T79" fmla="*/ 72 h 76"/>
                              <a:gd name="T80" fmla="*/ 10 w 67"/>
                              <a:gd name="T81" fmla="*/ 67 h 76"/>
                              <a:gd name="T82" fmla="*/ 10 w 67"/>
                              <a:gd name="T83" fmla="*/ 62 h 76"/>
                              <a:gd name="T84" fmla="*/ 10 w 67"/>
                              <a:gd name="T85" fmla="*/ 14 h 76"/>
                              <a:gd name="T86" fmla="*/ 10 w 67"/>
                              <a:gd name="T87" fmla="*/ 5 h 76"/>
                              <a:gd name="T88" fmla="*/ 10 w 67"/>
                              <a:gd name="T89" fmla="*/ 5 h 76"/>
                              <a:gd name="T90" fmla="*/ 5 w 67"/>
                              <a:gd name="T91" fmla="*/ 0 h 76"/>
                              <a:gd name="T92" fmla="*/ 0 w 67"/>
                              <a:gd name="T93" fmla="*/ 0 h 76"/>
                              <a:gd name="T94" fmla="*/ 0 w 67"/>
                              <a:gd name="T95" fmla="*/ 0 h 76"/>
                              <a:gd name="T96" fmla="*/ 0 w 67"/>
                              <a:gd name="T97" fmla="*/ 0 h 76"/>
                              <a:gd name="T98" fmla="*/ 58 w 67"/>
                              <a:gd name="T99" fmla="*/ 0 h 76"/>
                              <a:gd name="T100" fmla="*/ 58 w 67"/>
                              <a:gd name="T101" fmla="*/ 14 h 76"/>
                              <a:gd name="T102" fmla="*/ 58 w 67"/>
                              <a:gd name="T103" fmla="*/ 14 h 76"/>
                              <a:gd name="T104" fmla="*/ 58 w 67"/>
                              <a:gd name="T105" fmla="*/ 9 h 76"/>
                              <a:gd name="T106" fmla="*/ 53 w 67"/>
                              <a:gd name="T107" fmla="*/ 9 h 76"/>
                              <a:gd name="T108" fmla="*/ 53 w 67"/>
                              <a:gd name="T109" fmla="*/ 5 h 76"/>
                              <a:gd name="T110" fmla="*/ 53 w 67"/>
                              <a:gd name="T111" fmla="*/ 5 h 76"/>
                              <a:gd name="T112" fmla="*/ 48 w 67"/>
                              <a:gd name="T113" fmla="*/ 5 h 76"/>
                              <a:gd name="T114" fmla="*/ 43 w 67"/>
                              <a:gd name="T115" fmla="*/ 5 h 76"/>
                              <a:gd name="T116" fmla="*/ 19 w 67"/>
                              <a:gd name="T117" fmla="*/ 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6">
                                <a:moveTo>
                                  <a:pt x="19" y="5"/>
                                </a:moveTo>
                                <a:lnTo>
                                  <a:pt x="19" y="33"/>
                                </a:lnTo>
                                <a:lnTo>
                                  <a:pt x="38" y="33"/>
                                </a:lnTo>
                                <a:lnTo>
                                  <a:pt x="43" y="33"/>
                                </a:lnTo>
                                <a:lnTo>
                                  <a:pt x="48" y="33"/>
                                </a:lnTo>
                                <a:lnTo>
                                  <a:pt x="48" y="29"/>
                                </a:lnTo>
                                <a:lnTo>
                                  <a:pt x="48" y="24"/>
                                </a:lnTo>
                                <a:lnTo>
                                  <a:pt x="53" y="24"/>
                                </a:lnTo>
                                <a:lnTo>
                                  <a:pt x="53" y="52"/>
                                </a:lnTo>
                                <a:lnTo>
                                  <a:pt x="48" y="52"/>
                                </a:lnTo>
                                <a:lnTo>
                                  <a:pt x="48" y="48"/>
                                </a:lnTo>
                                <a:lnTo>
                                  <a:pt x="48" y="43"/>
                                </a:lnTo>
                                <a:lnTo>
                                  <a:pt x="43" y="38"/>
                                </a:lnTo>
                                <a:lnTo>
                                  <a:pt x="38" y="38"/>
                                </a:lnTo>
                                <a:lnTo>
                                  <a:pt x="19" y="38"/>
                                </a:lnTo>
                                <a:lnTo>
                                  <a:pt x="19" y="62"/>
                                </a:lnTo>
                                <a:lnTo>
                                  <a:pt x="19" y="67"/>
                                </a:lnTo>
                                <a:lnTo>
                                  <a:pt x="19" y="72"/>
                                </a:lnTo>
                                <a:lnTo>
                                  <a:pt x="24" y="72"/>
                                </a:lnTo>
                                <a:lnTo>
                                  <a:pt x="29" y="72"/>
                                </a:lnTo>
                                <a:lnTo>
                                  <a:pt x="38" y="72"/>
                                </a:lnTo>
                                <a:lnTo>
                                  <a:pt x="48" y="72"/>
                                </a:lnTo>
                                <a:lnTo>
                                  <a:pt x="53" y="72"/>
                                </a:lnTo>
                                <a:lnTo>
                                  <a:pt x="58" y="67"/>
                                </a:lnTo>
                                <a:lnTo>
                                  <a:pt x="58" y="62"/>
                                </a:lnTo>
                                <a:lnTo>
                                  <a:pt x="62" y="57"/>
                                </a:lnTo>
                                <a:lnTo>
                                  <a:pt x="67" y="57"/>
                                </a:lnTo>
                                <a:lnTo>
                                  <a:pt x="58" y="76"/>
                                </a:lnTo>
                                <a:lnTo>
                                  <a:pt x="0" y="76"/>
                                </a:lnTo>
                                <a:lnTo>
                                  <a:pt x="5" y="76"/>
                                </a:lnTo>
                                <a:lnTo>
                                  <a:pt x="10" y="72"/>
                                </a:lnTo>
                                <a:lnTo>
                                  <a:pt x="10" y="67"/>
                                </a:lnTo>
                                <a:lnTo>
                                  <a:pt x="10" y="62"/>
                                </a:lnTo>
                                <a:lnTo>
                                  <a:pt x="10" y="14"/>
                                </a:lnTo>
                                <a:lnTo>
                                  <a:pt x="10" y="5"/>
                                </a:lnTo>
                                <a:lnTo>
                                  <a:pt x="5" y="0"/>
                                </a:lnTo>
                                <a:lnTo>
                                  <a:pt x="0" y="0"/>
                                </a:lnTo>
                                <a:lnTo>
                                  <a:pt x="58" y="0"/>
                                </a:lnTo>
                                <a:lnTo>
                                  <a:pt x="58" y="14"/>
                                </a:lnTo>
                                <a:lnTo>
                                  <a:pt x="58" y="9"/>
                                </a:lnTo>
                                <a:lnTo>
                                  <a:pt x="53" y="9"/>
                                </a:lnTo>
                                <a:lnTo>
                                  <a:pt x="53" y="5"/>
                                </a:lnTo>
                                <a:lnTo>
                                  <a:pt x="48" y="5"/>
                                </a:lnTo>
                                <a:lnTo>
                                  <a:pt x="43" y="5"/>
                                </a:lnTo>
                                <a:lnTo>
                                  <a:pt x="1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Rectangle 1161"/>
                        <wps:cNvSpPr>
                          <a:spLocks noChangeArrowheads="1"/>
                        </wps:cNvSpPr>
                        <wps:spPr bwMode="auto">
                          <a:xfrm>
                            <a:off x="3472453" y="2607583"/>
                            <a:ext cx="33462" cy="215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Freeform 1162"/>
                        <wps:cNvSpPr>
                          <a:spLocks noEditPoints="1"/>
                        </wps:cNvSpPr>
                        <wps:spPr bwMode="auto">
                          <a:xfrm>
                            <a:off x="3508613" y="2578982"/>
                            <a:ext cx="28604" cy="46410"/>
                          </a:xfrm>
                          <a:custGeom>
                            <a:avLst/>
                            <a:gdLst>
                              <a:gd name="T0" fmla="*/ 0 w 53"/>
                              <a:gd name="T1" fmla="*/ 43 h 86"/>
                              <a:gd name="T2" fmla="*/ 0 w 53"/>
                              <a:gd name="T3" fmla="*/ 29 h 86"/>
                              <a:gd name="T4" fmla="*/ 5 w 53"/>
                              <a:gd name="T5" fmla="*/ 19 h 86"/>
                              <a:gd name="T6" fmla="*/ 10 w 53"/>
                              <a:gd name="T7" fmla="*/ 10 h 86"/>
                              <a:gd name="T8" fmla="*/ 14 w 53"/>
                              <a:gd name="T9" fmla="*/ 5 h 86"/>
                              <a:gd name="T10" fmla="*/ 19 w 53"/>
                              <a:gd name="T11" fmla="*/ 5 h 86"/>
                              <a:gd name="T12" fmla="*/ 24 w 53"/>
                              <a:gd name="T13" fmla="*/ 0 h 86"/>
                              <a:gd name="T14" fmla="*/ 34 w 53"/>
                              <a:gd name="T15" fmla="*/ 5 h 86"/>
                              <a:gd name="T16" fmla="*/ 43 w 53"/>
                              <a:gd name="T17" fmla="*/ 10 h 86"/>
                              <a:gd name="T18" fmla="*/ 48 w 53"/>
                              <a:gd name="T19" fmla="*/ 24 h 86"/>
                              <a:gd name="T20" fmla="*/ 53 w 53"/>
                              <a:gd name="T21" fmla="*/ 43 h 86"/>
                              <a:gd name="T22" fmla="*/ 53 w 53"/>
                              <a:gd name="T23" fmla="*/ 53 h 86"/>
                              <a:gd name="T24" fmla="*/ 48 w 53"/>
                              <a:gd name="T25" fmla="*/ 67 h 86"/>
                              <a:gd name="T26" fmla="*/ 43 w 53"/>
                              <a:gd name="T27" fmla="*/ 72 h 86"/>
                              <a:gd name="T28" fmla="*/ 38 w 53"/>
                              <a:gd name="T29" fmla="*/ 81 h 86"/>
                              <a:gd name="T30" fmla="*/ 34 w 53"/>
                              <a:gd name="T31" fmla="*/ 81 h 86"/>
                              <a:gd name="T32" fmla="*/ 24 w 53"/>
                              <a:gd name="T33" fmla="*/ 86 h 86"/>
                              <a:gd name="T34" fmla="*/ 14 w 53"/>
                              <a:gd name="T35" fmla="*/ 81 h 86"/>
                              <a:gd name="T36" fmla="*/ 5 w 53"/>
                              <a:gd name="T37" fmla="*/ 72 h 86"/>
                              <a:gd name="T38" fmla="*/ 0 w 53"/>
                              <a:gd name="T39" fmla="*/ 57 h 86"/>
                              <a:gd name="T40" fmla="*/ 0 w 53"/>
                              <a:gd name="T41" fmla="*/ 43 h 86"/>
                              <a:gd name="T42" fmla="*/ 10 w 53"/>
                              <a:gd name="T43" fmla="*/ 43 h 86"/>
                              <a:gd name="T44" fmla="*/ 14 w 53"/>
                              <a:gd name="T45" fmla="*/ 57 h 86"/>
                              <a:gd name="T46" fmla="*/ 14 w 53"/>
                              <a:gd name="T47" fmla="*/ 72 h 86"/>
                              <a:gd name="T48" fmla="*/ 19 w 53"/>
                              <a:gd name="T49" fmla="*/ 77 h 86"/>
                              <a:gd name="T50" fmla="*/ 24 w 53"/>
                              <a:gd name="T51" fmla="*/ 81 h 86"/>
                              <a:gd name="T52" fmla="*/ 29 w 53"/>
                              <a:gd name="T53" fmla="*/ 81 h 86"/>
                              <a:gd name="T54" fmla="*/ 34 w 53"/>
                              <a:gd name="T55" fmla="*/ 77 h 86"/>
                              <a:gd name="T56" fmla="*/ 34 w 53"/>
                              <a:gd name="T57" fmla="*/ 72 h 86"/>
                              <a:gd name="T58" fmla="*/ 38 w 53"/>
                              <a:gd name="T59" fmla="*/ 67 h 86"/>
                              <a:gd name="T60" fmla="*/ 38 w 53"/>
                              <a:gd name="T61" fmla="*/ 57 h 86"/>
                              <a:gd name="T62" fmla="*/ 38 w 53"/>
                              <a:gd name="T63" fmla="*/ 38 h 86"/>
                              <a:gd name="T64" fmla="*/ 38 w 53"/>
                              <a:gd name="T65" fmla="*/ 29 h 86"/>
                              <a:gd name="T66" fmla="*/ 38 w 53"/>
                              <a:gd name="T67" fmla="*/ 19 h 86"/>
                              <a:gd name="T68" fmla="*/ 34 w 53"/>
                              <a:gd name="T69" fmla="*/ 10 h 86"/>
                              <a:gd name="T70" fmla="*/ 34 w 53"/>
                              <a:gd name="T71" fmla="*/ 10 h 86"/>
                              <a:gd name="T72" fmla="*/ 29 w 53"/>
                              <a:gd name="T73" fmla="*/ 5 h 86"/>
                              <a:gd name="T74" fmla="*/ 24 w 53"/>
                              <a:gd name="T75" fmla="*/ 5 h 86"/>
                              <a:gd name="T76" fmla="*/ 24 w 53"/>
                              <a:gd name="T77" fmla="*/ 5 h 86"/>
                              <a:gd name="T78" fmla="*/ 19 w 53"/>
                              <a:gd name="T79" fmla="*/ 10 h 86"/>
                              <a:gd name="T80" fmla="*/ 14 w 53"/>
                              <a:gd name="T81" fmla="*/ 14 h 86"/>
                              <a:gd name="T82" fmla="*/ 14 w 53"/>
                              <a:gd name="T83" fmla="*/ 24 h 86"/>
                              <a:gd name="T84" fmla="*/ 14 w 53"/>
                              <a:gd name="T85" fmla="*/ 34 h 86"/>
                              <a:gd name="T86" fmla="*/ 10 w 53"/>
                              <a:gd name="T8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6">
                                <a:moveTo>
                                  <a:pt x="0" y="43"/>
                                </a:moveTo>
                                <a:lnTo>
                                  <a:pt x="0" y="29"/>
                                </a:lnTo>
                                <a:lnTo>
                                  <a:pt x="5" y="19"/>
                                </a:lnTo>
                                <a:lnTo>
                                  <a:pt x="10" y="10"/>
                                </a:lnTo>
                                <a:lnTo>
                                  <a:pt x="14" y="5"/>
                                </a:lnTo>
                                <a:lnTo>
                                  <a:pt x="19" y="5"/>
                                </a:lnTo>
                                <a:lnTo>
                                  <a:pt x="24" y="0"/>
                                </a:lnTo>
                                <a:lnTo>
                                  <a:pt x="34" y="5"/>
                                </a:lnTo>
                                <a:lnTo>
                                  <a:pt x="43" y="10"/>
                                </a:lnTo>
                                <a:lnTo>
                                  <a:pt x="48" y="24"/>
                                </a:lnTo>
                                <a:lnTo>
                                  <a:pt x="53" y="43"/>
                                </a:lnTo>
                                <a:lnTo>
                                  <a:pt x="53" y="53"/>
                                </a:lnTo>
                                <a:lnTo>
                                  <a:pt x="48" y="67"/>
                                </a:lnTo>
                                <a:lnTo>
                                  <a:pt x="43" y="72"/>
                                </a:lnTo>
                                <a:lnTo>
                                  <a:pt x="38" y="81"/>
                                </a:lnTo>
                                <a:lnTo>
                                  <a:pt x="34" y="81"/>
                                </a:lnTo>
                                <a:lnTo>
                                  <a:pt x="24" y="86"/>
                                </a:lnTo>
                                <a:lnTo>
                                  <a:pt x="14" y="81"/>
                                </a:lnTo>
                                <a:lnTo>
                                  <a:pt x="5" y="72"/>
                                </a:lnTo>
                                <a:lnTo>
                                  <a:pt x="0" y="57"/>
                                </a:lnTo>
                                <a:lnTo>
                                  <a:pt x="0" y="43"/>
                                </a:lnTo>
                                <a:close/>
                                <a:moveTo>
                                  <a:pt x="10" y="43"/>
                                </a:moveTo>
                                <a:lnTo>
                                  <a:pt x="14" y="57"/>
                                </a:lnTo>
                                <a:lnTo>
                                  <a:pt x="14" y="72"/>
                                </a:lnTo>
                                <a:lnTo>
                                  <a:pt x="19" y="77"/>
                                </a:lnTo>
                                <a:lnTo>
                                  <a:pt x="24" y="81"/>
                                </a:lnTo>
                                <a:lnTo>
                                  <a:pt x="29" y="81"/>
                                </a:lnTo>
                                <a:lnTo>
                                  <a:pt x="34" y="77"/>
                                </a:lnTo>
                                <a:lnTo>
                                  <a:pt x="34" y="72"/>
                                </a:lnTo>
                                <a:lnTo>
                                  <a:pt x="38" y="67"/>
                                </a:lnTo>
                                <a:lnTo>
                                  <a:pt x="38" y="57"/>
                                </a:lnTo>
                                <a:lnTo>
                                  <a:pt x="38" y="38"/>
                                </a:lnTo>
                                <a:lnTo>
                                  <a:pt x="38" y="29"/>
                                </a:lnTo>
                                <a:lnTo>
                                  <a:pt x="38" y="19"/>
                                </a:lnTo>
                                <a:lnTo>
                                  <a:pt x="34" y="10"/>
                                </a:lnTo>
                                <a:lnTo>
                                  <a:pt x="29" y="5"/>
                                </a:lnTo>
                                <a:lnTo>
                                  <a:pt x="24" y="5"/>
                                </a:lnTo>
                                <a:lnTo>
                                  <a:pt x="19" y="10"/>
                                </a:lnTo>
                                <a:lnTo>
                                  <a:pt x="14" y="14"/>
                                </a:lnTo>
                                <a:lnTo>
                                  <a:pt x="14" y="24"/>
                                </a:lnTo>
                                <a:lnTo>
                                  <a:pt x="14" y="34"/>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163"/>
                        <wps:cNvSpPr>
                          <a:spLocks/>
                        </wps:cNvSpPr>
                        <wps:spPr bwMode="auto">
                          <a:xfrm>
                            <a:off x="3542075" y="2581680"/>
                            <a:ext cx="25906" cy="43712"/>
                          </a:xfrm>
                          <a:custGeom>
                            <a:avLst/>
                            <a:gdLst>
                              <a:gd name="T0" fmla="*/ 48 w 48"/>
                              <a:gd name="T1" fmla="*/ 0 h 81"/>
                              <a:gd name="T2" fmla="*/ 44 w 48"/>
                              <a:gd name="T3" fmla="*/ 9 h 81"/>
                              <a:gd name="T4" fmla="*/ 20 w 48"/>
                              <a:gd name="T5" fmla="*/ 9 h 81"/>
                              <a:gd name="T6" fmla="*/ 15 w 48"/>
                              <a:gd name="T7" fmla="*/ 19 h 81"/>
                              <a:gd name="T8" fmla="*/ 24 w 48"/>
                              <a:gd name="T9" fmla="*/ 24 h 81"/>
                              <a:gd name="T10" fmla="*/ 39 w 48"/>
                              <a:gd name="T11" fmla="*/ 29 h 81"/>
                              <a:gd name="T12" fmla="*/ 44 w 48"/>
                              <a:gd name="T13" fmla="*/ 38 h 81"/>
                              <a:gd name="T14" fmla="*/ 44 w 48"/>
                              <a:gd name="T15" fmla="*/ 48 h 81"/>
                              <a:gd name="T16" fmla="*/ 44 w 48"/>
                              <a:gd name="T17" fmla="*/ 57 h 81"/>
                              <a:gd name="T18" fmla="*/ 44 w 48"/>
                              <a:gd name="T19" fmla="*/ 62 h 81"/>
                              <a:gd name="T20" fmla="*/ 39 w 48"/>
                              <a:gd name="T21" fmla="*/ 67 h 81"/>
                              <a:gd name="T22" fmla="*/ 34 w 48"/>
                              <a:gd name="T23" fmla="*/ 72 h 81"/>
                              <a:gd name="T24" fmla="*/ 34 w 48"/>
                              <a:gd name="T25" fmla="*/ 72 h 81"/>
                              <a:gd name="T26" fmla="*/ 29 w 48"/>
                              <a:gd name="T27" fmla="*/ 76 h 81"/>
                              <a:gd name="T28" fmla="*/ 20 w 48"/>
                              <a:gd name="T29" fmla="*/ 76 h 81"/>
                              <a:gd name="T30" fmla="*/ 15 w 48"/>
                              <a:gd name="T31" fmla="*/ 81 h 81"/>
                              <a:gd name="T32" fmla="*/ 5 w 48"/>
                              <a:gd name="T33" fmla="*/ 76 h 81"/>
                              <a:gd name="T34" fmla="*/ 5 w 48"/>
                              <a:gd name="T35" fmla="*/ 76 h 81"/>
                              <a:gd name="T36" fmla="*/ 0 w 48"/>
                              <a:gd name="T37" fmla="*/ 76 h 81"/>
                              <a:gd name="T38" fmla="*/ 0 w 48"/>
                              <a:gd name="T39" fmla="*/ 72 h 81"/>
                              <a:gd name="T40" fmla="*/ 0 w 48"/>
                              <a:gd name="T41" fmla="*/ 72 h 81"/>
                              <a:gd name="T42" fmla="*/ 0 w 48"/>
                              <a:gd name="T43" fmla="*/ 67 h 81"/>
                              <a:gd name="T44" fmla="*/ 0 w 48"/>
                              <a:gd name="T45" fmla="*/ 67 h 81"/>
                              <a:gd name="T46" fmla="*/ 5 w 48"/>
                              <a:gd name="T47" fmla="*/ 67 h 81"/>
                              <a:gd name="T48" fmla="*/ 5 w 48"/>
                              <a:gd name="T49" fmla="*/ 67 h 81"/>
                              <a:gd name="T50" fmla="*/ 5 w 48"/>
                              <a:gd name="T51" fmla="*/ 67 h 81"/>
                              <a:gd name="T52" fmla="*/ 10 w 48"/>
                              <a:gd name="T53" fmla="*/ 67 h 81"/>
                              <a:gd name="T54" fmla="*/ 10 w 48"/>
                              <a:gd name="T55" fmla="*/ 72 h 81"/>
                              <a:gd name="T56" fmla="*/ 15 w 48"/>
                              <a:gd name="T57" fmla="*/ 72 h 81"/>
                              <a:gd name="T58" fmla="*/ 20 w 48"/>
                              <a:gd name="T59" fmla="*/ 72 h 81"/>
                              <a:gd name="T60" fmla="*/ 24 w 48"/>
                              <a:gd name="T61" fmla="*/ 72 h 81"/>
                              <a:gd name="T62" fmla="*/ 34 w 48"/>
                              <a:gd name="T63" fmla="*/ 67 h 81"/>
                              <a:gd name="T64" fmla="*/ 34 w 48"/>
                              <a:gd name="T65" fmla="*/ 62 h 81"/>
                              <a:gd name="T66" fmla="*/ 39 w 48"/>
                              <a:gd name="T67" fmla="*/ 57 h 81"/>
                              <a:gd name="T68" fmla="*/ 34 w 48"/>
                              <a:gd name="T69" fmla="*/ 48 h 81"/>
                              <a:gd name="T70" fmla="*/ 34 w 48"/>
                              <a:gd name="T71" fmla="*/ 43 h 81"/>
                              <a:gd name="T72" fmla="*/ 29 w 48"/>
                              <a:gd name="T73" fmla="*/ 38 h 81"/>
                              <a:gd name="T74" fmla="*/ 20 w 48"/>
                              <a:gd name="T75" fmla="*/ 33 h 81"/>
                              <a:gd name="T76" fmla="*/ 10 w 48"/>
                              <a:gd name="T77" fmla="*/ 29 h 81"/>
                              <a:gd name="T78" fmla="*/ 0 w 48"/>
                              <a:gd name="T79" fmla="*/ 29 h 81"/>
                              <a:gd name="T80" fmla="*/ 20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4" y="9"/>
                                </a:lnTo>
                                <a:lnTo>
                                  <a:pt x="20" y="9"/>
                                </a:lnTo>
                                <a:lnTo>
                                  <a:pt x="15" y="19"/>
                                </a:lnTo>
                                <a:lnTo>
                                  <a:pt x="24" y="24"/>
                                </a:lnTo>
                                <a:lnTo>
                                  <a:pt x="39" y="29"/>
                                </a:lnTo>
                                <a:lnTo>
                                  <a:pt x="44" y="38"/>
                                </a:lnTo>
                                <a:lnTo>
                                  <a:pt x="44" y="48"/>
                                </a:lnTo>
                                <a:lnTo>
                                  <a:pt x="44" y="57"/>
                                </a:lnTo>
                                <a:lnTo>
                                  <a:pt x="44" y="62"/>
                                </a:lnTo>
                                <a:lnTo>
                                  <a:pt x="39" y="67"/>
                                </a:lnTo>
                                <a:lnTo>
                                  <a:pt x="34" y="72"/>
                                </a:lnTo>
                                <a:lnTo>
                                  <a:pt x="29" y="76"/>
                                </a:lnTo>
                                <a:lnTo>
                                  <a:pt x="20" y="76"/>
                                </a:lnTo>
                                <a:lnTo>
                                  <a:pt x="15" y="81"/>
                                </a:lnTo>
                                <a:lnTo>
                                  <a:pt x="5" y="76"/>
                                </a:lnTo>
                                <a:lnTo>
                                  <a:pt x="0" y="76"/>
                                </a:lnTo>
                                <a:lnTo>
                                  <a:pt x="0" y="72"/>
                                </a:lnTo>
                                <a:lnTo>
                                  <a:pt x="0" y="67"/>
                                </a:lnTo>
                                <a:lnTo>
                                  <a:pt x="5" y="67"/>
                                </a:lnTo>
                                <a:lnTo>
                                  <a:pt x="10" y="67"/>
                                </a:lnTo>
                                <a:lnTo>
                                  <a:pt x="10" y="72"/>
                                </a:lnTo>
                                <a:lnTo>
                                  <a:pt x="15" y="72"/>
                                </a:lnTo>
                                <a:lnTo>
                                  <a:pt x="20" y="72"/>
                                </a:lnTo>
                                <a:lnTo>
                                  <a:pt x="24" y="72"/>
                                </a:lnTo>
                                <a:lnTo>
                                  <a:pt x="34" y="67"/>
                                </a:lnTo>
                                <a:lnTo>
                                  <a:pt x="34" y="62"/>
                                </a:lnTo>
                                <a:lnTo>
                                  <a:pt x="39" y="57"/>
                                </a:lnTo>
                                <a:lnTo>
                                  <a:pt x="34" y="48"/>
                                </a:lnTo>
                                <a:lnTo>
                                  <a:pt x="34" y="43"/>
                                </a:lnTo>
                                <a:lnTo>
                                  <a:pt x="29" y="38"/>
                                </a:lnTo>
                                <a:lnTo>
                                  <a:pt x="20" y="33"/>
                                </a:lnTo>
                                <a:lnTo>
                                  <a:pt x="10" y="29"/>
                                </a:lnTo>
                                <a:lnTo>
                                  <a:pt x="0"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164"/>
                        <wps:cNvSpPr>
                          <a:spLocks/>
                        </wps:cNvSpPr>
                        <wps:spPr bwMode="auto">
                          <a:xfrm>
                            <a:off x="3617633" y="2578982"/>
                            <a:ext cx="17810" cy="59361"/>
                          </a:xfrm>
                          <a:custGeom>
                            <a:avLst/>
                            <a:gdLst>
                              <a:gd name="T0" fmla="*/ 33 w 33"/>
                              <a:gd name="T1" fmla="*/ 105 h 110"/>
                              <a:gd name="T2" fmla="*/ 33 w 33"/>
                              <a:gd name="T3" fmla="*/ 110 h 110"/>
                              <a:gd name="T4" fmla="*/ 24 w 33"/>
                              <a:gd name="T5" fmla="*/ 105 h 110"/>
                              <a:gd name="T6" fmla="*/ 19 w 33"/>
                              <a:gd name="T7" fmla="*/ 96 h 110"/>
                              <a:gd name="T8" fmla="*/ 9 w 33"/>
                              <a:gd name="T9" fmla="*/ 91 h 110"/>
                              <a:gd name="T10" fmla="*/ 4 w 33"/>
                              <a:gd name="T11" fmla="*/ 77 h 110"/>
                              <a:gd name="T12" fmla="*/ 0 w 33"/>
                              <a:gd name="T13" fmla="*/ 67 h 110"/>
                              <a:gd name="T14" fmla="*/ 0 w 33"/>
                              <a:gd name="T15" fmla="*/ 53 h 110"/>
                              <a:gd name="T16" fmla="*/ 0 w 33"/>
                              <a:gd name="T17" fmla="*/ 38 h 110"/>
                              <a:gd name="T18" fmla="*/ 9 w 33"/>
                              <a:gd name="T19" fmla="*/ 19 h 110"/>
                              <a:gd name="T20" fmla="*/ 19 w 33"/>
                              <a:gd name="T21" fmla="*/ 10 h 110"/>
                              <a:gd name="T22" fmla="*/ 33 w 33"/>
                              <a:gd name="T23" fmla="*/ 0 h 110"/>
                              <a:gd name="T24" fmla="*/ 33 w 33"/>
                              <a:gd name="T25" fmla="*/ 0 h 110"/>
                              <a:gd name="T26" fmla="*/ 24 w 33"/>
                              <a:gd name="T27" fmla="*/ 5 h 110"/>
                              <a:gd name="T28" fmla="*/ 19 w 33"/>
                              <a:gd name="T29" fmla="*/ 14 h 110"/>
                              <a:gd name="T30" fmla="*/ 14 w 33"/>
                              <a:gd name="T31" fmla="*/ 19 h 110"/>
                              <a:gd name="T32" fmla="*/ 14 w 33"/>
                              <a:gd name="T33" fmla="*/ 29 h 110"/>
                              <a:gd name="T34" fmla="*/ 9 w 33"/>
                              <a:gd name="T35" fmla="*/ 43 h 110"/>
                              <a:gd name="T36" fmla="*/ 9 w 33"/>
                              <a:gd name="T37" fmla="*/ 53 h 110"/>
                              <a:gd name="T38" fmla="*/ 9 w 33"/>
                              <a:gd name="T39" fmla="*/ 62 h 110"/>
                              <a:gd name="T40" fmla="*/ 14 w 33"/>
                              <a:gd name="T41" fmla="*/ 77 h 110"/>
                              <a:gd name="T42" fmla="*/ 14 w 33"/>
                              <a:gd name="T43" fmla="*/ 81 h 110"/>
                              <a:gd name="T44" fmla="*/ 19 w 33"/>
                              <a:gd name="T45" fmla="*/ 86 h 110"/>
                              <a:gd name="T46" fmla="*/ 19 w 33"/>
                              <a:gd name="T47" fmla="*/ 91 h 110"/>
                              <a:gd name="T48" fmla="*/ 24 w 33"/>
                              <a:gd name="T49" fmla="*/ 96 h 110"/>
                              <a:gd name="T50" fmla="*/ 28 w 33"/>
                              <a:gd name="T51" fmla="*/ 101 h 110"/>
                              <a:gd name="T52" fmla="*/ 33 w 33"/>
                              <a:gd name="T53" fmla="*/ 10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33" y="105"/>
                                </a:moveTo>
                                <a:lnTo>
                                  <a:pt x="33" y="110"/>
                                </a:lnTo>
                                <a:lnTo>
                                  <a:pt x="24" y="105"/>
                                </a:lnTo>
                                <a:lnTo>
                                  <a:pt x="19" y="96"/>
                                </a:lnTo>
                                <a:lnTo>
                                  <a:pt x="9" y="91"/>
                                </a:lnTo>
                                <a:lnTo>
                                  <a:pt x="4" y="77"/>
                                </a:lnTo>
                                <a:lnTo>
                                  <a:pt x="0" y="67"/>
                                </a:lnTo>
                                <a:lnTo>
                                  <a:pt x="0" y="53"/>
                                </a:lnTo>
                                <a:lnTo>
                                  <a:pt x="0" y="38"/>
                                </a:lnTo>
                                <a:lnTo>
                                  <a:pt x="9" y="19"/>
                                </a:lnTo>
                                <a:lnTo>
                                  <a:pt x="19" y="10"/>
                                </a:lnTo>
                                <a:lnTo>
                                  <a:pt x="33" y="0"/>
                                </a:lnTo>
                                <a:lnTo>
                                  <a:pt x="24" y="5"/>
                                </a:lnTo>
                                <a:lnTo>
                                  <a:pt x="19" y="14"/>
                                </a:lnTo>
                                <a:lnTo>
                                  <a:pt x="14" y="19"/>
                                </a:lnTo>
                                <a:lnTo>
                                  <a:pt x="14" y="29"/>
                                </a:lnTo>
                                <a:lnTo>
                                  <a:pt x="9" y="43"/>
                                </a:lnTo>
                                <a:lnTo>
                                  <a:pt x="9" y="53"/>
                                </a:lnTo>
                                <a:lnTo>
                                  <a:pt x="9" y="62"/>
                                </a:lnTo>
                                <a:lnTo>
                                  <a:pt x="14" y="77"/>
                                </a:lnTo>
                                <a:lnTo>
                                  <a:pt x="14" y="81"/>
                                </a:lnTo>
                                <a:lnTo>
                                  <a:pt x="19" y="86"/>
                                </a:lnTo>
                                <a:lnTo>
                                  <a:pt x="19" y="91"/>
                                </a:lnTo>
                                <a:lnTo>
                                  <a:pt x="24" y="96"/>
                                </a:lnTo>
                                <a:lnTo>
                                  <a:pt x="28" y="101"/>
                                </a:lnTo>
                                <a:lnTo>
                                  <a:pt x="33"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165"/>
                        <wps:cNvSpPr>
                          <a:spLocks/>
                        </wps:cNvSpPr>
                        <wps:spPr bwMode="auto">
                          <a:xfrm>
                            <a:off x="3643539" y="2578982"/>
                            <a:ext cx="17810" cy="43712"/>
                          </a:xfrm>
                          <a:custGeom>
                            <a:avLst/>
                            <a:gdLst>
                              <a:gd name="T0" fmla="*/ 0 w 33"/>
                              <a:gd name="T1" fmla="*/ 10 h 81"/>
                              <a:gd name="T2" fmla="*/ 19 w 33"/>
                              <a:gd name="T3" fmla="*/ 0 h 81"/>
                              <a:gd name="T4" fmla="*/ 24 w 33"/>
                              <a:gd name="T5" fmla="*/ 0 h 81"/>
                              <a:gd name="T6" fmla="*/ 24 w 33"/>
                              <a:gd name="T7" fmla="*/ 67 h 81"/>
                              <a:gd name="T8" fmla="*/ 24 w 33"/>
                              <a:gd name="T9" fmla="*/ 72 h 81"/>
                              <a:gd name="T10" fmla="*/ 24 w 33"/>
                              <a:gd name="T11" fmla="*/ 77 h 81"/>
                              <a:gd name="T12" fmla="*/ 24 w 33"/>
                              <a:gd name="T13" fmla="*/ 77 h 81"/>
                              <a:gd name="T14" fmla="*/ 24 w 33"/>
                              <a:gd name="T15" fmla="*/ 81 h 81"/>
                              <a:gd name="T16" fmla="*/ 28 w 33"/>
                              <a:gd name="T17" fmla="*/ 81 h 81"/>
                              <a:gd name="T18" fmla="*/ 33 w 33"/>
                              <a:gd name="T19" fmla="*/ 81 h 81"/>
                              <a:gd name="T20" fmla="*/ 33 w 33"/>
                              <a:gd name="T21" fmla="*/ 81 h 81"/>
                              <a:gd name="T22" fmla="*/ 4 w 33"/>
                              <a:gd name="T23" fmla="*/ 81 h 81"/>
                              <a:gd name="T24" fmla="*/ 4 w 33"/>
                              <a:gd name="T25" fmla="*/ 81 h 81"/>
                              <a:gd name="T26" fmla="*/ 4 w 33"/>
                              <a:gd name="T27" fmla="*/ 81 h 81"/>
                              <a:gd name="T28" fmla="*/ 9 w 33"/>
                              <a:gd name="T29" fmla="*/ 81 h 81"/>
                              <a:gd name="T30" fmla="*/ 9 w 33"/>
                              <a:gd name="T31" fmla="*/ 77 h 81"/>
                              <a:gd name="T32" fmla="*/ 14 w 33"/>
                              <a:gd name="T33" fmla="*/ 77 h 81"/>
                              <a:gd name="T34" fmla="*/ 14 w 33"/>
                              <a:gd name="T35" fmla="*/ 77 h 81"/>
                              <a:gd name="T36" fmla="*/ 14 w 33"/>
                              <a:gd name="T37" fmla="*/ 67 h 81"/>
                              <a:gd name="T38" fmla="*/ 14 w 33"/>
                              <a:gd name="T39" fmla="*/ 24 h 81"/>
                              <a:gd name="T40" fmla="*/ 14 w 33"/>
                              <a:gd name="T41" fmla="*/ 19 h 81"/>
                              <a:gd name="T42" fmla="*/ 14 w 33"/>
                              <a:gd name="T43" fmla="*/ 14 h 81"/>
                              <a:gd name="T44" fmla="*/ 9 w 33"/>
                              <a:gd name="T45" fmla="*/ 14 h 81"/>
                              <a:gd name="T46" fmla="*/ 9 w 33"/>
                              <a:gd name="T47" fmla="*/ 14 h 81"/>
                              <a:gd name="T48" fmla="*/ 9 w 33"/>
                              <a:gd name="T49" fmla="*/ 10 h 81"/>
                              <a:gd name="T50" fmla="*/ 9 w 33"/>
                              <a:gd name="T51" fmla="*/ 10 h 81"/>
                              <a:gd name="T52" fmla="*/ 4 w 33"/>
                              <a:gd name="T53" fmla="*/ 10 h 81"/>
                              <a:gd name="T54" fmla="*/ 0 w 33"/>
                              <a:gd name="T55" fmla="*/ 14 h 81"/>
                              <a:gd name="T56" fmla="*/ 0 w 33"/>
                              <a:gd name="T5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1">
                                <a:moveTo>
                                  <a:pt x="0" y="10"/>
                                </a:moveTo>
                                <a:lnTo>
                                  <a:pt x="19" y="0"/>
                                </a:lnTo>
                                <a:lnTo>
                                  <a:pt x="24" y="0"/>
                                </a:lnTo>
                                <a:lnTo>
                                  <a:pt x="24" y="67"/>
                                </a:lnTo>
                                <a:lnTo>
                                  <a:pt x="24" y="72"/>
                                </a:lnTo>
                                <a:lnTo>
                                  <a:pt x="24" y="77"/>
                                </a:lnTo>
                                <a:lnTo>
                                  <a:pt x="24" y="81"/>
                                </a:lnTo>
                                <a:lnTo>
                                  <a:pt x="28" y="81"/>
                                </a:lnTo>
                                <a:lnTo>
                                  <a:pt x="33" y="81"/>
                                </a:lnTo>
                                <a:lnTo>
                                  <a:pt x="4" y="81"/>
                                </a:lnTo>
                                <a:lnTo>
                                  <a:pt x="9" y="81"/>
                                </a:lnTo>
                                <a:lnTo>
                                  <a:pt x="9" y="77"/>
                                </a:lnTo>
                                <a:lnTo>
                                  <a:pt x="14" y="77"/>
                                </a:lnTo>
                                <a:lnTo>
                                  <a:pt x="14" y="67"/>
                                </a:lnTo>
                                <a:lnTo>
                                  <a:pt x="14" y="24"/>
                                </a:lnTo>
                                <a:lnTo>
                                  <a:pt x="14" y="19"/>
                                </a:lnTo>
                                <a:lnTo>
                                  <a:pt x="14" y="14"/>
                                </a:lnTo>
                                <a:lnTo>
                                  <a:pt x="9" y="14"/>
                                </a:lnTo>
                                <a:lnTo>
                                  <a:pt x="9" y="10"/>
                                </a:lnTo>
                                <a:lnTo>
                                  <a:pt x="4" y="10"/>
                                </a:lnTo>
                                <a:lnTo>
                                  <a:pt x="0" y="14"/>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166"/>
                        <wps:cNvSpPr>
                          <a:spLocks noEditPoints="1"/>
                        </wps:cNvSpPr>
                        <wps:spPr bwMode="auto">
                          <a:xfrm>
                            <a:off x="3671603" y="2578982"/>
                            <a:ext cx="25906" cy="46410"/>
                          </a:xfrm>
                          <a:custGeom>
                            <a:avLst/>
                            <a:gdLst>
                              <a:gd name="T0" fmla="*/ 10 w 48"/>
                              <a:gd name="T1" fmla="*/ 34 h 86"/>
                              <a:gd name="T2" fmla="*/ 5 w 48"/>
                              <a:gd name="T3" fmla="*/ 24 h 86"/>
                              <a:gd name="T4" fmla="*/ 5 w 48"/>
                              <a:gd name="T5" fmla="*/ 14 h 86"/>
                              <a:gd name="T6" fmla="*/ 15 w 48"/>
                              <a:gd name="T7" fmla="*/ 5 h 86"/>
                              <a:gd name="T8" fmla="*/ 34 w 48"/>
                              <a:gd name="T9" fmla="*/ 5 h 86"/>
                              <a:gd name="T10" fmla="*/ 44 w 48"/>
                              <a:gd name="T11" fmla="*/ 14 h 86"/>
                              <a:gd name="T12" fmla="*/ 44 w 48"/>
                              <a:gd name="T13" fmla="*/ 24 h 86"/>
                              <a:gd name="T14" fmla="*/ 39 w 48"/>
                              <a:gd name="T15" fmla="*/ 34 h 86"/>
                              <a:gd name="T16" fmla="*/ 39 w 48"/>
                              <a:gd name="T17" fmla="*/ 48 h 86"/>
                              <a:gd name="T18" fmla="*/ 48 w 48"/>
                              <a:gd name="T19" fmla="*/ 57 h 86"/>
                              <a:gd name="T20" fmla="*/ 48 w 48"/>
                              <a:gd name="T21" fmla="*/ 72 h 86"/>
                              <a:gd name="T22" fmla="*/ 34 w 48"/>
                              <a:gd name="T23" fmla="*/ 81 h 86"/>
                              <a:gd name="T24" fmla="*/ 15 w 48"/>
                              <a:gd name="T25" fmla="*/ 81 h 86"/>
                              <a:gd name="T26" fmla="*/ 5 w 48"/>
                              <a:gd name="T27" fmla="*/ 72 h 86"/>
                              <a:gd name="T28" fmla="*/ 5 w 48"/>
                              <a:gd name="T29" fmla="*/ 57 h 86"/>
                              <a:gd name="T30" fmla="*/ 10 w 48"/>
                              <a:gd name="T31" fmla="*/ 48 h 86"/>
                              <a:gd name="T32" fmla="*/ 29 w 48"/>
                              <a:gd name="T33" fmla="*/ 38 h 86"/>
                              <a:gd name="T34" fmla="*/ 34 w 48"/>
                              <a:gd name="T35" fmla="*/ 29 h 86"/>
                              <a:gd name="T36" fmla="*/ 39 w 48"/>
                              <a:gd name="T37" fmla="*/ 19 h 86"/>
                              <a:gd name="T38" fmla="*/ 34 w 48"/>
                              <a:gd name="T39" fmla="*/ 10 h 86"/>
                              <a:gd name="T40" fmla="*/ 24 w 48"/>
                              <a:gd name="T41" fmla="*/ 5 h 86"/>
                              <a:gd name="T42" fmla="*/ 15 w 48"/>
                              <a:gd name="T43" fmla="*/ 10 h 86"/>
                              <a:gd name="T44" fmla="*/ 10 w 48"/>
                              <a:gd name="T45" fmla="*/ 14 h 86"/>
                              <a:gd name="T46" fmla="*/ 15 w 48"/>
                              <a:gd name="T47" fmla="*/ 24 h 86"/>
                              <a:gd name="T48" fmla="*/ 20 w 48"/>
                              <a:gd name="T49" fmla="*/ 29 h 86"/>
                              <a:gd name="T50" fmla="*/ 20 w 48"/>
                              <a:gd name="T51" fmla="*/ 43 h 86"/>
                              <a:gd name="T52" fmla="*/ 15 w 48"/>
                              <a:gd name="T53" fmla="*/ 53 h 86"/>
                              <a:gd name="T54" fmla="*/ 10 w 48"/>
                              <a:gd name="T55" fmla="*/ 62 h 86"/>
                              <a:gd name="T56" fmla="*/ 15 w 48"/>
                              <a:gd name="T57" fmla="*/ 77 h 86"/>
                              <a:gd name="T58" fmla="*/ 24 w 48"/>
                              <a:gd name="T59" fmla="*/ 81 h 86"/>
                              <a:gd name="T60" fmla="*/ 34 w 48"/>
                              <a:gd name="T61" fmla="*/ 77 h 86"/>
                              <a:gd name="T62" fmla="*/ 39 w 48"/>
                              <a:gd name="T63" fmla="*/ 67 h 86"/>
                              <a:gd name="T64" fmla="*/ 39 w 48"/>
                              <a:gd name="T65" fmla="*/ 62 h 86"/>
                              <a:gd name="T66" fmla="*/ 20 w 48"/>
                              <a:gd name="T67"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86">
                                <a:moveTo>
                                  <a:pt x="20" y="43"/>
                                </a:moveTo>
                                <a:lnTo>
                                  <a:pt x="10" y="34"/>
                                </a:lnTo>
                                <a:lnTo>
                                  <a:pt x="5" y="29"/>
                                </a:lnTo>
                                <a:lnTo>
                                  <a:pt x="5" y="24"/>
                                </a:lnTo>
                                <a:lnTo>
                                  <a:pt x="5" y="19"/>
                                </a:lnTo>
                                <a:lnTo>
                                  <a:pt x="5" y="14"/>
                                </a:lnTo>
                                <a:lnTo>
                                  <a:pt x="10" y="10"/>
                                </a:lnTo>
                                <a:lnTo>
                                  <a:pt x="15" y="5"/>
                                </a:lnTo>
                                <a:lnTo>
                                  <a:pt x="24" y="0"/>
                                </a:lnTo>
                                <a:lnTo>
                                  <a:pt x="34" y="5"/>
                                </a:lnTo>
                                <a:lnTo>
                                  <a:pt x="39" y="5"/>
                                </a:lnTo>
                                <a:lnTo>
                                  <a:pt x="44" y="14"/>
                                </a:lnTo>
                                <a:lnTo>
                                  <a:pt x="48" y="19"/>
                                </a:lnTo>
                                <a:lnTo>
                                  <a:pt x="44" y="24"/>
                                </a:lnTo>
                                <a:lnTo>
                                  <a:pt x="44" y="29"/>
                                </a:lnTo>
                                <a:lnTo>
                                  <a:pt x="39" y="34"/>
                                </a:lnTo>
                                <a:lnTo>
                                  <a:pt x="29" y="38"/>
                                </a:lnTo>
                                <a:lnTo>
                                  <a:pt x="39" y="48"/>
                                </a:lnTo>
                                <a:lnTo>
                                  <a:pt x="44" y="53"/>
                                </a:lnTo>
                                <a:lnTo>
                                  <a:pt x="48" y="57"/>
                                </a:lnTo>
                                <a:lnTo>
                                  <a:pt x="48" y="62"/>
                                </a:lnTo>
                                <a:lnTo>
                                  <a:pt x="48" y="72"/>
                                </a:lnTo>
                                <a:lnTo>
                                  <a:pt x="44" y="77"/>
                                </a:lnTo>
                                <a:lnTo>
                                  <a:pt x="34" y="81"/>
                                </a:lnTo>
                                <a:lnTo>
                                  <a:pt x="24" y="86"/>
                                </a:lnTo>
                                <a:lnTo>
                                  <a:pt x="15" y="81"/>
                                </a:lnTo>
                                <a:lnTo>
                                  <a:pt x="5" y="77"/>
                                </a:lnTo>
                                <a:lnTo>
                                  <a:pt x="5" y="72"/>
                                </a:lnTo>
                                <a:lnTo>
                                  <a:pt x="0" y="62"/>
                                </a:lnTo>
                                <a:lnTo>
                                  <a:pt x="5" y="57"/>
                                </a:lnTo>
                                <a:lnTo>
                                  <a:pt x="5" y="53"/>
                                </a:lnTo>
                                <a:lnTo>
                                  <a:pt x="10" y="48"/>
                                </a:lnTo>
                                <a:lnTo>
                                  <a:pt x="20" y="43"/>
                                </a:lnTo>
                                <a:close/>
                                <a:moveTo>
                                  <a:pt x="29" y="38"/>
                                </a:moveTo>
                                <a:lnTo>
                                  <a:pt x="34" y="29"/>
                                </a:lnTo>
                                <a:lnTo>
                                  <a:pt x="39" y="24"/>
                                </a:lnTo>
                                <a:lnTo>
                                  <a:pt x="39" y="19"/>
                                </a:lnTo>
                                <a:lnTo>
                                  <a:pt x="39" y="14"/>
                                </a:lnTo>
                                <a:lnTo>
                                  <a:pt x="34" y="10"/>
                                </a:lnTo>
                                <a:lnTo>
                                  <a:pt x="29" y="5"/>
                                </a:lnTo>
                                <a:lnTo>
                                  <a:pt x="24" y="5"/>
                                </a:lnTo>
                                <a:lnTo>
                                  <a:pt x="20" y="5"/>
                                </a:lnTo>
                                <a:lnTo>
                                  <a:pt x="15" y="10"/>
                                </a:lnTo>
                                <a:lnTo>
                                  <a:pt x="15" y="14"/>
                                </a:lnTo>
                                <a:lnTo>
                                  <a:pt x="10" y="14"/>
                                </a:lnTo>
                                <a:lnTo>
                                  <a:pt x="10" y="19"/>
                                </a:lnTo>
                                <a:lnTo>
                                  <a:pt x="15" y="24"/>
                                </a:lnTo>
                                <a:lnTo>
                                  <a:pt x="20" y="29"/>
                                </a:lnTo>
                                <a:lnTo>
                                  <a:pt x="29" y="38"/>
                                </a:lnTo>
                                <a:close/>
                                <a:moveTo>
                                  <a:pt x="20" y="43"/>
                                </a:moveTo>
                                <a:lnTo>
                                  <a:pt x="15" y="48"/>
                                </a:lnTo>
                                <a:lnTo>
                                  <a:pt x="15" y="53"/>
                                </a:lnTo>
                                <a:lnTo>
                                  <a:pt x="10" y="57"/>
                                </a:lnTo>
                                <a:lnTo>
                                  <a:pt x="10" y="62"/>
                                </a:lnTo>
                                <a:lnTo>
                                  <a:pt x="10" y="72"/>
                                </a:lnTo>
                                <a:lnTo>
                                  <a:pt x="15" y="77"/>
                                </a:lnTo>
                                <a:lnTo>
                                  <a:pt x="20" y="81"/>
                                </a:lnTo>
                                <a:lnTo>
                                  <a:pt x="24" y="81"/>
                                </a:lnTo>
                                <a:lnTo>
                                  <a:pt x="29" y="81"/>
                                </a:lnTo>
                                <a:lnTo>
                                  <a:pt x="34" y="77"/>
                                </a:lnTo>
                                <a:lnTo>
                                  <a:pt x="39" y="72"/>
                                </a:lnTo>
                                <a:lnTo>
                                  <a:pt x="39" y="67"/>
                                </a:lnTo>
                                <a:lnTo>
                                  <a:pt x="39" y="62"/>
                                </a:lnTo>
                                <a:lnTo>
                                  <a:pt x="29" y="53"/>
                                </a:lnTo>
                                <a:lnTo>
                                  <a:pt x="2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167"/>
                        <wps:cNvSpPr>
                          <a:spLocks noEditPoints="1"/>
                        </wps:cNvSpPr>
                        <wps:spPr bwMode="auto">
                          <a:xfrm>
                            <a:off x="3702906" y="2578982"/>
                            <a:ext cx="28604" cy="43712"/>
                          </a:xfrm>
                          <a:custGeom>
                            <a:avLst/>
                            <a:gdLst>
                              <a:gd name="T0" fmla="*/ 53 w 53"/>
                              <a:gd name="T1" fmla="*/ 53 h 81"/>
                              <a:gd name="T2" fmla="*/ 53 w 53"/>
                              <a:gd name="T3" fmla="*/ 62 h 81"/>
                              <a:gd name="T4" fmla="*/ 43 w 53"/>
                              <a:gd name="T5" fmla="*/ 62 h 81"/>
                              <a:gd name="T6" fmla="*/ 43 w 53"/>
                              <a:gd name="T7" fmla="*/ 81 h 81"/>
                              <a:gd name="T8" fmla="*/ 33 w 53"/>
                              <a:gd name="T9" fmla="*/ 81 h 81"/>
                              <a:gd name="T10" fmla="*/ 33 w 53"/>
                              <a:gd name="T11" fmla="*/ 62 h 81"/>
                              <a:gd name="T12" fmla="*/ 0 w 53"/>
                              <a:gd name="T13" fmla="*/ 62 h 81"/>
                              <a:gd name="T14" fmla="*/ 0 w 53"/>
                              <a:gd name="T15" fmla="*/ 53 h 81"/>
                              <a:gd name="T16" fmla="*/ 33 w 53"/>
                              <a:gd name="T17" fmla="*/ 0 h 81"/>
                              <a:gd name="T18" fmla="*/ 43 w 53"/>
                              <a:gd name="T19" fmla="*/ 0 h 81"/>
                              <a:gd name="T20" fmla="*/ 43 w 53"/>
                              <a:gd name="T21" fmla="*/ 53 h 81"/>
                              <a:gd name="T22" fmla="*/ 53 w 53"/>
                              <a:gd name="T23" fmla="*/ 53 h 81"/>
                              <a:gd name="T24" fmla="*/ 33 w 53"/>
                              <a:gd name="T25" fmla="*/ 53 h 81"/>
                              <a:gd name="T26" fmla="*/ 33 w 53"/>
                              <a:gd name="T27" fmla="*/ 14 h 81"/>
                              <a:gd name="T28" fmla="*/ 5 w 53"/>
                              <a:gd name="T29" fmla="*/ 53 h 81"/>
                              <a:gd name="T30" fmla="*/ 33 w 53"/>
                              <a:gd name="T31" fmla="*/ 5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1">
                                <a:moveTo>
                                  <a:pt x="53" y="53"/>
                                </a:moveTo>
                                <a:lnTo>
                                  <a:pt x="53" y="62"/>
                                </a:lnTo>
                                <a:lnTo>
                                  <a:pt x="43" y="62"/>
                                </a:lnTo>
                                <a:lnTo>
                                  <a:pt x="43" y="81"/>
                                </a:lnTo>
                                <a:lnTo>
                                  <a:pt x="33" y="81"/>
                                </a:lnTo>
                                <a:lnTo>
                                  <a:pt x="33" y="62"/>
                                </a:lnTo>
                                <a:lnTo>
                                  <a:pt x="0" y="62"/>
                                </a:lnTo>
                                <a:lnTo>
                                  <a:pt x="0" y="53"/>
                                </a:lnTo>
                                <a:lnTo>
                                  <a:pt x="33" y="0"/>
                                </a:lnTo>
                                <a:lnTo>
                                  <a:pt x="43" y="0"/>
                                </a:lnTo>
                                <a:lnTo>
                                  <a:pt x="43" y="53"/>
                                </a:lnTo>
                                <a:lnTo>
                                  <a:pt x="53" y="53"/>
                                </a:lnTo>
                                <a:close/>
                                <a:moveTo>
                                  <a:pt x="33" y="53"/>
                                </a:moveTo>
                                <a:lnTo>
                                  <a:pt x="33" y="14"/>
                                </a:lnTo>
                                <a:lnTo>
                                  <a:pt x="5" y="53"/>
                                </a:lnTo>
                                <a:lnTo>
                                  <a:pt x="3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168"/>
                        <wps:cNvSpPr>
                          <a:spLocks/>
                        </wps:cNvSpPr>
                        <wps:spPr bwMode="auto">
                          <a:xfrm>
                            <a:off x="3733669" y="2578982"/>
                            <a:ext cx="18350" cy="59361"/>
                          </a:xfrm>
                          <a:custGeom>
                            <a:avLst/>
                            <a:gdLst>
                              <a:gd name="T0" fmla="*/ 0 w 34"/>
                              <a:gd name="T1" fmla="*/ 0 h 110"/>
                              <a:gd name="T2" fmla="*/ 0 w 34"/>
                              <a:gd name="T3" fmla="*/ 0 h 110"/>
                              <a:gd name="T4" fmla="*/ 10 w 34"/>
                              <a:gd name="T5" fmla="*/ 5 h 110"/>
                              <a:gd name="T6" fmla="*/ 20 w 34"/>
                              <a:gd name="T7" fmla="*/ 10 h 110"/>
                              <a:gd name="T8" fmla="*/ 24 w 34"/>
                              <a:gd name="T9" fmla="*/ 19 h 110"/>
                              <a:gd name="T10" fmla="*/ 29 w 34"/>
                              <a:gd name="T11" fmla="*/ 29 h 110"/>
                              <a:gd name="T12" fmla="*/ 34 w 34"/>
                              <a:gd name="T13" fmla="*/ 43 h 110"/>
                              <a:gd name="T14" fmla="*/ 34 w 34"/>
                              <a:gd name="T15" fmla="*/ 53 h 110"/>
                              <a:gd name="T16" fmla="*/ 34 w 34"/>
                              <a:gd name="T17" fmla="*/ 72 h 110"/>
                              <a:gd name="T18" fmla="*/ 24 w 34"/>
                              <a:gd name="T19" fmla="*/ 86 h 110"/>
                              <a:gd name="T20" fmla="*/ 15 w 34"/>
                              <a:gd name="T21" fmla="*/ 101 h 110"/>
                              <a:gd name="T22" fmla="*/ 0 w 34"/>
                              <a:gd name="T23" fmla="*/ 110 h 110"/>
                              <a:gd name="T24" fmla="*/ 0 w 34"/>
                              <a:gd name="T25" fmla="*/ 105 h 110"/>
                              <a:gd name="T26" fmla="*/ 10 w 34"/>
                              <a:gd name="T27" fmla="*/ 101 h 110"/>
                              <a:gd name="T28" fmla="*/ 15 w 34"/>
                              <a:gd name="T29" fmla="*/ 96 h 110"/>
                              <a:gd name="T30" fmla="*/ 20 w 34"/>
                              <a:gd name="T31" fmla="*/ 86 h 110"/>
                              <a:gd name="T32" fmla="*/ 20 w 34"/>
                              <a:gd name="T33" fmla="*/ 77 h 110"/>
                              <a:gd name="T34" fmla="*/ 24 w 34"/>
                              <a:gd name="T35" fmla="*/ 67 h 110"/>
                              <a:gd name="T36" fmla="*/ 24 w 34"/>
                              <a:gd name="T37" fmla="*/ 57 h 110"/>
                              <a:gd name="T38" fmla="*/ 24 w 34"/>
                              <a:gd name="T39" fmla="*/ 43 h 110"/>
                              <a:gd name="T40" fmla="*/ 20 w 34"/>
                              <a:gd name="T41" fmla="*/ 34 h 110"/>
                              <a:gd name="T42" fmla="*/ 20 w 34"/>
                              <a:gd name="T43" fmla="*/ 24 h 110"/>
                              <a:gd name="T44" fmla="*/ 20 w 34"/>
                              <a:gd name="T45" fmla="*/ 19 h 110"/>
                              <a:gd name="T46" fmla="*/ 15 w 34"/>
                              <a:gd name="T47" fmla="*/ 14 h 110"/>
                              <a:gd name="T48" fmla="*/ 10 w 34"/>
                              <a:gd name="T49" fmla="*/ 10 h 110"/>
                              <a:gd name="T50" fmla="*/ 10 w 34"/>
                              <a:gd name="T51" fmla="*/ 5 h 110"/>
                              <a:gd name="T52" fmla="*/ 0 w 34"/>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0">
                                <a:moveTo>
                                  <a:pt x="0" y="0"/>
                                </a:moveTo>
                                <a:lnTo>
                                  <a:pt x="0" y="0"/>
                                </a:lnTo>
                                <a:lnTo>
                                  <a:pt x="10" y="5"/>
                                </a:lnTo>
                                <a:lnTo>
                                  <a:pt x="20" y="10"/>
                                </a:lnTo>
                                <a:lnTo>
                                  <a:pt x="24" y="19"/>
                                </a:lnTo>
                                <a:lnTo>
                                  <a:pt x="29" y="29"/>
                                </a:lnTo>
                                <a:lnTo>
                                  <a:pt x="34" y="43"/>
                                </a:lnTo>
                                <a:lnTo>
                                  <a:pt x="34" y="53"/>
                                </a:lnTo>
                                <a:lnTo>
                                  <a:pt x="34" y="72"/>
                                </a:lnTo>
                                <a:lnTo>
                                  <a:pt x="24" y="86"/>
                                </a:lnTo>
                                <a:lnTo>
                                  <a:pt x="15" y="101"/>
                                </a:lnTo>
                                <a:lnTo>
                                  <a:pt x="0" y="110"/>
                                </a:lnTo>
                                <a:lnTo>
                                  <a:pt x="0" y="105"/>
                                </a:lnTo>
                                <a:lnTo>
                                  <a:pt x="10" y="101"/>
                                </a:lnTo>
                                <a:lnTo>
                                  <a:pt x="15" y="96"/>
                                </a:lnTo>
                                <a:lnTo>
                                  <a:pt x="20" y="86"/>
                                </a:lnTo>
                                <a:lnTo>
                                  <a:pt x="20" y="77"/>
                                </a:lnTo>
                                <a:lnTo>
                                  <a:pt x="24" y="67"/>
                                </a:lnTo>
                                <a:lnTo>
                                  <a:pt x="24" y="57"/>
                                </a:lnTo>
                                <a:lnTo>
                                  <a:pt x="24" y="43"/>
                                </a:lnTo>
                                <a:lnTo>
                                  <a:pt x="20" y="34"/>
                                </a:lnTo>
                                <a:lnTo>
                                  <a:pt x="20" y="24"/>
                                </a:lnTo>
                                <a:lnTo>
                                  <a:pt x="20" y="19"/>
                                </a:lnTo>
                                <a:lnTo>
                                  <a:pt x="15" y="14"/>
                                </a:lnTo>
                                <a:lnTo>
                                  <a:pt x="10" y="10"/>
                                </a:lnTo>
                                <a:lnTo>
                                  <a:pt x="1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169"/>
                        <wps:cNvSpPr>
                          <a:spLocks noEditPoints="1"/>
                        </wps:cNvSpPr>
                        <wps:spPr bwMode="auto">
                          <a:xfrm>
                            <a:off x="3091962" y="2684753"/>
                            <a:ext cx="28065" cy="44251"/>
                          </a:xfrm>
                          <a:custGeom>
                            <a:avLst/>
                            <a:gdLst>
                              <a:gd name="T0" fmla="*/ 0 w 52"/>
                              <a:gd name="T1" fmla="*/ 44 h 82"/>
                              <a:gd name="T2" fmla="*/ 0 w 52"/>
                              <a:gd name="T3" fmla="*/ 29 h 82"/>
                              <a:gd name="T4" fmla="*/ 4 w 52"/>
                              <a:gd name="T5" fmla="*/ 20 h 82"/>
                              <a:gd name="T6" fmla="*/ 9 w 52"/>
                              <a:gd name="T7" fmla="*/ 10 h 82"/>
                              <a:gd name="T8" fmla="*/ 14 w 52"/>
                              <a:gd name="T9" fmla="*/ 5 h 82"/>
                              <a:gd name="T10" fmla="*/ 19 w 52"/>
                              <a:gd name="T11" fmla="*/ 0 h 82"/>
                              <a:gd name="T12" fmla="*/ 24 w 52"/>
                              <a:gd name="T13" fmla="*/ 0 h 82"/>
                              <a:gd name="T14" fmla="*/ 33 w 52"/>
                              <a:gd name="T15" fmla="*/ 5 h 82"/>
                              <a:gd name="T16" fmla="*/ 43 w 52"/>
                              <a:gd name="T17" fmla="*/ 10 h 82"/>
                              <a:gd name="T18" fmla="*/ 48 w 52"/>
                              <a:gd name="T19" fmla="*/ 24 h 82"/>
                              <a:gd name="T20" fmla="*/ 52 w 52"/>
                              <a:gd name="T21" fmla="*/ 44 h 82"/>
                              <a:gd name="T22" fmla="*/ 52 w 52"/>
                              <a:gd name="T23" fmla="*/ 53 h 82"/>
                              <a:gd name="T24" fmla="*/ 48 w 52"/>
                              <a:gd name="T25" fmla="*/ 67 h 82"/>
                              <a:gd name="T26" fmla="*/ 43 w 52"/>
                              <a:gd name="T27" fmla="*/ 72 h 82"/>
                              <a:gd name="T28" fmla="*/ 38 w 52"/>
                              <a:gd name="T29" fmla="*/ 77 h 82"/>
                              <a:gd name="T30" fmla="*/ 33 w 52"/>
                              <a:gd name="T31" fmla="*/ 82 h 82"/>
                              <a:gd name="T32" fmla="*/ 24 w 52"/>
                              <a:gd name="T33" fmla="*/ 82 h 82"/>
                              <a:gd name="T34" fmla="*/ 14 w 52"/>
                              <a:gd name="T35" fmla="*/ 82 h 82"/>
                              <a:gd name="T36" fmla="*/ 4 w 52"/>
                              <a:gd name="T37" fmla="*/ 72 h 82"/>
                              <a:gd name="T38" fmla="*/ 0 w 52"/>
                              <a:gd name="T39" fmla="*/ 58 h 82"/>
                              <a:gd name="T40" fmla="*/ 0 w 52"/>
                              <a:gd name="T41" fmla="*/ 44 h 82"/>
                              <a:gd name="T42" fmla="*/ 9 w 52"/>
                              <a:gd name="T43" fmla="*/ 44 h 82"/>
                              <a:gd name="T44" fmla="*/ 14 w 52"/>
                              <a:gd name="T45" fmla="*/ 58 h 82"/>
                              <a:gd name="T46" fmla="*/ 14 w 52"/>
                              <a:gd name="T47" fmla="*/ 72 h 82"/>
                              <a:gd name="T48" fmla="*/ 19 w 52"/>
                              <a:gd name="T49" fmla="*/ 77 h 82"/>
                              <a:gd name="T50" fmla="*/ 24 w 52"/>
                              <a:gd name="T51" fmla="*/ 82 h 82"/>
                              <a:gd name="T52" fmla="*/ 28 w 52"/>
                              <a:gd name="T53" fmla="*/ 77 h 82"/>
                              <a:gd name="T54" fmla="*/ 33 w 52"/>
                              <a:gd name="T55" fmla="*/ 77 h 82"/>
                              <a:gd name="T56" fmla="*/ 33 w 52"/>
                              <a:gd name="T57" fmla="*/ 72 h 82"/>
                              <a:gd name="T58" fmla="*/ 38 w 52"/>
                              <a:gd name="T59" fmla="*/ 67 h 82"/>
                              <a:gd name="T60" fmla="*/ 38 w 52"/>
                              <a:gd name="T61" fmla="*/ 58 h 82"/>
                              <a:gd name="T62" fmla="*/ 38 w 52"/>
                              <a:gd name="T63" fmla="*/ 39 h 82"/>
                              <a:gd name="T64" fmla="*/ 38 w 52"/>
                              <a:gd name="T65" fmla="*/ 29 h 82"/>
                              <a:gd name="T66" fmla="*/ 38 w 52"/>
                              <a:gd name="T67" fmla="*/ 15 h 82"/>
                              <a:gd name="T68" fmla="*/ 33 w 52"/>
                              <a:gd name="T69" fmla="*/ 10 h 82"/>
                              <a:gd name="T70" fmla="*/ 33 w 52"/>
                              <a:gd name="T71" fmla="*/ 5 h 82"/>
                              <a:gd name="T72" fmla="*/ 28 w 52"/>
                              <a:gd name="T73" fmla="*/ 5 h 82"/>
                              <a:gd name="T74" fmla="*/ 24 w 52"/>
                              <a:gd name="T75" fmla="*/ 5 h 82"/>
                              <a:gd name="T76" fmla="*/ 24 w 52"/>
                              <a:gd name="T77" fmla="*/ 5 h 82"/>
                              <a:gd name="T78" fmla="*/ 19 w 52"/>
                              <a:gd name="T79" fmla="*/ 10 h 82"/>
                              <a:gd name="T80" fmla="*/ 14 w 52"/>
                              <a:gd name="T81" fmla="*/ 15 h 82"/>
                              <a:gd name="T82" fmla="*/ 14 w 52"/>
                              <a:gd name="T83" fmla="*/ 24 h 82"/>
                              <a:gd name="T84" fmla="*/ 14 w 52"/>
                              <a:gd name="T85" fmla="*/ 34 h 82"/>
                              <a:gd name="T86" fmla="*/ 9 w 52"/>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2">
                                <a:moveTo>
                                  <a:pt x="0" y="44"/>
                                </a:moveTo>
                                <a:lnTo>
                                  <a:pt x="0" y="29"/>
                                </a:lnTo>
                                <a:lnTo>
                                  <a:pt x="4" y="20"/>
                                </a:lnTo>
                                <a:lnTo>
                                  <a:pt x="9" y="10"/>
                                </a:lnTo>
                                <a:lnTo>
                                  <a:pt x="14" y="5"/>
                                </a:lnTo>
                                <a:lnTo>
                                  <a:pt x="19" y="0"/>
                                </a:lnTo>
                                <a:lnTo>
                                  <a:pt x="24" y="0"/>
                                </a:lnTo>
                                <a:lnTo>
                                  <a:pt x="33" y="5"/>
                                </a:lnTo>
                                <a:lnTo>
                                  <a:pt x="43" y="10"/>
                                </a:lnTo>
                                <a:lnTo>
                                  <a:pt x="48" y="24"/>
                                </a:lnTo>
                                <a:lnTo>
                                  <a:pt x="52" y="44"/>
                                </a:lnTo>
                                <a:lnTo>
                                  <a:pt x="52" y="53"/>
                                </a:lnTo>
                                <a:lnTo>
                                  <a:pt x="48" y="67"/>
                                </a:lnTo>
                                <a:lnTo>
                                  <a:pt x="43" y="72"/>
                                </a:lnTo>
                                <a:lnTo>
                                  <a:pt x="38" y="77"/>
                                </a:lnTo>
                                <a:lnTo>
                                  <a:pt x="33" y="82"/>
                                </a:lnTo>
                                <a:lnTo>
                                  <a:pt x="24" y="82"/>
                                </a:lnTo>
                                <a:lnTo>
                                  <a:pt x="14" y="82"/>
                                </a:lnTo>
                                <a:lnTo>
                                  <a:pt x="4" y="72"/>
                                </a:lnTo>
                                <a:lnTo>
                                  <a:pt x="0" y="58"/>
                                </a:lnTo>
                                <a:lnTo>
                                  <a:pt x="0" y="44"/>
                                </a:lnTo>
                                <a:close/>
                                <a:moveTo>
                                  <a:pt x="9" y="44"/>
                                </a:moveTo>
                                <a:lnTo>
                                  <a:pt x="14" y="58"/>
                                </a:lnTo>
                                <a:lnTo>
                                  <a:pt x="14" y="72"/>
                                </a:lnTo>
                                <a:lnTo>
                                  <a:pt x="19" y="77"/>
                                </a:lnTo>
                                <a:lnTo>
                                  <a:pt x="24" y="82"/>
                                </a:lnTo>
                                <a:lnTo>
                                  <a:pt x="28" y="77"/>
                                </a:lnTo>
                                <a:lnTo>
                                  <a:pt x="33" y="77"/>
                                </a:lnTo>
                                <a:lnTo>
                                  <a:pt x="33" y="72"/>
                                </a:lnTo>
                                <a:lnTo>
                                  <a:pt x="38" y="67"/>
                                </a:lnTo>
                                <a:lnTo>
                                  <a:pt x="38" y="58"/>
                                </a:lnTo>
                                <a:lnTo>
                                  <a:pt x="38" y="39"/>
                                </a:lnTo>
                                <a:lnTo>
                                  <a:pt x="38" y="29"/>
                                </a:lnTo>
                                <a:lnTo>
                                  <a:pt x="38" y="15"/>
                                </a:lnTo>
                                <a:lnTo>
                                  <a:pt x="33" y="10"/>
                                </a:lnTo>
                                <a:lnTo>
                                  <a:pt x="33" y="5"/>
                                </a:lnTo>
                                <a:lnTo>
                                  <a:pt x="28" y="5"/>
                                </a:lnTo>
                                <a:lnTo>
                                  <a:pt x="24" y="5"/>
                                </a:lnTo>
                                <a:lnTo>
                                  <a:pt x="19" y="10"/>
                                </a:lnTo>
                                <a:lnTo>
                                  <a:pt x="14" y="15"/>
                                </a:lnTo>
                                <a:lnTo>
                                  <a:pt x="14" y="24"/>
                                </a:lnTo>
                                <a:lnTo>
                                  <a:pt x="14" y="34"/>
                                </a:lnTo>
                                <a:lnTo>
                                  <a:pt x="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170"/>
                        <wps:cNvSpPr>
                          <a:spLocks/>
                        </wps:cNvSpPr>
                        <wps:spPr bwMode="auto">
                          <a:xfrm>
                            <a:off x="3319717" y="2690150"/>
                            <a:ext cx="17810" cy="38855"/>
                          </a:xfrm>
                          <a:custGeom>
                            <a:avLst/>
                            <a:gdLst>
                              <a:gd name="T0" fmla="*/ 19 w 33"/>
                              <a:gd name="T1" fmla="*/ 0 h 72"/>
                              <a:gd name="T2" fmla="*/ 19 w 33"/>
                              <a:gd name="T3" fmla="*/ 19 h 72"/>
                              <a:gd name="T4" fmla="*/ 33 w 33"/>
                              <a:gd name="T5" fmla="*/ 19 h 72"/>
                              <a:gd name="T6" fmla="*/ 33 w 33"/>
                              <a:gd name="T7" fmla="*/ 24 h 72"/>
                              <a:gd name="T8" fmla="*/ 19 w 33"/>
                              <a:gd name="T9" fmla="*/ 24 h 72"/>
                              <a:gd name="T10" fmla="*/ 19 w 33"/>
                              <a:gd name="T11" fmla="*/ 57 h 72"/>
                              <a:gd name="T12" fmla="*/ 19 w 33"/>
                              <a:gd name="T13" fmla="*/ 62 h 72"/>
                              <a:gd name="T14" fmla="*/ 19 w 33"/>
                              <a:gd name="T15" fmla="*/ 62 h 72"/>
                              <a:gd name="T16" fmla="*/ 24 w 33"/>
                              <a:gd name="T17" fmla="*/ 67 h 72"/>
                              <a:gd name="T18" fmla="*/ 24 w 33"/>
                              <a:gd name="T19" fmla="*/ 67 h 72"/>
                              <a:gd name="T20" fmla="*/ 29 w 33"/>
                              <a:gd name="T21" fmla="*/ 67 h 72"/>
                              <a:gd name="T22" fmla="*/ 29 w 33"/>
                              <a:gd name="T23" fmla="*/ 67 h 72"/>
                              <a:gd name="T24" fmla="*/ 29 w 33"/>
                              <a:gd name="T25" fmla="*/ 62 h 72"/>
                              <a:gd name="T26" fmla="*/ 33 w 33"/>
                              <a:gd name="T27" fmla="*/ 62 h 72"/>
                              <a:gd name="T28" fmla="*/ 33 w 33"/>
                              <a:gd name="T29" fmla="*/ 62 h 72"/>
                              <a:gd name="T30" fmla="*/ 33 w 33"/>
                              <a:gd name="T31" fmla="*/ 67 h 72"/>
                              <a:gd name="T32" fmla="*/ 29 w 33"/>
                              <a:gd name="T33" fmla="*/ 72 h 72"/>
                              <a:gd name="T34" fmla="*/ 24 w 33"/>
                              <a:gd name="T35" fmla="*/ 72 h 72"/>
                              <a:gd name="T36" fmla="*/ 19 w 33"/>
                              <a:gd name="T37" fmla="*/ 72 h 72"/>
                              <a:gd name="T38" fmla="*/ 19 w 33"/>
                              <a:gd name="T39" fmla="*/ 72 h 72"/>
                              <a:gd name="T40" fmla="*/ 14 w 33"/>
                              <a:gd name="T41" fmla="*/ 72 h 72"/>
                              <a:gd name="T42" fmla="*/ 14 w 33"/>
                              <a:gd name="T43" fmla="*/ 72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9 w 33"/>
                              <a:gd name="T59" fmla="*/ 14 h 72"/>
                              <a:gd name="T60" fmla="*/ 9 w 33"/>
                              <a:gd name="T61" fmla="*/ 14 h 72"/>
                              <a:gd name="T62" fmla="*/ 14 w 33"/>
                              <a:gd name="T63" fmla="*/ 10 h 72"/>
                              <a:gd name="T64" fmla="*/ 14 w 33"/>
                              <a:gd name="T65" fmla="*/ 5 h 72"/>
                              <a:gd name="T66" fmla="*/ 19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33" y="19"/>
                                </a:lnTo>
                                <a:lnTo>
                                  <a:pt x="33" y="24"/>
                                </a:lnTo>
                                <a:lnTo>
                                  <a:pt x="19" y="24"/>
                                </a:lnTo>
                                <a:lnTo>
                                  <a:pt x="19" y="57"/>
                                </a:lnTo>
                                <a:lnTo>
                                  <a:pt x="19" y="62"/>
                                </a:lnTo>
                                <a:lnTo>
                                  <a:pt x="24" y="67"/>
                                </a:lnTo>
                                <a:lnTo>
                                  <a:pt x="29" y="67"/>
                                </a:lnTo>
                                <a:lnTo>
                                  <a:pt x="29" y="62"/>
                                </a:lnTo>
                                <a:lnTo>
                                  <a:pt x="33" y="62"/>
                                </a:lnTo>
                                <a:lnTo>
                                  <a:pt x="33" y="67"/>
                                </a:lnTo>
                                <a:lnTo>
                                  <a:pt x="29" y="72"/>
                                </a:lnTo>
                                <a:lnTo>
                                  <a:pt x="24" y="72"/>
                                </a:lnTo>
                                <a:lnTo>
                                  <a:pt x="19" y="72"/>
                                </a:lnTo>
                                <a:lnTo>
                                  <a:pt x="14" y="72"/>
                                </a:lnTo>
                                <a:lnTo>
                                  <a:pt x="9" y="67"/>
                                </a:lnTo>
                                <a:lnTo>
                                  <a:pt x="9" y="62"/>
                                </a:lnTo>
                                <a:lnTo>
                                  <a:pt x="9" y="57"/>
                                </a:lnTo>
                                <a:lnTo>
                                  <a:pt x="9" y="24"/>
                                </a:lnTo>
                                <a:lnTo>
                                  <a:pt x="0" y="24"/>
                                </a:lnTo>
                                <a:lnTo>
                                  <a:pt x="0" y="19"/>
                                </a:lnTo>
                                <a:lnTo>
                                  <a:pt x="5" y="19"/>
                                </a:lnTo>
                                <a:lnTo>
                                  <a:pt x="9"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171"/>
                        <wps:cNvSpPr>
                          <a:spLocks noEditPoints="1"/>
                        </wps:cNvSpPr>
                        <wps:spPr bwMode="auto">
                          <a:xfrm>
                            <a:off x="3340225" y="2700403"/>
                            <a:ext cx="28604" cy="28601"/>
                          </a:xfrm>
                          <a:custGeom>
                            <a:avLst/>
                            <a:gdLst>
                              <a:gd name="T0" fmla="*/ 24 w 53"/>
                              <a:gd name="T1" fmla="*/ 0 h 53"/>
                              <a:gd name="T2" fmla="*/ 39 w 53"/>
                              <a:gd name="T3" fmla="*/ 0 h 53"/>
                              <a:gd name="T4" fmla="*/ 43 w 53"/>
                              <a:gd name="T5" fmla="*/ 10 h 53"/>
                              <a:gd name="T6" fmla="*/ 48 w 53"/>
                              <a:gd name="T7" fmla="*/ 15 h 53"/>
                              <a:gd name="T8" fmla="*/ 53 w 53"/>
                              <a:gd name="T9" fmla="*/ 24 h 53"/>
                              <a:gd name="T10" fmla="*/ 48 w 53"/>
                              <a:gd name="T11" fmla="*/ 34 h 53"/>
                              <a:gd name="T12" fmla="*/ 48 w 53"/>
                              <a:gd name="T13" fmla="*/ 38 h 53"/>
                              <a:gd name="T14" fmla="*/ 43 w 53"/>
                              <a:gd name="T15" fmla="*/ 48 h 53"/>
                              <a:gd name="T16" fmla="*/ 39 w 53"/>
                              <a:gd name="T17" fmla="*/ 53 h 53"/>
                              <a:gd name="T18" fmla="*/ 34 w 53"/>
                              <a:gd name="T19" fmla="*/ 53 h 53"/>
                              <a:gd name="T20" fmla="*/ 24 w 53"/>
                              <a:gd name="T21" fmla="*/ 53 h 53"/>
                              <a:gd name="T22" fmla="*/ 15 w 53"/>
                              <a:gd name="T23" fmla="*/ 53 h 53"/>
                              <a:gd name="T24" fmla="*/ 5 w 53"/>
                              <a:gd name="T25" fmla="*/ 43 h 53"/>
                              <a:gd name="T26" fmla="*/ 0 w 53"/>
                              <a:gd name="T27" fmla="*/ 38 h 53"/>
                              <a:gd name="T28" fmla="*/ 0 w 53"/>
                              <a:gd name="T29" fmla="*/ 29 h 53"/>
                              <a:gd name="T30" fmla="*/ 0 w 53"/>
                              <a:gd name="T31" fmla="*/ 19 h 53"/>
                              <a:gd name="T32" fmla="*/ 5 w 53"/>
                              <a:gd name="T33" fmla="*/ 15 h 53"/>
                              <a:gd name="T34" fmla="*/ 5 w 53"/>
                              <a:gd name="T35" fmla="*/ 5 h 53"/>
                              <a:gd name="T36" fmla="*/ 15 w 53"/>
                              <a:gd name="T37" fmla="*/ 0 h 53"/>
                              <a:gd name="T38" fmla="*/ 19 w 53"/>
                              <a:gd name="T39" fmla="*/ 0 h 53"/>
                              <a:gd name="T40" fmla="*/ 24 w 53"/>
                              <a:gd name="T41" fmla="*/ 0 h 53"/>
                              <a:gd name="T42" fmla="*/ 24 w 53"/>
                              <a:gd name="T43" fmla="*/ 0 h 53"/>
                              <a:gd name="T44" fmla="*/ 19 w 53"/>
                              <a:gd name="T45" fmla="*/ 0 h 53"/>
                              <a:gd name="T46" fmla="*/ 19 w 53"/>
                              <a:gd name="T47" fmla="*/ 5 h 53"/>
                              <a:gd name="T48" fmla="*/ 15 w 53"/>
                              <a:gd name="T49" fmla="*/ 5 h 53"/>
                              <a:gd name="T50" fmla="*/ 15 w 53"/>
                              <a:gd name="T51" fmla="*/ 10 h 53"/>
                              <a:gd name="T52" fmla="*/ 10 w 53"/>
                              <a:gd name="T53" fmla="*/ 15 h 53"/>
                              <a:gd name="T54" fmla="*/ 10 w 53"/>
                              <a:gd name="T55" fmla="*/ 24 h 53"/>
                              <a:gd name="T56" fmla="*/ 10 w 53"/>
                              <a:gd name="T57" fmla="*/ 34 h 53"/>
                              <a:gd name="T58" fmla="*/ 15 w 53"/>
                              <a:gd name="T59" fmla="*/ 43 h 53"/>
                              <a:gd name="T60" fmla="*/ 19 w 53"/>
                              <a:gd name="T61" fmla="*/ 48 h 53"/>
                              <a:gd name="T62" fmla="*/ 29 w 53"/>
                              <a:gd name="T63" fmla="*/ 53 h 53"/>
                              <a:gd name="T64" fmla="*/ 34 w 53"/>
                              <a:gd name="T65" fmla="*/ 48 h 53"/>
                              <a:gd name="T66" fmla="*/ 39 w 53"/>
                              <a:gd name="T67" fmla="*/ 48 h 53"/>
                              <a:gd name="T68" fmla="*/ 39 w 53"/>
                              <a:gd name="T69" fmla="*/ 38 h 53"/>
                              <a:gd name="T70" fmla="*/ 39 w 53"/>
                              <a:gd name="T71" fmla="*/ 29 h 53"/>
                              <a:gd name="T72" fmla="*/ 39 w 53"/>
                              <a:gd name="T73" fmla="*/ 19 h 53"/>
                              <a:gd name="T74" fmla="*/ 34 w 53"/>
                              <a:gd name="T75" fmla="*/ 10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9" y="0"/>
                                </a:lnTo>
                                <a:lnTo>
                                  <a:pt x="43" y="10"/>
                                </a:lnTo>
                                <a:lnTo>
                                  <a:pt x="48" y="15"/>
                                </a:lnTo>
                                <a:lnTo>
                                  <a:pt x="53" y="24"/>
                                </a:lnTo>
                                <a:lnTo>
                                  <a:pt x="48" y="34"/>
                                </a:lnTo>
                                <a:lnTo>
                                  <a:pt x="48" y="38"/>
                                </a:lnTo>
                                <a:lnTo>
                                  <a:pt x="43" y="48"/>
                                </a:lnTo>
                                <a:lnTo>
                                  <a:pt x="39" y="53"/>
                                </a:lnTo>
                                <a:lnTo>
                                  <a:pt x="34" y="53"/>
                                </a:lnTo>
                                <a:lnTo>
                                  <a:pt x="24" y="53"/>
                                </a:lnTo>
                                <a:lnTo>
                                  <a:pt x="15" y="53"/>
                                </a:lnTo>
                                <a:lnTo>
                                  <a:pt x="5" y="43"/>
                                </a:lnTo>
                                <a:lnTo>
                                  <a:pt x="0" y="38"/>
                                </a:lnTo>
                                <a:lnTo>
                                  <a:pt x="0" y="29"/>
                                </a:lnTo>
                                <a:lnTo>
                                  <a:pt x="0" y="19"/>
                                </a:lnTo>
                                <a:lnTo>
                                  <a:pt x="5" y="15"/>
                                </a:lnTo>
                                <a:lnTo>
                                  <a:pt x="5" y="5"/>
                                </a:lnTo>
                                <a:lnTo>
                                  <a:pt x="15" y="0"/>
                                </a:lnTo>
                                <a:lnTo>
                                  <a:pt x="19" y="0"/>
                                </a:lnTo>
                                <a:lnTo>
                                  <a:pt x="24" y="0"/>
                                </a:lnTo>
                                <a:close/>
                                <a:moveTo>
                                  <a:pt x="24" y="0"/>
                                </a:moveTo>
                                <a:lnTo>
                                  <a:pt x="19" y="0"/>
                                </a:lnTo>
                                <a:lnTo>
                                  <a:pt x="19" y="5"/>
                                </a:lnTo>
                                <a:lnTo>
                                  <a:pt x="15" y="5"/>
                                </a:lnTo>
                                <a:lnTo>
                                  <a:pt x="15" y="10"/>
                                </a:lnTo>
                                <a:lnTo>
                                  <a:pt x="10" y="15"/>
                                </a:lnTo>
                                <a:lnTo>
                                  <a:pt x="10" y="24"/>
                                </a:lnTo>
                                <a:lnTo>
                                  <a:pt x="10" y="34"/>
                                </a:lnTo>
                                <a:lnTo>
                                  <a:pt x="15" y="43"/>
                                </a:lnTo>
                                <a:lnTo>
                                  <a:pt x="19" y="48"/>
                                </a:lnTo>
                                <a:lnTo>
                                  <a:pt x="29" y="53"/>
                                </a:lnTo>
                                <a:lnTo>
                                  <a:pt x="34" y="48"/>
                                </a:lnTo>
                                <a:lnTo>
                                  <a:pt x="39" y="48"/>
                                </a:lnTo>
                                <a:lnTo>
                                  <a:pt x="39" y="38"/>
                                </a:lnTo>
                                <a:lnTo>
                                  <a:pt x="39" y="29"/>
                                </a:lnTo>
                                <a:lnTo>
                                  <a:pt x="39" y="19"/>
                                </a:lnTo>
                                <a:lnTo>
                                  <a:pt x="34" y="10"/>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172"/>
                        <wps:cNvSpPr>
                          <a:spLocks/>
                        </wps:cNvSpPr>
                        <wps:spPr bwMode="auto">
                          <a:xfrm>
                            <a:off x="3387180" y="2684753"/>
                            <a:ext cx="28065" cy="44251"/>
                          </a:xfrm>
                          <a:custGeom>
                            <a:avLst/>
                            <a:gdLst>
                              <a:gd name="T0" fmla="*/ 52 w 52"/>
                              <a:gd name="T1" fmla="*/ 67 h 82"/>
                              <a:gd name="T2" fmla="*/ 48 w 52"/>
                              <a:gd name="T3" fmla="*/ 82 h 82"/>
                              <a:gd name="T4" fmla="*/ 0 w 52"/>
                              <a:gd name="T5" fmla="*/ 82 h 82"/>
                              <a:gd name="T6" fmla="*/ 0 w 52"/>
                              <a:gd name="T7" fmla="*/ 82 h 82"/>
                              <a:gd name="T8" fmla="*/ 19 w 52"/>
                              <a:gd name="T9" fmla="*/ 63 h 82"/>
                              <a:gd name="T10" fmla="*/ 28 w 52"/>
                              <a:gd name="T11" fmla="*/ 48 h 82"/>
                              <a:gd name="T12" fmla="*/ 38 w 52"/>
                              <a:gd name="T13" fmla="*/ 39 h 82"/>
                              <a:gd name="T14" fmla="*/ 38 w 52"/>
                              <a:gd name="T15" fmla="*/ 29 h 82"/>
                              <a:gd name="T16" fmla="*/ 38 w 52"/>
                              <a:gd name="T17" fmla="*/ 20 h 82"/>
                              <a:gd name="T18" fmla="*/ 33 w 52"/>
                              <a:gd name="T19" fmla="*/ 15 h 82"/>
                              <a:gd name="T20" fmla="*/ 28 w 52"/>
                              <a:gd name="T21" fmla="*/ 10 h 82"/>
                              <a:gd name="T22" fmla="*/ 24 w 52"/>
                              <a:gd name="T23" fmla="*/ 10 h 82"/>
                              <a:gd name="T24" fmla="*/ 19 w 52"/>
                              <a:gd name="T25" fmla="*/ 10 h 82"/>
                              <a:gd name="T26" fmla="*/ 14 w 52"/>
                              <a:gd name="T27" fmla="*/ 15 h 82"/>
                              <a:gd name="T28" fmla="*/ 9 w 52"/>
                              <a:gd name="T29" fmla="*/ 20 h 82"/>
                              <a:gd name="T30" fmla="*/ 4 w 52"/>
                              <a:gd name="T31" fmla="*/ 24 h 82"/>
                              <a:gd name="T32" fmla="*/ 4 w 52"/>
                              <a:gd name="T33" fmla="*/ 24 h 82"/>
                              <a:gd name="T34" fmla="*/ 4 w 52"/>
                              <a:gd name="T35" fmla="*/ 15 h 82"/>
                              <a:gd name="T36" fmla="*/ 9 w 52"/>
                              <a:gd name="T37" fmla="*/ 5 h 82"/>
                              <a:gd name="T38" fmla="*/ 19 w 52"/>
                              <a:gd name="T39" fmla="*/ 5 h 82"/>
                              <a:gd name="T40" fmla="*/ 28 w 52"/>
                              <a:gd name="T41" fmla="*/ 0 h 82"/>
                              <a:gd name="T42" fmla="*/ 33 w 52"/>
                              <a:gd name="T43" fmla="*/ 5 h 82"/>
                              <a:gd name="T44" fmla="*/ 43 w 52"/>
                              <a:gd name="T45" fmla="*/ 10 h 82"/>
                              <a:gd name="T46" fmla="*/ 48 w 52"/>
                              <a:gd name="T47" fmla="*/ 15 h 82"/>
                              <a:gd name="T48" fmla="*/ 48 w 52"/>
                              <a:gd name="T49" fmla="*/ 24 h 82"/>
                              <a:gd name="T50" fmla="*/ 48 w 52"/>
                              <a:gd name="T51" fmla="*/ 29 h 82"/>
                              <a:gd name="T52" fmla="*/ 48 w 52"/>
                              <a:gd name="T53" fmla="*/ 34 h 82"/>
                              <a:gd name="T54" fmla="*/ 43 w 52"/>
                              <a:gd name="T55" fmla="*/ 44 h 82"/>
                              <a:gd name="T56" fmla="*/ 33 w 52"/>
                              <a:gd name="T57" fmla="*/ 53 h 82"/>
                              <a:gd name="T58" fmla="*/ 19 w 52"/>
                              <a:gd name="T59" fmla="*/ 67 h 82"/>
                              <a:gd name="T60" fmla="*/ 14 w 52"/>
                              <a:gd name="T61" fmla="*/ 72 h 82"/>
                              <a:gd name="T62" fmla="*/ 33 w 52"/>
                              <a:gd name="T63" fmla="*/ 72 h 82"/>
                              <a:gd name="T64" fmla="*/ 38 w 52"/>
                              <a:gd name="T65" fmla="*/ 72 h 82"/>
                              <a:gd name="T66" fmla="*/ 43 w 52"/>
                              <a:gd name="T67" fmla="*/ 72 h 82"/>
                              <a:gd name="T68" fmla="*/ 48 w 52"/>
                              <a:gd name="T69" fmla="*/ 72 h 82"/>
                              <a:gd name="T70" fmla="*/ 48 w 52"/>
                              <a:gd name="T71" fmla="*/ 72 h 82"/>
                              <a:gd name="T72" fmla="*/ 52 w 52"/>
                              <a:gd name="T73" fmla="*/ 67 h 82"/>
                              <a:gd name="T74" fmla="*/ 52 w 52"/>
                              <a:gd name="T75" fmla="*/ 67 h 82"/>
                              <a:gd name="T76" fmla="*/ 52 w 52"/>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82">
                                <a:moveTo>
                                  <a:pt x="52" y="67"/>
                                </a:moveTo>
                                <a:lnTo>
                                  <a:pt x="48" y="82"/>
                                </a:lnTo>
                                <a:lnTo>
                                  <a:pt x="0" y="82"/>
                                </a:lnTo>
                                <a:lnTo>
                                  <a:pt x="19" y="63"/>
                                </a:lnTo>
                                <a:lnTo>
                                  <a:pt x="28" y="48"/>
                                </a:lnTo>
                                <a:lnTo>
                                  <a:pt x="38" y="39"/>
                                </a:lnTo>
                                <a:lnTo>
                                  <a:pt x="38" y="29"/>
                                </a:lnTo>
                                <a:lnTo>
                                  <a:pt x="38" y="20"/>
                                </a:lnTo>
                                <a:lnTo>
                                  <a:pt x="33" y="15"/>
                                </a:lnTo>
                                <a:lnTo>
                                  <a:pt x="28" y="10"/>
                                </a:lnTo>
                                <a:lnTo>
                                  <a:pt x="24" y="10"/>
                                </a:lnTo>
                                <a:lnTo>
                                  <a:pt x="19" y="10"/>
                                </a:lnTo>
                                <a:lnTo>
                                  <a:pt x="14" y="15"/>
                                </a:lnTo>
                                <a:lnTo>
                                  <a:pt x="9" y="20"/>
                                </a:lnTo>
                                <a:lnTo>
                                  <a:pt x="4" y="24"/>
                                </a:lnTo>
                                <a:lnTo>
                                  <a:pt x="4" y="15"/>
                                </a:lnTo>
                                <a:lnTo>
                                  <a:pt x="9" y="5"/>
                                </a:lnTo>
                                <a:lnTo>
                                  <a:pt x="19" y="5"/>
                                </a:lnTo>
                                <a:lnTo>
                                  <a:pt x="28" y="0"/>
                                </a:lnTo>
                                <a:lnTo>
                                  <a:pt x="33" y="5"/>
                                </a:lnTo>
                                <a:lnTo>
                                  <a:pt x="43" y="10"/>
                                </a:lnTo>
                                <a:lnTo>
                                  <a:pt x="48" y="15"/>
                                </a:lnTo>
                                <a:lnTo>
                                  <a:pt x="48" y="24"/>
                                </a:lnTo>
                                <a:lnTo>
                                  <a:pt x="48" y="29"/>
                                </a:lnTo>
                                <a:lnTo>
                                  <a:pt x="48" y="34"/>
                                </a:lnTo>
                                <a:lnTo>
                                  <a:pt x="43" y="44"/>
                                </a:lnTo>
                                <a:lnTo>
                                  <a:pt x="33" y="53"/>
                                </a:lnTo>
                                <a:lnTo>
                                  <a:pt x="19" y="67"/>
                                </a:lnTo>
                                <a:lnTo>
                                  <a:pt x="14" y="72"/>
                                </a:lnTo>
                                <a:lnTo>
                                  <a:pt x="33" y="72"/>
                                </a:lnTo>
                                <a:lnTo>
                                  <a:pt x="38" y="72"/>
                                </a:lnTo>
                                <a:lnTo>
                                  <a:pt x="43" y="72"/>
                                </a:lnTo>
                                <a:lnTo>
                                  <a:pt x="48" y="72"/>
                                </a:lnTo>
                                <a:lnTo>
                                  <a:pt x="52"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173"/>
                        <wps:cNvSpPr>
                          <a:spLocks/>
                        </wps:cNvSpPr>
                        <wps:spPr bwMode="auto">
                          <a:xfrm>
                            <a:off x="3420641" y="2687452"/>
                            <a:ext cx="36160" cy="41553"/>
                          </a:xfrm>
                          <a:custGeom>
                            <a:avLst/>
                            <a:gdLst>
                              <a:gd name="T0" fmla="*/ 24 w 67"/>
                              <a:gd name="T1" fmla="*/ 0 h 77"/>
                              <a:gd name="T2" fmla="*/ 24 w 67"/>
                              <a:gd name="T3" fmla="*/ 34 h 77"/>
                              <a:gd name="T4" fmla="*/ 38 w 67"/>
                              <a:gd name="T5" fmla="*/ 34 h 77"/>
                              <a:gd name="T6" fmla="*/ 43 w 67"/>
                              <a:gd name="T7" fmla="*/ 34 h 77"/>
                              <a:gd name="T8" fmla="*/ 48 w 67"/>
                              <a:gd name="T9" fmla="*/ 34 h 77"/>
                              <a:gd name="T10" fmla="*/ 53 w 67"/>
                              <a:gd name="T11" fmla="*/ 29 h 77"/>
                              <a:gd name="T12" fmla="*/ 53 w 67"/>
                              <a:gd name="T13" fmla="*/ 24 h 77"/>
                              <a:gd name="T14" fmla="*/ 53 w 67"/>
                              <a:gd name="T15" fmla="*/ 24 h 77"/>
                              <a:gd name="T16" fmla="*/ 53 w 67"/>
                              <a:gd name="T17" fmla="*/ 48 h 77"/>
                              <a:gd name="T18" fmla="*/ 53 w 67"/>
                              <a:gd name="T19" fmla="*/ 48 h 77"/>
                              <a:gd name="T20" fmla="*/ 53 w 67"/>
                              <a:gd name="T21" fmla="*/ 43 h 77"/>
                              <a:gd name="T22" fmla="*/ 53 w 67"/>
                              <a:gd name="T23" fmla="*/ 43 h 77"/>
                              <a:gd name="T24" fmla="*/ 48 w 67"/>
                              <a:gd name="T25" fmla="*/ 39 h 77"/>
                              <a:gd name="T26" fmla="*/ 48 w 67"/>
                              <a:gd name="T27" fmla="*/ 39 h 77"/>
                              <a:gd name="T28" fmla="*/ 43 w 67"/>
                              <a:gd name="T29" fmla="*/ 39 h 77"/>
                              <a:gd name="T30" fmla="*/ 38 w 67"/>
                              <a:gd name="T31" fmla="*/ 39 h 77"/>
                              <a:gd name="T32" fmla="*/ 24 w 67"/>
                              <a:gd name="T33" fmla="*/ 39 h 77"/>
                              <a:gd name="T34" fmla="*/ 24 w 67"/>
                              <a:gd name="T35" fmla="*/ 62 h 77"/>
                              <a:gd name="T36" fmla="*/ 24 w 67"/>
                              <a:gd name="T37" fmla="*/ 67 h 77"/>
                              <a:gd name="T38" fmla="*/ 24 w 67"/>
                              <a:gd name="T39" fmla="*/ 72 h 77"/>
                              <a:gd name="T40" fmla="*/ 24 w 67"/>
                              <a:gd name="T41" fmla="*/ 72 h 77"/>
                              <a:gd name="T42" fmla="*/ 24 w 67"/>
                              <a:gd name="T43" fmla="*/ 72 h 77"/>
                              <a:gd name="T44" fmla="*/ 24 w 67"/>
                              <a:gd name="T45" fmla="*/ 72 h 77"/>
                              <a:gd name="T46" fmla="*/ 29 w 67"/>
                              <a:gd name="T47" fmla="*/ 72 h 77"/>
                              <a:gd name="T48" fmla="*/ 43 w 67"/>
                              <a:gd name="T49" fmla="*/ 72 h 77"/>
                              <a:gd name="T50" fmla="*/ 48 w 67"/>
                              <a:gd name="T51" fmla="*/ 72 h 77"/>
                              <a:gd name="T52" fmla="*/ 53 w 67"/>
                              <a:gd name="T53" fmla="*/ 72 h 77"/>
                              <a:gd name="T54" fmla="*/ 53 w 67"/>
                              <a:gd name="T55" fmla="*/ 72 h 77"/>
                              <a:gd name="T56" fmla="*/ 58 w 67"/>
                              <a:gd name="T57" fmla="*/ 67 h 77"/>
                              <a:gd name="T58" fmla="*/ 62 w 67"/>
                              <a:gd name="T59" fmla="*/ 62 h 77"/>
                              <a:gd name="T60" fmla="*/ 67 w 67"/>
                              <a:gd name="T61" fmla="*/ 58 h 77"/>
                              <a:gd name="T62" fmla="*/ 67 w 67"/>
                              <a:gd name="T63" fmla="*/ 58 h 77"/>
                              <a:gd name="T64" fmla="*/ 62 w 67"/>
                              <a:gd name="T65" fmla="*/ 77 h 77"/>
                              <a:gd name="T66" fmla="*/ 0 w 67"/>
                              <a:gd name="T67" fmla="*/ 77 h 77"/>
                              <a:gd name="T68" fmla="*/ 0 w 67"/>
                              <a:gd name="T69" fmla="*/ 77 h 77"/>
                              <a:gd name="T70" fmla="*/ 0 w 67"/>
                              <a:gd name="T71" fmla="*/ 77 h 77"/>
                              <a:gd name="T72" fmla="*/ 5 w 67"/>
                              <a:gd name="T73" fmla="*/ 77 h 77"/>
                              <a:gd name="T74" fmla="*/ 10 w 67"/>
                              <a:gd name="T75" fmla="*/ 72 h 77"/>
                              <a:gd name="T76" fmla="*/ 10 w 67"/>
                              <a:gd name="T77" fmla="*/ 72 h 77"/>
                              <a:gd name="T78" fmla="*/ 10 w 67"/>
                              <a:gd name="T79" fmla="*/ 72 h 77"/>
                              <a:gd name="T80" fmla="*/ 10 w 67"/>
                              <a:gd name="T81" fmla="*/ 67 h 77"/>
                              <a:gd name="T82" fmla="*/ 10 w 67"/>
                              <a:gd name="T83" fmla="*/ 62 h 77"/>
                              <a:gd name="T84" fmla="*/ 10 w 67"/>
                              <a:gd name="T85" fmla="*/ 10 h 77"/>
                              <a:gd name="T86" fmla="*/ 10 w 67"/>
                              <a:gd name="T87" fmla="*/ 5 h 77"/>
                              <a:gd name="T88" fmla="*/ 10 w 67"/>
                              <a:gd name="T89" fmla="*/ 0 h 77"/>
                              <a:gd name="T90" fmla="*/ 5 w 67"/>
                              <a:gd name="T91" fmla="*/ 0 h 77"/>
                              <a:gd name="T92" fmla="*/ 0 w 67"/>
                              <a:gd name="T93" fmla="*/ 0 h 77"/>
                              <a:gd name="T94" fmla="*/ 0 w 67"/>
                              <a:gd name="T95" fmla="*/ 0 h 77"/>
                              <a:gd name="T96" fmla="*/ 0 w 67"/>
                              <a:gd name="T97" fmla="*/ 0 h 77"/>
                              <a:gd name="T98" fmla="*/ 62 w 67"/>
                              <a:gd name="T99" fmla="*/ 0 h 77"/>
                              <a:gd name="T100" fmla="*/ 62 w 67"/>
                              <a:gd name="T101" fmla="*/ 15 h 77"/>
                              <a:gd name="T102" fmla="*/ 58 w 67"/>
                              <a:gd name="T103" fmla="*/ 15 h 77"/>
                              <a:gd name="T104" fmla="*/ 58 w 67"/>
                              <a:gd name="T105" fmla="*/ 10 h 77"/>
                              <a:gd name="T106" fmla="*/ 58 w 67"/>
                              <a:gd name="T107" fmla="*/ 5 h 77"/>
                              <a:gd name="T108" fmla="*/ 53 w 67"/>
                              <a:gd name="T109" fmla="*/ 5 h 77"/>
                              <a:gd name="T110" fmla="*/ 53 w 67"/>
                              <a:gd name="T111" fmla="*/ 5 h 77"/>
                              <a:gd name="T112" fmla="*/ 48 w 67"/>
                              <a:gd name="T113" fmla="*/ 0 h 77"/>
                              <a:gd name="T114" fmla="*/ 43 w 67"/>
                              <a:gd name="T115" fmla="*/ 0 h 77"/>
                              <a:gd name="T116" fmla="*/ 24 w 67"/>
                              <a:gd name="T1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7" h="77">
                                <a:moveTo>
                                  <a:pt x="24" y="0"/>
                                </a:moveTo>
                                <a:lnTo>
                                  <a:pt x="24" y="34"/>
                                </a:lnTo>
                                <a:lnTo>
                                  <a:pt x="38" y="34"/>
                                </a:lnTo>
                                <a:lnTo>
                                  <a:pt x="43" y="34"/>
                                </a:lnTo>
                                <a:lnTo>
                                  <a:pt x="48" y="34"/>
                                </a:lnTo>
                                <a:lnTo>
                                  <a:pt x="53" y="29"/>
                                </a:lnTo>
                                <a:lnTo>
                                  <a:pt x="53" y="24"/>
                                </a:lnTo>
                                <a:lnTo>
                                  <a:pt x="53" y="48"/>
                                </a:lnTo>
                                <a:lnTo>
                                  <a:pt x="53" y="43"/>
                                </a:lnTo>
                                <a:lnTo>
                                  <a:pt x="48" y="39"/>
                                </a:lnTo>
                                <a:lnTo>
                                  <a:pt x="43" y="39"/>
                                </a:lnTo>
                                <a:lnTo>
                                  <a:pt x="38" y="39"/>
                                </a:lnTo>
                                <a:lnTo>
                                  <a:pt x="24" y="39"/>
                                </a:lnTo>
                                <a:lnTo>
                                  <a:pt x="24" y="62"/>
                                </a:lnTo>
                                <a:lnTo>
                                  <a:pt x="24" y="67"/>
                                </a:lnTo>
                                <a:lnTo>
                                  <a:pt x="24" y="72"/>
                                </a:lnTo>
                                <a:lnTo>
                                  <a:pt x="29" y="72"/>
                                </a:lnTo>
                                <a:lnTo>
                                  <a:pt x="43" y="72"/>
                                </a:lnTo>
                                <a:lnTo>
                                  <a:pt x="48" y="72"/>
                                </a:lnTo>
                                <a:lnTo>
                                  <a:pt x="53" y="72"/>
                                </a:lnTo>
                                <a:lnTo>
                                  <a:pt x="58" y="67"/>
                                </a:lnTo>
                                <a:lnTo>
                                  <a:pt x="62" y="62"/>
                                </a:lnTo>
                                <a:lnTo>
                                  <a:pt x="67" y="58"/>
                                </a:lnTo>
                                <a:lnTo>
                                  <a:pt x="62" y="77"/>
                                </a:lnTo>
                                <a:lnTo>
                                  <a:pt x="0" y="77"/>
                                </a:lnTo>
                                <a:lnTo>
                                  <a:pt x="5" y="77"/>
                                </a:lnTo>
                                <a:lnTo>
                                  <a:pt x="10" y="72"/>
                                </a:lnTo>
                                <a:lnTo>
                                  <a:pt x="10" y="67"/>
                                </a:lnTo>
                                <a:lnTo>
                                  <a:pt x="10" y="62"/>
                                </a:lnTo>
                                <a:lnTo>
                                  <a:pt x="10" y="10"/>
                                </a:lnTo>
                                <a:lnTo>
                                  <a:pt x="10" y="5"/>
                                </a:lnTo>
                                <a:lnTo>
                                  <a:pt x="10" y="0"/>
                                </a:lnTo>
                                <a:lnTo>
                                  <a:pt x="5" y="0"/>
                                </a:lnTo>
                                <a:lnTo>
                                  <a:pt x="0" y="0"/>
                                </a:lnTo>
                                <a:lnTo>
                                  <a:pt x="62" y="0"/>
                                </a:lnTo>
                                <a:lnTo>
                                  <a:pt x="62" y="15"/>
                                </a:lnTo>
                                <a:lnTo>
                                  <a:pt x="58" y="15"/>
                                </a:lnTo>
                                <a:lnTo>
                                  <a:pt x="58" y="10"/>
                                </a:lnTo>
                                <a:lnTo>
                                  <a:pt x="58" y="5"/>
                                </a:lnTo>
                                <a:lnTo>
                                  <a:pt x="53" y="5"/>
                                </a:lnTo>
                                <a:lnTo>
                                  <a:pt x="48" y="0"/>
                                </a:lnTo>
                                <a:lnTo>
                                  <a:pt x="43"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Rectangle 1174"/>
                        <wps:cNvSpPr>
                          <a:spLocks noChangeArrowheads="1"/>
                        </wps:cNvSpPr>
                        <wps:spPr bwMode="auto">
                          <a:xfrm>
                            <a:off x="3475151" y="2713355"/>
                            <a:ext cx="33462" cy="2698"/>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Freeform 1175"/>
                        <wps:cNvSpPr>
                          <a:spLocks noEditPoints="1"/>
                        </wps:cNvSpPr>
                        <wps:spPr bwMode="auto">
                          <a:xfrm>
                            <a:off x="3508613" y="2684753"/>
                            <a:ext cx="28604" cy="44251"/>
                          </a:xfrm>
                          <a:custGeom>
                            <a:avLst/>
                            <a:gdLst>
                              <a:gd name="T0" fmla="*/ 0 w 53"/>
                              <a:gd name="T1" fmla="*/ 44 h 82"/>
                              <a:gd name="T2" fmla="*/ 5 w 53"/>
                              <a:gd name="T3" fmla="*/ 29 h 82"/>
                              <a:gd name="T4" fmla="*/ 5 w 53"/>
                              <a:gd name="T5" fmla="*/ 20 h 82"/>
                              <a:gd name="T6" fmla="*/ 10 w 53"/>
                              <a:gd name="T7" fmla="*/ 10 h 82"/>
                              <a:gd name="T8" fmla="*/ 19 w 53"/>
                              <a:gd name="T9" fmla="*/ 5 h 82"/>
                              <a:gd name="T10" fmla="*/ 24 w 53"/>
                              <a:gd name="T11" fmla="*/ 0 h 82"/>
                              <a:gd name="T12" fmla="*/ 29 w 53"/>
                              <a:gd name="T13" fmla="*/ 0 h 82"/>
                              <a:gd name="T14" fmla="*/ 38 w 53"/>
                              <a:gd name="T15" fmla="*/ 5 h 82"/>
                              <a:gd name="T16" fmla="*/ 43 w 53"/>
                              <a:gd name="T17" fmla="*/ 10 h 82"/>
                              <a:gd name="T18" fmla="*/ 53 w 53"/>
                              <a:gd name="T19" fmla="*/ 24 h 82"/>
                              <a:gd name="T20" fmla="*/ 53 w 53"/>
                              <a:gd name="T21" fmla="*/ 44 h 82"/>
                              <a:gd name="T22" fmla="*/ 53 w 53"/>
                              <a:gd name="T23" fmla="*/ 53 h 82"/>
                              <a:gd name="T24" fmla="*/ 48 w 53"/>
                              <a:gd name="T25" fmla="*/ 67 h 82"/>
                              <a:gd name="T26" fmla="*/ 43 w 53"/>
                              <a:gd name="T27" fmla="*/ 72 h 82"/>
                              <a:gd name="T28" fmla="*/ 38 w 53"/>
                              <a:gd name="T29" fmla="*/ 77 h 82"/>
                              <a:gd name="T30" fmla="*/ 34 w 53"/>
                              <a:gd name="T31" fmla="*/ 82 h 82"/>
                              <a:gd name="T32" fmla="*/ 29 w 53"/>
                              <a:gd name="T33" fmla="*/ 82 h 82"/>
                              <a:gd name="T34" fmla="*/ 19 w 53"/>
                              <a:gd name="T35" fmla="*/ 82 h 82"/>
                              <a:gd name="T36" fmla="*/ 10 w 53"/>
                              <a:gd name="T37" fmla="*/ 72 h 82"/>
                              <a:gd name="T38" fmla="*/ 5 w 53"/>
                              <a:gd name="T39" fmla="*/ 58 h 82"/>
                              <a:gd name="T40" fmla="*/ 0 w 53"/>
                              <a:gd name="T41" fmla="*/ 44 h 82"/>
                              <a:gd name="T42" fmla="*/ 14 w 53"/>
                              <a:gd name="T43" fmla="*/ 44 h 82"/>
                              <a:gd name="T44" fmla="*/ 14 w 53"/>
                              <a:gd name="T45" fmla="*/ 58 h 82"/>
                              <a:gd name="T46" fmla="*/ 19 w 53"/>
                              <a:gd name="T47" fmla="*/ 72 h 82"/>
                              <a:gd name="T48" fmla="*/ 24 w 53"/>
                              <a:gd name="T49" fmla="*/ 77 h 82"/>
                              <a:gd name="T50" fmla="*/ 29 w 53"/>
                              <a:gd name="T51" fmla="*/ 82 h 82"/>
                              <a:gd name="T52" fmla="*/ 29 w 53"/>
                              <a:gd name="T53" fmla="*/ 77 h 82"/>
                              <a:gd name="T54" fmla="*/ 34 w 53"/>
                              <a:gd name="T55" fmla="*/ 77 h 82"/>
                              <a:gd name="T56" fmla="*/ 38 w 53"/>
                              <a:gd name="T57" fmla="*/ 72 h 82"/>
                              <a:gd name="T58" fmla="*/ 38 w 53"/>
                              <a:gd name="T59" fmla="*/ 67 h 82"/>
                              <a:gd name="T60" fmla="*/ 43 w 53"/>
                              <a:gd name="T61" fmla="*/ 58 h 82"/>
                              <a:gd name="T62" fmla="*/ 43 w 53"/>
                              <a:gd name="T63" fmla="*/ 39 h 82"/>
                              <a:gd name="T64" fmla="*/ 43 w 53"/>
                              <a:gd name="T65" fmla="*/ 29 h 82"/>
                              <a:gd name="T66" fmla="*/ 38 w 53"/>
                              <a:gd name="T67" fmla="*/ 15 h 82"/>
                              <a:gd name="T68" fmla="*/ 38 w 53"/>
                              <a:gd name="T69" fmla="*/ 10 h 82"/>
                              <a:gd name="T70" fmla="*/ 34 w 53"/>
                              <a:gd name="T71" fmla="*/ 5 h 82"/>
                              <a:gd name="T72" fmla="*/ 29 w 53"/>
                              <a:gd name="T73" fmla="*/ 5 h 82"/>
                              <a:gd name="T74" fmla="*/ 29 w 53"/>
                              <a:gd name="T75" fmla="*/ 5 h 82"/>
                              <a:gd name="T76" fmla="*/ 24 w 53"/>
                              <a:gd name="T77" fmla="*/ 5 h 82"/>
                              <a:gd name="T78" fmla="*/ 19 w 53"/>
                              <a:gd name="T79" fmla="*/ 10 h 82"/>
                              <a:gd name="T80" fmla="*/ 19 w 53"/>
                              <a:gd name="T81" fmla="*/ 15 h 82"/>
                              <a:gd name="T82" fmla="*/ 14 w 53"/>
                              <a:gd name="T83" fmla="*/ 24 h 82"/>
                              <a:gd name="T84" fmla="*/ 14 w 53"/>
                              <a:gd name="T85" fmla="*/ 34 h 82"/>
                              <a:gd name="T86" fmla="*/ 14 w 53"/>
                              <a:gd name="T8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4"/>
                                </a:moveTo>
                                <a:lnTo>
                                  <a:pt x="5" y="29"/>
                                </a:lnTo>
                                <a:lnTo>
                                  <a:pt x="5" y="20"/>
                                </a:lnTo>
                                <a:lnTo>
                                  <a:pt x="10" y="10"/>
                                </a:lnTo>
                                <a:lnTo>
                                  <a:pt x="19" y="5"/>
                                </a:lnTo>
                                <a:lnTo>
                                  <a:pt x="24" y="0"/>
                                </a:lnTo>
                                <a:lnTo>
                                  <a:pt x="29" y="0"/>
                                </a:lnTo>
                                <a:lnTo>
                                  <a:pt x="38" y="5"/>
                                </a:lnTo>
                                <a:lnTo>
                                  <a:pt x="43" y="10"/>
                                </a:lnTo>
                                <a:lnTo>
                                  <a:pt x="53" y="24"/>
                                </a:lnTo>
                                <a:lnTo>
                                  <a:pt x="53" y="44"/>
                                </a:lnTo>
                                <a:lnTo>
                                  <a:pt x="53" y="53"/>
                                </a:lnTo>
                                <a:lnTo>
                                  <a:pt x="48" y="67"/>
                                </a:lnTo>
                                <a:lnTo>
                                  <a:pt x="43" y="72"/>
                                </a:lnTo>
                                <a:lnTo>
                                  <a:pt x="38" y="77"/>
                                </a:lnTo>
                                <a:lnTo>
                                  <a:pt x="34" y="82"/>
                                </a:lnTo>
                                <a:lnTo>
                                  <a:pt x="29" y="82"/>
                                </a:lnTo>
                                <a:lnTo>
                                  <a:pt x="19" y="82"/>
                                </a:lnTo>
                                <a:lnTo>
                                  <a:pt x="10" y="72"/>
                                </a:lnTo>
                                <a:lnTo>
                                  <a:pt x="5" y="58"/>
                                </a:lnTo>
                                <a:lnTo>
                                  <a:pt x="0" y="44"/>
                                </a:lnTo>
                                <a:close/>
                                <a:moveTo>
                                  <a:pt x="14" y="44"/>
                                </a:moveTo>
                                <a:lnTo>
                                  <a:pt x="14" y="58"/>
                                </a:lnTo>
                                <a:lnTo>
                                  <a:pt x="19" y="72"/>
                                </a:lnTo>
                                <a:lnTo>
                                  <a:pt x="24" y="77"/>
                                </a:lnTo>
                                <a:lnTo>
                                  <a:pt x="29" y="82"/>
                                </a:lnTo>
                                <a:lnTo>
                                  <a:pt x="29" y="77"/>
                                </a:lnTo>
                                <a:lnTo>
                                  <a:pt x="34" y="77"/>
                                </a:lnTo>
                                <a:lnTo>
                                  <a:pt x="38" y="72"/>
                                </a:lnTo>
                                <a:lnTo>
                                  <a:pt x="38" y="67"/>
                                </a:lnTo>
                                <a:lnTo>
                                  <a:pt x="43" y="58"/>
                                </a:lnTo>
                                <a:lnTo>
                                  <a:pt x="43" y="39"/>
                                </a:lnTo>
                                <a:lnTo>
                                  <a:pt x="43" y="29"/>
                                </a:lnTo>
                                <a:lnTo>
                                  <a:pt x="38" y="15"/>
                                </a:lnTo>
                                <a:lnTo>
                                  <a:pt x="38" y="10"/>
                                </a:lnTo>
                                <a:lnTo>
                                  <a:pt x="34" y="5"/>
                                </a:lnTo>
                                <a:lnTo>
                                  <a:pt x="29" y="5"/>
                                </a:lnTo>
                                <a:lnTo>
                                  <a:pt x="24" y="5"/>
                                </a:lnTo>
                                <a:lnTo>
                                  <a:pt x="19" y="10"/>
                                </a:lnTo>
                                <a:lnTo>
                                  <a:pt x="19" y="15"/>
                                </a:lnTo>
                                <a:lnTo>
                                  <a:pt x="14" y="24"/>
                                </a:lnTo>
                                <a:lnTo>
                                  <a:pt x="14" y="34"/>
                                </a:lnTo>
                                <a:lnTo>
                                  <a:pt x="14"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176"/>
                        <wps:cNvSpPr>
                          <a:spLocks/>
                        </wps:cNvSpPr>
                        <wps:spPr bwMode="auto">
                          <a:xfrm>
                            <a:off x="3542075" y="2687452"/>
                            <a:ext cx="25906" cy="41553"/>
                          </a:xfrm>
                          <a:custGeom>
                            <a:avLst/>
                            <a:gdLst>
                              <a:gd name="T0" fmla="*/ 48 w 48"/>
                              <a:gd name="T1" fmla="*/ 0 h 77"/>
                              <a:gd name="T2" fmla="*/ 44 w 48"/>
                              <a:gd name="T3" fmla="*/ 10 h 77"/>
                              <a:gd name="T4" fmla="*/ 20 w 48"/>
                              <a:gd name="T5" fmla="*/ 10 h 77"/>
                              <a:gd name="T6" fmla="*/ 15 w 48"/>
                              <a:gd name="T7" fmla="*/ 19 h 77"/>
                              <a:gd name="T8" fmla="*/ 29 w 48"/>
                              <a:gd name="T9" fmla="*/ 24 h 77"/>
                              <a:gd name="T10" fmla="*/ 39 w 48"/>
                              <a:gd name="T11" fmla="*/ 29 h 77"/>
                              <a:gd name="T12" fmla="*/ 44 w 48"/>
                              <a:gd name="T13" fmla="*/ 39 h 77"/>
                              <a:gd name="T14" fmla="*/ 48 w 48"/>
                              <a:gd name="T15" fmla="*/ 48 h 77"/>
                              <a:gd name="T16" fmla="*/ 48 w 48"/>
                              <a:gd name="T17" fmla="*/ 53 h 77"/>
                              <a:gd name="T18" fmla="*/ 44 w 48"/>
                              <a:gd name="T19" fmla="*/ 62 h 77"/>
                              <a:gd name="T20" fmla="*/ 44 w 48"/>
                              <a:gd name="T21" fmla="*/ 67 h 77"/>
                              <a:gd name="T22" fmla="*/ 39 w 48"/>
                              <a:gd name="T23" fmla="*/ 67 h 77"/>
                              <a:gd name="T24" fmla="*/ 34 w 48"/>
                              <a:gd name="T25" fmla="*/ 72 h 77"/>
                              <a:gd name="T26" fmla="*/ 29 w 48"/>
                              <a:gd name="T27" fmla="*/ 77 h 77"/>
                              <a:gd name="T28" fmla="*/ 24 w 48"/>
                              <a:gd name="T29" fmla="*/ 77 h 77"/>
                              <a:gd name="T30" fmla="*/ 15 w 48"/>
                              <a:gd name="T31" fmla="*/ 77 h 77"/>
                              <a:gd name="T32" fmla="*/ 10 w 48"/>
                              <a:gd name="T33" fmla="*/ 77 h 77"/>
                              <a:gd name="T34" fmla="*/ 5 w 48"/>
                              <a:gd name="T35" fmla="*/ 77 h 77"/>
                              <a:gd name="T36" fmla="*/ 0 w 48"/>
                              <a:gd name="T37" fmla="*/ 72 h 77"/>
                              <a:gd name="T38" fmla="*/ 0 w 48"/>
                              <a:gd name="T39" fmla="*/ 72 h 77"/>
                              <a:gd name="T40" fmla="*/ 0 w 48"/>
                              <a:gd name="T41" fmla="*/ 67 h 77"/>
                              <a:gd name="T42" fmla="*/ 5 w 48"/>
                              <a:gd name="T43" fmla="*/ 67 h 77"/>
                              <a:gd name="T44" fmla="*/ 5 w 48"/>
                              <a:gd name="T45" fmla="*/ 67 h 77"/>
                              <a:gd name="T46" fmla="*/ 5 w 48"/>
                              <a:gd name="T47" fmla="*/ 67 h 77"/>
                              <a:gd name="T48" fmla="*/ 10 w 48"/>
                              <a:gd name="T49" fmla="*/ 67 h 77"/>
                              <a:gd name="T50" fmla="*/ 10 w 48"/>
                              <a:gd name="T51" fmla="*/ 67 h 77"/>
                              <a:gd name="T52" fmla="*/ 10 w 48"/>
                              <a:gd name="T53" fmla="*/ 67 h 77"/>
                              <a:gd name="T54" fmla="*/ 15 w 48"/>
                              <a:gd name="T55" fmla="*/ 72 h 77"/>
                              <a:gd name="T56" fmla="*/ 20 w 48"/>
                              <a:gd name="T57" fmla="*/ 72 h 77"/>
                              <a:gd name="T58" fmla="*/ 20 w 48"/>
                              <a:gd name="T59" fmla="*/ 72 h 77"/>
                              <a:gd name="T60" fmla="*/ 29 w 48"/>
                              <a:gd name="T61" fmla="*/ 72 h 77"/>
                              <a:gd name="T62" fmla="*/ 34 w 48"/>
                              <a:gd name="T63" fmla="*/ 67 h 77"/>
                              <a:gd name="T64" fmla="*/ 39 w 48"/>
                              <a:gd name="T65" fmla="*/ 62 h 77"/>
                              <a:gd name="T66" fmla="*/ 39 w 48"/>
                              <a:gd name="T67" fmla="*/ 53 h 77"/>
                              <a:gd name="T68" fmla="*/ 39 w 48"/>
                              <a:gd name="T69" fmla="*/ 48 h 77"/>
                              <a:gd name="T70" fmla="*/ 34 w 48"/>
                              <a:gd name="T71" fmla="*/ 43 h 77"/>
                              <a:gd name="T72" fmla="*/ 29 w 48"/>
                              <a:gd name="T73" fmla="*/ 34 h 77"/>
                              <a:gd name="T74" fmla="*/ 20 w 48"/>
                              <a:gd name="T75" fmla="*/ 34 h 77"/>
                              <a:gd name="T76" fmla="*/ 15 w 48"/>
                              <a:gd name="T77" fmla="*/ 29 h 77"/>
                              <a:gd name="T78" fmla="*/ 5 w 48"/>
                              <a:gd name="T79" fmla="*/ 29 h 77"/>
                              <a:gd name="T80" fmla="*/ 20 w 48"/>
                              <a:gd name="T81" fmla="*/ 0 h 77"/>
                              <a:gd name="T82" fmla="*/ 48 w 48"/>
                              <a:gd name="T8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77">
                                <a:moveTo>
                                  <a:pt x="48" y="0"/>
                                </a:moveTo>
                                <a:lnTo>
                                  <a:pt x="44" y="10"/>
                                </a:lnTo>
                                <a:lnTo>
                                  <a:pt x="20" y="10"/>
                                </a:lnTo>
                                <a:lnTo>
                                  <a:pt x="15" y="19"/>
                                </a:lnTo>
                                <a:lnTo>
                                  <a:pt x="29" y="24"/>
                                </a:lnTo>
                                <a:lnTo>
                                  <a:pt x="39" y="29"/>
                                </a:lnTo>
                                <a:lnTo>
                                  <a:pt x="44" y="39"/>
                                </a:lnTo>
                                <a:lnTo>
                                  <a:pt x="48" y="48"/>
                                </a:lnTo>
                                <a:lnTo>
                                  <a:pt x="48" y="53"/>
                                </a:lnTo>
                                <a:lnTo>
                                  <a:pt x="44" y="62"/>
                                </a:lnTo>
                                <a:lnTo>
                                  <a:pt x="44" y="67"/>
                                </a:lnTo>
                                <a:lnTo>
                                  <a:pt x="39" y="67"/>
                                </a:lnTo>
                                <a:lnTo>
                                  <a:pt x="34" y="72"/>
                                </a:lnTo>
                                <a:lnTo>
                                  <a:pt x="29" y="77"/>
                                </a:lnTo>
                                <a:lnTo>
                                  <a:pt x="24" y="77"/>
                                </a:lnTo>
                                <a:lnTo>
                                  <a:pt x="15" y="77"/>
                                </a:lnTo>
                                <a:lnTo>
                                  <a:pt x="10" y="77"/>
                                </a:lnTo>
                                <a:lnTo>
                                  <a:pt x="5" y="77"/>
                                </a:lnTo>
                                <a:lnTo>
                                  <a:pt x="0" y="72"/>
                                </a:lnTo>
                                <a:lnTo>
                                  <a:pt x="0" y="67"/>
                                </a:lnTo>
                                <a:lnTo>
                                  <a:pt x="5" y="67"/>
                                </a:lnTo>
                                <a:lnTo>
                                  <a:pt x="10" y="67"/>
                                </a:lnTo>
                                <a:lnTo>
                                  <a:pt x="15" y="72"/>
                                </a:lnTo>
                                <a:lnTo>
                                  <a:pt x="20" y="72"/>
                                </a:lnTo>
                                <a:lnTo>
                                  <a:pt x="29" y="72"/>
                                </a:lnTo>
                                <a:lnTo>
                                  <a:pt x="34" y="67"/>
                                </a:lnTo>
                                <a:lnTo>
                                  <a:pt x="39" y="62"/>
                                </a:lnTo>
                                <a:lnTo>
                                  <a:pt x="39" y="53"/>
                                </a:lnTo>
                                <a:lnTo>
                                  <a:pt x="39" y="48"/>
                                </a:lnTo>
                                <a:lnTo>
                                  <a:pt x="34" y="43"/>
                                </a:lnTo>
                                <a:lnTo>
                                  <a:pt x="29" y="34"/>
                                </a:lnTo>
                                <a:lnTo>
                                  <a:pt x="20" y="34"/>
                                </a:lnTo>
                                <a:lnTo>
                                  <a:pt x="15" y="29"/>
                                </a:lnTo>
                                <a:lnTo>
                                  <a:pt x="5" y="29"/>
                                </a:lnTo>
                                <a:lnTo>
                                  <a:pt x="20"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177"/>
                        <wps:cNvSpPr>
                          <a:spLocks/>
                        </wps:cNvSpPr>
                        <wps:spPr bwMode="auto">
                          <a:xfrm>
                            <a:off x="3651095" y="2684753"/>
                            <a:ext cx="18350" cy="57203"/>
                          </a:xfrm>
                          <a:custGeom>
                            <a:avLst/>
                            <a:gdLst>
                              <a:gd name="T0" fmla="*/ 34 w 34"/>
                              <a:gd name="T1" fmla="*/ 106 h 106"/>
                              <a:gd name="T2" fmla="*/ 34 w 34"/>
                              <a:gd name="T3" fmla="*/ 106 h 106"/>
                              <a:gd name="T4" fmla="*/ 24 w 34"/>
                              <a:gd name="T5" fmla="*/ 101 h 106"/>
                              <a:gd name="T6" fmla="*/ 19 w 34"/>
                              <a:gd name="T7" fmla="*/ 96 h 106"/>
                              <a:gd name="T8" fmla="*/ 10 w 34"/>
                              <a:gd name="T9" fmla="*/ 87 h 106"/>
                              <a:gd name="T10" fmla="*/ 5 w 34"/>
                              <a:gd name="T11" fmla="*/ 77 h 106"/>
                              <a:gd name="T12" fmla="*/ 0 w 34"/>
                              <a:gd name="T13" fmla="*/ 67 h 106"/>
                              <a:gd name="T14" fmla="*/ 0 w 34"/>
                              <a:gd name="T15" fmla="*/ 53 h 106"/>
                              <a:gd name="T16" fmla="*/ 0 w 34"/>
                              <a:gd name="T17" fmla="*/ 34 h 106"/>
                              <a:gd name="T18" fmla="*/ 10 w 34"/>
                              <a:gd name="T19" fmla="*/ 20 h 106"/>
                              <a:gd name="T20" fmla="*/ 19 w 34"/>
                              <a:gd name="T21" fmla="*/ 10 h 106"/>
                              <a:gd name="T22" fmla="*/ 34 w 34"/>
                              <a:gd name="T23" fmla="*/ 0 h 106"/>
                              <a:gd name="T24" fmla="*/ 34 w 34"/>
                              <a:gd name="T25" fmla="*/ 0 h 106"/>
                              <a:gd name="T26" fmla="*/ 24 w 34"/>
                              <a:gd name="T27" fmla="*/ 5 h 106"/>
                              <a:gd name="T28" fmla="*/ 19 w 34"/>
                              <a:gd name="T29" fmla="*/ 15 h 106"/>
                              <a:gd name="T30" fmla="*/ 14 w 34"/>
                              <a:gd name="T31" fmla="*/ 20 h 106"/>
                              <a:gd name="T32" fmla="*/ 14 w 34"/>
                              <a:gd name="T33" fmla="*/ 29 h 106"/>
                              <a:gd name="T34" fmla="*/ 10 w 34"/>
                              <a:gd name="T35" fmla="*/ 39 h 106"/>
                              <a:gd name="T36" fmla="*/ 10 w 34"/>
                              <a:gd name="T37" fmla="*/ 53 h 106"/>
                              <a:gd name="T38" fmla="*/ 10 w 34"/>
                              <a:gd name="T39" fmla="*/ 63 h 106"/>
                              <a:gd name="T40" fmla="*/ 14 w 34"/>
                              <a:gd name="T41" fmla="*/ 77 h 106"/>
                              <a:gd name="T42" fmla="*/ 14 w 34"/>
                              <a:gd name="T43" fmla="*/ 82 h 106"/>
                              <a:gd name="T44" fmla="*/ 14 w 34"/>
                              <a:gd name="T45" fmla="*/ 87 h 106"/>
                              <a:gd name="T46" fmla="*/ 19 w 34"/>
                              <a:gd name="T47" fmla="*/ 91 h 106"/>
                              <a:gd name="T48" fmla="*/ 24 w 34"/>
                              <a:gd name="T49" fmla="*/ 96 h 106"/>
                              <a:gd name="T50" fmla="*/ 29 w 34"/>
                              <a:gd name="T51" fmla="*/ 101 h 106"/>
                              <a:gd name="T52" fmla="*/ 34 w 34"/>
                              <a:gd name="T5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6">
                                <a:moveTo>
                                  <a:pt x="34" y="106"/>
                                </a:moveTo>
                                <a:lnTo>
                                  <a:pt x="34" y="106"/>
                                </a:lnTo>
                                <a:lnTo>
                                  <a:pt x="24" y="101"/>
                                </a:lnTo>
                                <a:lnTo>
                                  <a:pt x="19" y="96"/>
                                </a:lnTo>
                                <a:lnTo>
                                  <a:pt x="10" y="87"/>
                                </a:lnTo>
                                <a:lnTo>
                                  <a:pt x="5" y="77"/>
                                </a:lnTo>
                                <a:lnTo>
                                  <a:pt x="0" y="67"/>
                                </a:lnTo>
                                <a:lnTo>
                                  <a:pt x="0" y="53"/>
                                </a:lnTo>
                                <a:lnTo>
                                  <a:pt x="0" y="34"/>
                                </a:lnTo>
                                <a:lnTo>
                                  <a:pt x="10" y="20"/>
                                </a:lnTo>
                                <a:lnTo>
                                  <a:pt x="19" y="10"/>
                                </a:lnTo>
                                <a:lnTo>
                                  <a:pt x="34" y="0"/>
                                </a:lnTo>
                                <a:lnTo>
                                  <a:pt x="24" y="5"/>
                                </a:lnTo>
                                <a:lnTo>
                                  <a:pt x="19" y="15"/>
                                </a:lnTo>
                                <a:lnTo>
                                  <a:pt x="14" y="20"/>
                                </a:lnTo>
                                <a:lnTo>
                                  <a:pt x="14" y="29"/>
                                </a:lnTo>
                                <a:lnTo>
                                  <a:pt x="10" y="39"/>
                                </a:lnTo>
                                <a:lnTo>
                                  <a:pt x="10" y="53"/>
                                </a:lnTo>
                                <a:lnTo>
                                  <a:pt x="10" y="63"/>
                                </a:lnTo>
                                <a:lnTo>
                                  <a:pt x="14" y="77"/>
                                </a:lnTo>
                                <a:lnTo>
                                  <a:pt x="14" y="82"/>
                                </a:lnTo>
                                <a:lnTo>
                                  <a:pt x="14" y="87"/>
                                </a:lnTo>
                                <a:lnTo>
                                  <a:pt x="19" y="91"/>
                                </a:lnTo>
                                <a:lnTo>
                                  <a:pt x="24" y="96"/>
                                </a:lnTo>
                                <a:lnTo>
                                  <a:pt x="29" y="101"/>
                                </a:lnTo>
                                <a:lnTo>
                                  <a:pt x="34" y="10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178"/>
                        <wps:cNvSpPr>
                          <a:spLocks noEditPoints="1"/>
                        </wps:cNvSpPr>
                        <wps:spPr bwMode="auto">
                          <a:xfrm>
                            <a:off x="3674302" y="2684753"/>
                            <a:ext cx="23207" cy="44251"/>
                          </a:xfrm>
                          <a:custGeom>
                            <a:avLst/>
                            <a:gdLst>
                              <a:gd name="T0" fmla="*/ 5 w 43"/>
                              <a:gd name="T1" fmla="*/ 34 h 82"/>
                              <a:gd name="T2" fmla="*/ 0 w 43"/>
                              <a:gd name="T3" fmla="*/ 24 h 82"/>
                              <a:gd name="T4" fmla="*/ 0 w 43"/>
                              <a:gd name="T5" fmla="*/ 15 h 82"/>
                              <a:gd name="T6" fmla="*/ 15 w 43"/>
                              <a:gd name="T7" fmla="*/ 0 h 82"/>
                              <a:gd name="T8" fmla="*/ 29 w 43"/>
                              <a:gd name="T9" fmla="*/ 0 h 82"/>
                              <a:gd name="T10" fmla="*/ 43 w 43"/>
                              <a:gd name="T11" fmla="*/ 10 h 82"/>
                              <a:gd name="T12" fmla="*/ 43 w 43"/>
                              <a:gd name="T13" fmla="*/ 24 h 82"/>
                              <a:gd name="T14" fmla="*/ 34 w 43"/>
                              <a:gd name="T15" fmla="*/ 34 h 82"/>
                              <a:gd name="T16" fmla="*/ 34 w 43"/>
                              <a:gd name="T17" fmla="*/ 44 h 82"/>
                              <a:gd name="T18" fmla="*/ 43 w 43"/>
                              <a:gd name="T19" fmla="*/ 58 h 82"/>
                              <a:gd name="T20" fmla="*/ 43 w 43"/>
                              <a:gd name="T21" fmla="*/ 72 h 82"/>
                              <a:gd name="T22" fmla="*/ 29 w 43"/>
                              <a:gd name="T23" fmla="*/ 82 h 82"/>
                              <a:gd name="T24" fmla="*/ 10 w 43"/>
                              <a:gd name="T25" fmla="*/ 82 h 82"/>
                              <a:gd name="T26" fmla="*/ 0 w 43"/>
                              <a:gd name="T27" fmla="*/ 72 h 82"/>
                              <a:gd name="T28" fmla="*/ 0 w 43"/>
                              <a:gd name="T29" fmla="*/ 58 h 82"/>
                              <a:gd name="T30" fmla="*/ 5 w 43"/>
                              <a:gd name="T31" fmla="*/ 48 h 82"/>
                              <a:gd name="T32" fmla="*/ 24 w 43"/>
                              <a:gd name="T33" fmla="*/ 34 h 82"/>
                              <a:gd name="T34" fmla="*/ 34 w 43"/>
                              <a:gd name="T35" fmla="*/ 24 h 82"/>
                              <a:gd name="T36" fmla="*/ 34 w 43"/>
                              <a:gd name="T37" fmla="*/ 20 h 82"/>
                              <a:gd name="T38" fmla="*/ 29 w 43"/>
                              <a:gd name="T39" fmla="*/ 10 h 82"/>
                              <a:gd name="T40" fmla="*/ 19 w 43"/>
                              <a:gd name="T41" fmla="*/ 5 h 82"/>
                              <a:gd name="T42" fmla="*/ 10 w 43"/>
                              <a:gd name="T43" fmla="*/ 10 h 82"/>
                              <a:gd name="T44" fmla="*/ 10 w 43"/>
                              <a:gd name="T45" fmla="*/ 15 h 82"/>
                              <a:gd name="T46" fmla="*/ 10 w 43"/>
                              <a:gd name="T47" fmla="*/ 24 h 82"/>
                              <a:gd name="T48" fmla="*/ 15 w 43"/>
                              <a:gd name="T49" fmla="*/ 29 h 82"/>
                              <a:gd name="T50" fmla="*/ 19 w 43"/>
                              <a:gd name="T51" fmla="*/ 44 h 82"/>
                              <a:gd name="T52" fmla="*/ 10 w 43"/>
                              <a:gd name="T53" fmla="*/ 53 h 82"/>
                              <a:gd name="T54" fmla="*/ 10 w 43"/>
                              <a:gd name="T55" fmla="*/ 63 h 82"/>
                              <a:gd name="T56" fmla="*/ 10 w 43"/>
                              <a:gd name="T57" fmla="*/ 77 h 82"/>
                              <a:gd name="T58" fmla="*/ 24 w 43"/>
                              <a:gd name="T59" fmla="*/ 82 h 82"/>
                              <a:gd name="T60" fmla="*/ 34 w 43"/>
                              <a:gd name="T61" fmla="*/ 77 h 82"/>
                              <a:gd name="T62" fmla="*/ 39 w 43"/>
                              <a:gd name="T63" fmla="*/ 67 h 82"/>
                              <a:gd name="T64" fmla="*/ 34 w 43"/>
                              <a:gd name="T65" fmla="*/ 63 h 82"/>
                              <a:gd name="T66" fmla="*/ 19 w 43"/>
                              <a:gd name="T6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2">
                                <a:moveTo>
                                  <a:pt x="15" y="44"/>
                                </a:moveTo>
                                <a:lnTo>
                                  <a:pt x="5" y="34"/>
                                </a:lnTo>
                                <a:lnTo>
                                  <a:pt x="0" y="29"/>
                                </a:lnTo>
                                <a:lnTo>
                                  <a:pt x="0" y="24"/>
                                </a:lnTo>
                                <a:lnTo>
                                  <a:pt x="0" y="20"/>
                                </a:lnTo>
                                <a:lnTo>
                                  <a:pt x="0" y="15"/>
                                </a:lnTo>
                                <a:lnTo>
                                  <a:pt x="5" y="5"/>
                                </a:lnTo>
                                <a:lnTo>
                                  <a:pt x="15" y="0"/>
                                </a:lnTo>
                                <a:lnTo>
                                  <a:pt x="19" y="0"/>
                                </a:lnTo>
                                <a:lnTo>
                                  <a:pt x="29" y="0"/>
                                </a:lnTo>
                                <a:lnTo>
                                  <a:pt x="39" y="5"/>
                                </a:lnTo>
                                <a:lnTo>
                                  <a:pt x="43" y="10"/>
                                </a:lnTo>
                                <a:lnTo>
                                  <a:pt x="43" y="20"/>
                                </a:lnTo>
                                <a:lnTo>
                                  <a:pt x="43" y="24"/>
                                </a:lnTo>
                                <a:lnTo>
                                  <a:pt x="39" y="29"/>
                                </a:lnTo>
                                <a:lnTo>
                                  <a:pt x="34" y="34"/>
                                </a:lnTo>
                                <a:lnTo>
                                  <a:pt x="29" y="39"/>
                                </a:lnTo>
                                <a:lnTo>
                                  <a:pt x="34" y="44"/>
                                </a:lnTo>
                                <a:lnTo>
                                  <a:pt x="39" y="53"/>
                                </a:lnTo>
                                <a:lnTo>
                                  <a:pt x="43" y="58"/>
                                </a:lnTo>
                                <a:lnTo>
                                  <a:pt x="43" y="63"/>
                                </a:lnTo>
                                <a:lnTo>
                                  <a:pt x="43" y="72"/>
                                </a:lnTo>
                                <a:lnTo>
                                  <a:pt x="39" y="77"/>
                                </a:lnTo>
                                <a:lnTo>
                                  <a:pt x="29" y="82"/>
                                </a:lnTo>
                                <a:lnTo>
                                  <a:pt x="19" y="82"/>
                                </a:lnTo>
                                <a:lnTo>
                                  <a:pt x="10" y="82"/>
                                </a:lnTo>
                                <a:lnTo>
                                  <a:pt x="5" y="77"/>
                                </a:lnTo>
                                <a:lnTo>
                                  <a:pt x="0" y="72"/>
                                </a:lnTo>
                                <a:lnTo>
                                  <a:pt x="0" y="63"/>
                                </a:lnTo>
                                <a:lnTo>
                                  <a:pt x="0" y="58"/>
                                </a:lnTo>
                                <a:lnTo>
                                  <a:pt x="0" y="53"/>
                                </a:lnTo>
                                <a:lnTo>
                                  <a:pt x="5" y="48"/>
                                </a:lnTo>
                                <a:lnTo>
                                  <a:pt x="15" y="44"/>
                                </a:lnTo>
                                <a:close/>
                                <a:moveTo>
                                  <a:pt x="24" y="34"/>
                                </a:moveTo>
                                <a:lnTo>
                                  <a:pt x="29" y="29"/>
                                </a:lnTo>
                                <a:lnTo>
                                  <a:pt x="34" y="24"/>
                                </a:lnTo>
                                <a:lnTo>
                                  <a:pt x="34" y="20"/>
                                </a:lnTo>
                                <a:lnTo>
                                  <a:pt x="34" y="15"/>
                                </a:lnTo>
                                <a:lnTo>
                                  <a:pt x="29" y="10"/>
                                </a:lnTo>
                                <a:lnTo>
                                  <a:pt x="29" y="5"/>
                                </a:lnTo>
                                <a:lnTo>
                                  <a:pt x="19" y="5"/>
                                </a:lnTo>
                                <a:lnTo>
                                  <a:pt x="15" y="5"/>
                                </a:lnTo>
                                <a:lnTo>
                                  <a:pt x="10" y="10"/>
                                </a:lnTo>
                                <a:lnTo>
                                  <a:pt x="10" y="15"/>
                                </a:lnTo>
                                <a:lnTo>
                                  <a:pt x="10" y="20"/>
                                </a:lnTo>
                                <a:lnTo>
                                  <a:pt x="10" y="24"/>
                                </a:lnTo>
                                <a:lnTo>
                                  <a:pt x="15" y="29"/>
                                </a:lnTo>
                                <a:lnTo>
                                  <a:pt x="24" y="34"/>
                                </a:lnTo>
                                <a:close/>
                                <a:moveTo>
                                  <a:pt x="19" y="44"/>
                                </a:moveTo>
                                <a:lnTo>
                                  <a:pt x="15" y="48"/>
                                </a:lnTo>
                                <a:lnTo>
                                  <a:pt x="10" y="53"/>
                                </a:lnTo>
                                <a:lnTo>
                                  <a:pt x="10" y="58"/>
                                </a:lnTo>
                                <a:lnTo>
                                  <a:pt x="10" y="63"/>
                                </a:lnTo>
                                <a:lnTo>
                                  <a:pt x="10" y="72"/>
                                </a:lnTo>
                                <a:lnTo>
                                  <a:pt x="10" y="77"/>
                                </a:lnTo>
                                <a:lnTo>
                                  <a:pt x="15" y="82"/>
                                </a:lnTo>
                                <a:lnTo>
                                  <a:pt x="24" y="82"/>
                                </a:lnTo>
                                <a:lnTo>
                                  <a:pt x="29" y="82"/>
                                </a:lnTo>
                                <a:lnTo>
                                  <a:pt x="34" y="77"/>
                                </a:lnTo>
                                <a:lnTo>
                                  <a:pt x="34" y="72"/>
                                </a:lnTo>
                                <a:lnTo>
                                  <a:pt x="39" y="67"/>
                                </a:lnTo>
                                <a:lnTo>
                                  <a:pt x="34" y="63"/>
                                </a:lnTo>
                                <a:lnTo>
                                  <a:pt x="29" y="53"/>
                                </a:lnTo>
                                <a:lnTo>
                                  <a:pt x="1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179"/>
                        <wps:cNvSpPr>
                          <a:spLocks/>
                        </wps:cNvSpPr>
                        <wps:spPr bwMode="auto">
                          <a:xfrm>
                            <a:off x="3705605" y="2684753"/>
                            <a:ext cx="23207" cy="44251"/>
                          </a:xfrm>
                          <a:custGeom>
                            <a:avLst/>
                            <a:gdLst>
                              <a:gd name="T0" fmla="*/ 0 w 43"/>
                              <a:gd name="T1" fmla="*/ 20 h 82"/>
                              <a:gd name="T2" fmla="*/ 4 w 43"/>
                              <a:gd name="T3" fmla="*/ 10 h 82"/>
                              <a:gd name="T4" fmla="*/ 9 w 43"/>
                              <a:gd name="T5" fmla="*/ 5 h 82"/>
                              <a:gd name="T6" fmla="*/ 14 w 43"/>
                              <a:gd name="T7" fmla="*/ 0 h 82"/>
                              <a:gd name="T8" fmla="*/ 19 w 43"/>
                              <a:gd name="T9" fmla="*/ 0 h 82"/>
                              <a:gd name="T10" fmla="*/ 28 w 43"/>
                              <a:gd name="T11" fmla="*/ 5 h 82"/>
                              <a:gd name="T12" fmla="*/ 38 w 43"/>
                              <a:gd name="T13" fmla="*/ 10 h 82"/>
                              <a:gd name="T14" fmla="*/ 38 w 43"/>
                              <a:gd name="T15" fmla="*/ 10 h 82"/>
                              <a:gd name="T16" fmla="*/ 38 w 43"/>
                              <a:gd name="T17" fmla="*/ 20 h 82"/>
                              <a:gd name="T18" fmla="*/ 38 w 43"/>
                              <a:gd name="T19" fmla="*/ 24 h 82"/>
                              <a:gd name="T20" fmla="*/ 28 w 43"/>
                              <a:gd name="T21" fmla="*/ 34 h 82"/>
                              <a:gd name="T22" fmla="*/ 33 w 43"/>
                              <a:gd name="T23" fmla="*/ 39 h 82"/>
                              <a:gd name="T24" fmla="*/ 38 w 43"/>
                              <a:gd name="T25" fmla="*/ 44 h 82"/>
                              <a:gd name="T26" fmla="*/ 43 w 43"/>
                              <a:gd name="T27" fmla="*/ 48 h 82"/>
                              <a:gd name="T28" fmla="*/ 43 w 43"/>
                              <a:gd name="T29" fmla="*/ 58 h 82"/>
                              <a:gd name="T30" fmla="*/ 43 w 43"/>
                              <a:gd name="T31" fmla="*/ 67 h 82"/>
                              <a:gd name="T32" fmla="*/ 38 w 43"/>
                              <a:gd name="T33" fmla="*/ 72 h 82"/>
                              <a:gd name="T34" fmla="*/ 28 w 43"/>
                              <a:gd name="T35" fmla="*/ 82 h 82"/>
                              <a:gd name="T36" fmla="*/ 14 w 43"/>
                              <a:gd name="T37" fmla="*/ 82 h 82"/>
                              <a:gd name="T38" fmla="*/ 4 w 43"/>
                              <a:gd name="T39" fmla="*/ 82 h 82"/>
                              <a:gd name="T40" fmla="*/ 0 w 43"/>
                              <a:gd name="T41" fmla="*/ 82 h 82"/>
                              <a:gd name="T42" fmla="*/ 0 w 43"/>
                              <a:gd name="T43" fmla="*/ 82 h 82"/>
                              <a:gd name="T44" fmla="*/ 0 w 43"/>
                              <a:gd name="T45" fmla="*/ 77 h 82"/>
                              <a:gd name="T46" fmla="*/ 0 w 43"/>
                              <a:gd name="T47" fmla="*/ 77 h 82"/>
                              <a:gd name="T48" fmla="*/ 0 w 43"/>
                              <a:gd name="T49" fmla="*/ 72 h 82"/>
                              <a:gd name="T50" fmla="*/ 0 w 43"/>
                              <a:gd name="T51" fmla="*/ 72 h 82"/>
                              <a:gd name="T52" fmla="*/ 4 w 43"/>
                              <a:gd name="T53" fmla="*/ 72 h 82"/>
                              <a:gd name="T54" fmla="*/ 4 w 43"/>
                              <a:gd name="T55" fmla="*/ 72 h 82"/>
                              <a:gd name="T56" fmla="*/ 4 w 43"/>
                              <a:gd name="T57" fmla="*/ 72 h 82"/>
                              <a:gd name="T58" fmla="*/ 9 w 43"/>
                              <a:gd name="T59" fmla="*/ 72 h 82"/>
                              <a:gd name="T60" fmla="*/ 9 w 43"/>
                              <a:gd name="T61" fmla="*/ 77 h 82"/>
                              <a:gd name="T62" fmla="*/ 14 w 43"/>
                              <a:gd name="T63" fmla="*/ 77 h 82"/>
                              <a:gd name="T64" fmla="*/ 14 w 43"/>
                              <a:gd name="T65" fmla="*/ 77 h 82"/>
                              <a:gd name="T66" fmla="*/ 19 w 43"/>
                              <a:gd name="T67" fmla="*/ 77 h 82"/>
                              <a:gd name="T68" fmla="*/ 19 w 43"/>
                              <a:gd name="T69" fmla="*/ 77 h 82"/>
                              <a:gd name="T70" fmla="*/ 24 w 43"/>
                              <a:gd name="T71" fmla="*/ 77 h 82"/>
                              <a:gd name="T72" fmla="*/ 28 w 43"/>
                              <a:gd name="T73" fmla="*/ 72 h 82"/>
                              <a:gd name="T74" fmla="*/ 33 w 43"/>
                              <a:gd name="T75" fmla="*/ 67 h 82"/>
                              <a:gd name="T76" fmla="*/ 33 w 43"/>
                              <a:gd name="T77" fmla="*/ 63 h 82"/>
                              <a:gd name="T78" fmla="*/ 33 w 43"/>
                              <a:gd name="T79" fmla="*/ 58 h 82"/>
                              <a:gd name="T80" fmla="*/ 33 w 43"/>
                              <a:gd name="T81" fmla="*/ 53 h 82"/>
                              <a:gd name="T82" fmla="*/ 33 w 43"/>
                              <a:gd name="T83" fmla="*/ 53 h 82"/>
                              <a:gd name="T84" fmla="*/ 28 w 43"/>
                              <a:gd name="T85" fmla="*/ 48 h 82"/>
                              <a:gd name="T86" fmla="*/ 28 w 43"/>
                              <a:gd name="T87" fmla="*/ 48 h 82"/>
                              <a:gd name="T88" fmla="*/ 24 w 43"/>
                              <a:gd name="T89" fmla="*/ 44 h 82"/>
                              <a:gd name="T90" fmla="*/ 19 w 43"/>
                              <a:gd name="T91" fmla="*/ 44 h 82"/>
                              <a:gd name="T92" fmla="*/ 14 w 43"/>
                              <a:gd name="T93" fmla="*/ 44 h 82"/>
                              <a:gd name="T94" fmla="*/ 14 w 43"/>
                              <a:gd name="T95" fmla="*/ 44 h 82"/>
                              <a:gd name="T96" fmla="*/ 14 w 43"/>
                              <a:gd name="T97" fmla="*/ 44 h 82"/>
                              <a:gd name="T98" fmla="*/ 19 w 43"/>
                              <a:gd name="T99" fmla="*/ 39 h 82"/>
                              <a:gd name="T100" fmla="*/ 19 w 43"/>
                              <a:gd name="T101" fmla="*/ 39 h 82"/>
                              <a:gd name="T102" fmla="*/ 24 w 43"/>
                              <a:gd name="T103" fmla="*/ 34 h 82"/>
                              <a:gd name="T104" fmla="*/ 28 w 43"/>
                              <a:gd name="T105" fmla="*/ 29 h 82"/>
                              <a:gd name="T106" fmla="*/ 28 w 43"/>
                              <a:gd name="T107" fmla="*/ 29 h 82"/>
                              <a:gd name="T108" fmla="*/ 28 w 43"/>
                              <a:gd name="T109" fmla="*/ 24 h 82"/>
                              <a:gd name="T110" fmla="*/ 28 w 43"/>
                              <a:gd name="T111" fmla="*/ 20 h 82"/>
                              <a:gd name="T112" fmla="*/ 28 w 43"/>
                              <a:gd name="T113" fmla="*/ 15 h 82"/>
                              <a:gd name="T114" fmla="*/ 24 w 43"/>
                              <a:gd name="T115" fmla="*/ 10 h 82"/>
                              <a:gd name="T116" fmla="*/ 19 w 43"/>
                              <a:gd name="T117" fmla="*/ 10 h 82"/>
                              <a:gd name="T118" fmla="*/ 9 w 43"/>
                              <a:gd name="T119" fmla="*/ 10 h 82"/>
                              <a:gd name="T120" fmla="*/ 0 w 43"/>
                              <a:gd name="T121" fmla="*/ 20 h 82"/>
                              <a:gd name="T122" fmla="*/ 0 w 43"/>
                              <a:gd name="T123" fmla="*/ 2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2">
                                <a:moveTo>
                                  <a:pt x="0" y="20"/>
                                </a:moveTo>
                                <a:lnTo>
                                  <a:pt x="4" y="10"/>
                                </a:lnTo>
                                <a:lnTo>
                                  <a:pt x="9" y="5"/>
                                </a:lnTo>
                                <a:lnTo>
                                  <a:pt x="14" y="0"/>
                                </a:lnTo>
                                <a:lnTo>
                                  <a:pt x="19" y="0"/>
                                </a:lnTo>
                                <a:lnTo>
                                  <a:pt x="28" y="5"/>
                                </a:lnTo>
                                <a:lnTo>
                                  <a:pt x="38" y="10"/>
                                </a:lnTo>
                                <a:lnTo>
                                  <a:pt x="38" y="20"/>
                                </a:lnTo>
                                <a:lnTo>
                                  <a:pt x="38" y="24"/>
                                </a:lnTo>
                                <a:lnTo>
                                  <a:pt x="28" y="34"/>
                                </a:lnTo>
                                <a:lnTo>
                                  <a:pt x="33" y="39"/>
                                </a:lnTo>
                                <a:lnTo>
                                  <a:pt x="38" y="44"/>
                                </a:lnTo>
                                <a:lnTo>
                                  <a:pt x="43" y="48"/>
                                </a:lnTo>
                                <a:lnTo>
                                  <a:pt x="43" y="58"/>
                                </a:lnTo>
                                <a:lnTo>
                                  <a:pt x="43" y="67"/>
                                </a:lnTo>
                                <a:lnTo>
                                  <a:pt x="38" y="72"/>
                                </a:lnTo>
                                <a:lnTo>
                                  <a:pt x="28" y="82"/>
                                </a:lnTo>
                                <a:lnTo>
                                  <a:pt x="14" y="82"/>
                                </a:lnTo>
                                <a:lnTo>
                                  <a:pt x="4" y="82"/>
                                </a:lnTo>
                                <a:lnTo>
                                  <a:pt x="0" y="82"/>
                                </a:lnTo>
                                <a:lnTo>
                                  <a:pt x="0" y="77"/>
                                </a:lnTo>
                                <a:lnTo>
                                  <a:pt x="0" y="72"/>
                                </a:lnTo>
                                <a:lnTo>
                                  <a:pt x="4" y="72"/>
                                </a:lnTo>
                                <a:lnTo>
                                  <a:pt x="9" y="72"/>
                                </a:lnTo>
                                <a:lnTo>
                                  <a:pt x="9" y="77"/>
                                </a:lnTo>
                                <a:lnTo>
                                  <a:pt x="14" y="77"/>
                                </a:lnTo>
                                <a:lnTo>
                                  <a:pt x="19" y="77"/>
                                </a:lnTo>
                                <a:lnTo>
                                  <a:pt x="24" y="77"/>
                                </a:lnTo>
                                <a:lnTo>
                                  <a:pt x="28" y="72"/>
                                </a:lnTo>
                                <a:lnTo>
                                  <a:pt x="33" y="67"/>
                                </a:lnTo>
                                <a:lnTo>
                                  <a:pt x="33" y="63"/>
                                </a:lnTo>
                                <a:lnTo>
                                  <a:pt x="33" y="58"/>
                                </a:lnTo>
                                <a:lnTo>
                                  <a:pt x="33" y="53"/>
                                </a:lnTo>
                                <a:lnTo>
                                  <a:pt x="28" y="48"/>
                                </a:lnTo>
                                <a:lnTo>
                                  <a:pt x="24" y="44"/>
                                </a:lnTo>
                                <a:lnTo>
                                  <a:pt x="19" y="44"/>
                                </a:lnTo>
                                <a:lnTo>
                                  <a:pt x="14" y="44"/>
                                </a:lnTo>
                                <a:lnTo>
                                  <a:pt x="19" y="39"/>
                                </a:lnTo>
                                <a:lnTo>
                                  <a:pt x="24" y="34"/>
                                </a:lnTo>
                                <a:lnTo>
                                  <a:pt x="28" y="29"/>
                                </a:lnTo>
                                <a:lnTo>
                                  <a:pt x="28" y="24"/>
                                </a:lnTo>
                                <a:lnTo>
                                  <a:pt x="28" y="20"/>
                                </a:lnTo>
                                <a:lnTo>
                                  <a:pt x="28" y="15"/>
                                </a:lnTo>
                                <a:lnTo>
                                  <a:pt x="24" y="10"/>
                                </a:lnTo>
                                <a:lnTo>
                                  <a:pt x="19" y="10"/>
                                </a:lnTo>
                                <a:lnTo>
                                  <a:pt x="9" y="10"/>
                                </a:lnTo>
                                <a:lnTo>
                                  <a:pt x="0"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180"/>
                        <wps:cNvSpPr>
                          <a:spLocks/>
                        </wps:cNvSpPr>
                        <wps:spPr bwMode="auto">
                          <a:xfrm>
                            <a:off x="3736368" y="2684753"/>
                            <a:ext cx="18350" cy="57203"/>
                          </a:xfrm>
                          <a:custGeom>
                            <a:avLst/>
                            <a:gdLst>
                              <a:gd name="T0" fmla="*/ 0 w 34"/>
                              <a:gd name="T1" fmla="*/ 0 h 106"/>
                              <a:gd name="T2" fmla="*/ 0 w 34"/>
                              <a:gd name="T3" fmla="*/ 0 h 106"/>
                              <a:gd name="T4" fmla="*/ 10 w 34"/>
                              <a:gd name="T5" fmla="*/ 5 h 106"/>
                              <a:gd name="T6" fmla="*/ 15 w 34"/>
                              <a:gd name="T7" fmla="*/ 10 h 106"/>
                              <a:gd name="T8" fmla="*/ 19 w 34"/>
                              <a:gd name="T9" fmla="*/ 20 h 106"/>
                              <a:gd name="T10" fmla="*/ 29 w 34"/>
                              <a:gd name="T11" fmla="*/ 29 h 106"/>
                              <a:gd name="T12" fmla="*/ 29 w 34"/>
                              <a:gd name="T13" fmla="*/ 44 h 106"/>
                              <a:gd name="T14" fmla="*/ 34 w 34"/>
                              <a:gd name="T15" fmla="*/ 53 h 106"/>
                              <a:gd name="T16" fmla="*/ 29 w 34"/>
                              <a:gd name="T17" fmla="*/ 72 h 106"/>
                              <a:gd name="T18" fmla="*/ 24 w 34"/>
                              <a:gd name="T19" fmla="*/ 87 h 106"/>
                              <a:gd name="T20" fmla="*/ 15 w 34"/>
                              <a:gd name="T21" fmla="*/ 101 h 106"/>
                              <a:gd name="T22" fmla="*/ 0 w 34"/>
                              <a:gd name="T23" fmla="*/ 106 h 106"/>
                              <a:gd name="T24" fmla="*/ 0 w 34"/>
                              <a:gd name="T25" fmla="*/ 106 h 106"/>
                              <a:gd name="T26" fmla="*/ 5 w 34"/>
                              <a:gd name="T27" fmla="*/ 101 h 106"/>
                              <a:gd name="T28" fmla="*/ 10 w 34"/>
                              <a:gd name="T29" fmla="*/ 96 h 106"/>
                              <a:gd name="T30" fmla="*/ 15 w 34"/>
                              <a:gd name="T31" fmla="*/ 87 h 106"/>
                              <a:gd name="T32" fmla="*/ 19 w 34"/>
                              <a:gd name="T33" fmla="*/ 77 h 106"/>
                              <a:gd name="T34" fmla="*/ 19 w 34"/>
                              <a:gd name="T35" fmla="*/ 67 h 106"/>
                              <a:gd name="T36" fmla="*/ 19 w 34"/>
                              <a:gd name="T37" fmla="*/ 53 h 106"/>
                              <a:gd name="T38" fmla="*/ 19 w 34"/>
                              <a:gd name="T39" fmla="*/ 44 h 106"/>
                              <a:gd name="T40" fmla="*/ 19 w 34"/>
                              <a:gd name="T41" fmla="*/ 34 h 106"/>
                              <a:gd name="T42" fmla="*/ 15 w 34"/>
                              <a:gd name="T43" fmla="*/ 24 h 106"/>
                              <a:gd name="T44" fmla="*/ 15 w 34"/>
                              <a:gd name="T45" fmla="*/ 20 h 106"/>
                              <a:gd name="T46" fmla="*/ 15 w 34"/>
                              <a:gd name="T47" fmla="*/ 15 h 106"/>
                              <a:gd name="T48" fmla="*/ 10 w 34"/>
                              <a:gd name="T49" fmla="*/ 10 h 106"/>
                              <a:gd name="T50" fmla="*/ 5 w 34"/>
                              <a:gd name="T51" fmla="*/ 5 h 106"/>
                              <a:gd name="T52" fmla="*/ 0 w 34"/>
                              <a:gd name="T5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06">
                                <a:moveTo>
                                  <a:pt x="0" y="0"/>
                                </a:moveTo>
                                <a:lnTo>
                                  <a:pt x="0" y="0"/>
                                </a:lnTo>
                                <a:lnTo>
                                  <a:pt x="10" y="5"/>
                                </a:lnTo>
                                <a:lnTo>
                                  <a:pt x="15" y="10"/>
                                </a:lnTo>
                                <a:lnTo>
                                  <a:pt x="19" y="20"/>
                                </a:lnTo>
                                <a:lnTo>
                                  <a:pt x="29" y="29"/>
                                </a:lnTo>
                                <a:lnTo>
                                  <a:pt x="29" y="44"/>
                                </a:lnTo>
                                <a:lnTo>
                                  <a:pt x="34" y="53"/>
                                </a:lnTo>
                                <a:lnTo>
                                  <a:pt x="29" y="72"/>
                                </a:lnTo>
                                <a:lnTo>
                                  <a:pt x="24" y="87"/>
                                </a:lnTo>
                                <a:lnTo>
                                  <a:pt x="15" y="101"/>
                                </a:lnTo>
                                <a:lnTo>
                                  <a:pt x="0" y="106"/>
                                </a:lnTo>
                                <a:lnTo>
                                  <a:pt x="5" y="101"/>
                                </a:lnTo>
                                <a:lnTo>
                                  <a:pt x="10" y="96"/>
                                </a:lnTo>
                                <a:lnTo>
                                  <a:pt x="15" y="87"/>
                                </a:lnTo>
                                <a:lnTo>
                                  <a:pt x="19" y="77"/>
                                </a:lnTo>
                                <a:lnTo>
                                  <a:pt x="19" y="67"/>
                                </a:lnTo>
                                <a:lnTo>
                                  <a:pt x="19" y="53"/>
                                </a:lnTo>
                                <a:lnTo>
                                  <a:pt x="19" y="44"/>
                                </a:lnTo>
                                <a:lnTo>
                                  <a:pt x="19" y="34"/>
                                </a:lnTo>
                                <a:lnTo>
                                  <a:pt x="15" y="24"/>
                                </a:lnTo>
                                <a:lnTo>
                                  <a:pt x="15" y="20"/>
                                </a:lnTo>
                                <a:lnTo>
                                  <a:pt x="15" y="15"/>
                                </a:lnTo>
                                <a:lnTo>
                                  <a:pt x="10" y="10"/>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Rectangle 635"/>
                        <wps:cNvSpPr>
                          <a:spLocks noChangeArrowheads="1"/>
                        </wps:cNvSpPr>
                        <wps:spPr bwMode="auto">
                          <a:xfrm>
                            <a:off x="2863667" y="201829"/>
                            <a:ext cx="1072391" cy="824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Freeform 636"/>
                        <wps:cNvSpPr>
                          <a:spLocks/>
                        </wps:cNvSpPr>
                        <wps:spPr bwMode="auto">
                          <a:xfrm>
                            <a:off x="3692652" y="3148851"/>
                            <a:ext cx="25906" cy="64758"/>
                          </a:xfrm>
                          <a:custGeom>
                            <a:avLst/>
                            <a:gdLst>
                              <a:gd name="T0" fmla="*/ 0 w 48"/>
                              <a:gd name="T1" fmla="*/ 15 h 120"/>
                              <a:gd name="T2" fmla="*/ 28 w 48"/>
                              <a:gd name="T3" fmla="*/ 0 h 120"/>
                              <a:gd name="T4" fmla="*/ 33 w 48"/>
                              <a:gd name="T5" fmla="*/ 0 h 120"/>
                              <a:gd name="T6" fmla="*/ 33 w 48"/>
                              <a:gd name="T7" fmla="*/ 101 h 120"/>
                              <a:gd name="T8" fmla="*/ 33 w 48"/>
                              <a:gd name="T9" fmla="*/ 106 h 120"/>
                              <a:gd name="T10" fmla="*/ 33 w 48"/>
                              <a:gd name="T11" fmla="*/ 110 h 120"/>
                              <a:gd name="T12" fmla="*/ 33 w 48"/>
                              <a:gd name="T13" fmla="*/ 115 h 120"/>
                              <a:gd name="T14" fmla="*/ 38 w 48"/>
                              <a:gd name="T15" fmla="*/ 115 h 120"/>
                              <a:gd name="T16" fmla="*/ 43 w 48"/>
                              <a:gd name="T17" fmla="*/ 115 h 120"/>
                              <a:gd name="T18" fmla="*/ 48 w 48"/>
                              <a:gd name="T19" fmla="*/ 115 h 120"/>
                              <a:gd name="T20" fmla="*/ 48 w 48"/>
                              <a:gd name="T21" fmla="*/ 120 h 120"/>
                              <a:gd name="T22" fmla="*/ 5 w 48"/>
                              <a:gd name="T23" fmla="*/ 120 h 120"/>
                              <a:gd name="T24" fmla="*/ 5 w 48"/>
                              <a:gd name="T25" fmla="*/ 115 h 120"/>
                              <a:gd name="T26" fmla="*/ 9 w 48"/>
                              <a:gd name="T27" fmla="*/ 115 h 120"/>
                              <a:gd name="T28" fmla="*/ 14 w 48"/>
                              <a:gd name="T29" fmla="*/ 115 h 120"/>
                              <a:gd name="T30" fmla="*/ 14 w 48"/>
                              <a:gd name="T31" fmla="*/ 115 h 120"/>
                              <a:gd name="T32" fmla="*/ 19 w 48"/>
                              <a:gd name="T33" fmla="*/ 110 h 120"/>
                              <a:gd name="T34" fmla="*/ 19 w 48"/>
                              <a:gd name="T35" fmla="*/ 106 h 120"/>
                              <a:gd name="T36" fmla="*/ 19 w 48"/>
                              <a:gd name="T37" fmla="*/ 101 h 120"/>
                              <a:gd name="T38" fmla="*/ 19 w 48"/>
                              <a:gd name="T39" fmla="*/ 34 h 120"/>
                              <a:gd name="T40" fmla="*/ 19 w 48"/>
                              <a:gd name="T41" fmla="*/ 24 h 120"/>
                              <a:gd name="T42" fmla="*/ 19 w 48"/>
                              <a:gd name="T43" fmla="*/ 19 h 120"/>
                              <a:gd name="T44" fmla="*/ 19 w 48"/>
                              <a:gd name="T45" fmla="*/ 15 h 120"/>
                              <a:gd name="T46" fmla="*/ 14 w 48"/>
                              <a:gd name="T47" fmla="*/ 15 h 120"/>
                              <a:gd name="T48" fmla="*/ 14 w 48"/>
                              <a:gd name="T49" fmla="*/ 15 h 120"/>
                              <a:gd name="T50" fmla="*/ 9 w 48"/>
                              <a:gd name="T51" fmla="*/ 15 h 120"/>
                              <a:gd name="T52" fmla="*/ 9 w 48"/>
                              <a:gd name="T53" fmla="*/ 15 h 120"/>
                              <a:gd name="T54" fmla="*/ 5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33" y="0"/>
                                </a:lnTo>
                                <a:lnTo>
                                  <a:pt x="33" y="101"/>
                                </a:lnTo>
                                <a:lnTo>
                                  <a:pt x="33" y="106"/>
                                </a:lnTo>
                                <a:lnTo>
                                  <a:pt x="33" y="110"/>
                                </a:lnTo>
                                <a:lnTo>
                                  <a:pt x="33" y="115"/>
                                </a:lnTo>
                                <a:lnTo>
                                  <a:pt x="38" y="115"/>
                                </a:lnTo>
                                <a:lnTo>
                                  <a:pt x="43" y="115"/>
                                </a:lnTo>
                                <a:lnTo>
                                  <a:pt x="48" y="115"/>
                                </a:lnTo>
                                <a:lnTo>
                                  <a:pt x="48" y="120"/>
                                </a:lnTo>
                                <a:lnTo>
                                  <a:pt x="5" y="120"/>
                                </a:lnTo>
                                <a:lnTo>
                                  <a:pt x="5" y="115"/>
                                </a:lnTo>
                                <a:lnTo>
                                  <a:pt x="9" y="115"/>
                                </a:lnTo>
                                <a:lnTo>
                                  <a:pt x="14" y="115"/>
                                </a:lnTo>
                                <a:lnTo>
                                  <a:pt x="19" y="110"/>
                                </a:lnTo>
                                <a:lnTo>
                                  <a:pt x="19" y="106"/>
                                </a:lnTo>
                                <a:lnTo>
                                  <a:pt x="19" y="101"/>
                                </a:lnTo>
                                <a:lnTo>
                                  <a:pt x="19" y="34"/>
                                </a:lnTo>
                                <a:lnTo>
                                  <a:pt x="19" y="24"/>
                                </a:lnTo>
                                <a:lnTo>
                                  <a:pt x="19" y="19"/>
                                </a:lnTo>
                                <a:lnTo>
                                  <a:pt x="19" y="15"/>
                                </a:lnTo>
                                <a:lnTo>
                                  <a:pt x="14" y="15"/>
                                </a:lnTo>
                                <a:lnTo>
                                  <a:pt x="9"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637"/>
                        <wps:cNvSpPr>
                          <a:spLocks noEditPoints="1"/>
                        </wps:cNvSpPr>
                        <wps:spPr bwMode="auto">
                          <a:xfrm>
                            <a:off x="3733669" y="3148851"/>
                            <a:ext cx="41557" cy="64758"/>
                          </a:xfrm>
                          <a:custGeom>
                            <a:avLst/>
                            <a:gdLst>
                              <a:gd name="T0" fmla="*/ 0 w 77"/>
                              <a:gd name="T1" fmla="*/ 63 h 120"/>
                              <a:gd name="T2" fmla="*/ 0 w 77"/>
                              <a:gd name="T3" fmla="*/ 43 h 120"/>
                              <a:gd name="T4" fmla="*/ 5 w 77"/>
                              <a:gd name="T5" fmla="*/ 24 h 120"/>
                              <a:gd name="T6" fmla="*/ 15 w 77"/>
                              <a:gd name="T7" fmla="*/ 15 h 120"/>
                              <a:gd name="T8" fmla="*/ 24 w 77"/>
                              <a:gd name="T9" fmla="*/ 5 h 120"/>
                              <a:gd name="T10" fmla="*/ 29 w 77"/>
                              <a:gd name="T11" fmla="*/ 0 h 120"/>
                              <a:gd name="T12" fmla="*/ 39 w 77"/>
                              <a:gd name="T13" fmla="*/ 0 h 120"/>
                              <a:gd name="T14" fmla="*/ 53 w 77"/>
                              <a:gd name="T15" fmla="*/ 0 h 120"/>
                              <a:gd name="T16" fmla="*/ 63 w 77"/>
                              <a:gd name="T17" fmla="*/ 15 h 120"/>
                              <a:gd name="T18" fmla="*/ 72 w 77"/>
                              <a:gd name="T19" fmla="*/ 34 h 120"/>
                              <a:gd name="T20" fmla="*/ 77 w 77"/>
                              <a:gd name="T21" fmla="*/ 58 h 120"/>
                              <a:gd name="T22" fmla="*/ 77 w 77"/>
                              <a:gd name="T23" fmla="*/ 77 h 120"/>
                              <a:gd name="T24" fmla="*/ 72 w 77"/>
                              <a:gd name="T25" fmla="*/ 96 h 120"/>
                              <a:gd name="T26" fmla="*/ 63 w 77"/>
                              <a:gd name="T27" fmla="*/ 106 h 120"/>
                              <a:gd name="T28" fmla="*/ 58 w 77"/>
                              <a:gd name="T29" fmla="*/ 115 h 120"/>
                              <a:gd name="T30" fmla="*/ 48 w 77"/>
                              <a:gd name="T31" fmla="*/ 120 h 120"/>
                              <a:gd name="T32" fmla="*/ 39 w 77"/>
                              <a:gd name="T33" fmla="*/ 120 h 120"/>
                              <a:gd name="T34" fmla="*/ 29 w 77"/>
                              <a:gd name="T35" fmla="*/ 120 h 120"/>
                              <a:gd name="T36" fmla="*/ 24 w 77"/>
                              <a:gd name="T37" fmla="*/ 115 h 120"/>
                              <a:gd name="T38" fmla="*/ 15 w 77"/>
                              <a:gd name="T39" fmla="*/ 110 h 120"/>
                              <a:gd name="T40" fmla="*/ 10 w 77"/>
                              <a:gd name="T41" fmla="*/ 101 h 120"/>
                              <a:gd name="T42" fmla="*/ 0 w 77"/>
                              <a:gd name="T43" fmla="*/ 82 h 120"/>
                              <a:gd name="T44" fmla="*/ 0 w 77"/>
                              <a:gd name="T45" fmla="*/ 63 h 120"/>
                              <a:gd name="T46" fmla="*/ 20 w 77"/>
                              <a:gd name="T47" fmla="*/ 63 h 120"/>
                              <a:gd name="T48" fmla="*/ 20 w 77"/>
                              <a:gd name="T49" fmla="*/ 87 h 120"/>
                              <a:gd name="T50" fmla="*/ 24 w 77"/>
                              <a:gd name="T51" fmla="*/ 106 h 120"/>
                              <a:gd name="T52" fmla="*/ 29 w 77"/>
                              <a:gd name="T53" fmla="*/ 115 h 120"/>
                              <a:gd name="T54" fmla="*/ 39 w 77"/>
                              <a:gd name="T55" fmla="*/ 115 h 120"/>
                              <a:gd name="T56" fmla="*/ 44 w 77"/>
                              <a:gd name="T57" fmla="*/ 115 h 120"/>
                              <a:gd name="T58" fmla="*/ 48 w 77"/>
                              <a:gd name="T59" fmla="*/ 110 h 120"/>
                              <a:gd name="T60" fmla="*/ 53 w 77"/>
                              <a:gd name="T61" fmla="*/ 106 h 120"/>
                              <a:gd name="T62" fmla="*/ 58 w 77"/>
                              <a:gd name="T63" fmla="*/ 96 h 120"/>
                              <a:gd name="T64" fmla="*/ 58 w 77"/>
                              <a:gd name="T65" fmla="*/ 82 h 120"/>
                              <a:gd name="T66" fmla="*/ 58 w 77"/>
                              <a:gd name="T67" fmla="*/ 58 h 120"/>
                              <a:gd name="T68" fmla="*/ 58 w 77"/>
                              <a:gd name="T69" fmla="*/ 39 h 120"/>
                              <a:gd name="T70" fmla="*/ 58 w 77"/>
                              <a:gd name="T71" fmla="*/ 24 h 120"/>
                              <a:gd name="T72" fmla="*/ 53 w 77"/>
                              <a:gd name="T73" fmla="*/ 15 h 120"/>
                              <a:gd name="T74" fmla="*/ 48 w 77"/>
                              <a:gd name="T75" fmla="*/ 10 h 120"/>
                              <a:gd name="T76" fmla="*/ 44 w 77"/>
                              <a:gd name="T77" fmla="*/ 5 h 120"/>
                              <a:gd name="T78" fmla="*/ 39 w 77"/>
                              <a:gd name="T79" fmla="*/ 5 h 120"/>
                              <a:gd name="T80" fmla="*/ 34 w 77"/>
                              <a:gd name="T81" fmla="*/ 5 h 120"/>
                              <a:gd name="T82" fmla="*/ 29 w 77"/>
                              <a:gd name="T83" fmla="*/ 10 h 120"/>
                              <a:gd name="T84" fmla="*/ 24 w 77"/>
                              <a:gd name="T85" fmla="*/ 19 h 120"/>
                              <a:gd name="T86" fmla="*/ 20 w 77"/>
                              <a:gd name="T87" fmla="*/ 34 h 120"/>
                              <a:gd name="T88" fmla="*/ 20 w 77"/>
                              <a:gd name="T89" fmla="*/ 48 h 120"/>
                              <a:gd name="T90" fmla="*/ 20 w 77"/>
                              <a:gd name="T91"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3"/>
                                </a:moveTo>
                                <a:lnTo>
                                  <a:pt x="0" y="43"/>
                                </a:lnTo>
                                <a:lnTo>
                                  <a:pt x="5" y="24"/>
                                </a:lnTo>
                                <a:lnTo>
                                  <a:pt x="15" y="15"/>
                                </a:lnTo>
                                <a:lnTo>
                                  <a:pt x="24" y="5"/>
                                </a:lnTo>
                                <a:lnTo>
                                  <a:pt x="29" y="0"/>
                                </a:lnTo>
                                <a:lnTo>
                                  <a:pt x="39" y="0"/>
                                </a:lnTo>
                                <a:lnTo>
                                  <a:pt x="53" y="0"/>
                                </a:lnTo>
                                <a:lnTo>
                                  <a:pt x="63" y="15"/>
                                </a:lnTo>
                                <a:lnTo>
                                  <a:pt x="72" y="34"/>
                                </a:lnTo>
                                <a:lnTo>
                                  <a:pt x="77" y="58"/>
                                </a:lnTo>
                                <a:lnTo>
                                  <a:pt x="77" y="77"/>
                                </a:lnTo>
                                <a:lnTo>
                                  <a:pt x="72" y="96"/>
                                </a:lnTo>
                                <a:lnTo>
                                  <a:pt x="63" y="106"/>
                                </a:lnTo>
                                <a:lnTo>
                                  <a:pt x="58" y="115"/>
                                </a:lnTo>
                                <a:lnTo>
                                  <a:pt x="48" y="120"/>
                                </a:lnTo>
                                <a:lnTo>
                                  <a:pt x="39" y="120"/>
                                </a:lnTo>
                                <a:lnTo>
                                  <a:pt x="29" y="120"/>
                                </a:lnTo>
                                <a:lnTo>
                                  <a:pt x="24" y="115"/>
                                </a:lnTo>
                                <a:lnTo>
                                  <a:pt x="15" y="110"/>
                                </a:lnTo>
                                <a:lnTo>
                                  <a:pt x="10" y="101"/>
                                </a:lnTo>
                                <a:lnTo>
                                  <a:pt x="0" y="82"/>
                                </a:lnTo>
                                <a:lnTo>
                                  <a:pt x="0" y="63"/>
                                </a:lnTo>
                                <a:close/>
                                <a:moveTo>
                                  <a:pt x="20" y="63"/>
                                </a:moveTo>
                                <a:lnTo>
                                  <a:pt x="20" y="87"/>
                                </a:lnTo>
                                <a:lnTo>
                                  <a:pt x="24" y="106"/>
                                </a:lnTo>
                                <a:lnTo>
                                  <a:pt x="29" y="115"/>
                                </a:lnTo>
                                <a:lnTo>
                                  <a:pt x="39" y="115"/>
                                </a:lnTo>
                                <a:lnTo>
                                  <a:pt x="44" y="115"/>
                                </a:lnTo>
                                <a:lnTo>
                                  <a:pt x="48" y="110"/>
                                </a:lnTo>
                                <a:lnTo>
                                  <a:pt x="53" y="106"/>
                                </a:lnTo>
                                <a:lnTo>
                                  <a:pt x="58" y="96"/>
                                </a:lnTo>
                                <a:lnTo>
                                  <a:pt x="58" y="82"/>
                                </a:lnTo>
                                <a:lnTo>
                                  <a:pt x="58" y="58"/>
                                </a:lnTo>
                                <a:lnTo>
                                  <a:pt x="58" y="39"/>
                                </a:lnTo>
                                <a:lnTo>
                                  <a:pt x="58" y="24"/>
                                </a:lnTo>
                                <a:lnTo>
                                  <a:pt x="53" y="15"/>
                                </a:lnTo>
                                <a:lnTo>
                                  <a:pt x="48" y="10"/>
                                </a:lnTo>
                                <a:lnTo>
                                  <a:pt x="44" y="5"/>
                                </a:lnTo>
                                <a:lnTo>
                                  <a:pt x="39" y="5"/>
                                </a:lnTo>
                                <a:lnTo>
                                  <a:pt x="34" y="5"/>
                                </a:lnTo>
                                <a:lnTo>
                                  <a:pt x="29" y="10"/>
                                </a:lnTo>
                                <a:lnTo>
                                  <a:pt x="24" y="19"/>
                                </a:lnTo>
                                <a:lnTo>
                                  <a:pt x="20" y="34"/>
                                </a:lnTo>
                                <a:lnTo>
                                  <a:pt x="20" y="48"/>
                                </a:lnTo>
                                <a:lnTo>
                                  <a:pt x="20"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638"/>
                        <wps:cNvSpPr>
                          <a:spLocks noEditPoints="1"/>
                        </wps:cNvSpPr>
                        <wps:spPr bwMode="auto">
                          <a:xfrm>
                            <a:off x="3780624" y="3148851"/>
                            <a:ext cx="43716" cy="64758"/>
                          </a:xfrm>
                          <a:custGeom>
                            <a:avLst/>
                            <a:gdLst>
                              <a:gd name="T0" fmla="*/ 81 w 81"/>
                              <a:gd name="T1" fmla="*/ 77 h 120"/>
                              <a:gd name="T2" fmla="*/ 81 w 81"/>
                              <a:gd name="T3" fmla="*/ 91 h 120"/>
                              <a:gd name="T4" fmla="*/ 67 w 81"/>
                              <a:gd name="T5" fmla="*/ 91 h 120"/>
                              <a:gd name="T6" fmla="*/ 67 w 81"/>
                              <a:gd name="T7" fmla="*/ 120 h 120"/>
                              <a:gd name="T8" fmla="*/ 48 w 81"/>
                              <a:gd name="T9" fmla="*/ 120 h 120"/>
                              <a:gd name="T10" fmla="*/ 48 w 81"/>
                              <a:gd name="T11" fmla="*/ 91 h 120"/>
                              <a:gd name="T12" fmla="*/ 0 w 81"/>
                              <a:gd name="T13" fmla="*/ 91 h 120"/>
                              <a:gd name="T14" fmla="*/ 0 w 81"/>
                              <a:gd name="T15" fmla="*/ 77 h 120"/>
                              <a:gd name="T16" fmla="*/ 57 w 81"/>
                              <a:gd name="T17" fmla="*/ 0 h 120"/>
                              <a:gd name="T18" fmla="*/ 67 w 81"/>
                              <a:gd name="T19" fmla="*/ 0 h 120"/>
                              <a:gd name="T20" fmla="*/ 67 w 81"/>
                              <a:gd name="T21" fmla="*/ 77 h 120"/>
                              <a:gd name="T22" fmla="*/ 81 w 81"/>
                              <a:gd name="T23" fmla="*/ 77 h 120"/>
                              <a:gd name="T24" fmla="*/ 48 w 81"/>
                              <a:gd name="T25" fmla="*/ 77 h 120"/>
                              <a:gd name="T26" fmla="*/ 48 w 81"/>
                              <a:gd name="T27" fmla="*/ 19 h 120"/>
                              <a:gd name="T28" fmla="*/ 9 w 81"/>
                              <a:gd name="T29" fmla="*/ 77 h 120"/>
                              <a:gd name="T30" fmla="*/ 48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91"/>
                                </a:lnTo>
                                <a:lnTo>
                                  <a:pt x="67" y="91"/>
                                </a:lnTo>
                                <a:lnTo>
                                  <a:pt x="67" y="120"/>
                                </a:lnTo>
                                <a:lnTo>
                                  <a:pt x="48" y="120"/>
                                </a:lnTo>
                                <a:lnTo>
                                  <a:pt x="48" y="91"/>
                                </a:lnTo>
                                <a:lnTo>
                                  <a:pt x="0" y="91"/>
                                </a:lnTo>
                                <a:lnTo>
                                  <a:pt x="0" y="77"/>
                                </a:lnTo>
                                <a:lnTo>
                                  <a:pt x="57" y="0"/>
                                </a:lnTo>
                                <a:lnTo>
                                  <a:pt x="67" y="0"/>
                                </a:lnTo>
                                <a:lnTo>
                                  <a:pt x="67" y="77"/>
                                </a:lnTo>
                                <a:lnTo>
                                  <a:pt x="81" y="77"/>
                                </a:lnTo>
                                <a:close/>
                                <a:moveTo>
                                  <a:pt x="48" y="77"/>
                                </a:moveTo>
                                <a:lnTo>
                                  <a:pt x="48" y="19"/>
                                </a:lnTo>
                                <a:lnTo>
                                  <a:pt x="9" y="77"/>
                                </a:lnTo>
                                <a:lnTo>
                                  <a:pt x="48"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639"/>
                        <wps:cNvSpPr>
                          <a:spLocks noEditPoints="1"/>
                        </wps:cNvSpPr>
                        <wps:spPr bwMode="auto">
                          <a:xfrm>
                            <a:off x="3832435" y="3148851"/>
                            <a:ext cx="38859" cy="64758"/>
                          </a:xfrm>
                          <a:custGeom>
                            <a:avLst/>
                            <a:gdLst>
                              <a:gd name="T0" fmla="*/ 72 w 72"/>
                              <a:gd name="T1" fmla="*/ 0 h 120"/>
                              <a:gd name="T2" fmla="*/ 72 w 72"/>
                              <a:gd name="T3" fmla="*/ 0 h 120"/>
                              <a:gd name="T4" fmla="*/ 62 w 72"/>
                              <a:gd name="T5" fmla="*/ 5 h 120"/>
                              <a:gd name="T6" fmla="*/ 53 w 72"/>
                              <a:gd name="T7" fmla="*/ 5 h 120"/>
                              <a:gd name="T8" fmla="*/ 48 w 72"/>
                              <a:gd name="T9" fmla="*/ 10 h 120"/>
                              <a:gd name="T10" fmla="*/ 38 w 72"/>
                              <a:gd name="T11" fmla="*/ 19 h 120"/>
                              <a:gd name="T12" fmla="*/ 33 w 72"/>
                              <a:gd name="T13" fmla="*/ 24 h 120"/>
                              <a:gd name="T14" fmla="*/ 29 w 72"/>
                              <a:gd name="T15" fmla="*/ 34 h 120"/>
                              <a:gd name="T16" fmla="*/ 24 w 72"/>
                              <a:gd name="T17" fmla="*/ 43 h 120"/>
                              <a:gd name="T18" fmla="*/ 19 w 72"/>
                              <a:gd name="T19" fmla="*/ 53 h 120"/>
                              <a:gd name="T20" fmla="*/ 33 w 72"/>
                              <a:gd name="T21" fmla="*/ 48 h 120"/>
                              <a:gd name="T22" fmla="*/ 43 w 72"/>
                              <a:gd name="T23" fmla="*/ 43 h 120"/>
                              <a:gd name="T24" fmla="*/ 57 w 72"/>
                              <a:gd name="T25" fmla="*/ 48 h 120"/>
                              <a:gd name="T26" fmla="*/ 67 w 72"/>
                              <a:gd name="T27" fmla="*/ 53 h 120"/>
                              <a:gd name="T28" fmla="*/ 72 w 72"/>
                              <a:gd name="T29" fmla="*/ 67 h 120"/>
                              <a:gd name="T30" fmla="*/ 72 w 72"/>
                              <a:gd name="T31" fmla="*/ 82 h 120"/>
                              <a:gd name="T32" fmla="*/ 72 w 72"/>
                              <a:gd name="T33" fmla="*/ 96 h 120"/>
                              <a:gd name="T34" fmla="*/ 67 w 72"/>
                              <a:gd name="T35" fmla="*/ 106 h 120"/>
                              <a:gd name="T36" fmla="*/ 53 w 72"/>
                              <a:gd name="T37" fmla="*/ 120 h 120"/>
                              <a:gd name="T38" fmla="*/ 38 w 72"/>
                              <a:gd name="T39" fmla="*/ 120 h 120"/>
                              <a:gd name="T40" fmla="*/ 24 w 72"/>
                              <a:gd name="T41" fmla="*/ 120 h 120"/>
                              <a:gd name="T42" fmla="*/ 14 w 72"/>
                              <a:gd name="T43" fmla="*/ 115 h 120"/>
                              <a:gd name="T44" fmla="*/ 5 w 72"/>
                              <a:gd name="T45" fmla="*/ 96 h 120"/>
                              <a:gd name="T46" fmla="*/ 0 w 72"/>
                              <a:gd name="T47" fmla="*/ 72 h 120"/>
                              <a:gd name="T48" fmla="*/ 0 w 72"/>
                              <a:gd name="T49" fmla="*/ 58 h 120"/>
                              <a:gd name="T50" fmla="*/ 5 w 72"/>
                              <a:gd name="T51" fmla="*/ 43 h 120"/>
                              <a:gd name="T52" fmla="*/ 14 w 72"/>
                              <a:gd name="T53" fmla="*/ 29 h 120"/>
                              <a:gd name="T54" fmla="*/ 24 w 72"/>
                              <a:gd name="T55" fmla="*/ 19 h 120"/>
                              <a:gd name="T56" fmla="*/ 33 w 72"/>
                              <a:gd name="T57" fmla="*/ 10 h 120"/>
                              <a:gd name="T58" fmla="*/ 48 w 72"/>
                              <a:gd name="T59" fmla="*/ 5 h 120"/>
                              <a:gd name="T60" fmla="*/ 57 w 72"/>
                              <a:gd name="T61" fmla="*/ 0 h 120"/>
                              <a:gd name="T62" fmla="*/ 67 w 72"/>
                              <a:gd name="T63" fmla="*/ 0 h 120"/>
                              <a:gd name="T64" fmla="*/ 72 w 72"/>
                              <a:gd name="T65" fmla="*/ 0 h 120"/>
                              <a:gd name="T66" fmla="*/ 19 w 72"/>
                              <a:gd name="T67" fmla="*/ 63 h 120"/>
                              <a:gd name="T68" fmla="*/ 14 w 72"/>
                              <a:gd name="T69" fmla="*/ 72 h 120"/>
                              <a:gd name="T70" fmla="*/ 14 w 72"/>
                              <a:gd name="T71" fmla="*/ 82 h 120"/>
                              <a:gd name="T72" fmla="*/ 14 w 72"/>
                              <a:gd name="T73" fmla="*/ 87 h 120"/>
                              <a:gd name="T74" fmla="*/ 19 w 72"/>
                              <a:gd name="T75" fmla="*/ 96 h 120"/>
                              <a:gd name="T76" fmla="*/ 24 w 72"/>
                              <a:gd name="T77" fmla="*/ 106 h 120"/>
                              <a:gd name="T78" fmla="*/ 29 w 72"/>
                              <a:gd name="T79" fmla="*/ 115 h 120"/>
                              <a:gd name="T80" fmla="*/ 33 w 72"/>
                              <a:gd name="T81" fmla="*/ 115 h 120"/>
                              <a:gd name="T82" fmla="*/ 38 w 72"/>
                              <a:gd name="T83" fmla="*/ 115 h 120"/>
                              <a:gd name="T84" fmla="*/ 48 w 72"/>
                              <a:gd name="T85" fmla="*/ 115 h 120"/>
                              <a:gd name="T86" fmla="*/ 53 w 72"/>
                              <a:gd name="T87" fmla="*/ 110 h 120"/>
                              <a:gd name="T88" fmla="*/ 57 w 72"/>
                              <a:gd name="T89" fmla="*/ 101 h 120"/>
                              <a:gd name="T90" fmla="*/ 57 w 72"/>
                              <a:gd name="T91" fmla="*/ 91 h 120"/>
                              <a:gd name="T92" fmla="*/ 57 w 72"/>
                              <a:gd name="T93" fmla="*/ 77 h 120"/>
                              <a:gd name="T94" fmla="*/ 53 w 72"/>
                              <a:gd name="T95" fmla="*/ 63 h 120"/>
                              <a:gd name="T96" fmla="*/ 43 w 72"/>
                              <a:gd name="T97" fmla="*/ 58 h 120"/>
                              <a:gd name="T98" fmla="*/ 33 w 72"/>
                              <a:gd name="T99" fmla="*/ 53 h 120"/>
                              <a:gd name="T100" fmla="*/ 33 w 72"/>
                              <a:gd name="T101" fmla="*/ 53 h 120"/>
                              <a:gd name="T102" fmla="*/ 29 w 72"/>
                              <a:gd name="T103" fmla="*/ 53 h 120"/>
                              <a:gd name="T104" fmla="*/ 24 w 72"/>
                              <a:gd name="T105" fmla="*/ 58 h 120"/>
                              <a:gd name="T106" fmla="*/ 19 w 72"/>
                              <a:gd name="T107"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0">
                                <a:moveTo>
                                  <a:pt x="72" y="0"/>
                                </a:moveTo>
                                <a:lnTo>
                                  <a:pt x="72" y="0"/>
                                </a:lnTo>
                                <a:lnTo>
                                  <a:pt x="62" y="5"/>
                                </a:lnTo>
                                <a:lnTo>
                                  <a:pt x="53" y="5"/>
                                </a:lnTo>
                                <a:lnTo>
                                  <a:pt x="48" y="10"/>
                                </a:lnTo>
                                <a:lnTo>
                                  <a:pt x="38" y="19"/>
                                </a:lnTo>
                                <a:lnTo>
                                  <a:pt x="33" y="24"/>
                                </a:lnTo>
                                <a:lnTo>
                                  <a:pt x="29" y="34"/>
                                </a:lnTo>
                                <a:lnTo>
                                  <a:pt x="24" y="43"/>
                                </a:lnTo>
                                <a:lnTo>
                                  <a:pt x="19" y="53"/>
                                </a:lnTo>
                                <a:lnTo>
                                  <a:pt x="33" y="48"/>
                                </a:lnTo>
                                <a:lnTo>
                                  <a:pt x="43" y="43"/>
                                </a:lnTo>
                                <a:lnTo>
                                  <a:pt x="57" y="48"/>
                                </a:lnTo>
                                <a:lnTo>
                                  <a:pt x="67" y="53"/>
                                </a:lnTo>
                                <a:lnTo>
                                  <a:pt x="72" y="67"/>
                                </a:lnTo>
                                <a:lnTo>
                                  <a:pt x="72" y="82"/>
                                </a:lnTo>
                                <a:lnTo>
                                  <a:pt x="72" y="96"/>
                                </a:lnTo>
                                <a:lnTo>
                                  <a:pt x="67" y="106"/>
                                </a:lnTo>
                                <a:lnTo>
                                  <a:pt x="53" y="120"/>
                                </a:lnTo>
                                <a:lnTo>
                                  <a:pt x="38" y="120"/>
                                </a:lnTo>
                                <a:lnTo>
                                  <a:pt x="24" y="120"/>
                                </a:lnTo>
                                <a:lnTo>
                                  <a:pt x="14" y="115"/>
                                </a:lnTo>
                                <a:lnTo>
                                  <a:pt x="5" y="96"/>
                                </a:lnTo>
                                <a:lnTo>
                                  <a:pt x="0" y="72"/>
                                </a:lnTo>
                                <a:lnTo>
                                  <a:pt x="0" y="58"/>
                                </a:lnTo>
                                <a:lnTo>
                                  <a:pt x="5" y="43"/>
                                </a:lnTo>
                                <a:lnTo>
                                  <a:pt x="14" y="29"/>
                                </a:lnTo>
                                <a:lnTo>
                                  <a:pt x="24" y="19"/>
                                </a:lnTo>
                                <a:lnTo>
                                  <a:pt x="33" y="10"/>
                                </a:lnTo>
                                <a:lnTo>
                                  <a:pt x="48" y="5"/>
                                </a:lnTo>
                                <a:lnTo>
                                  <a:pt x="57" y="0"/>
                                </a:lnTo>
                                <a:lnTo>
                                  <a:pt x="67" y="0"/>
                                </a:lnTo>
                                <a:lnTo>
                                  <a:pt x="72" y="0"/>
                                </a:lnTo>
                                <a:close/>
                                <a:moveTo>
                                  <a:pt x="19" y="63"/>
                                </a:moveTo>
                                <a:lnTo>
                                  <a:pt x="14" y="72"/>
                                </a:lnTo>
                                <a:lnTo>
                                  <a:pt x="14" y="82"/>
                                </a:lnTo>
                                <a:lnTo>
                                  <a:pt x="14" y="87"/>
                                </a:lnTo>
                                <a:lnTo>
                                  <a:pt x="19" y="96"/>
                                </a:lnTo>
                                <a:lnTo>
                                  <a:pt x="24" y="106"/>
                                </a:lnTo>
                                <a:lnTo>
                                  <a:pt x="29" y="115"/>
                                </a:lnTo>
                                <a:lnTo>
                                  <a:pt x="33" y="115"/>
                                </a:lnTo>
                                <a:lnTo>
                                  <a:pt x="38" y="115"/>
                                </a:lnTo>
                                <a:lnTo>
                                  <a:pt x="48" y="115"/>
                                </a:lnTo>
                                <a:lnTo>
                                  <a:pt x="53" y="110"/>
                                </a:lnTo>
                                <a:lnTo>
                                  <a:pt x="57" y="101"/>
                                </a:lnTo>
                                <a:lnTo>
                                  <a:pt x="57" y="91"/>
                                </a:lnTo>
                                <a:lnTo>
                                  <a:pt x="57" y="77"/>
                                </a:lnTo>
                                <a:lnTo>
                                  <a:pt x="53" y="63"/>
                                </a:lnTo>
                                <a:lnTo>
                                  <a:pt x="43" y="58"/>
                                </a:lnTo>
                                <a:lnTo>
                                  <a:pt x="33" y="53"/>
                                </a:lnTo>
                                <a:lnTo>
                                  <a:pt x="29" y="53"/>
                                </a:lnTo>
                                <a:lnTo>
                                  <a:pt x="24" y="5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Rectangle 640"/>
                        <wps:cNvSpPr>
                          <a:spLocks noChangeArrowheads="1"/>
                        </wps:cNvSpPr>
                        <wps:spPr bwMode="auto">
                          <a:xfrm>
                            <a:off x="3878850" y="3187706"/>
                            <a:ext cx="25906" cy="809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Freeform 641"/>
                        <wps:cNvSpPr>
                          <a:spLocks noEditPoints="1"/>
                        </wps:cNvSpPr>
                        <wps:spPr bwMode="auto">
                          <a:xfrm>
                            <a:off x="3912851" y="3148851"/>
                            <a:ext cx="41017" cy="64758"/>
                          </a:xfrm>
                          <a:custGeom>
                            <a:avLst/>
                            <a:gdLst>
                              <a:gd name="T0" fmla="*/ 0 w 76"/>
                              <a:gd name="T1" fmla="*/ 63 h 120"/>
                              <a:gd name="T2" fmla="*/ 0 w 76"/>
                              <a:gd name="T3" fmla="*/ 43 h 120"/>
                              <a:gd name="T4" fmla="*/ 4 w 76"/>
                              <a:gd name="T5" fmla="*/ 24 h 120"/>
                              <a:gd name="T6" fmla="*/ 14 w 76"/>
                              <a:gd name="T7" fmla="*/ 15 h 120"/>
                              <a:gd name="T8" fmla="*/ 19 w 76"/>
                              <a:gd name="T9" fmla="*/ 5 h 120"/>
                              <a:gd name="T10" fmla="*/ 28 w 76"/>
                              <a:gd name="T11" fmla="*/ 0 h 120"/>
                              <a:gd name="T12" fmla="*/ 38 w 76"/>
                              <a:gd name="T13" fmla="*/ 0 h 120"/>
                              <a:gd name="T14" fmla="*/ 52 w 76"/>
                              <a:gd name="T15" fmla="*/ 0 h 120"/>
                              <a:gd name="T16" fmla="*/ 62 w 76"/>
                              <a:gd name="T17" fmla="*/ 15 h 120"/>
                              <a:gd name="T18" fmla="*/ 71 w 76"/>
                              <a:gd name="T19" fmla="*/ 34 h 120"/>
                              <a:gd name="T20" fmla="*/ 76 w 76"/>
                              <a:gd name="T21" fmla="*/ 58 h 120"/>
                              <a:gd name="T22" fmla="*/ 76 w 76"/>
                              <a:gd name="T23" fmla="*/ 77 h 120"/>
                              <a:gd name="T24" fmla="*/ 71 w 76"/>
                              <a:gd name="T25" fmla="*/ 96 h 120"/>
                              <a:gd name="T26" fmla="*/ 62 w 76"/>
                              <a:gd name="T27" fmla="*/ 106 h 120"/>
                              <a:gd name="T28" fmla="*/ 52 w 76"/>
                              <a:gd name="T29" fmla="*/ 115 h 120"/>
                              <a:gd name="T30" fmla="*/ 48 w 76"/>
                              <a:gd name="T31" fmla="*/ 120 h 120"/>
                              <a:gd name="T32" fmla="*/ 38 w 76"/>
                              <a:gd name="T33" fmla="*/ 120 h 120"/>
                              <a:gd name="T34" fmla="*/ 28 w 76"/>
                              <a:gd name="T35" fmla="*/ 120 h 120"/>
                              <a:gd name="T36" fmla="*/ 19 w 76"/>
                              <a:gd name="T37" fmla="*/ 115 h 120"/>
                              <a:gd name="T38" fmla="*/ 14 w 76"/>
                              <a:gd name="T39" fmla="*/ 110 h 120"/>
                              <a:gd name="T40" fmla="*/ 9 w 76"/>
                              <a:gd name="T41" fmla="*/ 101 h 120"/>
                              <a:gd name="T42" fmla="*/ 0 w 76"/>
                              <a:gd name="T43" fmla="*/ 82 h 120"/>
                              <a:gd name="T44" fmla="*/ 0 w 76"/>
                              <a:gd name="T45" fmla="*/ 63 h 120"/>
                              <a:gd name="T46" fmla="*/ 14 w 76"/>
                              <a:gd name="T47" fmla="*/ 63 h 120"/>
                              <a:gd name="T48" fmla="*/ 19 w 76"/>
                              <a:gd name="T49" fmla="*/ 87 h 120"/>
                              <a:gd name="T50" fmla="*/ 24 w 76"/>
                              <a:gd name="T51" fmla="*/ 106 h 120"/>
                              <a:gd name="T52" fmla="*/ 28 w 76"/>
                              <a:gd name="T53" fmla="*/ 115 h 120"/>
                              <a:gd name="T54" fmla="*/ 38 w 76"/>
                              <a:gd name="T55" fmla="*/ 115 h 120"/>
                              <a:gd name="T56" fmla="*/ 43 w 76"/>
                              <a:gd name="T57" fmla="*/ 115 h 120"/>
                              <a:gd name="T58" fmla="*/ 48 w 76"/>
                              <a:gd name="T59" fmla="*/ 110 h 120"/>
                              <a:gd name="T60" fmla="*/ 52 w 76"/>
                              <a:gd name="T61" fmla="*/ 106 h 120"/>
                              <a:gd name="T62" fmla="*/ 52 w 76"/>
                              <a:gd name="T63" fmla="*/ 96 h 120"/>
                              <a:gd name="T64" fmla="*/ 57 w 76"/>
                              <a:gd name="T65" fmla="*/ 82 h 120"/>
                              <a:gd name="T66" fmla="*/ 57 w 76"/>
                              <a:gd name="T67" fmla="*/ 58 h 120"/>
                              <a:gd name="T68" fmla="*/ 57 w 76"/>
                              <a:gd name="T69" fmla="*/ 39 h 120"/>
                              <a:gd name="T70" fmla="*/ 52 w 76"/>
                              <a:gd name="T71" fmla="*/ 24 h 120"/>
                              <a:gd name="T72" fmla="*/ 52 w 76"/>
                              <a:gd name="T73" fmla="*/ 15 h 120"/>
                              <a:gd name="T74" fmla="*/ 48 w 76"/>
                              <a:gd name="T75" fmla="*/ 10 h 120"/>
                              <a:gd name="T76" fmla="*/ 43 w 76"/>
                              <a:gd name="T77" fmla="*/ 5 h 120"/>
                              <a:gd name="T78" fmla="*/ 38 w 76"/>
                              <a:gd name="T79" fmla="*/ 5 h 120"/>
                              <a:gd name="T80" fmla="*/ 33 w 76"/>
                              <a:gd name="T81" fmla="*/ 5 h 120"/>
                              <a:gd name="T82" fmla="*/ 28 w 76"/>
                              <a:gd name="T83" fmla="*/ 10 h 120"/>
                              <a:gd name="T84" fmla="*/ 24 w 76"/>
                              <a:gd name="T85" fmla="*/ 19 h 120"/>
                              <a:gd name="T86" fmla="*/ 19 w 76"/>
                              <a:gd name="T87" fmla="*/ 34 h 120"/>
                              <a:gd name="T88" fmla="*/ 14 w 76"/>
                              <a:gd name="T89" fmla="*/ 48 h 120"/>
                              <a:gd name="T90" fmla="*/ 14 w 76"/>
                              <a:gd name="T91"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0">
                                <a:moveTo>
                                  <a:pt x="0" y="63"/>
                                </a:moveTo>
                                <a:lnTo>
                                  <a:pt x="0" y="43"/>
                                </a:lnTo>
                                <a:lnTo>
                                  <a:pt x="4" y="24"/>
                                </a:lnTo>
                                <a:lnTo>
                                  <a:pt x="14" y="15"/>
                                </a:lnTo>
                                <a:lnTo>
                                  <a:pt x="19" y="5"/>
                                </a:lnTo>
                                <a:lnTo>
                                  <a:pt x="28" y="0"/>
                                </a:lnTo>
                                <a:lnTo>
                                  <a:pt x="38" y="0"/>
                                </a:lnTo>
                                <a:lnTo>
                                  <a:pt x="52" y="0"/>
                                </a:lnTo>
                                <a:lnTo>
                                  <a:pt x="62" y="15"/>
                                </a:lnTo>
                                <a:lnTo>
                                  <a:pt x="71" y="34"/>
                                </a:lnTo>
                                <a:lnTo>
                                  <a:pt x="76" y="58"/>
                                </a:lnTo>
                                <a:lnTo>
                                  <a:pt x="76" y="77"/>
                                </a:lnTo>
                                <a:lnTo>
                                  <a:pt x="71" y="96"/>
                                </a:lnTo>
                                <a:lnTo>
                                  <a:pt x="62" y="106"/>
                                </a:lnTo>
                                <a:lnTo>
                                  <a:pt x="52" y="115"/>
                                </a:lnTo>
                                <a:lnTo>
                                  <a:pt x="48" y="120"/>
                                </a:lnTo>
                                <a:lnTo>
                                  <a:pt x="38" y="120"/>
                                </a:lnTo>
                                <a:lnTo>
                                  <a:pt x="28" y="120"/>
                                </a:lnTo>
                                <a:lnTo>
                                  <a:pt x="19" y="115"/>
                                </a:lnTo>
                                <a:lnTo>
                                  <a:pt x="14" y="110"/>
                                </a:lnTo>
                                <a:lnTo>
                                  <a:pt x="9" y="101"/>
                                </a:lnTo>
                                <a:lnTo>
                                  <a:pt x="0" y="82"/>
                                </a:lnTo>
                                <a:lnTo>
                                  <a:pt x="0" y="63"/>
                                </a:lnTo>
                                <a:close/>
                                <a:moveTo>
                                  <a:pt x="14" y="63"/>
                                </a:moveTo>
                                <a:lnTo>
                                  <a:pt x="19" y="87"/>
                                </a:lnTo>
                                <a:lnTo>
                                  <a:pt x="24" y="106"/>
                                </a:lnTo>
                                <a:lnTo>
                                  <a:pt x="28" y="115"/>
                                </a:lnTo>
                                <a:lnTo>
                                  <a:pt x="38" y="115"/>
                                </a:lnTo>
                                <a:lnTo>
                                  <a:pt x="43" y="115"/>
                                </a:lnTo>
                                <a:lnTo>
                                  <a:pt x="48" y="110"/>
                                </a:lnTo>
                                <a:lnTo>
                                  <a:pt x="52" y="106"/>
                                </a:lnTo>
                                <a:lnTo>
                                  <a:pt x="52" y="96"/>
                                </a:lnTo>
                                <a:lnTo>
                                  <a:pt x="57" y="82"/>
                                </a:lnTo>
                                <a:lnTo>
                                  <a:pt x="57" y="58"/>
                                </a:lnTo>
                                <a:lnTo>
                                  <a:pt x="57" y="39"/>
                                </a:lnTo>
                                <a:lnTo>
                                  <a:pt x="52" y="24"/>
                                </a:lnTo>
                                <a:lnTo>
                                  <a:pt x="52" y="15"/>
                                </a:lnTo>
                                <a:lnTo>
                                  <a:pt x="48" y="10"/>
                                </a:lnTo>
                                <a:lnTo>
                                  <a:pt x="43" y="5"/>
                                </a:lnTo>
                                <a:lnTo>
                                  <a:pt x="38" y="5"/>
                                </a:lnTo>
                                <a:lnTo>
                                  <a:pt x="33" y="5"/>
                                </a:lnTo>
                                <a:lnTo>
                                  <a:pt x="28" y="10"/>
                                </a:lnTo>
                                <a:lnTo>
                                  <a:pt x="24" y="19"/>
                                </a:lnTo>
                                <a:lnTo>
                                  <a:pt x="19" y="34"/>
                                </a:lnTo>
                                <a:lnTo>
                                  <a:pt x="14" y="48"/>
                                </a:lnTo>
                                <a:lnTo>
                                  <a:pt x="14"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642"/>
                        <wps:cNvSpPr>
                          <a:spLocks noEditPoints="1"/>
                        </wps:cNvSpPr>
                        <wps:spPr bwMode="auto">
                          <a:xfrm>
                            <a:off x="3959265" y="3148851"/>
                            <a:ext cx="43716" cy="64758"/>
                          </a:xfrm>
                          <a:custGeom>
                            <a:avLst/>
                            <a:gdLst>
                              <a:gd name="T0" fmla="*/ 81 w 81"/>
                              <a:gd name="T1" fmla="*/ 77 h 120"/>
                              <a:gd name="T2" fmla="*/ 81 w 81"/>
                              <a:gd name="T3" fmla="*/ 91 h 120"/>
                              <a:gd name="T4" fmla="*/ 62 w 81"/>
                              <a:gd name="T5" fmla="*/ 91 h 120"/>
                              <a:gd name="T6" fmla="*/ 62 w 81"/>
                              <a:gd name="T7" fmla="*/ 120 h 120"/>
                              <a:gd name="T8" fmla="*/ 48 w 81"/>
                              <a:gd name="T9" fmla="*/ 120 h 120"/>
                              <a:gd name="T10" fmla="*/ 48 w 81"/>
                              <a:gd name="T11" fmla="*/ 91 h 120"/>
                              <a:gd name="T12" fmla="*/ 0 w 81"/>
                              <a:gd name="T13" fmla="*/ 91 h 120"/>
                              <a:gd name="T14" fmla="*/ 0 w 81"/>
                              <a:gd name="T15" fmla="*/ 77 h 120"/>
                              <a:gd name="T16" fmla="*/ 53 w 81"/>
                              <a:gd name="T17" fmla="*/ 0 h 120"/>
                              <a:gd name="T18" fmla="*/ 62 w 81"/>
                              <a:gd name="T19" fmla="*/ 0 h 120"/>
                              <a:gd name="T20" fmla="*/ 62 w 81"/>
                              <a:gd name="T21" fmla="*/ 77 h 120"/>
                              <a:gd name="T22" fmla="*/ 81 w 81"/>
                              <a:gd name="T23" fmla="*/ 77 h 120"/>
                              <a:gd name="T24" fmla="*/ 48 w 81"/>
                              <a:gd name="T25" fmla="*/ 77 h 120"/>
                              <a:gd name="T26" fmla="*/ 48 w 81"/>
                              <a:gd name="T27" fmla="*/ 19 h 120"/>
                              <a:gd name="T28" fmla="*/ 9 w 81"/>
                              <a:gd name="T29" fmla="*/ 77 h 120"/>
                              <a:gd name="T30" fmla="*/ 48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91"/>
                                </a:lnTo>
                                <a:lnTo>
                                  <a:pt x="62" y="91"/>
                                </a:lnTo>
                                <a:lnTo>
                                  <a:pt x="62" y="120"/>
                                </a:lnTo>
                                <a:lnTo>
                                  <a:pt x="48" y="120"/>
                                </a:lnTo>
                                <a:lnTo>
                                  <a:pt x="48" y="91"/>
                                </a:lnTo>
                                <a:lnTo>
                                  <a:pt x="0" y="91"/>
                                </a:lnTo>
                                <a:lnTo>
                                  <a:pt x="0" y="77"/>
                                </a:lnTo>
                                <a:lnTo>
                                  <a:pt x="53" y="0"/>
                                </a:lnTo>
                                <a:lnTo>
                                  <a:pt x="62" y="0"/>
                                </a:lnTo>
                                <a:lnTo>
                                  <a:pt x="62" y="77"/>
                                </a:lnTo>
                                <a:lnTo>
                                  <a:pt x="81" y="77"/>
                                </a:lnTo>
                                <a:close/>
                                <a:moveTo>
                                  <a:pt x="48" y="77"/>
                                </a:moveTo>
                                <a:lnTo>
                                  <a:pt x="48" y="19"/>
                                </a:lnTo>
                                <a:lnTo>
                                  <a:pt x="9" y="77"/>
                                </a:lnTo>
                                <a:lnTo>
                                  <a:pt x="48"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644"/>
                        <wps:cNvSpPr>
                          <a:spLocks noEditPoints="1"/>
                        </wps:cNvSpPr>
                        <wps:spPr bwMode="auto">
                          <a:xfrm>
                            <a:off x="2902526" y="1127327"/>
                            <a:ext cx="895908" cy="1755478"/>
                          </a:xfrm>
                          <a:custGeom>
                            <a:avLst/>
                            <a:gdLst>
                              <a:gd name="T0" fmla="*/ 1651 w 1660"/>
                              <a:gd name="T1" fmla="*/ 24 h 3253"/>
                              <a:gd name="T2" fmla="*/ 10 w 1660"/>
                              <a:gd name="T3" fmla="*/ 0 h 3253"/>
                              <a:gd name="T4" fmla="*/ 1660 w 1660"/>
                              <a:gd name="T5" fmla="*/ 15 h 3253"/>
                              <a:gd name="T6" fmla="*/ 1651 w 1660"/>
                              <a:gd name="T7" fmla="*/ 0 h 3253"/>
                              <a:gd name="T8" fmla="*/ 1656 w 1660"/>
                              <a:gd name="T9" fmla="*/ 0 h 3253"/>
                              <a:gd name="T10" fmla="*/ 1656 w 1660"/>
                              <a:gd name="T11" fmla="*/ 5 h 3253"/>
                              <a:gd name="T12" fmla="*/ 1660 w 1660"/>
                              <a:gd name="T13" fmla="*/ 10 h 3253"/>
                              <a:gd name="T14" fmla="*/ 1660 w 1660"/>
                              <a:gd name="T15" fmla="*/ 15 h 3253"/>
                              <a:gd name="T16" fmla="*/ 1660 w 1660"/>
                              <a:gd name="T17" fmla="*/ 15 h 3253"/>
                              <a:gd name="T18" fmla="*/ 1656 w 1660"/>
                              <a:gd name="T19" fmla="*/ 19 h 3253"/>
                              <a:gd name="T20" fmla="*/ 1656 w 1660"/>
                              <a:gd name="T21" fmla="*/ 24 h 3253"/>
                              <a:gd name="T22" fmla="*/ 1651 w 1660"/>
                              <a:gd name="T23" fmla="*/ 24 h 3253"/>
                              <a:gd name="T24" fmla="*/ 1636 w 1660"/>
                              <a:gd name="T25" fmla="*/ 3239 h 3253"/>
                              <a:gd name="T26" fmla="*/ 1660 w 1660"/>
                              <a:gd name="T27" fmla="*/ 15 h 3253"/>
                              <a:gd name="T28" fmla="*/ 1651 w 1660"/>
                              <a:gd name="T29" fmla="*/ 3253 h 3253"/>
                              <a:gd name="T30" fmla="*/ 1660 w 1660"/>
                              <a:gd name="T31" fmla="*/ 3239 h 3253"/>
                              <a:gd name="T32" fmla="*/ 1660 w 1660"/>
                              <a:gd name="T33" fmla="*/ 3243 h 3253"/>
                              <a:gd name="T34" fmla="*/ 1656 w 1660"/>
                              <a:gd name="T35" fmla="*/ 3248 h 3253"/>
                              <a:gd name="T36" fmla="*/ 1656 w 1660"/>
                              <a:gd name="T37" fmla="*/ 3253 h 3253"/>
                              <a:gd name="T38" fmla="*/ 1651 w 1660"/>
                              <a:gd name="T39" fmla="*/ 3253 h 3253"/>
                              <a:gd name="T40" fmla="*/ 1646 w 1660"/>
                              <a:gd name="T41" fmla="*/ 3253 h 3253"/>
                              <a:gd name="T42" fmla="*/ 1641 w 1660"/>
                              <a:gd name="T43" fmla="*/ 3248 h 3253"/>
                              <a:gd name="T44" fmla="*/ 1636 w 1660"/>
                              <a:gd name="T45" fmla="*/ 3243 h 3253"/>
                              <a:gd name="T46" fmla="*/ 1636 w 1660"/>
                              <a:gd name="T47" fmla="*/ 3239 h 3253"/>
                              <a:gd name="T48" fmla="*/ 10 w 1660"/>
                              <a:gd name="T49" fmla="*/ 3229 h 3253"/>
                              <a:gd name="T50" fmla="*/ 1651 w 1660"/>
                              <a:gd name="T51" fmla="*/ 3253 h 3253"/>
                              <a:gd name="T52" fmla="*/ 0 w 1660"/>
                              <a:gd name="T53" fmla="*/ 3239 h 3253"/>
                              <a:gd name="T54" fmla="*/ 10 w 1660"/>
                              <a:gd name="T55" fmla="*/ 3253 h 3253"/>
                              <a:gd name="T56" fmla="*/ 5 w 1660"/>
                              <a:gd name="T57" fmla="*/ 3253 h 3253"/>
                              <a:gd name="T58" fmla="*/ 0 w 1660"/>
                              <a:gd name="T59" fmla="*/ 3248 h 3253"/>
                              <a:gd name="T60" fmla="*/ 0 w 1660"/>
                              <a:gd name="T61" fmla="*/ 3243 h 3253"/>
                              <a:gd name="T62" fmla="*/ 0 w 1660"/>
                              <a:gd name="T63" fmla="*/ 3239 h 3253"/>
                              <a:gd name="T64" fmla="*/ 0 w 1660"/>
                              <a:gd name="T65" fmla="*/ 3234 h 3253"/>
                              <a:gd name="T66" fmla="*/ 0 w 1660"/>
                              <a:gd name="T67" fmla="*/ 3234 h 3253"/>
                              <a:gd name="T68" fmla="*/ 5 w 1660"/>
                              <a:gd name="T69" fmla="*/ 3229 h 3253"/>
                              <a:gd name="T70" fmla="*/ 10 w 1660"/>
                              <a:gd name="T71" fmla="*/ 3229 h 3253"/>
                              <a:gd name="T72" fmla="*/ 20 w 1660"/>
                              <a:gd name="T73" fmla="*/ 15 h 3253"/>
                              <a:gd name="T74" fmla="*/ 0 w 1660"/>
                              <a:gd name="T75" fmla="*/ 3239 h 3253"/>
                              <a:gd name="T76" fmla="*/ 10 w 1660"/>
                              <a:gd name="T77" fmla="*/ 0 h 3253"/>
                              <a:gd name="T78" fmla="*/ 0 w 1660"/>
                              <a:gd name="T79" fmla="*/ 15 h 3253"/>
                              <a:gd name="T80" fmla="*/ 0 w 1660"/>
                              <a:gd name="T81" fmla="*/ 10 h 3253"/>
                              <a:gd name="T82" fmla="*/ 0 w 1660"/>
                              <a:gd name="T83" fmla="*/ 5 h 3253"/>
                              <a:gd name="T84" fmla="*/ 5 w 1660"/>
                              <a:gd name="T85" fmla="*/ 0 h 3253"/>
                              <a:gd name="T86" fmla="*/ 10 w 1660"/>
                              <a:gd name="T87" fmla="*/ 0 h 3253"/>
                              <a:gd name="T88" fmla="*/ 15 w 1660"/>
                              <a:gd name="T89" fmla="*/ 0 h 3253"/>
                              <a:gd name="T90" fmla="*/ 20 w 1660"/>
                              <a:gd name="T91" fmla="*/ 5 h 3253"/>
                              <a:gd name="T92" fmla="*/ 20 w 1660"/>
                              <a:gd name="T93" fmla="*/ 10 h 3253"/>
                              <a:gd name="T94" fmla="*/ 20 w 1660"/>
                              <a:gd name="T95" fmla="*/ 15 h 3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60" h="3253">
                                <a:moveTo>
                                  <a:pt x="1660" y="15"/>
                                </a:moveTo>
                                <a:lnTo>
                                  <a:pt x="1651" y="24"/>
                                </a:lnTo>
                                <a:lnTo>
                                  <a:pt x="10" y="24"/>
                                </a:lnTo>
                                <a:lnTo>
                                  <a:pt x="10" y="0"/>
                                </a:lnTo>
                                <a:lnTo>
                                  <a:pt x="1651" y="0"/>
                                </a:lnTo>
                                <a:lnTo>
                                  <a:pt x="1660" y="15"/>
                                </a:lnTo>
                                <a:close/>
                                <a:moveTo>
                                  <a:pt x="1651" y="24"/>
                                </a:moveTo>
                                <a:lnTo>
                                  <a:pt x="1651" y="0"/>
                                </a:lnTo>
                                <a:lnTo>
                                  <a:pt x="1656" y="0"/>
                                </a:lnTo>
                                <a:lnTo>
                                  <a:pt x="1656" y="5"/>
                                </a:lnTo>
                                <a:lnTo>
                                  <a:pt x="1660" y="5"/>
                                </a:lnTo>
                                <a:lnTo>
                                  <a:pt x="1660" y="10"/>
                                </a:lnTo>
                                <a:lnTo>
                                  <a:pt x="1660" y="15"/>
                                </a:lnTo>
                                <a:lnTo>
                                  <a:pt x="1660" y="19"/>
                                </a:lnTo>
                                <a:lnTo>
                                  <a:pt x="1656" y="19"/>
                                </a:lnTo>
                                <a:lnTo>
                                  <a:pt x="1656" y="24"/>
                                </a:lnTo>
                                <a:lnTo>
                                  <a:pt x="1651" y="24"/>
                                </a:lnTo>
                                <a:close/>
                                <a:moveTo>
                                  <a:pt x="1651" y="3253"/>
                                </a:moveTo>
                                <a:lnTo>
                                  <a:pt x="1636" y="3239"/>
                                </a:lnTo>
                                <a:lnTo>
                                  <a:pt x="1636" y="15"/>
                                </a:lnTo>
                                <a:lnTo>
                                  <a:pt x="1660" y="15"/>
                                </a:lnTo>
                                <a:lnTo>
                                  <a:pt x="1660" y="3239"/>
                                </a:lnTo>
                                <a:lnTo>
                                  <a:pt x="1651" y="3253"/>
                                </a:lnTo>
                                <a:close/>
                                <a:moveTo>
                                  <a:pt x="1636" y="3239"/>
                                </a:moveTo>
                                <a:lnTo>
                                  <a:pt x="1660" y="3239"/>
                                </a:lnTo>
                                <a:lnTo>
                                  <a:pt x="1660" y="3243"/>
                                </a:lnTo>
                                <a:lnTo>
                                  <a:pt x="1660" y="3248"/>
                                </a:lnTo>
                                <a:lnTo>
                                  <a:pt x="1656" y="3248"/>
                                </a:lnTo>
                                <a:lnTo>
                                  <a:pt x="1656" y="3253"/>
                                </a:lnTo>
                                <a:lnTo>
                                  <a:pt x="1651" y="3253"/>
                                </a:lnTo>
                                <a:lnTo>
                                  <a:pt x="1646" y="3253"/>
                                </a:lnTo>
                                <a:lnTo>
                                  <a:pt x="1641" y="3248"/>
                                </a:lnTo>
                                <a:lnTo>
                                  <a:pt x="1636" y="3243"/>
                                </a:lnTo>
                                <a:lnTo>
                                  <a:pt x="1636" y="3239"/>
                                </a:lnTo>
                                <a:close/>
                                <a:moveTo>
                                  <a:pt x="0" y="3239"/>
                                </a:moveTo>
                                <a:lnTo>
                                  <a:pt x="10" y="3229"/>
                                </a:lnTo>
                                <a:lnTo>
                                  <a:pt x="1651" y="3229"/>
                                </a:lnTo>
                                <a:lnTo>
                                  <a:pt x="1651" y="3253"/>
                                </a:lnTo>
                                <a:lnTo>
                                  <a:pt x="10" y="3253"/>
                                </a:lnTo>
                                <a:lnTo>
                                  <a:pt x="0" y="3239"/>
                                </a:lnTo>
                                <a:close/>
                                <a:moveTo>
                                  <a:pt x="10" y="3229"/>
                                </a:moveTo>
                                <a:lnTo>
                                  <a:pt x="10" y="3253"/>
                                </a:lnTo>
                                <a:lnTo>
                                  <a:pt x="5" y="3253"/>
                                </a:lnTo>
                                <a:lnTo>
                                  <a:pt x="5" y="3248"/>
                                </a:lnTo>
                                <a:lnTo>
                                  <a:pt x="0" y="3248"/>
                                </a:lnTo>
                                <a:lnTo>
                                  <a:pt x="0" y="3243"/>
                                </a:lnTo>
                                <a:lnTo>
                                  <a:pt x="0" y="3239"/>
                                </a:lnTo>
                                <a:lnTo>
                                  <a:pt x="0" y="3234"/>
                                </a:lnTo>
                                <a:lnTo>
                                  <a:pt x="5" y="3229"/>
                                </a:lnTo>
                                <a:lnTo>
                                  <a:pt x="10" y="3229"/>
                                </a:lnTo>
                                <a:close/>
                                <a:moveTo>
                                  <a:pt x="10" y="0"/>
                                </a:moveTo>
                                <a:lnTo>
                                  <a:pt x="20" y="15"/>
                                </a:lnTo>
                                <a:lnTo>
                                  <a:pt x="20" y="3239"/>
                                </a:lnTo>
                                <a:lnTo>
                                  <a:pt x="0" y="3239"/>
                                </a:lnTo>
                                <a:lnTo>
                                  <a:pt x="0" y="15"/>
                                </a:lnTo>
                                <a:lnTo>
                                  <a:pt x="10" y="0"/>
                                </a:lnTo>
                                <a:close/>
                                <a:moveTo>
                                  <a:pt x="20" y="15"/>
                                </a:moveTo>
                                <a:lnTo>
                                  <a:pt x="0" y="15"/>
                                </a:lnTo>
                                <a:lnTo>
                                  <a:pt x="0" y="10"/>
                                </a:lnTo>
                                <a:lnTo>
                                  <a:pt x="0" y="5"/>
                                </a:lnTo>
                                <a:lnTo>
                                  <a:pt x="5" y="5"/>
                                </a:lnTo>
                                <a:lnTo>
                                  <a:pt x="5" y="0"/>
                                </a:lnTo>
                                <a:lnTo>
                                  <a:pt x="10" y="0"/>
                                </a:lnTo>
                                <a:lnTo>
                                  <a:pt x="15" y="0"/>
                                </a:lnTo>
                                <a:lnTo>
                                  <a:pt x="15" y="5"/>
                                </a:lnTo>
                                <a:lnTo>
                                  <a:pt x="20" y="5"/>
                                </a:lnTo>
                                <a:lnTo>
                                  <a:pt x="20" y="10"/>
                                </a:lnTo>
                                <a:lnTo>
                                  <a:pt x="2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645"/>
                        <wps:cNvSpPr>
                          <a:spLocks noEditPoints="1"/>
                        </wps:cNvSpPr>
                        <wps:spPr bwMode="auto">
                          <a:xfrm>
                            <a:off x="2900367" y="181322"/>
                            <a:ext cx="85273" cy="79868"/>
                          </a:xfrm>
                          <a:custGeom>
                            <a:avLst/>
                            <a:gdLst>
                              <a:gd name="T0" fmla="*/ 9 w 158"/>
                              <a:gd name="T1" fmla="*/ 5 h 148"/>
                              <a:gd name="T2" fmla="*/ 28 w 158"/>
                              <a:gd name="T3" fmla="*/ 10 h 148"/>
                              <a:gd name="T4" fmla="*/ 38 w 158"/>
                              <a:gd name="T5" fmla="*/ 24 h 148"/>
                              <a:gd name="T6" fmla="*/ 24 w 158"/>
                              <a:gd name="T7" fmla="*/ 19 h 148"/>
                              <a:gd name="T8" fmla="*/ 0 w 158"/>
                              <a:gd name="T9" fmla="*/ 48 h 148"/>
                              <a:gd name="T10" fmla="*/ 4 w 158"/>
                              <a:gd name="T11" fmla="*/ 38 h 148"/>
                              <a:gd name="T12" fmla="*/ 33 w 158"/>
                              <a:gd name="T13" fmla="*/ 57 h 148"/>
                              <a:gd name="T14" fmla="*/ 24 w 158"/>
                              <a:gd name="T15" fmla="*/ 67 h 148"/>
                              <a:gd name="T16" fmla="*/ 0 w 158"/>
                              <a:gd name="T17" fmla="*/ 48 h 148"/>
                              <a:gd name="T18" fmla="*/ 28 w 158"/>
                              <a:gd name="T19" fmla="*/ 86 h 148"/>
                              <a:gd name="T20" fmla="*/ 28 w 158"/>
                              <a:gd name="T21" fmla="*/ 101 h 148"/>
                              <a:gd name="T22" fmla="*/ 19 w 158"/>
                              <a:gd name="T23" fmla="*/ 139 h 148"/>
                              <a:gd name="T24" fmla="*/ 4 w 158"/>
                              <a:gd name="T25" fmla="*/ 144 h 148"/>
                              <a:gd name="T26" fmla="*/ 4 w 158"/>
                              <a:gd name="T27" fmla="*/ 129 h 148"/>
                              <a:gd name="T28" fmla="*/ 19 w 158"/>
                              <a:gd name="T29" fmla="*/ 96 h 148"/>
                              <a:gd name="T30" fmla="*/ 67 w 158"/>
                              <a:gd name="T31" fmla="*/ 14 h 148"/>
                              <a:gd name="T32" fmla="*/ 124 w 158"/>
                              <a:gd name="T33" fmla="*/ 29 h 148"/>
                              <a:gd name="T34" fmla="*/ 67 w 158"/>
                              <a:gd name="T35" fmla="*/ 14 h 148"/>
                              <a:gd name="T36" fmla="*/ 67 w 158"/>
                              <a:gd name="T37" fmla="*/ 57 h 148"/>
                              <a:gd name="T38" fmla="*/ 124 w 158"/>
                              <a:gd name="T39" fmla="*/ 38 h 148"/>
                              <a:gd name="T40" fmla="*/ 52 w 158"/>
                              <a:gd name="T41" fmla="*/ 5 h 148"/>
                              <a:gd name="T42" fmla="*/ 139 w 158"/>
                              <a:gd name="T43" fmla="*/ 19 h 148"/>
                              <a:gd name="T44" fmla="*/ 139 w 158"/>
                              <a:gd name="T45" fmla="*/ 53 h 148"/>
                              <a:gd name="T46" fmla="*/ 52 w 158"/>
                              <a:gd name="T47" fmla="*/ 67 h 148"/>
                              <a:gd name="T48" fmla="*/ 52 w 158"/>
                              <a:gd name="T49" fmla="*/ 34 h 148"/>
                              <a:gd name="T50" fmla="*/ 52 w 158"/>
                              <a:gd name="T51" fmla="*/ 5 h 148"/>
                              <a:gd name="T52" fmla="*/ 144 w 158"/>
                              <a:gd name="T53" fmla="*/ 81 h 148"/>
                              <a:gd name="T54" fmla="*/ 144 w 158"/>
                              <a:gd name="T55" fmla="*/ 139 h 148"/>
                              <a:gd name="T56" fmla="*/ 158 w 158"/>
                              <a:gd name="T57" fmla="*/ 134 h 148"/>
                              <a:gd name="T58" fmla="*/ 148 w 158"/>
                              <a:gd name="T59" fmla="*/ 148 h 148"/>
                              <a:gd name="T60" fmla="*/ 52 w 158"/>
                              <a:gd name="T61" fmla="*/ 148 h 148"/>
                              <a:gd name="T62" fmla="*/ 28 w 158"/>
                              <a:gd name="T63" fmla="*/ 148 h 148"/>
                              <a:gd name="T64" fmla="*/ 38 w 158"/>
                              <a:gd name="T65" fmla="*/ 139 h 148"/>
                              <a:gd name="T66" fmla="*/ 48 w 158"/>
                              <a:gd name="T67" fmla="*/ 105 h 148"/>
                              <a:gd name="T68" fmla="*/ 57 w 158"/>
                              <a:gd name="T69" fmla="*/ 91 h 148"/>
                              <a:gd name="T70" fmla="*/ 76 w 158"/>
                              <a:gd name="T71" fmla="*/ 139 h 148"/>
                              <a:gd name="T72" fmla="*/ 57 w 158"/>
                              <a:gd name="T73" fmla="*/ 91 h 148"/>
                              <a:gd name="T74" fmla="*/ 86 w 158"/>
                              <a:gd name="T75" fmla="*/ 139 h 148"/>
                              <a:gd name="T76" fmla="*/ 105 w 158"/>
                              <a:gd name="T77" fmla="*/ 91 h 148"/>
                              <a:gd name="T78" fmla="*/ 115 w 158"/>
                              <a:gd name="T79" fmla="*/ 91 h 148"/>
                              <a:gd name="T80" fmla="*/ 134 w 158"/>
                              <a:gd name="T81" fmla="*/ 139 h 148"/>
                              <a:gd name="T82" fmla="*/ 115 w 158"/>
                              <a:gd name="T83" fmla="*/ 9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8" h="148">
                                <a:moveTo>
                                  <a:pt x="4" y="10"/>
                                </a:moveTo>
                                <a:lnTo>
                                  <a:pt x="9" y="5"/>
                                </a:lnTo>
                                <a:lnTo>
                                  <a:pt x="14" y="0"/>
                                </a:lnTo>
                                <a:lnTo>
                                  <a:pt x="28" y="10"/>
                                </a:lnTo>
                                <a:lnTo>
                                  <a:pt x="43" y="19"/>
                                </a:lnTo>
                                <a:lnTo>
                                  <a:pt x="38" y="24"/>
                                </a:lnTo>
                                <a:lnTo>
                                  <a:pt x="33" y="29"/>
                                </a:lnTo>
                                <a:lnTo>
                                  <a:pt x="24" y="19"/>
                                </a:lnTo>
                                <a:lnTo>
                                  <a:pt x="4" y="10"/>
                                </a:lnTo>
                                <a:close/>
                                <a:moveTo>
                                  <a:pt x="0" y="48"/>
                                </a:moveTo>
                                <a:lnTo>
                                  <a:pt x="4" y="43"/>
                                </a:lnTo>
                                <a:lnTo>
                                  <a:pt x="4" y="38"/>
                                </a:lnTo>
                                <a:lnTo>
                                  <a:pt x="19" y="43"/>
                                </a:lnTo>
                                <a:lnTo>
                                  <a:pt x="33" y="57"/>
                                </a:lnTo>
                                <a:lnTo>
                                  <a:pt x="28" y="62"/>
                                </a:lnTo>
                                <a:lnTo>
                                  <a:pt x="24" y="67"/>
                                </a:lnTo>
                                <a:lnTo>
                                  <a:pt x="14" y="57"/>
                                </a:lnTo>
                                <a:lnTo>
                                  <a:pt x="0" y="48"/>
                                </a:lnTo>
                                <a:close/>
                                <a:moveTo>
                                  <a:pt x="24" y="81"/>
                                </a:moveTo>
                                <a:lnTo>
                                  <a:pt x="28" y="86"/>
                                </a:lnTo>
                                <a:lnTo>
                                  <a:pt x="33" y="86"/>
                                </a:lnTo>
                                <a:lnTo>
                                  <a:pt x="28" y="101"/>
                                </a:lnTo>
                                <a:lnTo>
                                  <a:pt x="24" y="120"/>
                                </a:lnTo>
                                <a:lnTo>
                                  <a:pt x="19" y="139"/>
                                </a:lnTo>
                                <a:lnTo>
                                  <a:pt x="14" y="148"/>
                                </a:lnTo>
                                <a:lnTo>
                                  <a:pt x="4" y="144"/>
                                </a:lnTo>
                                <a:lnTo>
                                  <a:pt x="0" y="144"/>
                                </a:lnTo>
                                <a:lnTo>
                                  <a:pt x="4" y="129"/>
                                </a:lnTo>
                                <a:lnTo>
                                  <a:pt x="14" y="110"/>
                                </a:lnTo>
                                <a:lnTo>
                                  <a:pt x="19" y="96"/>
                                </a:lnTo>
                                <a:lnTo>
                                  <a:pt x="24" y="81"/>
                                </a:lnTo>
                                <a:close/>
                                <a:moveTo>
                                  <a:pt x="67" y="14"/>
                                </a:moveTo>
                                <a:lnTo>
                                  <a:pt x="67" y="29"/>
                                </a:lnTo>
                                <a:lnTo>
                                  <a:pt x="124" y="29"/>
                                </a:lnTo>
                                <a:lnTo>
                                  <a:pt x="124" y="14"/>
                                </a:lnTo>
                                <a:lnTo>
                                  <a:pt x="67" y="14"/>
                                </a:lnTo>
                                <a:close/>
                                <a:moveTo>
                                  <a:pt x="67" y="38"/>
                                </a:moveTo>
                                <a:lnTo>
                                  <a:pt x="67" y="57"/>
                                </a:lnTo>
                                <a:lnTo>
                                  <a:pt x="124" y="57"/>
                                </a:lnTo>
                                <a:lnTo>
                                  <a:pt x="124" y="38"/>
                                </a:lnTo>
                                <a:lnTo>
                                  <a:pt x="67" y="38"/>
                                </a:lnTo>
                                <a:close/>
                                <a:moveTo>
                                  <a:pt x="52" y="5"/>
                                </a:moveTo>
                                <a:lnTo>
                                  <a:pt x="139" y="5"/>
                                </a:lnTo>
                                <a:lnTo>
                                  <a:pt x="139" y="19"/>
                                </a:lnTo>
                                <a:lnTo>
                                  <a:pt x="134" y="34"/>
                                </a:lnTo>
                                <a:lnTo>
                                  <a:pt x="139" y="53"/>
                                </a:lnTo>
                                <a:lnTo>
                                  <a:pt x="139" y="67"/>
                                </a:lnTo>
                                <a:lnTo>
                                  <a:pt x="52" y="67"/>
                                </a:lnTo>
                                <a:lnTo>
                                  <a:pt x="52" y="53"/>
                                </a:lnTo>
                                <a:lnTo>
                                  <a:pt x="52" y="34"/>
                                </a:lnTo>
                                <a:lnTo>
                                  <a:pt x="52" y="19"/>
                                </a:lnTo>
                                <a:lnTo>
                                  <a:pt x="52" y="5"/>
                                </a:lnTo>
                                <a:close/>
                                <a:moveTo>
                                  <a:pt x="48" y="81"/>
                                </a:moveTo>
                                <a:lnTo>
                                  <a:pt x="144" y="81"/>
                                </a:lnTo>
                                <a:lnTo>
                                  <a:pt x="144" y="101"/>
                                </a:lnTo>
                                <a:lnTo>
                                  <a:pt x="144" y="139"/>
                                </a:lnTo>
                                <a:lnTo>
                                  <a:pt x="153" y="139"/>
                                </a:lnTo>
                                <a:lnTo>
                                  <a:pt x="158" y="134"/>
                                </a:lnTo>
                                <a:lnTo>
                                  <a:pt x="158" y="148"/>
                                </a:lnTo>
                                <a:lnTo>
                                  <a:pt x="148" y="148"/>
                                </a:lnTo>
                                <a:lnTo>
                                  <a:pt x="139" y="148"/>
                                </a:lnTo>
                                <a:lnTo>
                                  <a:pt x="52" y="148"/>
                                </a:lnTo>
                                <a:lnTo>
                                  <a:pt x="43" y="148"/>
                                </a:lnTo>
                                <a:lnTo>
                                  <a:pt x="28" y="148"/>
                                </a:lnTo>
                                <a:lnTo>
                                  <a:pt x="28" y="134"/>
                                </a:lnTo>
                                <a:lnTo>
                                  <a:pt x="38" y="139"/>
                                </a:lnTo>
                                <a:lnTo>
                                  <a:pt x="48" y="139"/>
                                </a:lnTo>
                                <a:lnTo>
                                  <a:pt x="48" y="105"/>
                                </a:lnTo>
                                <a:lnTo>
                                  <a:pt x="48" y="81"/>
                                </a:lnTo>
                                <a:close/>
                                <a:moveTo>
                                  <a:pt x="57" y="91"/>
                                </a:moveTo>
                                <a:lnTo>
                                  <a:pt x="57" y="139"/>
                                </a:lnTo>
                                <a:lnTo>
                                  <a:pt x="76" y="139"/>
                                </a:lnTo>
                                <a:lnTo>
                                  <a:pt x="76" y="91"/>
                                </a:lnTo>
                                <a:lnTo>
                                  <a:pt x="57" y="91"/>
                                </a:lnTo>
                                <a:close/>
                                <a:moveTo>
                                  <a:pt x="86" y="91"/>
                                </a:moveTo>
                                <a:lnTo>
                                  <a:pt x="86" y="139"/>
                                </a:lnTo>
                                <a:lnTo>
                                  <a:pt x="105" y="139"/>
                                </a:lnTo>
                                <a:lnTo>
                                  <a:pt x="105" y="91"/>
                                </a:lnTo>
                                <a:lnTo>
                                  <a:pt x="86" y="91"/>
                                </a:lnTo>
                                <a:close/>
                                <a:moveTo>
                                  <a:pt x="115" y="91"/>
                                </a:moveTo>
                                <a:lnTo>
                                  <a:pt x="115" y="139"/>
                                </a:lnTo>
                                <a:lnTo>
                                  <a:pt x="134" y="139"/>
                                </a:lnTo>
                                <a:lnTo>
                                  <a:pt x="134" y="91"/>
                                </a:lnTo>
                                <a:lnTo>
                                  <a:pt x="115" y="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646"/>
                        <wps:cNvSpPr>
                          <a:spLocks noEditPoints="1"/>
                        </wps:cNvSpPr>
                        <wps:spPr bwMode="auto">
                          <a:xfrm>
                            <a:off x="2995895" y="181322"/>
                            <a:ext cx="87972" cy="85265"/>
                          </a:xfrm>
                          <a:custGeom>
                            <a:avLst/>
                            <a:gdLst>
                              <a:gd name="T0" fmla="*/ 120 w 163"/>
                              <a:gd name="T1" fmla="*/ 57 h 158"/>
                              <a:gd name="T2" fmla="*/ 34 w 163"/>
                              <a:gd name="T3" fmla="*/ 10 h 158"/>
                              <a:gd name="T4" fmla="*/ 10 w 163"/>
                              <a:gd name="T5" fmla="*/ 10 h 158"/>
                              <a:gd name="T6" fmla="*/ 24 w 163"/>
                              <a:gd name="T7" fmla="*/ 0 h 158"/>
                              <a:gd name="T8" fmla="*/ 134 w 163"/>
                              <a:gd name="T9" fmla="*/ 0 h 158"/>
                              <a:gd name="T10" fmla="*/ 154 w 163"/>
                              <a:gd name="T11" fmla="*/ 0 h 158"/>
                              <a:gd name="T12" fmla="*/ 144 w 163"/>
                              <a:gd name="T13" fmla="*/ 10 h 158"/>
                              <a:gd name="T14" fmla="*/ 134 w 163"/>
                              <a:gd name="T15" fmla="*/ 57 h 158"/>
                              <a:gd name="T16" fmla="*/ 101 w 163"/>
                              <a:gd name="T17" fmla="*/ 19 h 158"/>
                              <a:gd name="T18" fmla="*/ 101 w 163"/>
                              <a:gd name="T19" fmla="*/ 38 h 158"/>
                              <a:gd name="T20" fmla="*/ 101 w 163"/>
                              <a:gd name="T21" fmla="*/ 53 h 158"/>
                              <a:gd name="T22" fmla="*/ 29 w 163"/>
                              <a:gd name="T23" fmla="*/ 43 h 158"/>
                              <a:gd name="T24" fmla="*/ 29 w 163"/>
                              <a:gd name="T25" fmla="*/ 29 h 158"/>
                              <a:gd name="T26" fmla="*/ 38 w 163"/>
                              <a:gd name="T27" fmla="*/ 29 h 158"/>
                              <a:gd name="T28" fmla="*/ 86 w 163"/>
                              <a:gd name="T29" fmla="*/ 43 h 158"/>
                              <a:gd name="T30" fmla="*/ 38 w 163"/>
                              <a:gd name="T31" fmla="*/ 29 h 158"/>
                              <a:gd name="T32" fmla="*/ 96 w 163"/>
                              <a:gd name="T33" fmla="*/ 91 h 158"/>
                              <a:gd name="T34" fmla="*/ 96 w 163"/>
                              <a:gd name="T35" fmla="*/ 110 h 158"/>
                              <a:gd name="T36" fmla="*/ 96 w 163"/>
                              <a:gd name="T37" fmla="*/ 134 h 158"/>
                              <a:gd name="T38" fmla="*/ 86 w 163"/>
                              <a:gd name="T39" fmla="*/ 129 h 158"/>
                              <a:gd name="T40" fmla="*/ 38 w 163"/>
                              <a:gd name="T41" fmla="*/ 139 h 158"/>
                              <a:gd name="T42" fmla="*/ 24 w 163"/>
                              <a:gd name="T43" fmla="*/ 125 h 158"/>
                              <a:gd name="T44" fmla="*/ 24 w 163"/>
                              <a:gd name="T45" fmla="*/ 101 h 158"/>
                              <a:gd name="T46" fmla="*/ 38 w 163"/>
                              <a:gd name="T47" fmla="*/ 101 h 158"/>
                              <a:gd name="T48" fmla="*/ 86 w 163"/>
                              <a:gd name="T49" fmla="*/ 120 h 158"/>
                              <a:gd name="T50" fmla="*/ 38 w 163"/>
                              <a:gd name="T51" fmla="*/ 101 h 158"/>
                              <a:gd name="T52" fmla="*/ 139 w 163"/>
                              <a:gd name="T53" fmla="*/ 67 h 158"/>
                              <a:gd name="T54" fmla="*/ 163 w 163"/>
                              <a:gd name="T55" fmla="*/ 67 h 158"/>
                              <a:gd name="T56" fmla="*/ 154 w 163"/>
                              <a:gd name="T57" fmla="*/ 77 h 158"/>
                              <a:gd name="T58" fmla="*/ 134 w 163"/>
                              <a:gd name="T59" fmla="*/ 77 h 158"/>
                              <a:gd name="T60" fmla="*/ 130 w 163"/>
                              <a:gd name="T61" fmla="*/ 148 h 158"/>
                              <a:gd name="T62" fmla="*/ 115 w 163"/>
                              <a:gd name="T63" fmla="*/ 153 h 158"/>
                              <a:gd name="T64" fmla="*/ 101 w 163"/>
                              <a:gd name="T65" fmla="*/ 148 h 158"/>
                              <a:gd name="T66" fmla="*/ 110 w 163"/>
                              <a:gd name="T67" fmla="*/ 139 h 158"/>
                              <a:gd name="T68" fmla="*/ 120 w 163"/>
                              <a:gd name="T69" fmla="*/ 134 h 158"/>
                              <a:gd name="T70" fmla="*/ 120 w 163"/>
                              <a:gd name="T71" fmla="*/ 77 h 158"/>
                              <a:gd name="T72" fmla="*/ 14 w 163"/>
                              <a:gd name="T73" fmla="*/ 77 h 158"/>
                              <a:gd name="T74" fmla="*/ 0 w 163"/>
                              <a:gd name="T75" fmla="*/ 67 h 158"/>
                              <a:gd name="T76" fmla="*/ 24 w 163"/>
                              <a:gd name="T77" fmla="*/ 6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 h="158">
                                <a:moveTo>
                                  <a:pt x="134" y="57"/>
                                </a:moveTo>
                                <a:lnTo>
                                  <a:pt x="120" y="57"/>
                                </a:lnTo>
                                <a:lnTo>
                                  <a:pt x="120" y="10"/>
                                </a:lnTo>
                                <a:lnTo>
                                  <a:pt x="34" y="10"/>
                                </a:lnTo>
                                <a:lnTo>
                                  <a:pt x="24" y="10"/>
                                </a:lnTo>
                                <a:lnTo>
                                  <a:pt x="10" y="10"/>
                                </a:lnTo>
                                <a:lnTo>
                                  <a:pt x="10" y="0"/>
                                </a:lnTo>
                                <a:lnTo>
                                  <a:pt x="24" y="0"/>
                                </a:lnTo>
                                <a:lnTo>
                                  <a:pt x="34" y="0"/>
                                </a:lnTo>
                                <a:lnTo>
                                  <a:pt x="134" y="0"/>
                                </a:lnTo>
                                <a:lnTo>
                                  <a:pt x="144" y="0"/>
                                </a:lnTo>
                                <a:lnTo>
                                  <a:pt x="154" y="0"/>
                                </a:lnTo>
                                <a:lnTo>
                                  <a:pt x="154" y="10"/>
                                </a:lnTo>
                                <a:lnTo>
                                  <a:pt x="144" y="10"/>
                                </a:lnTo>
                                <a:lnTo>
                                  <a:pt x="134" y="10"/>
                                </a:lnTo>
                                <a:lnTo>
                                  <a:pt x="134" y="57"/>
                                </a:lnTo>
                                <a:close/>
                                <a:moveTo>
                                  <a:pt x="29" y="19"/>
                                </a:moveTo>
                                <a:lnTo>
                                  <a:pt x="101" y="19"/>
                                </a:lnTo>
                                <a:lnTo>
                                  <a:pt x="101" y="29"/>
                                </a:lnTo>
                                <a:lnTo>
                                  <a:pt x="101" y="38"/>
                                </a:lnTo>
                                <a:lnTo>
                                  <a:pt x="101" y="48"/>
                                </a:lnTo>
                                <a:lnTo>
                                  <a:pt x="101" y="53"/>
                                </a:lnTo>
                                <a:lnTo>
                                  <a:pt x="29" y="53"/>
                                </a:lnTo>
                                <a:lnTo>
                                  <a:pt x="29" y="43"/>
                                </a:lnTo>
                                <a:lnTo>
                                  <a:pt x="29" y="38"/>
                                </a:lnTo>
                                <a:lnTo>
                                  <a:pt x="29" y="29"/>
                                </a:lnTo>
                                <a:lnTo>
                                  <a:pt x="29" y="19"/>
                                </a:lnTo>
                                <a:close/>
                                <a:moveTo>
                                  <a:pt x="38" y="29"/>
                                </a:moveTo>
                                <a:lnTo>
                                  <a:pt x="38" y="43"/>
                                </a:lnTo>
                                <a:lnTo>
                                  <a:pt x="86" y="43"/>
                                </a:lnTo>
                                <a:lnTo>
                                  <a:pt x="86" y="29"/>
                                </a:lnTo>
                                <a:lnTo>
                                  <a:pt x="38" y="29"/>
                                </a:lnTo>
                                <a:close/>
                                <a:moveTo>
                                  <a:pt x="24" y="91"/>
                                </a:moveTo>
                                <a:lnTo>
                                  <a:pt x="96" y="91"/>
                                </a:lnTo>
                                <a:lnTo>
                                  <a:pt x="96" y="101"/>
                                </a:lnTo>
                                <a:lnTo>
                                  <a:pt x="96" y="110"/>
                                </a:lnTo>
                                <a:lnTo>
                                  <a:pt x="96" y="125"/>
                                </a:lnTo>
                                <a:lnTo>
                                  <a:pt x="96" y="134"/>
                                </a:lnTo>
                                <a:lnTo>
                                  <a:pt x="86" y="134"/>
                                </a:lnTo>
                                <a:lnTo>
                                  <a:pt x="86" y="129"/>
                                </a:lnTo>
                                <a:lnTo>
                                  <a:pt x="38" y="129"/>
                                </a:lnTo>
                                <a:lnTo>
                                  <a:pt x="38" y="139"/>
                                </a:lnTo>
                                <a:lnTo>
                                  <a:pt x="24" y="139"/>
                                </a:lnTo>
                                <a:lnTo>
                                  <a:pt x="24" y="125"/>
                                </a:lnTo>
                                <a:lnTo>
                                  <a:pt x="24" y="115"/>
                                </a:lnTo>
                                <a:lnTo>
                                  <a:pt x="24" y="101"/>
                                </a:lnTo>
                                <a:lnTo>
                                  <a:pt x="24" y="91"/>
                                </a:lnTo>
                                <a:close/>
                                <a:moveTo>
                                  <a:pt x="38" y="101"/>
                                </a:moveTo>
                                <a:lnTo>
                                  <a:pt x="38" y="120"/>
                                </a:lnTo>
                                <a:lnTo>
                                  <a:pt x="86" y="120"/>
                                </a:lnTo>
                                <a:lnTo>
                                  <a:pt x="86" y="101"/>
                                </a:lnTo>
                                <a:lnTo>
                                  <a:pt x="38" y="101"/>
                                </a:lnTo>
                                <a:close/>
                                <a:moveTo>
                                  <a:pt x="24" y="67"/>
                                </a:moveTo>
                                <a:lnTo>
                                  <a:pt x="139" y="67"/>
                                </a:lnTo>
                                <a:lnTo>
                                  <a:pt x="154" y="67"/>
                                </a:lnTo>
                                <a:lnTo>
                                  <a:pt x="163" y="67"/>
                                </a:lnTo>
                                <a:lnTo>
                                  <a:pt x="163" y="77"/>
                                </a:lnTo>
                                <a:lnTo>
                                  <a:pt x="154" y="77"/>
                                </a:lnTo>
                                <a:lnTo>
                                  <a:pt x="139" y="77"/>
                                </a:lnTo>
                                <a:lnTo>
                                  <a:pt x="134" y="77"/>
                                </a:lnTo>
                                <a:lnTo>
                                  <a:pt x="134" y="139"/>
                                </a:lnTo>
                                <a:lnTo>
                                  <a:pt x="130" y="148"/>
                                </a:lnTo>
                                <a:lnTo>
                                  <a:pt x="125" y="153"/>
                                </a:lnTo>
                                <a:lnTo>
                                  <a:pt x="115" y="153"/>
                                </a:lnTo>
                                <a:lnTo>
                                  <a:pt x="106" y="158"/>
                                </a:lnTo>
                                <a:lnTo>
                                  <a:pt x="101" y="148"/>
                                </a:lnTo>
                                <a:lnTo>
                                  <a:pt x="101" y="139"/>
                                </a:lnTo>
                                <a:lnTo>
                                  <a:pt x="110" y="139"/>
                                </a:lnTo>
                                <a:lnTo>
                                  <a:pt x="115" y="139"/>
                                </a:lnTo>
                                <a:lnTo>
                                  <a:pt x="120" y="134"/>
                                </a:lnTo>
                                <a:lnTo>
                                  <a:pt x="120" y="129"/>
                                </a:lnTo>
                                <a:lnTo>
                                  <a:pt x="120" y="77"/>
                                </a:lnTo>
                                <a:lnTo>
                                  <a:pt x="24" y="77"/>
                                </a:lnTo>
                                <a:lnTo>
                                  <a:pt x="14" y="77"/>
                                </a:lnTo>
                                <a:lnTo>
                                  <a:pt x="0" y="77"/>
                                </a:lnTo>
                                <a:lnTo>
                                  <a:pt x="0" y="67"/>
                                </a:lnTo>
                                <a:lnTo>
                                  <a:pt x="14" y="67"/>
                                </a:lnTo>
                                <a:lnTo>
                                  <a:pt x="2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647"/>
                        <wps:cNvSpPr>
                          <a:spLocks noEditPoints="1"/>
                        </wps:cNvSpPr>
                        <wps:spPr bwMode="auto">
                          <a:xfrm>
                            <a:off x="3094121" y="175926"/>
                            <a:ext cx="85813" cy="87963"/>
                          </a:xfrm>
                          <a:custGeom>
                            <a:avLst/>
                            <a:gdLst>
                              <a:gd name="T0" fmla="*/ 48 w 159"/>
                              <a:gd name="T1" fmla="*/ 5 h 163"/>
                              <a:gd name="T2" fmla="*/ 53 w 159"/>
                              <a:gd name="T3" fmla="*/ 15 h 163"/>
                              <a:gd name="T4" fmla="*/ 48 w 159"/>
                              <a:gd name="T5" fmla="*/ 24 h 163"/>
                              <a:gd name="T6" fmla="*/ 44 w 159"/>
                              <a:gd name="T7" fmla="*/ 77 h 163"/>
                              <a:gd name="T8" fmla="*/ 44 w 159"/>
                              <a:gd name="T9" fmla="*/ 101 h 163"/>
                              <a:gd name="T10" fmla="*/ 34 w 159"/>
                              <a:gd name="T11" fmla="*/ 87 h 163"/>
                              <a:gd name="T12" fmla="*/ 34 w 159"/>
                              <a:gd name="T13" fmla="*/ 44 h 163"/>
                              <a:gd name="T14" fmla="*/ 24 w 159"/>
                              <a:gd name="T15" fmla="*/ 58 h 163"/>
                              <a:gd name="T16" fmla="*/ 10 w 159"/>
                              <a:gd name="T17" fmla="*/ 67 h 163"/>
                              <a:gd name="T18" fmla="*/ 0 w 159"/>
                              <a:gd name="T19" fmla="*/ 58 h 163"/>
                              <a:gd name="T20" fmla="*/ 20 w 159"/>
                              <a:gd name="T21" fmla="*/ 44 h 163"/>
                              <a:gd name="T22" fmla="*/ 29 w 159"/>
                              <a:gd name="T23" fmla="*/ 29 h 163"/>
                              <a:gd name="T24" fmla="*/ 39 w 159"/>
                              <a:gd name="T25" fmla="*/ 15 h 163"/>
                              <a:gd name="T26" fmla="*/ 44 w 159"/>
                              <a:gd name="T27" fmla="*/ 0 h 163"/>
                              <a:gd name="T28" fmla="*/ 96 w 159"/>
                              <a:gd name="T29" fmla="*/ 5 h 163"/>
                              <a:gd name="T30" fmla="*/ 96 w 159"/>
                              <a:gd name="T31" fmla="*/ 24 h 163"/>
                              <a:gd name="T32" fmla="*/ 106 w 159"/>
                              <a:gd name="T33" fmla="*/ 34 h 163"/>
                              <a:gd name="T34" fmla="*/ 125 w 159"/>
                              <a:gd name="T35" fmla="*/ 24 h 163"/>
                              <a:gd name="T36" fmla="*/ 140 w 159"/>
                              <a:gd name="T37" fmla="*/ 20 h 163"/>
                              <a:gd name="T38" fmla="*/ 135 w 159"/>
                              <a:gd name="T39" fmla="*/ 29 h 163"/>
                              <a:gd name="T40" fmla="*/ 111 w 159"/>
                              <a:gd name="T41" fmla="*/ 48 h 163"/>
                              <a:gd name="T42" fmla="*/ 96 w 159"/>
                              <a:gd name="T43" fmla="*/ 72 h 163"/>
                              <a:gd name="T44" fmla="*/ 106 w 159"/>
                              <a:gd name="T45" fmla="*/ 82 h 163"/>
                              <a:gd name="T46" fmla="*/ 135 w 159"/>
                              <a:gd name="T47" fmla="*/ 82 h 163"/>
                              <a:gd name="T48" fmla="*/ 140 w 159"/>
                              <a:gd name="T49" fmla="*/ 72 h 163"/>
                              <a:gd name="T50" fmla="*/ 149 w 159"/>
                              <a:gd name="T51" fmla="*/ 67 h 163"/>
                              <a:gd name="T52" fmla="*/ 154 w 159"/>
                              <a:gd name="T53" fmla="*/ 82 h 163"/>
                              <a:gd name="T54" fmla="*/ 144 w 159"/>
                              <a:gd name="T55" fmla="*/ 91 h 163"/>
                              <a:gd name="T56" fmla="*/ 96 w 159"/>
                              <a:gd name="T57" fmla="*/ 91 h 163"/>
                              <a:gd name="T58" fmla="*/ 82 w 159"/>
                              <a:gd name="T59" fmla="*/ 77 h 163"/>
                              <a:gd name="T60" fmla="*/ 72 w 159"/>
                              <a:gd name="T61" fmla="*/ 63 h 163"/>
                              <a:gd name="T62" fmla="*/ 58 w 159"/>
                              <a:gd name="T63" fmla="*/ 63 h 163"/>
                              <a:gd name="T64" fmla="*/ 68 w 159"/>
                              <a:gd name="T65" fmla="*/ 53 h 163"/>
                              <a:gd name="T66" fmla="*/ 82 w 159"/>
                              <a:gd name="T67" fmla="*/ 24 h 163"/>
                              <a:gd name="T68" fmla="*/ 82 w 159"/>
                              <a:gd name="T69" fmla="*/ 5 h 163"/>
                              <a:gd name="T70" fmla="*/ 15 w 159"/>
                              <a:gd name="T71" fmla="*/ 115 h 163"/>
                              <a:gd name="T72" fmla="*/ 72 w 159"/>
                              <a:gd name="T73" fmla="*/ 115 h 163"/>
                              <a:gd name="T74" fmla="*/ 72 w 159"/>
                              <a:gd name="T75" fmla="*/ 96 h 163"/>
                              <a:gd name="T76" fmla="*/ 87 w 159"/>
                              <a:gd name="T77" fmla="*/ 106 h 163"/>
                              <a:gd name="T78" fmla="*/ 135 w 159"/>
                              <a:gd name="T79" fmla="*/ 115 h 163"/>
                              <a:gd name="T80" fmla="*/ 159 w 159"/>
                              <a:gd name="T81" fmla="*/ 115 h 163"/>
                              <a:gd name="T82" fmla="*/ 144 w 159"/>
                              <a:gd name="T83" fmla="*/ 125 h 163"/>
                              <a:gd name="T84" fmla="*/ 87 w 159"/>
                              <a:gd name="T85" fmla="*/ 125 h 163"/>
                              <a:gd name="T86" fmla="*/ 87 w 159"/>
                              <a:gd name="T87" fmla="*/ 163 h 163"/>
                              <a:gd name="T88" fmla="*/ 72 w 159"/>
                              <a:gd name="T89" fmla="*/ 149 h 163"/>
                              <a:gd name="T90" fmla="*/ 24 w 159"/>
                              <a:gd name="T91" fmla="*/ 125 h 163"/>
                              <a:gd name="T92" fmla="*/ 5 w 159"/>
                              <a:gd name="T93" fmla="*/ 13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9" h="163">
                                <a:moveTo>
                                  <a:pt x="44" y="0"/>
                                </a:moveTo>
                                <a:lnTo>
                                  <a:pt x="48" y="5"/>
                                </a:lnTo>
                                <a:lnTo>
                                  <a:pt x="58" y="10"/>
                                </a:lnTo>
                                <a:lnTo>
                                  <a:pt x="53" y="15"/>
                                </a:lnTo>
                                <a:lnTo>
                                  <a:pt x="53" y="20"/>
                                </a:lnTo>
                                <a:lnTo>
                                  <a:pt x="48" y="24"/>
                                </a:lnTo>
                                <a:lnTo>
                                  <a:pt x="44" y="29"/>
                                </a:lnTo>
                                <a:lnTo>
                                  <a:pt x="44" y="77"/>
                                </a:lnTo>
                                <a:lnTo>
                                  <a:pt x="44" y="87"/>
                                </a:lnTo>
                                <a:lnTo>
                                  <a:pt x="44" y="101"/>
                                </a:lnTo>
                                <a:lnTo>
                                  <a:pt x="29" y="101"/>
                                </a:lnTo>
                                <a:lnTo>
                                  <a:pt x="34" y="87"/>
                                </a:lnTo>
                                <a:lnTo>
                                  <a:pt x="34" y="77"/>
                                </a:lnTo>
                                <a:lnTo>
                                  <a:pt x="34" y="44"/>
                                </a:lnTo>
                                <a:lnTo>
                                  <a:pt x="29" y="53"/>
                                </a:lnTo>
                                <a:lnTo>
                                  <a:pt x="24" y="58"/>
                                </a:lnTo>
                                <a:lnTo>
                                  <a:pt x="20" y="63"/>
                                </a:lnTo>
                                <a:lnTo>
                                  <a:pt x="10" y="67"/>
                                </a:lnTo>
                                <a:lnTo>
                                  <a:pt x="5" y="63"/>
                                </a:lnTo>
                                <a:lnTo>
                                  <a:pt x="0" y="58"/>
                                </a:lnTo>
                                <a:lnTo>
                                  <a:pt x="10" y="48"/>
                                </a:lnTo>
                                <a:lnTo>
                                  <a:pt x="20" y="44"/>
                                </a:lnTo>
                                <a:lnTo>
                                  <a:pt x="24" y="34"/>
                                </a:lnTo>
                                <a:lnTo>
                                  <a:pt x="29" y="29"/>
                                </a:lnTo>
                                <a:lnTo>
                                  <a:pt x="34" y="20"/>
                                </a:lnTo>
                                <a:lnTo>
                                  <a:pt x="39" y="15"/>
                                </a:lnTo>
                                <a:lnTo>
                                  <a:pt x="39" y="5"/>
                                </a:lnTo>
                                <a:lnTo>
                                  <a:pt x="44" y="0"/>
                                </a:lnTo>
                                <a:close/>
                                <a:moveTo>
                                  <a:pt x="82" y="5"/>
                                </a:moveTo>
                                <a:lnTo>
                                  <a:pt x="96" y="5"/>
                                </a:lnTo>
                                <a:lnTo>
                                  <a:pt x="96" y="10"/>
                                </a:lnTo>
                                <a:lnTo>
                                  <a:pt x="96" y="24"/>
                                </a:lnTo>
                                <a:lnTo>
                                  <a:pt x="96" y="39"/>
                                </a:lnTo>
                                <a:lnTo>
                                  <a:pt x="106" y="34"/>
                                </a:lnTo>
                                <a:lnTo>
                                  <a:pt x="116" y="29"/>
                                </a:lnTo>
                                <a:lnTo>
                                  <a:pt x="125" y="24"/>
                                </a:lnTo>
                                <a:lnTo>
                                  <a:pt x="135" y="15"/>
                                </a:lnTo>
                                <a:lnTo>
                                  <a:pt x="140" y="20"/>
                                </a:lnTo>
                                <a:lnTo>
                                  <a:pt x="144" y="24"/>
                                </a:lnTo>
                                <a:lnTo>
                                  <a:pt x="135" y="29"/>
                                </a:lnTo>
                                <a:lnTo>
                                  <a:pt x="120" y="39"/>
                                </a:lnTo>
                                <a:lnTo>
                                  <a:pt x="111" y="48"/>
                                </a:lnTo>
                                <a:lnTo>
                                  <a:pt x="96" y="53"/>
                                </a:lnTo>
                                <a:lnTo>
                                  <a:pt x="96" y="72"/>
                                </a:lnTo>
                                <a:lnTo>
                                  <a:pt x="96" y="77"/>
                                </a:lnTo>
                                <a:lnTo>
                                  <a:pt x="106" y="82"/>
                                </a:lnTo>
                                <a:lnTo>
                                  <a:pt x="130" y="82"/>
                                </a:lnTo>
                                <a:lnTo>
                                  <a:pt x="135" y="82"/>
                                </a:lnTo>
                                <a:lnTo>
                                  <a:pt x="140" y="77"/>
                                </a:lnTo>
                                <a:lnTo>
                                  <a:pt x="140" y="72"/>
                                </a:lnTo>
                                <a:lnTo>
                                  <a:pt x="140" y="63"/>
                                </a:lnTo>
                                <a:lnTo>
                                  <a:pt x="149" y="67"/>
                                </a:lnTo>
                                <a:lnTo>
                                  <a:pt x="159" y="67"/>
                                </a:lnTo>
                                <a:lnTo>
                                  <a:pt x="154" y="82"/>
                                </a:lnTo>
                                <a:lnTo>
                                  <a:pt x="149" y="87"/>
                                </a:lnTo>
                                <a:lnTo>
                                  <a:pt x="144" y="91"/>
                                </a:lnTo>
                                <a:lnTo>
                                  <a:pt x="140" y="91"/>
                                </a:lnTo>
                                <a:lnTo>
                                  <a:pt x="96" y="91"/>
                                </a:lnTo>
                                <a:lnTo>
                                  <a:pt x="87" y="87"/>
                                </a:lnTo>
                                <a:lnTo>
                                  <a:pt x="82" y="77"/>
                                </a:lnTo>
                                <a:lnTo>
                                  <a:pt x="82" y="58"/>
                                </a:lnTo>
                                <a:lnTo>
                                  <a:pt x="72" y="63"/>
                                </a:lnTo>
                                <a:lnTo>
                                  <a:pt x="63" y="67"/>
                                </a:lnTo>
                                <a:lnTo>
                                  <a:pt x="58" y="63"/>
                                </a:lnTo>
                                <a:lnTo>
                                  <a:pt x="53" y="58"/>
                                </a:lnTo>
                                <a:lnTo>
                                  <a:pt x="68" y="53"/>
                                </a:lnTo>
                                <a:lnTo>
                                  <a:pt x="82" y="48"/>
                                </a:lnTo>
                                <a:lnTo>
                                  <a:pt x="82" y="24"/>
                                </a:lnTo>
                                <a:lnTo>
                                  <a:pt x="82" y="15"/>
                                </a:lnTo>
                                <a:lnTo>
                                  <a:pt x="82" y="5"/>
                                </a:lnTo>
                                <a:close/>
                                <a:moveTo>
                                  <a:pt x="5" y="115"/>
                                </a:moveTo>
                                <a:lnTo>
                                  <a:pt x="15" y="115"/>
                                </a:lnTo>
                                <a:lnTo>
                                  <a:pt x="24" y="115"/>
                                </a:lnTo>
                                <a:lnTo>
                                  <a:pt x="72" y="115"/>
                                </a:lnTo>
                                <a:lnTo>
                                  <a:pt x="72" y="106"/>
                                </a:lnTo>
                                <a:lnTo>
                                  <a:pt x="72" y="96"/>
                                </a:lnTo>
                                <a:lnTo>
                                  <a:pt x="87" y="96"/>
                                </a:lnTo>
                                <a:lnTo>
                                  <a:pt x="87" y="106"/>
                                </a:lnTo>
                                <a:lnTo>
                                  <a:pt x="87" y="115"/>
                                </a:lnTo>
                                <a:lnTo>
                                  <a:pt x="135" y="115"/>
                                </a:lnTo>
                                <a:lnTo>
                                  <a:pt x="144" y="115"/>
                                </a:lnTo>
                                <a:lnTo>
                                  <a:pt x="159" y="115"/>
                                </a:lnTo>
                                <a:lnTo>
                                  <a:pt x="159" y="130"/>
                                </a:lnTo>
                                <a:lnTo>
                                  <a:pt x="144" y="125"/>
                                </a:lnTo>
                                <a:lnTo>
                                  <a:pt x="135" y="125"/>
                                </a:lnTo>
                                <a:lnTo>
                                  <a:pt x="87" y="125"/>
                                </a:lnTo>
                                <a:lnTo>
                                  <a:pt x="87" y="149"/>
                                </a:lnTo>
                                <a:lnTo>
                                  <a:pt x="87" y="163"/>
                                </a:lnTo>
                                <a:lnTo>
                                  <a:pt x="72" y="163"/>
                                </a:lnTo>
                                <a:lnTo>
                                  <a:pt x="72" y="149"/>
                                </a:lnTo>
                                <a:lnTo>
                                  <a:pt x="72" y="125"/>
                                </a:lnTo>
                                <a:lnTo>
                                  <a:pt x="24" y="125"/>
                                </a:lnTo>
                                <a:lnTo>
                                  <a:pt x="15" y="125"/>
                                </a:lnTo>
                                <a:lnTo>
                                  <a:pt x="5" y="130"/>
                                </a:lnTo>
                                <a:lnTo>
                                  <a:pt x="5"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648"/>
                        <wps:cNvSpPr>
                          <a:spLocks/>
                        </wps:cNvSpPr>
                        <wps:spPr bwMode="auto">
                          <a:xfrm>
                            <a:off x="2902526" y="287093"/>
                            <a:ext cx="15651" cy="44251"/>
                          </a:xfrm>
                          <a:custGeom>
                            <a:avLst/>
                            <a:gdLst>
                              <a:gd name="T0" fmla="*/ 0 w 29"/>
                              <a:gd name="T1" fmla="*/ 10 h 82"/>
                              <a:gd name="T2" fmla="*/ 20 w 29"/>
                              <a:gd name="T3" fmla="*/ 0 h 82"/>
                              <a:gd name="T4" fmla="*/ 20 w 29"/>
                              <a:gd name="T5" fmla="*/ 0 h 82"/>
                              <a:gd name="T6" fmla="*/ 20 w 29"/>
                              <a:gd name="T7" fmla="*/ 67 h 82"/>
                              <a:gd name="T8" fmla="*/ 20 w 29"/>
                              <a:gd name="T9" fmla="*/ 72 h 82"/>
                              <a:gd name="T10" fmla="*/ 20 w 29"/>
                              <a:gd name="T11" fmla="*/ 72 h 82"/>
                              <a:gd name="T12" fmla="*/ 20 w 29"/>
                              <a:gd name="T13" fmla="*/ 77 h 82"/>
                              <a:gd name="T14" fmla="*/ 24 w 29"/>
                              <a:gd name="T15" fmla="*/ 77 h 82"/>
                              <a:gd name="T16" fmla="*/ 24 w 29"/>
                              <a:gd name="T17" fmla="*/ 77 h 82"/>
                              <a:gd name="T18" fmla="*/ 29 w 29"/>
                              <a:gd name="T19" fmla="*/ 77 h 82"/>
                              <a:gd name="T20" fmla="*/ 29 w 29"/>
                              <a:gd name="T21" fmla="*/ 82 h 82"/>
                              <a:gd name="T22" fmla="*/ 0 w 29"/>
                              <a:gd name="T23" fmla="*/ 82 h 82"/>
                              <a:gd name="T24" fmla="*/ 0 w 29"/>
                              <a:gd name="T25" fmla="*/ 77 h 82"/>
                              <a:gd name="T26" fmla="*/ 5 w 29"/>
                              <a:gd name="T27" fmla="*/ 77 h 82"/>
                              <a:gd name="T28" fmla="*/ 10 w 29"/>
                              <a:gd name="T29" fmla="*/ 77 h 82"/>
                              <a:gd name="T30" fmla="*/ 10 w 29"/>
                              <a:gd name="T31" fmla="*/ 77 h 82"/>
                              <a:gd name="T32" fmla="*/ 10 w 29"/>
                              <a:gd name="T33" fmla="*/ 72 h 82"/>
                              <a:gd name="T34" fmla="*/ 10 w 29"/>
                              <a:gd name="T35" fmla="*/ 72 h 82"/>
                              <a:gd name="T36" fmla="*/ 10 w 29"/>
                              <a:gd name="T37" fmla="*/ 67 h 82"/>
                              <a:gd name="T38" fmla="*/ 10 w 29"/>
                              <a:gd name="T39" fmla="*/ 24 h 82"/>
                              <a:gd name="T40" fmla="*/ 10 w 29"/>
                              <a:gd name="T41" fmla="*/ 15 h 82"/>
                              <a:gd name="T42" fmla="*/ 10 w 29"/>
                              <a:gd name="T43" fmla="*/ 10 h 82"/>
                              <a:gd name="T44" fmla="*/ 10 w 29"/>
                              <a:gd name="T45" fmla="*/ 10 h 82"/>
                              <a:gd name="T46" fmla="*/ 10 w 29"/>
                              <a:gd name="T47" fmla="*/ 10 h 82"/>
                              <a:gd name="T48" fmla="*/ 10 w 29"/>
                              <a:gd name="T49" fmla="*/ 10 h 82"/>
                              <a:gd name="T50" fmla="*/ 5 w 29"/>
                              <a:gd name="T51" fmla="*/ 10 h 82"/>
                              <a:gd name="T52" fmla="*/ 5 w 29"/>
                              <a:gd name="T53" fmla="*/ 10 h 82"/>
                              <a:gd name="T54" fmla="*/ 0 w 29"/>
                              <a:gd name="T55" fmla="*/ 10 h 82"/>
                              <a:gd name="T56" fmla="*/ 0 w 29"/>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2">
                                <a:moveTo>
                                  <a:pt x="0" y="10"/>
                                </a:moveTo>
                                <a:lnTo>
                                  <a:pt x="20" y="0"/>
                                </a:lnTo>
                                <a:lnTo>
                                  <a:pt x="20" y="67"/>
                                </a:lnTo>
                                <a:lnTo>
                                  <a:pt x="20" y="72"/>
                                </a:lnTo>
                                <a:lnTo>
                                  <a:pt x="20" y="77"/>
                                </a:lnTo>
                                <a:lnTo>
                                  <a:pt x="24" y="77"/>
                                </a:lnTo>
                                <a:lnTo>
                                  <a:pt x="29" y="77"/>
                                </a:lnTo>
                                <a:lnTo>
                                  <a:pt x="29" y="82"/>
                                </a:lnTo>
                                <a:lnTo>
                                  <a:pt x="0" y="82"/>
                                </a:lnTo>
                                <a:lnTo>
                                  <a:pt x="0" y="77"/>
                                </a:lnTo>
                                <a:lnTo>
                                  <a:pt x="5" y="77"/>
                                </a:lnTo>
                                <a:lnTo>
                                  <a:pt x="10" y="77"/>
                                </a:lnTo>
                                <a:lnTo>
                                  <a:pt x="10" y="72"/>
                                </a:lnTo>
                                <a:lnTo>
                                  <a:pt x="10" y="67"/>
                                </a:lnTo>
                                <a:lnTo>
                                  <a:pt x="10" y="24"/>
                                </a:lnTo>
                                <a:lnTo>
                                  <a:pt x="10" y="15"/>
                                </a:lnTo>
                                <a:lnTo>
                                  <a:pt x="10"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649"/>
                        <wps:cNvSpPr>
                          <a:spLocks/>
                        </wps:cNvSpPr>
                        <wps:spPr bwMode="auto">
                          <a:xfrm>
                            <a:off x="2928432" y="287093"/>
                            <a:ext cx="25906" cy="44251"/>
                          </a:xfrm>
                          <a:custGeom>
                            <a:avLst/>
                            <a:gdLst>
                              <a:gd name="T0" fmla="*/ 5 w 48"/>
                              <a:gd name="T1" fmla="*/ 15 h 82"/>
                              <a:gd name="T2" fmla="*/ 5 w 48"/>
                              <a:gd name="T3" fmla="*/ 10 h 82"/>
                              <a:gd name="T4" fmla="*/ 10 w 48"/>
                              <a:gd name="T5" fmla="*/ 5 h 82"/>
                              <a:gd name="T6" fmla="*/ 20 w 48"/>
                              <a:gd name="T7" fmla="*/ 0 h 82"/>
                              <a:gd name="T8" fmla="*/ 24 w 48"/>
                              <a:gd name="T9" fmla="*/ 0 h 82"/>
                              <a:gd name="T10" fmla="*/ 34 w 48"/>
                              <a:gd name="T11" fmla="*/ 0 h 82"/>
                              <a:gd name="T12" fmla="*/ 39 w 48"/>
                              <a:gd name="T13" fmla="*/ 5 h 82"/>
                              <a:gd name="T14" fmla="*/ 44 w 48"/>
                              <a:gd name="T15" fmla="*/ 10 h 82"/>
                              <a:gd name="T16" fmla="*/ 44 w 48"/>
                              <a:gd name="T17" fmla="*/ 15 h 82"/>
                              <a:gd name="T18" fmla="*/ 39 w 48"/>
                              <a:gd name="T19" fmla="*/ 24 h 82"/>
                              <a:gd name="T20" fmla="*/ 34 w 48"/>
                              <a:gd name="T21" fmla="*/ 34 h 82"/>
                              <a:gd name="T22" fmla="*/ 39 w 48"/>
                              <a:gd name="T23" fmla="*/ 39 h 82"/>
                              <a:gd name="T24" fmla="*/ 44 w 48"/>
                              <a:gd name="T25" fmla="*/ 43 h 82"/>
                              <a:gd name="T26" fmla="*/ 48 w 48"/>
                              <a:gd name="T27" fmla="*/ 48 h 82"/>
                              <a:gd name="T28" fmla="*/ 48 w 48"/>
                              <a:gd name="T29" fmla="*/ 53 h 82"/>
                              <a:gd name="T30" fmla="*/ 44 w 48"/>
                              <a:gd name="T31" fmla="*/ 63 h 82"/>
                              <a:gd name="T32" fmla="*/ 39 w 48"/>
                              <a:gd name="T33" fmla="*/ 72 h 82"/>
                              <a:gd name="T34" fmla="*/ 29 w 48"/>
                              <a:gd name="T35" fmla="*/ 77 h 82"/>
                              <a:gd name="T36" fmla="*/ 15 w 48"/>
                              <a:gd name="T37" fmla="*/ 82 h 82"/>
                              <a:gd name="T38" fmla="*/ 10 w 48"/>
                              <a:gd name="T39" fmla="*/ 82 h 82"/>
                              <a:gd name="T40" fmla="*/ 5 w 48"/>
                              <a:gd name="T41" fmla="*/ 77 h 82"/>
                              <a:gd name="T42" fmla="*/ 5 w 48"/>
                              <a:gd name="T43" fmla="*/ 77 h 82"/>
                              <a:gd name="T44" fmla="*/ 0 w 48"/>
                              <a:gd name="T45" fmla="*/ 77 h 82"/>
                              <a:gd name="T46" fmla="*/ 0 w 48"/>
                              <a:gd name="T47" fmla="*/ 72 h 82"/>
                              <a:gd name="T48" fmla="*/ 5 w 48"/>
                              <a:gd name="T49" fmla="*/ 72 h 82"/>
                              <a:gd name="T50" fmla="*/ 5 w 48"/>
                              <a:gd name="T51" fmla="*/ 72 h 82"/>
                              <a:gd name="T52" fmla="*/ 5 w 48"/>
                              <a:gd name="T53" fmla="*/ 72 h 82"/>
                              <a:gd name="T54" fmla="*/ 10 w 48"/>
                              <a:gd name="T55" fmla="*/ 72 h 82"/>
                              <a:gd name="T56" fmla="*/ 10 w 48"/>
                              <a:gd name="T57" fmla="*/ 72 h 82"/>
                              <a:gd name="T58" fmla="*/ 10 w 48"/>
                              <a:gd name="T59" fmla="*/ 72 h 82"/>
                              <a:gd name="T60" fmla="*/ 15 w 48"/>
                              <a:gd name="T61" fmla="*/ 72 h 82"/>
                              <a:gd name="T62" fmla="*/ 20 w 48"/>
                              <a:gd name="T63" fmla="*/ 77 h 82"/>
                              <a:gd name="T64" fmla="*/ 20 w 48"/>
                              <a:gd name="T65" fmla="*/ 77 h 82"/>
                              <a:gd name="T66" fmla="*/ 20 w 48"/>
                              <a:gd name="T67" fmla="*/ 77 h 82"/>
                              <a:gd name="T68" fmla="*/ 24 w 48"/>
                              <a:gd name="T69" fmla="*/ 77 h 82"/>
                              <a:gd name="T70" fmla="*/ 29 w 48"/>
                              <a:gd name="T71" fmla="*/ 77 h 82"/>
                              <a:gd name="T72" fmla="*/ 34 w 48"/>
                              <a:gd name="T73" fmla="*/ 72 h 82"/>
                              <a:gd name="T74" fmla="*/ 39 w 48"/>
                              <a:gd name="T75" fmla="*/ 67 h 82"/>
                              <a:gd name="T76" fmla="*/ 39 w 48"/>
                              <a:gd name="T77" fmla="*/ 63 h 82"/>
                              <a:gd name="T78" fmla="*/ 39 w 48"/>
                              <a:gd name="T79" fmla="*/ 58 h 82"/>
                              <a:gd name="T80" fmla="*/ 39 w 48"/>
                              <a:gd name="T81" fmla="*/ 53 h 82"/>
                              <a:gd name="T82" fmla="*/ 34 w 48"/>
                              <a:gd name="T83" fmla="*/ 48 h 82"/>
                              <a:gd name="T84" fmla="*/ 34 w 48"/>
                              <a:gd name="T85" fmla="*/ 48 h 82"/>
                              <a:gd name="T86" fmla="*/ 29 w 48"/>
                              <a:gd name="T87" fmla="*/ 43 h 82"/>
                              <a:gd name="T88" fmla="*/ 24 w 48"/>
                              <a:gd name="T89" fmla="*/ 43 h 82"/>
                              <a:gd name="T90" fmla="*/ 20 w 48"/>
                              <a:gd name="T91" fmla="*/ 39 h 82"/>
                              <a:gd name="T92" fmla="*/ 20 w 48"/>
                              <a:gd name="T93" fmla="*/ 39 h 82"/>
                              <a:gd name="T94" fmla="*/ 15 w 48"/>
                              <a:gd name="T95" fmla="*/ 39 h 82"/>
                              <a:gd name="T96" fmla="*/ 15 w 48"/>
                              <a:gd name="T97" fmla="*/ 39 h 82"/>
                              <a:gd name="T98" fmla="*/ 20 w 48"/>
                              <a:gd name="T99" fmla="*/ 39 h 82"/>
                              <a:gd name="T100" fmla="*/ 24 w 48"/>
                              <a:gd name="T101" fmla="*/ 34 h 82"/>
                              <a:gd name="T102" fmla="*/ 29 w 48"/>
                              <a:gd name="T103" fmla="*/ 34 h 82"/>
                              <a:gd name="T104" fmla="*/ 29 w 48"/>
                              <a:gd name="T105" fmla="*/ 29 h 82"/>
                              <a:gd name="T106" fmla="*/ 34 w 48"/>
                              <a:gd name="T107" fmla="*/ 24 h 82"/>
                              <a:gd name="T108" fmla="*/ 34 w 48"/>
                              <a:gd name="T109" fmla="*/ 20 h 82"/>
                              <a:gd name="T110" fmla="*/ 34 w 48"/>
                              <a:gd name="T111" fmla="*/ 15 h 82"/>
                              <a:gd name="T112" fmla="*/ 29 w 48"/>
                              <a:gd name="T113" fmla="*/ 10 h 82"/>
                              <a:gd name="T114" fmla="*/ 24 w 48"/>
                              <a:gd name="T115" fmla="*/ 10 h 82"/>
                              <a:gd name="T116" fmla="*/ 20 w 48"/>
                              <a:gd name="T117" fmla="*/ 5 h 82"/>
                              <a:gd name="T118" fmla="*/ 10 w 48"/>
                              <a:gd name="T119" fmla="*/ 10 h 82"/>
                              <a:gd name="T120" fmla="*/ 5 w 48"/>
                              <a:gd name="T121" fmla="*/ 15 h 82"/>
                              <a:gd name="T122" fmla="*/ 5 w 48"/>
                              <a:gd name="T123"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2">
                                <a:moveTo>
                                  <a:pt x="5" y="15"/>
                                </a:moveTo>
                                <a:lnTo>
                                  <a:pt x="5" y="10"/>
                                </a:lnTo>
                                <a:lnTo>
                                  <a:pt x="10" y="5"/>
                                </a:lnTo>
                                <a:lnTo>
                                  <a:pt x="20" y="0"/>
                                </a:lnTo>
                                <a:lnTo>
                                  <a:pt x="24" y="0"/>
                                </a:lnTo>
                                <a:lnTo>
                                  <a:pt x="34" y="0"/>
                                </a:lnTo>
                                <a:lnTo>
                                  <a:pt x="39" y="5"/>
                                </a:lnTo>
                                <a:lnTo>
                                  <a:pt x="44" y="10"/>
                                </a:lnTo>
                                <a:lnTo>
                                  <a:pt x="44" y="15"/>
                                </a:lnTo>
                                <a:lnTo>
                                  <a:pt x="39" y="24"/>
                                </a:lnTo>
                                <a:lnTo>
                                  <a:pt x="34" y="34"/>
                                </a:lnTo>
                                <a:lnTo>
                                  <a:pt x="39" y="39"/>
                                </a:lnTo>
                                <a:lnTo>
                                  <a:pt x="44" y="43"/>
                                </a:lnTo>
                                <a:lnTo>
                                  <a:pt x="48" y="48"/>
                                </a:lnTo>
                                <a:lnTo>
                                  <a:pt x="48" y="53"/>
                                </a:lnTo>
                                <a:lnTo>
                                  <a:pt x="44" y="63"/>
                                </a:lnTo>
                                <a:lnTo>
                                  <a:pt x="39" y="72"/>
                                </a:lnTo>
                                <a:lnTo>
                                  <a:pt x="29" y="77"/>
                                </a:lnTo>
                                <a:lnTo>
                                  <a:pt x="15" y="82"/>
                                </a:lnTo>
                                <a:lnTo>
                                  <a:pt x="10" y="82"/>
                                </a:lnTo>
                                <a:lnTo>
                                  <a:pt x="5" y="77"/>
                                </a:lnTo>
                                <a:lnTo>
                                  <a:pt x="0" y="77"/>
                                </a:lnTo>
                                <a:lnTo>
                                  <a:pt x="0" y="72"/>
                                </a:lnTo>
                                <a:lnTo>
                                  <a:pt x="5" y="72"/>
                                </a:lnTo>
                                <a:lnTo>
                                  <a:pt x="10" y="72"/>
                                </a:lnTo>
                                <a:lnTo>
                                  <a:pt x="15" y="72"/>
                                </a:lnTo>
                                <a:lnTo>
                                  <a:pt x="20" y="77"/>
                                </a:lnTo>
                                <a:lnTo>
                                  <a:pt x="24" y="77"/>
                                </a:lnTo>
                                <a:lnTo>
                                  <a:pt x="29" y="77"/>
                                </a:lnTo>
                                <a:lnTo>
                                  <a:pt x="34" y="72"/>
                                </a:lnTo>
                                <a:lnTo>
                                  <a:pt x="39" y="67"/>
                                </a:lnTo>
                                <a:lnTo>
                                  <a:pt x="39" y="63"/>
                                </a:lnTo>
                                <a:lnTo>
                                  <a:pt x="39" y="58"/>
                                </a:lnTo>
                                <a:lnTo>
                                  <a:pt x="39" y="53"/>
                                </a:lnTo>
                                <a:lnTo>
                                  <a:pt x="34" y="48"/>
                                </a:lnTo>
                                <a:lnTo>
                                  <a:pt x="29" y="43"/>
                                </a:lnTo>
                                <a:lnTo>
                                  <a:pt x="24" y="43"/>
                                </a:lnTo>
                                <a:lnTo>
                                  <a:pt x="20" y="39"/>
                                </a:lnTo>
                                <a:lnTo>
                                  <a:pt x="15" y="39"/>
                                </a:lnTo>
                                <a:lnTo>
                                  <a:pt x="20" y="39"/>
                                </a:lnTo>
                                <a:lnTo>
                                  <a:pt x="24" y="34"/>
                                </a:lnTo>
                                <a:lnTo>
                                  <a:pt x="29" y="34"/>
                                </a:lnTo>
                                <a:lnTo>
                                  <a:pt x="29" y="29"/>
                                </a:lnTo>
                                <a:lnTo>
                                  <a:pt x="34" y="24"/>
                                </a:lnTo>
                                <a:lnTo>
                                  <a:pt x="34" y="20"/>
                                </a:lnTo>
                                <a:lnTo>
                                  <a:pt x="34" y="15"/>
                                </a:lnTo>
                                <a:lnTo>
                                  <a:pt x="29" y="10"/>
                                </a:lnTo>
                                <a:lnTo>
                                  <a:pt x="24" y="10"/>
                                </a:lnTo>
                                <a:lnTo>
                                  <a:pt x="20" y="5"/>
                                </a:lnTo>
                                <a:lnTo>
                                  <a:pt x="10" y="10"/>
                                </a:lnTo>
                                <a:lnTo>
                                  <a:pt x="5"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650"/>
                        <wps:cNvSpPr>
                          <a:spLocks noEditPoints="1"/>
                        </wps:cNvSpPr>
                        <wps:spPr bwMode="auto">
                          <a:xfrm>
                            <a:off x="2962433" y="287093"/>
                            <a:ext cx="25906" cy="44251"/>
                          </a:xfrm>
                          <a:custGeom>
                            <a:avLst/>
                            <a:gdLst>
                              <a:gd name="T0" fmla="*/ 9 w 48"/>
                              <a:gd name="T1" fmla="*/ 34 h 82"/>
                              <a:gd name="T2" fmla="*/ 5 w 48"/>
                              <a:gd name="T3" fmla="*/ 24 h 82"/>
                              <a:gd name="T4" fmla="*/ 5 w 48"/>
                              <a:gd name="T5" fmla="*/ 10 h 82"/>
                              <a:gd name="T6" fmla="*/ 14 w 48"/>
                              <a:gd name="T7" fmla="*/ 0 h 82"/>
                              <a:gd name="T8" fmla="*/ 33 w 48"/>
                              <a:gd name="T9" fmla="*/ 0 h 82"/>
                              <a:gd name="T10" fmla="*/ 43 w 48"/>
                              <a:gd name="T11" fmla="*/ 10 h 82"/>
                              <a:gd name="T12" fmla="*/ 43 w 48"/>
                              <a:gd name="T13" fmla="*/ 20 h 82"/>
                              <a:gd name="T14" fmla="*/ 38 w 48"/>
                              <a:gd name="T15" fmla="*/ 29 h 82"/>
                              <a:gd name="T16" fmla="*/ 38 w 48"/>
                              <a:gd name="T17" fmla="*/ 43 h 82"/>
                              <a:gd name="T18" fmla="*/ 48 w 48"/>
                              <a:gd name="T19" fmla="*/ 53 h 82"/>
                              <a:gd name="T20" fmla="*/ 48 w 48"/>
                              <a:gd name="T21" fmla="*/ 67 h 82"/>
                              <a:gd name="T22" fmla="*/ 33 w 48"/>
                              <a:gd name="T23" fmla="*/ 82 h 82"/>
                              <a:gd name="T24" fmla="*/ 14 w 48"/>
                              <a:gd name="T25" fmla="*/ 82 h 82"/>
                              <a:gd name="T26" fmla="*/ 5 w 48"/>
                              <a:gd name="T27" fmla="*/ 67 h 82"/>
                              <a:gd name="T28" fmla="*/ 5 w 48"/>
                              <a:gd name="T29" fmla="*/ 58 h 82"/>
                              <a:gd name="T30" fmla="*/ 9 w 48"/>
                              <a:gd name="T31" fmla="*/ 48 h 82"/>
                              <a:gd name="T32" fmla="*/ 29 w 48"/>
                              <a:gd name="T33" fmla="*/ 34 h 82"/>
                              <a:gd name="T34" fmla="*/ 33 w 48"/>
                              <a:gd name="T35" fmla="*/ 24 h 82"/>
                              <a:gd name="T36" fmla="*/ 38 w 48"/>
                              <a:gd name="T37" fmla="*/ 15 h 82"/>
                              <a:gd name="T38" fmla="*/ 33 w 48"/>
                              <a:gd name="T39" fmla="*/ 5 h 82"/>
                              <a:gd name="T40" fmla="*/ 24 w 48"/>
                              <a:gd name="T41" fmla="*/ 0 h 82"/>
                              <a:gd name="T42" fmla="*/ 14 w 48"/>
                              <a:gd name="T43" fmla="*/ 5 h 82"/>
                              <a:gd name="T44" fmla="*/ 9 w 48"/>
                              <a:gd name="T45" fmla="*/ 15 h 82"/>
                              <a:gd name="T46" fmla="*/ 14 w 48"/>
                              <a:gd name="T47" fmla="*/ 20 h 82"/>
                              <a:gd name="T48" fmla="*/ 19 w 48"/>
                              <a:gd name="T49" fmla="*/ 24 h 82"/>
                              <a:gd name="T50" fmla="*/ 19 w 48"/>
                              <a:gd name="T51" fmla="*/ 43 h 82"/>
                              <a:gd name="T52" fmla="*/ 14 w 48"/>
                              <a:gd name="T53" fmla="*/ 53 h 82"/>
                              <a:gd name="T54" fmla="*/ 9 w 48"/>
                              <a:gd name="T55" fmla="*/ 63 h 82"/>
                              <a:gd name="T56" fmla="*/ 14 w 48"/>
                              <a:gd name="T57" fmla="*/ 72 h 82"/>
                              <a:gd name="T58" fmla="*/ 24 w 48"/>
                              <a:gd name="T59" fmla="*/ 77 h 82"/>
                              <a:gd name="T60" fmla="*/ 33 w 48"/>
                              <a:gd name="T61" fmla="*/ 72 h 82"/>
                              <a:gd name="T62" fmla="*/ 38 w 48"/>
                              <a:gd name="T63" fmla="*/ 67 h 82"/>
                              <a:gd name="T64" fmla="*/ 38 w 48"/>
                              <a:gd name="T65" fmla="*/ 58 h 82"/>
                              <a:gd name="T66" fmla="*/ 19 w 48"/>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82">
                                <a:moveTo>
                                  <a:pt x="19" y="39"/>
                                </a:moveTo>
                                <a:lnTo>
                                  <a:pt x="9" y="34"/>
                                </a:lnTo>
                                <a:lnTo>
                                  <a:pt x="5" y="29"/>
                                </a:lnTo>
                                <a:lnTo>
                                  <a:pt x="5" y="24"/>
                                </a:lnTo>
                                <a:lnTo>
                                  <a:pt x="5" y="20"/>
                                </a:lnTo>
                                <a:lnTo>
                                  <a:pt x="5" y="10"/>
                                </a:lnTo>
                                <a:lnTo>
                                  <a:pt x="9" y="5"/>
                                </a:lnTo>
                                <a:lnTo>
                                  <a:pt x="14" y="0"/>
                                </a:lnTo>
                                <a:lnTo>
                                  <a:pt x="24" y="0"/>
                                </a:lnTo>
                                <a:lnTo>
                                  <a:pt x="33" y="0"/>
                                </a:lnTo>
                                <a:lnTo>
                                  <a:pt x="38" y="5"/>
                                </a:lnTo>
                                <a:lnTo>
                                  <a:pt x="43" y="10"/>
                                </a:lnTo>
                                <a:lnTo>
                                  <a:pt x="48" y="15"/>
                                </a:lnTo>
                                <a:lnTo>
                                  <a:pt x="43" y="20"/>
                                </a:lnTo>
                                <a:lnTo>
                                  <a:pt x="43" y="24"/>
                                </a:lnTo>
                                <a:lnTo>
                                  <a:pt x="38" y="29"/>
                                </a:lnTo>
                                <a:lnTo>
                                  <a:pt x="29" y="34"/>
                                </a:lnTo>
                                <a:lnTo>
                                  <a:pt x="38" y="43"/>
                                </a:lnTo>
                                <a:lnTo>
                                  <a:pt x="43" y="48"/>
                                </a:lnTo>
                                <a:lnTo>
                                  <a:pt x="48" y="53"/>
                                </a:lnTo>
                                <a:lnTo>
                                  <a:pt x="48" y="63"/>
                                </a:lnTo>
                                <a:lnTo>
                                  <a:pt x="48" y="67"/>
                                </a:lnTo>
                                <a:lnTo>
                                  <a:pt x="43" y="77"/>
                                </a:lnTo>
                                <a:lnTo>
                                  <a:pt x="33" y="82"/>
                                </a:lnTo>
                                <a:lnTo>
                                  <a:pt x="24" y="82"/>
                                </a:lnTo>
                                <a:lnTo>
                                  <a:pt x="14" y="82"/>
                                </a:lnTo>
                                <a:lnTo>
                                  <a:pt x="5" y="72"/>
                                </a:lnTo>
                                <a:lnTo>
                                  <a:pt x="5" y="67"/>
                                </a:lnTo>
                                <a:lnTo>
                                  <a:pt x="0" y="63"/>
                                </a:lnTo>
                                <a:lnTo>
                                  <a:pt x="5" y="58"/>
                                </a:lnTo>
                                <a:lnTo>
                                  <a:pt x="5" y="53"/>
                                </a:lnTo>
                                <a:lnTo>
                                  <a:pt x="9" y="48"/>
                                </a:lnTo>
                                <a:lnTo>
                                  <a:pt x="19" y="39"/>
                                </a:lnTo>
                                <a:close/>
                                <a:moveTo>
                                  <a:pt x="29" y="34"/>
                                </a:moveTo>
                                <a:lnTo>
                                  <a:pt x="33" y="29"/>
                                </a:lnTo>
                                <a:lnTo>
                                  <a:pt x="33" y="24"/>
                                </a:lnTo>
                                <a:lnTo>
                                  <a:pt x="38" y="20"/>
                                </a:lnTo>
                                <a:lnTo>
                                  <a:pt x="38" y="15"/>
                                </a:lnTo>
                                <a:lnTo>
                                  <a:pt x="38" y="10"/>
                                </a:lnTo>
                                <a:lnTo>
                                  <a:pt x="33" y="5"/>
                                </a:lnTo>
                                <a:lnTo>
                                  <a:pt x="29" y="5"/>
                                </a:lnTo>
                                <a:lnTo>
                                  <a:pt x="24" y="0"/>
                                </a:lnTo>
                                <a:lnTo>
                                  <a:pt x="19" y="5"/>
                                </a:lnTo>
                                <a:lnTo>
                                  <a:pt x="14" y="5"/>
                                </a:lnTo>
                                <a:lnTo>
                                  <a:pt x="14" y="10"/>
                                </a:lnTo>
                                <a:lnTo>
                                  <a:pt x="9" y="15"/>
                                </a:lnTo>
                                <a:lnTo>
                                  <a:pt x="14" y="20"/>
                                </a:lnTo>
                                <a:lnTo>
                                  <a:pt x="14" y="24"/>
                                </a:lnTo>
                                <a:lnTo>
                                  <a:pt x="19" y="24"/>
                                </a:lnTo>
                                <a:lnTo>
                                  <a:pt x="29" y="34"/>
                                </a:lnTo>
                                <a:close/>
                                <a:moveTo>
                                  <a:pt x="19" y="43"/>
                                </a:moveTo>
                                <a:lnTo>
                                  <a:pt x="14" y="48"/>
                                </a:lnTo>
                                <a:lnTo>
                                  <a:pt x="14" y="53"/>
                                </a:lnTo>
                                <a:lnTo>
                                  <a:pt x="9" y="58"/>
                                </a:lnTo>
                                <a:lnTo>
                                  <a:pt x="9" y="63"/>
                                </a:lnTo>
                                <a:lnTo>
                                  <a:pt x="9" y="67"/>
                                </a:lnTo>
                                <a:lnTo>
                                  <a:pt x="14" y="72"/>
                                </a:lnTo>
                                <a:lnTo>
                                  <a:pt x="19" y="77"/>
                                </a:lnTo>
                                <a:lnTo>
                                  <a:pt x="24" y="77"/>
                                </a:lnTo>
                                <a:lnTo>
                                  <a:pt x="29" y="77"/>
                                </a:lnTo>
                                <a:lnTo>
                                  <a:pt x="33" y="72"/>
                                </a:lnTo>
                                <a:lnTo>
                                  <a:pt x="38" y="72"/>
                                </a:lnTo>
                                <a:lnTo>
                                  <a:pt x="38" y="67"/>
                                </a:lnTo>
                                <a:lnTo>
                                  <a:pt x="38" y="63"/>
                                </a:lnTo>
                                <a:lnTo>
                                  <a:pt x="38" y="58"/>
                                </a:lnTo>
                                <a:lnTo>
                                  <a:pt x="29" y="53"/>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Rectangle 651"/>
                        <wps:cNvSpPr>
                          <a:spLocks noChangeArrowheads="1"/>
                        </wps:cNvSpPr>
                        <wps:spPr bwMode="auto">
                          <a:xfrm>
                            <a:off x="2993196" y="312996"/>
                            <a:ext cx="18350" cy="539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Freeform 652"/>
                        <wps:cNvSpPr>
                          <a:spLocks/>
                        </wps:cNvSpPr>
                        <wps:spPr bwMode="auto">
                          <a:xfrm>
                            <a:off x="3021800" y="287093"/>
                            <a:ext cx="15651" cy="44251"/>
                          </a:xfrm>
                          <a:custGeom>
                            <a:avLst/>
                            <a:gdLst>
                              <a:gd name="T0" fmla="*/ 0 w 29"/>
                              <a:gd name="T1" fmla="*/ 10 h 82"/>
                              <a:gd name="T2" fmla="*/ 19 w 29"/>
                              <a:gd name="T3" fmla="*/ 0 h 82"/>
                              <a:gd name="T4" fmla="*/ 19 w 29"/>
                              <a:gd name="T5" fmla="*/ 0 h 82"/>
                              <a:gd name="T6" fmla="*/ 19 w 29"/>
                              <a:gd name="T7" fmla="*/ 67 h 82"/>
                              <a:gd name="T8" fmla="*/ 19 w 29"/>
                              <a:gd name="T9" fmla="*/ 72 h 82"/>
                              <a:gd name="T10" fmla="*/ 19 w 29"/>
                              <a:gd name="T11" fmla="*/ 72 h 82"/>
                              <a:gd name="T12" fmla="*/ 19 w 29"/>
                              <a:gd name="T13" fmla="*/ 77 h 82"/>
                              <a:gd name="T14" fmla="*/ 24 w 29"/>
                              <a:gd name="T15" fmla="*/ 77 h 82"/>
                              <a:gd name="T16" fmla="*/ 24 w 29"/>
                              <a:gd name="T17" fmla="*/ 77 h 82"/>
                              <a:gd name="T18" fmla="*/ 29 w 29"/>
                              <a:gd name="T19" fmla="*/ 77 h 82"/>
                              <a:gd name="T20" fmla="*/ 29 w 29"/>
                              <a:gd name="T21" fmla="*/ 82 h 82"/>
                              <a:gd name="T22" fmla="*/ 0 w 29"/>
                              <a:gd name="T23" fmla="*/ 82 h 82"/>
                              <a:gd name="T24" fmla="*/ 0 w 29"/>
                              <a:gd name="T25" fmla="*/ 77 h 82"/>
                              <a:gd name="T26" fmla="*/ 5 w 29"/>
                              <a:gd name="T27" fmla="*/ 77 h 82"/>
                              <a:gd name="T28" fmla="*/ 5 w 29"/>
                              <a:gd name="T29" fmla="*/ 77 h 82"/>
                              <a:gd name="T30" fmla="*/ 10 w 29"/>
                              <a:gd name="T31" fmla="*/ 77 h 82"/>
                              <a:gd name="T32" fmla="*/ 10 w 29"/>
                              <a:gd name="T33" fmla="*/ 72 h 82"/>
                              <a:gd name="T34" fmla="*/ 10 w 29"/>
                              <a:gd name="T35" fmla="*/ 72 h 82"/>
                              <a:gd name="T36" fmla="*/ 10 w 29"/>
                              <a:gd name="T37" fmla="*/ 67 h 82"/>
                              <a:gd name="T38" fmla="*/ 10 w 29"/>
                              <a:gd name="T39" fmla="*/ 24 h 82"/>
                              <a:gd name="T40" fmla="*/ 10 w 29"/>
                              <a:gd name="T41" fmla="*/ 15 h 82"/>
                              <a:gd name="T42" fmla="*/ 10 w 29"/>
                              <a:gd name="T43" fmla="*/ 10 h 82"/>
                              <a:gd name="T44" fmla="*/ 10 w 29"/>
                              <a:gd name="T45" fmla="*/ 10 h 82"/>
                              <a:gd name="T46" fmla="*/ 10 w 29"/>
                              <a:gd name="T47" fmla="*/ 10 h 82"/>
                              <a:gd name="T48" fmla="*/ 5 w 29"/>
                              <a:gd name="T49" fmla="*/ 10 h 82"/>
                              <a:gd name="T50" fmla="*/ 5 w 29"/>
                              <a:gd name="T51" fmla="*/ 10 h 82"/>
                              <a:gd name="T52" fmla="*/ 5 w 29"/>
                              <a:gd name="T53" fmla="*/ 10 h 82"/>
                              <a:gd name="T54" fmla="*/ 0 w 29"/>
                              <a:gd name="T55" fmla="*/ 10 h 82"/>
                              <a:gd name="T56" fmla="*/ 0 w 29"/>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2">
                                <a:moveTo>
                                  <a:pt x="0" y="10"/>
                                </a:moveTo>
                                <a:lnTo>
                                  <a:pt x="19" y="0"/>
                                </a:lnTo>
                                <a:lnTo>
                                  <a:pt x="19" y="67"/>
                                </a:lnTo>
                                <a:lnTo>
                                  <a:pt x="19" y="72"/>
                                </a:lnTo>
                                <a:lnTo>
                                  <a:pt x="19" y="77"/>
                                </a:lnTo>
                                <a:lnTo>
                                  <a:pt x="24" y="77"/>
                                </a:lnTo>
                                <a:lnTo>
                                  <a:pt x="29" y="77"/>
                                </a:lnTo>
                                <a:lnTo>
                                  <a:pt x="29" y="82"/>
                                </a:lnTo>
                                <a:lnTo>
                                  <a:pt x="0" y="82"/>
                                </a:lnTo>
                                <a:lnTo>
                                  <a:pt x="0" y="77"/>
                                </a:lnTo>
                                <a:lnTo>
                                  <a:pt x="5" y="77"/>
                                </a:lnTo>
                                <a:lnTo>
                                  <a:pt x="10" y="77"/>
                                </a:lnTo>
                                <a:lnTo>
                                  <a:pt x="10" y="72"/>
                                </a:lnTo>
                                <a:lnTo>
                                  <a:pt x="10" y="67"/>
                                </a:lnTo>
                                <a:lnTo>
                                  <a:pt x="10" y="24"/>
                                </a:lnTo>
                                <a:lnTo>
                                  <a:pt x="10" y="15"/>
                                </a:lnTo>
                                <a:lnTo>
                                  <a:pt x="10"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653"/>
                        <wps:cNvSpPr>
                          <a:spLocks/>
                        </wps:cNvSpPr>
                        <wps:spPr bwMode="auto">
                          <a:xfrm>
                            <a:off x="3047706" y="287093"/>
                            <a:ext cx="28604" cy="44251"/>
                          </a:xfrm>
                          <a:custGeom>
                            <a:avLst/>
                            <a:gdLst>
                              <a:gd name="T0" fmla="*/ 10 w 53"/>
                              <a:gd name="T1" fmla="*/ 0 h 82"/>
                              <a:gd name="T2" fmla="*/ 53 w 53"/>
                              <a:gd name="T3" fmla="*/ 0 h 82"/>
                              <a:gd name="T4" fmla="*/ 53 w 53"/>
                              <a:gd name="T5" fmla="*/ 5 h 82"/>
                              <a:gd name="T6" fmla="*/ 24 w 53"/>
                              <a:gd name="T7" fmla="*/ 82 h 82"/>
                              <a:gd name="T8" fmla="*/ 19 w 53"/>
                              <a:gd name="T9" fmla="*/ 82 h 82"/>
                              <a:gd name="T10" fmla="*/ 43 w 53"/>
                              <a:gd name="T11" fmla="*/ 10 h 82"/>
                              <a:gd name="T12" fmla="*/ 19 w 53"/>
                              <a:gd name="T13" fmla="*/ 10 h 82"/>
                              <a:gd name="T14" fmla="*/ 14 w 53"/>
                              <a:gd name="T15" fmla="*/ 10 h 82"/>
                              <a:gd name="T16" fmla="*/ 10 w 53"/>
                              <a:gd name="T17" fmla="*/ 10 h 82"/>
                              <a:gd name="T18" fmla="*/ 5 w 53"/>
                              <a:gd name="T19" fmla="*/ 15 h 82"/>
                              <a:gd name="T20" fmla="*/ 5 w 53"/>
                              <a:gd name="T21" fmla="*/ 20 h 82"/>
                              <a:gd name="T22" fmla="*/ 0 w 53"/>
                              <a:gd name="T23" fmla="*/ 20 h 82"/>
                              <a:gd name="T24" fmla="*/ 10 w 53"/>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2">
                                <a:moveTo>
                                  <a:pt x="10" y="0"/>
                                </a:moveTo>
                                <a:lnTo>
                                  <a:pt x="53" y="0"/>
                                </a:lnTo>
                                <a:lnTo>
                                  <a:pt x="53" y="5"/>
                                </a:lnTo>
                                <a:lnTo>
                                  <a:pt x="24" y="82"/>
                                </a:lnTo>
                                <a:lnTo>
                                  <a:pt x="19" y="82"/>
                                </a:lnTo>
                                <a:lnTo>
                                  <a:pt x="43" y="10"/>
                                </a:lnTo>
                                <a:lnTo>
                                  <a:pt x="19" y="10"/>
                                </a:lnTo>
                                <a:lnTo>
                                  <a:pt x="14" y="10"/>
                                </a:lnTo>
                                <a:lnTo>
                                  <a:pt x="10" y="10"/>
                                </a:lnTo>
                                <a:lnTo>
                                  <a:pt x="5" y="15"/>
                                </a:lnTo>
                                <a:lnTo>
                                  <a:pt x="5" y="20"/>
                                </a:lnTo>
                                <a:lnTo>
                                  <a:pt x="0" y="2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654"/>
                        <wps:cNvSpPr>
                          <a:spLocks noEditPoints="1"/>
                        </wps:cNvSpPr>
                        <wps:spPr bwMode="auto">
                          <a:xfrm>
                            <a:off x="3079009" y="287093"/>
                            <a:ext cx="28065" cy="44251"/>
                          </a:xfrm>
                          <a:custGeom>
                            <a:avLst/>
                            <a:gdLst>
                              <a:gd name="T0" fmla="*/ 52 w 52"/>
                              <a:gd name="T1" fmla="*/ 53 h 82"/>
                              <a:gd name="T2" fmla="*/ 52 w 52"/>
                              <a:gd name="T3" fmla="*/ 58 h 82"/>
                              <a:gd name="T4" fmla="*/ 43 w 52"/>
                              <a:gd name="T5" fmla="*/ 58 h 82"/>
                              <a:gd name="T6" fmla="*/ 43 w 52"/>
                              <a:gd name="T7" fmla="*/ 82 h 82"/>
                              <a:gd name="T8" fmla="*/ 33 w 52"/>
                              <a:gd name="T9" fmla="*/ 82 h 82"/>
                              <a:gd name="T10" fmla="*/ 33 w 52"/>
                              <a:gd name="T11" fmla="*/ 58 h 82"/>
                              <a:gd name="T12" fmla="*/ 0 w 52"/>
                              <a:gd name="T13" fmla="*/ 58 h 82"/>
                              <a:gd name="T14" fmla="*/ 0 w 52"/>
                              <a:gd name="T15" fmla="*/ 53 h 82"/>
                              <a:gd name="T16" fmla="*/ 38 w 52"/>
                              <a:gd name="T17" fmla="*/ 0 h 82"/>
                              <a:gd name="T18" fmla="*/ 43 w 52"/>
                              <a:gd name="T19" fmla="*/ 0 h 82"/>
                              <a:gd name="T20" fmla="*/ 43 w 52"/>
                              <a:gd name="T21" fmla="*/ 53 h 82"/>
                              <a:gd name="T22" fmla="*/ 52 w 52"/>
                              <a:gd name="T23" fmla="*/ 53 h 82"/>
                              <a:gd name="T24" fmla="*/ 33 w 52"/>
                              <a:gd name="T25" fmla="*/ 53 h 82"/>
                              <a:gd name="T26" fmla="*/ 33 w 52"/>
                              <a:gd name="T27" fmla="*/ 10 h 82"/>
                              <a:gd name="T28" fmla="*/ 4 w 52"/>
                              <a:gd name="T29" fmla="*/ 53 h 82"/>
                              <a:gd name="T30" fmla="*/ 33 w 52"/>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2">
                                <a:moveTo>
                                  <a:pt x="52" y="53"/>
                                </a:moveTo>
                                <a:lnTo>
                                  <a:pt x="52" y="58"/>
                                </a:lnTo>
                                <a:lnTo>
                                  <a:pt x="43" y="58"/>
                                </a:lnTo>
                                <a:lnTo>
                                  <a:pt x="43" y="82"/>
                                </a:lnTo>
                                <a:lnTo>
                                  <a:pt x="33" y="82"/>
                                </a:lnTo>
                                <a:lnTo>
                                  <a:pt x="33" y="58"/>
                                </a:lnTo>
                                <a:lnTo>
                                  <a:pt x="0" y="58"/>
                                </a:lnTo>
                                <a:lnTo>
                                  <a:pt x="0" y="53"/>
                                </a:lnTo>
                                <a:lnTo>
                                  <a:pt x="38" y="0"/>
                                </a:lnTo>
                                <a:lnTo>
                                  <a:pt x="43" y="0"/>
                                </a:lnTo>
                                <a:lnTo>
                                  <a:pt x="43" y="53"/>
                                </a:lnTo>
                                <a:lnTo>
                                  <a:pt x="52" y="53"/>
                                </a:lnTo>
                                <a:close/>
                                <a:moveTo>
                                  <a:pt x="33" y="53"/>
                                </a:moveTo>
                                <a:lnTo>
                                  <a:pt x="33" y="10"/>
                                </a:lnTo>
                                <a:lnTo>
                                  <a:pt x="4" y="53"/>
                                </a:lnTo>
                                <a:lnTo>
                                  <a:pt x="3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655"/>
                        <wps:cNvSpPr>
                          <a:spLocks/>
                        </wps:cNvSpPr>
                        <wps:spPr bwMode="auto">
                          <a:xfrm>
                            <a:off x="3128122" y="287093"/>
                            <a:ext cx="54510" cy="44251"/>
                          </a:xfrm>
                          <a:custGeom>
                            <a:avLst/>
                            <a:gdLst>
                              <a:gd name="T0" fmla="*/ 48 w 101"/>
                              <a:gd name="T1" fmla="*/ 82 h 82"/>
                              <a:gd name="T2" fmla="*/ 14 w 101"/>
                              <a:gd name="T3" fmla="*/ 15 h 82"/>
                              <a:gd name="T4" fmla="*/ 14 w 101"/>
                              <a:gd name="T5" fmla="*/ 67 h 82"/>
                              <a:gd name="T6" fmla="*/ 14 w 101"/>
                              <a:gd name="T7" fmla="*/ 72 h 82"/>
                              <a:gd name="T8" fmla="*/ 19 w 101"/>
                              <a:gd name="T9" fmla="*/ 77 h 82"/>
                              <a:gd name="T10" fmla="*/ 19 w 101"/>
                              <a:gd name="T11" fmla="*/ 77 h 82"/>
                              <a:gd name="T12" fmla="*/ 24 w 101"/>
                              <a:gd name="T13" fmla="*/ 77 h 82"/>
                              <a:gd name="T14" fmla="*/ 29 w 101"/>
                              <a:gd name="T15" fmla="*/ 77 h 82"/>
                              <a:gd name="T16" fmla="*/ 29 w 101"/>
                              <a:gd name="T17" fmla="*/ 82 h 82"/>
                              <a:gd name="T18" fmla="*/ 0 w 101"/>
                              <a:gd name="T19" fmla="*/ 82 h 82"/>
                              <a:gd name="T20" fmla="*/ 0 w 101"/>
                              <a:gd name="T21" fmla="*/ 77 h 82"/>
                              <a:gd name="T22" fmla="*/ 5 w 101"/>
                              <a:gd name="T23" fmla="*/ 77 h 82"/>
                              <a:gd name="T24" fmla="*/ 5 w 101"/>
                              <a:gd name="T25" fmla="*/ 77 h 82"/>
                              <a:gd name="T26" fmla="*/ 9 w 101"/>
                              <a:gd name="T27" fmla="*/ 77 h 82"/>
                              <a:gd name="T28" fmla="*/ 9 w 101"/>
                              <a:gd name="T29" fmla="*/ 72 h 82"/>
                              <a:gd name="T30" fmla="*/ 9 w 101"/>
                              <a:gd name="T31" fmla="*/ 67 h 82"/>
                              <a:gd name="T32" fmla="*/ 9 w 101"/>
                              <a:gd name="T33" fmla="*/ 15 h 82"/>
                              <a:gd name="T34" fmla="*/ 9 w 101"/>
                              <a:gd name="T35" fmla="*/ 10 h 82"/>
                              <a:gd name="T36" fmla="*/ 9 w 101"/>
                              <a:gd name="T37" fmla="*/ 5 h 82"/>
                              <a:gd name="T38" fmla="*/ 9 w 101"/>
                              <a:gd name="T39" fmla="*/ 5 h 82"/>
                              <a:gd name="T40" fmla="*/ 5 w 101"/>
                              <a:gd name="T41" fmla="*/ 5 h 82"/>
                              <a:gd name="T42" fmla="*/ 5 w 101"/>
                              <a:gd name="T43" fmla="*/ 5 h 82"/>
                              <a:gd name="T44" fmla="*/ 0 w 101"/>
                              <a:gd name="T45" fmla="*/ 5 h 82"/>
                              <a:gd name="T46" fmla="*/ 0 w 101"/>
                              <a:gd name="T47" fmla="*/ 0 h 82"/>
                              <a:gd name="T48" fmla="*/ 24 w 101"/>
                              <a:gd name="T49" fmla="*/ 0 h 82"/>
                              <a:gd name="T50" fmla="*/ 53 w 101"/>
                              <a:gd name="T51" fmla="*/ 63 h 82"/>
                              <a:gd name="T52" fmla="*/ 81 w 101"/>
                              <a:gd name="T53" fmla="*/ 0 h 82"/>
                              <a:gd name="T54" fmla="*/ 101 w 101"/>
                              <a:gd name="T55" fmla="*/ 0 h 82"/>
                              <a:gd name="T56" fmla="*/ 101 w 101"/>
                              <a:gd name="T57" fmla="*/ 5 h 82"/>
                              <a:gd name="T58" fmla="*/ 101 w 101"/>
                              <a:gd name="T59" fmla="*/ 5 h 82"/>
                              <a:gd name="T60" fmla="*/ 96 w 101"/>
                              <a:gd name="T61" fmla="*/ 5 h 82"/>
                              <a:gd name="T62" fmla="*/ 91 w 101"/>
                              <a:gd name="T63" fmla="*/ 5 h 82"/>
                              <a:gd name="T64" fmla="*/ 91 w 101"/>
                              <a:gd name="T65" fmla="*/ 10 h 82"/>
                              <a:gd name="T66" fmla="*/ 91 w 101"/>
                              <a:gd name="T67" fmla="*/ 15 h 82"/>
                              <a:gd name="T68" fmla="*/ 91 w 101"/>
                              <a:gd name="T69" fmla="*/ 67 h 82"/>
                              <a:gd name="T70" fmla="*/ 91 w 101"/>
                              <a:gd name="T71" fmla="*/ 72 h 82"/>
                              <a:gd name="T72" fmla="*/ 91 w 101"/>
                              <a:gd name="T73" fmla="*/ 77 h 82"/>
                              <a:gd name="T74" fmla="*/ 96 w 101"/>
                              <a:gd name="T75" fmla="*/ 77 h 82"/>
                              <a:gd name="T76" fmla="*/ 101 w 101"/>
                              <a:gd name="T77" fmla="*/ 77 h 82"/>
                              <a:gd name="T78" fmla="*/ 101 w 101"/>
                              <a:gd name="T79" fmla="*/ 77 h 82"/>
                              <a:gd name="T80" fmla="*/ 101 w 101"/>
                              <a:gd name="T81" fmla="*/ 82 h 82"/>
                              <a:gd name="T82" fmla="*/ 67 w 101"/>
                              <a:gd name="T83" fmla="*/ 82 h 82"/>
                              <a:gd name="T84" fmla="*/ 67 w 101"/>
                              <a:gd name="T85" fmla="*/ 77 h 82"/>
                              <a:gd name="T86" fmla="*/ 72 w 101"/>
                              <a:gd name="T87" fmla="*/ 77 h 82"/>
                              <a:gd name="T88" fmla="*/ 77 w 101"/>
                              <a:gd name="T89" fmla="*/ 77 h 82"/>
                              <a:gd name="T90" fmla="*/ 77 w 101"/>
                              <a:gd name="T91" fmla="*/ 77 h 82"/>
                              <a:gd name="T92" fmla="*/ 77 w 101"/>
                              <a:gd name="T93" fmla="*/ 72 h 82"/>
                              <a:gd name="T94" fmla="*/ 81 w 101"/>
                              <a:gd name="T95" fmla="*/ 67 h 82"/>
                              <a:gd name="T96" fmla="*/ 81 w 101"/>
                              <a:gd name="T97" fmla="*/ 15 h 82"/>
                              <a:gd name="T98" fmla="*/ 48 w 101"/>
                              <a:gd name="T99" fmla="*/ 82 h 82"/>
                              <a:gd name="T100" fmla="*/ 48 w 101"/>
                              <a:gd name="T10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1" h="82">
                                <a:moveTo>
                                  <a:pt x="48" y="82"/>
                                </a:moveTo>
                                <a:lnTo>
                                  <a:pt x="14" y="15"/>
                                </a:lnTo>
                                <a:lnTo>
                                  <a:pt x="14" y="67"/>
                                </a:lnTo>
                                <a:lnTo>
                                  <a:pt x="14" y="72"/>
                                </a:lnTo>
                                <a:lnTo>
                                  <a:pt x="19" y="77"/>
                                </a:lnTo>
                                <a:lnTo>
                                  <a:pt x="24" y="77"/>
                                </a:lnTo>
                                <a:lnTo>
                                  <a:pt x="29" y="77"/>
                                </a:lnTo>
                                <a:lnTo>
                                  <a:pt x="29" y="82"/>
                                </a:lnTo>
                                <a:lnTo>
                                  <a:pt x="0" y="82"/>
                                </a:lnTo>
                                <a:lnTo>
                                  <a:pt x="0" y="77"/>
                                </a:lnTo>
                                <a:lnTo>
                                  <a:pt x="5" y="77"/>
                                </a:lnTo>
                                <a:lnTo>
                                  <a:pt x="9" y="77"/>
                                </a:lnTo>
                                <a:lnTo>
                                  <a:pt x="9" y="72"/>
                                </a:lnTo>
                                <a:lnTo>
                                  <a:pt x="9" y="67"/>
                                </a:lnTo>
                                <a:lnTo>
                                  <a:pt x="9" y="15"/>
                                </a:lnTo>
                                <a:lnTo>
                                  <a:pt x="9" y="10"/>
                                </a:lnTo>
                                <a:lnTo>
                                  <a:pt x="9" y="5"/>
                                </a:lnTo>
                                <a:lnTo>
                                  <a:pt x="5" y="5"/>
                                </a:lnTo>
                                <a:lnTo>
                                  <a:pt x="0" y="5"/>
                                </a:lnTo>
                                <a:lnTo>
                                  <a:pt x="0" y="0"/>
                                </a:lnTo>
                                <a:lnTo>
                                  <a:pt x="24" y="0"/>
                                </a:lnTo>
                                <a:lnTo>
                                  <a:pt x="53" y="63"/>
                                </a:lnTo>
                                <a:lnTo>
                                  <a:pt x="81" y="0"/>
                                </a:lnTo>
                                <a:lnTo>
                                  <a:pt x="101" y="0"/>
                                </a:lnTo>
                                <a:lnTo>
                                  <a:pt x="101" y="5"/>
                                </a:lnTo>
                                <a:lnTo>
                                  <a:pt x="96" y="5"/>
                                </a:lnTo>
                                <a:lnTo>
                                  <a:pt x="91" y="5"/>
                                </a:lnTo>
                                <a:lnTo>
                                  <a:pt x="91" y="10"/>
                                </a:lnTo>
                                <a:lnTo>
                                  <a:pt x="91" y="15"/>
                                </a:lnTo>
                                <a:lnTo>
                                  <a:pt x="91" y="67"/>
                                </a:lnTo>
                                <a:lnTo>
                                  <a:pt x="91" y="72"/>
                                </a:lnTo>
                                <a:lnTo>
                                  <a:pt x="91" y="77"/>
                                </a:lnTo>
                                <a:lnTo>
                                  <a:pt x="96" y="77"/>
                                </a:lnTo>
                                <a:lnTo>
                                  <a:pt x="101" y="77"/>
                                </a:lnTo>
                                <a:lnTo>
                                  <a:pt x="101" y="82"/>
                                </a:lnTo>
                                <a:lnTo>
                                  <a:pt x="67" y="82"/>
                                </a:lnTo>
                                <a:lnTo>
                                  <a:pt x="67" y="77"/>
                                </a:lnTo>
                                <a:lnTo>
                                  <a:pt x="72" y="77"/>
                                </a:lnTo>
                                <a:lnTo>
                                  <a:pt x="77" y="77"/>
                                </a:lnTo>
                                <a:lnTo>
                                  <a:pt x="77" y="72"/>
                                </a:lnTo>
                                <a:lnTo>
                                  <a:pt x="81" y="67"/>
                                </a:lnTo>
                                <a:lnTo>
                                  <a:pt x="81" y="15"/>
                                </a:lnTo>
                                <a:lnTo>
                                  <a:pt x="48"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656"/>
                        <wps:cNvSpPr>
                          <a:spLocks/>
                        </wps:cNvSpPr>
                        <wps:spPr bwMode="auto">
                          <a:xfrm>
                            <a:off x="3184791" y="287093"/>
                            <a:ext cx="44256" cy="44251"/>
                          </a:xfrm>
                          <a:custGeom>
                            <a:avLst/>
                            <a:gdLst>
                              <a:gd name="T0" fmla="*/ 63 w 82"/>
                              <a:gd name="T1" fmla="*/ 39 h 82"/>
                              <a:gd name="T2" fmla="*/ 63 w 82"/>
                              <a:gd name="T3" fmla="*/ 10 h 82"/>
                              <a:gd name="T4" fmla="*/ 58 w 82"/>
                              <a:gd name="T5" fmla="*/ 5 h 82"/>
                              <a:gd name="T6" fmla="*/ 53 w 82"/>
                              <a:gd name="T7" fmla="*/ 5 h 82"/>
                              <a:gd name="T8" fmla="*/ 48 w 82"/>
                              <a:gd name="T9" fmla="*/ 5 h 82"/>
                              <a:gd name="T10" fmla="*/ 82 w 82"/>
                              <a:gd name="T11" fmla="*/ 0 h 82"/>
                              <a:gd name="T12" fmla="*/ 82 w 82"/>
                              <a:gd name="T13" fmla="*/ 5 h 82"/>
                              <a:gd name="T14" fmla="*/ 77 w 82"/>
                              <a:gd name="T15" fmla="*/ 5 h 82"/>
                              <a:gd name="T16" fmla="*/ 72 w 82"/>
                              <a:gd name="T17" fmla="*/ 5 h 82"/>
                              <a:gd name="T18" fmla="*/ 72 w 82"/>
                              <a:gd name="T19" fmla="*/ 15 h 82"/>
                              <a:gd name="T20" fmla="*/ 72 w 82"/>
                              <a:gd name="T21" fmla="*/ 72 h 82"/>
                              <a:gd name="T22" fmla="*/ 72 w 82"/>
                              <a:gd name="T23" fmla="*/ 77 h 82"/>
                              <a:gd name="T24" fmla="*/ 77 w 82"/>
                              <a:gd name="T25" fmla="*/ 77 h 82"/>
                              <a:gd name="T26" fmla="*/ 82 w 82"/>
                              <a:gd name="T27" fmla="*/ 77 h 82"/>
                              <a:gd name="T28" fmla="*/ 48 w 82"/>
                              <a:gd name="T29" fmla="*/ 82 h 82"/>
                              <a:gd name="T30" fmla="*/ 53 w 82"/>
                              <a:gd name="T31" fmla="*/ 77 h 82"/>
                              <a:gd name="T32" fmla="*/ 58 w 82"/>
                              <a:gd name="T33" fmla="*/ 77 h 82"/>
                              <a:gd name="T34" fmla="*/ 63 w 82"/>
                              <a:gd name="T35" fmla="*/ 67 h 82"/>
                              <a:gd name="T36" fmla="*/ 24 w 82"/>
                              <a:gd name="T37" fmla="*/ 43 h 82"/>
                              <a:gd name="T38" fmla="*/ 24 w 82"/>
                              <a:gd name="T39" fmla="*/ 72 h 82"/>
                              <a:gd name="T40" fmla="*/ 24 w 82"/>
                              <a:gd name="T41" fmla="*/ 77 h 82"/>
                              <a:gd name="T42" fmla="*/ 29 w 82"/>
                              <a:gd name="T43" fmla="*/ 77 h 82"/>
                              <a:gd name="T44" fmla="*/ 34 w 82"/>
                              <a:gd name="T45" fmla="*/ 77 h 82"/>
                              <a:gd name="T46" fmla="*/ 0 w 82"/>
                              <a:gd name="T47" fmla="*/ 82 h 82"/>
                              <a:gd name="T48" fmla="*/ 5 w 82"/>
                              <a:gd name="T49" fmla="*/ 77 h 82"/>
                              <a:gd name="T50" fmla="*/ 10 w 82"/>
                              <a:gd name="T51" fmla="*/ 77 h 82"/>
                              <a:gd name="T52" fmla="*/ 15 w 82"/>
                              <a:gd name="T53" fmla="*/ 67 h 82"/>
                              <a:gd name="T54" fmla="*/ 15 w 82"/>
                              <a:gd name="T55" fmla="*/ 10 h 82"/>
                              <a:gd name="T56" fmla="*/ 10 w 82"/>
                              <a:gd name="T57" fmla="*/ 5 h 82"/>
                              <a:gd name="T58" fmla="*/ 5 w 82"/>
                              <a:gd name="T59" fmla="*/ 5 h 82"/>
                              <a:gd name="T60" fmla="*/ 0 w 82"/>
                              <a:gd name="T61" fmla="*/ 5 h 82"/>
                              <a:gd name="T62" fmla="*/ 34 w 82"/>
                              <a:gd name="T63" fmla="*/ 0 h 82"/>
                              <a:gd name="T64" fmla="*/ 34 w 82"/>
                              <a:gd name="T65" fmla="*/ 5 h 82"/>
                              <a:gd name="T66" fmla="*/ 29 w 82"/>
                              <a:gd name="T67" fmla="*/ 5 h 82"/>
                              <a:gd name="T68" fmla="*/ 24 w 82"/>
                              <a:gd name="T69" fmla="*/ 5 h 82"/>
                              <a:gd name="T70" fmla="*/ 24 w 82"/>
                              <a:gd name="T71"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2" h="82">
                                <a:moveTo>
                                  <a:pt x="24" y="39"/>
                                </a:moveTo>
                                <a:lnTo>
                                  <a:pt x="63" y="39"/>
                                </a:lnTo>
                                <a:lnTo>
                                  <a:pt x="63" y="15"/>
                                </a:lnTo>
                                <a:lnTo>
                                  <a:pt x="63" y="10"/>
                                </a:lnTo>
                                <a:lnTo>
                                  <a:pt x="58" y="5"/>
                                </a:lnTo>
                                <a:lnTo>
                                  <a:pt x="53" y="5"/>
                                </a:lnTo>
                                <a:lnTo>
                                  <a:pt x="48" y="5"/>
                                </a:lnTo>
                                <a:lnTo>
                                  <a:pt x="48" y="0"/>
                                </a:lnTo>
                                <a:lnTo>
                                  <a:pt x="82" y="0"/>
                                </a:lnTo>
                                <a:lnTo>
                                  <a:pt x="82" y="5"/>
                                </a:lnTo>
                                <a:lnTo>
                                  <a:pt x="77" y="5"/>
                                </a:lnTo>
                                <a:lnTo>
                                  <a:pt x="72" y="5"/>
                                </a:lnTo>
                                <a:lnTo>
                                  <a:pt x="72" y="10"/>
                                </a:lnTo>
                                <a:lnTo>
                                  <a:pt x="72" y="15"/>
                                </a:lnTo>
                                <a:lnTo>
                                  <a:pt x="72" y="67"/>
                                </a:lnTo>
                                <a:lnTo>
                                  <a:pt x="72" y="72"/>
                                </a:lnTo>
                                <a:lnTo>
                                  <a:pt x="72" y="77"/>
                                </a:lnTo>
                                <a:lnTo>
                                  <a:pt x="77" y="77"/>
                                </a:lnTo>
                                <a:lnTo>
                                  <a:pt x="82" y="77"/>
                                </a:lnTo>
                                <a:lnTo>
                                  <a:pt x="82" y="82"/>
                                </a:lnTo>
                                <a:lnTo>
                                  <a:pt x="48" y="82"/>
                                </a:lnTo>
                                <a:lnTo>
                                  <a:pt x="48" y="77"/>
                                </a:lnTo>
                                <a:lnTo>
                                  <a:pt x="53" y="77"/>
                                </a:lnTo>
                                <a:lnTo>
                                  <a:pt x="58" y="77"/>
                                </a:lnTo>
                                <a:lnTo>
                                  <a:pt x="63" y="72"/>
                                </a:lnTo>
                                <a:lnTo>
                                  <a:pt x="63" y="67"/>
                                </a:lnTo>
                                <a:lnTo>
                                  <a:pt x="63" y="43"/>
                                </a:lnTo>
                                <a:lnTo>
                                  <a:pt x="24" y="43"/>
                                </a:lnTo>
                                <a:lnTo>
                                  <a:pt x="24" y="67"/>
                                </a:lnTo>
                                <a:lnTo>
                                  <a:pt x="24" y="72"/>
                                </a:lnTo>
                                <a:lnTo>
                                  <a:pt x="24" y="77"/>
                                </a:lnTo>
                                <a:lnTo>
                                  <a:pt x="29" y="77"/>
                                </a:lnTo>
                                <a:lnTo>
                                  <a:pt x="34" y="77"/>
                                </a:lnTo>
                                <a:lnTo>
                                  <a:pt x="34" y="82"/>
                                </a:lnTo>
                                <a:lnTo>
                                  <a:pt x="0" y="82"/>
                                </a:lnTo>
                                <a:lnTo>
                                  <a:pt x="0" y="77"/>
                                </a:lnTo>
                                <a:lnTo>
                                  <a:pt x="5" y="77"/>
                                </a:lnTo>
                                <a:lnTo>
                                  <a:pt x="10" y="77"/>
                                </a:lnTo>
                                <a:lnTo>
                                  <a:pt x="10" y="72"/>
                                </a:lnTo>
                                <a:lnTo>
                                  <a:pt x="15" y="67"/>
                                </a:lnTo>
                                <a:lnTo>
                                  <a:pt x="15" y="15"/>
                                </a:lnTo>
                                <a:lnTo>
                                  <a:pt x="15" y="10"/>
                                </a:lnTo>
                                <a:lnTo>
                                  <a:pt x="10" y="5"/>
                                </a:lnTo>
                                <a:lnTo>
                                  <a:pt x="5" y="5"/>
                                </a:lnTo>
                                <a:lnTo>
                                  <a:pt x="0" y="5"/>
                                </a:lnTo>
                                <a:lnTo>
                                  <a:pt x="0" y="0"/>
                                </a:lnTo>
                                <a:lnTo>
                                  <a:pt x="34" y="0"/>
                                </a:lnTo>
                                <a:lnTo>
                                  <a:pt x="34" y="5"/>
                                </a:lnTo>
                                <a:lnTo>
                                  <a:pt x="29" y="5"/>
                                </a:lnTo>
                                <a:lnTo>
                                  <a:pt x="24" y="5"/>
                                </a:lnTo>
                                <a:lnTo>
                                  <a:pt x="24" y="10"/>
                                </a:lnTo>
                                <a:lnTo>
                                  <a:pt x="24" y="15"/>
                                </a:lnTo>
                                <a:lnTo>
                                  <a:pt x="2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657"/>
                        <wps:cNvSpPr>
                          <a:spLocks/>
                        </wps:cNvSpPr>
                        <wps:spPr bwMode="auto">
                          <a:xfrm>
                            <a:off x="3231745" y="300045"/>
                            <a:ext cx="28065" cy="31300"/>
                          </a:xfrm>
                          <a:custGeom>
                            <a:avLst/>
                            <a:gdLst>
                              <a:gd name="T0" fmla="*/ 48 w 52"/>
                              <a:gd name="T1" fmla="*/ 39 h 58"/>
                              <a:gd name="T2" fmla="*/ 48 w 52"/>
                              <a:gd name="T3" fmla="*/ 58 h 58"/>
                              <a:gd name="T4" fmla="*/ 0 w 52"/>
                              <a:gd name="T5" fmla="*/ 58 h 58"/>
                              <a:gd name="T6" fmla="*/ 0 w 52"/>
                              <a:gd name="T7" fmla="*/ 53 h 58"/>
                              <a:gd name="T8" fmla="*/ 38 w 52"/>
                              <a:gd name="T9" fmla="*/ 5 h 58"/>
                              <a:gd name="T10" fmla="*/ 19 w 52"/>
                              <a:gd name="T11" fmla="*/ 5 h 58"/>
                              <a:gd name="T12" fmla="*/ 14 w 52"/>
                              <a:gd name="T13" fmla="*/ 5 h 58"/>
                              <a:gd name="T14" fmla="*/ 14 w 52"/>
                              <a:gd name="T15" fmla="*/ 5 h 58"/>
                              <a:gd name="T16" fmla="*/ 9 w 52"/>
                              <a:gd name="T17" fmla="*/ 10 h 58"/>
                              <a:gd name="T18" fmla="*/ 9 w 52"/>
                              <a:gd name="T19" fmla="*/ 10 h 58"/>
                              <a:gd name="T20" fmla="*/ 9 w 52"/>
                              <a:gd name="T21" fmla="*/ 15 h 58"/>
                              <a:gd name="T22" fmla="*/ 9 w 52"/>
                              <a:gd name="T23" fmla="*/ 19 h 58"/>
                              <a:gd name="T24" fmla="*/ 4 w 52"/>
                              <a:gd name="T25" fmla="*/ 19 h 58"/>
                              <a:gd name="T26" fmla="*/ 4 w 52"/>
                              <a:gd name="T27" fmla="*/ 0 h 58"/>
                              <a:gd name="T28" fmla="*/ 52 w 52"/>
                              <a:gd name="T29" fmla="*/ 0 h 58"/>
                              <a:gd name="T30" fmla="*/ 52 w 52"/>
                              <a:gd name="T31" fmla="*/ 5 h 58"/>
                              <a:gd name="T32" fmla="*/ 14 w 52"/>
                              <a:gd name="T33" fmla="*/ 53 h 58"/>
                              <a:gd name="T34" fmla="*/ 33 w 52"/>
                              <a:gd name="T35" fmla="*/ 53 h 58"/>
                              <a:gd name="T36" fmla="*/ 38 w 52"/>
                              <a:gd name="T37" fmla="*/ 53 h 58"/>
                              <a:gd name="T38" fmla="*/ 43 w 52"/>
                              <a:gd name="T39" fmla="*/ 53 h 58"/>
                              <a:gd name="T40" fmla="*/ 43 w 52"/>
                              <a:gd name="T41" fmla="*/ 48 h 58"/>
                              <a:gd name="T42" fmla="*/ 48 w 52"/>
                              <a:gd name="T43" fmla="*/ 48 h 58"/>
                              <a:gd name="T44" fmla="*/ 48 w 52"/>
                              <a:gd name="T45" fmla="*/ 43 h 58"/>
                              <a:gd name="T46" fmla="*/ 48 w 52"/>
                              <a:gd name="T47" fmla="*/ 39 h 58"/>
                              <a:gd name="T48" fmla="*/ 48 w 52"/>
                              <a:gd name="T49" fmla="*/ 3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 h="58">
                                <a:moveTo>
                                  <a:pt x="48" y="39"/>
                                </a:moveTo>
                                <a:lnTo>
                                  <a:pt x="48" y="58"/>
                                </a:lnTo>
                                <a:lnTo>
                                  <a:pt x="0" y="58"/>
                                </a:lnTo>
                                <a:lnTo>
                                  <a:pt x="0" y="53"/>
                                </a:lnTo>
                                <a:lnTo>
                                  <a:pt x="38" y="5"/>
                                </a:lnTo>
                                <a:lnTo>
                                  <a:pt x="19" y="5"/>
                                </a:lnTo>
                                <a:lnTo>
                                  <a:pt x="14" y="5"/>
                                </a:lnTo>
                                <a:lnTo>
                                  <a:pt x="9" y="10"/>
                                </a:lnTo>
                                <a:lnTo>
                                  <a:pt x="9" y="15"/>
                                </a:lnTo>
                                <a:lnTo>
                                  <a:pt x="9" y="19"/>
                                </a:lnTo>
                                <a:lnTo>
                                  <a:pt x="4" y="19"/>
                                </a:lnTo>
                                <a:lnTo>
                                  <a:pt x="4" y="0"/>
                                </a:lnTo>
                                <a:lnTo>
                                  <a:pt x="52" y="0"/>
                                </a:lnTo>
                                <a:lnTo>
                                  <a:pt x="52" y="5"/>
                                </a:lnTo>
                                <a:lnTo>
                                  <a:pt x="14" y="53"/>
                                </a:lnTo>
                                <a:lnTo>
                                  <a:pt x="33" y="53"/>
                                </a:lnTo>
                                <a:lnTo>
                                  <a:pt x="38" y="53"/>
                                </a:lnTo>
                                <a:lnTo>
                                  <a:pt x="43" y="53"/>
                                </a:lnTo>
                                <a:lnTo>
                                  <a:pt x="43" y="48"/>
                                </a:lnTo>
                                <a:lnTo>
                                  <a:pt x="48" y="48"/>
                                </a:lnTo>
                                <a:lnTo>
                                  <a:pt x="48" y="43"/>
                                </a:lnTo>
                                <a:lnTo>
                                  <a:pt x="48"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663"/>
                        <wps:cNvSpPr>
                          <a:spLocks/>
                        </wps:cNvSpPr>
                        <wps:spPr bwMode="auto">
                          <a:xfrm>
                            <a:off x="3040150" y="357248"/>
                            <a:ext cx="20509" cy="28062"/>
                          </a:xfrm>
                          <a:custGeom>
                            <a:avLst/>
                            <a:gdLst>
                              <a:gd name="T0" fmla="*/ 14 w 38"/>
                              <a:gd name="T1" fmla="*/ 0 h 52"/>
                              <a:gd name="T2" fmla="*/ 14 w 38"/>
                              <a:gd name="T3" fmla="*/ 9 h 52"/>
                              <a:gd name="T4" fmla="*/ 24 w 38"/>
                              <a:gd name="T5" fmla="*/ 0 h 52"/>
                              <a:gd name="T6" fmla="*/ 28 w 38"/>
                              <a:gd name="T7" fmla="*/ 0 h 52"/>
                              <a:gd name="T8" fmla="*/ 33 w 38"/>
                              <a:gd name="T9" fmla="*/ 0 h 52"/>
                              <a:gd name="T10" fmla="*/ 33 w 38"/>
                              <a:gd name="T11" fmla="*/ 0 h 52"/>
                              <a:gd name="T12" fmla="*/ 38 w 38"/>
                              <a:gd name="T13" fmla="*/ 5 h 52"/>
                              <a:gd name="T14" fmla="*/ 38 w 38"/>
                              <a:gd name="T15" fmla="*/ 5 h 52"/>
                              <a:gd name="T16" fmla="*/ 38 w 38"/>
                              <a:gd name="T17" fmla="*/ 5 h 52"/>
                              <a:gd name="T18" fmla="*/ 38 w 38"/>
                              <a:gd name="T19" fmla="*/ 9 h 52"/>
                              <a:gd name="T20" fmla="*/ 33 w 38"/>
                              <a:gd name="T21" fmla="*/ 9 h 52"/>
                              <a:gd name="T22" fmla="*/ 33 w 38"/>
                              <a:gd name="T23" fmla="*/ 9 h 52"/>
                              <a:gd name="T24" fmla="*/ 28 w 38"/>
                              <a:gd name="T25" fmla="*/ 9 h 52"/>
                              <a:gd name="T26" fmla="*/ 28 w 38"/>
                              <a:gd name="T27" fmla="*/ 9 h 52"/>
                              <a:gd name="T28" fmla="*/ 24 w 38"/>
                              <a:gd name="T29" fmla="*/ 5 h 52"/>
                              <a:gd name="T30" fmla="*/ 24 w 38"/>
                              <a:gd name="T31" fmla="*/ 5 h 52"/>
                              <a:gd name="T32" fmla="*/ 24 w 38"/>
                              <a:gd name="T33" fmla="*/ 5 h 52"/>
                              <a:gd name="T34" fmla="*/ 24 w 38"/>
                              <a:gd name="T35" fmla="*/ 9 h 52"/>
                              <a:gd name="T36" fmla="*/ 19 w 38"/>
                              <a:gd name="T37" fmla="*/ 9 h 52"/>
                              <a:gd name="T38" fmla="*/ 14 w 38"/>
                              <a:gd name="T39" fmla="*/ 14 h 52"/>
                              <a:gd name="T40" fmla="*/ 14 w 38"/>
                              <a:gd name="T41" fmla="*/ 43 h 52"/>
                              <a:gd name="T42" fmla="*/ 19 w 38"/>
                              <a:gd name="T43" fmla="*/ 43 h 52"/>
                              <a:gd name="T44" fmla="*/ 19 w 38"/>
                              <a:gd name="T45" fmla="*/ 48 h 52"/>
                              <a:gd name="T46" fmla="*/ 19 w 38"/>
                              <a:gd name="T47" fmla="*/ 48 h 52"/>
                              <a:gd name="T48" fmla="*/ 19 w 38"/>
                              <a:gd name="T49" fmla="*/ 52 h 52"/>
                              <a:gd name="T50" fmla="*/ 24 w 38"/>
                              <a:gd name="T51" fmla="*/ 52 h 52"/>
                              <a:gd name="T52" fmla="*/ 24 w 38"/>
                              <a:gd name="T53" fmla="*/ 52 h 52"/>
                              <a:gd name="T54" fmla="*/ 24 w 38"/>
                              <a:gd name="T55" fmla="*/ 52 h 52"/>
                              <a:gd name="T56" fmla="*/ 0 w 38"/>
                              <a:gd name="T57" fmla="*/ 52 h 52"/>
                              <a:gd name="T58" fmla="*/ 0 w 38"/>
                              <a:gd name="T59" fmla="*/ 52 h 52"/>
                              <a:gd name="T60" fmla="*/ 0 w 38"/>
                              <a:gd name="T61" fmla="*/ 52 h 52"/>
                              <a:gd name="T62" fmla="*/ 4 w 38"/>
                              <a:gd name="T63" fmla="*/ 48 h 52"/>
                              <a:gd name="T64" fmla="*/ 4 w 38"/>
                              <a:gd name="T65" fmla="*/ 48 h 52"/>
                              <a:gd name="T66" fmla="*/ 4 w 38"/>
                              <a:gd name="T67" fmla="*/ 48 h 52"/>
                              <a:gd name="T68" fmla="*/ 4 w 38"/>
                              <a:gd name="T69" fmla="*/ 43 h 52"/>
                              <a:gd name="T70" fmla="*/ 4 w 38"/>
                              <a:gd name="T71" fmla="*/ 43 h 52"/>
                              <a:gd name="T72" fmla="*/ 4 w 38"/>
                              <a:gd name="T73" fmla="*/ 19 h 52"/>
                              <a:gd name="T74" fmla="*/ 4 w 38"/>
                              <a:gd name="T75" fmla="*/ 14 h 52"/>
                              <a:gd name="T76" fmla="*/ 4 w 38"/>
                              <a:gd name="T77" fmla="*/ 9 h 52"/>
                              <a:gd name="T78" fmla="*/ 4 w 38"/>
                              <a:gd name="T79" fmla="*/ 9 h 52"/>
                              <a:gd name="T80" fmla="*/ 4 w 38"/>
                              <a:gd name="T81" fmla="*/ 5 h 52"/>
                              <a:gd name="T82" fmla="*/ 4 w 38"/>
                              <a:gd name="T83" fmla="*/ 5 h 52"/>
                              <a:gd name="T84" fmla="*/ 4 w 38"/>
                              <a:gd name="T85" fmla="*/ 5 h 52"/>
                              <a:gd name="T86" fmla="*/ 0 w 38"/>
                              <a:gd name="T87" fmla="*/ 5 h 52"/>
                              <a:gd name="T88" fmla="*/ 0 w 38"/>
                              <a:gd name="T89" fmla="*/ 5 h 52"/>
                              <a:gd name="T90" fmla="*/ 0 w 38"/>
                              <a:gd name="T91" fmla="*/ 5 h 52"/>
                              <a:gd name="T92" fmla="*/ 14 w 38"/>
                              <a:gd name="T93" fmla="*/ 0 h 52"/>
                              <a:gd name="T94" fmla="*/ 14 w 38"/>
                              <a:gd name="T9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52">
                                <a:moveTo>
                                  <a:pt x="14" y="0"/>
                                </a:moveTo>
                                <a:lnTo>
                                  <a:pt x="14" y="9"/>
                                </a:lnTo>
                                <a:lnTo>
                                  <a:pt x="24" y="0"/>
                                </a:lnTo>
                                <a:lnTo>
                                  <a:pt x="28" y="0"/>
                                </a:lnTo>
                                <a:lnTo>
                                  <a:pt x="33" y="0"/>
                                </a:lnTo>
                                <a:lnTo>
                                  <a:pt x="38" y="5"/>
                                </a:lnTo>
                                <a:lnTo>
                                  <a:pt x="38" y="9"/>
                                </a:lnTo>
                                <a:lnTo>
                                  <a:pt x="33" y="9"/>
                                </a:lnTo>
                                <a:lnTo>
                                  <a:pt x="28" y="9"/>
                                </a:lnTo>
                                <a:lnTo>
                                  <a:pt x="24" y="5"/>
                                </a:lnTo>
                                <a:lnTo>
                                  <a:pt x="24" y="9"/>
                                </a:lnTo>
                                <a:lnTo>
                                  <a:pt x="19" y="9"/>
                                </a:lnTo>
                                <a:lnTo>
                                  <a:pt x="14" y="14"/>
                                </a:lnTo>
                                <a:lnTo>
                                  <a:pt x="14" y="43"/>
                                </a:lnTo>
                                <a:lnTo>
                                  <a:pt x="19" y="43"/>
                                </a:lnTo>
                                <a:lnTo>
                                  <a:pt x="19" y="48"/>
                                </a:lnTo>
                                <a:lnTo>
                                  <a:pt x="19" y="52"/>
                                </a:lnTo>
                                <a:lnTo>
                                  <a:pt x="24" y="52"/>
                                </a:lnTo>
                                <a:lnTo>
                                  <a:pt x="0" y="52"/>
                                </a:lnTo>
                                <a:lnTo>
                                  <a:pt x="4" y="48"/>
                                </a:lnTo>
                                <a:lnTo>
                                  <a:pt x="4" y="43"/>
                                </a:lnTo>
                                <a:lnTo>
                                  <a:pt x="4" y="19"/>
                                </a:lnTo>
                                <a:lnTo>
                                  <a:pt x="4" y="14"/>
                                </a:lnTo>
                                <a:lnTo>
                                  <a:pt x="4" y="9"/>
                                </a:lnTo>
                                <a:lnTo>
                                  <a:pt x="4" y="5"/>
                                </a:lnTo>
                                <a:lnTo>
                                  <a:pt x="0" y="5"/>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665"/>
                        <wps:cNvSpPr>
                          <a:spLocks/>
                        </wps:cNvSpPr>
                        <wps:spPr bwMode="auto">
                          <a:xfrm>
                            <a:off x="3091962" y="357248"/>
                            <a:ext cx="51812" cy="28062"/>
                          </a:xfrm>
                          <a:custGeom>
                            <a:avLst/>
                            <a:gdLst>
                              <a:gd name="T0" fmla="*/ 24 w 96"/>
                              <a:gd name="T1" fmla="*/ 5 h 52"/>
                              <a:gd name="T2" fmla="*/ 28 w 96"/>
                              <a:gd name="T3" fmla="*/ 0 h 52"/>
                              <a:gd name="T4" fmla="*/ 38 w 96"/>
                              <a:gd name="T5" fmla="*/ 0 h 52"/>
                              <a:gd name="T6" fmla="*/ 43 w 96"/>
                              <a:gd name="T7" fmla="*/ 0 h 52"/>
                              <a:gd name="T8" fmla="*/ 52 w 96"/>
                              <a:gd name="T9" fmla="*/ 5 h 52"/>
                              <a:gd name="T10" fmla="*/ 57 w 96"/>
                              <a:gd name="T11" fmla="*/ 5 h 52"/>
                              <a:gd name="T12" fmla="*/ 67 w 96"/>
                              <a:gd name="T13" fmla="*/ 0 h 52"/>
                              <a:gd name="T14" fmla="*/ 76 w 96"/>
                              <a:gd name="T15" fmla="*/ 0 h 52"/>
                              <a:gd name="T16" fmla="*/ 81 w 96"/>
                              <a:gd name="T17" fmla="*/ 5 h 52"/>
                              <a:gd name="T18" fmla="*/ 86 w 96"/>
                              <a:gd name="T19" fmla="*/ 14 h 52"/>
                              <a:gd name="T20" fmla="*/ 86 w 96"/>
                              <a:gd name="T21" fmla="*/ 43 h 52"/>
                              <a:gd name="T22" fmla="*/ 86 w 96"/>
                              <a:gd name="T23" fmla="*/ 48 h 52"/>
                              <a:gd name="T24" fmla="*/ 91 w 96"/>
                              <a:gd name="T25" fmla="*/ 52 h 52"/>
                              <a:gd name="T26" fmla="*/ 96 w 96"/>
                              <a:gd name="T27" fmla="*/ 52 h 52"/>
                              <a:gd name="T28" fmla="*/ 67 w 96"/>
                              <a:gd name="T29" fmla="*/ 52 h 52"/>
                              <a:gd name="T30" fmla="*/ 67 w 96"/>
                              <a:gd name="T31" fmla="*/ 52 h 52"/>
                              <a:gd name="T32" fmla="*/ 72 w 96"/>
                              <a:gd name="T33" fmla="*/ 48 h 52"/>
                              <a:gd name="T34" fmla="*/ 76 w 96"/>
                              <a:gd name="T35" fmla="*/ 48 h 52"/>
                              <a:gd name="T36" fmla="*/ 76 w 96"/>
                              <a:gd name="T37" fmla="*/ 43 h 52"/>
                              <a:gd name="T38" fmla="*/ 76 w 96"/>
                              <a:gd name="T39" fmla="*/ 14 h 52"/>
                              <a:gd name="T40" fmla="*/ 72 w 96"/>
                              <a:gd name="T41" fmla="*/ 5 h 52"/>
                              <a:gd name="T42" fmla="*/ 62 w 96"/>
                              <a:gd name="T43" fmla="*/ 5 h 52"/>
                              <a:gd name="T44" fmla="*/ 57 w 96"/>
                              <a:gd name="T45" fmla="*/ 9 h 52"/>
                              <a:gd name="T46" fmla="*/ 52 w 96"/>
                              <a:gd name="T47" fmla="*/ 14 h 52"/>
                              <a:gd name="T48" fmla="*/ 52 w 96"/>
                              <a:gd name="T49" fmla="*/ 43 h 52"/>
                              <a:gd name="T50" fmla="*/ 52 w 96"/>
                              <a:gd name="T51" fmla="*/ 48 h 52"/>
                              <a:gd name="T52" fmla="*/ 57 w 96"/>
                              <a:gd name="T53" fmla="*/ 52 h 52"/>
                              <a:gd name="T54" fmla="*/ 62 w 96"/>
                              <a:gd name="T55" fmla="*/ 52 h 52"/>
                              <a:gd name="T56" fmla="*/ 33 w 96"/>
                              <a:gd name="T57" fmla="*/ 52 h 52"/>
                              <a:gd name="T58" fmla="*/ 38 w 96"/>
                              <a:gd name="T59" fmla="*/ 52 h 52"/>
                              <a:gd name="T60" fmla="*/ 43 w 96"/>
                              <a:gd name="T61" fmla="*/ 48 h 52"/>
                              <a:gd name="T62" fmla="*/ 43 w 96"/>
                              <a:gd name="T63" fmla="*/ 43 h 52"/>
                              <a:gd name="T64" fmla="*/ 43 w 96"/>
                              <a:gd name="T65" fmla="*/ 19 h 52"/>
                              <a:gd name="T66" fmla="*/ 43 w 96"/>
                              <a:gd name="T67" fmla="*/ 9 h 52"/>
                              <a:gd name="T68" fmla="*/ 33 w 96"/>
                              <a:gd name="T69" fmla="*/ 5 h 52"/>
                              <a:gd name="T70" fmla="*/ 28 w 96"/>
                              <a:gd name="T71" fmla="*/ 5 h 52"/>
                              <a:gd name="T72" fmla="*/ 19 w 96"/>
                              <a:gd name="T73" fmla="*/ 14 h 52"/>
                              <a:gd name="T74" fmla="*/ 19 w 96"/>
                              <a:gd name="T75" fmla="*/ 48 h 52"/>
                              <a:gd name="T76" fmla="*/ 24 w 96"/>
                              <a:gd name="T77" fmla="*/ 48 h 52"/>
                              <a:gd name="T78" fmla="*/ 24 w 96"/>
                              <a:gd name="T79" fmla="*/ 52 h 52"/>
                              <a:gd name="T80" fmla="*/ 28 w 96"/>
                              <a:gd name="T81" fmla="*/ 52 h 52"/>
                              <a:gd name="T82" fmla="*/ 4 w 96"/>
                              <a:gd name="T83" fmla="*/ 52 h 52"/>
                              <a:gd name="T84" fmla="*/ 9 w 96"/>
                              <a:gd name="T85" fmla="*/ 52 h 52"/>
                              <a:gd name="T86" fmla="*/ 9 w 96"/>
                              <a:gd name="T87" fmla="*/ 48 h 52"/>
                              <a:gd name="T88" fmla="*/ 9 w 96"/>
                              <a:gd name="T89" fmla="*/ 43 h 52"/>
                              <a:gd name="T90" fmla="*/ 9 w 96"/>
                              <a:gd name="T91" fmla="*/ 14 h 52"/>
                              <a:gd name="T92" fmla="*/ 9 w 96"/>
                              <a:gd name="T93" fmla="*/ 9 h 52"/>
                              <a:gd name="T94" fmla="*/ 9 w 96"/>
                              <a:gd name="T95" fmla="*/ 5 h 52"/>
                              <a:gd name="T96" fmla="*/ 4 w 96"/>
                              <a:gd name="T97" fmla="*/ 5 h 52"/>
                              <a:gd name="T98" fmla="*/ 0 w 96"/>
                              <a:gd name="T99" fmla="*/ 5 h 52"/>
                              <a:gd name="T100" fmla="*/ 19 w 96"/>
                              <a:gd name="T10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 h="52">
                                <a:moveTo>
                                  <a:pt x="19" y="9"/>
                                </a:moveTo>
                                <a:lnTo>
                                  <a:pt x="24" y="5"/>
                                </a:lnTo>
                                <a:lnTo>
                                  <a:pt x="28" y="5"/>
                                </a:lnTo>
                                <a:lnTo>
                                  <a:pt x="28" y="0"/>
                                </a:lnTo>
                                <a:lnTo>
                                  <a:pt x="33" y="0"/>
                                </a:lnTo>
                                <a:lnTo>
                                  <a:pt x="38" y="0"/>
                                </a:lnTo>
                                <a:lnTo>
                                  <a:pt x="43" y="0"/>
                                </a:lnTo>
                                <a:lnTo>
                                  <a:pt x="48" y="0"/>
                                </a:lnTo>
                                <a:lnTo>
                                  <a:pt x="52" y="5"/>
                                </a:lnTo>
                                <a:lnTo>
                                  <a:pt x="52" y="9"/>
                                </a:lnTo>
                                <a:lnTo>
                                  <a:pt x="57" y="5"/>
                                </a:lnTo>
                                <a:lnTo>
                                  <a:pt x="62" y="0"/>
                                </a:lnTo>
                                <a:lnTo>
                                  <a:pt x="67" y="0"/>
                                </a:lnTo>
                                <a:lnTo>
                                  <a:pt x="72" y="0"/>
                                </a:lnTo>
                                <a:lnTo>
                                  <a:pt x="76" y="0"/>
                                </a:lnTo>
                                <a:lnTo>
                                  <a:pt x="81" y="0"/>
                                </a:lnTo>
                                <a:lnTo>
                                  <a:pt x="81" y="5"/>
                                </a:lnTo>
                                <a:lnTo>
                                  <a:pt x="86" y="9"/>
                                </a:lnTo>
                                <a:lnTo>
                                  <a:pt x="86" y="14"/>
                                </a:lnTo>
                                <a:lnTo>
                                  <a:pt x="86" y="19"/>
                                </a:lnTo>
                                <a:lnTo>
                                  <a:pt x="86" y="43"/>
                                </a:lnTo>
                                <a:lnTo>
                                  <a:pt x="86" y="48"/>
                                </a:lnTo>
                                <a:lnTo>
                                  <a:pt x="91" y="52"/>
                                </a:lnTo>
                                <a:lnTo>
                                  <a:pt x="96" y="52"/>
                                </a:lnTo>
                                <a:lnTo>
                                  <a:pt x="67" y="52"/>
                                </a:lnTo>
                                <a:lnTo>
                                  <a:pt x="72" y="52"/>
                                </a:lnTo>
                                <a:lnTo>
                                  <a:pt x="72" y="48"/>
                                </a:lnTo>
                                <a:lnTo>
                                  <a:pt x="76" y="48"/>
                                </a:lnTo>
                                <a:lnTo>
                                  <a:pt x="76" y="43"/>
                                </a:lnTo>
                                <a:lnTo>
                                  <a:pt x="76" y="19"/>
                                </a:lnTo>
                                <a:lnTo>
                                  <a:pt x="76" y="14"/>
                                </a:lnTo>
                                <a:lnTo>
                                  <a:pt x="76" y="9"/>
                                </a:lnTo>
                                <a:lnTo>
                                  <a:pt x="72" y="5"/>
                                </a:lnTo>
                                <a:lnTo>
                                  <a:pt x="67" y="5"/>
                                </a:lnTo>
                                <a:lnTo>
                                  <a:pt x="62" y="5"/>
                                </a:lnTo>
                                <a:lnTo>
                                  <a:pt x="57" y="9"/>
                                </a:lnTo>
                                <a:lnTo>
                                  <a:pt x="52" y="14"/>
                                </a:lnTo>
                                <a:lnTo>
                                  <a:pt x="52" y="43"/>
                                </a:lnTo>
                                <a:lnTo>
                                  <a:pt x="52" y="48"/>
                                </a:lnTo>
                                <a:lnTo>
                                  <a:pt x="57" y="48"/>
                                </a:lnTo>
                                <a:lnTo>
                                  <a:pt x="57" y="52"/>
                                </a:lnTo>
                                <a:lnTo>
                                  <a:pt x="62" y="52"/>
                                </a:lnTo>
                                <a:lnTo>
                                  <a:pt x="33" y="52"/>
                                </a:lnTo>
                                <a:lnTo>
                                  <a:pt x="38" y="52"/>
                                </a:lnTo>
                                <a:lnTo>
                                  <a:pt x="43" y="52"/>
                                </a:lnTo>
                                <a:lnTo>
                                  <a:pt x="43" y="48"/>
                                </a:lnTo>
                                <a:lnTo>
                                  <a:pt x="43" y="43"/>
                                </a:lnTo>
                                <a:lnTo>
                                  <a:pt x="43" y="19"/>
                                </a:lnTo>
                                <a:lnTo>
                                  <a:pt x="43" y="14"/>
                                </a:lnTo>
                                <a:lnTo>
                                  <a:pt x="43" y="9"/>
                                </a:lnTo>
                                <a:lnTo>
                                  <a:pt x="38" y="5"/>
                                </a:lnTo>
                                <a:lnTo>
                                  <a:pt x="33" y="5"/>
                                </a:lnTo>
                                <a:lnTo>
                                  <a:pt x="28" y="5"/>
                                </a:lnTo>
                                <a:lnTo>
                                  <a:pt x="24" y="9"/>
                                </a:lnTo>
                                <a:lnTo>
                                  <a:pt x="19" y="14"/>
                                </a:lnTo>
                                <a:lnTo>
                                  <a:pt x="19" y="43"/>
                                </a:lnTo>
                                <a:lnTo>
                                  <a:pt x="19" y="48"/>
                                </a:lnTo>
                                <a:lnTo>
                                  <a:pt x="24" y="48"/>
                                </a:lnTo>
                                <a:lnTo>
                                  <a:pt x="24" y="52"/>
                                </a:lnTo>
                                <a:lnTo>
                                  <a:pt x="28" y="52"/>
                                </a:lnTo>
                                <a:lnTo>
                                  <a:pt x="4" y="52"/>
                                </a:lnTo>
                                <a:lnTo>
                                  <a:pt x="9" y="52"/>
                                </a:lnTo>
                                <a:lnTo>
                                  <a:pt x="9" y="48"/>
                                </a:lnTo>
                                <a:lnTo>
                                  <a:pt x="9" y="43"/>
                                </a:lnTo>
                                <a:lnTo>
                                  <a:pt x="9" y="19"/>
                                </a:lnTo>
                                <a:lnTo>
                                  <a:pt x="9" y="14"/>
                                </a:lnTo>
                                <a:lnTo>
                                  <a:pt x="9" y="9"/>
                                </a:lnTo>
                                <a:lnTo>
                                  <a:pt x="9" y="5"/>
                                </a:lnTo>
                                <a:lnTo>
                                  <a:pt x="4" y="5"/>
                                </a:lnTo>
                                <a:lnTo>
                                  <a:pt x="0" y="5"/>
                                </a:lnTo>
                                <a:lnTo>
                                  <a:pt x="19" y="0"/>
                                </a:lnTo>
                                <a:lnTo>
                                  <a:pt x="19"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666"/>
                        <wps:cNvSpPr>
                          <a:spLocks/>
                        </wps:cNvSpPr>
                        <wps:spPr bwMode="auto">
                          <a:xfrm>
                            <a:off x="3158885" y="357248"/>
                            <a:ext cx="31303" cy="30760"/>
                          </a:xfrm>
                          <a:custGeom>
                            <a:avLst/>
                            <a:gdLst>
                              <a:gd name="T0" fmla="*/ 53 w 58"/>
                              <a:gd name="T1" fmla="*/ 0 h 57"/>
                              <a:gd name="T2" fmla="*/ 53 w 58"/>
                              <a:gd name="T3" fmla="*/ 33 h 57"/>
                              <a:gd name="T4" fmla="*/ 53 w 58"/>
                              <a:gd name="T5" fmla="*/ 38 h 57"/>
                              <a:gd name="T6" fmla="*/ 53 w 58"/>
                              <a:gd name="T7" fmla="*/ 43 h 57"/>
                              <a:gd name="T8" fmla="*/ 53 w 58"/>
                              <a:gd name="T9" fmla="*/ 48 h 57"/>
                              <a:gd name="T10" fmla="*/ 53 w 58"/>
                              <a:gd name="T11" fmla="*/ 48 h 57"/>
                              <a:gd name="T12" fmla="*/ 53 w 58"/>
                              <a:gd name="T13" fmla="*/ 48 h 57"/>
                              <a:gd name="T14" fmla="*/ 53 w 58"/>
                              <a:gd name="T15" fmla="*/ 48 h 57"/>
                              <a:gd name="T16" fmla="*/ 58 w 58"/>
                              <a:gd name="T17" fmla="*/ 48 h 57"/>
                              <a:gd name="T18" fmla="*/ 58 w 58"/>
                              <a:gd name="T19" fmla="*/ 48 h 57"/>
                              <a:gd name="T20" fmla="*/ 58 w 58"/>
                              <a:gd name="T21" fmla="*/ 48 h 57"/>
                              <a:gd name="T22" fmla="*/ 44 w 58"/>
                              <a:gd name="T23" fmla="*/ 57 h 57"/>
                              <a:gd name="T24" fmla="*/ 44 w 58"/>
                              <a:gd name="T25" fmla="*/ 57 h 57"/>
                              <a:gd name="T26" fmla="*/ 44 w 58"/>
                              <a:gd name="T27" fmla="*/ 43 h 57"/>
                              <a:gd name="T28" fmla="*/ 34 w 58"/>
                              <a:gd name="T29" fmla="*/ 48 h 57"/>
                              <a:gd name="T30" fmla="*/ 29 w 58"/>
                              <a:gd name="T31" fmla="*/ 52 h 57"/>
                              <a:gd name="T32" fmla="*/ 29 w 58"/>
                              <a:gd name="T33" fmla="*/ 52 h 57"/>
                              <a:gd name="T34" fmla="*/ 24 w 58"/>
                              <a:gd name="T35" fmla="*/ 57 h 57"/>
                              <a:gd name="T36" fmla="*/ 20 w 58"/>
                              <a:gd name="T37" fmla="*/ 52 h 57"/>
                              <a:gd name="T38" fmla="*/ 15 w 58"/>
                              <a:gd name="T39" fmla="*/ 52 h 57"/>
                              <a:gd name="T40" fmla="*/ 15 w 58"/>
                              <a:gd name="T41" fmla="*/ 48 h 57"/>
                              <a:gd name="T42" fmla="*/ 10 w 58"/>
                              <a:gd name="T43" fmla="*/ 48 h 57"/>
                              <a:gd name="T44" fmla="*/ 10 w 58"/>
                              <a:gd name="T45" fmla="*/ 43 h 57"/>
                              <a:gd name="T46" fmla="*/ 10 w 58"/>
                              <a:gd name="T47" fmla="*/ 33 h 57"/>
                              <a:gd name="T48" fmla="*/ 10 w 58"/>
                              <a:gd name="T49" fmla="*/ 9 h 57"/>
                              <a:gd name="T50" fmla="*/ 10 w 58"/>
                              <a:gd name="T51" fmla="*/ 5 h 57"/>
                              <a:gd name="T52" fmla="*/ 10 w 58"/>
                              <a:gd name="T53" fmla="*/ 5 h 57"/>
                              <a:gd name="T54" fmla="*/ 10 w 58"/>
                              <a:gd name="T55" fmla="*/ 5 h 57"/>
                              <a:gd name="T56" fmla="*/ 5 w 58"/>
                              <a:gd name="T57" fmla="*/ 5 h 57"/>
                              <a:gd name="T58" fmla="*/ 5 w 58"/>
                              <a:gd name="T59" fmla="*/ 0 h 57"/>
                              <a:gd name="T60" fmla="*/ 0 w 58"/>
                              <a:gd name="T61" fmla="*/ 0 h 57"/>
                              <a:gd name="T62" fmla="*/ 0 w 58"/>
                              <a:gd name="T63" fmla="*/ 0 h 57"/>
                              <a:gd name="T64" fmla="*/ 20 w 58"/>
                              <a:gd name="T65" fmla="*/ 0 h 57"/>
                              <a:gd name="T66" fmla="*/ 20 w 58"/>
                              <a:gd name="T67" fmla="*/ 33 h 57"/>
                              <a:gd name="T68" fmla="*/ 20 w 58"/>
                              <a:gd name="T69" fmla="*/ 43 h 57"/>
                              <a:gd name="T70" fmla="*/ 24 w 58"/>
                              <a:gd name="T71" fmla="*/ 48 h 57"/>
                              <a:gd name="T72" fmla="*/ 24 w 58"/>
                              <a:gd name="T73" fmla="*/ 48 h 57"/>
                              <a:gd name="T74" fmla="*/ 29 w 58"/>
                              <a:gd name="T75" fmla="*/ 48 h 57"/>
                              <a:gd name="T76" fmla="*/ 29 w 58"/>
                              <a:gd name="T77" fmla="*/ 48 h 57"/>
                              <a:gd name="T78" fmla="*/ 34 w 58"/>
                              <a:gd name="T79" fmla="*/ 48 h 57"/>
                              <a:gd name="T80" fmla="*/ 39 w 58"/>
                              <a:gd name="T81" fmla="*/ 43 h 57"/>
                              <a:gd name="T82" fmla="*/ 44 w 58"/>
                              <a:gd name="T83" fmla="*/ 38 h 57"/>
                              <a:gd name="T84" fmla="*/ 44 w 58"/>
                              <a:gd name="T85" fmla="*/ 9 h 57"/>
                              <a:gd name="T86" fmla="*/ 44 w 58"/>
                              <a:gd name="T87" fmla="*/ 5 h 57"/>
                              <a:gd name="T88" fmla="*/ 39 w 58"/>
                              <a:gd name="T89" fmla="*/ 5 h 57"/>
                              <a:gd name="T90" fmla="*/ 39 w 58"/>
                              <a:gd name="T91" fmla="*/ 5 h 57"/>
                              <a:gd name="T92" fmla="*/ 34 w 58"/>
                              <a:gd name="T93" fmla="*/ 0 h 57"/>
                              <a:gd name="T94" fmla="*/ 34 w 58"/>
                              <a:gd name="T95" fmla="*/ 0 h 57"/>
                              <a:gd name="T96" fmla="*/ 53 w 58"/>
                              <a:gd name="T9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57">
                                <a:moveTo>
                                  <a:pt x="53" y="0"/>
                                </a:moveTo>
                                <a:lnTo>
                                  <a:pt x="53" y="33"/>
                                </a:lnTo>
                                <a:lnTo>
                                  <a:pt x="53" y="38"/>
                                </a:lnTo>
                                <a:lnTo>
                                  <a:pt x="53" y="43"/>
                                </a:lnTo>
                                <a:lnTo>
                                  <a:pt x="53" y="48"/>
                                </a:lnTo>
                                <a:lnTo>
                                  <a:pt x="58" y="48"/>
                                </a:lnTo>
                                <a:lnTo>
                                  <a:pt x="44" y="57"/>
                                </a:lnTo>
                                <a:lnTo>
                                  <a:pt x="44" y="43"/>
                                </a:lnTo>
                                <a:lnTo>
                                  <a:pt x="34" y="48"/>
                                </a:lnTo>
                                <a:lnTo>
                                  <a:pt x="29" y="52"/>
                                </a:lnTo>
                                <a:lnTo>
                                  <a:pt x="24" y="57"/>
                                </a:lnTo>
                                <a:lnTo>
                                  <a:pt x="20" y="52"/>
                                </a:lnTo>
                                <a:lnTo>
                                  <a:pt x="15" y="52"/>
                                </a:lnTo>
                                <a:lnTo>
                                  <a:pt x="15" y="48"/>
                                </a:lnTo>
                                <a:lnTo>
                                  <a:pt x="10" y="48"/>
                                </a:lnTo>
                                <a:lnTo>
                                  <a:pt x="10" y="43"/>
                                </a:lnTo>
                                <a:lnTo>
                                  <a:pt x="10" y="33"/>
                                </a:lnTo>
                                <a:lnTo>
                                  <a:pt x="10" y="9"/>
                                </a:lnTo>
                                <a:lnTo>
                                  <a:pt x="10" y="5"/>
                                </a:lnTo>
                                <a:lnTo>
                                  <a:pt x="5" y="5"/>
                                </a:lnTo>
                                <a:lnTo>
                                  <a:pt x="5" y="0"/>
                                </a:lnTo>
                                <a:lnTo>
                                  <a:pt x="0" y="0"/>
                                </a:lnTo>
                                <a:lnTo>
                                  <a:pt x="20" y="0"/>
                                </a:lnTo>
                                <a:lnTo>
                                  <a:pt x="20" y="33"/>
                                </a:lnTo>
                                <a:lnTo>
                                  <a:pt x="20" y="43"/>
                                </a:lnTo>
                                <a:lnTo>
                                  <a:pt x="24" y="48"/>
                                </a:lnTo>
                                <a:lnTo>
                                  <a:pt x="29" y="48"/>
                                </a:lnTo>
                                <a:lnTo>
                                  <a:pt x="34" y="48"/>
                                </a:lnTo>
                                <a:lnTo>
                                  <a:pt x="39" y="43"/>
                                </a:lnTo>
                                <a:lnTo>
                                  <a:pt x="44" y="38"/>
                                </a:lnTo>
                                <a:lnTo>
                                  <a:pt x="44" y="9"/>
                                </a:lnTo>
                                <a:lnTo>
                                  <a:pt x="44" y="5"/>
                                </a:lnTo>
                                <a:lnTo>
                                  <a:pt x="39" y="5"/>
                                </a:lnTo>
                                <a:lnTo>
                                  <a:pt x="3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667"/>
                        <wps:cNvSpPr>
                          <a:spLocks/>
                        </wps:cNvSpPr>
                        <wps:spPr bwMode="auto">
                          <a:xfrm>
                            <a:off x="3192886" y="346994"/>
                            <a:ext cx="17810" cy="38315"/>
                          </a:xfrm>
                          <a:custGeom>
                            <a:avLst/>
                            <a:gdLst>
                              <a:gd name="T0" fmla="*/ 19 w 33"/>
                              <a:gd name="T1" fmla="*/ 0 h 71"/>
                              <a:gd name="T2" fmla="*/ 19 w 33"/>
                              <a:gd name="T3" fmla="*/ 19 h 71"/>
                              <a:gd name="T4" fmla="*/ 29 w 33"/>
                              <a:gd name="T5" fmla="*/ 19 h 71"/>
                              <a:gd name="T6" fmla="*/ 29 w 33"/>
                              <a:gd name="T7" fmla="*/ 24 h 71"/>
                              <a:gd name="T8" fmla="*/ 19 w 33"/>
                              <a:gd name="T9" fmla="*/ 24 h 71"/>
                              <a:gd name="T10" fmla="*/ 19 w 33"/>
                              <a:gd name="T11" fmla="*/ 57 h 71"/>
                              <a:gd name="T12" fmla="*/ 19 w 33"/>
                              <a:gd name="T13" fmla="*/ 62 h 71"/>
                              <a:gd name="T14" fmla="*/ 19 w 33"/>
                              <a:gd name="T15" fmla="*/ 67 h 71"/>
                              <a:gd name="T16" fmla="*/ 19 w 33"/>
                              <a:gd name="T17" fmla="*/ 67 h 71"/>
                              <a:gd name="T18" fmla="*/ 24 w 33"/>
                              <a:gd name="T19" fmla="*/ 67 h 71"/>
                              <a:gd name="T20" fmla="*/ 24 w 33"/>
                              <a:gd name="T21" fmla="*/ 67 h 71"/>
                              <a:gd name="T22" fmla="*/ 24 w 33"/>
                              <a:gd name="T23" fmla="*/ 67 h 71"/>
                              <a:gd name="T24" fmla="*/ 29 w 33"/>
                              <a:gd name="T25" fmla="*/ 62 h 71"/>
                              <a:gd name="T26" fmla="*/ 29 w 33"/>
                              <a:gd name="T27" fmla="*/ 62 h 71"/>
                              <a:gd name="T28" fmla="*/ 33 w 33"/>
                              <a:gd name="T29" fmla="*/ 62 h 71"/>
                              <a:gd name="T30" fmla="*/ 29 w 33"/>
                              <a:gd name="T31" fmla="*/ 67 h 71"/>
                              <a:gd name="T32" fmla="*/ 24 w 33"/>
                              <a:gd name="T33" fmla="*/ 71 h 71"/>
                              <a:gd name="T34" fmla="*/ 24 w 33"/>
                              <a:gd name="T35" fmla="*/ 71 h 71"/>
                              <a:gd name="T36" fmla="*/ 19 w 33"/>
                              <a:gd name="T37" fmla="*/ 71 h 71"/>
                              <a:gd name="T38" fmla="*/ 14 w 33"/>
                              <a:gd name="T39" fmla="*/ 71 h 71"/>
                              <a:gd name="T40" fmla="*/ 14 w 33"/>
                              <a:gd name="T41" fmla="*/ 71 h 71"/>
                              <a:gd name="T42" fmla="*/ 9 w 33"/>
                              <a:gd name="T43" fmla="*/ 71 h 71"/>
                              <a:gd name="T44" fmla="*/ 9 w 33"/>
                              <a:gd name="T45" fmla="*/ 67 h 71"/>
                              <a:gd name="T46" fmla="*/ 9 w 33"/>
                              <a:gd name="T47" fmla="*/ 62 h 71"/>
                              <a:gd name="T48" fmla="*/ 9 w 33"/>
                              <a:gd name="T49" fmla="*/ 57 h 71"/>
                              <a:gd name="T50" fmla="*/ 9 w 33"/>
                              <a:gd name="T51" fmla="*/ 24 h 71"/>
                              <a:gd name="T52" fmla="*/ 0 w 33"/>
                              <a:gd name="T53" fmla="*/ 24 h 71"/>
                              <a:gd name="T54" fmla="*/ 0 w 33"/>
                              <a:gd name="T55" fmla="*/ 19 h 71"/>
                              <a:gd name="T56" fmla="*/ 0 w 33"/>
                              <a:gd name="T57" fmla="*/ 19 h 71"/>
                              <a:gd name="T58" fmla="*/ 5 w 33"/>
                              <a:gd name="T59" fmla="*/ 19 h 71"/>
                              <a:gd name="T60" fmla="*/ 9 w 33"/>
                              <a:gd name="T61" fmla="*/ 14 h 71"/>
                              <a:gd name="T62" fmla="*/ 9 w 33"/>
                              <a:gd name="T63" fmla="*/ 9 h 71"/>
                              <a:gd name="T64" fmla="*/ 14 w 33"/>
                              <a:gd name="T65" fmla="*/ 4 h 71"/>
                              <a:gd name="T66" fmla="*/ 14 w 33"/>
                              <a:gd name="T67" fmla="*/ 0 h 71"/>
                              <a:gd name="T68" fmla="*/ 19 w 33"/>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1">
                                <a:moveTo>
                                  <a:pt x="19" y="0"/>
                                </a:moveTo>
                                <a:lnTo>
                                  <a:pt x="19" y="19"/>
                                </a:lnTo>
                                <a:lnTo>
                                  <a:pt x="29" y="19"/>
                                </a:lnTo>
                                <a:lnTo>
                                  <a:pt x="29" y="24"/>
                                </a:lnTo>
                                <a:lnTo>
                                  <a:pt x="19" y="24"/>
                                </a:lnTo>
                                <a:lnTo>
                                  <a:pt x="19" y="57"/>
                                </a:lnTo>
                                <a:lnTo>
                                  <a:pt x="19" y="62"/>
                                </a:lnTo>
                                <a:lnTo>
                                  <a:pt x="19" y="67"/>
                                </a:lnTo>
                                <a:lnTo>
                                  <a:pt x="24" y="67"/>
                                </a:lnTo>
                                <a:lnTo>
                                  <a:pt x="29" y="62"/>
                                </a:lnTo>
                                <a:lnTo>
                                  <a:pt x="33" y="62"/>
                                </a:lnTo>
                                <a:lnTo>
                                  <a:pt x="29" y="67"/>
                                </a:lnTo>
                                <a:lnTo>
                                  <a:pt x="24" y="71"/>
                                </a:lnTo>
                                <a:lnTo>
                                  <a:pt x="19" y="71"/>
                                </a:lnTo>
                                <a:lnTo>
                                  <a:pt x="14" y="71"/>
                                </a:lnTo>
                                <a:lnTo>
                                  <a:pt x="9" y="71"/>
                                </a:lnTo>
                                <a:lnTo>
                                  <a:pt x="9" y="67"/>
                                </a:lnTo>
                                <a:lnTo>
                                  <a:pt x="9" y="62"/>
                                </a:lnTo>
                                <a:lnTo>
                                  <a:pt x="9" y="57"/>
                                </a:lnTo>
                                <a:lnTo>
                                  <a:pt x="9" y="24"/>
                                </a:lnTo>
                                <a:lnTo>
                                  <a:pt x="0" y="24"/>
                                </a:lnTo>
                                <a:lnTo>
                                  <a:pt x="0" y="19"/>
                                </a:lnTo>
                                <a:lnTo>
                                  <a:pt x="5" y="19"/>
                                </a:lnTo>
                                <a:lnTo>
                                  <a:pt x="9" y="14"/>
                                </a:lnTo>
                                <a:lnTo>
                                  <a:pt x="9" y="9"/>
                                </a:lnTo>
                                <a:lnTo>
                                  <a:pt x="14" y="4"/>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668"/>
                        <wps:cNvSpPr>
                          <a:spLocks noEditPoints="1"/>
                        </wps:cNvSpPr>
                        <wps:spPr bwMode="auto">
                          <a:xfrm>
                            <a:off x="3210697" y="341598"/>
                            <a:ext cx="15651" cy="43712"/>
                          </a:xfrm>
                          <a:custGeom>
                            <a:avLst/>
                            <a:gdLst>
                              <a:gd name="T0" fmla="*/ 15 w 29"/>
                              <a:gd name="T1" fmla="*/ 0 h 81"/>
                              <a:gd name="T2" fmla="*/ 20 w 29"/>
                              <a:gd name="T3" fmla="*/ 0 h 81"/>
                              <a:gd name="T4" fmla="*/ 20 w 29"/>
                              <a:gd name="T5" fmla="*/ 0 h 81"/>
                              <a:gd name="T6" fmla="*/ 20 w 29"/>
                              <a:gd name="T7" fmla="*/ 5 h 81"/>
                              <a:gd name="T8" fmla="*/ 20 w 29"/>
                              <a:gd name="T9" fmla="*/ 5 h 81"/>
                              <a:gd name="T10" fmla="*/ 20 w 29"/>
                              <a:gd name="T11" fmla="*/ 10 h 81"/>
                              <a:gd name="T12" fmla="*/ 20 w 29"/>
                              <a:gd name="T13" fmla="*/ 10 h 81"/>
                              <a:gd name="T14" fmla="*/ 20 w 29"/>
                              <a:gd name="T15" fmla="*/ 10 h 81"/>
                              <a:gd name="T16" fmla="*/ 15 w 29"/>
                              <a:gd name="T17" fmla="*/ 10 h 81"/>
                              <a:gd name="T18" fmla="*/ 15 w 29"/>
                              <a:gd name="T19" fmla="*/ 10 h 81"/>
                              <a:gd name="T20" fmla="*/ 10 w 29"/>
                              <a:gd name="T21" fmla="*/ 10 h 81"/>
                              <a:gd name="T22" fmla="*/ 10 w 29"/>
                              <a:gd name="T23" fmla="*/ 10 h 81"/>
                              <a:gd name="T24" fmla="*/ 10 w 29"/>
                              <a:gd name="T25" fmla="*/ 5 h 81"/>
                              <a:gd name="T26" fmla="*/ 10 w 29"/>
                              <a:gd name="T27" fmla="*/ 5 h 81"/>
                              <a:gd name="T28" fmla="*/ 10 w 29"/>
                              <a:gd name="T29" fmla="*/ 0 h 81"/>
                              <a:gd name="T30" fmla="*/ 15 w 29"/>
                              <a:gd name="T31" fmla="*/ 0 h 81"/>
                              <a:gd name="T32" fmla="*/ 15 w 29"/>
                              <a:gd name="T33" fmla="*/ 0 h 81"/>
                              <a:gd name="T34" fmla="*/ 20 w 29"/>
                              <a:gd name="T35" fmla="*/ 29 h 81"/>
                              <a:gd name="T36" fmla="*/ 20 w 29"/>
                              <a:gd name="T37" fmla="*/ 72 h 81"/>
                              <a:gd name="T38" fmla="*/ 20 w 29"/>
                              <a:gd name="T39" fmla="*/ 77 h 81"/>
                              <a:gd name="T40" fmla="*/ 20 w 29"/>
                              <a:gd name="T41" fmla="*/ 77 h 81"/>
                              <a:gd name="T42" fmla="*/ 20 w 29"/>
                              <a:gd name="T43" fmla="*/ 77 h 81"/>
                              <a:gd name="T44" fmla="*/ 24 w 29"/>
                              <a:gd name="T45" fmla="*/ 81 h 81"/>
                              <a:gd name="T46" fmla="*/ 24 w 29"/>
                              <a:gd name="T47" fmla="*/ 81 h 81"/>
                              <a:gd name="T48" fmla="*/ 29 w 29"/>
                              <a:gd name="T49" fmla="*/ 81 h 81"/>
                              <a:gd name="T50" fmla="*/ 29 w 29"/>
                              <a:gd name="T51" fmla="*/ 81 h 81"/>
                              <a:gd name="T52" fmla="*/ 0 w 29"/>
                              <a:gd name="T53" fmla="*/ 81 h 81"/>
                              <a:gd name="T54" fmla="*/ 0 w 29"/>
                              <a:gd name="T55" fmla="*/ 81 h 81"/>
                              <a:gd name="T56" fmla="*/ 5 w 29"/>
                              <a:gd name="T57" fmla="*/ 81 h 81"/>
                              <a:gd name="T58" fmla="*/ 5 w 29"/>
                              <a:gd name="T59" fmla="*/ 81 h 81"/>
                              <a:gd name="T60" fmla="*/ 10 w 29"/>
                              <a:gd name="T61" fmla="*/ 77 h 81"/>
                              <a:gd name="T62" fmla="*/ 10 w 29"/>
                              <a:gd name="T63" fmla="*/ 77 h 81"/>
                              <a:gd name="T64" fmla="*/ 10 w 29"/>
                              <a:gd name="T65" fmla="*/ 77 h 81"/>
                              <a:gd name="T66" fmla="*/ 10 w 29"/>
                              <a:gd name="T67" fmla="*/ 72 h 81"/>
                              <a:gd name="T68" fmla="*/ 10 w 29"/>
                              <a:gd name="T69" fmla="*/ 48 h 81"/>
                              <a:gd name="T70" fmla="*/ 10 w 29"/>
                              <a:gd name="T71" fmla="*/ 43 h 81"/>
                              <a:gd name="T72" fmla="*/ 10 w 29"/>
                              <a:gd name="T73" fmla="*/ 38 h 81"/>
                              <a:gd name="T74" fmla="*/ 10 w 29"/>
                              <a:gd name="T75" fmla="*/ 38 h 81"/>
                              <a:gd name="T76" fmla="*/ 10 w 29"/>
                              <a:gd name="T77" fmla="*/ 34 h 81"/>
                              <a:gd name="T78" fmla="*/ 10 w 29"/>
                              <a:gd name="T79" fmla="*/ 34 h 81"/>
                              <a:gd name="T80" fmla="*/ 5 w 29"/>
                              <a:gd name="T81" fmla="*/ 34 h 81"/>
                              <a:gd name="T82" fmla="*/ 5 w 29"/>
                              <a:gd name="T83" fmla="*/ 34 h 81"/>
                              <a:gd name="T84" fmla="*/ 0 w 29"/>
                              <a:gd name="T85" fmla="*/ 34 h 81"/>
                              <a:gd name="T86" fmla="*/ 0 w 29"/>
                              <a:gd name="T87" fmla="*/ 34 h 81"/>
                              <a:gd name="T88" fmla="*/ 20 w 29"/>
                              <a:gd name="T89" fmla="*/ 29 h 81"/>
                              <a:gd name="T90" fmla="*/ 20 w 29"/>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1">
                                <a:moveTo>
                                  <a:pt x="15" y="0"/>
                                </a:moveTo>
                                <a:lnTo>
                                  <a:pt x="20" y="0"/>
                                </a:lnTo>
                                <a:lnTo>
                                  <a:pt x="20" y="5"/>
                                </a:lnTo>
                                <a:lnTo>
                                  <a:pt x="20" y="10"/>
                                </a:lnTo>
                                <a:lnTo>
                                  <a:pt x="15" y="10"/>
                                </a:lnTo>
                                <a:lnTo>
                                  <a:pt x="10" y="10"/>
                                </a:lnTo>
                                <a:lnTo>
                                  <a:pt x="10" y="5"/>
                                </a:lnTo>
                                <a:lnTo>
                                  <a:pt x="10" y="0"/>
                                </a:lnTo>
                                <a:lnTo>
                                  <a:pt x="15" y="0"/>
                                </a:lnTo>
                                <a:close/>
                                <a:moveTo>
                                  <a:pt x="20" y="29"/>
                                </a:moveTo>
                                <a:lnTo>
                                  <a:pt x="20" y="72"/>
                                </a:lnTo>
                                <a:lnTo>
                                  <a:pt x="20" y="77"/>
                                </a:lnTo>
                                <a:lnTo>
                                  <a:pt x="24" y="81"/>
                                </a:lnTo>
                                <a:lnTo>
                                  <a:pt x="29" y="81"/>
                                </a:lnTo>
                                <a:lnTo>
                                  <a:pt x="0" y="81"/>
                                </a:lnTo>
                                <a:lnTo>
                                  <a:pt x="5" y="81"/>
                                </a:lnTo>
                                <a:lnTo>
                                  <a:pt x="10" y="77"/>
                                </a:lnTo>
                                <a:lnTo>
                                  <a:pt x="10" y="72"/>
                                </a:lnTo>
                                <a:lnTo>
                                  <a:pt x="10" y="48"/>
                                </a:lnTo>
                                <a:lnTo>
                                  <a:pt x="10" y="43"/>
                                </a:lnTo>
                                <a:lnTo>
                                  <a:pt x="10" y="38"/>
                                </a:lnTo>
                                <a:lnTo>
                                  <a:pt x="10" y="34"/>
                                </a:lnTo>
                                <a:lnTo>
                                  <a:pt x="5" y="34"/>
                                </a:lnTo>
                                <a:lnTo>
                                  <a:pt x="0" y="34"/>
                                </a:lnTo>
                                <a:lnTo>
                                  <a:pt x="2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669"/>
                        <wps:cNvSpPr>
                          <a:spLocks/>
                        </wps:cNvSpPr>
                        <wps:spPr bwMode="auto">
                          <a:xfrm>
                            <a:off x="3229046" y="341598"/>
                            <a:ext cx="15651" cy="43712"/>
                          </a:xfrm>
                          <a:custGeom>
                            <a:avLst/>
                            <a:gdLst>
                              <a:gd name="T0" fmla="*/ 19 w 29"/>
                              <a:gd name="T1" fmla="*/ 0 h 81"/>
                              <a:gd name="T2" fmla="*/ 19 w 29"/>
                              <a:gd name="T3" fmla="*/ 72 h 81"/>
                              <a:gd name="T4" fmla="*/ 19 w 29"/>
                              <a:gd name="T5" fmla="*/ 77 h 81"/>
                              <a:gd name="T6" fmla="*/ 19 w 29"/>
                              <a:gd name="T7" fmla="*/ 77 h 81"/>
                              <a:gd name="T8" fmla="*/ 19 w 29"/>
                              <a:gd name="T9" fmla="*/ 77 h 81"/>
                              <a:gd name="T10" fmla="*/ 24 w 29"/>
                              <a:gd name="T11" fmla="*/ 81 h 81"/>
                              <a:gd name="T12" fmla="*/ 24 w 29"/>
                              <a:gd name="T13" fmla="*/ 81 h 81"/>
                              <a:gd name="T14" fmla="*/ 29 w 29"/>
                              <a:gd name="T15" fmla="*/ 81 h 81"/>
                              <a:gd name="T16" fmla="*/ 29 w 29"/>
                              <a:gd name="T17" fmla="*/ 81 h 81"/>
                              <a:gd name="T18" fmla="*/ 0 w 29"/>
                              <a:gd name="T19" fmla="*/ 81 h 81"/>
                              <a:gd name="T20" fmla="*/ 0 w 29"/>
                              <a:gd name="T21" fmla="*/ 81 h 81"/>
                              <a:gd name="T22" fmla="*/ 5 w 29"/>
                              <a:gd name="T23" fmla="*/ 81 h 81"/>
                              <a:gd name="T24" fmla="*/ 5 w 29"/>
                              <a:gd name="T25" fmla="*/ 81 h 81"/>
                              <a:gd name="T26" fmla="*/ 9 w 29"/>
                              <a:gd name="T27" fmla="*/ 77 h 81"/>
                              <a:gd name="T28" fmla="*/ 9 w 29"/>
                              <a:gd name="T29" fmla="*/ 77 h 81"/>
                              <a:gd name="T30" fmla="*/ 9 w 29"/>
                              <a:gd name="T31" fmla="*/ 77 h 81"/>
                              <a:gd name="T32" fmla="*/ 9 w 29"/>
                              <a:gd name="T33" fmla="*/ 72 h 81"/>
                              <a:gd name="T34" fmla="*/ 9 w 29"/>
                              <a:gd name="T35" fmla="*/ 19 h 81"/>
                              <a:gd name="T36" fmla="*/ 9 w 29"/>
                              <a:gd name="T37" fmla="*/ 14 h 81"/>
                              <a:gd name="T38" fmla="*/ 9 w 29"/>
                              <a:gd name="T39" fmla="*/ 10 h 81"/>
                              <a:gd name="T40" fmla="*/ 9 w 29"/>
                              <a:gd name="T41" fmla="*/ 10 h 81"/>
                              <a:gd name="T42" fmla="*/ 9 w 29"/>
                              <a:gd name="T43" fmla="*/ 10 h 81"/>
                              <a:gd name="T44" fmla="*/ 5 w 29"/>
                              <a:gd name="T45" fmla="*/ 5 h 81"/>
                              <a:gd name="T46" fmla="*/ 5 w 29"/>
                              <a:gd name="T47" fmla="*/ 5 h 81"/>
                              <a:gd name="T48" fmla="*/ 5 w 29"/>
                              <a:gd name="T49" fmla="*/ 5 h 81"/>
                              <a:gd name="T50" fmla="*/ 0 w 29"/>
                              <a:gd name="T51" fmla="*/ 10 h 81"/>
                              <a:gd name="T52" fmla="*/ 0 w 29"/>
                              <a:gd name="T53" fmla="*/ 5 h 81"/>
                              <a:gd name="T54" fmla="*/ 19 w 29"/>
                              <a:gd name="T55" fmla="*/ 0 h 81"/>
                              <a:gd name="T56" fmla="*/ 19 w 29"/>
                              <a:gd name="T5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19" y="0"/>
                                </a:moveTo>
                                <a:lnTo>
                                  <a:pt x="19" y="72"/>
                                </a:lnTo>
                                <a:lnTo>
                                  <a:pt x="19" y="77"/>
                                </a:lnTo>
                                <a:lnTo>
                                  <a:pt x="24" y="81"/>
                                </a:lnTo>
                                <a:lnTo>
                                  <a:pt x="29" y="81"/>
                                </a:lnTo>
                                <a:lnTo>
                                  <a:pt x="0" y="81"/>
                                </a:lnTo>
                                <a:lnTo>
                                  <a:pt x="5" y="81"/>
                                </a:lnTo>
                                <a:lnTo>
                                  <a:pt x="9" y="77"/>
                                </a:lnTo>
                                <a:lnTo>
                                  <a:pt x="9" y="72"/>
                                </a:lnTo>
                                <a:lnTo>
                                  <a:pt x="9" y="19"/>
                                </a:lnTo>
                                <a:lnTo>
                                  <a:pt x="9" y="14"/>
                                </a:lnTo>
                                <a:lnTo>
                                  <a:pt x="9" y="10"/>
                                </a:lnTo>
                                <a:lnTo>
                                  <a:pt x="5" y="5"/>
                                </a:lnTo>
                                <a:lnTo>
                                  <a:pt x="0" y="10"/>
                                </a:lnTo>
                                <a:lnTo>
                                  <a:pt x="0"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670"/>
                        <wps:cNvSpPr>
                          <a:spLocks noEditPoints="1"/>
                        </wps:cNvSpPr>
                        <wps:spPr bwMode="auto">
                          <a:xfrm>
                            <a:off x="3246857" y="341598"/>
                            <a:ext cx="15651" cy="43712"/>
                          </a:xfrm>
                          <a:custGeom>
                            <a:avLst/>
                            <a:gdLst>
                              <a:gd name="T0" fmla="*/ 15 w 29"/>
                              <a:gd name="T1" fmla="*/ 0 h 81"/>
                              <a:gd name="T2" fmla="*/ 15 w 29"/>
                              <a:gd name="T3" fmla="*/ 0 h 81"/>
                              <a:gd name="T4" fmla="*/ 20 w 29"/>
                              <a:gd name="T5" fmla="*/ 0 h 81"/>
                              <a:gd name="T6" fmla="*/ 20 w 29"/>
                              <a:gd name="T7" fmla="*/ 5 h 81"/>
                              <a:gd name="T8" fmla="*/ 20 w 29"/>
                              <a:gd name="T9" fmla="*/ 5 h 81"/>
                              <a:gd name="T10" fmla="*/ 20 w 29"/>
                              <a:gd name="T11" fmla="*/ 10 h 81"/>
                              <a:gd name="T12" fmla="*/ 20 w 29"/>
                              <a:gd name="T13" fmla="*/ 10 h 81"/>
                              <a:gd name="T14" fmla="*/ 15 w 29"/>
                              <a:gd name="T15" fmla="*/ 10 h 81"/>
                              <a:gd name="T16" fmla="*/ 15 w 29"/>
                              <a:gd name="T17" fmla="*/ 10 h 81"/>
                              <a:gd name="T18" fmla="*/ 15 w 29"/>
                              <a:gd name="T19" fmla="*/ 10 h 81"/>
                              <a:gd name="T20" fmla="*/ 10 w 29"/>
                              <a:gd name="T21" fmla="*/ 10 h 81"/>
                              <a:gd name="T22" fmla="*/ 10 w 29"/>
                              <a:gd name="T23" fmla="*/ 10 h 81"/>
                              <a:gd name="T24" fmla="*/ 10 w 29"/>
                              <a:gd name="T25" fmla="*/ 5 h 81"/>
                              <a:gd name="T26" fmla="*/ 10 w 29"/>
                              <a:gd name="T27" fmla="*/ 5 h 81"/>
                              <a:gd name="T28" fmla="*/ 10 w 29"/>
                              <a:gd name="T29" fmla="*/ 0 h 81"/>
                              <a:gd name="T30" fmla="*/ 15 w 29"/>
                              <a:gd name="T31" fmla="*/ 0 h 81"/>
                              <a:gd name="T32" fmla="*/ 15 w 29"/>
                              <a:gd name="T33" fmla="*/ 0 h 81"/>
                              <a:gd name="T34" fmla="*/ 20 w 29"/>
                              <a:gd name="T35" fmla="*/ 29 h 81"/>
                              <a:gd name="T36" fmla="*/ 20 w 29"/>
                              <a:gd name="T37" fmla="*/ 72 h 81"/>
                              <a:gd name="T38" fmla="*/ 20 w 29"/>
                              <a:gd name="T39" fmla="*/ 77 h 81"/>
                              <a:gd name="T40" fmla="*/ 20 w 29"/>
                              <a:gd name="T41" fmla="*/ 77 h 81"/>
                              <a:gd name="T42" fmla="*/ 20 w 29"/>
                              <a:gd name="T43" fmla="*/ 77 h 81"/>
                              <a:gd name="T44" fmla="*/ 24 w 29"/>
                              <a:gd name="T45" fmla="*/ 81 h 81"/>
                              <a:gd name="T46" fmla="*/ 24 w 29"/>
                              <a:gd name="T47" fmla="*/ 81 h 81"/>
                              <a:gd name="T48" fmla="*/ 29 w 29"/>
                              <a:gd name="T49" fmla="*/ 81 h 81"/>
                              <a:gd name="T50" fmla="*/ 29 w 29"/>
                              <a:gd name="T51" fmla="*/ 81 h 81"/>
                              <a:gd name="T52" fmla="*/ 0 w 29"/>
                              <a:gd name="T53" fmla="*/ 81 h 81"/>
                              <a:gd name="T54" fmla="*/ 0 w 29"/>
                              <a:gd name="T55" fmla="*/ 81 h 81"/>
                              <a:gd name="T56" fmla="*/ 5 w 29"/>
                              <a:gd name="T57" fmla="*/ 81 h 81"/>
                              <a:gd name="T58" fmla="*/ 5 w 29"/>
                              <a:gd name="T59" fmla="*/ 81 h 81"/>
                              <a:gd name="T60" fmla="*/ 10 w 29"/>
                              <a:gd name="T61" fmla="*/ 77 h 81"/>
                              <a:gd name="T62" fmla="*/ 10 w 29"/>
                              <a:gd name="T63" fmla="*/ 77 h 81"/>
                              <a:gd name="T64" fmla="*/ 10 w 29"/>
                              <a:gd name="T65" fmla="*/ 77 h 81"/>
                              <a:gd name="T66" fmla="*/ 10 w 29"/>
                              <a:gd name="T67" fmla="*/ 72 h 81"/>
                              <a:gd name="T68" fmla="*/ 10 w 29"/>
                              <a:gd name="T69" fmla="*/ 48 h 81"/>
                              <a:gd name="T70" fmla="*/ 10 w 29"/>
                              <a:gd name="T71" fmla="*/ 43 h 81"/>
                              <a:gd name="T72" fmla="*/ 10 w 29"/>
                              <a:gd name="T73" fmla="*/ 38 h 81"/>
                              <a:gd name="T74" fmla="*/ 10 w 29"/>
                              <a:gd name="T75" fmla="*/ 38 h 81"/>
                              <a:gd name="T76" fmla="*/ 10 w 29"/>
                              <a:gd name="T77" fmla="*/ 34 h 81"/>
                              <a:gd name="T78" fmla="*/ 5 w 29"/>
                              <a:gd name="T79" fmla="*/ 34 h 81"/>
                              <a:gd name="T80" fmla="*/ 5 w 29"/>
                              <a:gd name="T81" fmla="*/ 34 h 81"/>
                              <a:gd name="T82" fmla="*/ 5 w 29"/>
                              <a:gd name="T83" fmla="*/ 34 h 81"/>
                              <a:gd name="T84" fmla="*/ 0 w 29"/>
                              <a:gd name="T85" fmla="*/ 34 h 81"/>
                              <a:gd name="T86" fmla="*/ 0 w 29"/>
                              <a:gd name="T87" fmla="*/ 34 h 81"/>
                              <a:gd name="T88" fmla="*/ 15 w 29"/>
                              <a:gd name="T89" fmla="*/ 29 h 81"/>
                              <a:gd name="T90" fmla="*/ 20 w 29"/>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1">
                                <a:moveTo>
                                  <a:pt x="15" y="0"/>
                                </a:moveTo>
                                <a:lnTo>
                                  <a:pt x="15" y="0"/>
                                </a:lnTo>
                                <a:lnTo>
                                  <a:pt x="20" y="0"/>
                                </a:lnTo>
                                <a:lnTo>
                                  <a:pt x="20" y="5"/>
                                </a:lnTo>
                                <a:lnTo>
                                  <a:pt x="20" y="10"/>
                                </a:lnTo>
                                <a:lnTo>
                                  <a:pt x="15" y="10"/>
                                </a:lnTo>
                                <a:lnTo>
                                  <a:pt x="10" y="10"/>
                                </a:lnTo>
                                <a:lnTo>
                                  <a:pt x="10" y="5"/>
                                </a:lnTo>
                                <a:lnTo>
                                  <a:pt x="10" y="0"/>
                                </a:lnTo>
                                <a:lnTo>
                                  <a:pt x="15" y="0"/>
                                </a:lnTo>
                                <a:close/>
                                <a:moveTo>
                                  <a:pt x="20" y="29"/>
                                </a:moveTo>
                                <a:lnTo>
                                  <a:pt x="20" y="72"/>
                                </a:lnTo>
                                <a:lnTo>
                                  <a:pt x="20" y="77"/>
                                </a:lnTo>
                                <a:lnTo>
                                  <a:pt x="24" y="81"/>
                                </a:lnTo>
                                <a:lnTo>
                                  <a:pt x="29" y="81"/>
                                </a:lnTo>
                                <a:lnTo>
                                  <a:pt x="0" y="81"/>
                                </a:lnTo>
                                <a:lnTo>
                                  <a:pt x="5" y="81"/>
                                </a:lnTo>
                                <a:lnTo>
                                  <a:pt x="10" y="77"/>
                                </a:lnTo>
                                <a:lnTo>
                                  <a:pt x="10" y="72"/>
                                </a:lnTo>
                                <a:lnTo>
                                  <a:pt x="10" y="48"/>
                                </a:lnTo>
                                <a:lnTo>
                                  <a:pt x="10" y="43"/>
                                </a:lnTo>
                                <a:lnTo>
                                  <a:pt x="10" y="38"/>
                                </a:lnTo>
                                <a:lnTo>
                                  <a:pt x="10" y="34"/>
                                </a:lnTo>
                                <a:lnTo>
                                  <a:pt x="5" y="34"/>
                                </a:lnTo>
                                <a:lnTo>
                                  <a:pt x="0" y="34"/>
                                </a:lnTo>
                                <a:lnTo>
                                  <a:pt x="15" y="29"/>
                                </a:lnTo>
                                <a:lnTo>
                                  <a:pt x="2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671"/>
                        <wps:cNvSpPr>
                          <a:spLocks/>
                        </wps:cNvSpPr>
                        <wps:spPr bwMode="auto">
                          <a:xfrm>
                            <a:off x="3265207" y="357248"/>
                            <a:ext cx="25906" cy="28062"/>
                          </a:xfrm>
                          <a:custGeom>
                            <a:avLst/>
                            <a:gdLst>
                              <a:gd name="T0" fmla="*/ 48 w 48"/>
                              <a:gd name="T1" fmla="*/ 38 h 52"/>
                              <a:gd name="T2" fmla="*/ 48 w 48"/>
                              <a:gd name="T3" fmla="*/ 52 h 52"/>
                              <a:gd name="T4" fmla="*/ 0 w 48"/>
                              <a:gd name="T5" fmla="*/ 52 h 52"/>
                              <a:gd name="T6" fmla="*/ 0 w 48"/>
                              <a:gd name="T7" fmla="*/ 52 h 52"/>
                              <a:gd name="T8" fmla="*/ 34 w 48"/>
                              <a:gd name="T9" fmla="*/ 5 h 52"/>
                              <a:gd name="T10" fmla="*/ 19 w 48"/>
                              <a:gd name="T11" fmla="*/ 5 h 52"/>
                              <a:gd name="T12" fmla="*/ 14 w 48"/>
                              <a:gd name="T13" fmla="*/ 5 h 52"/>
                              <a:gd name="T14" fmla="*/ 10 w 48"/>
                              <a:gd name="T15" fmla="*/ 5 h 52"/>
                              <a:gd name="T16" fmla="*/ 10 w 48"/>
                              <a:gd name="T17" fmla="*/ 5 h 52"/>
                              <a:gd name="T18" fmla="*/ 5 w 48"/>
                              <a:gd name="T19" fmla="*/ 9 h 52"/>
                              <a:gd name="T20" fmla="*/ 5 w 48"/>
                              <a:gd name="T21" fmla="*/ 9 h 52"/>
                              <a:gd name="T22" fmla="*/ 5 w 48"/>
                              <a:gd name="T23" fmla="*/ 14 h 52"/>
                              <a:gd name="T24" fmla="*/ 5 w 48"/>
                              <a:gd name="T25" fmla="*/ 14 h 52"/>
                              <a:gd name="T26" fmla="*/ 5 w 48"/>
                              <a:gd name="T27" fmla="*/ 0 h 52"/>
                              <a:gd name="T28" fmla="*/ 48 w 48"/>
                              <a:gd name="T29" fmla="*/ 0 h 52"/>
                              <a:gd name="T30" fmla="*/ 48 w 48"/>
                              <a:gd name="T31" fmla="*/ 0 h 52"/>
                              <a:gd name="T32" fmla="*/ 14 w 48"/>
                              <a:gd name="T33" fmla="*/ 48 h 52"/>
                              <a:gd name="T34" fmla="*/ 34 w 48"/>
                              <a:gd name="T35" fmla="*/ 48 h 52"/>
                              <a:gd name="T36" fmla="*/ 38 w 48"/>
                              <a:gd name="T37" fmla="*/ 48 h 52"/>
                              <a:gd name="T38" fmla="*/ 38 w 48"/>
                              <a:gd name="T39" fmla="*/ 48 h 52"/>
                              <a:gd name="T40" fmla="*/ 43 w 48"/>
                              <a:gd name="T41" fmla="*/ 48 h 52"/>
                              <a:gd name="T42" fmla="*/ 43 w 48"/>
                              <a:gd name="T43" fmla="*/ 43 h 52"/>
                              <a:gd name="T44" fmla="*/ 43 w 48"/>
                              <a:gd name="T45" fmla="*/ 43 h 52"/>
                              <a:gd name="T46" fmla="*/ 43 w 48"/>
                              <a:gd name="T47" fmla="*/ 38 h 52"/>
                              <a:gd name="T48" fmla="*/ 48 w 48"/>
                              <a:gd name="T49" fmla="*/ 3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52">
                                <a:moveTo>
                                  <a:pt x="48" y="38"/>
                                </a:moveTo>
                                <a:lnTo>
                                  <a:pt x="48" y="52"/>
                                </a:lnTo>
                                <a:lnTo>
                                  <a:pt x="0" y="52"/>
                                </a:lnTo>
                                <a:lnTo>
                                  <a:pt x="34" y="5"/>
                                </a:lnTo>
                                <a:lnTo>
                                  <a:pt x="19" y="5"/>
                                </a:lnTo>
                                <a:lnTo>
                                  <a:pt x="14" y="5"/>
                                </a:lnTo>
                                <a:lnTo>
                                  <a:pt x="10" y="5"/>
                                </a:lnTo>
                                <a:lnTo>
                                  <a:pt x="5" y="9"/>
                                </a:lnTo>
                                <a:lnTo>
                                  <a:pt x="5" y="14"/>
                                </a:lnTo>
                                <a:lnTo>
                                  <a:pt x="5" y="0"/>
                                </a:lnTo>
                                <a:lnTo>
                                  <a:pt x="48" y="0"/>
                                </a:lnTo>
                                <a:lnTo>
                                  <a:pt x="14" y="48"/>
                                </a:lnTo>
                                <a:lnTo>
                                  <a:pt x="34" y="48"/>
                                </a:lnTo>
                                <a:lnTo>
                                  <a:pt x="38" y="48"/>
                                </a:lnTo>
                                <a:lnTo>
                                  <a:pt x="43" y="48"/>
                                </a:lnTo>
                                <a:lnTo>
                                  <a:pt x="43" y="43"/>
                                </a:lnTo>
                                <a:lnTo>
                                  <a:pt x="43" y="38"/>
                                </a:lnTo>
                                <a:lnTo>
                                  <a:pt x="48"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672"/>
                        <wps:cNvSpPr>
                          <a:spLocks noEditPoints="1"/>
                        </wps:cNvSpPr>
                        <wps:spPr bwMode="auto">
                          <a:xfrm>
                            <a:off x="3293811" y="357248"/>
                            <a:ext cx="28604" cy="28062"/>
                          </a:xfrm>
                          <a:custGeom>
                            <a:avLst/>
                            <a:gdLst>
                              <a:gd name="T0" fmla="*/ 24 w 53"/>
                              <a:gd name="T1" fmla="*/ 52 h 52"/>
                              <a:gd name="T2" fmla="*/ 19 w 53"/>
                              <a:gd name="T3" fmla="*/ 52 h 52"/>
                              <a:gd name="T4" fmla="*/ 9 w 53"/>
                              <a:gd name="T5" fmla="*/ 52 h 52"/>
                              <a:gd name="T6" fmla="*/ 5 w 53"/>
                              <a:gd name="T7" fmla="*/ 48 h 52"/>
                              <a:gd name="T8" fmla="*/ 0 w 53"/>
                              <a:gd name="T9" fmla="*/ 38 h 52"/>
                              <a:gd name="T10" fmla="*/ 5 w 53"/>
                              <a:gd name="T11" fmla="*/ 28 h 52"/>
                              <a:gd name="T12" fmla="*/ 19 w 53"/>
                              <a:gd name="T13" fmla="*/ 24 h 52"/>
                              <a:gd name="T14" fmla="*/ 33 w 53"/>
                              <a:gd name="T15" fmla="*/ 14 h 52"/>
                              <a:gd name="T16" fmla="*/ 29 w 53"/>
                              <a:gd name="T17" fmla="*/ 5 h 52"/>
                              <a:gd name="T18" fmla="*/ 24 w 53"/>
                              <a:gd name="T19" fmla="*/ 0 h 52"/>
                              <a:gd name="T20" fmla="*/ 14 w 53"/>
                              <a:gd name="T21" fmla="*/ 5 h 52"/>
                              <a:gd name="T22" fmla="*/ 14 w 53"/>
                              <a:gd name="T23" fmla="*/ 9 h 52"/>
                              <a:gd name="T24" fmla="*/ 14 w 53"/>
                              <a:gd name="T25" fmla="*/ 14 h 52"/>
                              <a:gd name="T26" fmla="*/ 9 w 53"/>
                              <a:gd name="T27" fmla="*/ 19 h 52"/>
                              <a:gd name="T28" fmla="*/ 5 w 53"/>
                              <a:gd name="T29" fmla="*/ 19 h 52"/>
                              <a:gd name="T30" fmla="*/ 5 w 53"/>
                              <a:gd name="T31" fmla="*/ 14 h 52"/>
                              <a:gd name="T32" fmla="*/ 5 w 53"/>
                              <a:gd name="T33" fmla="*/ 5 h 52"/>
                              <a:gd name="T34" fmla="*/ 14 w 53"/>
                              <a:gd name="T35" fmla="*/ 0 h 52"/>
                              <a:gd name="T36" fmla="*/ 29 w 53"/>
                              <a:gd name="T37" fmla="*/ 0 h 52"/>
                              <a:gd name="T38" fmla="*/ 38 w 53"/>
                              <a:gd name="T39" fmla="*/ 5 h 52"/>
                              <a:gd name="T40" fmla="*/ 43 w 53"/>
                              <a:gd name="T41" fmla="*/ 9 h 52"/>
                              <a:gd name="T42" fmla="*/ 43 w 53"/>
                              <a:gd name="T43" fmla="*/ 33 h 52"/>
                              <a:gd name="T44" fmla="*/ 43 w 53"/>
                              <a:gd name="T45" fmla="*/ 43 h 52"/>
                              <a:gd name="T46" fmla="*/ 43 w 53"/>
                              <a:gd name="T47" fmla="*/ 48 h 52"/>
                              <a:gd name="T48" fmla="*/ 43 w 53"/>
                              <a:gd name="T49" fmla="*/ 48 h 52"/>
                              <a:gd name="T50" fmla="*/ 48 w 53"/>
                              <a:gd name="T51" fmla="*/ 48 h 52"/>
                              <a:gd name="T52" fmla="*/ 53 w 53"/>
                              <a:gd name="T53" fmla="*/ 43 h 52"/>
                              <a:gd name="T54" fmla="*/ 43 w 53"/>
                              <a:gd name="T55" fmla="*/ 52 h 52"/>
                              <a:gd name="T56" fmla="*/ 33 w 53"/>
                              <a:gd name="T57" fmla="*/ 52 h 52"/>
                              <a:gd name="T58" fmla="*/ 33 w 53"/>
                              <a:gd name="T59" fmla="*/ 48 h 52"/>
                              <a:gd name="T60" fmla="*/ 33 w 53"/>
                              <a:gd name="T61" fmla="*/ 43 h 52"/>
                              <a:gd name="T62" fmla="*/ 24 w 53"/>
                              <a:gd name="T63" fmla="*/ 24 h 52"/>
                              <a:gd name="T64" fmla="*/ 14 w 53"/>
                              <a:gd name="T65" fmla="*/ 28 h 52"/>
                              <a:gd name="T66" fmla="*/ 14 w 53"/>
                              <a:gd name="T67" fmla="*/ 33 h 52"/>
                              <a:gd name="T68" fmla="*/ 14 w 53"/>
                              <a:gd name="T69" fmla="*/ 43 h 52"/>
                              <a:gd name="T70" fmla="*/ 14 w 53"/>
                              <a:gd name="T71" fmla="*/ 48 h 52"/>
                              <a:gd name="T72" fmla="*/ 24 w 53"/>
                              <a:gd name="T73" fmla="*/ 4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2">
                                <a:moveTo>
                                  <a:pt x="33" y="48"/>
                                </a:moveTo>
                                <a:lnTo>
                                  <a:pt x="24" y="52"/>
                                </a:lnTo>
                                <a:lnTo>
                                  <a:pt x="19" y="52"/>
                                </a:lnTo>
                                <a:lnTo>
                                  <a:pt x="14" y="52"/>
                                </a:lnTo>
                                <a:lnTo>
                                  <a:pt x="9" y="52"/>
                                </a:lnTo>
                                <a:lnTo>
                                  <a:pt x="5" y="52"/>
                                </a:lnTo>
                                <a:lnTo>
                                  <a:pt x="5" y="48"/>
                                </a:lnTo>
                                <a:lnTo>
                                  <a:pt x="0" y="43"/>
                                </a:lnTo>
                                <a:lnTo>
                                  <a:pt x="0" y="38"/>
                                </a:lnTo>
                                <a:lnTo>
                                  <a:pt x="5" y="33"/>
                                </a:lnTo>
                                <a:lnTo>
                                  <a:pt x="5" y="28"/>
                                </a:lnTo>
                                <a:lnTo>
                                  <a:pt x="9" y="28"/>
                                </a:lnTo>
                                <a:lnTo>
                                  <a:pt x="19" y="24"/>
                                </a:lnTo>
                                <a:lnTo>
                                  <a:pt x="33" y="19"/>
                                </a:lnTo>
                                <a:lnTo>
                                  <a:pt x="33" y="14"/>
                                </a:lnTo>
                                <a:lnTo>
                                  <a:pt x="29" y="9"/>
                                </a:lnTo>
                                <a:lnTo>
                                  <a:pt x="29" y="5"/>
                                </a:lnTo>
                                <a:lnTo>
                                  <a:pt x="24" y="5"/>
                                </a:lnTo>
                                <a:lnTo>
                                  <a:pt x="24" y="0"/>
                                </a:lnTo>
                                <a:lnTo>
                                  <a:pt x="19" y="5"/>
                                </a:lnTo>
                                <a:lnTo>
                                  <a:pt x="14" y="5"/>
                                </a:lnTo>
                                <a:lnTo>
                                  <a:pt x="14" y="9"/>
                                </a:lnTo>
                                <a:lnTo>
                                  <a:pt x="14" y="14"/>
                                </a:lnTo>
                                <a:lnTo>
                                  <a:pt x="9" y="19"/>
                                </a:lnTo>
                                <a:lnTo>
                                  <a:pt x="5" y="19"/>
                                </a:lnTo>
                                <a:lnTo>
                                  <a:pt x="5" y="14"/>
                                </a:lnTo>
                                <a:lnTo>
                                  <a:pt x="5" y="9"/>
                                </a:lnTo>
                                <a:lnTo>
                                  <a:pt x="5" y="5"/>
                                </a:lnTo>
                                <a:lnTo>
                                  <a:pt x="9" y="5"/>
                                </a:lnTo>
                                <a:lnTo>
                                  <a:pt x="14" y="0"/>
                                </a:lnTo>
                                <a:lnTo>
                                  <a:pt x="24" y="0"/>
                                </a:lnTo>
                                <a:lnTo>
                                  <a:pt x="29" y="0"/>
                                </a:lnTo>
                                <a:lnTo>
                                  <a:pt x="33" y="0"/>
                                </a:lnTo>
                                <a:lnTo>
                                  <a:pt x="38" y="5"/>
                                </a:lnTo>
                                <a:lnTo>
                                  <a:pt x="43" y="9"/>
                                </a:lnTo>
                                <a:lnTo>
                                  <a:pt x="43" y="14"/>
                                </a:lnTo>
                                <a:lnTo>
                                  <a:pt x="43" y="33"/>
                                </a:lnTo>
                                <a:lnTo>
                                  <a:pt x="43" y="43"/>
                                </a:lnTo>
                                <a:lnTo>
                                  <a:pt x="43" y="48"/>
                                </a:lnTo>
                                <a:lnTo>
                                  <a:pt x="48" y="48"/>
                                </a:lnTo>
                                <a:lnTo>
                                  <a:pt x="48" y="43"/>
                                </a:lnTo>
                                <a:lnTo>
                                  <a:pt x="53" y="43"/>
                                </a:lnTo>
                                <a:lnTo>
                                  <a:pt x="53" y="48"/>
                                </a:lnTo>
                                <a:lnTo>
                                  <a:pt x="43" y="52"/>
                                </a:lnTo>
                                <a:lnTo>
                                  <a:pt x="38" y="52"/>
                                </a:lnTo>
                                <a:lnTo>
                                  <a:pt x="33" y="52"/>
                                </a:lnTo>
                                <a:lnTo>
                                  <a:pt x="33" y="48"/>
                                </a:lnTo>
                                <a:close/>
                                <a:moveTo>
                                  <a:pt x="33" y="43"/>
                                </a:moveTo>
                                <a:lnTo>
                                  <a:pt x="33" y="24"/>
                                </a:lnTo>
                                <a:lnTo>
                                  <a:pt x="24" y="24"/>
                                </a:lnTo>
                                <a:lnTo>
                                  <a:pt x="19" y="28"/>
                                </a:lnTo>
                                <a:lnTo>
                                  <a:pt x="14" y="28"/>
                                </a:lnTo>
                                <a:lnTo>
                                  <a:pt x="14" y="33"/>
                                </a:lnTo>
                                <a:lnTo>
                                  <a:pt x="9" y="38"/>
                                </a:lnTo>
                                <a:lnTo>
                                  <a:pt x="14" y="43"/>
                                </a:lnTo>
                                <a:lnTo>
                                  <a:pt x="14" y="48"/>
                                </a:lnTo>
                                <a:lnTo>
                                  <a:pt x="19" y="48"/>
                                </a:lnTo>
                                <a:lnTo>
                                  <a:pt x="24" y="48"/>
                                </a:lnTo>
                                <a:lnTo>
                                  <a:pt x="33"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673"/>
                        <wps:cNvSpPr>
                          <a:spLocks/>
                        </wps:cNvSpPr>
                        <wps:spPr bwMode="auto">
                          <a:xfrm>
                            <a:off x="3322415" y="346994"/>
                            <a:ext cx="17810" cy="38315"/>
                          </a:xfrm>
                          <a:custGeom>
                            <a:avLst/>
                            <a:gdLst>
                              <a:gd name="T0" fmla="*/ 19 w 33"/>
                              <a:gd name="T1" fmla="*/ 0 h 71"/>
                              <a:gd name="T2" fmla="*/ 19 w 33"/>
                              <a:gd name="T3" fmla="*/ 19 h 71"/>
                              <a:gd name="T4" fmla="*/ 28 w 33"/>
                              <a:gd name="T5" fmla="*/ 19 h 71"/>
                              <a:gd name="T6" fmla="*/ 28 w 33"/>
                              <a:gd name="T7" fmla="*/ 24 h 71"/>
                              <a:gd name="T8" fmla="*/ 19 w 33"/>
                              <a:gd name="T9" fmla="*/ 24 h 71"/>
                              <a:gd name="T10" fmla="*/ 19 w 33"/>
                              <a:gd name="T11" fmla="*/ 57 h 71"/>
                              <a:gd name="T12" fmla="*/ 19 w 33"/>
                              <a:gd name="T13" fmla="*/ 62 h 71"/>
                              <a:gd name="T14" fmla="*/ 19 w 33"/>
                              <a:gd name="T15" fmla="*/ 67 h 71"/>
                              <a:gd name="T16" fmla="*/ 19 w 33"/>
                              <a:gd name="T17" fmla="*/ 67 h 71"/>
                              <a:gd name="T18" fmla="*/ 24 w 33"/>
                              <a:gd name="T19" fmla="*/ 67 h 71"/>
                              <a:gd name="T20" fmla="*/ 24 w 33"/>
                              <a:gd name="T21" fmla="*/ 67 h 71"/>
                              <a:gd name="T22" fmla="*/ 24 w 33"/>
                              <a:gd name="T23" fmla="*/ 67 h 71"/>
                              <a:gd name="T24" fmla="*/ 28 w 33"/>
                              <a:gd name="T25" fmla="*/ 62 h 71"/>
                              <a:gd name="T26" fmla="*/ 28 w 33"/>
                              <a:gd name="T27" fmla="*/ 62 h 71"/>
                              <a:gd name="T28" fmla="*/ 33 w 33"/>
                              <a:gd name="T29" fmla="*/ 62 h 71"/>
                              <a:gd name="T30" fmla="*/ 28 w 33"/>
                              <a:gd name="T31" fmla="*/ 67 h 71"/>
                              <a:gd name="T32" fmla="*/ 24 w 33"/>
                              <a:gd name="T33" fmla="*/ 71 h 71"/>
                              <a:gd name="T34" fmla="*/ 24 w 33"/>
                              <a:gd name="T35" fmla="*/ 71 h 71"/>
                              <a:gd name="T36" fmla="*/ 19 w 33"/>
                              <a:gd name="T37" fmla="*/ 71 h 71"/>
                              <a:gd name="T38" fmla="*/ 14 w 33"/>
                              <a:gd name="T39" fmla="*/ 71 h 71"/>
                              <a:gd name="T40" fmla="*/ 14 w 33"/>
                              <a:gd name="T41" fmla="*/ 71 h 71"/>
                              <a:gd name="T42" fmla="*/ 9 w 33"/>
                              <a:gd name="T43" fmla="*/ 71 h 71"/>
                              <a:gd name="T44" fmla="*/ 9 w 33"/>
                              <a:gd name="T45" fmla="*/ 67 h 71"/>
                              <a:gd name="T46" fmla="*/ 9 w 33"/>
                              <a:gd name="T47" fmla="*/ 62 h 71"/>
                              <a:gd name="T48" fmla="*/ 9 w 33"/>
                              <a:gd name="T49" fmla="*/ 57 h 71"/>
                              <a:gd name="T50" fmla="*/ 9 w 33"/>
                              <a:gd name="T51" fmla="*/ 24 h 71"/>
                              <a:gd name="T52" fmla="*/ 0 w 33"/>
                              <a:gd name="T53" fmla="*/ 24 h 71"/>
                              <a:gd name="T54" fmla="*/ 0 w 33"/>
                              <a:gd name="T55" fmla="*/ 19 h 71"/>
                              <a:gd name="T56" fmla="*/ 0 w 33"/>
                              <a:gd name="T57" fmla="*/ 19 h 71"/>
                              <a:gd name="T58" fmla="*/ 4 w 33"/>
                              <a:gd name="T59" fmla="*/ 19 h 71"/>
                              <a:gd name="T60" fmla="*/ 9 w 33"/>
                              <a:gd name="T61" fmla="*/ 14 h 71"/>
                              <a:gd name="T62" fmla="*/ 9 w 33"/>
                              <a:gd name="T63" fmla="*/ 9 h 71"/>
                              <a:gd name="T64" fmla="*/ 14 w 33"/>
                              <a:gd name="T65" fmla="*/ 4 h 71"/>
                              <a:gd name="T66" fmla="*/ 14 w 33"/>
                              <a:gd name="T67" fmla="*/ 0 h 71"/>
                              <a:gd name="T68" fmla="*/ 19 w 33"/>
                              <a:gd name="T6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1">
                                <a:moveTo>
                                  <a:pt x="19" y="0"/>
                                </a:moveTo>
                                <a:lnTo>
                                  <a:pt x="19" y="19"/>
                                </a:lnTo>
                                <a:lnTo>
                                  <a:pt x="28" y="19"/>
                                </a:lnTo>
                                <a:lnTo>
                                  <a:pt x="28" y="24"/>
                                </a:lnTo>
                                <a:lnTo>
                                  <a:pt x="19" y="24"/>
                                </a:lnTo>
                                <a:lnTo>
                                  <a:pt x="19" y="57"/>
                                </a:lnTo>
                                <a:lnTo>
                                  <a:pt x="19" y="62"/>
                                </a:lnTo>
                                <a:lnTo>
                                  <a:pt x="19" y="67"/>
                                </a:lnTo>
                                <a:lnTo>
                                  <a:pt x="24" y="67"/>
                                </a:lnTo>
                                <a:lnTo>
                                  <a:pt x="28" y="62"/>
                                </a:lnTo>
                                <a:lnTo>
                                  <a:pt x="33" y="62"/>
                                </a:lnTo>
                                <a:lnTo>
                                  <a:pt x="28" y="67"/>
                                </a:lnTo>
                                <a:lnTo>
                                  <a:pt x="24" y="71"/>
                                </a:lnTo>
                                <a:lnTo>
                                  <a:pt x="19" y="71"/>
                                </a:lnTo>
                                <a:lnTo>
                                  <a:pt x="14" y="71"/>
                                </a:lnTo>
                                <a:lnTo>
                                  <a:pt x="9" y="71"/>
                                </a:lnTo>
                                <a:lnTo>
                                  <a:pt x="9" y="67"/>
                                </a:lnTo>
                                <a:lnTo>
                                  <a:pt x="9" y="62"/>
                                </a:lnTo>
                                <a:lnTo>
                                  <a:pt x="9" y="57"/>
                                </a:lnTo>
                                <a:lnTo>
                                  <a:pt x="9" y="24"/>
                                </a:lnTo>
                                <a:lnTo>
                                  <a:pt x="0" y="24"/>
                                </a:lnTo>
                                <a:lnTo>
                                  <a:pt x="0" y="19"/>
                                </a:lnTo>
                                <a:lnTo>
                                  <a:pt x="4" y="19"/>
                                </a:lnTo>
                                <a:lnTo>
                                  <a:pt x="9" y="14"/>
                                </a:lnTo>
                                <a:lnTo>
                                  <a:pt x="9" y="9"/>
                                </a:lnTo>
                                <a:lnTo>
                                  <a:pt x="14" y="4"/>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674"/>
                        <wps:cNvSpPr>
                          <a:spLocks noEditPoints="1"/>
                        </wps:cNvSpPr>
                        <wps:spPr bwMode="auto">
                          <a:xfrm>
                            <a:off x="3340225" y="341598"/>
                            <a:ext cx="15651" cy="43712"/>
                          </a:xfrm>
                          <a:custGeom>
                            <a:avLst/>
                            <a:gdLst>
                              <a:gd name="T0" fmla="*/ 15 w 29"/>
                              <a:gd name="T1" fmla="*/ 0 h 81"/>
                              <a:gd name="T2" fmla="*/ 19 w 29"/>
                              <a:gd name="T3" fmla="*/ 0 h 81"/>
                              <a:gd name="T4" fmla="*/ 19 w 29"/>
                              <a:gd name="T5" fmla="*/ 0 h 81"/>
                              <a:gd name="T6" fmla="*/ 19 w 29"/>
                              <a:gd name="T7" fmla="*/ 5 h 81"/>
                              <a:gd name="T8" fmla="*/ 19 w 29"/>
                              <a:gd name="T9" fmla="*/ 5 h 81"/>
                              <a:gd name="T10" fmla="*/ 19 w 29"/>
                              <a:gd name="T11" fmla="*/ 10 h 81"/>
                              <a:gd name="T12" fmla="*/ 19 w 29"/>
                              <a:gd name="T13" fmla="*/ 10 h 81"/>
                              <a:gd name="T14" fmla="*/ 19 w 29"/>
                              <a:gd name="T15" fmla="*/ 10 h 81"/>
                              <a:gd name="T16" fmla="*/ 15 w 29"/>
                              <a:gd name="T17" fmla="*/ 10 h 81"/>
                              <a:gd name="T18" fmla="*/ 15 w 29"/>
                              <a:gd name="T19" fmla="*/ 10 h 81"/>
                              <a:gd name="T20" fmla="*/ 10 w 29"/>
                              <a:gd name="T21" fmla="*/ 10 h 81"/>
                              <a:gd name="T22" fmla="*/ 10 w 29"/>
                              <a:gd name="T23" fmla="*/ 10 h 81"/>
                              <a:gd name="T24" fmla="*/ 10 w 29"/>
                              <a:gd name="T25" fmla="*/ 5 h 81"/>
                              <a:gd name="T26" fmla="*/ 10 w 29"/>
                              <a:gd name="T27" fmla="*/ 5 h 81"/>
                              <a:gd name="T28" fmla="*/ 10 w 29"/>
                              <a:gd name="T29" fmla="*/ 0 h 81"/>
                              <a:gd name="T30" fmla="*/ 15 w 29"/>
                              <a:gd name="T31" fmla="*/ 0 h 81"/>
                              <a:gd name="T32" fmla="*/ 15 w 29"/>
                              <a:gd name="T33" fmla="*/ 0 h 81"/>
                              <a:gd name="T34" fmla="*/ 19 w 29"/>
                              <a:gd name="T35" fmla="*/ 29 h 81"/>
                              <a:gd name="T36" fmla="*/ 19 w 29"/>
                              <a:gd name="T37" fmla="*/ 72 h 81"/>
                              <a:gd name="T38" fmla="*/ 19 w 29"/>
                              <a:gd name="T39" fmla="*/ 77 h 81"/>
                              <a:gd name="T40" fmla="*/ 19 w 29"/>
                              <a:gd name="T41" fmla="*/ 77 h 81"/>
                              <a:gd name="T42" fmla="*/ 24 w 29"/>
                              <a:gd name="T43" fmla="*/ 77 h 81"/>
                              <a:gd name="T44" fmla="*/ 24 w 29"/>
                              <a:gd name="T45" fmla="*/ 81 h 81"/>
                              <a:gd name="T46" fmla="*/ 24 w 29"/>
                              <a:gd name="T47" fmla="*/ 81 h 81"/>
                              <a:gd name="T48" fmla="*/ 29 w 29"/>
                              <a:gd name="T49" fmla="*/ 81 h 81"/>
                              <a:gd name="T50" fmla="*/ 29 w 29"/>
                              <a:gd name="T51" fmla="*/ 81 h 81"/>
                              <a:gd name="T52" fmla="*/ 0 w 29"/>
                              <a:gd name="T53" fmla="*/ 81 h 81"/>
                              <a:gd name="T54" fmla="*/ 0 w 29"/>
                              <a:gd name="T55" fmla="*/ 81 h 81"/>
                              <a:gd name="T56" fmla="*/ 5 w 29"/>
                              <a:gd name="T57" fmla="*/ 81 h 81"/>
                              <a:gd name="T58" fmla="*/ 10 w 29"/>
                              <a:gd name="T59" fmla="*/ 81 h 81"/>
                              <a:gd name="T60" fmla="*/ 10 w 29"/>
                              <a:gd name="T61" fmla="*/ 77 h 81"/>
                              <a:gd name="T62" fmla="*/ 10 w 29"/>
                              <a:gd name="T63" fmla="*/ 77 h 81"/>
                              <a:gd name="T64" fmla="*/ 10 w 29"/>
                              <a:gd name="T65" fmla="*/ 77 h 81"/>
                              <a:gd name="T66" fmla="*/ 10 w 29"/>
                              <a:gd name="T67" fmla="*/ 72 h 81"/>
                              <a:gd name="T68" fmla="*/ 10 w 29"/>
                              <a:gd name="T69" fmla="*/ 48 h 81"/>
                              <a:gd name="T70" fmla="*/ 10 w 29"/>
                              <a:gd name="T71" fmla="*/ 43 h 81"/>
                              <a:gd name="T72" fmla="*/ 10 w 29"/>
                              <a:gd name="T73" fmla="*/ 38 h 81"/>
                              <a:gd name="T74" fmla="*/ 10 w 29"/>
                              <a:gd name="T75" fmla="*/ 38 h 81"/>
                              <a:gd name="T76" fmla="*/ 10 w 29"/>
                              <a:gd name="T77" fmla="*/ 34 h 81"/>
                              <a:gd name="T78" fmla="*/ 10 w 29"/>
                              <a:gd name="T79" fmla="*/ 34 h 81"/>
                              <a:gd name="T80" fmla="*/ 5 w 29"/>
                              <a:gd name="T81" fmla="*/ 34 h 81"/>
                              <a:gd name="T82" fmla="*/ 5 w 29"/>
                              <a:gd name="T83" fmla="*/ 34 h 81"/>
                              <a:gd name="T84" fmla="*/ 0 w 29"/>
                              <a:gd name="T85" fmla="*/ 34 h 81"/>
                              <a:gd name="T86" fmla="*/ 0 w 29"/>
                              <a:gd name="T87" fmla="*/ 34 h 81"/>
                              <a:gd name="T88" fmla="*/ 19 w 29"/>
                              <a:gd name="T89" fmla="*/ 29 h 81"/>
                              <a:gd name="T90" fmla="*/ 19 w 29"/>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1">
                                <a:moveTo>
                                  <a:pt x="15" y="0"/>
                                </a:moveTo>
                                <a:lnTo>
                                  <a:pt x="19" y="0"/>
                                </a:lnTo>
                                <a:lnTo>
                                  <a:pt x="19" y="5"/>
                                </a:lnTo>
                                <a:lnTo>
                                  <a:pt x="19" y="10"/>
                                </a:lnTo>
                                <a:lnTo>
                                  <a:pt x="15" y="10"/>
                                </a:lnTo>
                                <a:lnTo>
                                  <a:pt x="10" y="10"/>
                                </a:lnTo>
                                <a:lnTo>
                                  <a:pt x="10" y="5"/>
                                </a:lnTo>
                                <a:lnTo>
                                  <a:pt x="10" y="0"/>
                                </a:lnTo>
                                <a:lnTo>
                                  <a:pt x="15" y="0"/>
                                </a:lnTo>
                                <a:close/>
                                <a:moveTo>
                                  <a:pt x="19" y="29"/>
                                </a:moveTo>
                                <a:lnTo>
                                  <a:pt x="19" y="72"/>
                                </a:lnTo>
                                <a:lnTo>
                                  <a:pt x="19" y="77"/>
                                </a:lnTo>
                                <a:lnTo>
                                  <a:pt x="24" y="77"/>
                                </a:lnTo>
                                <a:lnTo>
                                  <a:pt x="24" y="81"/>
                                </a:lnTo>
                                <a:lnTo>
                                  <a:pt x="29" y="81"/>
                                </a:lnTo>
                                <a:lnTo>
                                  <a:pt x="0" y="81"/>
                                </a:lnTo>
                                <a:lnTo>
                                  <a:pt x="5" y="81"/>
                                </a:lnTo>
                                <a:lnTo>
                                  <a:pt x="10" y="81"/>
                                </a:lnTo>
                                <a:lnTo>
                                  <a:pt x="10" y="77"/>
                                </a:lnTo>
                                <a:lnTo>
                                  <a:pt x="10" y="72"/>
                                </a:lnTo>
                                <a:lnTo>
                                  <a:pt x="10" y="48"/>
                                </a:lnTo>
                                <a:lnTo>
                                  <a:pt x="10" y="43"/>
                                </a:lnTo>
                                <a:lnTo>
                                  <a:pt x="10" y="38"/>
                                </a:lnTo>
                                <a:lnTo>
                                  <a:pt x="10" y="34"/>
                                </a:lnTo>
                                <a:lnTo>
                                  <a:pt x="5" y="34"/>
                                </a:lnTo>
                                <a:lnTo>
                                  <a:pt x="0" y="34"/>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675"/>
                        <wps:cNvSpPr>
                          <a:spLocks noEditPoints="1"/>
                        </wps:cNvSpPr>
                        <wps:spPr bwMode="auto">
                          <a:xfrm>
                            <a:off x="3358575" y="357248"/>
                            <a:ext cx="28604" cy="30760"/>
                          </a:xfrm>
                          <a:custGeom>
                            <a:avLst/>
                            <a:gdLst>
                              <a:gd name="T0" fmla="*/ 29 w 53"/>
                              <a:gd name="T1" fmla="*/ 0 h 57"/>
                              <a:gd name="T2" fmla="*/ 38 w 53"/>
                              <a:gd name="T3" fmla="*/ 0 h 57"/>
                              <a:gd name="T4" fmla="*/ 48 w 53"/>
                              <a:gd name="T5" fmla="*/ 9 h 57"/>
                              <a:gd name="T6" fmla="*/ 53 w 53"/>
                              <a:gd name="T7" fmla="*/ 14 h 57"/>
                              <a:gd name="T8" fmla="*/ 53 w 53"/>
                              <a:gd name="T9" fmla="*/ 24 h 57"/>
                              <a:gd name="T10" fmla="*/ 53 w 53"/>
                              <a:gd name="T11" fmla="*/ 33 h 57"/>
                              <a:gd name="T12" fmla="*/ 48 w 53"/>
                              <a:gd name="T13" fmla="*/ 38 h 57"/>
                              <a:gd name="T14" fmla="*/ 48 w 53"/>
                              <a:gd name="T15" fmla="*/ 48 h 57"/>
                              <a:gd name="T16" fmla="*/ 38 w 53"/>
                              <a:gd name="T17" fmla="*/ 52 h 57"/>
                              <a:gd name="T18" fmla="*/ 33 w 53"/>
                              <a:gd name="T19" fmla="*/ 52 h 57"/>
                              <a:gd name="T20" fmla="*/ 29 w 53"/>
                              <a:gd name="T21" fmla="*/ 57 h 57"/>
                              <a:gd name="T22" fmla="*/ 14 w 53"/>
                              <a:gd name="T23" fmla="*/ 52 h 57"/>
                              <a:gd name="T24" fmla="*/ 9 w 53"/>
                              <a:gd name="T25" fmla="*/ 48 h 57"/>
                              <a:gd name="T26" fmla="*/ 5 w 53"/>
                              <a:gd name="T27" fmla="*/ 38 h 57"/>
                              <a:gd name="T28" fmla="*/ 0 w 53"/>
                              <a:gd name="T29" fmla="*/ 28 h 57"/>
                              <a:gd name="T30" fmla="*/ 5 w 53"/>
                              <a:gd name="T31" fmla="*/ 19 h 57"/>
                              <a:gd name="T32" fmla="*/ 5 w 53"/>
                              <a:gd name="T33" fmla="*/ 14 h 57"/>
                              <a:gd name="T34" fmla="*/ 9 w 53"/>
                              <a:gd name="T35" fmla="*/ 5 h 57"/>
                              <a:gd name="T36" fmla="*/ 14 w 53"/>
                              <a:gd name="T37" fmla="*/ 0 h 57"/>
                              <a:gd name="T38" fmla="*/ 19 w 53"/>
                              <a:gd name="T39" fmla="*/ 0 h 57"/>
                              <a:gd name="T40" fmla="*/ 29 w 53"/>
                              <a:gd name="T41" fmla="*/ 0 h 57"/>
                              <a:gd name="T42" fmla="*/ 24 w 53"/>
                              <a:gd name="T43" fmla="*/ 0 h 57"/>
                              <a:gd name="T44" fmla="*/ 24 w 53"/>
                              <a:gd name="T45" fmla="*/ 5 h 57"/>
                              <a:gd name="T46" fmla="*/ 19 w 53"/>
                              <a:gd name="T47" fmla="*/ 5 h 57"/>
                              <a:gd name="T48" fmla="*/ 14 w 53"/>
                              <a:gd name="T49" fmla="*/ 5 h 57"/>
                              <a:gd name="T50" fmla="*/ 14 w 53"/>
                              <a:gd name="T51" fmla="*/ 9 h 57"/>
                              <a:gd name="T52" fmla="*/ 14 w 53"/>
                              <a:gd name="T53" fmla="*/ 14 h 57"/>
                              <a:gd name="T54" fmla="*/ 14 w 53"/>
                              <a:gd name="T55" fmla="*/ 24 h 57"/>
                              <a:gd name="T56" fmla="*/ 14 w 53"/>
                              <a:gd name="T57" fmla="*/ 33 h 57"/>
                              <a:gd name="T58" fmla="*/ 19 w 53"/>
                              <a:gd name="T59" fmla="*/ 43 h 57"/>
                              <a:gd name="T60" fmla="*/ 24 w 53"/>
                              <a:gd name="T61" fmla="*/ 48 h 57"/>
                              <a:gd name="T62" fmla="*/ 29 w 53"/>
                              <a:gd name="T63" fmla="*/ 52 h 57"/>
                              <a:gd name="T64" fmla="*/ 33 w 53"/>
                              <a:gd name="T65" fmla="*/ 48 h 57"/>
                              <a:gd name="T66" fmla="*/ 38 w 53"/>
                              <a:gd name="T67" fmla="*/ 48 h 57"/>
                              <a:gd name="T68" fmla="*/ 43 w 53"/>
                              <a:gd name="T69" fmla="*/ 38 h 57"/>
                              <a:gd name="T70" fmla="*/ 43 w 53"/>
                              <a:gd name="T71" fmla="*/ 28 h 57"/>
                              <a:gd name="T72" fmla="*/ 43 w 53"/>
                              <a:gd name="T73" fmla="*/ 19 h 57"/>
                              <a:gd name="T74" fmla="*/ 38 w 53"/>
                              <a:gd name="T75" fmla="*/ 9 h 57"/>
                              <a:gd name="T76" fmla="*/ 33 w 53"/>
                              <a:gd name="T77" fmla="*/ 5 h 57"/>
                              <a:gd name="T78" fmla="*/ 24 w 53"/>
                              <a:gd name="T7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9" y="0"/>
                                </a:moveTo>
                                <a:lnTo>
                                  <a:pt x="38" y="0"/>
                                </a:lnTo>
                                <a:lnTo>
                                  <a:pt x="48" y="9"/>
                                </a:lnTo>
                                <a:lnTo>
                                  <a:pt x="53" y="14"/>
                                </a:lnTo>
                                <a:lnTo>
                                  <a:pt x="53" y="24"/>
                                </a:lnTo>
                                <a:lnTo>
                                  <a:pt x="53" y="33"/>
                                </a:lnTo>
                                <a:lnTo>
                                  <a:pt x="48" y="38"/>
                                </a:lnTo>
                                <a:lnTo>
                                  <a:pt x="48" y="48"/>
                                </a:lnTo>
                                <a:lnTo>
                                  <a:pt x="38" y="52"/>
                                </a:lnTo>
                                <a:lnTo>
                                  <a:pt x="33" y="52"/>
                                </a:lnTo>
                                <a:lnTo>
                                  <a:pt x="29" y="57"/>
                                </a:lnTo>
                                <a:lnTo>
                                  <a:pt x="14" y="52"/>
                                </a:lnTo>
                                <a:lnTo>
                                  <a:pt x="9" y="48"/>
                                </a:lnTo>
                                <a:lnTo>
                                  <a:pt x="5" y="38"/>
                                </a:lnTo>
                                <a:lnTo>
                                  <a:pt x="0" y="28"/>
                                </a:lnTo>
                                <a:lnTo>
                                  <a:pt x="5" y="19"/>
                                </a:lnTo>
                                <a:lnTo>
                                  <a:pt x="5" y="14"/>
                                </a:lnTo>
                                <a:lnTo>
                                  <a:pt x="9" y="5"/>
                                </a:lnTo>
                                <a:lnTo>
                                  <a:pt x="14" y="0"/>
                                </a:lnTo>
                                <a:lnTo>
                                  <a:pt x="19" y="0"/>
                                </a:lnTo>
                                <a:lnTo>
                                  <a:pt x="29" y="0"/>
                                </a:lnTo>
                                <a:close/>
                                <a:moveTo>
                                  <a:pt x="24" y="0"/>
                                </a:moveTo>
                                <a:lnTo>
                                  <a:pt x="24" y="5"/>
                                </a:lnTo>
                                <a:lnTo>
                                  <a:pt x="19" y="5"/>
                                </a:lnTo>
                                <a:lnTo>
                                  <a:pt x="14" y="5"/>
                                </a:lnTo>
                                <a:lnTo>
                                  <a:pt x="14" y="9"/>
                                </a:lnTo>
                                <a:lnTo>
                                  <a:pt x="14" y="14"/>
                                </a:lnTo>
                                <a:lnTo>
                                  <a:pt x="14" y="24"/>
                                </a:lnTo>
                                <a:lnTo>
                                  <a:pt x="14" y="33"/>
                                </a:lnTo>
                                <a:lnTo>
                                  <a:pt x="19" y="43"/>
                                </a:lnTo>
                                <a:lnTo>
                                  <a:pt x="24" y="48"/>
                                </a:lnTo>
                                <a:lnTo>
                                  <a:pt x="29" y="52"/>
                                </a:lnTo>
                                <a:lnTo>
                                  <a:pt x="33" y="48"/>
                                </a:lnTo>
                                <a:lnTo>
                                  <a:pt x="38" y="48"/>
                                </a:lnTo>
                                <a:lnTo>
                                  <a:pt x="43" y="38"/>
                                </a:lnTo>
                                <a:lnTo>
                                  <a:pt x="43" y="28"/>
                                </a:lnTo>
                                <a:lnTo>
                                  <a:pt x="43" y="19"/>
                                </a:lnTo>
                                <a:lnTo>
                                  <a:pt x="38" y="9"/>
                                </a:lnTo>
                                <a:lnTo>
                                  <a:pt x="33"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676"/>
                        <wps:cNvSpPr>
                          <a:spLocks/>
                        </wps:cNvSpPr>
                        <wps:spPr bwMode="auto">
                          <a:xfrm>
                            <a:off x="3389338" y="357248"/>
                            <a:ext cx="31303" cy="28062"/>
                          </a:xfrm>
                          <a:custGeom>
                            <a:avLst/>
                            <a:gdLst>
                              <a:gd name="T0" fmla="*/ 20 w 58"/>
                              <a:gd name="T1" fmla="*/ 9 h 52"/>
                              <a:gd name="T2" fmla="*/ 29 w 58"/>
                              <a:gd name="T3" fmla="*/ 0 h 52"/>
                              <a:gd name="T4" fmla="*/ 39 w 58"/>
                              <a:gd name="T5" fmla="*/ 0 h 52"/>
                              <a:gd name="T6" fmla="*/ 44 w 58"/>
                              <a:gd name="T7" fmla="*/ 0 h 52"/>
                              <a:gd name="T8" fmla="*/ 44 w 58"/>
                              <a:gd name="T9" fmla="*/ 0 h 52"/>
                              <a:gd name="T10" fmla="*/ 48 w 58"/>
                              <a:gd name="T11" fmla="*/ 5 h 52"/>
                              <a:gd name="T12" fmla="*/ 48 w 58"/>
                              <a:gd name="T13" fmla="*/ 9 h 52"/>
                              <a:gd name="T14" fmla="*/ 53 w 58"/>
                              <a:gd name="T15" fmla="*/ 14 h 52"/>
                              <a:gd name="T16" fmla="*/ 53 w 58"/>
                              <a:gd name="T17" fmla="*/ 19 h 52"/>
                              <a:gd name="T18" fmla="*/ 53 w 58"/>
                              <a:gd name="T19" fmla="*/ 43 h 52"/>
                              <a:gd name="T20" fmla="*/ 53 w 58"/>
                              <a:gd name="T21" fmla="*/ 48 h 52"/>
                              <a:gd name="T22" fmla="*/ 53 w 58"/>
                              <a:gd name="T23" fmla="*/ 48 h 52"/>
                              <a:gd name="T24" fmla="*/ 53 w 58"/>
                              <a:gd name="T25" fmla="*/ 48 h 52"/>
                              <a:gd name="T26" fmla="*/ 53 w 58"/>
                              <a:gd name="T27" fmla="*/ 52 h 52"/>
                              <a:gd name="T28" fmla="*/ 58 w 58"/>
                              <a:gd name="T29" fmla="*/ 52 h 52"/>
                              <a:gd name="T30" fmla="*/ 58 w 58"/>
                              <a:gd name="T31" fmla="*/ 52 h 52"/>
                              <a:gd name="T32" fmla="*/ 58 w 58"/>
                              <a:gd name="T33" fmla="*/ 52 h 52"/>
                              <a:gd name="T34" fmla="*/ 34 w 58"/>
                              <a:gd name="T35" fmla="*/ 52 h 52"/>
                              <a:gd name="T36" fmla="*/ 34 w 58"/>
                              <a:gd name="T37" fmla="*/ 52 h 52"/>
                              <a:gd name="T38" fmla="*/ 34 w 58"/>
                              <a:gd name="T39" fmla="*/ 52 h 52"/>
                              <a:gd name="T40" fmla="*/ 39 w 58"/>
                              <a:gd name="T41" fmla="*/ 52 h 52"/>
                              <a:gd name="T42" fmla="*/ 39 w 58"/>
                              <a:gd name="T43" fmla="*/ 52 h 52"/>
                              <a:gd name="T44" fmla="*/ 39 w 58"/>
                              <a:gd name="T45" fmla="*/ 48 h 52"/>
                              <a:gd name="T46" fmla="*/ 44 w 58"/>
                              <a:gd name="T47" fmla="*/ 48 h 52"/>
                              <a:gd name="T48" fmla="*/ 44 w 58"/>
                              <a:gd name="T49" fmla="*/ 43 h 52"/>
                              <a:gd name="T50" fmla="*/ 44 w 58"/>
                              <a:gd name="T51" fmla="*/ 43 h 52"/>
                              <a:gd name="T52" fmla="*/ 44 w 58"/>
                              <a:gd name="T53" fmla="*/ 19 h 52"/>
                              <a:gd name="T54" fmla="*/ 44 w 58"/>
                              <a:gd name="T55" fmla="*/ 14 h 52"/>
                              <a:gd name="T56" fmla="*/ 39 w 58"/>
                              <a:gd name="T57" fmla="*/ 9 h 52"/>
                              <a:gd name="T58" fmla="*/ 39 w 58"/>
                              <a:gd name="T59" fmla="*/ 5 h 52"/>
                              <a:gd name="T60" fmla="*/ 34 w 58"/>
                              <a:gd name="T61" fmla="*/ 5 h 52"/>
                              <a:gd name="T62" fmla="*/ 24 w 58"/>
                              <a:gd name="T63" fmla="*/ 9 h 52"/>
                              <a:gd name="T64" fmla="*/ 20 w 58"/>
                              <a:gd name="T65" fmla="*/ 14 h 52"/>
                              <a:gd name="T66" fmla="*/ 20 w 58"/>
                              <a:gd name="T67" fmla="*/ 43 h 52"/>
                              <a:gd name="T68" fmla="*/ 20 w 58"/>
                              <a:gd name="T69" fmla="*/ 48 h 52"/>
                              <a:gd name="T70" fmla="*/ 20 w 58"/>
                              <a:gd name="T71" fmla="*/ 48 h 52"/>
                              <a:gd name="T72" fmla="*/ 20 w 58"/>
                              <a:gd name="T73" fmla="*/ 48 h 52"/>
                              <a:gd name="T74" fmla="*/ 24 w 58"/>
                              <a:gd name="T75" fmla="*/ 52 h 52"/>
                              <a:gd name="T76" fmla="*/ 24 w 58"/>
                              <a:gd name="T77" fmla="*/ 52 h 52"/>
                              <a:gd name="T78" fmla="*/ 29 w 58"/>
                              <a:gd name="T79" fmla="*/ 52 h 52"/>
                              <a:gd name="T80" fmla="*/ 29 w 58"/>
                              <a:gd name="T81" fmla="*/ 52 h 52"/>
                              <a:gd name="T82" fmla="*/ 0 w 58"/>
                              <a:gd name="T83" fmla="*/ 52 h 52"/>
                              <a:gd name="T84" fmla="*/ 0 w 58"/>
                              <a:gd name="T85" fmla="*/ 52 h 52"/>
                              <a:gd name="T86" fmla="*/ 5 w 58"/>
                              <a:gd name="T87" fmla="*/ 52 h 52"/>
                              <a:gd name="T88" fmla="*/ 5 w 58"/>
                              <a:gd name="T89" fmla="*/ 52 h 52"/>
                              <a:gd name="T90" fmla="*/ 10 w 58"/>
                              <a:gd name="T91" fmla="*/ 48 h 52"/>
                              <a:gd name="T92" fmla="*/ 10 w 58"/>
                              <a:gd name="T93" fmla="*/ 48 h 52"/>
                              <a:gd name="T94" fmla="*/ 10 w 58"/>
                              <a:gd name="T95" fmla="*/ 43 h 52"/>
                              <a:gd name="T96" fmla="*/ 10 w 58"/>
                              <a:gd name="T97" fmla="*/ 24 h 52"/>
                              <a:gd name="T98" fmla="*/ 10 w 58"/>
                              <a:gd name="T99" fmla="*/ 14 h 52"/>
                              <a:gd name="T100" fmla="*/ 10 w 58"/>
                              <a:gd name="T101" fmla="*/ 9 h 52"/>
                              <a:gd name="T102" fmla="*/ 10 w 58"/>
                              <a:gd name="T103" fmla="*/ 9 h 52"/>
                              <a:gd name="T104" fmla="*/ 10 w 58"/>
                              <a:gd name="T105" fmla="*/ 5 h 52"/>
                              <a:gd name="T106" fmla="*/ 5 w 58"/>
                              <a:gd name="T107" fmla="*/ 5 h 52"/>
                              <a:gd name="T108" fmla="*/ 5 w 58"/>
                              <a:gd name="T109" fmla="*/ 5 h 52"/>
                              <a:gd name="T110" fmla="*/ 5 w 58"/>
                              <a:gd name="T111" fmla="*/ 5 h 52"/>
                              <a:gd name="T112" fmla="*/ 0 w 58"/>
                              <a:gd name="T113" fmla="*/ 5 h 52"/>
                              <a:gd name="T114" fmla="*/ 0 w 58"/>
                              <a:gd name="T115" fmla="*/ 5 h 52"/>
                              <a:gd name="T116" fmla="*/ 20 w 58"/>
                              <a:gd name="T117" fmla="*/ 0 h 52"/>
                              <a:gd name="T118" fmla="*/ 20 w 58"/>
                              <a:gd name="T119" fmla="*/ 0 h 52"/>
                              <a:gd name="T120" fmla="*/ 20 w 58"/>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2">
                                <a:moveTo>
                                  <a:pt x="20" y="9"/>
                                </a:moveTo>
                                <a:lnTo>
                                  <a:pt x="29" y="0"/>
                                </a:lnTo>
                                <a:lnTo>
                                  <a:pt x="39" y="0"/>
                                </a:lnTo>
                                <a:lnTo>
                                  <a:pt x="44" y="0"/>
                                </a:lnTo>
                                <a:lnTo>
                                  <a:pt x="48" y="5"/>
                                </a:lnTo>
                                <a:lnTo>
                                  <a:pt x="48" y="9"/>
                                </a:lnTo>
                                <a:lnTo>
                                  <a:pt x="53" y="14"/>
                                </a:lnTo>
                                <a:lnTo>
                                  <a:pt x="53" y="19"/>
                                </a:lnTo>
                                <a:lnTo>
                                  <a:pt x="53" y="43"/>
                                </a:lnTo>
                                <a:lnTo>
                                  <a:pt x="53" y="48"/>
                                </a:lnTo>
                                <a:lnTo>
                                  <a:pt x="53" y="52"/>
                                </a:lnTo>
                                <a:lnTo>
                                  <a:pt x="58" y="52"/>
                                </a:lnTo>
                                <a:lnTo>
                                  <a:pt x="34" y="52"/>
                                </a:lnTo>
                                <a:lnTo>
                                  <a:pt x="39" y="52"/>
                                </a:lnTo>
                                <a:lnTo>
                                  <a:pt x="39" y="48"/>
                                </a:lnTo>
                                <a:lnTo>
                                  <a:pt x="44" y="48"/>
                                </a:lnTo>
                                <a:lnTo>
                                  <a:pt x="44" y="43"/>
                                </a:lnTo>
                                <a:lnTo>
                                  <a:pt x="44" y="19"/>
                                </a:lnTo>
                                <a:lnTo>
                                  <a:pt x="44" y="14"/>
                                </a:lnTo>
                                <a:lnTo>
                                  <a:pt x="39" y="9"/>
                                </a:lnTo>
                                <a:lnTo>
                                  <a:pt x="39" y="5"/>
                                </a:lnTo>
                                <a:lnTo>
                                  <a:pt x="34" y="5"/>
                                </a:lnTo>
                                <a:lnTo>
                                  <a:pt x="24" y="9"/>
                                </a:lnTo>
                                <a:lnTo>
                                  <a:pt x="20" y="14"/>
                                </a:lnTo>
                                <a:lnTo>
                                  <a:pt x="20" y="43"/>
                                </a:lnTo>
                                <a:lnTo>
                                  <a:pt x="20" y="48"/>
                                </a:lnTo>
                                <a:lnTo>
                                  <a:pt x="24" y="52"/>
                                </a:lnTo>
                                <a:lnTo>
                                  <a:pt x="29" y="52"/>
                                </a:lnTo>
                                <a:lnTo>
                                  <a:pt x="0" y="52"/>
                                </a:lnTo>
                                <a:lnTo>
                                  <a:pt x="5" y="52"/>
                                </a:lnTo>
                                <a:lnTo>
                                  <a:pt x="10" y="48"/>
                                </a:lnTo>
                                <a:lnTo>
                                  <a:pt x="10" y="43"/>
                                </a:lnTo>
                                <a:lnTo>
                                  <a:pt x="10" y="24"/>
                                </a:lnTo>
                                <a:lnTo>
                                  <a:pt x="10" y="14"/>
                                </a:lnTo>
                                <a:lnTo>
                                  <a:pt x="10" y="9"/>
                                </a:lnTo>
                                <a:lnTo>
                                  <a:pt x="10" y="5"/>
                                </a:lnTo>
                                <a:lnTo>
                                  <a:pt x="5" y="5"/>
                                </a:lnTo>
                                <a:lnTo>
                                  <a:pt x="0" y="5"/>
                                </a:lnTo>
                                <a:lnTo>
                                  <a:pt x="20" y="0"/>
                                </a:lnTo>
                                <a:lnTo>
                                  <a:pt x="2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677"/>
                        <wps:cNvSpPr>
                          <a:spLocks noEditPoints="1"/>
                        </wps:cNvSpPr>
                        <wps:spPr bwMode="auto">
                          <a:xfrm>
                            <a:off x="3438991" y="341598"/>
                            <a:ext cx="15112" cy="43712"/>
                          </a:xfrm>
                          <a:custGeom>
                            <a:avLst/>
                            <a:gdLst>
                              <a:gd name="T0" fmla="*/ 14 w 28"/>
                              <a:gd name="T1" fmla="*/ 0 h 81"/>
                              <a:gd name="T2" fmla="*/ 19 w 28"/>
                              <a:gd name="T3" fmla="*/ 0 h 81"/>
                              <a:gd name="T4" fmla="*/ 19 w 28"/>
                              <a:gd name="T5" fmla="*/ 0 h 81"/>
                              <a:gd name="T6" fmla="*/ 24 w 28"/>
                              <a:gd name="T7" fmla="*/ 5 h 81"/>
                              <a:gd name="T8" fmla="*/ 24 w 28"/>
                              <a:gd name="T9" fmla="*/ 5 h 81"/>
                              <a:gd name="T10" fmla="*/ 24 w 28"/>
                              <a:gd name="T11" fmla="*/ 10 h 81"/>
                              <a:gd name="T12" fmla="*/ 19 w 28"/>
                              <a:gd name="T13" fmla="*/ 10 h 81"/>
                              <a:gd name="T14" fmla="*/ 19 w 28"/>
                              <a:gd name="T15" fmla="*/ 10 h 81"/>
                              <a:gd name="T16" fmla="*/ 14 w 28"/>
                              <a:gd name="T17" fmla="*/ 10 h 81"/>
                              <a:gd name="T18" fmla="*/ 14 w 28"/>
                              <a:gd name="T19" fmla="*/ 10 h 81"/>
                              <a:gd name="T20" fmla="*/ 14 w 28"/>
                              <a:gd name="T21" fmla="*/ 10 h 81"/>
                              <a:gd name="T22" fmla="*/ 9 w 28"/>
                              <a:gd name="T23" fmla="*/ 10 h 81"/>
                              <a:gd name="T24" fmla="*/ 9 w 28"/>
                              <a:gd name="T25" fmla="*/ 5 h 81"/>
                              <a:gd name="T26" fmla="*/ 9 w 28"/>
                              <a:gd name="T27" fmla="*/ 5 h 81"/>
                              <a:gd name="T28" fmla="*/ 14 w 28"/>
                              <a:gd name="T29" fmla="*/ 0 h 81"/>
                              <a:gd name="T30" fmla="*/ 14 w 28"/>
                              <a:gd name="T31" fmla="*/ 0 h 81"/>
                              <a:gd name="T32" fmla="*/ 14 w 28"/>
                              <a:gd name="T33" fmla="*/ 0 h 81"/>
                              <a:gd name="T34" fmla="*/ 19 w 28"/>
                              <a:gd name="T35" fmla="*/ 29 h 81"/>
                              <a:gd name="T36" fmla="*/ 19 w 28"/>
                              <a:gd name="T37" fmla="*/ 72 h 81"/>
                              <a:gd name="T38" fmla="*/ 19 w 28"/>
                              <a:gd name="T39" fmla="*/ 77 h 81"/>
                              <a:gd name="T40" fmla="*/ 24 w 28"/>
                              <a:gd name="T41" fmla="*/ 77 h 81"/>
                              <a:gd name="T42" fmla="*/ 24 w 28"/>
                              <a:gd name="T43" fmla="*/ 77 h 81"/>
                              <a:gd name="T44" fmla="*/ 24 w 28"/>
                              <a:gd name="T45" fmla="*/ 81 h 81"/>
                              <a:gd name="T46" fmla="*/ 24 w 28"/>
                              <a:gd name="T47" fmla="*/ 81 h 81"/>
                              <a:gd name="T48" fmla="*/ 28 w 28"/>
                              <a:gd name="T49" fmla="*/ 81 h 81"/>
                              <a:gd name="T50" fmla="*/ 28 w 28"/>
                              <a:gd name="T51" fmla="*/ 81 h 81"/>
                              <a:gd name="T52" fmla="*/ 4 w 28"/>
                              <a:gd name="T53" fmla="*/ 81 h 81"/>
                              <a:gd name="T54" fmla="*/ 4 w 28"/>
                              <a:gd name="T55" fmla="*/ 81 h 81"/>
                              <a:gd name="T56" fmla="*/ 4 w 28"/>
                              <a:gd name="T57" fmla="*/ 81 h 81"/>
                              <a:gd name="T58" fmla="*/ 9 w 28"/>
                              <a:gd name="T59" fmla="*/ 81 h 81"/>
                              <a:gd name="T60" fmla="*/ 9 w 28"/>
                              <a:gd name="T61" fmla="*/ 77 h 81"/>
                              <a:gd name="T62" fmla="*/ 9 w 28"/>
                              <a:gd name="T63" fmla="*/ 77 h 81"/>
                              <a:gd name="T64" fmla="*/ 9 w 28"/>
                              <a:gd name="T65" fmla="*/ 77 h 81"/>
                              <a:gd name="T66" fmla="*/ 9 w 28"/>
                              <a:gd name="T67" fmla="*/ 72 h 81"/>
                              <a:gd name="T68" fmla="*/ 9 w 28"/>
                              <a:gd name="T69" fmla="*/ 48 h 81"/>
                              <a:gd name="T70" fmla="*/ 9 w 28"/>
                              <a:gd name="T71" fmla="*/ 43 h 81"/>
                              <a:gd name="T72" fmla="*/ 9 w 28"/>
                              <a:gd name="T73" fmla="*/ 38 h 81"/>
                              <a:gd name="T74" fmla="*/ 9 w 28"/>
                              <a:gd name="T75" fmla="*/ 38 h 81"/>
                              <a:gd name="T76" fmla="*/ 9 w 28"/>
                              <a:gd name="T77" fmla="*/ 34 h 81"/>
                              <a:gd name="T78" fmla="*/ 9 w 28"/>
                              <a:gd name="T79" fmla="*/ 34 h 81"/>
                              <a:gd name="T80" fmla="*/ 4 w 28"/>
                              <a:gd name="T81" fmla="*/ 34 h 81"/>
                              <a:gd name="T82" fmla="*/ 4 w 28"/>
                              <a:gd name="T83" fmla="*/ 34 h 81"/>
                              <a:gd name="T84" fmla="*/ 4 w 28"/>
                              <a:gd name="T85" fmla="*/ 34 h 81"/>
                              <a:gd name="T86" fmla="*/ 0 w 28"/>
                              <a:gd name="T87" fmla="*/ 34 h 81"/>
                              <a:gd name="T88" fmla="*/ 19 w 28"/>
                              <a:gd name="T89" fmla="*/ 29 h 81"/>
                              <a:gd name="T90" fmla="*/ 19 w 28"/>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 h="81">
                                <a:moveTo>
                                  <a:pt x="14" y="0"/>
                                </a:moveTo>
                                <a:lnTo>
                                  <a:pt x="19" y="0"/>
                                </a:lnTo>
                                <a:lnTo>
                                  <a:pt x="24" y="5"/>
                                </a:lnTo>
                                <a:lnTo>
                                  <a:pt x="24" y="10"/>
                                </a:lnTo>
                                <a:lnTo>
                                  <a:pt x="19" y="10"/>
                                </a:lnTo>
                                <a:lnTo>
                                  <a:pt x="14" y="10"/>
                                </a:lnTo>
                                <a:lnTo>
                                  <a:pt x="9" y="10"/>
                                </a:lnTo>
                                <a:lnTo>
                                  <a:pt x="9" y="5"/>
                                </a:lnTo>
                                <a:lnTo>
                                  <a:pt x="14" y="0"/>
                                </a:lnTo>
                                <a:close/>
                                <a:moveTo>
                                  <a:pt x="19" y="29"/>
                                </a:moveTo>
                                <a:lnTo>
                                  <a:pt x="19" y="72"/>
                                </a:lnTo>
                                <a:lnTo>
                                  <a:pt x="19" y="77"/>
                                </a:lnTo>
                                <a:lnTo>
                                  <a:pt x="24" y="77"/>
                                </a:lnTo>
                                <a:lnTo>
                                  <a:pt x="24" y="81"/>
                                </a:lnTo>
                                <a:lnTo>
                                  <a:pt x="28" y="81"/>
                                </a:lnTo>
                                <a:lnTo>
                                  <a:pt x="4" y="81"/>
                                </a:lnTo>
                                <a:lnTo>
                                  <a:pt x="9" y="81"/>
                                </a:lnTo>
                                <a:lnTo>
                                  <a:pt x="9" y="77"/>
                                </a:lnTo>
                                <a:lnTo>
                                  <a:pt x="9" y="72"/>
                                </a:lnTo>
                                <a:lnTo>
                                  <a:pt x="9" y="48"/>
                                </a:lnTo>
                                <a:lnTo>
                                  <a:pt x="9" y="43"/>
                                </a:lnTo>
                                <a:lnTo>
                                  <a:pt x="9" y="38"/>
                                </a:lnTo>
                                <a:lnTo>
                                  <a:pt x="9" y="34"/>
                                </a:lnTo>
                                <a:lnTo>
                                  <a:pt x="4" y="34"/>
                                </a:lnTo>
                                <a:lnTo>
                                  <a:pt x="0" y="34"/>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678"/>
                        <wps:cNvSpPr>
                          <a:spLocks/>
                        </wps:cNvSpPr>
                        <wps:spPr bwMode="auto">
                          <a:xfrm>
                            <a:off x="3456801" y="357248"/>
                            <a:ext cx="31303" cy="28062"/>
                          </a:xfrm>
                          <a:custGeom>
                            <a:avLst/>
                            <a:gdLst>
                              <a:gd name="T0" fmla="*/ 19 w 58"/>
                              <a:gd name="T1" fmla="*/ 9 h 52"/>
                              <a:gd name="T2" fmla="*/ 29 w 58"/>
                              <a:gd name="T3" fmla="*/ 0 h 52"/>
                              <a:gd name="T4" fmla="*/ 38 w 58"/>
                              <a:gd name="T5" fmla="*/ 0 h 52"/>
                              <a:gd name="T6" fmla="*/ 38 w 58"/>
                              <a:gd name="T7" fmla="*/ 0 h 52"/>
                              <a:gd name="T8" fmla="*/ 43 w 58"/>
                              <a:gd name="T9" fmla="*/ 0 h 52"/>
                              <a:gd name="T10" fmla="*/ 48 w 58"/>
                              <a:gd name="T11" fmla="*/ 5 h 52"/>
                              <a:gd name="T12" fmla="*/ 48 w 58"/>
                              <a:gd name="T13" fmla="*/ 9 h 52"/>
                              <a:gd name="T14" fmla="*/ 48 w 58"/>
                              <a:gd name="T15" fmla="*/ 14 h 52"/>
                              <a:gd name="T16" fmla="*/ 48 w 58"/>
                              <a:gd name="T17" fmla="*/ 19 h 52"/>
                              <a:gd name="T18" fmla="*/ 48 w 58"/>
                              <a:gd name="T19" fmla="*/ 43 h 52"/>
                              <a:gd name="T20" fmla="*/ 48 w 58"/>
                              <a:gd name="T21" fmla="*/ 48 h 52"/>
                              <a:gd name="T22" fmla="*/ 53 w 58"/>
                              <a:gd name="T23" fmla="*/ 48 h 52"/>
                              <a:gd name="T24" fmla="*/ 53 w 58"/>
                              <a:gd name="T25" fmla="*/ 48 h 52"/>
                              <a:gd name="T26" fmla="*/ 53 w 58"/>
                              <a:gd name="T27" fmla="*/ 52 h 52"/>
                              <a:gd name="T28" fmla="*/ 53 w 58"/>
                              <a:gd name="T29" fmla="*/ 52 h 52"/>
                              <a:gd name="T30" fmla="*/ 58 w 58"/>
                              <a:gd name="T31" fmla="*/ 52 h 52"/>
                              <a:gd name="T32" fmla="*/ 58 w 58"/>
                              <a:gd name="T33" fmla="*/ 52 h 52"/>
                              <a:gd name="T34" fmla="*/ 34 w 58"/>
                              <a:gd name="T35" fmla="*/ 52 h 52"/>
                              <a:gd name="T36" fmla="*/ 34 w 58"/>
                              <a:gd name="T37" fmla="*/ 52 h 52"/>
                              <a:gd name="T38" fmla="*/ 34 w 58"/>
                              <a:gd name="T39" fmla="*/ 52 h 52"/>
                              <a:gd name="T40" fmla="*/ 34 w 58"/>
                              <a:gd name="T41" fmla="*/ 52 h 52"/>
                              <a:gd name="T42" fmla="*/ 38 w 58"/>
                              <a:gd name="T43" fmla="*/ 52 h 52"/>
                              <a:gd name="T44" fmla="*/ 38 w 58"/>
                              <a:gd name="T45" fmla="*/ 48 h 52"/>
                              <a:gd name="T46" fmla="*/ 38 w 58"/>
                              <a:gd name="T47" fmla="*/ 48 h 52"/>
                              <a:gd name="T48" fmla="*/ 38 w 58"/>
                              <a:gd name="T49" fmla="*/ 43 h 52"/>
                              <a:gd name="T50" fmla="*/ 38 w 58"/>
                              <a:gd name="T51" fmla="*/ 43 h 52"/>
                              <a:gd name="T52" fmla="*/ 38 w 58"/>
                              <a:gd name="T53" fmla="*/ 19 h 52"/>
                              <a:gd name="T54" fmla="*/ 38 w 58"/>
                              <a:gd name="T55" fmla="*/ 14 h 52"/>
                              <a:gd name="T56" fmla="*/ 38 w 58"/>
                              <a:gd name="T57" fmla="*/ 9 h 52"/>
                              <a:gd name="T58" fmla="*/ 34 w 58"/>
                              <a:gd name="T59" fmla="*/ 5 h 52"/>
                              <a:gd name="T60" fmla="*/ 34 w 58"/>
                              <a:gd name="T61" fmla="*/ 5 h 52"/>
                              <a:gd name="T62" fmla="*/ 24 w 58"/>
                              <a:gd name="T63" fmla="*/ 9 h 52"/>
                              <a:gd name="T64" fmla="*/ 19 w 58"/>
                              <a:gd name="T65" fmla="*/ 14 h 52"/>
                              <a:gd name="T66" fmla="*/ 19 w 58"/>
                              <a:gd name="T67" fmla="*/ 43 h 52"/>
                              <a:gd name="T68" fmla="*/ 19 w 58"/>
                              <a:gd name="T69" fmla="*/ 48 h 52"/>
                              <a:gd name="T70" fmla="*/ 19 w 58"/>
                              <a:gd name="T71" fmla="*/ 48 h 52"/>
                              <a:gd name="T72" fmla="*/ 19 w 58"/>
                              <a:gd name="T73" fmla="*/ 48 h 52"/>
                              <a:gd name="T74" fmla="*/ 19 w 58"/>
                              <a:gd name="T75" fmla="*/ 52 h 52"/>
                              <a:gd name="T76" fmla="*/ 24 w 58"/>
                              <a:gd name="T77" fmla="*/ 52 h 52"/>
                              <a:gd name="T78" fmla="*/ 29 w 58"/>
                              <a:gd name="T79" fmla="*/ 52 h 52"/>
                              <a:gd name="T80" fmla="*/ 29 w 58"/>
                              <a:gd name="T81" fmla="*/ 52 h 52"/>
                              <a:gd name="T82" fmla="*/ 0 w 58"/>
                              <a:gd name="T83" fmla="*/ 52 h 52"/>
                              <a:gd name="T84" fmla="*/ 0 w 58"/>
                              <a:gd name="T85" fmla="*/ 52 h 52"/>
                              <a:gd name="T86" fmla="*/ 0 w 58"/>
                              <a:gd name="T87" fmla="*/ 52 h 52"/>
                              <a:gd name="T88" fmla="*/ 5 w 58"/>
                              <a:gd name="T89" fmla="*/ 52 h 52"/>
                              <a:gd name="T90" fmla="*/ 5 w 58"/>
                              <a:gd name="T91" fmla="*/ 48 h 52"/>
                              <a:gd name="T92" fmla="*/ 10 w 58"/>
                              <a:gd name="T93" fmla="*/ 48 h 52"/>
                              <a:gd name="T94" fmla="*/ 10 w 58"/>
                              <a:gd name="T95" fmla="*/ 43 h 52"/>
                              <a:gd name="T96" fmla="*/ 10 w 58"/>
                              <a:gd name="T97" fmla="*/ 24 h 52"/>
                              <a:gd name="T98" fmla="*/ 10 w 58"/>
                              <a:gd name="T99" fmla="*/ 14 h 52"/>
                              <a:gd name="T100" fmla="*/ 10 w 58"/>
                              <a:gd name="T101" fmla="*/ 9 h 52"/>
                              <a:gd name="T102" fmla="*/ 10 w 58"/>
                              <a:gd name="T103" fmla="*/ 9 h 52"/>
                              <a:gd name="T104" fmla="*/ 5 w 58"/>
                              <a:gd name="T105" fmla="*/ 5 h 52"/>
                              <a:gd name="T106" fmla="*/ 5 w 58"/>
                              <a:gd name="T107" fmla="*/ 5 h 52"/>
                              <a:gd name="T108" fmla="*/ 5 w 58"/>
                              <a:gd name="T109" fmla="*/ 5 h 52"/>
                              <a:gd name="T110" fmla="*/ 0 w 58"/>
                              <a:gd name="T111" fmla="*/ 5 h 52"/>
                              <a:gd name="T112" fmla="*/ 0 w 58"/>
                              <a:gd name="T113" fmla="*/ 5 h 52"/>
                              <a:gd name="T114" fmla="*/ 0 w 58"/>
                              <a:gd name="T115" fmla="*/ 5 h 52"/>
                              <a:gd name="T116" fmla="*/ 14 w 58"/>
                              <a:gd name="T117" fmla="*/ 0 h 52"/>
                              <a:gd name="T118" fmla="*/ 19 w 58"/>
                              <a:gd name="T119" fmla="*/ 0 h 52"/>
                              <a:gd name="T120" fmla="*/ 19 w 58"/>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2">
                                <a:moveTo>
                                  <a:pt x="19" y="9"/>
                                </a:moveTo>
                                <a:lnTo>
                                  <a:pt x="29" y="0"/>
                                </a:lnTo>
                                <a:lnTo>
                                  <a:pt x="38" y="0"/>
                                </a:lnTo>
                                <a:lnTo>
                                  <a:pt x="43" y="0"/>
                                </a:lnTo>
                                <a:lnTo>
                                  <a:pt x="48" y="5"/>
                                </a:lnTo>
                                <a:lnTo>
                                  <a:pt x="48" y="9"/>
                                </a:lnTo>
                                <a:lnTo>
                                  <a:pt x="48" y="14"/>
                                </a:lnTo>
                                <a:lnTo>
                                  <a:pt x="48" y="19"/>
                                </a:lnTo>
                                <a:lnTo>
                                  <a:pt x="48" y="43"/>
                                </a:lnTo>
                                <a:lnTo>
                                  <a:pt x="48" y="48"/>
                                </a:lnTo>
                                <a:lnTo>
                                  <a:pt x="53" y="48"/>
                                </a:lnTo>
                                <a:lnTo>
                                  <a:pt x="53" y="52"/>
                                </a:lnTo>
                                <a:lnTo>
                                  <a:pt x="58" y="52"/>
                                </a:lnTo>
                                <a:lnTo>
                                  <a:pt x="34" y="52"/>
                                </a:lnTo>
                                <a:lnTo>
                                  <a:pt x="38" y="52"/>
                                </a:lnTo>
                                <a:lnTo>
                                  <a:pt x="38" y="48"/>
                                </a:lnTo>
                                <a:lnTo>
                                  <a:pt x="38" y="43"/>
                                </a:lnTo>
                                <a:lnTo>
                                  <a:pt x="38" y="19"/>
                                </a:lnTo>
                                <a:lnTo>
                                  <a:pt x="38" y="14"/>
                                </a:lnTo>
                                <a:lnTo>
                                  <a:pt x="38" y="9"/>
                                </a:lnTo>
                                <a:lnTo>
                                  <a:pt x="34" y="5"/>
                                </a:lnTo>
                                <a:lnTo>
                                  <a:pt x="24" y="9"/>
                                </a:lnTo>
                                <a:lnTo>
                                  <a:pt x="19" y="14"/>
                                </a:lnTo>
                                <a:lnTo>
                                  <a:pt x="19" y="43"/>
                                </a:lnTo>
                                <a:lnTo>
                                  <a:pt x="19" y="48"/>
                                </a:lnTo>
                                <a:lnTo>
                                  <a:pt x="19" y="52"/>
                                </a:lnTo>
                                <a:lnTo>
                                  <a:pt x="24" y="52"/>
                                </a:lnTo>
                                <a:lnTo>
                                  <a:pt x="29" y="52"/>
                                </a:lnTo>
                                <a:lnTo>
                                  <a:pt x="0" y="52"/>
                                </a:lnTo>
                                <a:lnTo>
                                  <a:pt x="5" y="52"/>
                                </a:lnTo>
                                <a:lnTo>
                                  <a:pt x="5" y="48"/>
                                </a:lnTo>
                                <a:lnTo>
                                  <a:pt x="10" y="48"/>
                                </a:lnTo>
                                <a:lnTo>
                                  <a:pt x="10" y="43"/>
                                </a:lnTo>
                                <a:lnTo>
                                  <a:pt x="10" y="24"/>
                                </a:lnTo>
                                <a:lnTo>
                                  <a:pt x="10" y="14"/>
                                </a:lnTo>
                                <a:lnTo>
                                  <a:pt x="10" y="9"/>
                                </a:lnTo>
                                <a:lnTo>
                                  <a:pt x="5" y="5"/>
                                </a:lnTo>
                                <a:lnTo>
                                  <a:pt x="0" y="5"/>
                                </a:lnTo>
                                <a:lnTo>
                                  <a:pt x="14" y="0"/>
                                </a:lnTo>
                                <a:lnTo>
                                  <a:pt x="19" y="0"/>
                                </a:lnTo>
                                <a:lnTo>
                                  <a:pt x="19"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679"/>
                        <wps:cNvSpPr>
                          <a:spLocks noEditPoints="1"/>
                        </wps:cNvSpPr>
                        <wps:spPr bwMode="auto">
                          <a:xfrm>
                            <a:off x="3490263" y="341598"/>
                            <a:ext cx="31303" cy="46410"/>
                          </a:xfrm>
                          <a:custGeom>
                            <a:avLst/>
                            <a:gdLst>
                              <a:gd name="T0" fmla="*/ 39 w 58"/>
                              <a:gd name="T1" fmla="*/ 77 h 86"/>
                              <a:gd name="T2" fmla="*/ 34 w 58"/>
                              <a:gd name="T3" fmla="*/ 81 h 86"/>
                              <a:gd name="T4" fmla="*/ 29 w 58"/>
                              <a:gd name="T5" fmla="*/ 81 h 86"/>
                              <a:gd name="T6" fmla="*/ 24 w 58"/>
                              <a:gd name="T7" fmla="*/ 81 h 86"/>
                              <a:gd name="T8" fmla="*/ 24 w 58"/>
                              <a:gd name="T9" fmla="*/ 86 h 86"/>
                              <a:gd name="T10" fmla="*/ 15 w 58"/>
                              <a:gd name="T11" fmla="*/ 81 h 86"/>
                              <a:gd name="T12" fmla="*/ 5 w 58"/>
                              <a:gd name="T13" fmla="*/ 77 h 86"/>
                              <a:gd name="T14" fmla="*/ 0 w 58"/>
                              <a:gd name="T15" fmla="*/ 67 h 86"/>
                              <a:gd name="T16" fmla="*/ 0 w 58"/>
                              <a:gd name="T17" fmla="*/ 57 h 86"/>
                              <a:gd name="T18" fmla="*/ 0 w 58"/>
                              <a:gd name="T19" fmla="*/ 48 h 86"/>
                              <a:gd name="T20" fmla="*/ 10 w 58"/>
                              <a:gd name="T21" fmla="*/ 38 h 86"/>
                              <a:gd name="T22" fmla="*/ 15 w 58"/>
                              <a:gd name="T23" fmla="*/ 29 h 86"/>
                              <a:gd name="T24" fmla="*/ 24 w 58"/>
                              <a:gd name="T25" fmla="*/ 29 h 86"/>
                              <a:gd name="T26" fmla="*/ 34 w 58"/>
                              <a:gd name="T27" fmla="*/ 29 h 86"/>
                              <a:gd name="T28" fmla="*/ 39 w 58"/>
                              <a:gd name="T29" fmla="*/ 34 h 86"/>
                              <a:gd name="T30" fmla="*/ 39 w 58"/>
                              <a:gd name="T31" fmla="*/ 24 h 86"/>
                              <a:gd name="T32" fmla="*/ 39 w 58"/>
                              <a:gd name="T33" fmla="*/ 14 h 86"/>
                              <a:gd name="T34" fmla="*/ 39 w 58"/>
                              <a:gd name="T35" fmla="*/ 10 h 86"/>
                              <a:gd name="T36" fmla="*/ 39 w 58"/>
                              <a:gd name="T37" fmla="*/ 10 h 86"/>
                              <a:gd name="T38" fmla="*/ 39 w 58"/>
                              <a:gd name="T39" fmla="*/ 10 h 86"/>
                              <a:gd name="T40" fmla="*/ 34 w 58"/>
                              <a:gd name="T41" fmla="*/ 5 h 86"/>
                              <a:gd name="T42" fmla="*/ 34 w 58"/>
                              <a:gd name="T43" fmla="*/ 5 h 86"/>
                              <a:gd name="T44" fmla="*/ 34 w 58"/>
                              <a:gd name="T45" fmla="*/ 5 h 86"/>
                              <a:gd name="T46" fmla="*/ 29 w 58"/>
                              <a:gd name="T47" fmla="*/ 10 h 86"/>
                              <a:gd name="T48" fmla="*/ 29 w 58"/>
                              <a:gd name="T49" fmla="*/ 5 h 86"/>
                              <a:gd name="T50" fmla="*/ 44 w 58"/>
                              <a:gd name="T51" fmla="*/ 0 h 86"/>
                              <a:gd name="T52" fmla="*/ 48 w 58"/>
                              <a:gd name="T53" fmla="*/ 0 h 86"/>
                              <a:gd name="T54" fmla="*/ 48 w 58"/>
                              <a:gd name="T55" fmla="*/ 62 h 86"/>
                              <a:gd name="T56" fmla="*/ 48 w 58"/>
                              <a:gd name="T57" fmla="*/ 67 h 86"/>
                              <a:gd name="T58" fmla="*/ 48 w 58"/>
                              <a:gd name="T59" fmla="*/ 72 h 86"/>
                              <a:gd name="T60" fmla="*/ 48 w 58"/>
                              <a:gd name="T61" fmla="*/ 77 h 86"/>
                              <a:gd name="T62" fmla="*/ 48 w 58"/>
                              <a:gd name="T63" fmla="*/ 77 h 86"/>
                              <a:gd name="T64" fmla="*/ 53 w 58"/>
                              <a:gd name="T65" fmla="*/ 77 h 86"/>
                              <a:gd name="T66" fmla="*/ 53 w 58"/>
                              <a:gd name="T67" fmla="*/ 77 h 86"/>
                              <a:gd name="T68" fmla="*/ 53 w 58"/>
                              <a:gd name="T69" fmla="*/ 77 h 86"/>
                              <a:gd name="T70" fmla="*/ 58 w 58"/>
                              <a:gd name="T71" fmla="*/ 77 h 86"/>
                              <a:gd name="T72" fmla="*/ 58 w 58"/>
                              <a:gd name="T73" fmla="*/ 77 h 86"/>
                              <a:gd name="T74" fmla="*/ 39 w 58"/>
                              <a:gd name="T75" fmla="*/ 86 h 86"/>
                              <a:gd name="T76" fmla="*/ 39 w 58"/>
                              <a:gd name="T77" fmla="*/ 86 h 86"/>
                              <a:gd name="T78" fmla="*/ 39 w 58"/>
                              <a:gd name="T79" fmla="*/ 77 h 86"/>
                              <a:gd name="T80" fmla="*/ 39 w 58"/>
                              <a:gd name="T81" fmla="*/ 72 h 86"/>
                              <a:gd name="T82" fmla="*/ 39 w 58"/>
                              <a:gd name="T83" fmla="*/ 43 h 86"/>
                              <a:gd name="T84" fmla="*/ 39 w 58"/>
                              <a:gd name="T85" fmla="*/ 43 h 86"/>
                              <a:gd name="T86" fmla="*/ 34 w 58"/>
                              <a:gd name="T87" fmla="*/ 38 h 86"/>
                              <a:gd name="T88" fmla="*/ 34 w 58"/>
                              <a:gd name="T89" fmla="*/ 34 h 86"/>
                              <a:gd name="T90" fmla="*/ 34 w 58"/>
                              <a:gd name="T91" fmla="*/ 34 h 86"/>
                              <a:gd name="T92" fmla="*/ 29 w 58"/>
                              <a:gd name="T93" fmla="*/ 29 h 86"/>
                              <a:gd name="T94" fmla="*/ 24 w 58"/>
                              <a:gd name="T95" fmla="*/ 29 h 86"/>
                              <a:gd name="T96" fmla="*/ 20 w 58"/>
                              <a:gd name="T97" fmla="*/ 34 h 86"/>
                              <a:gd name="T98" fmla="*/ 15 w 58"/>
                              <a:gd name="T99" fmla="*/ 34 h 86"/>
                              <a:gd name="T100" fmla="*/ 15 w 58"/>
                              <a:gd name="T101" fmla="*/ 43 h 86"/>
                              <a:gd name="T102" fmla="*/ 10 w 58"/>
                              <a:gd name="T103" fmla="*/ 53 h 86"/>
                              <a:gd name="T104" fmla="*/ 15 w 58"/>
                              <a:gd name="T105" fmla="*/ 62 h 86"/>
                              <a:gd name="T106" fmla="*/ 15 w 58"/>
                              <a:gd name="T107" fmla="*/ 72 h 86"/>
                              <a:gd name="T108" fmla="*/ 24 w 58"/>
                              <a:gd name="T109" fmla="*/ 77 h 86"/>
                              <a:gd name="T110" fmla="*/ 29 w 58"/>
                              <a:gd name="T111" fmla="*/ 77 h 86"/>
                              <a:gd name="T112" fmla="*/ 34 w 58"/>
                              <a:gd name="T113" fmla="*/ 77 h 86"/>
                              <a:gd name="T114" fmla="*/ 39 w 58"/>
                              <a:gd name="T115"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8" h="86">
                                <a:moveTo>
                                  <a:pt x="39" y="77"/>
                                </a:moveTo>
                                <a:lnTo>
                                  <a:pt x="34" y="81"/>
                                </a:lnTo>
                                <a:lnTo>
                                  <a:pt x="29" y="81"/>
                                </a:lnTo>
                                <a:lnTo>
                                  <a:pt x="24" y="81"/>
                                </a:lnTo>
                                <a:lnTo>
                                  <a:pt x="24" y="86"/>
                                </a:lnTo>
                                <a:lnTo>
                                  <a:pt x="15" y="81"/>
                                </a:lnTo>
                                <a:lnTo>
                                  <a:pt x="5" y="77"/>
                                </a:lnTo>
                                <a:lnTo>
                                  <a:pt x="0" y="67"/>
                                </a:lnTo>
                                <a:lnTo>
                                  <a:pt x="0" y="57"/>
                                </a:lnTo>
                                <a:lnTo>
                                  <a:pt x="0" y="48"/>
                                </a:lnTo>
                                <a:lnTo>
                                  <a:pt x="10" y="38"/>
                                </a:lnTo>
                                <a:lnTo>
                                  <a:pt x="15" y="29"/>
                                </a:lnTo>
                                <a:lnTo>
                                  <a:pt x="24" y="29"/>
                                </a:lnTo>
                                <a:lnTo>
                                  <a:pt x="34" y="29"/>
                                </a:lnTo>
                                <a:lnTo>
                                  <a:pt x="39" y="34"/>
                                </a:lnTo>
                                <a:lnTo>
                                  <a:pt x="39" y="24"/>
                                </a:lnTo>
                                <a:lnTo>
                                  <a:pt x="39" y="14"/>
                                </a:lnTo>
                                <a:lnTo>
                                  <a:pt x="39" y="10"/>
                                </a:lnTo>
                                <a:lnTo>
                                  <a:pt x="34" y="5"/>
                                </a:lnTo>
                                <a:lnTo>
                                  <a:pt x="29" y="10"/>
                                </a:lnTo>
                                <a:lnTo>
                                  <a:pt x="29" y="5"/>
                                </a:lnTo>
                                <a:lnTo>
                                  <a:pt x="44" y="0"/>
                                </a:lnTo>
                                <a:lnTo>
                                  <a:pt x="48" y="0"/>
                                </a:lnTo>
                                <a:lnTo>
                                  <a:pt x="48" y="62"/>
                                </a:lnTo>
                                <a:lnTo>
                                  <a:pt x="48" y="67"/>
                                </a:lnTo>
                                <a:lnTo>
                                  <a:pt x="48" y="72"/>
                                </a:lnTo>
                                <a:lnTo>
                                  <a:pt x="48" y="77"/>
                                </a:lnTo>
                                <a:lnTo>
                                  <a:pt x="53" y="77"/>
                                </a:lnTo>
                                <a:lnTo>
                                  <a:pt x="58" y="77"/>
                                </a:lnTo>
                                <a:lnTo>
                                  <a:pt x="39" y="86"/>
                                </a:lnTo>
                                <a:lnTo>
                                  <a:pt x="39" y="77"/>
                                </a:lnTo>
                                <a:close/>
                                <a:moveTo>
                                  <a:pt x="39" y="72"/>
                                </a:moveTo>
                                <a:lnTo>
                                  <a:pt x="39" y="43"/>
                                </a:lnTo>
                                <a:lnTo>
                                  <a:pt x="34" y="38"/>
                                </a:lnTo>
                                <a:lnTo>
                                  <a:pt x="34" y="34"/>
                                </a:lnTo>
                                <a:lnTo>
                                  <a:pt x="29" y="29"/>
                                </a:lnTo>
                                <a:lnTo>
                                  <a:pt x="24" y="29"/>
                                </a:lnTo>
                                <a:lnTo>
                                  <a:pt x="20" y="34"/>
                                </a:lnTo>
                                <a:lnTo>
                                  <a:pt x="15" y="34"/>
                                </a:lnTo>
                                <a:lnTo>
                                  <a:pt x="15" y="43"/>
                                </a:lnTo>
                                <a:lnTo>
                                  <a:pt x="10" y="53"/>
                                </a:lnTo>
                                <a:lnTo>
                                  <a:pt x="15" y="62"/>
                                </a:lnTo>
                                <a:lnTo>
                                  <a:pt x="15" y="72"/>
                                </a:lnTo>
                                <a:lnTo>
                                  <a:pt x="24" y="77"/>
                                </a:lnTo>
                                <a:lnTo>
                                  <a:pt x="29" y="77"/>
                                </a:lnTo>
                                <a:lnTo>
                                  <a:pt x="34" y="77"/>
                                </a:lnTo>
                                <a:lnTo>
                                  <a:pt x="39"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680"/>
                        <wps:cNvSpPr>
                          <a:spLocks noEditPoints="1"/>
                        </wps:cNvSpPr>
                        <wps:spPr bwMode="auto">
                          <a:xfrm>
                            <a:off x="3524264" y="357248"/>
                            <a:ext cx="23207" cy="30760"/>
                          </a:xfrm>
                          <a:custGeom>
                            <a:avLst/>
                            <a:gdLst>
                              <a:gd name="T0" fmla="*/ 5 w 43"/>
                              <a:gd name="T1" fmla="*/ 19 h 57"/>
                              <a:gd name="T2" fmla="*/ 9 w 43"/>
                              <a:gd name="T3" fmla="*/ 28 h 57"/>
                              <a:gd name="T4" fmla="*/ 14 w 43"/>
                              <a:gd name="T5" fmla="*/ 38 h 57"/>
                              <a:gd name="T6" fmla="*/ 19 w 43"/>
                              <a:gd name="T7" fmla="*/ 43 h 57"/>
                              <a:gd name="T8" fmla="*/ 24 w 43"/>
                              <a:gd name="T9" fmla="*/ 48 h 57"/>
                              <a:gd name="T10" fmla="*/ 33 w 43"/>
                              <a:gd name="T11" fmla="*/ 43 h 57"/>
                              <a:gd name="T12" fmla="*/ 33 w 43"/>
                              <a:gd name="T13" fmla="*/ 43 h 57"/>
                              <a:gd name="T14" fmla="*/ 38 w 43"/>
                              <a:gd name="T15" fmla="*/ 38 h 57"/>
                              <a:gd name="T16" fmla="*/ 43 w 43"/>
                              <a:gd name="T17" fmla="*/ 33 h 57"/>
                              <a:gd name="T18" fmla="*/ 43 w 43"/>
                              <a:gd name="T19" fmla="*/ 33 h 57"/>
                              <a:gd name="T20" fmla="*/ 43 w 43"/>
                              <a:gd name="T21" fmla="*/ 43 h 57"/>
                              <a:gd name="T22" fmla="*/ 38 w 43"/>
                              <a:gd name="T23" fmla="*/ 48 h 57"/>
                              <a:gd name="T24" fmla="*/ 29 w 43"/>
                              <a:gd name="T25" fmla="*/ 52 h 57"/>
                              <a:gd name="T26" fmla="*/ 24 w 43"/>
                              <a:gd name="T27" fmla="*/ 57 h 57"/>
                              <a:gd name="T28" fmla="*/ 14 w 43"/>
                              <a:gd name="T29" fmla="*/ 52 h 57"/>
                              <a:gd name="T30" fmla="*/ 5 w 43"/>
                              <a:gd name="T31" fmla="*/ 48 h 57"/>
                              <a:gd name="T32" fmla="*/ 0 w 43"/>
                              <a:gd name="T33" fmla="*/ 38 h 57"/>
                              <a:gd name="T34" fmla="*/ 0 w 43"/>
                              <a:gd name="T35" fmla="*/ 28 h 57"/>
                              <a:gd name="T36" fmla="*/ 0 w 43"/>
                              <a:gd name="T37" fmla="*/ 14 h 57"/>
                              <a:gd name="T38" fmla="*/ 5 w 43"/>
                              <a:gd name="T39" fmla="*/ 5 h 57"/>
                              <a:gd name="T40" fmla="*/ 14 w 43"/>
                              <a:gd name="T41" fmla="*/ 0 h 57"/>
                              <a:gd name="T42" fmla="*/ 24 w 43"/>
                              <a:gd name="T43" fmla="*/ 0 h 57"/>
                              <a:gd name="T44" fmla="*/ 33 w 43"/>
                              <a:gd name="T45" fmla="*/ 0 h 57"/>
                              <a:gd name="T46" fmla="*/ 38 w 43"/>
                              <a:gd name="T47" fmla="*/ 5 h 57"/>
                              <a:gd name="T48" fmla="*/ 43 w 43"/>
                              <a:gd name="T49" fmla="*/ 9 h 57"/>
                              <a:gd name="T50" fmla="*/ 43 w 43"/>
                              <a:gd name="T51" fmla="*/ 19 h 57"/>
                              <a:gd name="T52" fmla="*/ 5 w 43"/>
                              <a:gd name="T53" fmla="*/ 19 h 57"/>
                              <a:gd name="T54" fmla="*/ 5 w 43"/>
                              <a:gd name="T55" fmla="*/ 14 h 57"/>
                              <a:gd name="T56" fmla="*/ 33 w 43"/>
                              <a:gd name="T57" fmla="*/ 14 h 57"/>
                              <a:gd name="T58" fmla="*/ 29 w 43"/>
                              <a:gd name="T59" fmla="*/ 14 h 57"/>
                              <a:gd name="T60" fmla="*/ 29 w 43"/>
                              <a:gd name="T61" fmla="*/ 9 h 57"/>
                              <a:gd name="T62" fmla="*/ 29 w 43"/>
                              <a:gd name="T63" fmla="*/ 5 h 57"/>
                              <a:gd name="T64" fmla="*/ 24 w 43"/>
                              <a:gd name="T65" fmla="*/ 5 h 57"/>
                              <a:gd name="T66" fmla="*/ 24 w 43"/>
                              <a:gd name="T67" fmla="*/ 5 h 57"/>
                              <a:gd name="T68" fmla="*/ 19 w 43"/>
                              <a:gd name="T69" fmla="*/ 5 h 57"/>
                              <a:gd name="T70" fmla="*/ 14 w 43"/>
                              <a:gd name="T71" fmla="*/ 5 h 57"/>
                              <a:gd name="T72" fmla="*/ 9 w 43"/>
                              <a:gd name="T73" fmla="*/ 5 h 57"/>
                              <a:gd name="T74" fmla="*/ 9 w 43"/>
                              <a:gd name="T75" fmla="*/ 9 h 57"/>
                              <a:gd name="T76" fmla="*/ 5 w 43"/>
                              <a:gd name="T77"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7">
                                <a:moveTo>
                                  <a:pt x="5" y="19"/>
                                </a:moveTo>
                                <a:lnTo>
                                  <a:pt x="9" y="28"/>
                                </a:lnTo>
                                <a:lnTo>
                                  <a:pt x="14" y="38"/>
                                </a:lnTo>
                                <a:lnTo>
                                  <a:pt x="19" y="43"/>
                                </a:lnTo>
                                <a:lnTo>
                                  <a:pt x="24" y="48"/>
                                </a:lnTo>
                                <a:lnTo>
                                  <a:pt x="33" y="43"/>
                                </a:lnTo>
                                <a:lnTo>
                                  <a:pt x="38" y="38"/>
                                </a:lnTo>
                                <a:lnTo>
                                  <a:pt x="43" y="33"/>
                                </a:lnTo>
                                <a:lnTo>
                                  <a:pt x="43" y="43"/>
                                </a:lnTo>
                                <a:lnTo>
                                  <a:pt x="38" y="48"/>
                                </a:lnTo>
                                <a:lnTo>
                                  <a:pt x="29" y="52"/>
                                </a:lnTo>
                                <a:lnTo>
                                  <a:pt x="24" y="57"/>
                                </a:lnTo>
                                <a:lnTo>
                                  <a:pt x="14" y="52"/>
                                </a:lnTo>
                                <a:lnTo>
                                  <a:pt x="5" y="48"/>
                                </a:lnTo>
                                <a:lnTo>
                                  <a:pt x="0" y="38"/>
                                </a:lnTo>
                                <a:lnTo>
                                  <a:pt x="0" y="28"/>
                                </a:lnTo>
                                <a:lnTo>
                                  <a:pt x="0" y="14"/>
                                </a:lnTo>
                                <a:lnTo>
                                  <a:pt x="5" y="5"/>
                                </a:lnTo>
                                <a:lnTo>
                                  <a:pt x="14" y="0"/>
                                </a:lnTo>
                                <a:lnTo>
                                  <a:pt x="24" y="0"/>
                                </a:lnTo>
                                <a:lnTo>
                                  <a:pt x="33" y="0"/>
                                </a:lnTo>
                                <a:lnTo>
                                  <a:pt x="38" y="5"/>
                                </a:lnTo>
                                <a:lnTo>
                                  <a:pt x="43" y="9"/>
                                </a:lnTo>
                                <a:lnTo>
                                  <a:pt x="43" y="19"/>
                                </a:lnTo>
                                <a:lnTo>
                                  <a:pt x="5" y="19"/>
                                </a:lnTo>
                                <a:close/>
                                <a:moveTo>
                                  <a:pt x="5" y="14"/>
                                </a:moveTo>
                                <a:lnTo>
                                  <a:pt x="33" y="14"/>
                                </a:lnTo>
                                <a:lnTo>
                                  <a:pt x="29" y="14"/>
                                </a:lnTo>
                                <a:lnTo>
                                  <a:pt x="29" y="9"/>
                                </a:lnTo>
                                <a:lnTo>
                                  <a:pt x="29" y="5"/>
                                </a:lnTo>
                                <a:lnTo>
                                  <a:pt x="24" y="5"/>
                                </a:lnTo>
                                <a:lnTo>
                                  <a:pt x="19" y="5"/>
                                </a:lnTo>
                                <a:lnTo>
                                  <a:pt x="14" y="5"/>
                                </a:lnTo>
                                <a:lnTo>
                                  <a:pt x="9" y="5"/>
                                </a:lnTo>
                                <a:lnTo>
                                  <a:pt x="9" y="9"/>
                                </a:lnTo>
                                <a:lnTo>
                                  <a:pt x="5"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681"/>
                        <wps:cNvSpPr>
                          <a:spLocks/>
                        </wps:cNvSpPr>
                        <wps:spPr bwMode="auto">
                          <a:xfrm>
                            <a:off x="3550170" y="357248"/>
                            <a:ext cx="30763" cy="28062"/>
                          </a:xfrm>
                          <a:custGeom>
                            <a:avLst/>
                            <a:gdLst>
                              <a:gd name="T0" fmla="*/ 0 w 57"/>
                              <a:gd name="T1" fmla="*/ 0 h 52"/>
                              <a:gd name="T2" fmla="*/ 24 w 57"/>
                              <a:gd name="T3" fmla="*/ 0 h 52"/>
                              <a:gd name="T4" fmla="*/ 24 w 57"/>
                              <a:gd name="T5" fmla="*/ 0 h 52"/>
                              <a:gd name="T6" fmla="*/ 24 w 57"/>
                              <a:gd name="T7" fmla="*/ 0 h 52"/>
                              <a:gd name="T8" fmla="*/ 24 w 57"/>
                              <a:gd name="T9" fmla="*/ 5 h 52"/>
                              <a:gd name="T10" fmla="*/ 24 w 57"/>
                              <a:gd name="T11" fmla="*/ 5 h 52"/>
                              <a:gd name="T12" fmla="*/ 24 w 57"/>
                              <a:gd name="T13" fmla="*/ 5 h 52"/>
                              <a:gd name="T14" fmla="*/ 24 w 57"/>
                              <a:gd name="T15" fmla="*/ 5 h 52"/>
                              <a:gd name="T16" fmla="*/ 24 w 57"/>
                              <a:gd name="T17" fmla="*/ 9 h 52"/>
                              <a:gd name="T18" fmla="*/ 24 w 57"/>
                              <a:gd name="T19" fmla="*/ 9 h 52"/>
                              <a:gd name="T20" fmla="*/ 24 w 57"/>
                              <a:gd name="T21" fmla="*/ 14 h 52"/>
                              <a:gd name="T22" fmla="*/ 29 w 57"/>
                              <a:gd name="T23" fmla="*/ 19 h 52"/>
                              <a:gd name="T24" fmla="*/ 33 w 57"/>
                              <a:gd name="T25" fmla="*/ 14 h 52"/>
                              <a:gd name="T26" fmla="*/ 38 w 57"/>
                              <a:gd name="T27" fmla="*/ 9 h 52"/>
                              <a:gd name="T28" fmla="*/ 38 w 57"/>
                              <a:gd name="T29" fmla="*/ 5 h 52"/>
                              <a:gd name="T30" fmla="*/ 38 w 57"/>
                              <a:gd name="T31" fmla="*/ 5 h 52"/>
                              <a:gd name="T32" fmla="*/ 38 w 57"/>
                              <a:gd name="T33" fmla="*/ 5 h 52"/>
                              <a:gd name="T34" fmla="*/ 33 w 57"/>
                              <a:gd name="T35" fmla="*/ 0 h 52"/>
                              <a:gd name="T36" fmla="*/ 33 w 57"/>
                              <a:gd name="T37" fmla="*/ 0 h 52"/>
                              <a:gd name="T38" fmla="*/ 33 w 57"/>
                              <a:gd name="T39" fmla="*/ 0 h 52"/>
                              <a:gd name="T40" fmla="*/ 53 w 57"/>
                              <a:gd name="T41" fmla="*/ 0 h 52"/>
                              <a:gd name="T42" fmla="*/ 53 w 57"/>
                              <a:gd name="T43" fmla="*/ 0 h 52"/>
                              <a:gd name="T44" fmla="*/ 48 w 57"/>
                              <a:gd name="T45" fmla="*/ 5 h 52"/>
                              <a:gd name="T46" fmla="*/ 48 w 57"/>
                              <a:gd name="T47" fmla="*/ 5 h 52"/>
                              <a:gd name="T48" fmla="*/ 43 w 57"/>
                              <a:gd name="T49" fmla="*/ 5 h 52"/>
                              <a:gd name="T50" fmla="*/ 38 w 57"/>
                              <a:gd name="T51" fmla="*/ 14 h 52"/>
                              <a:gd name="T52" fmla="*/ 33 w 57"/>
                              <a:gd name="T53" fmla="*/ 24 h 52"/>
                              <a:gd name="T54" fmla="*/ 43 w 57"/>
                              <a:gd name="T55" fmla="*/ 43 h 52"/>
                              <a:gd name="T56" fmla="*/ 48 w 57"/>
                              <a:gd name="T57" fmla="*/ 48 h 52"/>
                              <a:gd name="T58" fmla="*/ 53 w 57"/>
                              <a:gd name="T59" fmla="*/ 48 h 52"/>
                              <a:gd name="T60" fmla="*/ 53 w 57"/>
                              <a:gd name="T61" fmla="*/ 52 h 52"/>
                              <a:gd name="T62" fmla="*/ 57 w 57"/>
                              <a:gd name="T63" fmla="*/ 52 h 52"/>
                              <a:gd name="T64" fmla="*/ 57 w 57"/>
                              <a:gd name="T65" fmla="*/ 52 h 52"/>
                              <a:gd name="T66" fmla="*/ 33 w 57"/>
                              <a:gd name="T67" fmla="*/ 52 h 52"/>
                              <a:gd name="T68" fmla="*/ 33 w 57"/>
                              <a:gd name="T69" fmla="*/ 52 h 52"/>
                              <a:gd name="T70" fmla="*/ 33 w 57"/>
                              <a:gd name="T71" fmla="*/ 52 h 52"/>
                              <a:gd name="T72" fmla="*/ 38 w 57"/>
                              <a:gd name="T73" fmla="*/ 48 h 52"/>
                              <a:gd name="T74" fmla="*/ 38 w 57"/>
                              <a:gd name="T75" fmla="*/ 48 h 52"/>
                              <a:gd name="T76" fmla="*/ 38 w 57"/>
                              <a:gd name="T77" fmla="*/ 48 h 52"/>
                              <a:gd name="T78" fmla="*/ 38 w 57"/>
                              <a:gd name="T79" fmla="*/ 48 h 52"/>
                              <a:gd name="T80" fmla="*/ 33 w 57"/>
                              <a:gd name="T81" fmla="*/ 43 h 52"/>
                              <a:gd name="T82" fmla="*/ 24 w 57"/>
                              <a:gd name="T83" fmla="*/ 28 h 52"/>
                              <a:gd name="T84" fmla="*/ 19 w 57"/>
                              <a:gd name="T85" fmla="*/ 43 h 52"/>
                              <a:gd name="T86" fmla="*/ 14 w 57"/>
                              <a:gd name="T87" fmla="*/ 48 h 52"/>
                              <a:gd name="T88" fmla="*/ 14 w 57"/>
                              <a:gd name="T89" fmla="*/ 48 h 52"/>
                              <a:gd name="T90" fmla="*/ 14 w 57"/>
                              <a:gd name="T91" fmla="*/ 48 h 52"/>
                              <a:gd name="T92" fmla="*/ 14 w 57"/>
                              <a:gd name="T93" fmla="*/ 48 h 52"/>
                              <a:gd name="T94" fmla="*/ 14 w 57"/>
                              <a:gd name="T95" fmla="*/ 52 h 52"/>
                              <a:gd name="T96" fmla="*/ 19 w 57"/>
                              <a:gd name="T97" fmla="*/ 52 h 52"/>
                              <a:gd name="T98" fmla="*/ 19 w 57"/>
                              <a:gd name="T99" fmla="*/ 52 h 52"/>
                              <a:gd name="T100" fmla="*/ 0 w 57"/>
                              <a:gd name="T101" fmla="*/ 52 h 52"/>
                              <a:gd name="T102" fmla="*/ 0 w 57"/>
                              <a:gd name="T103" fmla="*/ 52 h 52"/>
                              <a:gd name="T104" fmla="*/ 5 w 57"/>
                              <a:gd name="T105" fmla="*/ 52 h 52"/>
                              <a:gd name="T106" fmla="*/ 5 w 57"/>
                              <a:gd name="T107" fmla="*/ 48 h 52"/>
                              <a:gd name="T108" fmla="*/ 9 w 57"/>
                              <a:gd name="T109" fmla="*/ 48 h 52"/>
                              <a:gd name="T110" fmla="*/ 14 w 57"/>
                              <a:gd name="T111" fmla="*/ 43 h 52"/>
                              <a:gd name="T112" fmla="*/ 24 w 57"/>
                              <a:gd name="T113" fmla="*/ 28 h 52"/>
                              <a:gd name="T114" fmla="*/ 14 w 57"/>
                              <a:gd name="T115" fmla="*/ 9 h 52"/>
                              <a:gd name="T116" fmla="*/ 9 w 57"/>
                              <a:gd name="T117" fmla="*/ 5 h 52"/>
                              <a:gd name="T118" fmla="*/ 5 w 57"/>
                              <a:gd name="T119" fmla="*/ 5 h 52"/>
                              <a:gd name="T120" fmla="*/ 5 w 57"/>
                              <a:gd name="T121" fmla="*/ 5 h 52"/>
                              <a:gd name="T122" fmla="*/ 0 w 57"/>
                              <a:gd name="T123" fmla="*/ 0 h 52"/>
                              <a:gd name="T124" fmla="*/ 0 w 57"/>
                              <a:gd name="T12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 h="52">
                                <a:moveTo>
                                  <a:pt x="0" y="0"/>
                                </a:moveTo>
                                <a:lnTo>
                                  <a:pt x="24" y="0"/>
                                </a:lnTo>
                                <a:lnTo>
                                  <a:pt x="24" y="5"/>
                                </a:lnTo>
                                <a:lnTo>
                                  <a:pt x="24" y="9"/>
                                </a:lnTo>
                                <a:lnTo>
                                  <a:pt x="24" y="14"/>
                                </a:lnTo>
                                <a:lnTo>
                                  <a:pt x="29" y="19"/>
                                </a:lnTo>
                                <a:lnTo>
                                  <a:pt x="33" y="14"/>
                                </a:lnTo>
                                <a:lnTo>
                                  <a:pt x="38" y="9"/>
                                </a:lnTo>
                                <a:lnTo>
                                  <a:pt x="38" y="5"/>
                                </a:lnTo>
                                <a:lnTo>
                                  <a:pt x="33" y="0"/>
                                </a:lnTo>
                                <a:lnTo>
                                  <a:pt x="53" y="0"/>
                                </a:lnTo>
                                <a:lnTo>
                                  <a:pt x="48" y="5"/>
                                </a:lnTo>
                                <a:lnTo>
                                  <a:pt x="43" y="5"/>
                                </a:lnTo>
                                <a:lnTo>
                                  <a:pt x="38" y="14"/>
                                </a:lnTo>
                                <a:lnTo>
                                  <a:pt x="33" y="24"/>
                                </a:lnTo>
                                <a:lnTo>
                                  <a:pt x="43" y="43"/>
                                </a:lnTo>
                                <a:lnTo>
                                  <a:pt x="48" y="48"/>
                                </a:lnTo>
                                <a:lnTo>
                                  <a:pt x="53" y="48"/>
                                </a:lnTo>
                                <a:lnTo>
                                  <a:pt x="53" y="52"/>
                                </a:lnTo>
                                <a:lnTo>
                                  <a:pt x="57" y="52"/>
                                </a:lnTo>
                                <a:lnTo>
                                  <a:pt x="33" y="52"/>
                                </a:lnTo>
                                <a:lnTo>
                                  <a:pt x="38" y="48"/>
                                </a:lnTo>
                                <a:lnTo>
                                  <a:pt x="33" y="43"/>
                                </a:lnTo>
                                <a:lnTo>
                                  <a:pt x="24" y="28"/>
                                </a:lnTo>
                                <a:lnTo>
                                  <a:pt x="19" y="43"/>
                                </a:lnTo>
                                <a:lnTo>
                                  <a:pt x="14" y="48"/>
                                </a:lnTo>
                                <a:lnTo>
                                  <a:pt x="14" y="52"/>
                                </a:lnTo>
                                <a:lnTo>
                                  <a:pt x="19" y="52"/>
                                </a:lnTo>
                                <a:lnTo>
                                  <a:pt x="0" y="52"/>
                                </a:lnTo>
                                <a:lnTo>
                                  <a:pt x="5" y="52"/>
                                </a:lnTo>
                                <a:lnTo>
                                  <a:pt x="5" y="48"/>
                                </a:lnTo>
                                <a:lnTo>
                                  <a:pt x="9" y="48"/>
                                </a:lnTo>
                                <a:lnTo>
                                  <a:pt x="14" y="43"/>
                                </a:lnTo>
                                <a:lnTo>
                                  <a:pt x="24" y="28"/>
                                </a:lnTo>
                                <a:lnTo>
                                  <a:pt x="14" y="9"/>
                                </a:lnTo>
                                <a:lnTo>
                                  <a:pt x="9" y="5"/>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82"/>
                        <wps:cNvSpPr>
                          <a:spLocks/>
                        </wps:cNvSpPr>
                        <wps:spPr bwMode="auto">
                          <a:xfrm>
                            <a:off x="2897668" y="396102"/>
                            <a:ext cx="17810" cy="59361"/>
                          </a:xfrm>
                          <a:custGeom>
                            <a:avLst/>
                            <a:gdLst>
                              <a:gd name="T0" fmla="*/ 33 w 33"/>
                              <a:gd name="T1" fmla="*/ 110 h 110"/>
                              <a:gd name="T2" fmla="*/ 33 w 33"/>
                              <a:gd name="T3" fmla="*/ 110 h 110"/>
                              <a:gd name="T4" fmla="*/ 24 w 33"/>
                              <a:gd name="T5" fmla="*/ 105 h 110"/>
                              <a:gd name="T6" fmla="*/ 19 w 33"/>
                              <a:gd name="T7" fmla="*/ 100 h 110"/>
                              <a:gd name="T8" fmla="*/ 9 w 33"/>
                              <a:gd name="T9" fmla="*/ 91 h 110"/>
                              <a:gd name="T10" fmla="*/ 5 w 33"/>
                              <a:gd name="T11" fmla="*/ 81 h 110"/>
                              <a:gd name="T12" fmla="*/ 0 w 33"/>
                              <a:gd name="T13" fmla="*/ 67 h 110"/>
                              <a:gd name="T14" fmla="*/ 0 w 33"/>
                              <a:gd name="T15" fmla="*/ 57 h 110"/>
                              <a:gd name="T16" fmla="*/ 0 w 33"/>
                              <a:gd name="T17" fmla="*/ 38 h 110"/>
                              <a:gd name="T18" fmla="*/ 9 w 33"/>
                              <a:gd name="T19" fmla="*/ 24 h 110"/>
                              <a:gd name="T20" fmla="*/ 19 w 33"/>
                              <a:gd name="T21" fmla="*/ 9 h 110"/>
                              <a:gd name="T22" fmla="*/ 33 w 33"/>
                              <a:gd name="T23" fmla="*/ 0 h 110"/>
                              <a:gd name="T24" fmla="*/ 33 w 33"/>
                              <a:gd name="T25" fmla="*/ 4 h 110"/>
                              <a:gd name="T26" fmla="*/ 24 w 33"/>
                              <a:gd name="T27" fmla="*/ 9 h 110"/>
                              <a:gd name="T28" fmla="*/ 19 w 33"/>
                              <a:gd name="T29" fmla="*/ 14 h 110"/>
                              <a:gd name="T30" fmla="*/ 14 w 33"/>
                              <a:gd name="T31" fmla="*/ 24 h 110"/>
                              <a:gd name="T32" fmla="*/ 14 w 33"/>
                              <a:gd name="T33" fmla="*/ 33 h 110"/>
                              <a:gd name="T34" fmla="*/ 9 w 33"/>
                              <a:gd name="T35" fmla="*/ 43 h 110"/>
                              <a:gd name="T36" fmla="*/ 9 w 33"/>
                              <a:gd name="T37" fmla="*/ 52 h 110"/>
                              <a:gd name="T38" fmla="*/ 9 w 33"/>
                              <a:gd name="T39" fmla="*/ 67 h 110"/>
                              <a:gd name="T40" fmla="*/ 14 w 33"/>
                              <a:gd name="T41" fmla="*/ 76 h 110"/>
                              <a:gd name="T42" fmla="*/ 14 w 33"/>
                              <a:gd name="T43" fmla="*/ 86 h 110"/>
                              <a:gd name="T44" fmla="*/ 14 w 33"/>
                              <a:gd name="T45" fmla="*/ 91 h 110"/>
                              <a:gd name="T46" fmla="*/ 19 w 33"/>
                              <a:gd name="T47" fmla="*/ 95 h 110"/>
                              <a:gd name="T48" fmla="*/ 24 w 33"/>
                              <a:gd name="T49" fmla="*/ 100 h 110"/>
                              <a:gd name="T50" fmla="*/ 24 w 33"/>
                              <a:gd name="T51" fmla="*/ 105 h 110"/>
                              <a:gd name="T52" fmla="*/ 33 w 33"/>
                              <a:gd name="T5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3" h="110">
                                <a:moveTo>
                                  <a:pt x="33" y="110"/>
                                </a:moveTo>
                                <a:lnTo>
                                  <a:pt x="33" y="110"/>
                                </a:lnTo>
                                <a:lnTo>
                                  <a:pt x="24" y="105"/>
                                </a:lnTo>
                                <a:lnTo>
                                  <a:pt x="19" y="100"/>
                                </a:lnTo>
                                <a:lnTo>
                                  <a:pt x="9" y="91"/>
                                </a:lnTo>
                                <a:lnTo>
                                  <a:pt x="5" y="81"/>
                                </a:lnTo>
                                <a:lnTo>
                                  <a:pt x="0" y="67"/>
                                </a:lnTo>
                                <a:lnTo>
                                  <a:pt x="0" y="57"/>
                                </a:lnTo>
                                <a:lnTo>
                                  <a:pt x="0" y="38"/>
                                </a:lnTo>
                                <a:lnTo>
                                  <a:pt x="9" y="24"/>
                                </a:lnTo>
                                <a:lnTo>
                                  <a:pt x="19" y="9"/>
                                </a:lnTo>
                                <a:lnTo>
                                  <a:pt x="33" y="0"/>
                                </a:lnTo>
                                <a:lnTo>
                                  <a:pt x="33" y="4"/>
                                </a:lnTo>
                                <a:lnTo>
                                  <a:pt x="24" y="9"/>
                                </a:lnTo>
                                <a:lnTo>
                                  <a:pt x="19" y="14"/>
                                </a:lnTo>
                                <a:lnTo>
                                  <a:pt x="14" y="24"/>
                                </a:lnTo>
                                <a:lnTo>
                                  <a:pt x="14" y="33"/>
                                </a:lnTo>
                                <a:lnTo>
                                  <a:pt x="9" y="43"/>
                                </a:lnTo>
                                <a:lnTo>
                                  <a:pt x="9" y="52"/>
                                </a:lnTo>
                                <a:lnTo>
                                  <a:pt x="9" y="67"/>
                                </a:lnTo>
                                <a:lnTo>
                                  <a:pt x="14" y="76"/>
                                </a:lnTo>
                                <a:lnTo>
                                  <a:pt x="14" y="86"/>
                                </a:lnTo>
                                <a:lnTo>
                                  <a:pt x="14" y="91"/>
                                </a:lnTo>
                                <a:lnTo>
                                  <a:pt x="19" y="95"/>
                                </a:lnTo>
                                <a:lnTo>
                                  <a:pt x="24" y="100"/>
                                </a:lnTo>
                                <a:lnTo>
                                  <a:pt x="24" y="105"/>
                                </a:lnTo>
                                <a:lnTo>
                                  <a:pt x="33"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683"/>
                        <wps:cNvSpPr>
                          <a:spLocks noEditPoints="1"/>
                        </wps:cNvSpPr>
                        <wps:spPr bwMode="auto">
                          <a:xfrm>
                            <a:off x="2918177" y="411212"/>
                            <a:ext cx="28604" cy="31300"/>
                          </a:xfrm>
                          <a:custGeom>
                            <a:avLst/>
                            <a:gdLst>
                              <a:gd name="T0" fmla="*/ 24 w 53"/>
                              <a:gd name="T1" fmla="*/ 0 h 58"/>
                              <a:gd name="T2" fmla="*/ 39 w 53"/>
                              <a:gd name="T3" fmla="*/ 5 h 58"/>
                              <a:gd name="T4" fmla="*/ 48 w 53"/>
                              <a:gd name="T5" fmla="*/ 10 h 58"/>
                              <a:gd name="T6" fmla="*/ 48 w 53"/>
                              <a:gd name="T7" fmla="*/ 19 h 58"/>
                              <a:gd name="T8" fmla="*/ 53 w 53"/>
                              <a:gd name="T9" fmla="*/ 29 h 58"/>
                              <a:gd name="T10" fmla="*/ 53 w 53"/>
                              <a:gd name="T11" fmla="*/ 34 h 58"/>
                              <a:gd name="T12" fmla="*/ 48 w 53"/>
                              <a:gd name="T13" fmla="*/ 43 h 58"/>
                              <a:gd name="T14" fmla="*/ 43 w 53"/>
                              <a:gd name="T15" fmla="*/ 48 h 58"/>
                              <a:gd name="T16" fmla="*/ 39 w 53"/>
                              <a:gd name="T17" fmla="*/ 53 h 58"/>
                              <a:gd name="T18" fmla="*/ 34 w 53"/>
                              <a:gd name="T19" fmla="*/ 58 h 58"/>
                              <a:gd name="T20" fmla="*/ 24 w 53"/>
                              <a:gd name="T21" fmla="*/ 58 h 58"/>
                              <a:gd name="T22" fmla="*/ 15 w 53"/>
                              <a:gd name="T23" fmla="*/ 58 h 58"/>
                              <a:gd name="T24" fmla="*/ 5 w 53"/>
                              <a:gd name="T25" fmla="*/ 48 h 58"/>
                              <a:gd name="T26" fmla="*/ 0 w 53"/>
                              <a:gd name="T27" fmla="*/ 39 h 58"/>
                              <a:gd name="T28" fmla="*/ 0 w 53"/>
                              <a:gd name="T29" fmla="*/ 29 h 58"/>
                              <a:gd name="T30" fmla="*/ 0 w 53"/>
                              <a:gd name="T31" fmla="*/ 24 h 58"/>
                              <a:gd name="T32" fmla="*/ 5 w 53"/>
                              <a:gd name="T33" fmla="*/ 15 h 58"/>
                              <a:gd name="T34" fmla="*/ 10 w 53"/>
                              <a:gd name="T35" fmla="*/ 10 h 58"/>
                              <a:gd name="T36" fmla="*/ 15 w 53"/>
                              <a:gd name="T37" fmla="*/ 5 h 58"/>
                              <a:gd name="T38" fmla="*/ 19 w 53"/>
                              <a:gd name="T39" fmla="*/ 0 h 58"/>
                              <a:gd name="T40" fmla="*/ 24 w 53"/>
                              <a:gd name="T41" fmla="*/ 0 h 58"/>
                              <a:gd name="T42" fmla="*/ 24 w 53"/>
                              <a:gd name="T43" fmla="*/ 5 h 58"/>
                              <a:gd name="T44" fmla="*/ 19 w 53"/>
                              <a:gd name="T45" fmla="*/ 5 h 58"/>
                              <a:gd name="T46" fmla="*/ 19 w 53"/>
                              <a:gd name="T47" fmla="*/ 5 h 58"/>
                              <a:gd name="T48" fmla="*/ 15 w 53"/>
                              <a:gd name="T49" fmla="*/ 10 h 58"/>
                              <a:gd name="T50" fmla="*/ 15 w 53"/>
                              <a:gd name="T51" fmla="*/ 15 h 58"/>
                              <a:gd name="T52" fmla="*/ 10 w 53"/>
                              <a:gd name="T53" fmla="*/ 19 h 58"/>
                              <a:gd name="T54" fmla="*/ 10 w 53"/>
                              <a:gd name="T55" fmla="*/ 24 h 58"/>
                              <a:gd name="T56" fmla="*/ 15 w 53"/>
                              <a:gd name="T57" fmla="*/ 39 h 58"/>
                              <a:gd name="T58" fmla="*/ 15 w 53"/>
                              <a:gd name="T59" fmla="*/ 43 h 58"/>
                              <a:gd name="T60" fmla="*/ 19 w 53"/>
                              <a:gd name="T61" fmla="*/ 53 h 58"/>
                              <a:gd name="T62" fmla="*/ 29 w 53"/>
                              <a:gd name="T63" fmla="*/ 53 h 58"/>
                              <a:gd name="T64" fmla="*/ 34 w 53"/>
                              <a:gd name="T65" fmla="*/ 53 h 58"/>
                              <a:gd name="T66" fmla="*/ 39 w 53"/>
                              <a:gd name="T67" fmla="*/ 48 h 58"/>
                              <a:gd name="T68" fmla="*/ 39 w 53"/>
                              <a:gd name="T69" fmla="*/ 43 h 58"/>
                              <a:gd name="T70" fmla="*/ 43 w 53"/>
                              <a:gd name="T71" fmla="*/ 34 h 58"/>
                              <a:gd name="T72" fmla="*/ 39 w 53"/>
                              <a:gd name="T73" fmla="*/ 19 h 58"/>
                              <a:gd name="T74" fmla="*/ 34 w 53"/>
                              <a:gd name="T75" fmla="*/ 10 h 58"/>
                              <a:gd name="T76" fmla="*/ 29 w 53"/>
                              <a:gd name="T77" fmla="*/ 5 h 58"/>
                              <a:gd name="T78" fmla="*/ 24 w 53"/>
                              <a:gd name="T79" fmla="*/ 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8">
                                <a:moveTo>
                                  <a:pt x="24" y="0"/>
                                </a:moveTo>
                                <a:lnTo>
                                  <a:pt x="39" y="5"/>
                                </a:lnTo>
                                <a:lnTo>
                                  <a:pt x="48" y="10"/>
                                </a:lnTo>
                                <a:lnTo>
                                  <a:pt x="48" y="19"/>
                                </a:lnTo>
                                <a:lnTo>
                                  <a:pt x="53" y="29"/>
                                </a:lnTo>
                                <a:lnTo>
                                  <a:pt x="53" y="34"/>
                                </a:lnTo>
                                <a:lnTo>
                                  <a:pt x="48" y="43"/>
                                </a:lnTo>
                                <a:lnTo>
                                  <a:pt x="43" y="48"/>
                                </a:lnTo>
                                <a:lnTo>
                                  <a:pt x="39" y="53"/>
                                </a:lnTo>
                                <a:lnTo>
                                  <a:pt x="34" y="58"/>
                                </a:lnTo>
                                <a:lnTo>
                                  <a:pt x="24" y="58"/>
                                </a:lnTo>
                                <a:lnTo>
                                  <a:pt x="15" y="58"/>
                                </a:lnTo>
                                <a:lnTo>
                                  <a:pt x="5" y="48"/>
                                </a:lnTo>
                                <a:lnTo>
                                  <a:pt x="0" y="39"/>
                                </a:lnTo>
                                <a:lnTo>
                                  <a:pt x="0" y="29"/>
                                </a:lnTo>
                                <a:lnTo>
                                  <a:pt x="0" y="24"/>
                                </a:lnTo>
                                <a:lnTo>
                                  <a:pt x="5" y="15"/>
                                </a:lnTo>
                                <a:lnTo>
                                  <a:pt x="10" y="10"/>
                                </a:lnTo>
                                <a:lnTo>
                                  <a:pt x="15" y="5"/>
                                </a:lnTo>
                                <a:lnTo>
                                  <a:pt x="19" y="0"/>
                                </a:lnTo>
                                <a:lnTo>
                                  <a:pt x="24" y="0"/>
                                </a:lnTo>
                                <a:close/>
                                <a:moveTo>
                                  <a:pt x="24" y="5"/>
                                </a:moveTo>
                                <a:lnTo>
                                  <a:pt x="19" y="5"/>
                                </a:lnTo>
                                <a:lnTo>
                                  <a:pt x="15" y="10"/>
                                </a:lnTo>
                                <a:lnTo>
                                  <a:pt x="15" y="15"/>
                                </a:lnTo>
                                <a:lnTo>
                                  <a:pt x="10" y="19"/>
                                </a:lnTo>
                                <a:lnTo>
                                  <a:pt x="10" y="24"/>
                                </a:lnTo>
                                <a:lnTo>
                                  <a:pt x="15" y="39"/>
                                </a:lnTo>
                                <a:lnTo>
                                  <a:pt x="15" y="43"/>
                                </a:lnTo>
                                <a:lnTo>
                                  <a:pt x="19" y="53"/>
                                </a:lnTo>
                                <a:lnTo>
                                  <a:pt x="29" y="53"/>
                                </a:lnTo>
                                <a:lnTo>
                                  <a:pt x="34" y="53"/>
                                </a:lnTo>
                                <a:lnTo>
                                  <a:pt x="39" y="48"/>
                                </a:lnTo>
                                <a:lnTo>
                                  <a:pt x="39" y="43"/>
                                </a:lnTo>
                                <a:lnTo>
                                  <a:pt x="43" y="34"/>
                                </a:lnTo>
                                <a:lnTo>
                                  <a:pt x="39" y="19"/>
                                </a:lnTo>
                                <a:lnTo>
                                  <a:pt x="34" y="10"/>
                                </a:lnTo>
                                <a:lnTo>
                                  <a:pt x="29" y="5"/>
                                </a:lnTo>
                                <a:lnTo>
                                  <a:pt x="2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684"/>
                        <wps:cNvSpPr>
                          <a:spLocks/>
                        </wps:cNvSpPr>
                        <wps:spPr bwMode="auto">
                          <a:xfrm>
                            <a:off x="2952179" y="411212"/>
                            <a:ext cx="23207" cy="31300"/>
                          </a:xfrm>
                          <a:custGeom>
                            <a:avLst/>
                            <a:gdLst>
                              <a:gd name="T0" fmla="*/ 43 w 43"/>
                              <a:gd name="T1" fmla="*/ 39 h 58"/>
                              <a:gd name="T2" fmla="*/ 38 w 43"/>
                              <a:gd name="T3" fmla="*/ 43 h 58"/>
                              <a:gd name="T4" fmla="*/ 33 w 43"/>
                              <a:gd name="T5" fmla="*/ 53 h 58"/>
                              <a:gd name="T6" fmla="*/ 28 w 43"/>
                              <a:gd name="T7" fmla="*/ 58 h 58"/>
                              <a:gd name="T8" fmla="*/ 19 w 43"/>
                              <a:gd name="T9" fmla="*/ 58 h 58"/>
                              <a:gd name="T10" fmla="*/ 9 w 43"/>
                              <a:gd name="T11" fmla="*/ 58 h 58"/>
                              <a:gd name="T12" fmla="*/ 4 w 43"/>
                              <a:gd name="T13" fmla="*/ 48 h 58"/>
                              <a:gd name="T14" fmla="*/ 0 w 43"/>
                              <a:gd name="T15" fmla="*/ 43 h 58"/>
                              <a:gd name="T16" fmla="*/ 0 w 43"/>
                              <a:gd name="T17" fmla="*/ 29 h 58"/>
                              <a:gd name="T18" fmla="*/ 0 w 43"/>
                              <a:gd name="T19" fmla="*/ 19 h 58"/>
                              <a:gd name="T20" fmla="*/ 4 w 43"/>
                              <a:gd name="T21" fmla="*/ 10 h 58"/>
                              <a:gd name="T22" fmla="*/ 14 w 43"/>
                              <a:gd name="T23" fmla="*/ 5 h 58"/>
                              <a:gd name="T24" fmla="*/ 24 w 43"/>
                              <a:gd name="T25" fmla="*/ 0 h 58"/>
                              <a:gd name="T26" fmla="*/ 28 w 43"/>
                              <a:gd name="T27" fmla="*/ 0 h 58"/>
                              <a:gd name="T28" fmla="*/ 38 w 43"/>
                              <a:gd name="T29" fmla="*/ 5 h 58"/>
                              <a:gd name="T30" fmla="*/ 38 w 43"/>
                              <a:gd name="T31" fmla="*/ 10 h 58"/>
                              <a:gd name="T32" fmla="*/ 43 w 43"/>
                              <a:gd name="T33" fmla="*/ 15 h 58"/>
                              <a:gd name="T34" fmla="*/ 43 w 43"/>
                              <a:gd name="T35" fmla="*/ 15 h 58"/>
                              <a:gd name="T36" fmla="*/ 38 w 43"/>
                              <a:gd name="T37" fmla="*/ 19 h 58"/>
                              <a:gd name="T38" fmla="*/ 38 w 43"/>
                              <a:gd name="T39" fmla="*/ 19 h 58"/>
                              <a:gd name="T40" fmla="*/ 38 w 43"/>
                              <a:gd name="T41" fmla="*/ 19 h 58"/>
                              <a:gd name="T42" fmla="*/ 33 w 43"/>
                              <a:gd name="T43" fmla="*/ 19 h 58"/>
                              <a:gd name="T44" fmla="*/ 28 w 43"/>
                              <a:gd name="T45" fmla="*/ 19 h 58"/>
                              <a:gd name="T46" fmla="*/ 28 w 43"/>
                              <a:gd name="T47" fmla="*/ 15 h 58"/>
                              <a:gd name="T48" fmla="*/ 28 w 43"/>
                              <a:gd name="T49" fmla="*/ 15 h 58"/>
                              <a:gd name="T50" fmla="*/ 28 w 43"/>
                              <a:gd name="T51" fmla="*/ 10 h 58"/>
                              <a:gd name="T52" fmla="*/ 28 w 43"/>
                              <a:gd name="T53" fmla="*/ 5 h 58"/>
                              <a:gd name="T54" fmla="*/ 24 w 43"/>
                              <a:gd name="T55" fmla="*/ 5 h 58"/>
                              <a:gd name="T56" fmla="*/ 19 w 43"/>
                              <a:gd name="T57" fmla="*/ 5 h 58"/>
                              <a:gd name="T58" fmla="*/ 14 w 43"/>
                              <a:gd name="T59" fmla="*/ 5 h 58"/>
                              <a:gd name="T60" fmla="*/ 14 w 43"/>
                              <a:gd name="T61" fmla="*/ 10 h 58"/>
                              <a:gd name="T62" fmla="*/ 9 w 43"/>
                              <a:gd name="T63" fmla="*/ 15 h 58"/>
                              <a:gd name="T64" fmla="*/ 9 w 43"/>
                              <a:gd name="T65" fmla="*/ 24 h 58"/>
                              <a:gd name="T66" fmla="*/ 9 w 43"/>
                              <a:gd name="T67" fmla="*/ 34 h 58"/>
                              <a:gd name="T68" fmla="*/ 14 w 43"/>
                              <a:gd name="T69" fmla="*/ 43 h 58"/>
                              <a:gd name="T70" fmla="*/ 19 w 43"/>
                              <a:gd name="T71" fmla="*/ 48 h 58"/>
                              <a:gd name="T72" fmla="*/ 24 w 43"/>
                              <a:gd name="T73" fmla="*/ 48 h 58"/>
                              <a:gd name="T74" fmla="*/ 28 w 43"/>
                              <a:gd name="T75" fmla="*/ 48 h 58"/>
                              <a:gd name="T76" fmla="*/ 33 w 43"/>
                              <a:gd name="T77" fmla="*/ 43 h 58"/>
                              <a:gd name="T78" fmla="*/ 38 w 43"/>
                              <a:gd name="T79" fmla="*/ 43 h 58"/>
                              <a:gd name="T80" fmla="*/ 43 w 43"/>
                              <a:gd name="T81" fmla="*/ 34 h 58"/>
                              <a:gd name="T82" fmla="*/ 43 w 43"/>
                              <a:gd name="T83" fmla="*/ 3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 h="58">
                                <a:moveTo>
                                  <a:pt x="43" y="39"/>
                                </a:moveTo>
                                <a:lnTo>
                                  <a:pt x="38" y="43"/>
                                </a:lnTo>
                                <a:lnTo>
                                  <a:pt x="33" y="53"/>
                                </a:lnTo>
                                <a:lnTo>
                                  <a:pt x="28" y="58"/>
                                </a:lnTo>
                                <a:lnTo>
                                  <a:pt x="19" y="58"/>
                                </a:lnTo>
                                <a:lnTo>
                                  <a:pt x="9" y="58"/>
                                </a:lnTo>
                                <a:lnTo>
                                  <a:pt x="4" y="48"/>
                                </a:lnTo>
                                <a:lnTo>
                                  <a:pt x="0" y="43"/>
                                </a:lnTo>
                                <a:lnTo>
                                  <a:pt x="0" y="29"/>
                                </a:lnTo>
                                <a:lnTo>
                                  <a:pt x="0" y="19"/>
                                </a:lnTo>
                                <a:lnTo>
                                  <a:pt x="4" y="10"/>
                                </a:lnTo>
                                <a:lnTo>
                                  <a:pt x="14" y="5"/>
                                </a:lnTo>
                                <a:lnTo>
                                  <a:pt x="24" y="0"/>
                                </a:lnTo>
                                <a:lnTo>
                                  <a:pt x="28" y="0"/>
                                </a:lnTo>
                                <a:lnTo>
                                  <a:pt x="38" y="5"/>
                                </a:lnTo>
                                <a:lnTo>
                                  <a:pt x="38" y="10"/>
                                </a:lnTo>
                                <a:lnTo>
                                  <a:pt x="43" y="15"/>
                                </a:lnTo>
                                <a:lnTo>
                                  <a:pt x="38" y="19"/>
                                </a:lnTo>
                                <a:lnTo>
                                  <a:pt x="33" y="19"/>
                                </a:lnTo>
                                <a:lnTo>
                                  <a:pt x="28" y="19"/>
                                </a:lnTo>
                                <a:lnTo>
                                  <a:pt x="28" y="15"/>
                                </a:lnTo>
                                <a:lnTo>
                                  <a:pt x="28" y="10"/>
                                </a:lnTo>
                                <a:lnTo>
                                  <a:pt x="28" y="5"/>
                                </a:lnTo>
                                <a:lnTo>
                                  <a:pt x="24" y="5"/>
                                </a:lnTo>
                                <a:lnTo>
                                  <a:pt x="19" y="5"/>
                                </a:lnTo>
                                <a:lnTo>
                                  <a:pt x="14" y="5"/>
                                </a:lnTo>
                                <a:lnTo>
                                  <a:pt x="14" y="10"/>
                                </a:lnTo>
                                <a:lnTo>
                                  <a:pt x="9" y="15"/>
                                </a:lnTo>
                                <a:lnTo>
                                  <a:pt x="9" y="24"/>
                                </a:lnTo>
                                <a:lnTo>
                                  <a:pt x="9" y="34"/>
                                </a:lnTo>
                                <a:lnTo>
                                  <a:pt x="14" y="43"/>
                                </a:lnTo>
                                <a:lnTo>
                                  <a:pt x="19" y="48"/>
                                </a:lnTo>
                                <a:lnTo>
                                  <a:pt x="24" y="48"/>
                                </a:lnTo>
                                <a:lnTo>
                                  <a:pt x="28" y="48"/>
                                </a:lnTo>
                                <a:lnTo>
                                  <a:pt x="33" y="43"/>
                                </a:lnTo>
                                <a:lnTo>
                                  <a:pt x="38" y="43"/>
                                </a:lnTo>
                                <a:lnTo>
                                  <a:pt x="43" y="34"/>
                                </a:lnTo>
                                <a:lnTo>
                                  <a:pt x="43"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685"/>
                        <wps:cNvSpPr>
                          <a:spLocks/>
                        </wps:cNvSpPr>
                        <wps:spPr bwMode="auto">
                          <a:xfrm>
                            <a:off x="2980243" y="411212"/>
                            <a:ext cx="23207" cy="31300"/>
                          </a:xfrm>
                          <a:custGeom>
                            <a:avLst/>
                            <a:gdLst>
                              <a:gd name="T0" fmla="*/ 43 w 43"/>
                              <a:gd name="T1" fmla="*/ 39 h 58"/>
                              <a:gd name="T2" fmla="*/ 39 w 43"/>
                              <a:gd name="T3" fmla="*/ 43 h 58"/>
                              <a:gd name="T4" fmla="*/ 34 w 43"/>
                              <a:gd name="T5" fmla="*/ 53 h 58"/>
                              <a:gd name="T6" fmla="*/ 29 w 43"/>
                              <a:gd name="T7" fmla="*/ 58 h 58"/>
                              <a:gd name="T8" fmla="*/ 19 w 43"/>
                              <a:gd name="T9" fmla="*/ 58 h 58"/>
                              <a:gd name="T10" fmla="*/ 15 w 43"/>
                              <a:gd name="T11" fmla="*/ 58 h 58"/>
                              <a:gd name="T12" fmla="*/ 5 w 43"/>
                              <a:gd name="T13" fmla="*/ 48 h 58"/>
                              <a:gd name="T14" fmla="*/ 0 w 43"/>
                              <a:gd name="T15" fmla="*/ 43 h 58"/>
                              <a:gd name="T16" fmla="*/ 0 w 43"/>
                              <a:gd name="T17" fmla="*/ 29 h 58"/>
                              <a:gd name="T18" fmla="*/ 0 w 43"/>
                              <a:gd name="T19" fmla="*/ 19 h 58"/>
                              <a:gd name="T20" fmla="*/ 5 w 43"/>
                              <a:gd name="T21" fmla="*/ 10 h 58"/>
                              <a:gd name="T22" fmla="*/ 15 w 43"/>
                              <a:gd name="T23" fmla="*/ 5 h 58"/>
                              <a:gd name="T24" fmla="*/ 24 w 43"/>
                              <a:gd name="T25" fmla="*/ 0 h 58"/>
                              <a:gd name="T26" fmla="*/ 29 w 43"/>
                              <a:gd name="T27" fmla="*/ 0 h 58"/>
                              <a:gd name="T28" fmla="*/ 39 w 43"/>
                              <a:gd name="T29" fmla="*/ 5 h 58"/>
                              <a:gd name="T30" fmla="*/ 39 w 43"/>
                              <a:gd name="T31" fmla="*/ 10 h 58"/>
                              <a:gd name="T32" fmla="*/ 43 w 43"/>
                              <a:gd name="T33" fmla="*/ 15 h 58"/>
                              <a:gd name="T34" fmla="*/ 43 w 43"/>
                              <a:gd name="T35" fmla="*/ 15 h 58"/>
                              <a:gd name="T36" fmla="*/ 39 w 43"/>
                              <a:gd name="T37" fmla="*/ 19 h 58"/>
                              <a:gd name="T38" fmla="*/ 39 w 43"/>
                              <a:gd name="T39" fmla="*/ 19 h 58"/>
                              <a:gd name="T40" fmla="*/ 39 w 43"/>
                              <a:gd name="T41" fmla="*/ 19 h 58"/>
                              <a:gd name="T42" fmla="*/ 34 w 43"/>
                              <a:gd name="T43" fmla="*/ 19 h 58"/>
                              <a:gd name="T44" fmla="*/ 34 w 43"/>
                              <a:gd name="T45" fmla="*/ 19 h 58"/>
                              <a:gd name="T46" fmla="*/ 29 w 43"/>
                              <a:gd name="T47" fmla="*/ 15 h 58"/>
                              <a:gd name="T48" fmla="*/ 29 w 43"/>
                              <a:gd name="T49" fmla="*/ 15 h 58"/>
                              <a:gd name="T50" fmla="*/ 29 w 43"/>
                              <a:gd name="T51" fmla="*/ 10 h 58"/>
                              <a:gd name="T52" fmla="*/ 29 w 43"/>
                              <a:gd name="T53" fmla="*/ 5 h 58"/>
                              <a:gd name="T54" fmla="*/ 24 w 43"/>
                              <a:gd name="T55" fmla="*/ 5 h 58"/>
                              <a:gd name="T56" fmla="*/ 24 w 43"/>
                              <a:gd name="T57" fmla="*/ 5 h 58"/>
                              <a:gd name="T58" fmla="*/ 15 w 43"/>
                              <a:gd name="T59" fmla="*/ 5 h 58"/>
                              <a:gd name="T60" fmla="*/ 15 w 43"/>
                              <a:gd name="T61" fmla="*/ 10 h 58"/>
                              <a:gd name="T62" fmla="*/ 10 w 43"/>
                              <a:gd name="T63" fmla="*/ 15 h 58"/>
                              <a:gd name="T64" fmla="*/ 10 w 43"/>
                              <a:gd name="T65" fmla="*/ 24 h 58"/>
                              <a:gd name="T66" fmla="*/ 10 w 43"/>
                              <a:gd name="T67" fmla="*/ 34 h 58"/>
                              <a:gd name="T68" fmla="*/ 15 w 43"/>
                              <a:gd name="T69" fmla="*/ 43 h 58"/>
                              <a:gd name="T70" fmla="*/ 19 w 43"/>
                              <a:gd name="T71" fmla="*/ 48 h 58"/>
                              <a:gd name="T72" fmla="*/ 24 w 43"/>
                              <a:gd name="T73" fmla="*/ 48 h 58"/>
                              <a:gd name="T74" fmla="*/ 29 w 43"/>
                              <a:gd name="T75" fmla="*/ 48 h 58"/>
                              <a:gd name="T76" fmla="*/ 34 w 43"/>
                              <a:gd name="T77" fmla="*/ 43 h 58"/>
                              <a:gd name="T78" fmla="*/ 39 w 43"/>
                              <a:gd name="T79" fmla="*/ 43 h 58"/>
                              <a:gd name="T80" fmla="*/ 43 w 43"/>
                              <a:gd name="T81" fmla="*/ 34 h 58"/>
                              <a:gd name="T82" fmla="*/ 43 w 43"/>
                              <a:gd name="T83" fmla="*/ 3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 h="58">
                                <a:moveTo>
                                  <a:pt x="43" y="39"/>
                                </a:moveTo>
                                <a:lnTo>
                                  <a:pt x="39" y="43"/>
                                </a:lnTo>
                                <a:lnTo>
                                  <a:pt x="34" y="53"/>
                                </a:lnTo>
                                <a:lnTo>
                                  <a:pt x="29" y="58"/>
                                </a:lnTo>
                                <a:lnTo>
                                  <a:pt x="19" y="58"/>
                                </a:lnTo>
                                <a:lnTo>
                                  <a:pt x="15" y="58"/>
                                </a:lnTo>
                                <a:lnTo>
                                  <a:pt x="5" y="48"/>
                                </a:lnTo>
                                <a:lnTo>
                                  <a:pt x="0" y="43"/>
                                </a:lnTo>
                                <a:lnTo>
                                  <a:pt x="0" y="29"/>
                                </a:lnTo>
                                <a:lnTo>
                                  <a:pt x="0" y="19"/>
                                </a:lnTo>
                                <a:lnTo>
                                  <a:pt x="5" y="10"/>
                                </a:lnTo>
                                <a:lnTo>
                                  <a:pt x="15" y="5"/>
                                </a:lnTo>
                                <a:lnTo>
                                  <a:pt x="24" y="0"/>
                                </a:lnTo>
                                <a:lnTo>
                                  <a:pt x="29" y="0"/>
                                </a:lnTo>
                                <a:lnTo>
                                  <a:pt x="39" y="5"/>
                                </a:lnTo>
                                <a:lnTo>
                                  <a:pt x="39" y="10"/>
                                </a:lnTo>
                                <a:lnTo>
                                  <a:pt x="43" y="15"/>
                                </a:lnTo>
                                <a:lnTo>
                                  <a:pt x="39" y="19"/>
                                </a:lnTo>
                                <a:lnTo>
                                  <a:pt x="34" y="19"/>
                                </a:lnTo>
                                <a:lnTo>
                                  <a:pt x="29" y="15"/>
                                </a:lnTo>
                                <a:lnTo>
                                  <a:pt x="29" y="10"/>
                                </a:lnTo>
                                <a:lnTo>
                                  <a:pt x="29" y="5"/>
                                </a:lnTo>
                                <a:lnTo>
                                  <a:pt x="24" y="5"/>
                                </a:lnTo>
                                <a:lnTo>
                                  <a:pt x="15" y="5"/>
                                </a:lnTo>
                                <a:lnTo>
                                  <a:pt x="15" y="10"/>
                                </a:lnTo>
                                <a:lnTo>
                                  <a:pt x="10" y="15"/>
                                </a:lnTo>
                                <a:lnTo>
                                  <a:pt x="10" y="24"/>
                                </a:lnTo>
                                <a:lnTo>
                                  <a:pt x="10" y="34"/>
                                </a:lnTo>
                                <a:lnTo>
                                  <a:pt x="15" y="43"/>
                                </a:lnTo>
                                <a:lnTo>
                                  <a:pt x="19" y="48"/>
                                </a:lnTo>
                                <a:lnTo>
                                  <a:pt x="24" y="48"/>
                                </a:lnTo>
                                <a:lnTo>
                                  <a:pt x="29" y="48"/>
                                </a:lnTo>
                                <a:lnTo>
                                  <a:pt x="34" y="43"/>
                                </a:lnTo>
                                <a:lnTo>
                                  <a:pt x="39" y="43"/>
                                </a:lnTo>
                                <a:lnTo>
                                  <a:pt x="43" y="34"/>
                                </a:lnTo>
                                <a:lnTo>
                                  <a:pt x="43"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686"/>
                        <wps:cNvSpPr>
                          <a:spLocks/>
                        </wps:cNvSpPr>
                        <wps:spPr bwMode="auto">
                          <a:xfrm>
                            <a:off x="3006149" y="413911"/>
                            <a:ext cx="31303" cy="28601"/>
                          </a:xfrm>
                          <a:custGeom>
                            <a:avLst/>
                            <a:gdLst>
                              <a:gd name="T0" fmla="*/ 48 w 58"/>
                              <a:gd name="T1" fmla="*/ 0 h 53"/>
                              <a:gd name="T2" fmla="*/ 48 w 58"/>
                              <a:gd name="T3" fmla="*/ 29 h 53"/>
                              <a:gd name="T4" fmla="*/ 53 w 58"/>
                              <a:gd name="T5" fmla="*/ 38 h 53"/>
                              <a:gd name="T6" fmla="*/ 53 w 58"/>
                              <a:gd name="T7" fmla="*/ 43 h 53"/>
                              <a:gd name="T8" fmla="*/ 53 w 58"/>
                              <a:gd name="T9" fmla="*/ 43 h 53"/>
                              <a:gd name="T10" fmla="*/ 53 w 58"/>
                              <a:gd name="T11" fmla="*/ 43 h 53"/>
                              <a:gd name="T12" fmla="*/ 53 w 58"/>
                              <a:gd name="T13" fmla="*/ 43 h 53"/>
                              <a:gd name="T14" fmla="*/ 53 w 58"/>
                              <a:gd name="T15" fmla="*/ 43 h 53"/>
                              <a:gd name="T16" fmla="*/ 58 w 58"/>
                              <a:gd name="T17" fmla="*/ 43 h 53"/>
                              <a:gd name="T18" fmla="*/ 58 w 58"/>
                              <a:gd name="T19" fmla="*/ 43 h 53"/>
                              <a:gd name="T20" fmla="*/ 58 w 58"/>
                              <a:gd name="T21" fmla="*/ 48 h 53"/>
                              <a:gd name="T22" fmla="*/ 43 w 58"/>
                              <a:gd name="T23" fmla="*/ 53 h 53"/>
                              <a:gd name="T24" fmla="*/ 39 w 58"/>
                              <a:gd name="T25" fmla="*/ 53 h 53"/>
                              <a:gd name="T26" fmla="*/ 39 w 58"/>
                              <a:gd name="T27" fmla="*/ 43 h 53"/>
                              <a:gd name="T28" fmla="*/ 34 w 58"/>
                              <a:gd name="T29" fmla="*/ 48 h 53"/>
                              <a:gd name="T30" fmla="*/ 29 w 58"/>
                              <a:gd name="T31" fmla="*/ 53 h 53"/>
                              <a:gd name="T32" fmla="*/ 29 w 58"/>
                              <a:gd name="T33" fmla="*/ 53 h 53"/>
                              <a:gd name="T34" fmla="*/ 24 w 58"/>
                              <a:gd name="T35" fmla="*/ 53 h 53"/>
                              <a:gd name="T36" fmla="*/ 19 w 58"/>
                              <a:gd name="T37" fmla="*/ 53 h 53"/>
                              <a:gd name="T38" fmla="*/ 15 w 58"/>
                              <a:gd name="T39" fmla="*/ 53 h 53"/>
                              <a:gd name="T40" fmla="*/ 10 w 58"/>
                              <a:gd name="T41" fmla="*/ 48 h 53"/>
                              <a:gd name="T42" fmla="*/ 10 w 58"/>
                              <a:gd name="T43" fmla="*/ 43 h 53"/>
                              <a:gd name="T44" fmla="*/ 10 w 58"/>
                              <a:gd name="T45" fmla="*/ 38 h 53"/>
                              <a:gd name="T46" fmla="*/ 10 w 58"/>
                              <a:gd name="T47" fmla="*/ 34 h 53"/>
                              <a:gd name="T48" fmla="*/ 10 w 58"/>
                              <a:gd name="T49" fmla="*/ 10 h 53"/>
                              <a:gd name="T50" fmla="*/ 10 w 58"/>
                              <a:gd name="T51" fmla="*/ 5 h 53"/>
                              <a:gd name="T52" fmla="*/ 10 w 58"/>
                              <a:gd name="T53" fmla="*/ 5 h 53"/>
                              <a:gd name="T54" fmla="*/ 5 w 58"/>
                              <a:gd name="T55" fmla="*/ 0 h 53"/>
                              <a:gd name="T56" fmla="*/ 5 w 58"/>
                              <a:gd name="T57" fmla="*/ 0 h 53"/>
                              <a:gd name="T58" fmla="*/ 5 w 58"/>
                              <a:gd name="T59" fmla="*/ 0 h 53"/>
                              <a:gd name="T60" fmla="*/ 0 w 58"/>
                              <a:gd name="T61" fmla="*/ 0 h 53"/>
                              <a:gd name="T62" fmla="*/ 0 w 58"/>
                              <a:gd name="T63" fmla="*/ 0 h 53"/>
                              <a:gd name="T64" fmla="*/ 19 w 58"/>
                              <a:gd name="T65" fmla="*/ 0 h 53"/>
                              <a:gd name="T66" fmla="*/ 19 w 58"/>
                              <a:gd name="T67" fmla="*/ 34 h 53"/>
                              <a:gd name="T68" fmla="*/ 19 w 58"/>
                              <a:gd name="T69" fmla="*/ 38 h 53"/>
                              <a:gd name="T70" fmla="*/ 19 w 58"/>
                              <a:gd name="T71" fmla="*/ 43 h 53"/>
                              <a:gd name="T72" fmla="*/ 24 w 58"/>
                              <a:gd name="T73" fmla="*/ 43 h 53"/>
                              <a:gd name="T74" fmla="*/ 29 w 58"/>
                              <a:gd name="T75" fmla="*/ 48 h 53"/>
                              <a:gd name="T76" fmla="*/ 29 w 58"/>
                              <a:gd name="T77" fmla="*/ 48 h 53"/>
                              <a:gd name="T78" fmla="*/ 34 w 58"/>
                              <a:gd name="T79" fmla="*/ 43 h 53"/>
                              <a:gd name="T80" fmla="*/ 39 w 58"/>
                              <a:gd name="T81" fmla="*/ 43 h 53"/>
                              <a:gd name="T82" fmla="*/ 39 w 58"/>
                              <a:gd name="T83" fmla="*/ 38 h 53"/>
                              <a:gd name="T84" fmla="*/ 39 w 58"/>
                              <a:gd name="T85" fmla="*/ 10 h 53"/>
                              <a:gd name="T86" fmla="*/ 39 w 58"/>
                              <a:gd name="T87" fmla="*/ 5 h 53"/>
                              <a:gd name="T88" fmla="*/ 39 w 58"/>
                              <a:gd name="T89" fmla="*/ 0 h 53"/>
                              <a:gd name="T90" fmla="*/ 39 w 58"/>
                              <a:gd name="T91" fmla="*/ 0 h 53"/>
                              <a:gd name="T92" fmla="*/ 34 w 58"/>
                              <a:gd name="T93" fmla="*/ 0 h 53"/>
                              <a:gd name="T94" fmla="*/ 34 w 58"/>
                              <a:gd name="T95" fmla="*/ 0 h 53"/>
                              <a:gd name="T96" fmla="*/ 48 w 58"/>
                              <a:gd name="T9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53">
                                <a:moveTo>
                                  <a:pt x="48" y="0"/>
                                </a:moveTo>
                                <a:lnTo>
                                  <a:pt x="48" y="29"/>
                                </a:lnTo>
                                <a:lnTo>
                                  <a:pt x="53" y="38"/>
                                </a:lnTo>
                                <a:lnTo>
                                  <a:pt x="53" y="43"/>
                                </a:lnTo>
                                <a:lnTo>
                                  <a:pt x="58" y="43"/>
                                </a:lnTo>
                                <a:lnTo>
                                  <a:pt x="58" y="48"/>
                                </a:lnTo>
                                <a:lnTo>
                                  <a:pt x="43" y="53"/>
                                </a:lnTo>
                                <a:lnTo>
                                  <a:pt x="39" y="53"/>
                                </a:lnTo>
                                <a:lnTo>
                                  <a:pt x="39" y="43"/>
                                </a:lnTo>
                                <a:lnTo>
                                  <a:pt x="34" y="48"/>
                                </a:lnTo>
                                <a:lnTo>
                                  <a:pt x="29" y="53"/>
                                </a:lnTo>
                                <a:lnTo>
                                  <a:pt x="24" y="53"/>
                                </a:lnTo>
                                <a:lnTo>
                                  <a:pt x="19" y="53"/>
                                </a:lnTo>
                                <a:lnTo>
                                  <a:pt x="15" y="53"/>
                                </a:lnTo>
                                <a:lnTo>
                                  <a:pt x="10" y="48"/>
                                </a:lnTo>
                                <a:lnTo>
                                  <a:pt x="10" y="43"/>
                                </a:lnTo>
                                <a:lnTo>
                                  <a:pt x="10" y="38"/>
                                </a:lnTo>
                                <a:lnTo>
                                  <a:pt x="10" y="34"/>
                                </a:lnTo>
                                <a:lnTo>
                                  <a:pt x="10" y="10"/>
                                </a:lnTo>
                                <a:lnTo>
                                  <a:pt x="10" y="5"/>
                                </a:lnTo>
                                <a:lnTo>
                                  <a:pt x="5" y="0"/>
                                </a:lnTo>
                                <a:lnTo>
                                  <a:pt x="0" y="0"/>
                                </a:lnTo>
                                <a:lnTo>
                                  <a:pt x="19" y="0"/>
                                </a:lnTo>
                                <a:lnTo>
                                  <a:pt x="19" y="34"/>
                                </a:lnTo>
                                <a:lnTo>
                                  <a:pt x="19" y="38"/>
                                </a:lnTo>
                                <a:lnTo>
                                  <a:pt x="19" y="43"/>
                                </a:lnTo>
                                <a:lnTo>
                                  <a:pt x="24" y="43"/>
                                </a:lnTo>
                                <a:lnTo>
                                  <a:pt x="29" y="48"/>
                                </a:lnTo>
                                <a:lnTo>
                                  <a:pt x="34" y="43"/>
                                </a:lnTo>
                                <a:lnTo>
                                  <a:pt x="39" y="43"/>
                                </a:lnTo>
                                <a:lnTo>
                                  <a:pt x="39" y="38"/>
                                </a:lnTo>
                                <a:lnTo>
                                  <a:pt x="39" y="10"/>
                                </a:lnTo>
                                <a:lnTo>
                                  <a:pt x="39" y="5"/>
                                </a:lnTo>
                                <a:lnTo>
                                  <a:pt x="39" y="0"/>
                                </a:lnTo>
                                <a:lnTo>
                                  <a:pt x="34"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687"/>
                        <wps:cNvSpPr>
                          <a:spLocks noEditPoints="1"/>
                        </wps:cNvSpPr>
                        <wps:spPr bwMode="auto">
                          <a:xfrm>
                            <a:off x="3037452" y="411212"/>
                            <a:ext cx="30763" cy="44251"/>
                          </a:xfrm>
                          <a:custGeom>
                            <a:avLst/>
                            <a:gdLst>
                              <a:gd name="T0" fmla="*/ 19 w 57"/>
                              <a:gd name="T1" fmla="*/ 0 h 82"/>
                              <a:gd name="T2" fmla="*/ 19 w 57"/>
                              <a:gd name="T3" fmla="*/ 15 h 82"/>
                              <a:gd name="T4" fmla="*/ 29 w 57"/>
                              <a:gd name="T5" fmla="*/ 5 h 82"/>
                              <a:gd name="T6" fmla="*/ 38 w 57"/>
                              <a:gd name="T7" fmla="*/ 0 h 82"/>
                              <a:gd name="T8" fmla="*/ 53 w 57"/>
                              <a:gd name="T9" fmla="*/ 10 h 82"/>
                              <a:gd name="T10" fmla="*/ 57 w 57"/>
                              <a:gd name="T11" fmla="*/ 29 h 82"/>
                              <a:gd name="T12" fmla="*/ 48 w 57"/>
                              <a:gd name="T13" fmla="*/ 53 h 82"/>
                              <a:gd name="T14" fmla="*/ 33 w 57"/>
                              <a:gd name="T15" fmla="*/ 58 h 82"/>
                              <a:gd name="T16" fmla="*/ 24 w 57"/>
                              <a:gd name="T17" fmla="*/ 58 h 82"/>
                              <a:gd name="T18" fmla="*/ 19 w 57"/>
                              <a:gd name="T19" fmla="*/ 53 h 82"/>
                              <a:gd name="T20" fmla="*/ 19 w 57"/>
                              <a:gd name="T21" fmla="*/ 72 h 82"/>
                              <a:gd name="T22" fmla="*/ 24 w 57"/>
                              <a:gd name="T23" fmla="*/ 77 h 82"/>
                              <a:gd name="T24" fmla="*/ 24 w 57"/>
                              <a:gd name="T25" fmla="*/ 82 h 82"/>
                              <a:gd name="T26" fmla="*/ 29 w 57"/>
                              <a:gd name="T27" fmla="*/ 82 h 82"/>
                              <a:gd name="T28" fmla="*/ 0 w 57"/>
                              <a:gd name="T29" fmla="*/ 82 h 82"/>
                              <a:gd name="T30" fmla="*/ 5 w 57"/>
                              <a:gd name="T31" fmla="*/ 82 h 82"/>
                              <a:gd name="T32" fmla="*/ 9 w 57"/>
                              <a:gd name="T33" fmla="*/ 77 h 82"/>
                              <a:gd name="T34" fmla="*/ 9 w 57"/>
                              <a:gd name="T35" fmla="*/ 72 h 82"/>
                              <a:gd name="T36" fmla="*/ 9 w 57"/>
                              <a:gd name="T37" fmla="*/ 19 h 82"/>
                              <a:gd name="T38" fmla="*/ 9 w 57"/>
                              <a:gd name="T39" fmla="*/ 10 h 82"/>
                              <a:gd name="T40" fmla="*/ 9 w 57"/>
                              <a:gd name="T41" fmla="*/ 10 h 82"/>
                              <a:gd name="T42" fmla="*/ 5 w 57"/>
                              <a:gd name="T43" fmla="*/ 10 h 82"/>
                              <a:gd name="T44" fmla="*/ 5 w 57"/>
                              <a:gd name="T45" fmla="*/ 10 h 82"/>
                              <a:gd name="T46" fmla="*/ 19 w 57"/>
                              <a:gd name="T47" fmla="*/ 19 h 82"/>
                              <a:gd name="T48" fmla="*/ 19 w 57"/>
                              <a:gd name="T49" fmla="*/ 43 h 82"/>
                              <a:gd name="T50" fmla="*/ 24 w 57"/>
                              <a:gd name="T51" fmla="*/ 48 h 82"/>
                              <a:gd name="T52" fmla="*/ 29 w 57"/>
                              <a:gd name="T53" fmla="*/ 53 h 82"/>
                              <a:gd name="T54" fmla="*/ 38 w 57"/>
                              <a:gd name="T55" fmla="*/ 53 h 82"/>
                              <a:gd name="T56" fmla="*/ 48 w 57"/>
                              <a:gd name="T57" fmla="*/ 43 h 82"/>
                              <a:gd name="T58" fmla="*/ 48 w 57"/>
                              <a:gd name="T59" fmla="*/ 24 h 82"/>
                              <a:gd name="T60" fmla="*/ 38 w 57"/>
                              <a:gd name="T61" fmla="*/ 10 h 82"/>
                              <a:gd name="T62" fmla="*/ 29 w 57"/>
                              <a:gd name="T63" fmla="*/ 10 h 82"/>
                              <a:gd name="T64" fmla="*/ 24 w 57"/>
                              <a:gd name="T65"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82">
                                <a:moveTo>
                                  <a:pt x="0" y="10"/>
                                </a:moveTo>
                                <a:lnTo>
                                  <a:pt x="19" y="0"/>
                                </a:lnTo>
                                <a:lnTo>
                                  <a:pt x="19" y="15"/>
                                </a:lnTo>
                                <a:lnTo>
                                  <a:pt x="24" y="10"/>
                                </a:lnTo>
                                <a:lnTo>
                                  <a:pt x="29" y="5"/>
                                </a:lnTo>
                                <a:lnTo>
                                  <a:pt x="33" y="0"/>
                                </a:lnTo>
                                <a:lnTo>
                                  <a:pt x="38" y="0"/>
                                </a:lnTo>
                                <a:lnTo>
                                  <a:pt x="43" y="5"/>
                                </a:lnTo>
                                <a:lnTo>
                                  <a:pt x="53" y="10"/>
                                </a:lnTo>
                                <a:lnTo>
                                  <a:pt x="57" y="15"/>
                                </a:lnTo>
                                <a:lnTo>
                                  <a:pt x="57" y="29"/>
                                </a:lnTo>
                                <a:lnTo>
                                  <a:pt x="57" y="39"/>
                                </a:lnTo>
                                <a:lnTo>
                                  <a:pt x="48" y="53"/>
                                </a:lnTo>
                                <a:lnTo>
                                  <a:pt x="43" y="58"/>
                                </a:lnTo>
                                <a:lnTo>
                                  <a:pt x="33" y="58"/>
                                </a:lnTo>
                                <a:lnTo>
                                  <a:pt x="29" y="58"/>
                                </a:lnTo>
                                <a:lnTo>
                                  <a:pt x="24" y="58"/>
                                </a:lnTo>
                                <a:lnTo>
                                  <a:pt x="19" y="53"/>
                                </a:lnTo>
                                <a:lnTo>
                                  <a:pt x="19" y="72"/>
                                </a:lnTo>
                                <a:lnTo>
                                  <a:pt x="19" y="77"/>
                                </a:lnTo>
                                <a:lnTo>
                                  <a:pt x="24" y="77"/>
                                </a:lnTo>
                                <a:lnTo>
                                  <a:pt x="24" y="82"/>
                                </a:lnTo>
                                <a:lnTo>
                                  <a:pt x="29" y="82"/>
                                </a:lnTo>
                                <a:lnTo>
                                  <a:pt x="0" y="82"/>
                                </a:lnTo>
                                <a:lnTo>
                                  <a:pt x="5" y="82"/>
                                </a:lnTo>
                                <a:lnTo>
                                  <a:pt x="9" y="77"/>
                                </a:lnTo>
                                <a:lnTo>
                                  <a:pt x="9" y="72"/>
                                </a:lnTo>
                                <a:lnTo>
                                  <a:pt x="9" y="67"/>
                                </a:lnTo>
                                <a:lnTo>
                                  <a:pt x="9" y="19"/>
                                </a:lnTo>
                                <a:lnTo>
                                  <a:pt x="9" y="15"/>
                                </a:lnTo>
                                <a:lnTo>
                                  <a:pt x="9" y="10"/>
                                </a:lnTo>
                                <a:lnTo>
                                  <a:pt x="5" y="10"/>
                                </a:lnTo>
                                <a:lnTo>
                                  <a:pt x="0" y="10"/>
                                </a:lnTo>
                                <a:close/>
                                <a:moveTo>
                                  <a:pt x="19" y="19"/>
                                </a:moveTo>
                                <a:lnTo>
                                  <a:pt x="19" y="39"/>
                                </a:lnTo>
                                <a:lnTo>
                                  <a:pt x="19" y="43"/>
                                </a:lnTo>
                                <a:lnTo>
                                  <a:pt x="19" y="48"/>
                                </a:lnTo>
                                <a:lnTo>
                                  <a:pt x="24" y="48"/>
                                </a:lnTo>
                                <a:lnTo>
                                  <a:pt x="24" y="53"/>
                                </a:lnTo>
                                <a:lnTo>
                                  <a:pt x="29" y="53"/>
                                </a:lnTo>
                                <a:lnTo>
                                  <a:pt x="33" y="53"/>
                                </a:lnTo>
                                <a:lnTo>
                                  <a:pt x="38" y="53"/>
                                </a:lnTo>
                                <a:lnTo>
                                  <a:pt x="43" y="48"/>
                                </a:lnTo>
                                <a:lnTo>
                                  <a:pt x="48" y="43"/>
                                </a:lnTo>
                                <a:lnTo>
                                  <a:pt x="48" y="34"/>
                                </a:lnTo>
                                <a:lnTo>
                                  <a:pt x="48" y="24"/>
                                </a:lnTo>
                                <a:lnTo>
                                  <a:pt x="43" y="15"/>
                                </a:lnTo>
                                <a:lnTo>
                                  <a:pt x="38" y="10"/>
                                </a:lnTo>
                                <a:lnTo>
                                  <a:pt x="33" y="10"/>
                                </a:lnTo>
                                <a:lnTo>
                                  <a:pt x="29" y="10"/>
                                </a:lnTo>
                                <a:lnTo>
                                  <a:pt x="24" y="15"/>
                                </a:lnTo>
                                <a:lnTo>
                                  <a:pt x="1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688"/>
                        <wps:cNvSpPr>
                          <a:spLocks noEditPoints="1"/>
                        </wps:cNvSpPr>
                        <wps:spPr bwMode="auto">
                          <a:xfrm>
                            <a:off x="3073612" y="396102"/>
                            <a:ext cx="12953" cy="46410"/>
                          </a:xfrm>
                          <a:custGeom>
                            <a:avLst/>
                            <a:gdLst>
                              <a:gd name="T0" fmla="*/ 14 w 24"/>
                              <a:gd name="T1" fmla="*/ 0 h 86"/>
                              <a:gd name="T2" fmla="*/ 14 w 24"/>
                              <a:gd name="T3" fmla="*/ 0 h 86"/>
                              <a:gd name="T4" fmla="*/ 14 w 24"/>
                              <a:gd name="T5" fmla="*/ 4 h 86"/>
                              <a:gd name="T6" fmla="*/ 19 w 24"/>
                              <a:gd name="T7" fmla="*/ 4 h 86"/>
                              <a:gd name="T8" fmla="*/ 19 w 24"/>
                              <a:gd name="T9" fmla="*/ 9 h 86"/>
                              <a:gd name="T10" fmla="*/ 19 w 24"/>
                              <a:gd name="T11" fmla="*/ 9 h 86"/>
                              <a:gd name="T12" fmla="*/ 14 w 24"/>
                              <a:gd name="T13" fmla="*/ 14 h 86"/>
                              <a:gd name="T14" fmla="*/ 14 w 24"/>
                              <a:gd name="T15" fmla="*/ 14 h 86"/>
                              <a:gd name="T16" fmla="*/ 14 w 24"/>
                              <a:gd name="T17" fmla="*/ 14 h 86"/>
                              <a:gd name="T18" fmla="*/ 10 w 24"/>
                              <a:gd name="T19" fmla="*/ 14 h 86"/>
                              <a:gd name="T20" fmla="*/ 10 w 24"/>
                              <a:gd name="T21" fmla="*/ 14 h 86"/>
                              <a:gd name="T22" fmla="*/ 5 w 24"/>
                              <a:gd name="T23" fmla="*/ 9 h 86"/>
                              <a:gd name="T24" fmla="*/ 5 w 24"/>
                              <a:gd name="T25" fmla="*/ 9 h 86"/>
                              <a:gd name="T26" fmla="*/ 5 w 24"/>
                              <a:gd name="T27" fmla="*/ 4 h 86"/>
                              <a:gd name="T28" fmla="*/ 10 w 24"/>
                              <a:gd name="T29" fmla="*/ 4 h 86"/>
                              <a:gd name="T30" fmla="*/ 10 w 24"/>
                              <a:gd name="T31" fmla="*/ 0 h 86"/>
                              <a:gd name="T32" fmla="*/ 14 w 24"/>
                              <a:gd name="T33" fmla="*/ 0 h 86"/>
                              <a:gd name="T34" fmla="*/ 19 w 24"/>
                              <a:gd name="T35" fmla="*/ 28 h 86"/>
                              <a:gd name="T36" fmla="*/ 19 w 24"/>
                              <a:gd name="T37" fmla="*/ 71 h 86"/>
                              <a:gd name="T38" fmla="*/ 19 w 24"/>
                              <a:gd name="T39" fmla="*/ 76 h 86"/>
                              <a:gd name="T40" fmla="*/ 19 w 24"/>
                              <a:gd name="T41" fmla="*/ 81 h 86"/>
                              <a:gd name="T42" fmla="*/ 19 w 24"/>
                              <a:gd name="T43" fmla="*/ 81 h 86"/>
                              <a:gd name="T44" fmla="*/ 19 w 24"/>
                              <a:gd name="T45" fmla="*/ 81 h 86"/>
                              <a:gd name="T46" fmla="*/ 24 w 24"/>
                              <a:gd name="T47" fmla="*/ 81 h 86"/>
                              <a:gd name="T48" fmla="*/ 24 w 24"/>
                              <a:gd name="T49" fmla="*/ 81 h 86"/>
                              <a:gd name="T50" fmla="*/ 24 w 24"/>
                              <a:gd name="T51" fmla="*/ 86 h 86"/>
                              <a:gd name="T52" fmla="*/ 0 w 24"/>
                              <a:gd name="T53" fmla="*/ 86 h 86"/>
                              <a:gd name="T54" fmla="*/ 0 w 24"/>
                              <a:gd name="T55" fmla="*/ 81 h 86"/>
                              <a:gd name="T56" fmla="*/ 5 w 24"/>
                              <a:gd name="T57" fmla="*/ 81 h 86"/>
                              <a:gd name="T58" fmla="*/ 5 w 24"/>
                              <a:gd name="T59" fmla="*/ 81 h 86"/>
                              <a:gd name="T60" fmla="*/ 5 w 24"/>
                              <a:gd name="T61" fmla="*/ 81 h 86"/>
                              <a:gd name="T62" fmla="*/ 5 w 24"/>
                              <a:gd name="T63" fmla="*/ 81 h 86"/>
                              <a:gd name="T64" fmla="*/ 10 w 24"/>
                              <a:gd name="T65" fmla="*/ 76 h 86"/>
                              <a:gd name="T66" fmla="*/ 10 w 24"/>
                              <a:gd name="T67" fmla="*/ 71 h 86"/>
                              <a:gd name="T68" fmla="*/ 10 w 24"/>
                              <a:gd name="T69" fmla="*/ 52 h 86"/>
                              <a:gd name="T70" fmla="*/ 10 w 24"/>
                              <a:gd name="T71" fmla="*/ 43 h 86"/>
                              <a:gd name="T72" fmla="*/ 5 w 24"/>
                              <a:gd name="T73" fmla="*/ 43 h 86"/>
                              <a:gd name="T74" fmla="*/ 5 w 24"/>
                              <a:gd name="T75" fmla="*/ 38 h 86"/>
                              <a:gd name="T76" fmla="*/ 5 w 24"/>
                              <a:gd name="T77" fmla="*/ 38 h 86"/>
                              <a:gd name="T78" fmla="*/ 5 w 24"/>
                              <a:gd name="T79" fmla="*/ 38 h 86"/>
                              <a:gd name="T80" fmla="*/ 5 w 24"/>
                              <a:gd name="T81" fmla="*/ 38 h 86"/>
                              <a:gd name="T82" fmla="*/ 0 w 24"/>
                              <a:gd name="T83" fmla="*/ 38 h 86"/>
                              <a:gd name="T84" fmla="*/ 0 w 24"/>
                              <a:gd name="T85" fmla="*/ 38 h 86"/>
                              <a:gd name="T86" fmla="*/ 0 w 24"/>
                              <a:gd name="T87" fmla="*/ 38 h 86"/>
                              <a:gd name="T88" fmla="*/ 14 w 24"/>
                              <a:gd name="T89" fmla="*/ 28 h 86"/>
                              <a:gd name="T90" fmla="*/ 19 w 24"/>
                              <a:gd name="T91" fmla="*/ 2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 h="86">
                                <a:moveTo>
                                  <a:pt x="14" y="0"/>
                                </a:moveTo>
                                <a:lnTo>
                                  <a:pt x="14" y="0"/>
                                </a:lnTo>
                                <a:lnTo>
                                  <a:pt x="14" y="4"/>
                                </a:lnTo>
                                <a:lnTo>
                                  <a:pt x="19" y="4"/>
                                </a:lnTo>
                                <a:lnTo>
                                  <a:pt x="19" y="9"/>
                                </a:lnTo>
                                <a:lnTo>
                                  <a:pt x="14" y="14"/>
                                </a:lnTo>
                                <a:lnTo>
                                  <a:pt x="10" y="14"/>
                                </a:lnTo>
                                <a:lnTo>
                                  <a:pt x="5" y="9"/>
                                </a:lnTo>
                                <a:lnTo>
                                  <a:pt x="5" y="4"/>
                                </a:lnTo>
                                <a:lnTo>
                                  <a:pt x="10" y="4"/>
                                </a:lnTo>
                                <a:lnTo>
                                  <a:pt x="10" y="0"/>
                                </a:lnTo>
                                <a:lnTo>
                                  <a:pt x="14" y="0"/>
                                </a:lnTo>
                                <a:close/>
                                <a:moveTo>
                                  <a:pt x="19" y="28"/>
                                </a:moveTo>
                                <a:lnTo>
                                  <a:pt x="19" y="71"/>
                                </a:lnTo>
                                <a:lnTo>
                                  <a:pt x="19" y="76"/>
                                </a:lnTo>
                                <a:lnTo>
                                  <a:pt x="19" y="81"/>
                                </a:lnTo>
                                <a:lnTo>
                                  <a:pt x="24" y="81"/>
                                </a:lnTo>
                                <a:lnTo>
                                  <a:pt x="24" y="86"/>
                                </a:lnTo>
                                <a:lnTo>
                                  <a:pt x="0" y="86"/>
                                </a:lnTo>
                                <a:lnTo>
                                  <a:pt x="0" y="81"/>
                                </a:lnTo>
                                <a:lnTo>
                                  <a:pt x="5" y="81"/>
                                </a:lnTo>
                                <a:lnTo>
                                  <a:pt x="10" y="76"/>
                                </a:lnTo>
                                <a:lnTo>
                                  <a:pt x="10" y="71"/>
                                </a:lnTo>
                                <a:lnTo>
                                  <a:pt x="10" y="52"/>
                                </a:lnTo>
                                <a:lnTo>
                                  <a:pt x="10" y="43"/>
                                </a:lnTo>
                                <a:lnTo>
                                  <a:pt x="5" y="43"/>
                                </a:lnTo>
                                <a:lnTo>
                                  <a:pt x="5" y="38"/>
                                </a:lnTo>
                                <a:lnTo>
                                  <a:pt x="0" y="38"/>
                                </a:lnTo>
                                <a:lnTo>
                                  <a:pt x="14" y="28"/>
                                </a:lnTo>
                                <a:lnTo>
                                  <a:pt x="19"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689"/>
                        <wps:cNvSpPr>
                          <a:spLocks noEditPoints="1"/>
                        </wps:cNvSpPr>
                        <wps:spPr bwMode="auto">
                          <a:xfrm>
                            <a:off x="3091962" y="411212"/>
                            <a:ext cx="23207" cy="31300"/>
                          </a:xfrm>
                          <a:custGeom>
                            <a:avLst/>
                            <a:gdLst>
                              <a:gd name="T0" fmla="*/ 9 w 43"/>
                              <a:gd name="T1" fmla="*/ 24 h 58"/>
                              <a:gd name="T2" fmla="*/ 9 w 43"/>
                              <a:gd name="T3" fmla="*/ 34 h 58"/>
                              <a:gd name="T4" fmla="*/ 14 w 43"/>
                              <a:gd name="T5" fmla="*/ 43 h 58"/>
                              <a:gd name="T6" fmla="*/ 19 w 43"/>
                              <a:gd name="T7" fmla="*/ 48 h 58"/>
                              <a:gd name="T8" fmla="*/ 28 w 43"/>
                              <a:gd name="T9" fmla="*/ 48 h 58"/>
                              <a:gd name="T10" fmla="*/ 33 w 43"/>
                              <a:gd name="T11" fmla="*/ 48 h 58"/>
                              <a:gd name="T12" fmla="*/ 38 w 43"/>
                              <a:gd name="T13" fmla="*/ 43 h 58"/>
                              <a:gd name="T14" fmla="*/ 38 w 43"/>
                              <a:gd name="T15" fmla="*/ 43 h 58"/>
                              <a:gd name="T16" fmla="*/ 43 w 43"/>
                              <a:gd name="T17" fmla="*/ 34 h 58"/>
                              <a:gd name="T18" fmla="*/ 43 w 43"/>
                              <a:gd name="T19" fmla="*/ 39 h 58"/>
                              <a:gd name="T20" fmla="*/ 43 w 43"/>
                              <a:gd name="T21" fmla="*/ 43 h 58"/>
                              <a:gd name="T22" fmla="*/ 38 w 43"/>
                              <a:gd name="T23" fmla="*/ 53 h 58"/>
                              <a:gd name="T24" fmla="*/ 28 w 43"/>
                              <a:gd name="T25" fmla="*/ 58 h 58"/>
                              <a:gd name="T26" fmla="*/ 24 w 43"/>
                              <a:gd name="T27" fmla="*/ 58 h 58"/>
                              <a:gd name="T28" fmla="*/ 14 w 43"/>
                              <a:gd name="T29" fmla="*/ 58 h 58"/>
                              <a:gd name="T30" fmla="*/ 4 w 43"/>
                              <a:gd name="T31" fmla="*/ 53 h 58"/>
                              <a:gd name="T32" fmla="*/ 0 w 43"/>
                              <a:gd name="T33" fmla="*/ 43 h 58"/>
                              <a:gd name="T34" fmla="*/ 0 w 43"/>
                              <a:gd name="T35" fmla="*/ 29 h 58"/>
                              <a:gd name="T36" fmla="*/ 0 w 43"/>
                              <a:gd name="T37" fmla="*/ 19 h 58"/>
                              <a:gd name="T38" fmla="*/ 4 w 43"/>
                              <a:gd name="T39" fmla="*/ 10 h 58"/>
                              <a:gd name="T40" fmla="*/ 14 w 43"/>
                              <a:gd name="T41" fmla="*/ 5 h 58"/>
                              <a:gd name="T42" fmla="*/ 24 w 43"/>
                              <a:gd name="T43" fmla="*/ 0 h 58"/>
                              <a:gd name="T44" fmla="*/ 33 w 43"/>
                              <a:gd name="T45" fmla="*/ 5 h 58"/>
                              <a:gd name="T46" fmla="*/ 38 w 43"/>
                              <a:gd name="T47" fmla="*/ 5 h 58"/>
                              <a:gd name="T48" fmla="*/ 43 w 43"/>
                              <a:gd name="T49" fmla="*/ 15 h 58"/>
                              <a:gd name="T50" fmla="*/ 43 w 43"/>
                              <a:gd name="T51" fmla="*/ 24 h 58"/>
                              <a:gd name="T52" fmla="*/ 9 w 43"/>
                              <a:gd name="T53" fmla="*/ 24 h 58"/>
                              <a:gd name="T54" fmla="*/ 9 w 43"/>
                              <a:gd name="T55" fmla="*/ 19 h 58"/>
                              <a:gd name="T56" fmla="*/ 33 w 43"/>
                              <a:gd name="T57" fmla="*/ 19 h 58"/>
                              <a:gd name="T58" fmla="*/ 33 w 43"/>
                              <a:gd name="T59" fmla="*/ 15 h 58"/>
                              <a:gd name="T60" fmla="*/ 28 w 43"/>
                              <a:gd name="T61" fmla="*/ 15 h 58"/>
                              <a:gd name="T62" fmla="*/ 28 w 43"/>
                              <a:gd name="T63" fmla="*/ 10 h 58"/>
                              <a:gd name="T64" fmla="*/ 28 w 43"/>
                              <a:gd name="T65" fmla="*/ 5 h 58"/>
                              <a:gd name="T66" fmla="*/ 24 w 43"/>
                              <a:gd name="T67" fmla="*/ 5 h 58"/>
                              <a:gd name="T68" fmla="*/ 19 w 43"/>
                              <a:gd name="T69" fmla="*/ 5 h 58"/>
                              <a:gd name="T70" fmla="*/ 14 w 43"/>
                              <a:gd name="T71" fmla="*/ 5 h 58"/>
                              <a:gd name="T72" fmla="*/ 9 w 43"/>
                              <a:gd name="T73" fmla="*/ 10 h 58"/>
                              <a:gd name="T74" fmla="*/ 9 w 43"/>
                              <a:gd name="T75" fmla="*/ 15 h 58"/>
                              <a:gd name="T76" fmla="*/ 9 w 43"/>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8">
                                <a:moveTo>
                                  <a:pt x="9" y="24"/>
                                </a:moveTo>
                                <a:lnTo>
                                  <a:pt x="9" y="34"/>
                                </a:lnTo>
                                <a:lnTo>
                                  <a:pt x="14" y="43"/>
                                </a:lnTo>
                                <a:lnTo>
                                  <a:pt x="19" y="48"/>
                                </a:lnTo>
                                <a:lnTo>
                                  <a:pt x="28" y="48"/>
                                </a:lnTo>
                                <a:lnTo>
                                  <a:pt x="33" y="48"/>
                                </a:lnTo>
                                <a:lnTo>
                                  <a:pt x="38" y="43"/>
                                </a:lnTo>
                                <a:lnTo>
                                  <a:pt x="43" y="34"/>
                                </a:lnTo>
                                <a:lnTo>
                                  <a:pt x="43" y="39"/>
                                </a:lnTo>
                                <a:lnTo>
                                  <a:pt x="43" y="43"/>
                                </a:lnTo>
                                <a:lnTo>
                                  <a:pt x="38" y="53"/>
                                </a:lnTo>
                                <a:lnTo>
                                  <a:pt x="28" y="58"/>
                                </a:lnTo>
                                <a:lnTo>
                                  <a:pt x="24" y="58"/>
                                </a:lnTo>
                                <a:lnTo>
                                  <a:pt x="14" y="58"/>
                                </a:lnTo>
                                <a:lnTo>
                                  <a:pt x="4" y="53"/>
                                </a:lnTo>
                                <a:lnTo>
                                  <a:pt x="0" y="43"/>
                                </a:lnTo>
                                <a:lnTo>
                                  <a:pt x="0" y="29"/>
                                </a:lnTo>
                                <a:lnTo>
                                  <a:pt x="0" y="19"/>
                                </a:lnTo>
                                <a:lnTo>
                                  <a:pt x="4" y="10"/>
                                </a:lnTo>
                                <a:lnTo>
                                  <a:pt x="14" y="5"/>
                                </a:lnTo>
                                <a:lnTo>
                                  <a:pt x="24" y="0"/>
                                </a:lnTo>
                                <a:lnTo>
                                  <a:pt x="33" y="5"/>
                                </a:lnTo>
                                <a:lnTo>
                                  <a:pt x="38" y="5"/>
                                </a:lnTo>
                                <a:lnTo>
                                  <a:pt x="43" y="15"/>
                                </a:lnTo>
                                <a:lnTo>
                                  <a:pt x="43" y="24"/>
                                </a:lnTo>
                                <a:lnTo>
                                  <a:pt x="9" y="24"/>
                                </a:lnTo>
                                <a:close/>
                                <a:moveTo>
                                  <a:pt x="9" y="19"/>
                                </a:moveTo>
                                <a:lnTo>
                                  <a:pt x="33" y="19"/>
                                </a:lnTo>
                                <a:lnTo>
                                  <a:pt x="33" y="15"/>
                                </a:lnTo>
                                <a:lnTo>
                                  <a:pt x="28" y="15"/>
                                </a:lnTo>
                                <a:lnTo>
                                  <a:pt x="28" y="10"/>
                                </a:lnTo>
                                <a:lnTo>
                                  <a:pt x="28" y="5"/>
                                </a:lnTo>
                                <a:lnTo>
                                  <a:pt x="24" y="5"/>
                                </a:lnTo>
                                <a:lnTo>
                                  <a:pt x="19" y="5"/>
                                </a:lnTo>
                                <a:lnTo>
                                  <a:pt x="14" y="5"/>
                                </a:lnTo>
                                <a:lnTo>
                                  <a:pt x="9" y="10"/>
                                </a:lnTo>
                                <a:lnTo>
                                  <a:pt x="9" y="15"/>
                                </a:lnTo>
                                <a:lnTo>
                                  <a:pt x="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690"/>
                        <wps:cNvSpPr>
                          <a:spLocks noEditPoints="1"/>
                        </wps:cNvSpPr>
                        <wps:spPr bwMode="auto">
                          <a:xfrm>
                            <a:off x="3120026" y="396102"/>
                            <a:ext cx="31303" cy="46410"/>
                          </a:xfrm>
                          <a:custGeom>
                            <a:avLst/>
                            <a:gdLst>
                              <a:gd name="T0" fmla="*/ 39 w 58"/>
                              <a:gd name="T1" fmla="*/ 76 h 86"/>
                              <a:gd name="T2" fmla="*/ 34 w 58"/>
                              <a:gd name="T3" fmla="*/ 81 h 86"/>
                              <a:gd name="T4" fmla="*/ 29 w 58"/>
                              <a:gd name="T5" fmla="*/ 86 h 86"/>
                              <a:gd name="T6" fmla="*/ 24 w 58"/>
                              <a:gd name="T7" fmla="*/ 86 h 86"/>
                              <a:gd name="T8" fmla="*/ 20 w 58"/>
                              <a:gd name="T9" fmla="*/ 86 h 86"/>
                              <a:gd name="T10" fmla="*/ 15 w 58"/>
                              <a:gd name="T11" fmla="*/ 86 h 86"/>
                              <a:gd name="T12" fmla="*/ 5 w 58"/>
                              <a:gd name="T13" fmla="*/ 81 h 86"/>
                              <a:gd name="T14" fmla="*/ 0 w 58"/>
                              <a:gd name="T15" fmla="*/ 71 h 86"/>
                              <a:gd name="T16" fmla="*/ 0 w 58"/>
                              <a:gd name="T17" fmla="*/ 62 h 86"/>
                              <a:gd name="T18" fmla="*/ 0 w 58"/>
                              <a:gd name="T19" fmla="*/ 47 h 86"/>
                              <a:gd name="T20" fmla="*/ 5 w 58"/>
                              <a:gd name="T21" fmla="*/ 38 h 86"/>
                              <a:gd name="T22" fmla="*/ 15 w 58"/>
                              <a:gd name="T23" fmla="*/ 33 h 86"/>
                              <a:gd name="T24" fmla="*/ 24 w 58"/>
                              <a:gd name="T25" fmla="*/ 28 h 86"/>
                              <a:gd name="T26" fmla="*/ 34 w 58"/>
                              <a:gd name="T27" fmla="*/ 28 h 86"/>
                              <a:gd name="T28" fmla="*/ 39 w 58"/>
                              <a:gd name="T29" fmla="*/ 33 h 86"/>
                              <a:gd name="T30" fmla="*/ 39 w 58"/>
                              <a:gd name="T31" fmla="*/ 24 h 86"/>
                              <a:gd name="T32" fmla="*/ 39 w 58"/>
                              <a:gd name="T33" fmla="*/ 19 h 86"/>
                              <a:gd name="T34" fmla="*/ 39 w 58"/>
                              <a:gd name="T35" fmla="*/ 14 h 86"/>
                              <a:gd name="T36" fmla="*/ 34 w 58"/>
                              <a:gd name="T37" fmla="*/ 9 h 86"/>
                              <a:gd name="T38" fmla="*/ 34 w 58"/>
                              <a:gd name="T39" fmla="*/ 9 h 86"/>
                              <a:gd name="T40" fmla="*/ 34 w 58"/>
                              <a:gd name="T41" fmla="*/ 9 h 86"/>
                              <a:gd name="T42" fmla="*/ 34 w 58"/>
                              <a:gd name="T43" fmla="*/ 9 h 86"/>
                              <a:gd name="T44" fmla="*/ 29 w 58"/>
                              <a:gd name="T45" fmla="*/ 9 h 86"/>
                              <a:gd name="T46" fmla="*/ 29 w 58"/>
                              <a:gd name="T47" fmla="*/ 9 h 86"/>
                              <a:gd name="T48" fmla="*/ 29 w 58"/>
                              <a:gd name="T49" fmla="*/ 9 h 86"/>
                              <a:gd name="T50" fmla="*/ 44 w 58"/>
                              <a:gd name="T51" fmla="*/ 0 h 86"/>
                              <a:gd name="T52" fmla="*/ 48 w 58"/>
                              <a:gd name="T53" fmla="*/ 0 h 86"/>
                              <a:gd name="T54" fmla="*/ 48 w 58"/>
                              <a:gd name="T55" fmla="*/ 62 h 86"/>
                              <a:gd name="T56" fmla="*/ 48 w 58"/>
                              <a:gd name="T57" fmla="*/ 71 h 86"/>
                              <a:gd name="T58" fmla="*/ 48 w 58"/>
                              <a:gd name="T59" fmla="*/ 76 h 86"/>
                              <a:gd name="T60" fmla="*/ 48 w 58"/>
                              <a:gd name="T61" fmla="*/ 76 h 86"/>
                              <a:gd name="T62" fmla="*/ 48 w 58"/>
                              <a:gd name="T63" fmla="*/ 76 h 86"/>
                              <a:gd name="T64" fmla="*/ 48 w 58"/>
                              <a:gd name="T65" fmla="*/ 76 h 86"/>
                              <a:gd name="T66" fmla="*/ 53 w 58"/>
                              <a:gd name="T67" fmla="*/ 76 h 86"/>
                              <a:gd name="T68" fmla="*/ 53 w 58"/>
                              <a:gd name="T69" fmla="*/ 76 h 86"/>
                              <a:gd name="T70" fmla="*/ 53 w 58"/>
                              <a:gd name="T71" fmla="*/ 76 h 86"/>
                              <a:gd name="T72" fmla="*/ 58 w 58"/>
                              <a:gd name="T73" fmla="*/ 81 h 86"/>
                              <a:gd name="T74" fmla="*/ 39 w 58"/>
                              <a:gd name="T75" fmla="*/ 86 h 86"/>
                              <a:gd name="T76" fmla="*/ 39 w 58"/>
                              <a:gd name="T77" fmla="*/ 86 h 86"/>
                              <a:gd name="T78" fmla="*/ 39 w 58"/>
                              <a:gd name="T79" fmla="*/ 76 h 86"/>
                              <a:gd name="T80" fmla="*/ 39 w 58"/>
                              <a:gd name="T81" fmla="*/ 76 h 86"/>
                              <a:gd name="T82" fmla="*/ 39 w 58"/>
                              <a:gd name="T83" fmla="*/ 47 h 86"/>
                              <a:gd name="T84" fmla="*/ 39 w 58"/>
                              <a:gd name="T85" fmla="*/ 43 h 86"/>
                              <a:gd name="T86" fmla="*/ 34 w 58"/>
                              <a:gd name="T87" fmla="*/ 38 h 86"/>
                              <a:gd name="T88" fmla="*/ 34 w 58"/>
                              <a:gd name="T89" fmla="*/ 38 h 86"/>
                              <a:gd name="T90" fmla="*/ 29 w 58"/>
                              <a:gd name="T91" fmla="*/ 33 h 86"/>
                              <a:gd name="T92" fmla="*/ 29 w 58"/>
                              <a:gd name="T93" fmla="*/ 33 h 86"/>
                              <a:gd name="T94" fmla="*/ 24 w 58"/>
                              <a:gd name="T95" fmla="*/ 33 h 86"/>
                              <a:gd name="T96" fmla="*/ 20 w 58"/>
                              <a:gd name="T97" fmla="*/ 33 h 86"/>
                              <a:gd name="T98" fmla="*/ 15 w 58"/>
                              <a:gd name="T99" fmla="*/ 38 h 86"/>
                              <a:gd name="T100" fmla="*/ 10 w 58"/>
                              <a:gd name="T101" fmla="*/ 47 h 86"/>
                              <a:gd name="T102" fmla="*/ 10 w 58"/>
                              <a:gd name="T103" fmla="*/ 57 h 86"/>
                              <a:gd name="T104" fmla="*/ 10 w 58"/>
                              <a:gd name="T105" fmla="*/ 67 h 86"/>
                              <a:gd name="T106" fmla="*/ 15 w 58"/>
                              <a:gd name="T107" fmla="*/ 71 h 86"/>
                              <a:gd name="T108" fmla="*/ 20 w 58"/>
                              <a:gd name="T109" fmla="*/ 76 h 86"/>
                              <a:gd name="T110" fmla="*/ 29 w 58"/>
                              <a:gd name="T111" fmla="*/ 81 h 86"/>
                              <a:gd name="T112" fmla="*/ 34 w 58"/>
                              <a:gd name="T113" fmla="*/ 76 h 86"/>
                              <a:gd name="T114" fmla="*/ 39 w 58"/>
                              <a:gd name="T115" fmla="*/ 7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8" h="86">
                                <a:moveTo>
                                  <a:pt x="39" y="76"/>
                                </a:moveTo>
                                <a:lnTo>
                                  <a:pt x="34" y="81"/>
                                </a:lnTo>
                                <a:lnTo>
                                  <a:pt x="29" y="86"/>
                                </a:lnTo>
                                <a:lnTo>
                                  <a:pt x="24" y="86"/>
                                </a:lnTo>
                                <a:lnTo>
                                  <a:pt x="20" y="86"/>
                                </a:lnTo>
                                <a:lnTo>
                                  <a:pt x="15" y="86"/>
                                </a:lnTo>
                                <a:lnTo>
                                  <a:pt x="5" y="81"/>
                                </a:lnTo>
                                <a:lnTo>
                                  <a:pt x="0" y="71"/>
                                </a:lnTo>
                                <a:lnTo>
                                  <a:pt x="0" y="62"/>
                                </a:lnTo>
                                <a:lnTo>
                                  <a:pt x="0" y="47"/>
                                </a:lnTo>
                                <a:lnTo>
                                  <a:pt x="5" y="38"/>
                                </a:lnTo>
                                <a:lnTo>
                                  <a:pt x="15" y="33"/>
                                </a:lnTo>
                                <a:lnTo>
                                  <a:pt x="24" y="28"/>
                                </a:lnTo>
                                <a:lnTo>
                                  <a:pt x="34" y="28"/>
                                </a:lnTo>
                                <a:lnTo>
                                  <a:pt x="39" y="33"/>
                                </a:lnTo>
                                <a:lnTo>
                                  <a:pt x="39" y="24"/>
                                </a:lnTo>
                                <a:lnTo>
                                  <a:pt x="39" y="19"/>
                                </a:lnTo>
                                <a:lnTo>
                                  <a:pt x="39" y="14"/>
                                </a:lnTo>
                                <a:lnTo>
                                  <a:pt x="34" y="9"/>
                                </a:lnTo>
                                <a:lnTo>
                                  <a:pt x="29" y="9"/>
                                </a:lnTo>
                                <a:lnTo>
                                  <a:pt x="44" y="0"/>
                                </a:lnTo>
                                <a:lnTo>
                                  <a:pt x="48" y="0"/>
                                </a:lnTo>
                                <a:lnTo>
                                  <a:pt x="48" y="62"/>
                                </a:lnTo>
                                <a:lnTo>
                                  <a:pt x="48" y="71"/>
                                </a:lnTo>
                                <a:lnTo>
                                  <a:pt x="48" y="76"/>
                                </a:lnTo>
                                <a:lnTo>
                                  <a:pt x="53" y="76"/>
                                </a:lnTo>
                                <a:lnTo>
                                  <a:pt x="58" y="81"/>
                                </a:lnTo>
                                <a:lnTo>
                                  <a:pt x="39" y="86"/>
                                </a:lnTo>
                                <a:lnTo>
                                  <a:pt x="39" y="76"/>
                                </a:lnTo>
                                <a:close/>
                                <a:moveTo>
                                  <a:pt x="39" y="76"/>
                                </a:moveTo>
                                <a:lnTo>
                                  <a:pt x="39" y="47"/>
                                </a:lnTo>
                                <a:lnTo>
                                  <a:pt x="39" y="43"/>
                                </a:lnTo>
                                <a:lnTo>
                                  <a:pt x="34" y="38"/>
                                </a:lnTo>
                                <a:lnTo>
                                  <a:pt x="29" y="33"/>
                                </a:lnTo>
                                <a:lnTo>
                                  <a:pt x="24" y="33"/>
                                </a:lnTo>
                                <a:lnTo>
                                  <a:pt x="20" y="33"/>
                                </a:lnTo>
                                <a:lnTo>
                                  <a:pt x="15" y="38"/>
                                </a:lnTo>
                                <a:lnTo>
                                  <a:pt x="10" y="47"/>
                                </a:lnTo>
                                <a:lnTo>
                                  <a:pt x="10" y="57"/>
                                </a:lnTo>
                                <a:lnTo>
                                  <a:pt x="10" y="67"/>
                                </a:lnTo>
                                <a:lnTo>
                                  <a:pt x="15" y="71"/>
                                </a:lnTo>
                                <a:lnTo>
                                  <a:pt x="20" y="76"/>
                                </a:lnTo>
                                <a:lnTo>
                                  <a:pt x="29" y="81"/>
                                </a:lnTo>
                                <a:lnTo>
                                  <a:pt x="34" y="76"/>
                                </a:lnTo>
                                <a:lnTo>
                                  <a:pt x="39"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691"/>
                        <wps:cNvSpPr>
                          <a:spLocks/>
                        </wps:cNvSpPr>
                        <wps:spPr bwMode="auto">
                          <a:xfrm>
                            <a:off x="3151329" y="396102"/>
                            <a:ext cx="18350" cy="59361"/>
                          </a:xfrm>
                          <a:custGeom>
                            <a:avLst/>
                            <a:gdLst>
                              <a:gd name="T0" fmla="*/ 0 w 34"/>
                              <a:gd name="T1" fmla="*/ 4 h 110"/>
                              <a:gd name="T2" fmla="*/ 0 w 34"/>
                              <a:gd name="T3" fmla="*/ 0 h 110"/>
                              <a:gd name="T4" fmla="*/ 10 w 34"/>
                              <a:gd name="T5" fmla="*/ 4 h 110"/>
                              <a:gd name="T6" fmla="*/ 14 w 34"/>
                              <a:gd name="T7" fmla="*/ 14 h 110"/>
                              <a:gd name="T8" fmla="*/ 24 w 34"/>
                              <a:gd name="T9" fmla="*/ 19 h 110"/>
                              <a:gd name="T10" fmla="*/ 29 w 34"/>
                              <a:gd name="T11" fmla="*/ 33 h 110"/>
                              <a:gd name="T12" fmla="*/ 34 w 34"/>
                              <a:gd name="T13" fmla="*/ 43 h 110"/>
                              <a:gd name="T14" fmla="*/ 34 w 34"/>
                              <a:gd name="T15" fmla="*/ 57 h 110"/>
                              <a:gd name="T16" fmla="*/ 29 w 34"/>
                              <a:gd name="T17" fmla="*/ 71 h 110"/>
                              <a:gd name="T18" fmla="*/ 24 w 34"/>
                              <a:gd name="T19" fmla="*/ 91 h 110"/>
                              <a:gd name="T20" fmla="*/ 14 w 34"/>
                              <a:gd name="T21" fmla="*/ 100 h 110"/>
                              <a:gd name="T22" fmla="*/ 0 w 34"/>
                              <a:gd name="T23" fmla="*/ 110 h 110"/>
                              <a:gd name="T24" fmla="*/ 0 w 34"/>
                              <a:gd name="T25" fmla="*/ 110 h 110"/>
                              <a:gd name="T26" fmla="*/ 5 w 34"/>
                              <a:gd name="T27" fmla="*/ 105 h 110"/>
                              <a:gd name="T28" fmla="*/ 14 w 34"/>
                              <a:gd name="T29" fmla="*/ 95 h 110"/>
                              <a:gd name="T30" fmla="*/ 14 w 34"/>
                              <a:gd name="T31" fmla="*/ 91 h 110"/>
                              <a:gd name="T32" fmla="*/ 19 w 34"/>
                              <a:gd name="T33" fmla="*/ 81 h 110"/>
                              <a:gd name="T34" fmla="*/ 19 w 34"/>
                              <a:gd name="T35" fmla="*/ 67 h 110"/>
                              <a:gd name="T36" fmla="*/ 19 w 34"/>
                              <a:gd name="T37" fmla="*/ 57 h 110"/>
                              <a:gd name="T38" fmla="*/ 19 w 34"/>
                              <a:gd name="T39" fmla="*/ 47 h 110"/>
                              <a:gd name="T40" fmla="*/ 19 w 34"/>
                              <a:gd name="T41" fmla="*/ 33 h 110"/>
                              <a:gd name="T42" fmla="*/ 19 w 34"/>
                              <a:gd name="T43" fmla="*/ 28 h 110"/>
                              <a:gd name="T44" fmla="*/ 14 w 34"/>
                              <a:gd name="T45" fmla="*/ 24 h 110"/>
                              <a:gd name="T46" fmla="*/ 14 w 34"/>
                              <a:gd name="T47" fmla="*/ 19 h 110"/>
                              <a:gd name="T48" fmla="*/ 10 w 34"/>
                              <a:gd name="T49" fmla="*/ 14 h 110"/>
                              <a:gd name="T50" fmla="*/ 5 w 34"/>
                              <a:gd name="T51" fmla="*/ 9 h 110"/>
                              <a:gd name="T52" fmla="*/ 0 w 34"/>
                              <a:gd name="T53" fmla="*/ 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 h="110">
                                <a:moveTo>
                                  <a:pt x="0" y="4"/>
                                </a:moveTo>
                                <a:lnTo>
                                  <a:pt x="0" y="0"/>
                                </a:lnTo>
                                <a:lnTo>
                                  <a:pt x="10" y="4"/>
                                </a:lnTo>
                                <a:lnTo>
                                  <a:pt x="14" y="14"/>
                                </a:lnTo>
                                <a:lnTo>
                                  <a:pt x="24" y="19"/>
                                </a:lnTo>
                                <a:lnTo>
                                  <a:pt x="29" y="33"/>
                                </a:lnTo>
                                <a:lnTo>
                                  <a:pt x="34" y="43"/>
                                </a:lnTo>
                                <a:lnTo>
                                  <a:pt x="34" y="57"/>
                                </a:lnTo>
                                <a:lnTo>
                                  <a:pt x="29" y="71"/>
                                </a:lnTo>
                                <a:lnTo>
                                  <a:pt x="24" y="91"/>
                                </a:lnTo>
                                <a:lnTo>
                                  <a:pt x="14" y="100"/>
                                </a:lnTo>
                                <a:lnTo>
                                  <a:pt x="0" y="110"/>
                                </a:lnTo>
                                <a:lnTo>
                                  <a:pt x="5" y="105"/>
                                </a:lnTo>
                                <a:lnTo>
                                  <a:pt x="14" y="95"/>
                                </a:lnTo>
                                <a:lnTo>
                                  <a:pt x="14" y="91"/>
                                </a:lnTo>
                                <a:lnTo>
                                  <a:pt x="19" y="81"/>
                                </a:lnTo>
                                <a:lnTo>
                                  <a:pt x="19" y="67"/>
                                </a:lnTo>
                                <a:lnTo>
                                  <a:pt x="19" y="57"/>
                                </a:lnTo>
                                <a:lnTo>
                                  <a:pt x="19" y="47"/>
                                </a:lnTo>
                                <a:lnTo>
                                  <a:pt x="19" y="33"/>
                                </a:lnTo>
                                <a:lnTo>
                                  <a:pt x="19" y="28"/>
                                </a:lnTo>
                                <a:lnTo>
                                  <a:pt x="14" y="24"/>
                                </a:lnTo>
                                <a:lnTo>
                                  <a:pt x="14" y="19"/>
                                </a:lnTo>
                                <a:lnTo>
                                  <a:pt x="10" y="14"/>
                                </a:lnTo>
                                <a:lnTo>
                                  <a:pt x="5" y="9"/>
                                </a:lnTo>
                                <a:lnTo>
                                  <a:pt x="0"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692"/>
                        <wps:cNvSpPr>
                          <a:spLocks noEditPoints="1"/>
                        </wps:cNvSpPr>
                        <wps:spPr bwMode="auto">
                          <a:xfrm>
                            <a:off x="2894970" y="455464"/>
                            <a:ext cx="38859" cy="41013"/>
                          </a:xfrm>
                          <a:custGeom>
                            <a:avLst/>
                            <a:gdLst>
                              <a:gd name="T0" fmla="*/ 62 w 72"/>
                              <a:gd name="T1" fmla="*/ 38 h 76"/>
                              <a:gd name="T2" fmla="*/ 72 w 72"/>
                              <a:gd name="T3" fmla="*/ 48 h 76"/>
                              <a:gd name="T4" fmla="*/ 72 w 72"/>
                              <a:gd name="T5" fmla="*/ 62 h 76"/>
                              <a:gd name="T6" fmla="*/ 62 w 72"/>
                              <a:gd name="T7" fmla="*/ 72 h 76"/>
                              <a:gd name="T8" fmla="*/ 53 w 72"/>
                              <a:gd name="T9" fmla="*/ 76 h 76"/>
                              <a:gd name="T10" fmla="*/ 0 w 72"/>
                              <a:gd name="T11" fmla="*/ 76 h 76"/>
                              <a:gd name="T12" fmla="*/ 5 w 72"/>
                              <a:gd name="T13" fmla="*/ 76 h 76"/>
                              <a:gd name="T14" fmla="*/ 10 w 72"/>
                              <a:gd name="T15" fmla="*/ 72 h 76"/>
                              <a:gd name="T16" fmla="*/ 14 w 72"/>
                              <a:gd name="T17" fmla="*/ 62 h 76"/>
                              <a:gd name="T18" fmla="*/ 14 w 72"/>
                              <a:gd name="T19" fmla="*/ 5 h 76"/>
                              <a:gd name="T20" fmla="*/ 10 w 72"/>
                              <a:gd name="T21" fmla="*/ 0 h 76"/>
                              <a:gd name="T22" fmla="*/ 0 w 72"/>
                              <a:gd name="T23" fmla="*/ 0 h 76"/>
                              <a:gd name="T24" fmla="*/ 34 w 72"/>
                              <a:gd name="T25" fmla="*/ 0 h 76"/>
                              <a:gd name="T26" fmla="*/ 53 w 72"/>
                              <a:gd name="T27" fmla="*/ 0 h 76"/>
                              <a:gd name="T28" fmla="*/ 62 w 72"/>
                              <a:gd name="T29" fmla="*/ 9 h 76"/>
                              <a:gd name="T30" fmla="*/ 67 w 72"/>
                              <a:gd name="T31" fmla="*/ 19 h 76"/>
                              <a:gd name="T32" fmla="*/ 67 w 72"/>
                              <a:gd name="T33" fmla="*/ 28 h 76"/>
                              <a:gd name="T34" fmla="*/ 53 w 72"/>
                              <a:gd name="T35" fmla="*/ 38 h 76"/>
                              <a:gd name="T36" fmla="*/ 24 w 72"/>
                              <a:gd name="T37" fmla="*/ 33 h 76"/>
                              <a:gd name="T38" fmla="*/ 34 w 72"/>
                              <a:gd name="T39" fmla="*/ 33 h 76"/>
                              <a:gd name="T40" fmla="*/ 43 w 72"/>
                              <a:gd name="T41" fmla="*/ 33 h 76"/>
                              <a:gd name="T42" fmla="*/ 53 w 72"/>
                              <a:gd name="T43" fmla="*/ 33 h 76"/>
                              <a:gd name="T44" fmla="*/ 58 w 72"/>
                              <a:gd name="T45" fmla="*/ 24 h 76"/>
                              <a:gd name="T46" fmla="*/ 58 w 72"/>
                              <a:gd name="T47" fmla="*/ 14 h 76"/>
                              <a:gd name="T48" fmla="*/ 43 w 72"/>
                              <a:gd name="T49" fmla="*/ 5 h 76"/>
                              <a:gd name="T50" fmla="*/ 29 w 72"/>
                              <a:gd name="T51" fmla="*/ 5 h 76"/>
                              <a:gd name="T52" fmla="*/ 24 w 72"/>
                              <a:gd name="T53" fmla="*/ 33 h 76"/>
                              <a:gd name="T54" fmla="*/ 29 w 72"/>
                              <a:gd name="T55" fmla="*/ 72 h 76"/>
                              <a:gd name="T56" fmla="*/ 48 w 72"/>
                              <a:gd name="T57" fmla="*/ 72 h 76"/>
                              <a:gd name="T58" fmla="*/ 58 w 72"/>
                              <a:gd name="T59" fmla="*/ 62 h 76"/>
                              <a:gd name="T60" fmla="*/ 58 w 72"/>
                              <a:gd name="T61" fmla="*/ 52 h 76"/>
                              <a:gd name="T62" fmla="*/ 53 w 72"/>
                              <a:gd name="T63" fmla="*/ 43 h 76"/>
                              <a:gd name="T64" fmla="*/ 43 w 72"/>
                              <a:gd name="T65" fmla="*/ 38 h 76"/>
                              <a:gd name="T66" fmla="*/ 29 w 72"/>
                              <a:gd name="T67" fmla="*/ 38 h 76"/>
                              <a:gd name="T68" fmla="*/ 24 w 72"/>
                              <a:gd name="T69" fmla="*/ 38 h 76"/>
                              <a:gd name="T70" fmla="*/ 24 w 72"/>
                              <a:gd name="T71" fmla="*/ 7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2" h="76">
                                <a:moveTo>
                                  <a:pt x="53" y="38"/>
                                </a:moveTo>
                                <a:lnTo>
                                  <a:pt x="62" y="38"/>
                                </a:lnTo>
                                <a:lnTo>
                                  <a:pt x="67" y="43"/>
                                </a:lnTo>
                                <a:lnTo>
                                  <a:pt x="72" y="48"/>
                                </a:lnTo>
                                <a:lnTo>
                                  <a:pt x="72" y="57"/>
                                </a:lnTo>
                                <a:lnTo>
                                  <a:pt x="72" y="62"/>
                                </a:lnTo>
                                <a:lnTo>
                                  <a:pt x="67" y="67"/>
                                </a:lnTo>
                                <a:lnTo>
                                  <a:pt x="62" y="72"/>
                                </a:lnTo>
                                <a:lnTo>
                                  <a:pt x="58" y="76"/>
                                </a:lnTo>
                                <a:lnTo>
                                  <a:pt x="53" y="76"/>
                                </a:lnTo>
                                <a:lnTo>
                                  <a:pt x="38" y="76"/>
                                </a:lnTo>
                                <a:lnTo>
                                  <a:pt x="0" y="76"/>
                                </a:lnTo>
                                <a:lnTo>
                                  <a:pt x="5" y="76"/>
                                </a:lnTo>
                                <a:lnTo>
                                  <a:pt x="10" y="76"/>
                                </a:lnTo>
                                <a:lnTo>
                                  <a:pt x="10" y="72"/>
                                </a:lnTo>
                                <a:lnTo>
                                  <a:pt x="14" y="72"/>
                                </a:lnTo>
                                <a:lnTo>
                                  <a:pt x="14" y="62"/>
                                </a:lnTo>
                                <a:lnTo>
                                  <a:pt x="14" y="14"/>
                                </a:lnTo>
                                <a:lnTo>
                                  <a:pt x="14" y="5"/>
                                </a:lnTo>
                                <a:lnTo>
                                  <a:pt x="10" y="5"/>
                                </a:lnTo>
                                <a:lnTo>
                                  <a:pt x="10" y="0"/>
                                </a:lnTo>
                                <a:lnTo>
                                  <a:pt x="5" y="0"/>
                                </a:lnTo>
                                <a:lnTo>
                                  <a:pt x="0" y="0"/>
                                </a:lnTo>
                                <a:lnTo>
                                  <a:pt x="34" y="0"/>
                                </a:lnTo>
                                <a:lnTo>
                                  <a:pt x="43" y="0"/>
                                </a:lnTo>
                                <a:lnTo>
                                  <a:pt x="53" y="0"/>
                                </a:lnTo>
                                <a:lnTo>
                                  <a:pt x="58" y="5"/>
                                </a:lnTo>
                                <a:lnTo>
                                  <a:pt x="62" y="9"/>
                                </a:lnTo>
                                <a:lnTo>
                                  <a:pt x="67" y="14"/>
                                </a:lnTo>
                                <a:lnTo>
                                  <a:pt x="67" y="19"/>
                                </a:lnTo>
                                <a:lnTo>
                                  <a:pt x="67" y="24"/>
                                </a:lnTo>
                                <a:lnTo>
                                  <a:pt x="67" y="28"/>
                                </a:lnTo>
                                <a:lnTo>
                                  <a:pt x="62" y="33"/>
                                </a:lnTo>
                                <a:lnTo>
                                  <a:pt x="53" y="38"/>
                                </a:lnTo>
                                <a:close/>
                                <a:moveTo>
                                  <a:pt x="24" y="33"/>
                                </a:moveTo>
                                <a:lnTo>
                                  <a:pt x="24" y="33"/>
                                </a:lnTo>
                                <a:lnTo>
                                  <a:pt x="29" y="33"/>
                                </a:lnTo>
                                <a:lnTo>
                                  <a:pt x="34" y="33"/>
                                </a:lnTo>
                                <a:lnTo>
                                  <a:pt x="43" y="33"/>
                                </a:lnTo>
                                <a:lnTo>
                                  <a:pt x="48" y="33"/>
                                </a:lnTo>
                                <a:lnTo>
                                  <a:pt x="53" y="33"/>
                                </a:lnTo>
                                <a:lnTo>
                                  <a:pt x="53" y="28"/>
                                </a:lnTo>
                                <a:lnTo>
                                  <a:pt x="58" y="24"/>
                                </a:lnTo>
                                <a:lnTo>
                                  <a:pt x="58" y="19"/>
                                </a:lnTo>
                                <a:lnTo>
                                  <a:pt x="58" y="14"/>
                                </a:lnTo>
                                <a:lnTo>
                                  <a:pt x="53" y="9"/>
                                </a:lnTo>
                                <a:lnTo>
                                  <a:pt x="43" y="5"/>
                                </a:lnTo>
                                <a:lnTo>
                                  <a:pt x="34" y="5"/>
                                </a:lnTo>
                                <a:lnTo>
                                  <a:pt x="29" y="5"/>
                                </a:lnTo>
                                <a:lnTo>
                                  <a:pt x="24" y="5"/>
                                </a:lnTo>
                                <a:lnTo>
                                  <a:pt x="24" y="33"/>
                                </a:lnTo>
                                <a:close/>
                                <a:moveTo>
                                  <a:pt x="24" y="72"/>
                                </a:moveTo>
                                <a:lnTo>
                                  <a:pt x="29" y="72"/>
                                </a:lnTo>
                                <a:lnTo>
                                  <a:pt x="38" y="72"/>
                                </a:lnTo>
                                <a:lnTo>
                                  <a:pt x="48" y="72"/>
                                </a:lnTo>
                                <a:lnTo>
                                  <a:pt x="53" y="67"/>
                                </a:lnTo>
                                <a:lnTo>
                                  <a:pt x="58" y="62"/>
                                </a:lnTo>
                                <a:lnTo>
                                  <a:pt x="58" y="57"/>
                                </a:lnTo>
                                <a:lnTo>
                                  <a:pt x="58" y="52"/>
                                </a:lnTo>
                                <a:lnTo>
                                  <a:pt x="58" y="48"/>
                                </a:lnTo>
                                <a:lnTo>
                                  <a:pt x="53" y="43"/>
                                </a:lnTo>
                                <a:lnTo>
                                  <a:pt x="48" y="43"/>
                                </a:lnTo>
                                <a:lnTo>
                                  <a:pt x="43" y="38"/>
                                </a:lnTo>
                                <a:lnTo>
                                  <a:pt x="34" y="38"/>
                                </a:lnTo>
                                <a:lnTo>
                                  <a:pt x="29" y="38"/>
                                </a:lnTo>
                                <a:lnTo>
                                  <a:pt x="24" y="38"/>
                                </a:lnTo>
                                <a:lnTo>
                                  <a:pt x="24"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693"/>
                        <wps:cNvSpPr>
                          <a:spLocks noEditPoints="1"/>
                        </wps:cNvSpPr>
                        <wps:spPr bwMode="auto">
                          <a:xfrm>
                            <a:off x="2939226" y="468415"/>
                            <a:ext cx="28065" cy="30760"/>
                          </a:xfrm>
                          <a:custGeom>
                            <a:avLst/>
                            <a:gdLst>
                              <a:gd name="T0" fmla="*/ 24 w 52"/>
                              <a:gd name="T1" fmla="*/ 52 h 57"/>
                              <a:gd name="T2" fmla="*/ 19 w 52"/>
                              <a:gd name="T3" fmla="*/ 52 h 57"/>
                              <a:gd name="T4" fmla="*/ 9 w 52"/>
                              <a:gd name="T5" fmla="*/ 52 h 57"/>
                              <a:gd name="T6" fmla="*/ 4 w 52"/>
                              <a:gd name="T7" fmla="*/ 48 h 57"/>
                              <a:gd name="T8" fmla="*/ 4 w 52"/>
                              <a:gd name="T9" fmla="*/ 38 h 57"/>
                              <a:gd name="T10" fmla="*/ 4 w 52"/>
                              <a:gd name="T11" fmla="*/ 28 h 57"/>
                              <a:gd name="T12" fmla="*/ 19 w 52"/>
                              <a:gd name="T13" fmla="*/ 24 h 57"/>
                              <a:gd name="T14" fmla="*/ 33 w 52"/>
                              <a:gd name="T15" fmla="*/ 14 h 57"/>
                              <a:gd name="T16" fmla="*/ 28 w 52"/>
                              <a:gd name="T17" fmla="*/ 4 h 57"/>
                              <a:gd name="T18" fmla="*/ 24 w 52"/>
                              <a:gd name="T19" fmla="*/ 4 h 57"/>
                              <a:gd name="T20" fmla="*/ 14 w 52"/>
                              <a:gd name="T21" fmla="*/ 4 h 57"/>
                              <a:gd name="T22" fmla="*/ 14 w 52"/>
                              <a:gd name="T23" fmla="*/ 9 h 57"/>
                              <a:gd name="T24" fmla="*/ 14 w 52"/>
                              <a:gd name="T25" fmla="*/ 14 h 57"/>
                              <a:gd name="T26" fmla="*/ 9 w 52"/>
                              <a:gd name="T27" fmla="*/ 19 h 57"/>
                              <a:gd name="T28" fmla="*/ 4 w 52"/>
                              <a:gd name="T29" fmla="*/ 19 h 57"/>
                              <a:gd name="T30" fmla="*/ 4 w 52"/>
                              <a:gd name="T31" fmla="*/ 14 h 57"/>
                              <a:gd name="T32" fmla="*/ 4 w 52"/>
                              <a:gd name="T33" fmla="*/ 9 h 57"/>
                              <a:gd name="T34" fmla="*/ 14 w 52"/>
                              <a:gd name="T35" fmla="*/ 0 h 57"/>
                              <a:gd name="T36" fmla="*/ 28 w 52"/>
                              <a:gd name="T37" fmla="*/ 0 h 57"/>
                              <a:gd name="T38" fmla="*/ 38 w 52"/>
                              <a:gd name="T39" fmla="*/ 4 h 57"/>
                              <a:gd name="T40" fmla="*/ 43 w 52"/>
                              <a:gd name="T41" fmla="*/ 9 h 57"/>
                              <a:gd name="T42" fmla="*/ 43 w 52"/>
                              <a:gd name="T43" fmla="*/ 33 h 57"/>
                              <a:gd name="T44" fmla="*/ 43 w 52"/>
                              <a:gd name="T45" fmla="*/ 43 h 57"/>
                              <a:gd name="T46" fmla="*/ 43 w 52"/>
                              <a:gd name="T47" fmla="*/ 48 h 57"/>
                              <a:gd name="T48" fmla="*/ 43 w 52"/>
                              <a:gd name="T49" fmla="*/ 48 h 57"/>
                              <a:gd name="T50" fmla="*/ 48 w 52"/>
                              <a:gd name="T51" fmla="*/ 48 h 57"/>
                              <a:gd name="T52" fmla="*/ 52 w 52"/>
                              <a:gd name="T53" fmla="*/ 43 h 57"/>
                              <a:gd name="T54" fmla="*/ 43 w 52"/>
                              <a:gd name="T55" fmla="*/ 52 h 57"/>
                              <a:gd name="T56" fmla="*/ 33 w 52"/>
                              <a:gd name="T57" fmla="*/ 52 h 57"/>
                              <a:gd name="T58" fmla="*/ 33 w 52"/>
                              <a:gd name="T59" fmla="*/ 52 h 57"/>
                              <a:gd name="T60" fmla="*/ 33 w 52"/>
                              <a:gd name="T61" fmla="*/ 43 h 57"/>
                              <a:gd name="T62" fmla="*/ 24 w 52"/>
                              <a:gd name="T63" fmla="*/ 24 h 57"/>
                              <a:gd name="T64" fmla="*/ 14 w 52"/>
                              <a:gd name="T65" fmla="*/ 28 h 57"/>
                              <a:gd name="T66" fmla="*/ 14 w 52"/>
                              <a:gd name="T67" fmla="*/ 33 h 57"/>
                              <a:gd name="T68" fmla="*/ 14 w 52"/>
                              <a:gd name="T69" fmla="*/ 43 h 57"/>
                              <a:gd name="T70" fmla="*/ 19 w 52"/>
                              <a:gd name="T71" fmla="*/ 48 h 57"/>
                              <a:gd name="T72" fmla="*/ 24 w 52"/>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57">
                                <a:moveTo>
                                  <a:pt x="33" y="48"/>
                                </a:moveTo>
                                <a:lnTo>
                                  <a:pt x="24" y="52"/>
                                </a:lnTo>
                                <a:lnTo>
                                  <a:pt x="19" y="52"/>
                                </a:lnTo>
                                <a:lnTo>
                                  <a:pt x="14" y="57"/>
                                </a:lnTo>
                                <a:lnTo>
                                  <a:pt x="9" y="52"/>
                                </a:lnTo>
                                <a:lnTo>
                                  <a:pt x="4" y="52"/>
                                </a:lnTo>
                                <a:lnTo>
                                  <a:pt x="4" y="48"/>
                                </a:lnTo>
                                <a:lnTo>
                                  <a:pt x="0" y="43"/>
                                </a:lnTo>
                                <a:lnTo>
                                  <a:pt x="4" y="38"/>
                                </a:lnTo>
                                <a:lnTo>
                                  <a:pt x="4" y="33"/>
                                </a:lnTo>
                                <a:lnTo>
                                  <a:pt x="4" y="28"/>
                                </a:lnTo>
                                <a:lnTo>
                                  <a:pt x="14" y="28"/>
                                </a:lnTo>
                                <a:lnTo>
                                  <a:pt x="19" y="24"/>
                                </a:lnTo>
                                <a:lnTo>
                                  <a:pt x="33" y="19"/>
                                </a:lnTo>
                                <a:lnTo>
                                  <a:pt x="33" y="14"/>
                                </a:lnTo>
                                <a:lnTo>
                                  <a:pt x="33" y="9"/>
                                </a:lnTo>
                                <a:lnTo>
                                  <a:pt x="28" y="4"/>
                                </a:lnTo>
                                <a:lnTo>
                                  <a:pt x="24" y="4"/>
                                </a:lnTo>
                                <a:lnTo>
                                  <a:pt x="19" y="4"/>
                                </a:lnTo>
                                <a:lnTo>
                                  <a:pt x="14" y="4"/>
                                </a:lnTo>
                                <a:lnTo>
                                  <a:pt x="14" y="9"/>
                                </a:lnTo>
                                <a:lnTo>
                                  <a:pt x="14" y="14"/>
                                </a:lnTo>
                                <a:lnTo>
                                  <a:pt x="9" y="19"/>
                                </a:lnTo>
                                <a:lnTo>
                                  <a:pt x="4" y="19"/>
                                </a:lnTo>
                                <a:lnTo>
                                  <a:pt x="4" y="14"/>
                                </a:lnTo>
                                <a:lnTo>
                                  <a:pt x="4" y="9"/>
                                </a:lnTo>
                                <a:lnTo>
                                  <a:pt x="9" y="4"/>
                                </a:lnTo>
                                <a:lnTo>
                                  <a:pt x="14" y="0"/>
                                </a:lnTo>
                                <a:lnTo>
                                  <a:pt x="24" y="0"/>
                                </a:lnTo>
                                <a:lnTo>
                                  <a:pt x="28" y="0"/>
                                </a:lnTo>
                                <a:lnTo>
                                  <a:pt x="33" y="0"/>
                                </a:lnTo>
                                <a:lnTo>
                                  <a:pt x="38" y="4"/>
                                </a:lnTo>
                                <a:lnTo>
                                  <a:pt x="43" y="9"/>
                                </a:lnTo>
                                <a:lnTo>
                                  <a:pt x="43" y="19"/>
                                </a:lnTo>
                                <a:lnTo>
                                  <a:pt x="43" y="33"/>
                                </a:lnTo>
                                <a:lnTo>
                                  <a:pt x="43" y="43"/>
                                </a:lnTo>
                                <a:lnTo>
                                  <a:pt x="43" y="48"/>
                                </a:lnTo>
                                <a:lnTo>
                                  <a:pt x="48" y="48"/>
                                </a:lnTo>
                                <a:lnTo>
                                  <a:pt x="52" y="43"/>
                                </a:lnTo>
                                <a:lnTo>
                                  <a:pt x="52" y="48"/>
                                </a:lnTo>
                                <a:lnTo>
                                  <a:pt x="43" y="52"/>
                                </a:lnTo>
                                <a:lnTo>
                                  <a:pt x="38" y="57"/>
                                </a:lnTo>
                                <a:lnTo>
                                  <a:pt x="33" y="52"/>
                                </a:lnTo>
                                <a:lnTo>
                                  <a:pt x="33" y="48"/>
                                </a:lnTo>
                                <a:close/>
                                <a:moveTo>
                                  <a:pt x="33" y="43"/>
                                </a:moveTo>
                                <a:lnTo>
                                  <a:pt x="33" y="24"/>
                                </a:lnTo>
                                <a:lnTo>
                                  <a:pt x="24" y="24"/>
                                </a:lnTo>
                                <a:lnTo>
                                  <a:pt x="19" y="28"/>
                                </a:lnTo>
                                <a:lnTo>
                                  <a:pt x="14" y="28"/>
                                </a:lnTo>
                                <a:lnTo>
                                  <a:pt x="14" y="33"/>
                                </a:lnTo>
                                <a:lnTo>
                                  <a:pt x="9" y="38"/>
                                </a:lnTo>
                                <a:lnTo>
                                  <a:pt x="14" y="43"/>
                                </a:lnTo>
                                <a:lnTo>
                                  <a:pt x="14" y="48"/>
                                </a:lnTo>
                                <a:lnTo>
                                  <a:pt x="19" y="48"/>
                                </a:lnTo>
                                <a:lnTo>
                                  <a:pt x="24" y="48"/>
                                </a:lnTo>
                                <a:lnTo>
                                  <a:pt x="33"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694"/>
                        <wps:cNvSpPr>
                          <a:spLocks/>
                        </wps:cNvSpPr>
                        <wps:spPr bwMode="auto">
                          <a:xfrm>
                            <a:off x="2969989" y="468415"/>
                            <a:ext cx="18350" cy="30760"/>
                          </a:xfrm>
                          <a:custGeom>
                            <a:avLst/>
                            <a:gdLst>
                              <a:gd name="T0" fmla="*/ 34 w 34"/>
                              <a:gd name="T1" fmla="*/ 0 h 57"/>
                              <a:gd name="T2" fmla="*/ 34 w 34"/>
                              <a:gd name="T3" fmla="*/ 19 h 57"/>
                              <a:gd name="T4" fmla="*/ 29 w 34"/>
                              <a:gd name="T5" fmla="*/ 19 h 57"/>
                              <a:gd name="T6" fmla="*/ 29 w 34"/>
                              <a:gd name="T7" fmla="*/ 9 h 57"/>
                              <a:gd name="T8" fmla="*/ 24 w 34"/>
                              <a:gd name="T9" fmla="*/ 4 h 57"/>
                              <a:gd name="T10" fmla="*/ 19 w 34"/>
                              <a:gd name="T11" fmla="*/ 4 h 57"/>
                              <a:gd name="T12" fmla="*/ 15 w 34"/>
                              <a:gd name="T13" fmla="*/ 4 h 57"/>
                              <a:gd name="T14" fmla="*/ 10 w 34"/>
                              <a:gd name="T15" fmla="*/ 4 h 57"/>
                              <a:gd name="T16" fmla="*/ 10 w 34"/>
                              <a:gd name="T17" fmla="*/ 4 h 57"/>
                              <a:gd name="T18" fmla="*/ 5 w 34"/>
                              <a:gd name="T19" fmla="*/ 4 h 57"/>
                              <a:gd name="T20" fmla="*/ 5 w 34"/>
                              <a:gd name="T21" fmla="*/ 9 h 57"/>
                              <a:gd name="T22" fmla="*/ 5 w 34"/>
                              <a:gd name="T23" fmla="*/ 14 h 57"/>
                              <a:gd name="T24" fmla="*/ 10 w 34"/>
                              <a:gd name="T25" fmla="*/ 14 h 57"/>
                              <a:gd name="T26" fmla="*/ 10 w 34"/>
                              <a:gd name="T27" fmla="*/ 19 h 57"/>
                              <a:gd name="T28" fmla="*/ 15 w 34"/>
                              <a:gd name="T29" fmla="*/ 19 h 57"/>
                              <a:gd name="T30" fmla="*/ 24 w 34"/>
                              <a:gd name="T31" fmla="*/ 24 h 57"/>
                              <a:gd name="T32" fmla="*/ 34 w 34"/>
                              <a:gd name="T33" fmla="*/ 28 h 57"/>
                              <a:gd name="T34" fmla="*/ 34 w 34"/>
                              <a:gd name="T35" fmla="*/ 38 h 57"/>
                              <a:gd name="T36" fmla="*/ 34 w 34"/>
                              <a:gd name="T37" fmla="*/ 48 h 57"/>
                              <a:gd name="T38" fmla="*/ 29 w 34"/>
                              <a:gd name="T39" fmla="*/ 52 h 57"/>
                              <a:gd name="T40" fmla="*/ 24 w 34"/>
                              <a:gd name="T41" fmla="*/ 52 h 57"/>
                              <a:gd name="T42" fmla="*/ 19 w 34"/>
                              <a:gd name="T43" fmla="*/ 57 h 57"/>
                              <a:gd name="T44" fmla="*/ 15 w 34"/>
                              <a:gd name="T45" fmla="*/ 57 h 57"/>
                              <a:gd name="T46" fmla="*/ 5 w 34"/>
                              <a:gd name="T47" fmla="*/ 52 h 57"/>
                              <a:gd name="T48" fmla="*/ 5 w 34"/>
                              <a:gd name="T49" fmla="*/ 52 h 57"/>
                              <a:gd name="T50" fmla="*/ 5 w 34"/>
                              <a:gd name="T51" fmla="*/ 52 h 57"/>
                              <a:gd name="T52" fmla="*/ 0 w 34"/>
                              <a:gd name="T53" fmla="*/ 52 h 57"/>
                              <a:gd name="T54" fmla="*/ 0 w 34"/>
                              <a:gd name="T55" fmla="*/ 52 h 57"/>
                              <a:gd name="T56" fmla="*/ 0 w 34"/>
                              <a:gd name="T57" fmla="*/ 52 h 57"/>
                              <a:gd name="T58" fmla="*/ 0 w 34"/>
                              <a:gd name="T59" fmla="*/ 38 h 57"/>
                              <a:gd name="T60" fmla="*/ 0 w 34"/>
                              <a:gd name="T61" fmla="*/ 38 h 57"/>
                              <a:gd name="T62" fmla="*/ 5 w 34"/>
                              <a:gd name="T63" fmla="*/ 43 h 57"/>
                              <a:gd name="T64" fmla="*/ 10 w 34"/>
                              <a:gd name="T65" fmla="*/ 48 h 57"/>
                              <a:gd name="T66" fmla="*/ 15 w 34"/>
                              <a:gd name="T67" fmla="*/ 52 h 57"/>
                              <a:gd name="T68" fmla="*/ 19 w 34"/>
                              <a:gd name="T69" fmla="*/ 52 h 57"/>
                              <a:gd name="T70" fmla="*/ 24 w 34"/>
                              <a:gd name="T71" fmla="*/ 52 h 57"/>
                              <a:gd name="T72" fmla="*/ 24 w 34"/>
                              <a:gd name="T73" fmla="*/ 48 h 57"/>
                              <a:gd name="T74" fmla="*/ 29 w 34"/>
                              <a:gd name="T75" fmla="*/ 48 h 57"/>
                              <a:gd name="T76" fmla="*/ 29 w 34"/>
                              <a:gd name="T77" fmla="*/ 43 h 57"/>
                              <a:gd name="T78" fmla="*/ 29 w 34"/>
                              <a:gd name="T79" fmla="*/ 38 h 57"/>
                              <a:gd name="T80" fmla="*/ 24 w 34"/>
                              <a:gd name="T81" fmla="*/ 38 h 57"/>
                              <a:gd name="T82" fmla="*/ 19 w 34"/>
                              <a:gd name="T83" fmla="*/ 33 h 57"/>
                              <a:gd name="T84" fmla="*/ 15 w 34"/>
                              <a:gd name="T85" fmla="*/ 28 h 57"/>
                              <a:gd name="T86" fmla="*/ 5 w 34"/>
                              <a:gd name="T87" fmla="*/ 28 h 57"/>
                              <a:gd name="T88" fmla="*/ 0 w 34"/>
                              <a:gd name="T89" fmla="*/ 24 h 57"/>
                              <a:gd name="T90" fmla="*/ 0 w 34"/>
                              <a:gd name="T91" fmla="*/ 19 h 57"/>
                              <a:gd name="T92" fmla="*/ 0 w 34"/>
                              <a:gd name="T93" fmla="*/ 14 h 57"/>
                              <a:gd name="T94" fmla="*/ 0 w 34"/>
                              <a:gd name="T95" fmla="*/ 9 h 57"/>
                              <a:gd name="T96" fmla="*/ 5 w 34"/>
                              <a:gd name="T97" fmla="*/ 4 h 57"/>
                              <a:gd name="T98" fmla="*/ 10 w 34"/>
                              <a:gd name="T99" fmla="*/ 0 h 57"/>
                              <a:gd name="T100" fmla="*/ 15 w 34"/>
                              <a:gd name="T101" fmla="*/ 0 h 57"/>
                              <a:gd name="T102" fmla="*/ 19 w 34"/>
                              <a:gd name="T103" fmla="*/ 0 h 57"/>
                              <a:gd name="T104" fmla="*/ 24 w 34"/>
                              <a:gd name="T105" fmla="*/ 0 h 57"/>
                              <a:gd name="T106" fmla="*/ 24 w 34"/>
                              <a:gd name="T107" fmla="*/ 0 h 57"/>
                              <a:gd name="T108" fmla="*/ 29 w 34"/>
                              <a:gd name="T109" fmla="*/ 0 h 57"/>
                              <a:gd name="T110" fmla="*/ 29 w 34"/>
                              <a:gd name="T111" fmla="*/ 0 h 57"/>
                              <a:gd name="T112" fmla="*/ 29 w 34"/>
                              <a:gd name="T113" fmla="*/ 0 h 57"/>
                              <a:gd name="T114" fmla="*/ 29 w 34"/>
                              <a:gd name="T115" fmla="*/ 0 h 57"/>
                              <a:gd name="T116" fmla="*/ 29 w 34"/>
                              <a:gd name="T117" fmla="*/ 0 h 57"/>
                              <a:gd name="T118" fmla="*/ 34 w 34"/>
                              <a:gd name="T1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 h="57">
                                <a:moveTo>
                                  <a:pt x="34" y="0"/>
                                </a:moveTo>
                                <a:lnTo>
                                  <a:pt x="34" y="19"/>
                                </a:lnTo>
                                <a:lnTo>
                                  <a:pt x="29" y="19"/>
                                </a:lnTo>
                                <a:lnTo>
                                  <a:pt x="29" y="9"/>
                                </a:lnTo>
                                <a:lnTo>
                                  <a:pt x="24" y="4"/>
                                </a:lnTo>
                                <a:lnTo>
                                  <a:pt x="19" y="4"/>
                                </a:lnTo>
                                <a:lnTo>
                                  <a:pt x="15" y="4"/>
                                </a:lnTo>
                                <a:lnTo>
                                  <a:pt x="10" y="4"/>
                                </a:lnTo>
                                <a:lnTo>
                                  <a:pt x="5" y="4"/>
                                </a:lnTo>
                                <a:lnTo>
                                  <a:pt x="5" y="9"/>
                                </a:lnTo>
                                <a:lnTo>
                                  <a:pt x="5" y="14"/>
                                </a:lnTo>
                                <a:lnTo>
                                  <a:pt x="10" y="14"/>
                                </a:lnTo>
                                <a:lnTo>
                                  <a:pt x="10" y="19"/>
                                </a:lnTo>
                                <a:lnTo>
                                  <a:pt x="15" y="19"/>
                                </a:lnTo>
                                <a:lnTo>
                                  <a:pt x="24" y="24"/>
                                </a:lnTo>
                                <a:lnTo>
                                  <a:pt x="34" y="28"/>
                                </a:lnTo>
                                <a:lnTo>
                                  <a:pt x="34" y="38"/>
                                </a:lnTo>
                                <a:lnTo>
                                  <a:pt x="34" y="48"/>
                                </a:lnTo>
                                <a:lnTo>
                                  <a:pt x="29" y="52"/>
                                </a:lnTo>
                                <a:lnTo>
                                  <a:pt x="24" y="52"/>
                                </a:lnTo>
                                <a:lnTo>
                                  <a:pt x="19" y="57"/>
                                </a:lnTo>
                                <a:lnTo>
                                  <a:pt x="15" y="57"/>
                                </a:lnTo>
                                <a:lnTo>
                                  <a:pt x="5" y="52"/>
                                </a:lnTo>
                                <a:lnTo>
                                  <a:pt x="0" y="52"/>
                                </a:lnTo>
                                <a:lnTo>
                                  <a:pt x="0" y="38"/>
                                </a:lnTo>
                                <a:lnTo>
                                  <a:pt x="5" y="43"/>
                                </a:lnTo>
                                <a:lnTo>
                                  <a:pt x="10" y="48"/>
                                </a:lnTo>
                                <a:lnTo>
                                  <a:pt x="15" y="52"/>
                                </a:lnTo>
                                <a:lnTo>
                                  <a:pt x="19" y="52"/>
                                </a:lnTo>
                                <a:lnTo>
                                  <a:pt x="24" y="52"/>
                                </a:lnTo>
                                <a:lnTo>
                                  <a:pt x="24" y="48"/>
                                </a:lnTo>
                                <a:lnTo>
                                  <a:pt x="29" y="48"/>
                                </a:lnTo>
                                <a:lnTo>
                                  <a:pt x="29" y="43"/>
                                </a:lnTo>
                                <a:lnTo>
                                  <a:pt x="29" y="38"/>
                                </a:lnTo>
                                <a:lnTo>
                                  <a:pt x="24" y="38"/>
                                </a:lnTo>
                                <a:lnTo>
                                  <a:pt x="19" y="33"/>
                                </a:lnTo>
                                <a:lnTo>
                                  <a:pt x="15" y="28"/>
                                </a:lnTo>
                                <a:lnTo>
                                  <a:pt x="5" y="28"/>
                                </a:lnTo>
                                <a:lnTo>
                                  <a:pt x="0" y="24"/>
                                </a:lnTo>
                                <a:lnTo>
                                  <a:pt x="0" y="19"/>
                                </a:lnTo>
                                <a:lnTo>
                                  <a:pt x="0" y="14"/>
                                </a:lnTo>
                                <a:lnTo>
                                  <a:pt x="0" y="9"/>
                                </a:lnTo>
                                <a:lnTo>
                                  <a:pt x="5" y="4"/>
                                </a:lnTo>
                                <a:lnTo>
                                  <a:pt x="10" y="0"/>
                                </a:lnTo>
                                <a:lnTo>
                                  <a:pt x="15" y="0"/>
                                </a:lnTo>
                                <a:lnTo>
                                  <a:pt x="19" y="0"/>
                                </a:lnTo>
                                <a:lnTo>
                                  <a:pt x="24" y="0"/>
                                </a:lnTo>
                                <a:lnTo>
                                  <a:pt x="29"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695"/>
                        <wps:cNvSpPr>
                          <a:spLocks noEditPoints="1"/>
                        </wps:cNvSpPr>
                        <wps:spPr bwMode="auto">
                          <a:xfrm>
                            <a:off x="2993196" y="468415"/>
                            <a:ext cx="25906" cy="30760"/>
                          </a:xfrm>
                          <a:custGeom>
                            <a:avLst/>
                            <a:gdLst>
                              <a:gd name="T0" fmla="*/ 10 w 48"/>
                              <a:gd name="T1" fmla="*/ 19 h 57"/>
                              <a:gd name="T2" fmla="*/ 10 w 48"/>
                              <a:gd name="T3" fmla="*/ 33 h 57"/>
                              <a:gd name="T4" fmla="*/ 15 w 48"/>
                              <a:gd name="T5" fmla="*/ 38 h 57"/>
                              <a:gd name="T6" fmla="*/ 24 w 48"/>
                              <a:gd name="T7" fmla="*/ 43 h 57"/>
                              <a:gd name="T8" fmla="*/ 29 w 48"/>
                              <a:gd name="T9" fmla="*/ 48 h 57"/>
                              <a:gd name="T10" fmla="*/ 34 w 48"/>
                              <a:gd name="T11" fmla="*/ 48 h 57"/>
                              <a:gd name="T12" fmla="*/ 39 w 48"/>
                              <a:gd name="T13" fmla="*/ 43 h 57"/>
                              <a:gd name="T14" fmla="*/ 43 w 48"/>
                              <a:gd name="T15" fmla="*/ 38 h 57"/>
                              <a:gd name="T16" fmla="*/ 43 w 48"/>
                              <a:gd name="T17" fmla="*/ 33 h 57"/>
                              <a:gd name="T18" fmla="*/ 48 w 48"/>
                              <a:gd name="T19" fmla="*/ 33 h 57"/>
                              <a:gd name="T20" fmla="*/ 43 w 48"/>
                              <a:gd name="T21" fmla="*/ 43 h 57"/>
                              <a:gd name="T22" fmla="*/ 39 w 48"/>
                              <a:gd name="T23" fmla="*/ 48 h 57"/>
                              <a:gd name="T24" fmla="*/ 34 w 48"/>
                              <a:gd name="T25" fmla="*/ 52 h 57"/>
                              <a:gd name="T26" fmla="*/ 24 w 48"/>
                              <a:gd name="T27" fmla="*/ 57 h 57"/>
                              <a:gd name="T28" fmla="*/ 15 w 48"/>
                              <a:gd name="T29" fmla="*/ 52 h 57"/>
                              <a:gd name="T30" fmla="*/ 10 w 48"/>
                              <a:gd name="T31" fmla="*/ 48 h 57"/>
                              <a:gd name="T32" fmla="*/ 5 w 48"/>
                              <a:gd name="T33" fmla="*/ 38 h 57"/>
                              <a:gd name="T34" fmla="*/ 0 w 48"/>
                              <a:gd name="T35" fmla="*/ 28 h 57"/>
                              <a:gd name="T36" fmla="*/ 5 w 48"/>
                              <a:gd name="T37" fmla="*/ 14 h 57"/>
                              <a:gd name="T38" fmla="*/ 10 w 48"/>
                              <a:gd name="T39" fmla="*/ 4 h 57"/>
                              <a:gd name="T40" fmla="*/ 15 w 48"/>
                              <a:gd name="T41" fmla="*/ 0 h 57"/>
                              <a:gd name="T42" fmla="*/ 24 w 48"/>
                              <a:gd name="T43" fmla="*/ 0 h 57"/>
                              <a:gd name="T44" fmla="*/ 34 w 48"/>
                              <a:gd name="T45" fmla="*/ 0 h 57"/>
                              <a:gd name="T46" fmla="*/ 43 w 48"/>
                              <a:gd name="T47" fmla="*/ 4 h 57"/>
                              <a:gd name="T48" fmla="*/ 43 w 48"/>
                              <a:gd name="T49" fmla="*/ 9 h 57"/>
                              <a:gd name="T50" fmla="*/ 48 w 48"/>
                              <a:gd name="T51" fmla="*/ 19 h 57"/>
                              <a:gd name="T52" fmla="*/ 10 w 48"/>
                              <a:gd name="T53" fmla="*/ 19 h 57"/>
                              <a:gd name="T54" fmla="*/ 10 w 48"/>
                              <a:gd name="T55" fmla="*/ 19 h 57"/>
                              <a:gd name="T56" fmla="*/ 34 w 48"/>
                              <a:gd name="T57" fmla="*/ 19 h 57"/>
                              <a:gd name="T58" fmla="*/ 34 w 48"/>
                              <a:gd name="T59" fmla="*/ 14 h 57"/>
                              <a:gd name="T60" fmla="*/ 34 w 48"/>
                              <a:gd name="T61" fmla="*/ 9 h 57"/>
                              <a:gd name="T62" fmla="*/ 34 w 48"/>
                              <a:gd name="T63" fmla="*/ 9 h 57"/>
                              <a:gd name="T64" fmla="*/ 29 w 48"/>
                              <a:gd name="T65" fmla="*/ 4 h 57"/>
                              <a:gd name="T66" fmla="*/ 24 w 48"/>
                              <a:gd name="T67" fmla="*/ 4 h 57"/>
                              <a:gd name="T68" fmla="*/ 24 w 48"/>
                              <a:gd name="T69" fmla="*/ 4 h 57"/>
                              <a:gd name="T70" fmla="*/ 19 w 48"/>
                              <a:gd name="T71" fmla="*/ 4 h 57"/>
                              <a:gd name="T72" fmla="*/ 15 w 48"/>
                              <a:gd name="T73" fmla="*/ 4 h 57"/>
                              <a:gd name="T74" fmla="*/ 10 w 48"/>
                              <a:gd name="T75" fmla="*/ 9 h 57"/>
                              <a:gd name="T76" fmla="*/ 10 w 48"/>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57">
                                <a:moveTo>
                                  <a:pt x="10" y="19"/>
                                </a:moveTo>
                                <a:lnTo>
                                  <a:pt x="10" y="33"/>
                                </a:lnTo>
                                <a:lnTo>
                                  <a:pt x="15" y="38"/>
                                </a:lnTo>
                                <a:lnTo>
                                  <a:pt x="24" y="43"/>
                                </a:lnTo>
                                <a:lnTo>
                                  <a:pt x="29" y="48"/>
                                </a:lnTo>
                                <a:lnTo>
                                  <a:pt x="34" y="48"/>
                                </a:lnTo>
                                <a:lnTo>
                                  <a:pt x="39" y="43"/>
                                </a:lnTo>
                                <a:lnTo>
                                  <a:pt x="43" y="38"/>
                                </a:lnTo>
                                <a:lnTo>
                                  <a:pt x="43" y="33"/>
                                </a:lnTo>
                                <a:lnTo>
                                  <a:pt x="48" y="33"/>
                                </a:lnTo>
                                <a:lnTo>
                                  <a:pt x="43" y="43"/>
                                </a:lnTo>
                                <a:lnTo>
                                  <a:pt x="39" y="48"/>
                                </a:lnTo>
                                <a:lnTo>
                                  <a:pt x="34" y="52"/>
                                </a:lnTo>
                                <a:lnTo>
                                  <a:pt x="24" y="57"/>
                                </a:lnTo>
                                <a:lnTo>
                                  <a:pt x="15" y="52"/>
                                </a:lnTo>
                                <a:lnTo>
                                  <a:pt x="10" y="48"/>
                                </a:lnTo>
                                <a:lnTo>
                                  <a:pt x="5" y="38"/>
                                </a:lnTo>
                                <a:lnTo>
                                  <a:pt x="0" y="28"/>
                                </a:lnTo>
                                <a:lnTo>
                                  <a:pt x="5" y="14"/>
                                </a:lnTo>
                                <a:lnTo>
                                  <a:pt x="10" y="4"/>
                                </a:lnTo>
                                <a:lnTo>
                                  <a:pt x="15" y="0"/>
                                </a:lnTo>
                                <a:lnTo>
                                  <a:pt x="24" y="0"/>
                                </a:lnTo>
                                <a:lnTo>
                                  <a:pt x="34" y="0"/>
                                </a:lnTo>
                                <a:lnTo>
                                  <a:pt x="43" y="4"/>
                                </a:lnTo>
                                <a:lnTo>
                                  <a:pt x="43" y="9"/>
                                </a:lnTo>
                                <a:lnTo>
                                  <a:pt x="48" y="19"/>
                                </a:lnTo>
                                <a:lnTo>
                                  <a:pt x="10" y="19"/>
                                </a:lnTo>
                                <a:close/>
                                <a:moveTo>
                                  <a:pt x="10" y="19"/>
                                </a:moveTo>
                                <a:lnTo>
                                  <a:pt x="34" y="19"/>
                                </a:lnTo>
                                <a:lnTo>
                                  <a:pt x="34" y="14"/>
                                </a:lnTo>
                                <a:lnTo>
                                  <a:pt x="34" y="9"/>
                                </a:lnTo>
                                <a:lnTo>
                                  <a:pt x="29" y="4"/>
                                </a:lnTo>
                                <a:lnTo>
                                  <a:pt x="24" y="4"/>
                                </a:lnTo>
                                <a:lnTo>
                                  <a:pt x="19" y="4"/>
                                </a:lnTo>
                                <a:lnTo>
                                  <a:pt x="15" y="4"/>
                                </a:lnTo>
                                <a:lnTo>
                                  <a:pt x="10" y="9"/>
                                </a:lnTo>
                                <a:lnTo>
                                  <a:pt x="1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696"/>
                        <wps:cNvSpPr>
                          <a:spLocks noEditPoints="1"/>
                        </wps:cNvSpPr>
                        <wps:spPr bwMode="auto">
                          <a:xfrm>
                            <a:off x="3021800" y="452765"/>
                            <a:ext cx="31303" cy="46410"/>
                          </a:xfrm>
                          <a:custGeom>
                            <a:avLst/>
                            <a:gdLst>
                              <a:gd name="T0" fmla="*/ 38 w 58"/>
                              <a:gd name="T1" fmla="*/ 77 h 86"/>
                              <a:gd name="T2" fmla="*/ 34 w 58"/>
                              <a:gd name="T3" fmla="*/ 81 h 86"/>
                              <a:gd name="T4" fmla="*/ 34 w 58"/>
                              <a:gd name="T5" fmla="*/ 81 h 86"/>
                              <a:gd name="T6" fmla="*/ 29 w 58"/>
                              <a:gd name="T7" fmla="*/ 86 h 86"/>
                              <a:gd name="T8" fmla="*/ 24 w 58"/>
                              <a:gd name="T9" fmla="*/ 86 h 86"/>
                              <a:gd name="T10" fmla="*/ 14 w 58"/>
                              <a:gd name="T11" fmla="*/ 81 h 86"/>
                              <a:gd name="T12" fmla="*/ 10 w 58"/>
                              <a:gd name="T13" fmla="*/ 77 h 86"/>
                              <a:gd name="T14" fmla="*/ 5 w 58"/>
                              <a:gd name="T15" fmla="*/ 67 h 86"/>
                              <a:gd name="T16" fmla="*/ 0 w 58"/>
                              <a:gd name="T17" fmla="*/ 57 h 86"/>
                              <a:gd name="T18" fmla="*/ 5 w 58"/>
                              <a:gd name="T19" fmla="*/ 48 h 86"/>
                              <a:gd name="T20" fmla="*/ 10 w 58"/>
                              <a:gd name="T21" fmla="*/ 38 h 86"/>
                              <a:gd name="T22" fmla="*/ 19 w 58"/>
                              <a:gd name="T23" fmla="*/ 29 h 86"/>
                              <a:gd name="T24" fmla="*/ 29 w 58"/>
                              <a:gd name="T25" fmla="*/ 29 h 86"/>
                              <a:gd name="T26" fmla="*/ 34 w 58"/>
                              <a:gd name="T27" fmla="*/ 29 h 86"/>
                              <a:gd name="T28" fmla="*/ 38 w 58"/>
                              <a:gd name="T29" fmla="*/ 33 h 86"/>
                              <a:gd name="T30" fmla="*/ 38 w 58"/>
                              <a:gd name="T31" fmla="*/ 24 h 86"/>
                              <a:gd name="T32" fmla="*/ 38 w 58"/>
                              <a:gd name="T33" fmla="*/ 14 h 86"/>
                              <a:gd name="T34" fmla="*/ 38 w 58"/>
                              <a:gd name="T35" fmla="*/ 10 h 86"/>
                              <a:gd name="T36" fmla="*/ 38 w 58"/>
                              <a:gd name="T37" fmla="*/ 10 h 86"/>
                              <a:gd name="T38" fmla="*/ 38 w 58"/>
                              <a:gd name="T39" fmla="*/ 10 h 86"/>
                              <a:gd name="T40" fmla="*/ 38 w 58"/>
                              <a:gd name="T41" fmla="*/ 10 h 86"/>
                              <a:gd name="T42" fmla="*/ 34 w 58"/>
                              <a:gd name="T43" fmla="*/ 10 h 86"/>
                              <a:gd name="T44" fmla="*/ 34 w 58"/>
                              <a:gd name="T45" fmla="*/ 10 h 86"/>
                              <a:gd name="T46" fmla="*/ 29 w 58"/>
                              <a:gd name="T47" fmla="*/ 10 h 86"/>
                              <a:gd name="T48" fmla="*/ 29 w 58"/>
                              <a:gd name="T49" fmla="*/ 5 h 86"/>
                              <a:gd name="T50" fmla="*/ 48 w 58"/>
                              <a:gd name="T51" fmla="*/ 0 h 86"/>
                              <a:gd name="T52" fmla="*/ 48 w 58"/>
                              <a:gd name="T53" fmla="*/ 0 h 86"/>
                              <a:gd name="T54" fmla="*/ 48 w 58"/>
                              <a:gd name="T55" fmla="*/ 62 h 86"/>
                              <a:gd name="T56" fmla="*/ 48 w 58"/>
                              <a:gd name="T57" fmla="*/ 67 h 86"/>
                              <a:gd name="T58" fmla="*/ 48 w 58"/>
                              <a:gd name="T59" fmla="*/ 72 h 86"/>
                              <a:gd name="T60" fmla="*/ 48 w 58"/>
                              <a:gd name="T61" fmla="*/ 77 h 86"/>
                              <a:gd name="T62" fmla="*/ 53 w 58"/>
                              <a:gd name="T63" fmla="*/ 77 h 86"/>
                              <a:gd name="T64" fmla="*/ 53 w 58"/>
                              <a:gd name="T65" fmla="*/ 77 h 86"/>
                              <a:gd name="T66" fmla="*/ 53 w 58"/>
                              <a:gd name="T67" fmla="*/ 77 h 86"/>
                              <a:gd name="T68" fmla="*/ 53 w 58"/>
                              <a:gd name="T69" fmla="*/ 77 h 86"/>
                              <a:gd name="T70" fmla="*/ 58 w 58"/>
                              <a:gd name="T71" fmla="*/ 77 h 86"/>
                              <a:gd name="T72" fmla="*/ 58 w 58"/>
                              <a:gd name="T73" fmla="*/ 77 h 86"/>
                              <a:gd name="T74" fmla="*/ 43 w 58"/>
                              <a:gd name="T75" fmla="*/ 86 h 86"/>
                              <a:gd name="T76" fmla="*/ 38 w 58"/>
                              <a:gd name="T77" fmla="*/ 86 h 86"/>
                              <a:gd name="T78" fmla="*/ 38 w 58"/>
                              <a:gd name="T79" fmla="*/ 77 h 86"/>
                              <a:gd name="T80" fmla="*/ 38 w 58"/>
                              <a:gd name="T81" fmla="*/ 72 h 86"/>
                              <a:gd name="T82" fmla="*/ 38 w 58"/>
                              <a:gd name="T83" fmla="*/ 43 h 86"/>
                              <a:gd name="T84" fmla="*/ 38 w 58"/>
                              <a:gd name="T85" fmla="*/ 43 h 86"/>
                              <a:gd name="T86" fmla="*/ 38 w 58"/>
                              <a:gd name="T87" fmla="*/ 38 h 86"/>
                              <a:gd name="T88" fmla="*/ 34 w 58"/>
                              <a:gd name="T89" fmla="*/ 33 h 86"/>
                              <a:gd name="T90" fmla="*/ 34 w 58"/>
                              <a:gd name="T91" fmla="*/ 33 h 86"/>
                              <a:gd name="T92" fmla="*/ 29 w 58"/>
                              <a:gd name="T93" fmla="*/ 33 h 86"/>
                              <a:gd name="T94" fmla="*/ 29 w 58"/>
                              <a:gd name="T95" fmla="*/ 33 h 86"/>
                              <a:gd name="T96" fmla="*/ 24 w 58"/>
                              <a:gd name="T97" fmla="*/ 33 h 86"/>
                              <a:gd name="T98" fmla="*/ 19 w 58"/>
                              <a:gd name="T99" fmla="*/ 38 h 86"/>
                              <a:gd name="T100" fmla="*/ 14 w 58"/>
                              <a:gd name="T101" fmla="*/ 43 h 86"/>
                              <a:gd name="T102" fmla="*/ 14 w 58"/>
                              <a:gd name="T103" fmla="*/ 53 h 86"/>
                              <a:gd name="T104" fmla="*/ 14 w 58"/>
                              <a:gd name="T105" fmla="*/ 62 h 86"/>
                              <a:gd name="T106" fmla="*/ 19 w 58"/>
                              <a:gd name="T107" fmla="*/ 72 h 86"/>
                              <a:gd name="T108" fmla="*/ 24 w 58"/>
                              <a:gd name="T109" fmla="*/ 77 h 86"/>
                              <a:gd name="T110" fmla="*/ 29 w 58"/>
                              <a:gd name="T111" fmla="*/ 77 h 86"/>
                              <a:gd name="T112" fmla="*/ 34 w 58"/>
                              <a:gd name="T113" fmla="*/ 77 h 86"/>
                              <a:gd name="T114" fmla="*/ 38 w 58"/>
                              <a:gd name="T115"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8" h="86">
                                <a:moveTo>
                                  <a:pt x="38" y="77"/>
                                </a:moveTo>
                                <a:lnTo>
                                  <a:pt x="34" y="81"/>
                                </a:lnTo>
                                <a:lnTo>
                                  <a:pt x="29" y="86"/>
                                </a:lnTo>
                                <a:lnTo>
                                  <a:pt x="24" y="86"/>
                                </a:lnTo>
                                <a:lnTo>
                                  <a:pt x="14" y="81"/>
                                </a:lnTo>
                                <a:lnTo>
                                  <a:pt x="10" y="77"/>
                                </a:lnTo>
                                <a:lnTo>
                                  <a:pt x="5" y="67"/>
                                </a:lnTo>
                                <a:lnTo>
                                  <a:pt x="0" y="57"/>
                                </a:lnTo>
                                <a:lnTo>
                                  <a:pt x="5" y="48"/>
                                </a:lnTo>
                                <a:lnTo>
                                  <a:pt x="10" y="38"/>
                                </a:lnTo>
                                <a:lnTo>
                                  <a:pt x="19" y="29"/>
                                </a:lnTo>
                                <a:lnTo>
                                  <a:pt x="29" y="29"/>
                                </a:lnTo>
                                <a:lnTo>
                                  <a:pt x="34" y="29"/>
                                </a:lnTo>
                                <a:lnTo>
                                  <a:pt x="38" y="33"/>
                                </a:lnTo>
                                <a:lnTo>
                                  <a:pt x="38" y="24"/>
                                </a:lnTo>
                                <a:lnTo>
                                  <a:pt x="38" y="14"/>
                                </a:lnTo>
                                <a:lnTo>
                                  <a:pt x="38" y="10"/>
                                </a:lnTo>
                                <a:lnTo>
                                  <a:pt x="34" y="10"/>
                                </a:lnTo>
                                <a:lnTo>
                                  <a:pt x="29" y="10"/>
                                </a:lnTo>
                                <a:lnTo>
                                  <a:pt x="29" y="5"/>
                                </a:lnTo>
                                <a:lnTo>
                                  <a:pt x="48" y="0"/>
                                </a:lnTo>
                                <a:lnTo>
                                  <a:pt x="48" y="62"/>
                                </a:lnTo>
                                <a:lnTo>
                                  <a:pt x="48" y="67"/>
                                </a:lnTo>
                                <a:lnTo>
                                  <a:pt x="48" y="72"/>
                                </a:lnTo>
                                <a:lnTo>
                                  <a:pt x="48" y="77"/>
                                </a:lnTo>
                                <a:lnTo>
                                  <a:pt x="53" y="77"/>
                                </a:lnTo>
                                <a:lnTo>
                                  <a:pt x="58" y="77"/>
                                </a:lnTo>
                                <a:lnTo>
                                  <a:pt x="43" y="86"/>
                                </a:lnTo>
                                <a:lnTo>
                                  <a:pt x="38" y="86"/>
                                </a:lnTo>
                                <a:lnTo>
                                  <a:pt x="38" y="77"/>
                                </a:lnTo>
                                <a:close/>
                                <a:moveTo>
                                  <a:pt x="38" y="72"/>
                                </a:moveTo>
                                <a:lnTo>
                                  <a:pt x="38" y="43"/>
                                </a:lnTo>
                                <a:lnTo>
                                  <a:pt x="38" y="38"/>
                                </a:lnTo>
                                <a:lnTo>
                                  <a:pt x="34" y="33"/>
                                </a:lnTo>
                                <a:lnTo>
                                  <a:pt x="29" y="33"/>
                                </a:lnTo>
                                <a:lnTo>
                                  <a:pt x="24" y="33"/>
                                </a:lnTo>
                                <a:lnTo>
                                  <a:pt x="19" y="38"/>
                                </a:lnTo>
                                <a:lnTo>
                                  <a:pt x="14" y="43"/>
                                </a:lnTo>
                                <a:lnTo>
                                  <a:pt x="14" y="53"/>
                                </a:lnTo>
                                <a:lnTo>
                                  <a:pt x="14" y="62"/>
                                </a:lnTo>
                                <a:lnTo>
                                  <a:pt x="19" y="72"/>
                                </a:lnTo>
                                <a:lnTo>
                                  <a:pt x="24" y="77"/>
                                </a:lnTo>
                                <a:lnTo>
                                  <a:pt x="29" y="77"/>
                                </a:lnTo>
                                <a:lnTo>
                                  <a:pt x="34" y="77"/>
                                </a:lnTo>
                                <a:lnTo>
                                  <a:pt x="38"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697"/>
                        <wps:cNvSpPr>
                          <a:spLocks noEditPoints="1"/>
                        </wps:cNvSpPr>
                        <wps:spPr bwMode="auto">
                          <a:xfrm>
                            <a:off x="3070913" y="468415"/>
                            <a:ext cx="28604" cy="30760"/>
                          </a:xfrm>
                          <a:custGeom>
                            <a:avLst/>
                            <a:gdLst>
                              <a:gd name="T0" fmla="*/ 29 w 53"/>
                              <a:gd name="T1" fmla="*/ 0 h 57"/>
                              <a:gd name="T2" fmla="*/ 39 w 53"/>
                              <a:gd name="T3" fmla="*/ 0 h 57"/>
                              <a:gd name="T4" fmla="*/ 48 w 53"/>
                              <a:gd name="T5" fmla="*/ 9 h 57"/>
                              <a:gd name="T6" fmla="*/ 53 w 53"/>
                              <a:gd name="T7" fmla="*/ 19 h 57"/>
                              <a:gd name="T8" fmla="*/ 53 w 53"/>
                              <a:gd name="T9" fmla="*/ 28 h 57"/>
                              <a:gd name="T10" fmla="*/ 53 w 53"/>
                              <a:gd name="T11" fmla="*/ 33 h 57"/>
                              <a:gd name="T12" fmla="*/ 48 w 53"/>
                              <a:gd name="T13" fmla="*/ 43 h 57"/>
                              <a:gd name="T14" fmla="*/ 43 w 53"/>
                              <a:gd name="T15" fmla="*/ 48 h 57"/>
                              <a:gd name="T16" fmla="*/ 39 w 53"/>
                              <a:gd name="T17" fmla="*/ 52 h 57"/>
                              <a:gd name="T18" fmla="*/ 34 w 53"/>
                              <a:gd name="T19" fmla="*/ 52 h 57"/>
                              <a:gd name="T20" fmla="*/ 24 w 53"/>
                              <a:gd name="T21" fmla="*/ 57 h 57"/>
                              <a:gd name="T22" fmla="*/ 15 w 53"/>
                              <a:gd name="T23" fmla="*/ 52 h 57"/>
                              <a:gd name="T24" fmla="*/ 5 w 53"/>
                              <a:gd name="T25" fmla="*/ 48 h 57"/>
                              <a:gd name="T26" fmla="*/ 0 w 53"/>
                              <a:gd name="T27" fmla="*/ 38 h 57"/>
                              <a:gd name="T28" fmla="*/ 0 w 53"/>
                              <a:gd name="T29" fmla="*/ 28 h 57"/>
                              <a:gd name="T30" fmla="*/ 0 w 53"/>
                              <a:gd name="T31" fmla="*/ 19 h 57"/>
                              <a:gd name="T32" fmla="*/ 5 w 53"/>
                              <a:gd name="T33" fmla="*/ 14 h 57"/>
                              <a:gd name="T34" fmla="*/ 10 w 53"/>
                              <a:gd name="T35" fmla="*/ 4 h 57"/>
                              <a:gd name="T36" fmla="*/ 15 w 53"/>
                              <a:gd name="T37" fmla="*/ 4 h 57"/>
                              <a:gd name="T38" fmla="*/ 19 w 53"/>
                              <a:gd name="T39" fmla="*/ 0 h 57"/>
                              <a:gd name="T40" fmla="*/ 29 w 53"/>
                              <a:gd name="T41" fmla="*/ 0 h 57"/>
                              <a:gd name="T42" fmla="*/ 24 w 53"/>
                              <a:gd name="T43" fmla="*/ 4 h 57"/>
                              <a:gd name="T44" fmla="*/ 19 w 53"/>
                              <a:gd name="T45" fmla="*/ 4 h 57"/>
                              <a:gd name="T46" fmla="*/ 19 w 53"/>
                              <a:gd name="T47" fmla="*/ 4 h 57"/>
                              <a:gd name="T48" fmla="*/ 15 w 53"/>
                              <a:gd name="T49" fmla="*/ 9 h 57"/>
                              <a:gd name="T50" fmla="*/ 15 w 53"/>
                              <a:gd name="T51" fmla="*/ 9 h 57"/>
                              <a:gd name="T52" fmla="*/ 10 w 53"/>
                              <a:gd name="T53" fmla="*/ 14 h 57"/>
                              <a:gd name="T54" fmla="*/ 10 w 53"/>
                              <a:gd name="T55" fmla="*/ 24 h 57"/>
                              <a:gd name="T56" fmla="*/ 15 w 53"/>
                              <a:gd name="T57" fmla="*/ 33 h 57"/>
                              <a:gd name="T58" fmla="*/ 15 w 53"/>
                              <a:gd name="T59" fmla="*/ 43 h 57"/>
                              <a:gd name="T60" fmla="*/ 19 w 53"/>
                              <a:gd name="T61" fmla="*/ 48 h 57"/>
                              <a:gd name="T62" fmla="*/ 29 w 53"/>
                              <a:gd name="T63" fmla="*/ 52 h 57"/>
                              <a:gd name="T64" fmla="*/ 34 w 53"/>
                              <a:gd name="T65" fmla="*/ 52 h 57"/>
                              <a:gd name="T66" fmla="*/ 39 w 53"/>
                              <a:gd name="T67" fmla="*/ 48 h 57"/>
                              <a:gd name="T68" fmla="*/ 39 w 53"/>
                              <a:gd name="T69" fmla="*/ 38 h 57"/>
                              <a:gd name="T70" fmla="*/ 43 w 53"/>
                              <a:gd name="T71" fmla="*/ 28 h 57"/>
                              <a:gd name="T72" fmla="*/ 39 w 53"/>
                              <a:gd name="T73" fmla="*/ 19 h 57"/>
                              <a:gd name="T74" fmla="*/ 34 w 53"/>
                              <a:gd name="T75" fmla="*/ 9 h 57"/>
                              <a:gd name="T76" fmla="*/ 29 w 53"/>
                              <a:gd name="T77" fmla="*/ 4 h 57"/>
                              <a:gd name="T78" fmla="*/ 24 w 53"/>
                              <a:gd name="T79"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9" y="0"/>
                                </a:moveTo>
                                <a:lnTo>
                                  <a:pt x="39" y="0"/>
                                </a:lnTo>
                                <a:lnTo>
                                  <a:pt x="48" y="9"/>
                                </a:lnTo>
                                <a:lnTo>
                                  <a:pt x="53" y="19"/>
                                </a:lnTo>
                                <a:lnTo>
                                  <a:pt x="53" y="28"/>
                                </a:lnTo>
                                <a:lnTo>
                                  <a:pt x="53" y="33"/>
                                </a:lnTo>
                                <a:lnTo>
                                  <a:pt x="48" y="43"/>
                                </a:lnTo>
                                <a:lnTo>
                                  <a:pt x="43" y="48"/>
                                </a:lnTo>
                                <a:lnTo>
                                  <a:pt x="39" y="52"/>
                                </a:lnTo>
                                <a:lnTo>
                                  <a:pt x="34" y="52"/>
                                </a:lnTo>
                                <a:lnTo>
                                  <a:pt x="24" y="57"/>
                                </a:lnTo>
                                <a:lnTo>
                                  <a:pt x="15" y="52"/>
                                </a:lnTo>
                                <a:lnTo>
                                  <a:pt x="5" y="48"/>
                                </a:lnTo>
                                <a:lnTo>
                                  <a:pt x="0" y="38"/>
                                </a:lnTo>
                                <a:lnTo>
                                  <a:pt x="0" y="28"/>
                                </a:lnTo>
                                <a:lnTo>
                                  <a:pt x="0" y="19"/>
                                </a:lnTo>
                                <a:lnTo>
                                  <a:pt x="5" y="14"/>
                                </a:lnTo>
                                <a:lnTo>
                                  <a:pt x="10" y="4"/>
                                </a:lnTo>
                                <a:lnTo>
                                  <a:pt x="15" y="4"/>
                                </a:lnTo>
                                <a:lnTo>
                                  <a:pt x="19" y="0"/>
                                </a:lnTo>
                                <a:lnTo>
                                  <a:pt x="29" y="0"/>
                                </a:lnTo>
                                <a:close/>
                                <a:moveTo>
                                  <a:pt x="24" y="4"/>
                                </a:moveTo>
                                <a:lnTo>
                                  <a:pt x="19" y="4"/>
                                </a:lnTo>
                                <a:lnTo>
                                  <a:pt x="15" y="9"/>
                                </a:lnTo>
                                <a:lnTo>
                                  <a:pt x="10" y="14"/>
                                </a:lnTo>
                                <a:lnTo>
                                  <a:pt x="10" y="24"/>
                                </a:lnTo>
                                <a:lnTo>
                                  <a:pt x="15" y="33"/>
                                </a:lnTo>
                                <a:lnTo>
                                  <a:pt x="15" y="43"/>
                                </a:lnTo>
                                <a:lnTo>
                                  <a:pt x="19" y="48"/>
                                </a:lnTo>
                                <a:lnTo>
                                  <a:pt x="29" y="52"/>
                                </a:lnTo>
                                <a:lnTo>
                                  <a:pt x="34" y="52"/>
                                </a:lnTo>
                                <a:lnTo>
                                  <a:pt x="39" y="48"/>
                                </a:lnTo>
                                <a:lnTo>
                                  <a:pt x="39" y="38"/>
                                </a:lnTo>
                                <a:lnTo>
                                  <a:pt x="43" y="28"/>
                                </a:lnTo>
                                <a:lnTo>
                                  <a:pt x="39" y="19"/>
                                </a:lnTo>
                                <a:lnTo>
                                  <a:pt x="34" y="9"/>
                                </a:lnTo>
                                <a:lnTo>
                                  <a:pt x="29" y="4"/>
                                </a:lnTo>
                                <a:lnTo>
                                  <a:pt x="24"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698"/>
                        <wps:cNvSpPr>
                          <a:spLocks/>
                        </wps:cNvSpPr>
                        <wps:spPr bwMode="auto">
                          <a:xfrm>
                            <a:off x="3102216" y="468415"/>
                            <a:ext cx="30763" cy="28062"/>
                          </a:xfrm>
                          <a:custGeom>
                            <a:avLst/>
                            <a:gdLst>
                              <a:gd name="T0" fmla="*/ 19 w 57"/>
                              <a:gd name="T1" fmla="*/ 9 h 52"/>
                              <a:gd name="T2" fmla="*/ 29 w 57"/>
                              <a:gd name="T3" fmla="*/ 0 h 52"/>
                              <a:gd name="T4" fmla="*/ 38 w 57"/>
                              <a:gd name="T5" fmla="*/ 0 h 52"/>
                              <a:gd name="T6" fmla="*/ 38 w 57"/>
                              <a:gd name="T7" fmla="*/ 0 h 52"/>
                              <a:gd name="T8" fmla="*/ 43 w 57"/>
                              <a:gd name="T9" fmla="*/ 0 h 52"/>
                              <a:gd name="T10" fmla="*/ 48 w 57"/>
                              <a:gd name="T11" fmla="*/ 4 h 52"/>
                              <a:gd name="T12" fmla="*/ 48 w 57"/>
                              <a:gd name="T13" fmla="*/ 9 h 52"/>
                              <a:gd name="T14" fmla="*/ 48 w 57"/>
                              <a:gd name="T15" fmla="*/ 14 h 52"/>
                              <a:gd name="T16" fmla="*/ 48 w 57"/>
                              <a:gd name="T17" fmla="*/ 19 h 52"/>
                              <a:gd name="T18" fmla="*/ 48 w 57"/>
                              <a:gd name="T19" fmla="*/ 43 h 52"/>
                              <a:gd name="T20" fmla="*/ 53 w 57"/>
                              <a:gd name="T21" fmla="*/ 48 h 52"/>
                              <a:gd name="T22" fmla="*/ 53 w 57"/>
                              <a:gd name="T23" fmla="*/ 48 h 52"/>
                              <a:gd name="T24" fmla="*/ 53 w 57"/>
                              <a:gd name="T25" fmla="*/ 52 h 52"/>
                              <a:gd name="T26" fmla="*/ 53 w 57"/>
                              <a:gd name="T27" fmla="*/ 52 h 52"/>
                              <a:gd name="T28" fmla="*/ 53 w 57"/>
                              <a:gd name="T29" fmla="*/ 52 h 52"/>
                              <a:gd name="T30" fmla="*/ 57 w 57"/>
                              <a:gd name="T31" fmla="*/ 52 h 52"/>
                              <a:gd name="T32" fmla="*/ 57 w 57"/>
                              <a:gd name="T33" fmla="*/ 52 h 52"/>
                              <a:gd name="T34" fmla="*/ 33 w 57"/>
                              <a:gd name="T35" fmla="*/ 52 h 52"/>
                              <a:gd name="T36" fmla="*/ 33 w 57"/>
                              <a:gd name="T37" fmla="*/ 52 h 52"/>
                              <a:gd name="T38" fmla="*/ 33 w 57"/>
                              <a:gd name="T39" fmla="*/ 52 h 52"/>
                              <a:gd name="T40" fmla="*/ 38 w 57"/>
                              <a:gd name="T41" fmla="*/ 52 h 52"/>
                              <a:gd name="T42" fmla="*/ 38 w 57"/>
                              <a:gd name="T43" fmla="*/ 52 h 52"/>
                              <a:gd name="T44" fmla="*/ 38 w 57"/>
                              <a:gd name="T45" fmla="*/ 48 h 52"/>
                              <a:gd name="T46" fmla="*/ 38 w 57"/>
                              <a:gd name="T47" fmla="*/ 48 h 52"/>
                              <a:gd name="T48" fmla="*/ 38 w 57"/>
                              <a:gd name="T49" fmla="*/ 48 h 52"/>
                              <a:gd name="T50" fmla="*/ 38 w 57"/>
                              <a:gd name="T51" fmla="*/ 43 h 52"/>
                              <a:gd name="T52" fmla="*/ 38 w 57"/>
                              <a:gd name="T53" fmla="*/ 19 h 52"/>
                              <a:gd name="T54" fmla="*/ 38 w 57"/>
                              <a:gd name="T55" fmla="*/ 14 h 52"/>
                              <a:gd name="T56" fmla="*/ 38 w 57"/>
                              <a:gd name="T57" fmla="*/ 9 h 52"/>
                              <a:gd name="T58" fmla="*/ 38 w 57"/>
                              <a:gd name="T59" fmla="*/ 4 h 52"/>
                              <a:gd name="T60" fmla="*/ 33 w 57"/>
                              <a:gd name="T61" fmla="*/ 4 h 52"/>
                              <a:gd name="T62" fmla="*/ 24 w 57"/>
                              <a:gd name="T63" fmla="*/ 9 h 52"/>
                              <a:gd name="T64" fmla="*/ 19 w 57"/>
                              <a:gd name="T65" fmla="*/ 14 h 52"/>
                              <a:gd name="T66" fmla="*/ 19 w 57"/>
                              <a:gd name="T67" fmla="*/ 43 h 52"/>
                              <a:gd name="T68" fmla="*/ 19 w 57"/>
                              <a:gd name="T69" fmla="*/ 48 h 52"/>
                              <a:gd name="T70" fmla="*/ 19 w 57"/>
                              <a:gd name="T71" fmla="*/ 48 h 52"/>
                              <a:gd name="T72" fmla="*/ 19 w 57"/>
                              <a:gd name="T73" fmla="*/ 52 h 52"/>
                              <a:gd name="T74" fmla="*/ 19 w 57"/>
                              <a:gd name="T75" fmla="*/ 52 h 52"/>
                              <a:gd name="T76" fmla="*/ 24 w 57"/>
                              <a:gd name="T77" fmla="*/ 52 h 52"/>
                              <a:gd name="T78" fmla="*/ 29 w 57"/>
                              <a:gd name="T79" fmla="*/ 52 h 52"/>
                              <a:gd name="T80" fmla="*/ 29 w 57"/>
                              <a:gd name="T81" fmla="*/ 52 h 52"/>
                              <a:gd name="T82" fmla="*/ 0 w 57"/>
                              <a:gd name="T83" fmla="*/ 52 h 52"/>
                              <a:gd name="T84" fmla="*/ 0 w 57"/>
                              <a:gd name="T85" fmla="*/ 52 h 52"/>
                              <a:gd name="T86" fmla="*/ 0 w 57"/>
                              <a:gd name="T87" fmla="*/ 52 h 52"/>
                              <a:gd name="T88" fmla="*/ 5 w 57"/>
                              <a:gd name="T89" fmla="*/ 52 h 52"/>
                              <a:gd name="T90" fmla="*/ 9 w 57"/>
                              <a:gd name="T91" fmla="*/ 48 h 52"/>
                              <a:gd name="T92" fmla="*/ 9 w 57"/>
                              <a:gd name="T93" fmla="*/ 48 h 52"/>
                              <a:gd name="T94" fmla="*/ 9 w 57"/>
                              <a:gd name="T95" fmla="*/ 43 h 52"/>
                              <a:gd name="T96" fmla="*/ 9 w 57"/>
                              <a:gd name="T97" fmla="*/ 24 h 52"/>
                              <a:gd name="T98" fmla="*/ 9 w 57"/>
                              <a:gd name="T99" fmla="*/ 14 h 52"/>
                              <a:gd name="T100" fmla="*/ 9 w 57"/>
                              <a:gd name="T101" fmla="*/ 9 h 52"/>
                              <a:gd name="T102" fmla="*/ 9 w 57"/>
                              <a:gd name="T103" fmla="*/ 9 h 52"/>
                              <a:gd name="T104" fmla="*/ 5 w 57"/>
                              <a:gd name="T105" fmla="*/ 9 h 52"/>
                              <a:gd name="T106" fmla="*/ 5 w 57"/>
                              <a:gd name="T107" fmla="*/ 4 h 52"/>
                              <a:gd name="T108" fmla="*/ 5 w 57"/>
                              <a:gd name="T109" fmla="*/ 4 h 52"/>
                              <a:gd name="T110" fmla="*/ 5 w 57"/>
                              <a:gd name="T111" fmla="*/ 4 h 52"/>
                              <a:gd name="T112" fmla="*/ 0 w 57"/>
                              <a:gd name="T113" fmla="*/ 9 h 52"/>
                              <a:gd name="T114" fmla="*/ 0 w 57"/>
                              <a:gd name="T115" fmla="*/ 4 h 52"/>
                              <a:gd name="T116" fmla="*/ 14 w 57"/>
                              <a:gd name="T117" fmla="*/ 0 h 52"/>
                              <a:gd name="T118" fmla="*/ 19 w 57"/>
                              <a:gd name="T119" fmla="*/ 0 h 52"/>
                              <a:gd name="T120" fmla="*/ 19 w 57"/>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 h="52">
                                <a:moveTo>
                                  <a:pt x="19" y="9"/>
                                </a:moveTo>
                                <a:lnTo>
                                  <a:pt x="29" y="0"/>
                                </a:lnTo>
                                <a:lnTo>
                                  <a:pt x="38" y="0"/>
                                </a:lnTo>
                                <a:lnTo>
                                  <a:pt x="43" y="0"/>
                                </a:lnTo>
                                <a:lnTo>
                                  <a:pt x="48" y="4"/>
                                </a:lnTo>
                                <a:lnTo>
                                  <a:pt x="48" y="9"/>
                                </a:lnTo>
                                <a:lnTo>
                                  <a:pt x="48" y="14"/>
                                </a:lnTo>
                                <a:lnTo>
                                  <a:pt x="48" y="19"/>
                                </a:lnTo>
                                <a:lnTo>
                                  <a:pt x="48" y="43"/>
                                </a:lnTo>
                                <a:lnTo>
                                  <a:pt x="53" y="48"/>
                                </a:lnTo>
                                <a:lnTo>
                                  <a:pt x="53" y="52"/>
                                </a:lnTo>
                                <a:lnTo>
                                  <a:pt x="57" y="52"/>
                                </a:lnTo>
                                <a:lnTo>
                                  <a:pt x="33" y="52"/>
                                </a:lnTo>
                                <a:lnTo>
                                  <a:pt x="38" y="52"/>
                                </a:lnTo>
                                <a:lnTo>
                                  <a:pt x="38" y="48"/>
                                </a:lnTo>
                                <a:lnTo>
                                  <a:pt x="38" y="43"/>
                                </a:lnTo>
                                <a:lnTo>
                                  <a:pt x="38" y="19"/>
                                </a:lnTo>
                                <a:lnTo>
                                  <a:pt x="38" y="14"/>
                                </a:lnTo>
                                <a:lnTo>
                                  <a:pt x="38" y="9"/>
                                </a:lnTo>
                                <a:lnTo>
                                  <a:pt x="38" y="4"/>
                                </a:lnTo>
                                <a:lnTo>
                                  <a:pt x="33" y="4"/>
                                </a:lnTo>
                                <a:lnTo>
                                  <a:pt x="24" y="9"/>
                                </a:lnTo>
                                <a:lnTo>
                                  <a:pt x="19" y="14"/>
                                </a:lnTo>
                                <a:lnTo>
                                  <a:pt x="19" y="43"/>
                                </a:lnTo>
                                <a:lnTo>
                                  <a:pt x="19" y="48"/>
                                </a:lnTo>
                                <a:lnTo>
                                  <a:pt x="19" y="52"/>
                                </a:lnTo>
                                <a:lnTo>
                                  <a:pt x="24" y="52"/>
                                </a:lnTo>
                                <a:lnTo>
                                  <a:pt x="29" y="52"/>
                                </a:lnTo>
                                <a:lnTo>
                                  <a:pt x="0" y="52"/>
                                </a:lnTo>
                                <a:lnTo>
                                  <a:pt x="5" y="52"/>
                                </a:lnTo>
                                <a:lnTo>
                                  <a:pt x="9" y="48"/>
                                </a:lnTo>
                                <a:lnTo>
                                  <a:pt x="9" y="43"/>
                                </a:lnTo>
                                <a:lnTo>
                                  <a:pt x="9" y="24"/>
                                </a:lnTo>
                                <a:lnTo>
                                  <a:pt x="9" y="14"/>
                                </a:lnTo>
                                <a:lnTo>
                                  <a:pt x="9" y="9"/>
                                </a:lnTo>
                                <a:lnTo>
                                  <a:pt x="5" y="9"/>
                                </a:lnTo>
                                <a:lnTo>
                                  <a:pt x="5" y="4"/>
                                </a:lnTo>
                                <a:lnTo>
                                  <a:pt x="0" y="9"/>
                                </a:lnTo>
                                <a:lnTo>
                                  <a:pt x="0" y="4"/>
                                </a:lnTo>
                                <a:lnTo>
                                  <a:pt x="14" y="0"/>
                                </a:lnTo>
                                <a:lnTo>
                                  <a:pt x="19" y="0"/>
                                </a:lnTo>
                                <a:lnTo>
                                  <a:pt x="19"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699"/>
                        <wps:cNvSpPr>
                          <a:spLocks noEditPoints="1"/>
                        </wps:cNvSpPr>
                        <wps:spPr bwMode="auto">
                          <a:xfrm>
                            <a:off x="3151329" y="468415"/>
                            <a:ext cx="28604" cy="30760"/>
                          </a:xfrm>
                          <a:custGeom>
                            <a:avLst/>
                            <a:gdLst>
                              <a:gd name="T0" fmla="*/ 24 w 53"/>
                              <a:gd name="T1" fmla="*/ 52 h 57"/>
                              <a:gd name="T2" fmla="*/ 19 w 53"/>
                              <a:gd name="T3" fmla="*/ 52 h 57"/>
                              <a:gd name="T4" fmla="*/ 10 w 53"/>
                              <a:gd name="T5" fmla="*/ 52 h 57"/>
                              <a:gd name="T6" fmla="*/ 5 w 53"/>
                              <a:gd name="T7" fmla="*/ 48 h 57"/>
                              <a:gd name="T8" fmla="*/ 5 w 53"/>
                              <a:gd name="T9" fmla="*/ 38 h 57"/>
                              <a:gd name="T10" fmla="*/ 5 w 53"/>
                              <a:gd name="T11" fmla="*/ 28 h 57"/>
                              <a:gd name="T12" fmla="*/ 19 w 53"/>
                              <a:gd name="T13" fmla="*/ 24 h 57"/>
                              <a:gd name="T14" fmla="*/ 34 w 53"/>
                              <a:gd name="T15" fmla="*/ 14 h 57"/>
                              <a:gd name="T16" fmla="*/ 29 w 53"/>
                              <a:gd name="T17" fmla="*/ 4 h 57"/>
                              <a:gd name="T18" fmla="*/ 24 w 53"/>
                              <a:gd name="T19" fmla="*/ 4 h 57"/>
                              <a:gd name="T20" fmla="*/ 14 w 53"/>
                              <a:gd name="T21" fmla="*/ 4 h 57"/>
                              <a:gd name="T22" fmla="*/ 14 w 53"/>
                              <a:gd name="T23" fmla="*/ 9 h 57"/>
                              <a:gd name="T24" fmla="*/ 14 w 53"/>
                              <a:gd name="T25" fmla="*/ 14 h 57"/>
                              <a:gd name="T26" fmla="*/ 10 w 53"/>
                              <a:gd name="T27" fmla="*/ 19 h 57"/>
                              <a:gd name="T28" fmla="*/ 5 w 53"/>
                              <a:gd name="T29" fmla="*/ 19 h 57"/>
                              <a:gd name="T30" fmla="*/ 5 w 53"/>
                              <a:gd name="T31" fmla="*/ 14 h 57"/>
                              <a:gd name="T32" fmla="*/ 5 w 53"/>
                              <a:gd name="T33" fmla="*/ 9 h 57"/>
                              <a:gd name="T34" fmla="*/ 14 w 53"/>
                              <a:gd name="T35" fmla="*/ 0 h 57"/>
                              <a:gd name="T36" fmla="*/ 29 w 53"/>
                              <a:gd name="T37" fmla="*/ 0 h 57"/>
                              <a:gd name="T38" fmla="*/ 38 w 53"/>
                              <a:gd name="T39" fmla="*/ 4 h 57"/>
                              <a:gd name="T40" fmla="*/ 43 w 53"/>
                              <a:gd name="T41" fmla="*/ 9 h 57"/>
                              <a:gd name="T42" fmla="*/ 43 w 53"/>
                              <a:gd name="T43" fmla="*/ 33 h 57"/>
                              <a:gd name="T44" fmla="*/ 43 w 53"/>
                              <a:gd name="T45" fmla="*/ 43 h 57"/>
                              <a:gd name="T46" fmla="*/ 43 w 53"/>
                              <a:gd name="T47" fmla="*/ 48 h 57"/>
                              <a:gd name="T48" fmla="*/ 43 w 53"/>
                              <a:gd name="T49" fmla="*/ 48 h 57"/>
                              <a:gd name="T50" fmla="*/ 48 w 53"/>
                              <a:gd name="T51" fmla="*/ 48 h 57"/>
                              <a:gd name="T52" fmla="*/ 53 w 53"/>
                              <a:gd name="T53" fmla="*/ 43 h 57"/>
                              <a:gd name="T54" fmla="*/ 43 w 53"/>
                              <a:gd name="T55" fmla="*/ 52 h 57"/>
                              <a:gd name="T56" fmla="*/ 34 w 53"/>
                              <a:gd name="T57" fmla="*/ 52 h 57"/>
                              <a:gd name="T58" fmla="*/ 34 w 53"/>
                              <a:gd name="T59" fmla="*/ 52 h 57"/>
                              <a:gd name="T60" fmla="*/ 34 w 53"/>
                              <a:gd name="T61" fmla="*/ 43 h 57"/>
                              <a:gd name="T62" fmla="*/ 24 w 53"/>
                              <a:gd name="T63" fmla="*/ 24 h 57"/>
                              <a:gd name="T64" fmla="*/ 14 w 53"/>
                              <a:gd name="T65" fmla="*/ 28 h 57"/>
                              <a:gd name="T66" fmla="*/ 14 w 53"/>
                              <a:gd name="T67" fmla="*/ 33 h 57"/>
                              <a:gd name="T68" fmla="*/ 14 w 53"/>
                              <a:gd name="T69" fmla="*/ 43 h 57"/>
                              <a:gd name="T70" fmla="*/ 19 w 53"/>
                              <a:gd name="T71" fmla="*/ 48 h 57"/>
                              <a:gd name="T72" fmla="*/ 24 w 53"/>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7">
                                <a:moveTo>
                                  <a:pt x="34" y="48"/>
                                </a:moveTo>
                                <a:lnTo>
                                  <a:pt x="24" y="52"/>
                                </a:lnTo>
                                <a:lnTo>
                                  <a:pt x="19" y="52"/>
                                </a:lnTo>
                                <a:lnTo>
                                  <a:pt x="14" y="57"/>
                                </a:lnTo>
                                <a:lnTo>
                                  <a:pt x="10" y="52"/>
                                </a:lnTo>
                                <a:lnTo>
                                  <a:pt x="5" y="52"/>
                                </a:lnTo>
                                <a:lnTo>
                                  <a:pt x="5" y="48"/>
                                </a:lnTo>
                                <a:lnTo>
                                  <a:pt x="0" y="43"/>
                                </a:lnTo>
                                <a:lnTo>
                                  <a:pt x="5" y="38"/>
                                </a:lnTo>
                                <a:lnTo>
                                  <a:pt x="5" y="33"/>
                                </a:lnTo>
                                <a:lnTo>
                                  <a:pt x="5" y="28"/>
                                </a:lnTo>
                                <a:lnTo>
                                  <a:pt x="14" y="28"/>
                                </a:lnTo>
                                <a:lnTo>
                                  <a:pt x="19" y="24"/>
                                </a:lnTo>
                                <a:lnTo>
                                  <a:pt x="34" y="19"/>
                                </a:lnTo>
                                <a:lnTo>
                                  <a:pt x="34" y="14"/>
                                </a:lnTo>
                                <a:lnTo>
                                  <a:pt x="34" y="9"/>
                                </a:lnTo>
                                <a:lnTo>
                                  <a:pt x="29" y="4"/>
                                </a:lnTo>
                                <a:lnTo>
                                  <a:pt x="24" y="4"/>
                                </a:lnTo>
                                <a:lnTo>
                                  <a:pt x="19" y="4"/>
                                </a:lnTo>
                                <a:lnTo>
                                  <a:pt x="14" y="4"/>
                                </a:lnTo>
                                <a:lnTo>
                                  <a:pt x="14" y="9"/>
                                </a:lnTo>
                                <a:lnTo>
                                  <a:pt x="14" y="14"/>
                                </a:lnTo>
                                <a:lnTo>
                                  <a:pt x="10" y="19"/>
                                </a:lnTo>
                                <a:lnTo>
                                  <a:pt x="5" y="19"/>
                                </a:lnTo>
                                <a:lnTo>
                                  <a:pt x="5" y="14"/>
                                </a:lnTo>
                                <a:lnTo>
                                  <a:pt x="5" y="9"/>
                                </a:lnTo>
                                <a:lnTo>
                                  <a:pt x="10" y="4"/>
                                </a:lnTo>
                                <a:lnTo>
                                  <a:pt x="14" y="0"/>
                                </a:lnTo>
                                <a:lnTo>
                                  <a:pt x="24" y="0"/>
                                </a:lnTo>
                                <a:lnTo>
                                  <a:pt x="29" y="0"/>
                                </a:lnTo>
                                <a:lnTo>
                                  <a:pt x="34" y="0"/>
                                </a:lnTo>
                                <a:lnTo>
                                  <a:pt x="38" y="4"/>
                                </a:lnTo>
                                <a:lnTo>
                                  <a:pt x="43" y="9"/>
                                </a:lnTo>
                                <a:lnTo>
                                  <a:pt x="43" y="19"/>
                                </a:lnTo>
                                <a:lnTo>
                                  <a:pt x="43" y="33"/>
                                </a:lnTo>
                                <a:lnTo>
                                  <a:pt x="43" y="43"/>
                                </a:lnTo>
                                <a:lnTo>
                                  <a:pt x="43" y="48"/>
                                </a:lnTo>
                                <a:lnTo>
                                  <a:pt x="48" y="48"/>
                                </a:lnTo>
                                <a:lnTo>
                                  <a:pt x="53" y="43"/>
                                </a:lnTo>
                                <a:lnTo>
                                  <a:pt x="53" y="48"/>
                                </a:lnTo>
                                <a:lnTo>
                                  <a:pt x="43" y="52"/>
                                </a:lnTo>
                                <a:lnTo>
                                  <a:pt x="38" y="57"/>
                                </a:lnTo>
                                <a:lnTo>
                                  <a:pt x="34" y="52"/>
                                </a:lnTo>
                                <a:lnTo>
                                  <a:pt x="34" y="48"/>
                                </a:lnTo>
                                <a:close/>
                                <a:moveTo>
                                  <a:pt x="34" y="43"/>
                                </a:moveTo>
                                <a:lnTo>
                                  <a:pt x="34" y="24"/>
                                </a:lnTo>
                                <a:lnTo>
                                  <a:pt x="24" y="24"/>
                                </a:lnTo>
                                <a:lnTo>
                                  <a:pt x="19" y="28"/>
                                </a:lnTo>
                                <a:lnTo>
                                  <a:pt x="14" y="28"/>
                                </a:lnTo>
                                <a:lnTo>
                                  <a:pt x="14" y="33"/>
                                </a:lnTo>
                                <a:lnTo>
                                  <a:pt x="10" y="38"/>
                                </a:lnTo>
                                <a:lnTo>
                                  <a:pt x="14" y="43"/>
                                </a:lnTo>
                                <a:lnTo>
                                  <a:pt x="14" y="48"/>
                                </a:lnTo>
                                <a:lnTo>
                                  <a:pt x="19" y="48"/>
                                </a:lnTo>
                                <a:lnTo>
                                  <a:pt x="24" y="48"/>
                                </a:lnTo>
                                <a:lnTo>
                                  <a:pt x="3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700"/>
                        <wps:cNvSpPr>
                          <a:spLocks/>
                        </wps:cNvSpPr>
                        <wps:spPr bwMode="auto">
                          <a:xfrm>
                            <a:off x="3179933" y="468415"/>
                            <a:ext cx="30763" cy="30760"/>
                          </a:xfrm>
                          <a:custGeom>
                            <a:avLst/>
                            <a:gdLst>
                              <a:gd name="T0" fmla="*/ 0 w 57"/>
                              <a:gd name="T1" fmla="*/ 0 h 57"/>
                              <a:gd name="T2" fmla="*/ 24 w 57"/>
                              <a:gd name="T3" fmla="*/ 0 h 57"/>
                              <a:gd name="T4" fmla="*/ 24 w 57"/>
                              <a:gd name="T5" fmla="*/ 4 h 57"/>
                              <a:gd name="T6" fmla="*/ 24 w 57"/>
                              <a:gd name="T7" fmla="*/ 4 h 57"/>
                              <a:gd name="T8" fmla="*/ 19 w 57"/>
                              <a:gd name="T9" fmla="*/ 4 h 57"/>
                              <a:gd name="T10" fmla="*/ 19 w 57"/>
                              <a:gd name="T11" fmla="*/ 4 h 57"/>
                              <a:gd name="T12" fmla="*/ 19 w 57"/>
                              <a:gd name="T13" fmla="*/ 4 h 57"/>
                              <a:gd name="T14" fmla="*/ 19 w 57"/>
                              <a:gd name="T15" fmla="*/ 4 h 57"/>
                              <a:gd name="T16" fmla="*/ 19 w 57"/>
                              <a:gd name="T17" fmla="*/ 9 h 57"/>
                              <a:gd name="T18" fmla="*/ 19 w 57"/>
                              <a:gd name="T19" fmla="*/ 9 h 57"/>
                              <a:gd name="T20" fmla="*/ 33 w 57"/>
                              <a:gd name="T21" fmla="*/ 43 h 57"/>
                              <a:gd name="T22" fmla="*/ 43 w 57"/>
                              <a:gd name="T23" fmla="*/ 9 h 57"/>
                              <a:gd name="T24" fmla="*/ 43 w 57"/>
                              <a:gd name="T25" fmla="*/ 9 h 57"/>
                              <a:gd name="T26" fmla="*/ 48 w 57"/>
                              <a:gd name="T27" fmla="*/ 4 h 57"/>
                              <a:gd name="T28" fmla="*/ 48 w 57"/>
                              <a:gd name="T29" fmla="*/ 4 h 57"/>
                              <a:gd name="T30" fmla="*/ 43 w 57"/>
                              <a:gd name="T31" fmla="*/ 4 h 57"/>
                              <a:gd name="T32" fmla="*/ 43 w 57"/>
                              <a:gd name="T33" fmla="*/ 4 h 57"/>
                              <a:gd name="T34" fmla="*/ 43 w 57"/>
                              <a:gd name="T35" fmla="*/ 4 h 57"/>
                              <a:gd name="T36" fmla="*/ 43 w 57"/>
                              <a:gd name="T37" fmla="*/ 4 h 57"/>
                              <a:gd name="T38" fmla="*/ 38 w 57"/>
                              <a:gd name="T39" fmla="*/ 4 h 57"/>
                              <a:gd name="T40" fmla="*/ 38 w 57"/>
                              <a:gd name="T41" fmla="*/ 0 h 57"/>
                              <a:gd name="T42" fmla="*/ 57 w 57"/>
                              <a:gd name="T43" fmla="*/ 0 h 57"/>
                              <a:gd name="T44" fmla="*/ 57 w 57"/>
                              <a:gd name="T45" fmla="*/ 4 h 57"/>
                              <a:gd name="T46" fmla="*/ 53 w 57"/>
                              <a:gd name="T47" fmla="*/ 4 h 57"/>
                              <a:gd name="T48" fmla="*/ 53 w 57"/>
                              <a:gd name="T49" fmla="*/ 4 h 57"/>
                              <a:gd name="T50" fmla="*/ 53 w 57"/>
                              <a:gd name="T51" fmla="*/ 4 h 57"/>
                              <a:gd name="T52" fmla="*/ 48 w 57"/>
                              <a:gd name="T53" fmla="*/ 9 h 57"/>
                              <a:gd name="T54" fmla="*/ 29 w 57"/>
                              <a:gd name="T55" fmla="*/ 57 h 57"/>
                              <a:gd name="T56" fmla="*/ 29 w 57"/>
                              <a:gd name="T57" fmla="*/ 57 h 57"/>
                              <a:gd name="T58" fmla="*/ 9 w 57"/>
                              <a:gd name="T59" fmla="*/ 9 h 57"/>
                              <a:gd name="T60" fmla="*/ 9 w 57"/>
                              <a:gd name="T61" fmla="*/ 9 h 57"/>
                              <a:gd name="T62" fmla="*/ 5 w 57"/>
                              <a:gd name="T63" fmla="*/ 4 h 57"/>
                              <a:gd name="T64" fmla="*/ 5 w 57"/>
                              <a:gd name="T65" fmla="*/ 4 h 57"/>
                              <a:gd name="T66" fmla="*/ 5 w 57"/>
                              <a:gd name="T67" fmla="*/ 4 h 57"/>
                              <a:gd name="T68" fmla="*/ 0 w 57"/>
                              <a:gd name="T69" fmla="*/ 4 h 57"/>
                              <a:gd name="T70" fmla="*/ 0 w 57"/>
                              <a:gd name="T71" fmla="*/ 4 h 57"/>
                              <a:gd name="T72" fmla="*/ 0 w 57"/>
                              <a:gd name="T7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57">
                                <a:moveTo>
                                  <a:pt x="0" y="0"/>
                                </a:moveTo>
                                <a:lnTo>
                                  <a:pt x="24" y="0"/>
                                </a:lnTo>
                                <a:lnTo>
                                  <a:pt x="24" y="4"/>
                                </a:lnTo>
                                <a:lnTo>
                                  <a:pt x="19" y="4"/>
                                </a:lnTo>
                                <a:lnTo>
                                  <a:pt x="19" y="9"/>
                                </a:lnTo>
                                <a:lnTo>
                                  <a:pt x="33" y="43"/>
                                </a:lnTo>
                                <a:lnTo>
                                  <a:pt x="43" y="9"/>
                                </a:lnTo>
                                <a:lnTo>
                                  <a:pt x="48" y="4"/>
                                </a:lnTo>
                                <a:lnTo>
                                  <a:pt x="43" y="4"/>
                                </a:lnTo>
                                <a:lnTo>
                                  <a:pt x="38" y="4"/>
                                </a:lnTo>
                                <a:lnTo>
                                  <a:pt x="38" y="0"/>
                                </a:lnTo>
                                <a:lnTo>
                                  <a:pt x="57" y="0"/>
                                </a:lnTo>
                                <a:lnTo>
                                  <a:pt x="57" y="4"/>
                                </a:lnTo>
                                <a:lnTo>
                                  <a:pt x="53" y="4"/>
                                </a:lnTo>
                                <a:lnTo>
                                  <a:pt x="48" y="9"/>
                                </a:lnTo>
                                <a:lnTo>
                                  <a:pt x="29" y="57"/>
                                </a:lnTo>
                                <a:lnTo>
                                  <a:pt x="9" y="9"/>
                                </a:lnTo>
                                <a:lnTo>
                                  <a:pt x="5" y="4"/>
                                </a:lnTo>
                                <a:lnTo>
                                  <a:pt x="0" y="4"/>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701"/>
                        <wps:cNvSpPr>
                          <a:spLocks noEditPoints="1"/>
                        </wps:cNvSpPr>
                        <wps:spPr bwMode="auto">
                          <a:xfrm>
                            <a:off x="3213395" y="468415"/>
                            <a:ext cx="25906" cy="30760"/>
                          </a:xfrm>
                          <a:custGeom>
                            <a:avLst/>
                            <a:gdLst>
                              <a:gd name="T0" fmla="*/ 24 w 48"/>
                              <a:gd name="T1" fmla="*/ 52 h 57"/>
                              <a:gd name="T2" fmla="*/ 15 w 48"/>
                              <a:gd name="T3" fmla="*/ 52 h 57"/>
                              <a:gd name="T4" fmla="*/ 10 w 48"/>
                              <a:gd name="T5" fmla="*/ 52 h 57"/>
                              <a:gd name="T6" fmla="*/ 0 w 48"/>
                              <a:gd name="T7" fmla="*/ 48 h 57"/>
                              <a:gd name="T8" fmla="*/ 0 w 48"/>
                              <a:gd name="T9" fmla="*/ 38 h 57"/>
                              <a:gd name="T10" fmla="*/ 5 w 48"/>
                              <a:gd name="T11" fmla="*/ 28 h 57"/>
                              <a:gd name="T12" fmla="*/ 19 w 48"/>
                              <a:gd name="T13" fmla="*/ 24 h 57"/>
                              <a:gd name="T14" fmla="*/ 29 w 48"/>
                              <a:gd name="T15" fmla="*/ 14 h 57"/>
                              <a:gd name="T16" fmla="*/ 29 w 48"/>
                              <a:gd name="T17" fmla="*/ 4 h 57"/>
                              <a:gd name="T18" fmla="*/ 19 w 48"/>
                              <a:gd name="T19" fmla="*/ 4 h 57"/>
                              <a:gd name="T20" fmla="*/ 15 w 48"/>
                              <a:gd name="T21" fmla="*/ 4 h 57"/>
                              <a:gd name="T22" fmla="*/ 15 w 48"/>
                              <a:gd name="T23" fmla="*/ 9 h 57"/>
                              <a:gd name="T24" fmla="*/ 10 w 48"/>
                              <a:gd name="T25" fmla="*/ 14 h 57"/>
                              <a:gd name="T26" fmla="*/ 10 w 48"/>
                              <a:gd name="T27" fmla="*/ 19 h 57"/>
                              <a:gd name="T28" fmla="*/ 5 w 48"/>
                              <a:gd name="T29" fmla="*/ 19 h 57"/>
                              <a:gd name="T30" fmla="*/ 5 w 48"/>
                              <a:gd name="T31" fmla="*/ 14 h 57"/>
                              <a:gd name="T32" fmla="*/ 5 w 48"/>
                              <a:gd name="T33" fmla="*/ 9 h 57"/>
                              <a:gd name="T34" fmla="*/ 15 w 48"/>
                              <a:gd name="T35" fmla="*/ 0 h 57"/>
                              <a:gd name="T36" fmla="*/ 29 w 48"/>
                              <a:gd name="T37" fmla="*/ 0 h 57"/>
                              <a:gd name="T38" fmla="*/ 38 w 48"/>
                              <a:gd name="T39" fmla="*/ 4 h 57"/>
                              <a:gd name="T40" fmla="*/ 38 w 48"/>
                              <a:gd name="T41" fmla="*/ 9 h 57"/>
                              <a:gd name="T42" fmla="*/ 38 w 48"/>
                              <a:gd name="T43" fmla="*/ 33 h 57"/>
                              <a:gd name="T44" fmla="*/ 38 w 48"/>
                              <a:gd name="T45" fmla="*/ 43 h 57"/>
                              <a:gd name="T46" fmla="*/ 43 w 48"/>
                              <a:gd name="T47" fmla="*/ 48 h 57"/>
                              <a:gd name="T48" fmla="*/ 43 w 48"/>
                              <a:gd name="T49" fmla="*/ 48 h 57"/>
                              <a:gd name="T50" fmla="*/ 43 w 48"/>
                              <a:gd name="T51" fmla="*/ 48 h 57"/>
                              <a:gd name="T52" fmla="*/ 48 w 48"/>
                              <a:gd name="T53" fmla="*/ 43 h 57"/>
                              <a:gd name="T54" fmla="*/ 43 w 48"/>
                              <a:gd name="T55" fmla="*/ 52 h 57"/>
                              <a:gd name="T56" fmla="*/ 34 w 48"/>
                              <a:gd name="T57" fmla="*/ 52 h 57"/>
                              <a:gd name="T58" fmla="*/ 29 w 48"/>
                              <a:gd name="T59" fmla="*/ 52 h 57"/>
                              <a:gd name="T60" fmla="*/ 29 w 48"/>
                              <a:gd name="T61" fmla="*/ 43 h 57"/>
                              <a:gd name="T62" fmla="*/ 24 w 48"/>
                              <a:gd name="T63" fmla="*/ 24 h 57"/>
                              <a:gd name="T64" fmla="*/ 15 w 48"/>
                              <a:gd name="T65" fmla="*/ 28 h 57"/>
                              <a:gd name="T66" fmla="*/ 10 w 48"/>
                              <a:gd name="T67" fmla="*/ 33 h 57"/>
                              <a:gd name="T68" fmla="*/ 10 w 48"/>
                              <a:gd name="T69" fmla="*/ 43 h 57"/>
                              <a:gd name="T70" fmla="*/ 15 w 48"/>
                              <a:gd name="T71" fmla="*/ 48 h 57"/>
                              <a:gd name="T72" fmla="*/ 24 w 48"/>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7">
                                <a:moveTo>
                                  <a:pt x="29" y="48"/>
                                </a:moveTo>
                                <a:lnTo>
                                  <a:pt x="24" y="52"/>
                                </a:lnTo>
                                <a:lnTo>
                                  <a:pt x="19" y="52"/>
                                </a:lnTo>
                                <a:lnTo>
                                  <a:pt x="15" y="52"/>
                                </a:lnTo>
                                <a:lnTo>
                                  <a:pt x="15" y="57"/>
                                </a:lnTo>
                                <a:lnTo>
                                  <a:pt x="10" y="52"/>
                                </a:lnTo>
                                <a:lnTo>
                                  <a:pt x="5" y="52"/>
                                </a:lnTo>
                                <a:lnTo>
                                  <a:pt x="0" y="48"/>
                                </a:lnTo>
                                <a:lnTo>
                                  <a:pt x="0" y="43"/>
                                </a:lnTo>
                                <a:lnTo>
                                  <a:pt x="0" y="38"/>
                                </a:lnTo>
                                <a:lnTo>
                                  <a:pt x="0" y="33"/>
                                </a:lnTo>
                                <a:lnTo>
                                  <a:pt x="5" y="28"/>
                                </a:lnTo>
                                <a:lnTo>
                                  <a:pt x="10" y="28"/>
                                </a:lnTo>
                                <a:lnTo>
                                  <a:pt x="19" y="24"/>
                                </a:lnTo>
                                <a:lnTo>
                                  <a:pt x="29" y="19"/>
                                </a:lnTo>
                                <a:lnTo>
                                  <a:pt x="29" y="14"/>
                                </a:lnTo>
                                <a:lnTo>
                                  <a:pt x="29" y="9"/>
                                </a:lnTo>
                                <a:lnTo>
                                  <a:pt x="29" y="4"/>
                                </a:lnTo>
                                <a:lnTo>
                                  <a:pt x="24" y="4"/>
                                </a:lnTo>
                                <a:lnTo>
                                  <a:pt x="19" y="4"/>
                                </a:lnTo>
                                <a:lnTo>
                                  <a:pt x="15" y="4"/>
                                </a:lnTo>
                                <a:lnTo>
                                  <a:pt x="15" y="9"/>
                                </a:lnTo>
                                <a:lnTo>
                                  <a:pt x="15" y="14"/>
                                </a:lnTo>
                                <a:lnTo>
                                  <a:pt x="10" y="14"/>
                                </a:lnTo>
                                <a:lnTo>
                                  <a:pt x="10" y="19"/>
                                </a:lnTo>
                                <a:lnTo>
                                  <a:pt x="5" y="19"/>
                                </a:lnTo>
                                <a:lnTo>
                                  <a:pt x="5" y="14"/>
                                </a:lnTo>
                                <a:lnTo>
                                  <a:pt x="0" y="14"/>
                                </a:lnTo>
                                <a:lnTo>
                                  <a:pt x="5" y="9"/>
                                </a:lnTo>
                                <a:lnTo>
                                  <a:pt x="10" y="4"/>
                                </a:lnTo>
                                <a:lnTo>
                                  <a:pt x="15" y="0"/>
                                </a:lnTo>
                                <a:lnTo>
                                  <a:pt x="24" y="0"/>
                                </a:lnTo>
                                <a:lnTo>
                                  <a:pt x="29" y="0"/>
                                </a:lnTo>
                                <a:lnTo>
                                  <a:pt x="34" y="0"/>
                                </a:lnTo>
                                <a:lnTo>
                                  <a:pt x="38" y="4"/>
                                </a:lnTo>
                                <a:lnTo>
                                  <a:pt x="38" y="9"/>
                                </a:lnTo>
                                <a:lnTo>
                                  <a:pt x="38" y="19"/>
                                </a:lnTo>
                                <a:lnTo>
                                  <a:pt x="38" y="33"/>
                                </a:lnTo>
                                <a:lnTo>
                                  <a:pt x="38" y="43"/>
                                </a:lnTo>
                                <a:lnTo>
                                  <a:pt x="38" y="48"/>
                                </a:lnTo>
                                <a:lnTo>
                                  <a:pt x="43" y="48"/>
                                </a:lnTo>
                                <a:lnTo>
                                  <a:pt x="48" y="48"/>
                                </a:lnTo>
                                <a:lnTo>
                                  <a:pt x="48" y="43"/>
                                </a:lnTo>
                                <a:lnTo>
                                  <a:pt x="48" y="48"/>
                                </a:lnTo>
                                <a:lnTo>
                                  <a:pt x="43" y="52"/>
                                </a:lnTo>
                                <a:lnTo>
                                  <a:pt x="38" y="57"/>
                                </a:lnTo>
                                <a:lnTo>
                                  <a:pt x="34" y="52"/>
                                </a:lnTo>
                                <a:lnTo>
                                  <a:pt x="29" y="52"/>
                                </a:lnTo>
                                <a:lnTo>
                                  <a:pt x="29" y="48"/>
                                </a:lnTo>
                                <a:close/>
                                <a:moveTo>
                                  <a:pt x="29" y="43"/>
                                </a:moveTo>
                                <a:lnTo>
                                  <a:pt x="29" y="24"/>
                                </a:lnTo>
                                <a:lnTo>
                                  <a:pt x="24" y="24"/>
                                </a:lnTo>
                                <a:lnTo>
                                  <a:pt x="19" y="28"/>
                                </a:lnTo>
                                <a:lnTo>
                                  <a:pt x="15" y="28"/>
                                </a:lnTo>
                                <a:lnTo>
                                  <a:pt x="15" y="33"/>
                                </a:lnTo>
                                <a:lnTo>
                                  <a:pt x="10" y="33"/>
                                </a:lnTo>
                                <a:lnTo>
                                  <a:pt x="10" y="38"/>
                                </a:lnTo>
                                <a:lnTo>
                                  <a:pt x="10" y="43"/>
                                </a:lnTo>
                                <a:lnTo>
                                  <a:pt x="15" y="48"/>
                                </a:lnTo>
                                <a:lnTo>
                                  <a:pt x="19" y="48"/>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702"/>
                        <wps:cNvSpPr>
                          <a:spLocks noEditPoints="1"/>
                        </wps:cNvSpPr>
                        <wps:spPr bwMode="auto">
                          <a:xfrm>
                            <a:off x="3241999" y="452765"/>
                            <a:ext cx="15651" cy="43712"/>
                          </a:xfrm>
                          <a:custGeom>
                            <a:avLst/>
                            <a:gdLst>
                              <a:gd name="T0" fmla="*/ 14 w 29"/>
                              <a:gd name="T1" fmla="*/ 0 h 81"/>
                              <a:gd name="T2" fmla="*/ 14 w 29"/>
                              <a:gd name="T3" fmla="*/ 0 h 81"/>
                              <a:gd name="T4" fmla="*/ 19 w 29"/>
                              <a:gd name="T5" fmla="*/ 0 h 81"/>
                              <a:gd name="T6" fmla="*/ 19 w 29"/>
                              <a:gd name="T7" fmla="*/ 5 h 81"/>
                              <a:gd name="T8" fmla="*/ 19 w 29"/>
                              <a:gd name="T9" fmla="*/ 5 h 81"/>
                              <a:gd name="T10" fmla="*/ 19 w 29"/>
                              <a:gd name="T11" fmla="*/ 10 h 81"/>
                              <a:gd name="T12" fmla="*/ 19 w 29"/>
                              <a:gd name="T13" fmla="*/ 10 h 81"/>
                              <a:gd name="T14" fmla="*/ 14 w 29"/>
                              <a:gd name="T15" fmla="*/ 10 h 81"/>
                              <a:gd name="T16" fmla="*/ 14 w 29"/>
                              <a:gd name="T17" fmla="*/ 10 h 81"/>
                              <a:gd name="T18" fmla="*/ 9 w 29"/>
                              <a:gd name="T19" fmla="*/ 10 h 81"/>
                              <a:gd name="T20" fmla="*/ 9 w 29"/>
                              <a:gd name="T21" fmla="*/ 10 h 81"/>
                              <a:gd name="T22" fmla="*/ 9 w 29"/>
                              <a:gd name="T23" fmla="*/ 10 h 81"/>
                              <a:gd name="T24" fmla="*/ 9 w 29"/>
                              <a:gd name="T25" fmla="*/ 5 h 81"/>
                              <a:gd name="T26" fmla="*/ 9 w 29"/>
                              <a:gd name="T27" fmla="*/ 5 h 81"/>
                              <a:gd name="T28" fmla="*/ 9 w 29"/>
                              <a:gd name="T29" fmla="*/ 0 h 81"/>
                              <a:gd name="T30" fmla="*/ 9 w 29"/>
                              <a:gd name="T31" fmla="*/ 0 h 81"/>
                              <a:gd name="T32" fmla="*/ 14 w 29"/>
                              <a:gd name="T33" fmla="*/ 0 h 81"/>
                              <a:gd name="T34" fmla="*/ 19 w 29"/>
                              <a:gd name="T35" fmla="*/ 29 h 81"/>
                              <a:gd name="T36" fmla="*/ 19 w 29"/>
                              <a:gd name="T37" fmla="*/ 72 h 81"/>
                              <a:gd name="T38" fmla="*/ 19 w 29"/>
                              <a:gd name="T39" fmla="*/ 77 h 81"/>
                              <a:gd name="T40" fmla="*/ 19 w 29"/>
                              <a:gd name="T41" fmla="*/ 77 h 81"/>
                              <a:gd name="T42" fmla="*/ 19 w 29"/>
                              <a:gd name="T43" fmla="*/ 81 h 81"/>
                              <a:gd name="T44" fmla="*/ 24 w 29"/>
                              <a:gd name="T45" fmla="*/ 81 h 81"/>
                              <a:gd name="T46" fmla="*/ 24 w 29"/>
                              <a:gd name="T47" fmla="*/ 81 h 81"/>
                              <a:gd name="T48" fmla="*/ 29 w 29"/>
                              <a:gd name="T49" fmla="*/ 81 h 81"/>
                              <a:gd name="T50" fmla="*/ 29 w 29"/>
                              <a:gd name="T51" fmla="*/ 81 h 81"/>
                              <a:gd name="T52" fmla="*/ 0 w 29"/>
                              <a:gd name="T53" fmla="*/ 81 h 81"/>
                              <a:gd name="T54" fmla="*/ 0 w 29"/>
                              <a:gd name="T55" fmla="*/ 81 h 81"/>
                              <a:gd name="T56" fmla="*/ 5 w 29"/>
                              <a:gd name="T57" fmla="*/ 81 h 81"/>
                              <a:gd name="T58" fmla="*/ 5 w 29"/>
                              <a:gd name="T59" fmla="*/ 81 h 81"/>
                              <a:gd name="T60" fmla="*/ 9 w 29"/>
                              <a:gd name="T61" fmla="*/ 81 h 81"/>
                              <a:gd name="T62" fmla="*/ 9 w 29"/>
                              <a:gd name="T63" fmla="*/ 77 h 81"/>
                              <a:gd name="T64" fmla="*/ 9 w 29"/>
                              <a:gd name="T65" fmla="*/ 77 h 81"/>
                              <a:gd name="T66" fmla="*/ 9 w 29"/>
                              <a:gd name="T67" fmla="*/ 72 h 81"/>
                              <a:gd name="T68" fmla="*/ 9 w 29"/>
                              <a:gd name="T69" fmla="*/ 48 h 81"/>
                              <a:gd name="T70" fmla="*/ 9 w 29"/>
                              <a:gd name="T71" fmla="*/ 43 h 81"/>
                              <a:gd name="T72" fmla="*/ 9 w 29"/>
                              <a:gd name="T73" fmla="*/ 38 h 81"/>
                              <a:gd name="T74" fmla="*/ 9 w 29"/>
                              <a:gd name="T75" fmla="*/ 38 h 81"/>
                              <a:gd name="T76" fmla="*/ 9 w 29"/>
                              <a:gd name="T77" fmla="*/ 38 h 81"/>
                              <a:gd name="T78" fmla="*/ 5 w 29"/>
                              <a:gd name="T79" fmla="*/ 33 h 81"/>
                              <a:gd name="T80" fmla="*/ 5 w 29"/>
                              <a:gd name="T81" fmla="*/ 33 h 81"/>
                              <a:gd name="T82" fmla="*/ 5 w 29"/>
                              <a:gd name="T83" fmla="*/ 33 h 81"/>
                              <a:gd name="T84" fmla="*/ 0 w 29"/>
                              <a:gd name="T85" fmla="*/ 38 h 81"/>
                              <a:gd name="T86" fmla="*/ 0 w 29"/>
                              <a:gd name="T87" fmla="*/ 33 h 81"/>
                              <a:gd name="T88" fmla="*/ 14 w 29"/>
                              <a:gd name="T89" fmla="*/ 29 h 81"/>
                              <a:gd name="T90" fmla="*/ 19 w 29"/>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1">
                                <a:moveTo>
                                  <a:pt x="14" y="0"/>
                                </a:moveTo>
                                <a:lnTo>
                                  <a:pt x="14" y="0"/>
                                </a:lnTo>
                                <a:lnTo>
                                  <a:pt x="19" y="0"/>
                                </a:lnTo>
                                <a:lnTo>
                                  <a:pt x="19" y="5"/>
                                </a:lnTo>
                                <a:lnTo>
                                  <a:pt x="19" y="10"/>
                                </a:lnTo>
                                <a:lnTo>
                                  <a:pt x="14" y="10"/>
                                </a:lnTo>
                                <a:lnTo>
                                  <a:pt x="9" y="10"/>
                                </a:lnTo>
                                <a:lnTo>
                                  <a:pt x="9" y="5"/>
                                </a:lnTo>
                                <a:lnTo>
                                  <a:pt x="9" y="0"/>
                                </a:lnTo>
                                <a:lnTo>
                                  <a:pt x="14" y="0"/>
                                </a:lnTo>
                                <a:close/>
                                <a:moveTo>
                                  <a:pt x="19" y="29"/>
                                </a:moveTo>
                                <a:lnTo>
                                  <a:pt x="19" y="72"/>
                                </a:lnTo>
                                <a:lnTo>
                                  <a:pt x="19" y="77"/>
                                </a:lnTo>
                                <a:lnTo>
                                  <a:pt x="19" y="81"/>
                                </a:lnTo>
                                <a:lnTo>
                                  <a:pt x="24" y="81"/>
                                </a:lnTo>
                                <a:lnTo>
                                  <a:pt x="29" y="81"/>
                                </a:lnTo>
                                <a:lnTo>
                                  <a:pt x="0" y="81"/>
                                </a:lnTo>
                                <a:lnTo>
                                  <a:pt x="5" y="81"/>
                                </a:lnTo>
                                <a:lnTo>
                                  <a:pt x="9" y="81"/>
                                </a:lnTo>
                                <a:lnTo>
                                  <a:pt x="9" y="77"/>
                                </a:lnTo>
                                <a:lnTo>
                                  <a:pt x="9" y="72"/>
                                </a:lnTo>
                                <a:lnTo>
                                  <a:pt x="9" y="48"/>
                                </a:lnTo>
                                <a:lnTo>
                                  <a:pt x="9" y="43"/>
                                </a:lnTo>
                                <a:lnTo>
                                  <a:pt x="9" y="38"/>
                                </a:lnTo>
                                <a:lnTo>
                                  <a:pt x="5" y="33"/>
                                </a:lnTo>
                                <a:lnTo>
                                  <a:pt x="0" y="38"/>
                                </a:lnTo>
                                <a:lnTo>
                                  <a:pt x="0" y="33"/>
                                </a:lnTo>
                                <a:lnTo>
                                  <a:pt x="14" y="29"/>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703"/>
                        <wps:cNvSpPr>
                          <a:spLocks/>
                        </wps:cNvSpPr>
                        <wps:spPr bwMode="auto">
                          <a:xfrm>
                            <a:off x="3259810" y="452765"/>
                            <a:ext cx="15651" cy="43712"/>
                          </a:xfrm>
                          <a:custGeom>
                            <a:avLst/>
                            <a:gdLst>
                              <a:gd name="T0" fmla="*/ 20 w 29"/>
                              <a:gd name="T1" fmla="*/ 0 h 81"/>
                              <a:gd name="T2" fmla="*/ 20 w 29"/>
                              <a:gd name="T3" fmla="*/ 72 h 81"/>
                              <a:gd name="T4" fmla="*/ 20 w 29"/>
                              <a:gd name="T5" fmla="*/ 77 h 81"/>
                              <a:gd name="T6" fmla="*/ 20 w 29"/>
                              <a:gd name="T7" fmla="*/ 77 h 81"/>
                              <a:gd name="T8" fmla="*/ 20 w 29"/>
                              <a:gd name="T9" fmla="*/ 77 h 81"/>
                              <a:gd name="T10" fmla="*/ 20 w 29"/>
                              <a:gd name="T11" fmla="*/ 81 h 81"/>
                              <a:gd name="T12" fmla="*/ 24 w 29"/>
                              <a:gd name="T13" fmla="*/ 81 h 81"/>
                              <a:gd name="T14" fmla="*/ 29 w 29"/>
                              <a:gd name="T15" fmla="*/ 81 h 81"/>
                              <a:gd name="T16" fmla="*/ 29 w 29"/>
                              <a:gd name="T17" fmla="*/ 81 h 81"/>
                              <a:gd name="T18" fmla="*/ 0 w 29"/>
                              <a:gd name="T19" fmla="*/ 81 h 81"/>
                              <a:gd name="T20" fmla="*/ 0 w 29"/>
                              <a:gd name="T21" fmla="*/ 81 h 81"/>
                              <a:gd name="T22" fmla="*/ 5 w 29"/>
                              <a:gd name="T23" fmla="*/ 81 h 81"/>
                              <a:gd name="T24" fmla="*/ 5 w 29"/>
                              <a:gd name="T25" fmla="*/ 81 h 81"/>
                              <a:gd name="T26" fmla="*/ 5 w 29"/>
                              <a:gd name="T27" fmla="*/ 81 h 81"/>
                              <a:gd name="T28" fmla="*/ 10 w 29"/>
                              <a:gd name="T29" fmla="*/ 77 h 81"/>
                              <a:gd name="T30" fmla="*/ 10 w 29"/>
                              <a:gd name="T31" fmla="*/ 77 h 81"/>
                              <a:gd name="T32" fmla="*/ 10 w 29"/>
                              <a:gd name="T33" fmla="*/ 72 h 81"/>
                              <a:gd name="T34" fmla="*/ 10 w 29"/>
                              <a:gd name="T35" fmla="*/ 24 h 81"/>
                              <a:gd name="T36" fmla="*/ 10 w 29"/>
                              <a:gd name="T37" fmla="*/ 14 h 81"/>
                              <a:gd name="T38" fmla="*/ 10 w 29"/>
                              <a:gd name="T39" fmla="*/ 10 h 81"/>
                              <a:gd name="T40" fmla="*/ 10 w 29"/>
                              <a:gd name="T41" fmla="*/ 10 h 81"/>
                              <a:gd name="T42" fmla="*/ 5 w 29"/>
                              <a:gd name="T43" fmla="*/ 10 h 81"/>
                              <a:gd name="T44" fmla="*/ 5 w 29"/>
                              <a:gd name="T45" fmla="*/ 10 h 81"/>
                              <a:gd name="T46" fmla="*/ 5 w 29"/>
                              <a:gd name="T47" fmla="*/ 10 h 81"/>
                              <a:gd name="T48" fmla="*/ 5 w 29"/>
                              <a:gd name="T49" fmla="*/ 10 h 81"/>
                              <a:gd name="T50" fmla="*/ 0 w 29"/>
                              <a:gd name="T51" fmla="*/ 10 h 81"/>
                              <a:gd name="T52" fmla="*/ 0 w 29"/>
                              <a:gd name="T53" fmla="*/ 5 h 81"/>
                              <a:gd name="T54" fmla="*/ 15 w 29"/>
                              <a:gd name="T55" fmla="*/ 0 h 81"/>
                              <a:gd name="T56" fmla="*/ 20 w 29"/>
                              <a:gd name="T5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1">
                                <a:moveTo>
                                  <a:pt x="20" y="0"/>
                                </a:moveTo>
                                <a:lnTo>
                                  <a:pt x="20" y="72"/>
                                </a:lnTo>
                                <a:lnTo>
                                  <a:pt x="20" y="77"/>
                                </a:lnTo>
                                <a:lnTo>
                                  <a:pt x="20" y="81"/>
                                </a:lnTo>
                                <a:lnTo>
                                  <a:pt x="24" y="81"/>
                                </a:lnTo>
                                <a:lnTo>
                                  <a:pt x="29" y="81"/>
                                </a:lnTo>
                                <a:lnTo>
                                  <a:pt x="0" y="81"/>
                                </a:lnTo>
                                <a:lnTo>
                                  <a:pt x="5" y="81"/>
                                </a:lnTo>
                                <a:lnTo>
                                  <a:pt x="10" y="77"/>
                                </a:lnTo>
                                <a:lnTo>
                                  <a:pt x="10" y="72"/>
                                </a:lnTo>
                                <a:lnTo>
                                  <a:pt x="10" y="24"/>
                                </a:lnTo>
                                <a:lnTo>
                                  <a:pt x="10" y="14"/>
                                </a:lnTo>
                                <a:lnTo>
                                  <a:pt x="10" y="10"/>
                                </a:lnTo>
                                <a:lnTo>
                                  <a:pt x="5" y="10"/>
                                </a:lnTo>
                                <a:lnTo>
                                  <a:pt x="0" y="10"/>
                                </a:lnTo>
                                <a:lnTo>
                                  <a:pt x="0" y="5"/>
                                </a:lnTo>
                                <a:lnTo>
                                  <a:pt x="15" y="0"/>
                                </a:lnTo>
                                <a:lnTo>
                                  <a:pt x="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704"/>
                        <wps:cNvSpPr>
                          <a:spLocks noEditPoints="1"/>
                        </wps:cNvSpPr>
                        <wps:spPr bwMode="auto">
                          <a:xfrm>
                            <a:off x="3278160" y="468415"/>
                            <a:ext cx="25906" cy="30760"/>
                          </a:xfrm>
                          <a:custGeom>
                            <a:avLst/>
                            <a:gdLst>
                              <a:gd name="T0" fmla="*/ 24 w 48"/>
                              <a:gd name="T1" fmla="*/ 52 h 57"/>
                              <a:gd name="T2" fmla="*/ 14 w 48"/>
                              <a:gd name="T3" fmla="*/ 52 h 57"/>
                              <a:gd name="T4" fmla="*/ 10 w 48"/>
                              <a:gd name="T5" fmla="*/ 52 h 57"/>
                              <a:gd name="T6" fmla="*/ 0 w 48"/>
                              <a:gd name="T7" fmla="*/ 48 h 57"/>
                              <a:gd name="T8" fmla="*/ 0 w 48"/>
                              <a:gd name="T9" fmla="*/ 38 h 57"/>
                              <a:gd name="T10" fmla="*/ 5 w 48"/>
                              <a:gd name="T11" fmla="*/ 28 h 57"/>
                              <a:gd name="T12" fmla="*/ 19 w 48"/>
                              <a:gd name="T13" fmla="*/ 24 h 57"/>
                              <a:gd name="T14" fmla="*/ 29 w 48"/>
                              <a:gd name="T15" fmla="*/ 14 h 57"/>
                              <a:gd name="T16" fmla="*/ 29 w 48"/>
                              <a:gd name="T17" fmla="*/ 4 h 57"/>
                              <a:gd name="T18" fmla="*/ 19 w 48"/>
                              <a:gd name="T19" fmla="*/ 4 h 57"/>
                              <a:gd name="T20" fmla="*/ 14 w 48"/>
                              <a:gd name="T21" fmla="*/ 4 h 57"/>
                              <a:gd name="T22" fmla="*/ 14 w 48"/>
                              <a:gd name="T23" fmla="*/ 9 h 57"/>
                              <a:gd name="T24" fmla="*/ 10 w 48"/>
                              <a:gd name="T25" fmla="*/ 14 h 57"/>
                              <a:gd name="T26" fmla="*/ 10 w 48"/>
                              <a:gd name="T27" fmla="*/ 19 h 57"/>
                              <a:gd name="T28" fmla="*/ 5 w 48"/>
                              <a:gd name="T29" fmla="*/ 19 h 57"/>
                              <a:gd name="T30" fmla="*/ 5 w 48"/>
                              <a:gd name="T31" fmla="*/ 14 h 57"/>
                              <a:gd name="T32" fmla="*/ 5 w 48"/>
                              <a:gd name="T33" fmla="*/ 9 h 57"/>
                              <a:gd name="T34" fmla="*/ 14 w 48"/>
                              <a:gd name="T35" fmla="*/ 0 h 57"/>
                              <a:gd name="T36" fmla="*/ 29 w 48"/>
                              <a:gd name="T37" fmla="*/ 0 h 57"/>
                              <a:gd name="T38" fmla="*/ 38 w 48"/>
                              <a:gd name="T39" fmla="*/ 4 h 57"/>
                              <a:gd name="T40" fmla="*/ 38 w 48"/>
                              <a:gd name="T41" fmla="*/ 9 h 57"/>
                              <a:gd name="T42" fmla="*/ 38 w 48"/>
                              <a:gd name="T43" fmla="*/ 33 h 57"/>
                              <a:gd name="T44" fmla="*/ 38 w 48"/>
                              <a:gd name="T45" fmla="*/ 43 h 57"/>
                              <a:gd name="T46" fmla="*/ 43 w 48"/>
                              <a:gd name="T47" fmla="*/ 48 h 57"/>
                              <a:gd name="T48" fmla="*/ 43 w 48"/>
                              <a:gd name="T49" fmla="*/ 48 h 57"/>
                              <a:gd name="T50" fmla="*/ 43 w 48"/>
                              <a:gd name="T51" fmla="*/ 48 h 57"/>
                              <a:gd name="T52" fmla="*/ 48 w 48"/>
                              <a:gd name="T53" fmla="*/ 43 h 57"/>
                              <a:gd name="T54" fmla="*/ 43 w 48"/>
                              <a:gd name="T55" fmla="*/ 52 h 57"/>
                              <a:gd name="T56" fmla="*/ 34 w 48"/>
                              <a:gd name="T57" fmla="*/ 52 h 57"/>
                              <a:gd name="T58" fmla="*/ 29 w 48"/>
                              <a:gd name="T59" fmla="*/ 52 h 57"/>
                              <a:gd name="T60" fmla="*/ 29 w 48"/>
                              <a:gd name="T61" fmla="*/ 43 h 57"/>
                              <a:gd name="T62" fmla="*/ 24 w 48"/>
                              <a:gd name="T63" fmla="*/ 24 h 57"/>
                              <a:gd name="T64" fmla="*/ 14 w 48"/>
                              <a:gd name="T65" fmla="*/ 28 h 57"/>
                              <a:gd name="T66" fmla="*/ 10 w 48"/>
                              <a:gd name="T67" fmla="*/ 33 h 57"/>
                              <a:gd name="T68" fmla="*/ 10 w 48"/>
                              <a:gd name="T69" fmla="*/ 43 h 57"/>
                              <a:gd name="T70" fmla="*/ 14 w 48"/>
                              <a:gd name="T71" fmla="*/ 48 h 57"/>
                              <a:gd name="T72" fmla="*/ 24 w 48"/>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7">
                                <a:moveTo>
                                  <a:pt x="29" y="48"/>
                                </a:moveTo>
                                <a:lnTo>
                                  <a:pt x="24" y="52"/>
                                </a:lnTo>
                                <a:lnTo>
                                  <a:pt x="19" y="52"/>
                                </a:lnTo>
                                <a:lnTo>
                                  <a:pt x="14" y="52"/>
                                </a:lnTo>
                                <a:lnTo>
                                  <a:pt x="14" y="57"/>
                                </a:lnTo>
                                <a:lnTo>
                                  <a:pt x="10" y="52"/>
                                </a:lnTo>
                                <a:lnTo>
                                  <a:pt x="5" y="52"/>
                                </a:lnTo>
                                <a:lnTo>
                                  <a:pt x="0" y="48"/>
                                </a:lnTo>
                                <a:lnTo>
                                  <a:pt x="0" y="43"/>
                                </a:lnTo>
                                <a:lnTo>
                                  <a:pt x="0" y="38"/>
                                </a:lnTo>
                                <a:lnTo>
                                  <a:pt x="0" y="33"/>
                                </a:lnTo>
                                <a:lnTo>
                                  <a:pt x="5" y="28"/>
                                </a:lnTo>
                                <a:lnTo>
                                  <a:pt x="10" y="28"/>
                                </a:lnTo>
                                <a:lnTo>
                                  <a:pt x="19" y="24"/>
                                </a:lnTo>
                                <a:lnTo>
                                  <a:pt x="29" y="19"/>
                                </a:lnTo>
                                <a:lnTo>
                                  <a:pt x="29" y="14"/>
                                </a:lnTo>
                                <a:lnTo>
                                  <a:pt x="29" y="9"/>
                                </a:lnTo>
                                <a:lnTo>
                                  <a:pt x="29" y="4"/>
                                </a:lnTo>
                                <a:lnTo>
                                  <a:pt x="24" y="4"/>
                                </a:lnTo>
                                <a:lnTo>
                                  <a:pt x="19" y="4"/>
                                </a:lnTo>
                                <a:lnTo>
                                  <a:pt x="14" y="4"/>
                                </a:lnTo>
                                <a:lnTo>
                                  <a:pt x="14" y="9"/>
                                </a:lnTo>
                                <a:lnTo>
                                  <a:pt x="14" y="14"/>
                                </a:lnTo>
                                <a:lnTo>
                                  <a:pt x="10" y="14"/>
                                </a:lnTo>
                                <a:lnTo>
                                  <a:pt x="10" y="19"/>
                                </a:lnTo>
                                <a:lnTo>
                                  <a:pt x="5" y="19"/>
                                </a:lnTo>
                                <a:lnTo>
                                  <a:pt x="5" y="14"/>
                                </a:lnTo>
                                <a:lnTo>
                                  <a:pt x="5" y="9"/>
                                </a:lnTo>
                                <a:lnTo>
                                  <a:pt x="10" y="4"/>
                                </a:lnTo>
                                <a:lnTo>
                                  <a:pt x="14" y="0"/>
                                </a:lnTo>
                                <a:lnTo>
                                  <a:pt x="24" y="0"/>
                                </a:lnTo>
                                <a:lnTo>
                                  <a:pt x="29" y="0"/>
                                </a:lnTo>
                                <a:lnTo>
                                  <a:pt x="34" y="0"/>
                                </a:lnTo>
                                <a:lnTo>
                                  <a:pt x="38" y="4"/>
                                </a:lnTo>
                                <a:lnTo>
                                  <a:pt x="38" y="9"/>
                                </a:lnTo>
                                <a:lnTo>
                                  <a:pt x="38" y="19"/>
                                </a:lnTo>
                                <a:lnTo>
                                  <a:pt x="38" y="33"/>
                                </a:lnTo>
                                <a:lnTo>
                                  <a:pt x="38" y="43"/>
                                </a:lnTo>
                                <a:lnTo>
                                  <a:pt x="38" y="48"/>
                                </a:lnTo>
                                <a:lnTo>
                                  <a:pt x="43" y="48"/>
                                </a:lnTo>
                                <a:lnTo>
                                  <a:pt x="48" y="48"/>
                                </a:lnTo>
                                <a:lnTo>
                                  <a:pt x="48" y="43"/>
                                </a:lnTo>
                                <a:lnTo>
                                  <a:pt x="48" y="48"/>
                                </a:lnTo>
                                <a:lnTo>
                                  <a:pt x="43" y="52"/>
                                </a:lnTo>
                                <a:lnTo>
                                  <a:pt x="38" y="57"/>
                                </a:lnTo>
                                <a:lnTo>
                                  <a:pt x="34" y="52"/>
                                </a:lnTo>
                                <a:lnTo>
                                  <a:pt x="29" y="52"/>
                                </a:lnTo>
                                <a:lnTo>
                                  <a:pt x="29" y="48"/>
                                </a:lnTo>
                                <a:close/>
                                <a:moveTo>
                                  <a:pt x="29" y="43"/>
                                </a:moveTo>
                                <a:lnTo>
                                  <a:pt x="29" y="24"/>
                                </a:lnTo>
                                <a:lnTo>
                                  <a:pt x="24" y="24"/>
                                </a:lnTo>
                                <a:lnTo>
                                  <a:pt x="19" y="28"/>
                                </a:lnTo>
                                <a:lnTo>
                                  <a:pt x="14" y="28"/>
                                </a:lnTo>
                                <a:lnTo>
                                  <a:pt x="14" y="33"/>
                                </a:lnTo>
                                <a:lnTo>
                                  <a:pt x="10" y="33"/>
                                </a:lnTo>
                                <a:lnTo>
                                  <a:pt x="10" y="38"/>
                                </a:lnTo>
                                <a:lnTo>
                                  <a:pt x="10" y="43"/>
                                </a:lnTo>
                                <a:lnTo>
                                  <a:pt x="14" y="48"/>
                                </a:lnTo>
                                <a:lnTo>
                                  <a:pt x="19" y="48"/>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705"/>
                        <wps:cNvSpPr>
                          <a:spLocks noEditPoints="1"/>
                        </wps:cNvSpPr>
                        <wps:spPr bwMode="auto">
                          <a:xfrm>
                            <a:off x="3304065" y="452765"/>
                            <a:ext cx="31303" cy="46410"/>
                          </a:xfrm>
                          <a:custGeom>
                            <a:avLst/>
                            <a:gdLst>
                              <a:gd name="T0" fmla="*/ 19 w 58"/>
                              <a:gd name="T1" fmla="*/ 38 h 86"/>
                              <a:gd name="T2" fmla="*/ 29 w 58"/>
                              <a:gd name="T3" fmla="*/ 29 h 86"/>
                              <a:gd name="T4" fmla="*/ 38 w 58"/>
                              <a:gd name="T5" fmla="*/ 29 h 86"/>
                              <a:gd name="T6" fmla="*/ 43 w 58"/>
                              <a:gd name="T7" fmla="*/ 29 h 86"/>
                              <a:gd name="T8" fmla="*/ 53 w 58"/>
                              <a:gd name="T9" fmla="*/ 33 h 86"/>
                              <a:gd name="T10" fmla="*/ 58 w 58"/>
                              <a:gd name="T11" fmla="*/ 43 h 86"/>
                              <a:gd name="T12" fmla="*/ 58 w 58"/>
                              <a:gd name="T13" fmla="*/ 53 h 86"/>
                              <a:gd name="T14" fmla="*/ 53 w 58"/>
                              <a:gd name="T15" fmla="*/ 67 h 86"/>
                              <a:gd name="T16" fmla="*/ 48 w 58"/>
                              <a:gd name="T17" fmla="*/ 77 h 86"/>
                              <a:gd name="T18" fmla="*/ 38 w 58"/>
                              <a:gd name="T19" fmla="*/ 81 h 86"/>
                              <a:gd name="T20" fmla="*/ 29 w 58"/>
                              <a:gd name="T21" fmla="*/ 86 h 86"/>
                              <a:gd name="T22" fmla="*/ 24 w 58"/>
                              <a:gd name="T23" fmla="*/ 86 h 86"/>
                              <a:gd name="T24" fmla="*/ 19 w 58"/>
                              <a:gd name="T25" fmla="*/ 81 h 86"/>
                              <a:gd name="T26" fmla="*/ 14 w 58"/>
                              <a:gd name="T27" fmla="*/ 81 h 86"/>
                              <a:gd name="T28" fmla="*/ 10 w 58"/>
                              <a:gd name="T29" fmla="*/ 77 h 86"/>
                              <a:gd name="T30" fmla="*/ 10 w 58"/>
                              <a:gd name="T31" fmla="*/ 24 h 86"/>
                              <a:gd name="T32" fmla="*/ 10 w 58"/>
                              <a:gd name="T33" fmla="*/ 14 h 86"/>
                              <a:gd name="T34" fmla="*/ 10 w 58"/>
                              <a:gd name="T35" fmla="*/ 10 h 86"/>
                              <a:gd name="T36" fmla="*/ 10 w 58"/>
                              <a:gd name="T37" fmla="*/ 10 h 86"/>
                              <a:gd name="T38" fmla="*/ 10 w 58"/>
                              <a:gd name="T39" fmla="*/ 10 h 86"/>
                              <a:gd name="T40" fmla="*/ 10 w 58"/>
                              <a:gd name="T41" fmla="*/ 10 h 86"/>
                              <a:gd name="T42" fmla="*/ 5 w 58"/>
                              <a:gd name="T43" fmla="*/ 10 h 86"/>
                              <a:gd name="T44" fmla="*/ 5 w 58"/>
                              <a:gd name="T45" fmla="*/ 10 h 86"/>
                              <a:gd name="T46" fmla="*/ 0 w 58"/>
                              <a:gd name="T47" fmla="*/ 10 h 86"/>
                              <a:gd name="T48" fmla="*/ 0 w 58"/>
                              <a:gd name="T49" fmla="*/ 5 h 86"/>
                              <a:gd name="T50" fmla="*/ 19 w 58"/>
                              <a:gd name="T51" fmla="*/ 0 h 86"/>
                              <a:gd name="T52" fmla="*/ 19 w 58"/>
                              <a:gd name="T53" fmla="*/ 0 h 86"/>
                              <a:gd name="T54" fmla="*/ 19 w 58"/>
                              <a:gd name="T55" fmla="*/ 38 h 86"/>
                              <a:gd name="T56" fmla="*/ 19 w 58"/>
                              <a:gd name="T57" fmla="*/ 43 h 86"/>
                              <a:gd name="T58" fmla="*/ 19 w 58"/>
                              <a:gd name="T59" fmla="*/ 77 h 86"/>
                              <a:gd name="T60" fmla="*/ 24 w 58"/>
                              <a:gd name="T61" fmla="*/ 77 h 86"/>
                              <a:gd name="T62" fmla="*/ 24 w 58"/>
                              <a:gd name="T63" fmla="*/ 77 h 86"/>
                              <a:gd name="T64" fmla="*/ 29 w 58"/>
                              <a:gd name="T65" fmla="*/ 81 h 86"/>
                              <a:gd name="T66" fmla="*/ 34 w 58"/>
                              <a:gd name="T67" fmla="*/ 81 h 86"/>
                              <a:gd name="T68" fmla="*/ 38 w 58"/>
                              <a:gd name="T69" fmla="*/ 77 h 86"/>
                              <a:gd name="T70" fmla="*/ 43 w 58"/>
                              <a:gd name="T71" fmla="*/ 77 h 86"/>
                              <a:gd name="T72" fmla="*/ 48 w 58"/>
                              <a:gd name="T73" fmla="*/ 67 h 86"/>
                              <a:gd name="T74" fmla="*/ 48 w 58"/>
                              <a:gd name="T75" fmla="*/ 57 h 86"/>
                              <a:gd name="T76" fmla="*/ 48 w 58"/>
                              <a:gd name="T77" fmla="*/ 48 h 86"/>
                              <a:gd name="T78" fmla="*/ 43 w 58"/>
                              <a:gd name="T79" fmla="*/ 43 h 86"/>
                              <a:gd name="T80" fmla="*/ 38 w 58"/>
                              <a:gd name="T81" fmla="*/ 38 h 86"/>
                              <a:gd name="T82" fmla="*/ 34 w 58"/>
                              <a:gd name="T83" fmla="*/ 38 h 86"/>
                              <a:gd name="T84" fmla="*/ 29 w 58"/>
                              <a:gd name="T85" fmla="*/ 38 h 86"/>
                              <a:gd name="T86" fmla="*/ 24 w 58"/>
                              <a:gd name="T87" fmla="*/ 38 h 86"/>
                              <a:gd name="T88" fmla="*/ 24 w 58"/>
                              <a:gd name="T89" fmla="*/ 38 h 86"/>
                              <a:gd name="T90" fmla="*/ 19 w 58"/>
                              <a:gd name="T91"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 h="86">
                                <a:moveTo>
                                  <a:pt x="19" y="38"/>
                                </a:moveTo>
                                <a:lnTo>
                                  <a:pt x="29" y="29"/>
                                </a:lnTo>
                                <a:lnTo>
                                  <a:pt x="38" y="29"/>
                                </a:lnTo>
                                <a:lnTo>
                                  <a:pt x="43" y="29"/>
                                </a:lnTo>
                                <a:lnTo>
                                  <a:pt x="53" y="33"/>
                                </a:lnTo>
                                <a:lnTo>
                                  <a:pt x="58" y="43"/>
                                </a:lnTo>
                                <a:lnTo>
                                  <a:pt x="58" y="53"/>
                                </a:lnTo>
                                <a:lnTo>
                                  <a:pt x="53" y="67"/>
                                </a:lnTo>
                                <a:lnTo>
                                  <a:pt x="48" y="77"/>
                                </a:lnTo>
                                <a:lnTo>
                                  <a:pt x="38" y="81"/>
                                </a:lnTo>
                                <a:lnTo>
                                  <a:pt x="29" y="86"/>
                                </a:lnTo>
                                <a:lnTo>
                                  <a:pt x="24" y="86"/>
                                </a:lnTo>
                                <a:lnTo>
                                  <a:pt x="19" y="81"/>
                                </a:lnTo>
                                <a:lnTo>
                                  <a:pt x="14" y="81"/>
                                </a:lnTo>
                                <a:lnTo>
                                  <a:pt x="10" y="77"/>
                                </a:lnTo>
                                <a:lnTo>
                                  <a:pt x="10" y="24"/>
                                </a:lnTo>
                                <a:lnTo>
                                  <a:pt x="10" y="14"/>
                                </a:lnTo>
                                <a:lnTo>
                                  <a:pt x="10" y="10"/>
                                </a:lnTo>
                                <a:lnTo>
                                  <a:pt x="5" y="10"/>
                                </a:lnTo>
                                <a:lnTo>
                                  <a:pt x="0" y="10"/>
                                </a:lnTo>
                                <a:lnTo>
                                  <a:pt x="0" y="5"/>
                                </a:lnTo>
                                <a:lnTo>
                                  <a:pt x="19" y="0"/>
                                </a:lnTo>
                                <a:lnTo>
                                  <a:pt x="19" y="38"/>
                                </a:lnTo>
                                <a:close/>
                                <a:moveTo>
                                  <a:pt x="19" y="43"/>
                                </a:moveTo>
                                <a:lnTo>
                                  <a:pt x="19" y="77"/>
                                </a:lnTo>
                                <a:lnTo>
                                  <a:pt x="24" y="77"/>
                                </a:lnTo>
                                <a:lnTo>
                                  <a:pt x="29" y="81"/>
                                </a:lnTo>
                                <a:lnTo>
                                  <a:pt x="34" y="81"/>
                                </a:lnTo>
                                <a:lnTo>
                                  <a:pt x="38" y="77"/>
                                </a:lnTo>
                                <a:lnTo>
                                  <a:pt x="43" y="77"/>
                                </a:lnTo>
                                <a:lnTo>
                                  <a:pt x="48" y="67"/>
                                </a:lnTo>
                                <a:lnTo>
                                  <a:pt x="48" y="57"/>
                                </a:lnTo>
                                <a:lnTo>
                                  <a:pt x="48" y="48"/>
                                </a:lnTo>
                                <a:lnTo>
                                  <a:pt x="43" y="43"/>
                                </a:lnTo>
                                <a:lnTo>
                                  <a:pt x="38" y="38"/>
                                </a:lnTo>
                                <a:lnTo>
                                  <a:pt x="34" y="38"/>
                                </a:lnTo>
                                <a:lnTo>
                                  <a:pt x="29" y="38"/>
                                </a:lnTo>
                                <a:lnTo>
                                  <a:pt x="24" y="38"/>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706"/>
                        <wps:cNvSpPr>
                          <a:spLocks/>
                        </wps:cNvSpPr>
                        <wps:spPr bwMode="auto">
                          <a:xfrm>
                            <a:off x="3340225" y="452765"/>
                            <a:ext cx="12953" cy="43712"/>
                          </a:xfrm>
                          <a:custGeom>
                            <a:avLst/>
                            <a:gdLst>
                              <a:gd name="T0" fmla="*/ 15 w 24"/>
                              <a:gd name="T1" fmla="*/ 0 h 81"/>
                              <a:gd name="T2" fmla="*/ 15 w 24"/>
                              <a:gd name="T3" fmla="*/ 72 h 81"/>
                              <a:gd name="T4" fmla="*/ 15 w 24"/>
                              <a:gd name="T5" fmla="*/ 77 h 81"/>
                              <a:gd name="T6" fmla="*/ 19 w 24"/>
                              <a:gd name="T7" fmla="*/ 77 h 81"/>
                              <a:gd name="T8" fmla="*/ 19 w 24"/>
                              <a:gd name="T9" fmla="*/ 77 h 81"/>
                              <a:gd name="T10" fmla="*/ 19 w 24"/>
                              <a:gd name="T11" fmla="*/ 81 h 81"/>
                              <a:gd name="T12" fmla="*/ 24 w 24"/>
                              <a:gd name="T13" fmla="*/ 81 h 81"/>
                              <a:gd name="T14" fmla="*/ 24 w 24"/>
                              <a:gd name="T15" fmla="*/ 81 h 81"/>
                              <a:gd name="T16" fmla="*/ 24 w 24"/>
                              <a:gd name="T17" fmla="*/ 81 h 81"/>
                              <a:gd name="T18" fmla="*/ 0 w 24"/>
                              <a:gd name="T19" fmla="*/ 81 h 81"/>
                              <a:gd name="T20" fmla="*/ 0 w 24"/>
                              <a:gd name="T21" fmla="*/ 81 h 81"/>
                              <a:gd name="T22" fmla="*/ 0 w 24"/>
                              <a:gd name="T23" fmla="*/ 81 h 81"/>
                              <a:gd name="T24" fmla="*/ 5 w 24"/>
                              <a:gd name="T25" fmla="*/ 81 h 81"/>
                              <a:gd name="T26" fmla="*/ 5 w 24"/>
                              <a:gd name="T27" fmla="*/ 81 h 81"/>
                              <a:gd name="T28" fmla="*/ 5 w 24"/>
                              <a:gd name="T29" fmla="*/ 77 h 81"/>
                              <a:gd name="T30" fmla="*/ 5 w 24"/>
                              <a:gd name="T31" fmla="*/ 77 h 81"/>
                              <a:gd name="T32" fmla="*/ 5 w 24"/>
                              <a:gd name="T33" fmla="*/ 72 h 81"/>
                              <a:gd name="T34" fmla="*/ 5 w 24"/>
                              <a:gd name="T35" fmla="*/ 24 h 81"/>
                              <a:gd name="T36" fmla="*/ 5 w 24"/>
                              <a:gd name="T37" fmla="*/ 14 h 81"/>
                              <a:gd name="T38" fmla="*/ 5 w 24"/>
                              <a:gd name="T39" fmla="*/ 10 h 81"/>
                              <a:gd name="T40" fmla="*/ 5 w 24"/>
                              <a:gd name="T41" fmla="*/ 10 h 81"/>
                              <a:gd name="T42" fmla="*/ 5 w 24"/>
                              <a:gd name="T43" fmla="*/ 10 h 81"/>
                              <a:gd name="T44" fmla="*/ 5 w 24"/>
                              <a:gd name="T45" fmla="*/ 10 h 81"/>
                              <a:gd name="T46" fmla="*/ 5 w 24"/>
                              <a:gd name="T47" fmla="*/ 10 h 81"/>
                              <a:gd name="T48" fmla="*/ 0 w 24"/>
                              <a:gd name="T49" fmla="*/ 10 h 81"/>
                              <a:gd name="T50" fmla="*/ 0 w 24"/>
                              <a:gd name="T51" fmla="*/ 10 h 81"/>
                              <a:gd name="T52" fmla="*/ 0 w 24"/>
                              <a:gd name="T53" fmla="*/ 5 h 81"/>
                              <a:gd name="T54" fmla="*/ 15 w 24"/>
                              <a:gd name="T55" fmla="*/ 0 h 81"/>
                              <a:gd name="T56" fmla="*/ 15 w 24"/>
                              <a:gd name="T5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 h="81">
                                <a:moveTo>
                                  <a:pt x="15" y="0"/>
                                </a:moveTo>
                                <a:lnTo>
                                  <a:pt x="15" y="72"/>
                                </a:lnTo>
                                <a:lnTo>
                                  <a:pt x="15" y="77"/>
                                </a:lnTo>
                                <a:lnTo>
                                  <a:pt x="19" y="77"/>
                                </a:lnTo>
                                <a:lnTo>
                                  <a:pt x="19" y="81"/>
                                </a:lnTo>
                                <a:lnTo>
                                  <a:pt x="24" y="81"/>
                                </a:lnTo>
                                <a:lnTo>
                                  <a:pt x="0" y="81"/>
                                </a:lnTo>
                                <a:lnTo>
                                  <a:pt x="5" y="81"/>
                                </a:lnTo>
                                <a:lnTo>
                                  <a:pt x="5" y="77"/>
                                </a:lnTo>
                                <a:lnTo>
                                  <a:pt x="5" y="72"/>
                                </a:lnTo>
                                <a:lnTo>
                                  <a:pt x="5" y="24"/>
                                </a:lnTo>
                                <a:lnTo>
                                  <a:pt x="5" y="14"/>
                                </a:lnTo>
                                <a:lnTo>
                                  <a:pt x="5" y="10"/>
                                </a:lnTo>
                                <a:lnTo>
                                  <a:pt x="0" y="10"/>
                                </a:lnTo>
                                <a:lnTo>
                                  <a:pt x="0" y="5"/>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707"/>
                        <wps:cNvSpPr>
                          <a:spLocks noEditPoints="1"/>
                        </wps:cNvSpPr>
                        <wps:spPr bwMode="auto">
                          <a:xfrm>
                            <a:off x="3358575" y="468415"/>
                            <a:ext cx="23207" cy="30760"/>
                          </a:xfrm>
                          <a:custGeom>
                            <a:avLst/>
                            <a:gdLst>
                              <a:gd name="T0" fmla="*/ 5 w 43"/>
                              <a:gd name="T1" fmla="*/ 19 h 57"/>
                              <a:gd name="T2" fmla="*/ 9 w 43"/>
                              <a:gd name="T3" fmla="*/ 33 h 57"/>
                              <a:gd name="T4" fmla="*/ 14 w 43"/>
                              <a:gd name="T5" fmla="*/ 38 h 57"/>
                              <a:gd name="T6" fmla="*/ 19 w 43"/>
                              <a:gd name="T7" fmla="*/ 43 h 57"/>
                              <a:gd name="T8" fmla="*/ 29 w 43"/>
                              <a:gd name="T9" fmla="*/ 48 h 57"/>
                              <a:gd name="T10" fmla="*/ 33 w 43"/>
                              <a:gd name="T11" fmla="*/ 48 h 57"/>
                              <a:gd name="T12" fmla="*/ 33 w 43"/>
                              <a:gd name="T13" fmla="*/ 43 h 57"/>
                              <a:gd name="T14" fmla="*/ 38 w 43"/>
                              <a:gd name="T15" fmla="*/ 38 h 57"/>
                              <a:gd name="T16" fmla="*/ 43 w 43"/>
                              <a:gd name="T17" fmla="*/ 33 h 57"/>
                              <a:gd name="T18" fmla="*/ 43 w 43"/>
                              <a:gd name="T19" fmla="*/ 33 h 57"/>
                              <a:gd name="T20" fmla="*/ 43 w 43"/>
                              <a:gd name="T21" fmla="*/ 43 h 57"/>
                              <a:gd name="T22" fmla="*/ 38 w 43"/>
                              <a:gd name="T23" fmla="*/ 48 h 57"/>
                              <a:gd name="T24" fmla="*/ 29 w 43"/>
                              <a:gd name="T25" fmla="*/ 52 h 57"/>
                              <a:gd name="T26" fmla="*/ 24 w 43"/>
                              <a:gd name="T27" fmla="*/ 57 h 57"/>
                              <a:gd name="T28" fmla="*/ 14 w 43"/>
                              <a:gd name="T29" fmla="*/ 52 h 57"/>
                              <a:gd name="T30" fmla="*/ 5 w 43"/>
                              <a:gd name="T31" fmla="*/ 48 h 57"/>
                              <a:gd name="T32" fmla="*/ 0 w 43"/>
                              <a:gd name="T33" fmla="*/ 38 h 57"/>
                              <a:gd name="T34" fmla="*/ 0 w 43"/>
                              <a:gd name="T35" fmla="*/ 28 h 57"/>
                              <a:gd name="T36" fmla="*/ 0 w 43"/>
                              <a:gd name="T37" fmla="*/ 14 h 57"/>
                              <a:gd name="T38" fmla="*/ 5 w 43"/>
                              <a:gd name="T39" fmla="*/ 4 h 57"/>
                              <a:gd name="T40" fmla="*/ 14 w 43"/>
                              <a:gd name="T41" fmla="*/ 0 h 57"/>
                              <a:gd name="T42" fmla="*/ 24 w 43"/>
                              <a:gd name="T43" fmla="*/ 0 h 57"/>
                              <a:gd name="T44" fmla="*/ 33 w 43"/>
                              <a:gd name="T45" fmla="*/ 0 h 57"/>
                              <a:gd name="T46" fmla="*/ 38 w 43"/>
                              <a:gd name="T47" fmla="*/ 4 h 57"/>
                              <a:gd name="T48" fmla="*/ 43 w 43"/>
                              <a:gd name="T49" fmla="*/ 9 h 57"/>
                              <a:gd name="T50" fmla="*/ 43 w 43"/>
                              <a:gd name="T51" fmla="*/ 19 h 57"/>
                              <a:gd name="T52" fmla="*/ 5 w 43"/>
                              <a:gd name="T53" fmla="*/ 19 h 57"/>
                              <a:gd name="T54" fmla="*/ 5 w 43"/>
                              <a:gd name="T55" fmla="*/ 19 h 57"/>
                              <a:gd name="T56" fmla="*/ 33 w 43"/>
                              <a:gd name="T57" fmla="*/ 19 h 57"/>
                              <a:gd name="T58" fmla="*/ 33 w 43"/>
                              <a:gd name="T59" fmla="*/ 14 h 57"/>
                              <a:gd name="T60" fmla="*/ 29 w 43"/>
                              <a:gd name="T61" fmla="*/ 9 h 57"/>
                              <a:gd name="T62" fmla="*/ 29 w 43"/>
                              <a:gd name="T63" fmla="*/ 9 h 57"/>
                              <a:gd name="T64" fmla="*/ 24 w 43"/>
                              <a:gd name="T65" fmla="*/ 4 h 57"/>
                              <a:gd name="T66" fmla="*/ 24 w 43"/>
                              <a:gd name="T67" fmla="*/ 4 h 57"/>
                              <a:gd name="T68" fmla="*/ 19 w 43"/>
                              <a:gd name="T69" fmla="*/ 4 h 57"/>
                              <a:gd name="T70" fmla="*/ 14 w 43"/>
                              <a:gd name="T71" fmla="*/ 4 h 57"/>
                              <a:gd name="T72" fmla="*/ 9 w 43"/>
                              <a:gd name="T73" fmla="*/ 4 h 57"/>
                              <a:gd name="T74" fmla="*/ 9 w 43"/>
                              <a:gd name="T75" fmla="*/ 9 h 57"/>
                              <a:gd name="T76" fmla="*/ 5 w 43"/>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7">
                                <a:moveTo>
                                  <a:pt x="5" y="19"/>
                                </a:moveTo>
                                <a:lnTo>
                                  <a:pt x="9" y="33"/>
                                </a:lnTo>
                                <a:lnTo>
                                  <a:pt x="14" y="38"/>
                                </a:lnTo>
                                <a:lnTo>
                                  <a:pt x="19" y="43"/>
                                </a:lnTo>
                                <a:lnTo>
                                  <a:pt x="29" y="48"/>
                                </a:lnTo>
                                <a:lnTo>
                                  <a:pt x="33" y="48"/>
                                </a:lnTo>
                                <a:lnTo>
                                  <a:pt x="33" y="43"/>
                                </a:lnTo>
                                <a:lnTo>
                                  <a:pt x="38" y="38"/>
                                </a:lnTo>
                                <a:lnTo>
                                  <a:pt x="43" y="33"/>
                                </a:lnTo>
                                <a:lnTo>
                                  <a:pt x="43" y="43"/>
                                </a:lnTo>
                                <a:lnTo>
                                  <a:pt x="38" y="48"/>
                                </a:lnTo>
                                <a:lnTo>
                                  <a:pt x="29" y="52"/>
                                </a:lnTo>
                                <a:lnTo>
                                  <a:pt x="24" y="57"/>
                                </a:lnTo>
                                <a:lnTo>
                                  <a:pt x="14" y="52"/>
                                </a:lnTo>
                                <a:lnTo>
                                  <a:pt x="5" y="48"/>
                                </a:lnTo>
                                <a:lnTo>
                                  <a:pt x="0" y="38"/>
                                </a:lnTo>
                                <a:lnTo>
                                  <a:pt x="0" y="28"/>
                                </a:lnTo>
                                <a:lnTo>
                                  <a:pt x="0" y="14"/>
                                </a:lnTo>
                                <a:lnTo>
                                  <a:pt x="5" y="4"/>
                                </a:lnTo>
                                <a:lnTo>
                                  <a:pt x="14" y="0"/>
                                </a:lnTo>
                                <a:lnTo>
                                  <a:pt x="24" y="0"/>
                                </a:lnTo>
                                <a:lnTo>
                                  <a:pt x="33" y="0"/>
                                </a:lnTo>
                                <a:lnTo>
                                  <a:pt x="38" y="4"/>
                                </a:lnTo>
                                <a:lnTo>
                                  <a:pt x="43" y="9"/>
                                </a:lnTo>
                                <a:lnTo>
                                  <a:pt x="43" y="19"/>
                                </a:lnTo>
                                <a:lnTo>
                                  <a:pt x="5" y="19"/>
                                </a:lnTo>
                                <a:close/>
                                <a:moveTo>
                                  <a:pt x="5" y="19"/>
                                </a:moveTo>
                                <a:lnTo>
                                  <a:pt x="33" y="19"/>
                                </a:lnTo>
                                <a:lnTo>
                                  <a:pt x="33" y="14"/>
                                </a:lnTo>
                                <a:lnTo>
                                  <a:pt x="29" y="9"/>
                                </a:lnTo>
                                <a:lnTo>
                                  <a:pt x="24" y="4"/>
                                </a:lnTo>
                                <a:lnTo>
                                  <a:pt x="19" y="4"/>
                                </a:lnTo>
                                <a:lnTo>
                                  <a:pt x="14" y="4"/>
                                </a:lnTo>
                                <a:lnTo>
                                  <a:pt x="9" y="4"/>
                                </a:lnTo>
                                <a:lnTo>
                                  <a:pt x="9" y="9"/>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708"/>
                        <wps:cNvSpPr>
                          <a:spLocks/>
                        </wps:cNvSpPr>
                        <wps:spPr bwMode="auto">
                          <a:xfrm>
                            <a:off x="3402291" y="468415"/>
                            <a:ext cx="23747" cy="30760"/>
                          </a:xfrm>
                          <a:custGeom>
                            <a:avLst/>
                            <a:gdLst>
                              <a:gd name="T0" fmla="*/ 44 w 44"/>
                              <a:gd name="T1" fmla="*/ 33 h 57"/>
                              <a:gd name="T2" fmla="*/ 44 w 44"/>
                              <a:gd name="T3" fmla="*/ 43 h 57"/>
                              <a:gd name="T4" fmla="*/ 39 w 44"/>
                              <a:gd name="T5" fmla="*/ 48 h 57"/>
                              <a:gd name="T6" fmla="*/ 29 w 44"/>
                              <a:gd name="T7" fmla="*/ 52 h 57"/>
                              <a:gd name="T8" fmla="*/ 24 w 44"/>
                              <a:gd name="T9" fmla="*/ 57 h 57"/>
                              <a:gd name="T10" fmla="*/ 15 w 44"/>
                              <a:gd name="T11" fmla="*/ 52 h 57"/>
                              <a:gd name="T12" fmla="*/ 5 w 44"/>
                              <a:gd name="T13" fmla="*/ 48 h 57"/>
                              <a:gd name="T14" fmla="*/ 0 w 44"/>
                              <a:gd name="T15" fmla="*/ 38 h 57"/>
                              <a:gd name="T16" fmla="*/ 0 w 44"/>
                              <a:gd name="T17" fmla="*/ 28 h 57"/>
                              <a:gd name="T18" fmla="*/ 0 w 44"/>
                              <a:gd name="T19" fmla="*/ 14 h 57"/>
                              <a:gd name="T20" fmla="*/ 10 w 44"/>
                              <a:gd name="T21" fmla="*/ 4 h 57"/>
                              <a:gd name="T22" fmla="*/ 15 w 44"/>
                              <a:gd name="T23" fmla="*/ 0 h 57"/>
                              <a:gd name="T24" fmla="*/ 24 w 44"/>
                              <a:gd name="T25" fmla="*/ 0 h 57"/>
                              <a:gd name="T26" fmla="*/ 34 w 44"/>
                              <a:gd name="T27" fmla="*/ 0 h 57"/>
                              <a:gd name="T28" fmla="*/ 39 w 44"/>
                              <a:gd name="T29" fmla="*/ 4 h 57"/>
                              <a:gd name="T30" fmla="*/ 44 w 44"/>
                              <a:gd name="T31" fmla="*/ 9 h 57"/>
                              <a:gd name="T32" fmla="*/ 44 w 44"/>
                              <a:gd name="T33" fmla="*/ 9 h 57"/>
                              <a:gd name="T34" fmla="*/ 44 w 44"/>
                              <a:gd name="T35" fmla="*/ 14 h 57"/>
                              <a:gd name="T36" fmla="*/ 44 w 44"/>
                              <a:gd name="T37" fmla="*/ 14 h 57"/>
                              <a:gd name="T38" fmla="*/ 39 w 44"/>
                              <a:gd name="T39" fmla="*/ 14 h 57"/>
                              <a:gd name="T40" fmla="*/ 39 w 44"/>
                              <a:gd name="T41" fmla="*/ 19 h 57"/>
                              <a:gd name="T42" fmla="*/ 34 w 44"/>
                              <a:gd name="T43" fmla="*/ 14 h 57"/>
                              <a:gd name="T44" fmla="*/ 34 w 44"/>
                              <a:gd name="T45" fmla="*/ 14 h 57"/>
                              <a:gd name="T46" fmla="*/ 34 w 44"/>
                              <a:gd name="T47" fmla="*/ 14 h 57"/>
                              <a:gd name="T48" fmla="*/ 34 w 44"/>
                              <a:gd name="T49" fmla="*/ 9 h 57"/>
                              <a:gd name="T50" fmla="*/ 29 w 44"/>
                              <a:gd name="T51" fmla="*/ 4 h 57"/>
                              <a:gd name="T52" fmla="*/ 29 w 44"/>
                              <a:gd name="T53" fmla="*/ 4 h 57"/>
                              <a:gd name="T54" fmla="*/ 29 w 44"/>
                              <a:gd name="T55" fmla="*/ 4 h 57"/>
                              <a:gd name="T56" fmla="*/ 24 w 44"/>
                              <a:gd name="T57" fmla="*/ 4 h 57"/>
                              <a:gd name="T58" fmla="*/ 20 w 44"/>
                              <a:gd name="T59" fmla="*/ 4 h 57"/>
                              <a:gd name="T60" fmla="*/ 15 w 44"/>
                              <a:gd name="T61" fmla="*/ 9 h 57"/>
                              <a:gd name="T62" fmla="*/ 10 w 44"/>
                              <a:gd name="T63" fmla="*/ 14 h 57"/>
                              <a:gd name="T64" fmla="*/ 10 w 44"/>
                              <a:gd name="T65" fmla="*/ 24 h 57"/>
                              <a:gd name="T66" fmla="*/ 10 w 44"/>
                              <a:gd name="T67" fmla="*/ 33 h 57"/>
                              <a:gd name="T68" fmla="*/ 15 w 44"/>
                              <a:gd name="T69" fmla="*/ 38 h 57"/>
                              <a:gd name="T70" fmla="*/ 20 w 44"/>
                              <a:gd name="T71" fmla="*/ 43 h 57"/>
                              <a:gd name="T72" fmla="*/ 29 w 44"/>
                              <a:gd name="T73" fmla="*/ 48 h 57"/>
                              <a:gd name="T74" fmla="*/ 34 w 44"/>
                              <a:gd name="T75" fmla="*/ 48 h 57"/>
                              <a:gd name="T76" fmla="*/ 39 w 44"/>
                              <a:gd name="T77" fmla="*/ 43 h 57"/>
                              <a:gd name="T78" fmla="*/ 39 w 44"/>
                              <a:gd name="T79" fmla="*/ 38 h 57"/>
                              <a:gd name="T80" fmla="*/ 44 w 44"/>
                              <a:gd name="T81" fmla="*/ 33 h 57"/>
                              <a:gd name="T82" fmla="*/ 44 w 44"/>
                              <a:gd name="T83"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57">
                                <a:moveTo>
                                  <a:pt x="44" y="33"/>
                                </a:moveTo>
                                <a:lnTo>
                                  <a:pt x="44" y="43"/>
                                </a:lnTo>
                                <a:lnTo>
                                  <a:pt x="39" y="48"/>
                                </a:lnTo>
                                <a:lnTo>
                                  <a:pt x="29" y="52"/>
                                </a:lnTo>
                                <a:lnTo>
                                  <a:pt x="24" y="57"/>
                                </a:lnTo>
                                <a:lnTo>
                                  <a:pt x="15" y="52"/>
                                </a:lnTo>
                                <a:lnTo>
                                  <a:pt x="5" y="48"/>
                                </a:lnTo>
                                <a:lnTo>
                                  <a:pt x="0" y="38"/>
                                </a:lnTo>
                                <a:lnTo>
                                  <a:pt x="0" y="28"/>
                                </a:lnTo>
                                <a:lnTo>
                                  <a:pt x="0" y="14"/>
                                </a:lnTo>
                                <a:lnTo>
                                  <a:pt x="10" y="4"/>
                                </a:lnTo>
                                <a:lnTo>
                                  <a:pt x="15" y="0"/>
                                </a:lnTo>
                                <a:lnTo>
                                  <a:pt x="24" y="0"/>
                                </a:lnTo>
                                <a:lnTo>
                                  <a:pt x="34" y="0"/>
                                </a:lnTo>
                                <a:lnTo>
                                  <a:pt x="39" y="4"/>
                                </a:lnTo>
                                <a:lnTo>
                                  <a:pt x="44" y="9"/>
                                </a:lnTo>
                                <a:lnTo>
                                  <a:pt x="44" y="14"/>
                                </a:lnTo>
                                <a:lnTo>
                                  <a:pt x="39" y="14"/>
                                </a:lnTo>
                                <a:lnTo>
                                  <a:pt x="39" y="19"/>
                                </a:lnTo>
                                <a:lnTo>
                                  <a:pt x="34" y="14"/>
                                </a:lnTo>
                                <a:lnTo>
                                  <a:pt x="34" y="9"/>
                                </a:lnTo>
                                <a:lnTo>
                                  <a:pt x="29" y="4"/>
                                </a:lnTo>
                                <a:lnTo>
                                  <a:pt x="24" y="4"/>
                                </a:lnTo>
                                <a:lnTo>
                                  <a:pt x="20" y="4"/>
                                </a:lnTo>
                                <a:lnTo>
                                  <a:pt x="15" y="9"/>
                                </a:lnTo>
                                <a:lnTo>
                                  <a:pt x="10" y="14"/>
                                </a:lnTo>
                                <a:lnTo>
                                  <a:pt x="10" y="24"/>
                                </a:lnTo>
                                <a:lnTo>
                                  <a:pt x="10" y="33"/>
                                </a:lnTo>
                                <a:lnTo>
                                  <a:pt x="15" y="38"/>
                                </a:lnTo>
                                <a:lnTo>
                                  <a:pt x="20" y="43"/>
                                </a:lnTo>
                                <a:lnTo>
                                  <a:pt x="29" y="48"/>
                                </a:lnTo>
                                <a:lnTo>
                                  <a:pt x="34" y="48"/>
                                </a:lnTo>
                                <a:lnTo>
                                  <a:pt x="39" y="43"/>
                                </a:lnTo>
                                <a:lnTo>
                                  <a:pt x="39" y="38"/>
                                </a:lnTo>
                                <a:lnTo>
                                  <a:pt x="4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709"/>
                        <wps:cNvSpPr>
                          <a:spLocks/>
                        </wps:cNvSpPr>
                        <wps:spPr bwMode="auto">
                          <a:xfrm>
                            <a:off x="3428197" y="452765"/>
                            <a:ext cx="34001" cy="43712"/>
                          </a:xfrm>
                          <a:custGeom>
                            <a:avLst/>
                            <a:gdLst>
                              <a:gd name="T0" fmla="*/ 20 w 63"/>
                              <a:gd name="T1" fmla="*/ 38 h 81"/>
                              <a:gd name="T2" fmla="*/ 29 w 63"/>
                              <a:gd name="T3" fmla="*/ 29 h 81"/>
                              <a:gd name="T4" fmla="*/ 39 w 63"/>
                              <a:gd name="T5" fmla="*/ 29 h 81"/>
                              <a:gd name="T6" fmla="*/ 48 w 63"/>
                              <a:gd name="T7" fmla="*/ 29 h 81"/>
                              <a:gd name="T8" fmla="*/ 53 w 63"/>
                              <a:gd name="T9" fmla="*/ 38 h 81"/>
                              <a:gd name="T10" fmla="*/ 53 w 63"/>
                              <a:gd name="T11" fmla="*/ 53 h 81"/>
                              <a:gd name="T12" fmla="*/ 53 w 63"/>
                              <a:gd name="T13" fmla="*/ 77 h 81"/>
                              <a:gd name="T14" fmla="*/ 53 w 63"/>
                              <a:gd name="T15" fmla="*/ 81 h 81"/>
                              <a:gd name="T16" fmla="*/ 58 w 63"/>
                              <a:gd name="T17" fmla="*/ 81 h 81"/>
                              <a:gd name="T18" fmla="*/ 63 w 63"/>
                              <a:gd name="T19" fmla="*/ 81 h 81"/>
                              <a:gd name="T20" fmla="*/ 34 w 63"/>
                              <a:gd name="T21" fmla="*/ 81 h 81"/>
                              <a:gd name="T22" fmla="*/ 39 w 63"/>
                              <a:gd name="T23" fmla="*/ 81 h 81"/>
                              <a:gd name="T24" fmla="*/ 44 w 63"/>
                              <a:gd name="T25" fmla="*/ 77 h 81"/>
                              <a:gd name="T26" fmla="*/ 44 w 63"/>
                              <a:gd name="T27" fmla="*/ 77 h 81"/>
                              <a:gd name="T28" fmla="*/ 44 w 63"/>
                              <a:gd name="T29" fmla="*/ 53 h 81"/>
                              <a:gd name="T30" fmla="*/ 44 w 63"/>
                              <a:gd name="T31" fmla="*/ 38 h 81"/>
                              <a:gd name="T32" fmla="*/ 39 w 63"/>
                              <a:gd name="T33" fmla="*/ 38 h 81"/>
                              <a:gd name="T34" fmla="*/ 34 w 63"/>
                              <a:gd name="T35" fmla="*/ 33 h 81"/>
                              <a:gd name="T36" fmla="*/ 29 w 63"/>
                              <a:gd name="T37" fmla="*/ 38 h 81"/>
                              <a:gd name="T38" fmla="*/ 20 w 63"/>
                              <a:gd name="T39" fmla="*/ 43 h 81"/>
                              <a:gd name="T40" fmla="*/ 20 w 63"/>
                              <a:gd name="T41" fmla="*/ 77 h 81"/>
                              <a:gd name="T42" fmla="*/ 24 w 63"/>
                              <a:gd name="T43" fmla="*/ 77 h 81"/>
                              <a:gd name="T44" fmla="*/ 24 w 63"/>
                              <a:gd name="T45" fmla="*/ 81 h 81"/>
                              <a:gd name="T46" fmla="*/ 29 w 63"/>
                              <a:gd name="T47" fmla="*/ 81 h 81"/>
                              <a:gd name="T48" fmla="*/ 5 w 63"/>
                              <a:gd name="T49" fmla="*/ 81 h 81"/>
                              <a:gd name="T50" fmla="*/ 10 w 63"/>
                              <a:gd name="T51" fmla="*/ 81 h 81"/>
                              <a:gd name="T52" fmla="*/ 10 w 63"/>
                              <a:gd name="T53" fmla="*/ 77 h 81"/>
                              <a:gd name="T54" fmla="*/ 10 w 63"/>
                              <a:gd name="T55" fmla="*/ 72 h 81"/>
                              <a:gd name="T56" fmla="*/ 10 w 63"/>
                              <a:gd name="T57" fmla="*/ 14 h 81"/>
                              <a:gd name="T58" fmla="*/ 10 w 63"/>
                              <a:gd name="T59" fmla="*/ 10 h 81"/>
                              <a:gd name="T60" fmla="*/ 10 w 63"/>
                              <a:gd name="T61" fmla="*/ 10 h 81"/>
                              <a:gd name="T62" fmla="*/ 5 w 63"/>
                              <a:gd name="T63" fmla="*/ 10 h 81"/>
                              <a:gd name="T64" fmla="*/ 0 w 63"/>
                              <a:gd name="T65" fmla="*/ 5 h 81"/>
                              <a:gd name="T66" fmla="*/ 20 w 63"/>
                              <a:gd name="T6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3" h="81">
                                <a:moveTo>
                                  <a:pt x="20" y="0"/>
                                </a:moveTo>
                                <a:lnTo>
                                  <a:pt x="20" y="38"/>
                                </a:lnTo>
                                <a:lnTo>
                                  <a:pt x="29" y="33"/>
                                </a:lnTo>
                                <a:lnTo>
                                  <a:pt x="29" y="29"/>
                                </a:lnTo>
                                <a:lnTo>
                                  <a:pt x="34" y="29"/>
                                </a:lnTo>
                                <a:lnTo>
                                  <a:pt x="39" y="29"/>
                                </a:lnTo>
                                <a:lnTo>
                                  <a:pt x="44" y="29"/>
                                </a:lnTo>
                                <a:lnTo>
                                  <a:pt x="48" y="29"/>
                                </a:lnTo>
                                <a:lnTo>
                                  <a:pt x="48" y="33"/>
                                </a:lnTo>
                                <a:lnTo>
                                  <a:pt x="53" y="38"/>
                                </a:lnTo>
                                <a:lnTo>
                                  <a:pt x="53" y="43"/>
                                </a:lnTo>
                                <a:lnTo>
                                  <a:pt x="53" y="53"/>
                                </a:lnTo>
                                <a:lnTo>
                                  <a:pt x="53" y="72"/>
                                </a:lnTo>
                                <a:lnTo>
                                  <a:pt x="53" y="77"/>
                                </a:lnTo>
                                <a:lnTo>
                                  <a:pt x="53" y="81"/>
                                </a:lnTo>
                                <a:lnTo>
                                  <a:pt x="58" y="81"/>
                                </a:lnTo>
                                <a:lnTo>
                                  <a:pt x="63" y="81"/>
                                </a:lnTo>
                                <a:lnTo>
                                  <a:pt x="34" y="81"/>
                                </a:lnTo>
                                <a:lnTo>
                                  <a:pt x="39" y="81"/>
                                </a:lnTo>
                                <a:lnTo>
                                  <a:pt x="44" y="77"/>
                                </a:lnTo>
                                <a:lnTo>
                                  <a:pt x="44" y="72"/>
                                </a:lnTo>
                                <a:lnTo>
                                  <a:pt x="44" y="53"/>
                                </a:lnTo>
                                <a:lnTo>
                                  <a:pt x="44" y="43"/>
                                </a:lnTo>
                                <a:lnTo>
                                  <a:pt x="44" y="38"/>
                                </a:lnTo>
                                <a:lnTo>
                                  <a:pt x="39" y="38"/>
                                </a:lnTo>
                                <a:lnTo>
                                  <a:pt x="39" y="33"/>
                                </a:lnTo>
                                <a:lnTo>
                                  <a:pt x="34" y="33"/>
                                </a:lnTo>
                                <a:lnTo>
                                  <a:pt x="29" y="33"/>
                                </a:lnTo>
                                <a:lnTo>
                                  <a:pt x="29" y="38"/>
                                </a:lnTo>
                                <a:lnTo>
                                  <a:pt x="24" y="38"/>
                                </a:lnTo>
                                <a:lnTo>
                                  <a:pt x="20" y="43"/>
                                </a:lnTo>
                                <a:lnTo>
                                  <a:pt x="20" y="72"/>
                                </a:lnTo>
                                <a:lnTo>
                                  <a:pt x="20" y="77"/>
                                </a:lnTo>
                                <a:lnTo>
                                  <a:pt x="24" y="77"/>
                                </a:lnTo>
                                <a:lnTo>
                                  <a:pt x="24" y="81"/>
                                </a:lnTo>
                                <a:lnTo>
                                  <a:pt x="29" y="81"/>
                                </a:lnTo>
                                <a:lnTo>
                                  <a:pt x="5" y="81"/>
                                </a:lnTo>
                                <a:lnTo>
                                  <a:pt x="10" y="81"/>
                                </a:lnTo>
                                <a:lnTo>
                                  <a:pt x="10" y="77"/>
                                </a:lnTo>
                                <a:lnTo>
                                  <a:pt x="10" y="72"/>
                                </a:lnTo>
                                <a:lnTo>
                                  <a:pt x="10" y="24"/>
                                </a:lnTo>
                                <a:lnTo>
                                  <a:pt x="10" y="14"/>
                                </a:lnTo>
                                <a:lnTo>
                                  <a:pt x="10" y="10"/>
                                </a:lnTo>
                                <a:lnTo>
                                  <a:pt x="5" y="10"/>
                                </a:lnTo>
                                <a:lnTo>
                                  <a:pt x="0" y="5"/>
                                </a:lnTo>
                                <a:lnTo>
                                  <a:pt x="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710"/>
                        <wps:cNvSpPr>
                          <a:spLocks noEditPoints="1"/>
                        </wps:cNvSpPr>
                        <wps:spPr bwMode="auto">
                          <a:xfrm>
                            <a:off x="3464357" y="468415"/>
                            <a:ext cx="25906" cy="30760"/>
                          </a:xfrm>
                          <a:custGeom>
                            <a:avLst/>
                            <a:gdLst>
                              <a:gd name="T0" fmla="*/ 20 w 48"/>
                              <a:gd name="T1" fmla="*/ 52 h 57"/>
                              <a:gd name="T2" fmla="*/ 15 w 48"/>
                              <a:gd name="T3" fmla="*/ 52 h 57"/>
                              <a:gd name="T4" fmla="*/ 5 w 48"/>
                              <a:gd name="T5" fmla="*/ 52 h 57"/>
                              <a:gd name="T6" fmla="*/ 0 w 48"/>
                              <a:gd name="T7" fmla="*/ 48 h 57"/>
                              <a:gd name="T8" fmla="*/ 0 w 48"/>
                              <a:gd name="T9" fmla="*/ 38 h 57"/>
                              <a:gd name="T10" fmla="*/ 5 w 48"/>
                              <a:gd name="T11" fmla="*/ 28 h 57"/>
                              <a:gd name="T12" fmla="*/ 15 w 48"/>
                              <a:gd name="T13" fmla="*/ 24 h 57"/>
                              <a:gd name="T14" fmla="*/ 29 w 48"/>
                              <a:gd name="T15" fmla="*/ 14 h 57"/>
                              <a:gd name="T16" fmla="*/ 24 w 48"/>
                              <a:gd name="T17" fmla="*/ 4 h 57"/>
                              <a:gd name="T18" fmla="*/ 20 w 48"/>
                              <a:gd name="T19" fmla="*/ 4 h 57"/>
                              <a:gd name="T20" fmla="*/ 15 w 48"/>
                              <a:gd name="T21" fmla="*/ 4 h 57"/>
                              <a:gd name="T22" fmla="*/ 10 w 48"/>
                              <a:gd name="T23" fmla="*/ 9 h 57"/>
                              <a:gd name="T24" fmla="*/ 10 w 48"/>
                              <a:gd name="T25" fmla="*/ 14 h 57"/>
                              <a:gd name="T26" fmla="*/ 10 w 48"/>
                              <a:gd name="T27" fmla="*/ 19 h 57"/>
                              <a:gd name="T28" fmla="*/ 5 w 48"/>
                              <a:gd name="T29" fmla="*/ 19 h 57"/>
                              <a:gd name="T30" fmla="*/ 0 w 48"/>
                              <a:gd name="T31" fmla="*/ 14 h 57"/>
                              <a:gd name="T32" fmla="*/ 0 w 48"/>
                              <a:gd name="T33" fmla="*/ 9 h 57"/>
                              <a:gd name="T34" fmla="*/ 10 w 48"/>
                              <a:gd name="T35" fmla="*/ 0 h 57"/>
                              <a:gd name="T36" fmla="*/ 29 w 48"/>
                              <a:gd name="T37" fmla="*/ 0 h 57"/>
                              <a:gd name="T38" fmla="*/ 34 w 48"/>
                              <a:gd name="T39" fmla="*/ 4 h 57"/>
                              <a:gd name="T40" fmla="*/ 39 w 48"/>
                              <a:gd name="T41" fmla="*/ 9 h 57"/>
                              <a:gd name="T42" fmla="*/ 39 w 48"/>
                              <a:gd name="T43" fmla="*/ 33 h 57"/>
                              <a:gd name="T44" fmla="*/ 39 w 48"/>
                              <a:gd name="T45" fmla="*/ 43 h 57"/>
                              <a:gd name="T46" fmla="*/ 39 w 48"/>
                              <a:gd name="T47" fmla="*/ 48 h 57"/>
                              <a:gd name="T48" fmla="*/ 39 w 48"/>
                              <a:gd name="T49" fmla="*/ 48 h 57"/>
                              <a:gd name="T50" fmla="*/ 44 w 48"/>
                              <a:gd name="T51" fmla="*/ 48 h 57"/>
                              <a:gd name="T52" fmla="*/ 48 w 48"/>
                              <a:gd name="T53" fmla="*/ 43 h 57"/>
                              <a:gd name="T54" fmla="*/ 39 w 48"/>
                              <a:gd name="T55" fmla="*/ 52 h 57"/>
                              <a:gd name="T56" fmla="*/ 34 w 48"/>
                              <a:gd name="T57" fmla="*/ 52 h 57"/>
                              <a:gd name="T58" fmla="*/ 29 w 48"/>
                              <a:gd name="T59" fmla="*/ 52 h 57"/>
                              <a:gd name="T60" fmla="*/ 29 w 48"/>
                              <a:gd name="T61" fmla="*/ 43 h 57"/>
                              <a:gd name="T62" fmla="*/ 20 w 48"/>
                              <a:gd name="T63" fmla="*/ 24 h 57"/>
                              <a:gd name="T64" fmla="*/ 15 w 48"/>
                              <a:gd name="T65" fmla="*/ 28 h 57"/>
                              <a:gd name="T66" fmla="*/ 10 w 48"/>
                              <a:gd name="T67" fmla="*/ 33 h 57"/>
                              <a:gd name="T68" fmla="*/ 10 w 48"/>
                              <a:gd name="T69" fmla="*/ 43 h 57"/>
                              <a:gd name="T70" fmla="*/ 15 w 48"/>
                              <a:gd name="T71" fmla="*/ 48 h 57"/>
                              <a:gd name="T72" fmla="*/ 24 w 48"/>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7">
                                <a:moveTo>
                                  <a:pt x="29" y="48"/>
                                </a:moveTo>
                                <a:lnTo>
                                  <a:pt x="20" y="52"/>
                                </a:lnTo>
                                <a:lnTo>
                                  <a:pt x="15" y="52"/>
                                </a:lnTo>
                                <a:lnTo>
                                  <a:pt x="10" y="57"/>
                                </a:lnTo>
                                <a:lnTo>
                                  <a:pt x="5" y="52"/>
                                </a:lnTo>
                                <a:lnTo>
                                  <a:pt x="0" y="52"/>
                                </a:lnTo>
                                <a:lnTo>
                                  <a:pt x="0" y="48"/>
                                </a:lnTo>
                                <a:lnTo>
                                  <a:pt x="0" y="43"/>
                                </a:lnTo>
                                <a:lnTo>
                                  <a:pt x="0" y="38"/>
                                </a:lnTo>
                                <a:lnTo>
                                  <a:pt x="0" y="33"/>
                                </a:lnTo>
                                <a:lnTo>
                                  <a:pt x="5" y="28"/>
                                </a:lnTo>
                                <a:lnTo>
                                  <a:pt x="10" y="28"/>
                                </a:lnTo>
                                <a:lnTo>
                                  <a:pt x="15" y="24"/>
                                </a:lnTo>
                                <a:lnTo>
                                  <a:pt x="29" y="19"/>
                                </a:lnTo>
                                <a:lnTo>
                                  <a:pt x="29" y="14"/>
                                </a:lnTo>
                                <a:lnTo>
                                  <a:pt x="29" y="9"/>
                                </a:lnTo>
                                <a:lnTo>
                                  <a:pt x="24" y="4"/>
                                </a:lnTo>
                                <a:lnTo>
                                  <a:pt x="20" y="4"/>
                                </a:lnTo>
                                <a:lnTo>
                                  <a:pt x="15" y="4"/>
                                </a:lnTo>
                                <a:lnTo>
                                  <a:pt x="10" y="4"/>
                                </a:lnTo>
                                <a:lnTo>
                                  <a:pt x="10" y="9"/>
                                </a:lnTo>
                                <a:lnTo>
                                  <a:pt x="10" y="14"/>
                                </a:lnTo>
                                <a:lnTo>
                                  <a:pt x="10" y="19"/>
                                </a:lnTo>
                                <a:lnTo>
                                  <a:pt x="5" y="19"/>
                                </a:lnTo>
                                <a:lnTo>
                                  <a:pt x="0" y="14"/>
                                </a:lnTo>
                                <a:lnTo>
                                  <a:pt x="0" y="9"/>
                                </a:lnTo>
                                <a:lnTo>
                                  <a:pt x="5" y="4"/>
                                </a:lnTo>
                                <a:lnTo>
                                  <a:pt x="10" y="0"/>
                                </a:lnTo>
                                <a:lnTo>
                                  <a:pt x="20" y="0"/>
                                </a:lnTo>
                                <a:lnTo>
                                  <a:pt x="29" y="0"/>
                                </a:lnTo>
                                <a:lnTo>
                                  <a:pt x="34" y="0"/>
                                </a:lnTo>
                                <a:lnTo>
                                  <a:pt x="34" y="4"/>
                                </a:lnTo>
                                <a:lnTo>
                                  <a:pt x="39" y="4"/>
                                </a:lnTo>
                                <a:lnTo>
                                  <a:pt x="39" y="9"/>
                                </a:lnTo>
                                <a:lnTo>
                                  <a:pt x="39" y="19"/>
                                </a:lnTo>
                                <a:lnTo>
                                  <a:pt x="39" y="33"/>
                                </a:lnTo>
                                <a:lnTo>
                                  <a:pt x="39" y="43"/>
                                </a:lnTo>
                                <a:lnTo>
                                  <a:pt x="39" y="48"/>
                                </a:lnTo>
                                <a:lnTo>
                                  <a:pt x="44" y="48"/>
                                </a:lnTo>
                                <a:lnTo>
                                  <a:pt x="48" y="43"/>
                                </a:lnTo>
                                <a:lnTo>
                                  <a:pt x="48" y="48"/>
                                </a:lnTo>
                                <a:lnTo>
                                  <a:pt x="39" y="52"/>
                                </a:lnTo>
                                <a:lnTo>
                                  <a:pt x="34" y="57"/>
                                </a:lnTo>
                                <a:lnTo>
                                  <a:pt x="34" y="52"/>
                                </a:lnTo>
                                <a:lnTo>
                                  <a:pt x="29" y="52"/>
                                </a:lnTo>
                                <a:lnTo>
                                  <a:pt x="29" y="48"/>
                                </a:lnTo>
                                <a:close/>
                                <a:moveTo>
                                  <a:pt x="29" y="43"/>
                                </a:moveTo>
                                <a:lnTo>
                                  <a:pt x="29" y="24"/>
                                </a:lnTo>
                                <a:lnTo>
                                  <a:pt x="20" y="24"/>
                                </a:lnTo>
                                <a:lnTo>
                                  <a:pt x="15" y="28"/>
                                </a:lnTo>
                                <a:lnTo>
                                  <a:pt x="10" y="33"/>
                                </a:lnTo>
                                <a:lnTo>
                                  <a:pt x="10" y="38"/>
                                </a:lnTo>
                                <a:lnTo>
                                  <a:pt x="10" y="43"/>
                                </a:lnTo>
                                <a:lnTo>
                                  <a:pt x="10" y="48"/>
                                </a:lnTo>
                                <a:lnTo>
                                  <a:pt x="15" y="48"/>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711"/>
                        <wps:cNvSpPr>
                          <a:spLocks/>
                        </wps:cNvSpPr>
                        <wps:spPr bwMode="auto">
                          <a:xfrm>
                            <a:off x="3490263" y="468415"/>
                            <a:ext cx="31303" cy="28062"/>
                          </a:xfrm>
                          <a:custGeom>
                            <a:avLst/>
                            <a:gdLst>
                              <a:gd name="T0" fmla="*/ 20 w 58"/>
                              <a:gd name="T1" fmla="*/ 9 h 52"/>
                              <a:gd name="T2" fmla="*/ 29 w 58"/>
                              <a:gd name="T3" fmla="*/ 0 h 52"/>
                              <a:gd name="T4" fmla="*/ 39 w 58"/>
                              <a:gd name="T5" fmla="*/ 0 h 52"/>
                              <a:gd name="T6" fmla="*/ 44 w 58"/>
                              <a:gd name="T7" fmla="*/ 0 h 52"/>
                              <a:gd name="T8" fmla="*/ 44 w 58"/>
                              <a:gd name="T9" fmla="*/ 0 h 52"/>
                              <a:gd name="T10" fmla="*/ 48 w 58"/>
                              <a:gd name="T11" fmla="*/ 4 h 52"/>
                              <a:gd name="T12" fmla="*/ 48 w 58"/>
                              <a:gd name="T13" fmla="*/ 9 h 52"/>
                              <a:gd name="T14" fmla="*/ 48 w 58"/>
                              <a:gd name="T15" fmla="*/ 14 h 52"/>
                              <a:gd name="T16" fmla="*/ 53 w 58"/>
                              <a:gd name="T17" fmla="*/ 19 h 52"/>
                              <a:gd name="T18" fmla="*/ 53 w 58"/>
                              <a:gd name="T19" fmla="*/ 43 h 52"/>
                              <a:gd name="T20" fmla="*/ 53 w 58"/>
                              <a:gd name="T21" fmla="*/ 48 h 52"/>
                              <a:gd name="T22" fmla="*/ 53 w 58"/>
                              <a:gd name="T23" fmla="*/ 48 h 52"/>
                              <a:gd name="T24" fmla="*/ 53 w 58"/>
                              <a:gd name="T25" fmla="*/ 52 h 52"/>
                              <a:gd name="T26" fmla="*/ 53 w 58"/>
                              <a:gd name="T27" fmla="*/ 52 h 52"/>
                              <a:gd name="T28" fmla="*/ 58 w 58"/>
                              <a:gd name="T29" fmla="*/ 52 h 52"/>
                              <a:gd name="T30" fmla="*/ 58 w 58"/>
                              <a:gd name="T31" fmla="*/ 52 h 52"/>
                              <a:gd name="T32" fmla="*/ 58 w 58"/>
                              <a:gd name="T33" fmla="*/ 52 h 52"/>
                              <a:gd name="T34" fmla="*/ 34 w 58"/>
                              <a:gd name="T35" fmla="*/ 52 h 52"/>
                              <a:gd name="T36" fmla="*/ 34 w 58"/>
                              <a:gd name="T37" fmla="*/ 52 h 52"/>
                              <a:gd name="T38" fmla="*/ 34 w 58"/>
                              <a:gd name="T39" fmla="*/ 52 h 52"/>
                              <a:gd name="T40" fmla="*/ 39 w 58"/>
                              <a:gd name="T41" fmla="*/ 52 h 52"/>
                              <a:gd name="T42" fmla="*/ 39 w 58"/>
                              <a:gd name="T43" fmla="*/ 52 h 52"/>
                              <a:gd name="T44" fmla="*/ 39 w 58"/>
                              <a:gd name="T45" fmla="*/ 48 h 52"/>
                              <a:gd name="T46" fmla="*/ 39 w 58"/>
                              <a:gd name="T47" fmla="*/ 48 h 52"/>
                              <a:gd name="T48" fmla="*/ 44 w 58"/>
                              <a:gd name="T49" fmla="*/ 48 h 52"/>
                              <a:gd name="T50" fmla="*/ 44 w 58"/>
                              <a:gd name="T51" fmla="*/ 43 h 52"/>
                              <a:gd name="T52" fmla="*/ 44 w 58"/>
                              <a:gd name="T53" fmla="*/ 19 h 52"/>
                              <a:gd name="T54" fmla="*/ 39 w 58"/>
                              <a:gd name="T55" fmla="*/ 14 h 52"/>
                              <a:gd name="T56" fmla="*/ 39 w 58"/>
                              <a:gd name="T57" fmla="*/ 9 h 52"/>
                              <a:gd name="T58" fmla="*/ 39 w 58"/>
                              <a:gd name="T59" fmla="*/ 4 h 52"/>
                              <a:gd name="T60" fmla="*/ 34 w 58"/>
                              <a:gd name="T61" fmla="*/ 4 h 52"/>
                              <a:gd name="T62" fmla="*/ 24 w 58"/>
                              <a:gd name="T63" fmla="*/ 9 h 52"/>
                              <a:gd name="T64" fmla="*/ 20 w 58"/>
                              <a:gd name="T65" fmla="*/ 14 h 52"/>
                              <a:gd name="T66" fmla="*/ 20 w 58"/>
                              <a:gd name="T67" fmla="*/ 43 h 52"/>
                              <a:gd name="T68" fmla="*/ 20 w 58"/>
                              <a:gd name="T69" fmla="*/ 48 h 52"/>
                              <a:gd name="T70" fmla="*/ 20 w 58"/>
                              <a:gd name="T71" fmla="*/ 48 h 52"/>
                              <a:gd name="T72" fmla="*/ 20 w 58"/>
                              <a:gd name="T73" fmla="*/ 52 h 52"/>
                              <a:gd name="T74" fmla="*/ 24 w 58"/>
                              <a:gd name="T75" fmla="*/ 52 h 52"/>
                              <a:gd name="T76" fmla="*/ 24 w 58"/>
                              <a:gd name="T77" fmla="*/ 52 h 52"/>
                              <a:gd name="T78" fmla="*/ 29 w 58"/>
                              <a:gd name="T79" fmla="*/ 52 h 52"/>
                              <a:gd name="T80" fmla="*/ 29 w 58"/>
                              <a:gd name="T81" fmla="*/ 52 h 52"/>
                              <a:gd name="T82" fmla="*/ 0 w 58"/>
                              <a:gd name="T83" fmla="*/ 52 h 52"/>
                              <a:gd name="T84" fmla="*/ 0 w 58"/>
                              <a:gd name="T85" fmla="*/ 52 h 52"/>
                              <a:gd name="T86" fmla="*/ 0 w 58"/>
                              <a:gd name="T87" fmla="*/ 52 h 52"/>
                              <a:gd name="T88" fmla="*/ 5 w 58"/>
                              <a:gd name="T89" fmla="*/ 52 h 52"/>
                              <a:gd name="T90" fmla="*/ 10 w 58"/>
                              <a:gd name="T91" fmla="*/ 48 h 52"/>
                              <a:gd name="T92" fmla="*/ 10 w 58"/>
                              <a:gd name="T93" fmla="*/ 48 h 52"/>
                              <a:gd name="T94" fmla="*/ 10 w 58"/>
                              <a:gd name="T95" fmla="*/ 43 h 52"/>
                              <a:gd name="T96" fmla="*/ 10 w 58"/>
                              <a:gd name="T97" fmla="*/ 24 h 52"/>
                              <a:gd name="T98" fmla="*/ 10 w 58"/>
                              <a:gd name="T99" fmla="*/ 14 h 52"/>
                              <a:gd name="T100" fmla="*/ 10 w 58"/>
                              <a:gd name="T101" fmla="*/ 9 h 52"/>
                              <a:gd name="T102" fmla="*/ 10 w 58"/>
                              <a:gd name="T103" fmla="*/ 9 h 52"/>
                              <a:gd name="T104" fmla="*/ 10 w 58"/>
                              <a:gd name="T105" fmla="*/ 9 h 52"/>
                              <a:gd name="T106" fmla="*/ 5 w 58"/>
                              <a:gd name="T107" fmla="*/ 4 h 52"/>
                              <a:gd name="T108" fmla="*/ 5 w 58"/>
                              <a:gd name="T109" fmla="*/ 4 h 52"/>
                              <a:gd name="T110" fmla="*/ 5 w 58"/>
                              <a:gd name="T111" fmla="*/ 4 h 52"/>
                              <a:gd name="T112" fmla="*/ 0 w 58"/>
                              <a:gd name="T113" fmla="*/ 9 h 52"/>
                              <a:gd name="T114" fmla="*/ 0 w 58"/>
                              <a:gd name="T115" fmla="*/ 4 h 52"/>
                              <a:gd name="T116" fmla="*/ 15 w 58"/>
                              <a:gd name="T117" fmla="*/ 0 h 52"/>
                              <a:gd name="T118" fmla="*/ 20 w 58"/>
                              <a:gd name="T119" fmla="*/ 0 h 52"/>
                              <a:gd name="T120" fmla="*/ 20 w 58"/>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2">
                                <a:moveTo>
                                  <a:pt x="20" y="9"/>
                                </a:moveTo>
                                <a:lnTo>
                                  <a:pt x="29" y="0"/>
                                </a:lnTo>
                                <a:lnTo>
                                  <a:pt x="39" y="0"/>
                                </a:lnTo>
                                <a:lnTo>
                                  <a:pt x="44" y="0"/>
                                </a:lnTo>
                                <a:lnTo>
                                  <a:pt x="48" y="4"/>
                                </a:lnTo>
                                <a:lnTo>
                                  <a:pt x="48" y="9"/>
                                </a:lnTo>
                                <a:lnTo>
                                  <a:pt x="48" y="14"/>
                                </a:lnTo>
                                <a:lnTo>
                                  <a:pt x="53" y="19"/>
                                </a:lnTo>
                                <a:lnTo>
                                  <a:pt x="53" y="43"/>
                                </a:lnTo>
                                <a:lnTo>
                                  <a:pt x="53" y="48"/>
                                </a:lnTo>
                                <a:lnTo>
                                  <a:pt x="53" y="52"/>
                                </a:lnTo>
                                <a:lnTo>
                                  <a:pt x="58" y="52"/>
                                </a:lnTo>
                                <a:lnTo>
                                  <a:pt x="34" y="52"/>
                                </a:lnTo>
                                <a:lnTo>
                                  <a:pt x="39" y="52"/>
                                </a:lnTo>
                                <a:lnTo>
                                  <a:pt x="39" y="48"/>
                                </a:lnTo>
                                <a:lnTo>
                                  <a:pt x="44" y="48"/>
                                </a:lnTo>
                                <a:lnTo>
                                  <a:pt x="44" y="43"/>
                                </a:lnTo>
                                <a:lnTo>
                                  <a:pt x="44" y="19"/>
                                </a:lnTo>
                                <a:lnTo>
                                  <a:pt x="39" y="14"/>
                                </a:lnTo>
                                <a:lnTo>
                                  <a:pt x="39" y="9"/>
                                </a:lnTo>
                                <a:lnTo>
                                  <a:pt x="39" y="4"/>
                                </a:lnTo>
                                <a:lnTo>
                                  <a:pt x="34" y="4"/>
                                </a:lnTo>
                                <a:lnTo>
                                  <a:pt x="24" y="9"/>
                                </a:lnTo>
                                <a:lnTo>
                                  <a:pt x="20" y="14"/>
                                </a:lnTo>
                                <a:lnTo>
                                  <a:pt x="20" y="43"/>
                                </a:lnTo>
                                <a:lnTo>
                                  <a:pt x="20" y="48"/>
                                </a:lnTo>
                                <a:lnTo>
                                  <a:pt x="20" y="52"/>
                                </a:lnTo>
                                <a:lnTo>
                                  <a:pt x="24" y="52"/>
                                </a:lnTo>
                                <a:lnTo>
                                  <a:pt x="29" y="52"/>
                                </a:lnTo>
                                <a:lnTo>
                                  <a:pt x="0" y="52"/>
                                </a:lnTo>
                                <a:lnTo>
                                  <a:pt x="5" y="52"/>
                                </a:lnTo>
                                <a:lnTo>
                                  <a:pt x="10" y="48"/>
                                </a:lnTo>
                                <a:lnTo>
                                  <a:pt x="10" y="43"/>
                                </a:lnTo>
                                <a:lnTo>
                                  <a:pt x="10" y="24"/>
                                </a:lnTo>
                                <a:lnTo>
                                  <a:pt x="10" y="14"/>
                                </a:lnTo>
                                <a:lnTo>
                                  <a:pt x="10" y="9"/>
                                </a:lnTo>
                                <a:lnTo>
                                  <a:pt x="5" y="4"/>
                                </a:lnTo>
                                <a:lnTo>
                                  <a:pt x="0" y="9"/>
                                </a:lnTo>
                                <a:lnTo>
                                  <a:pt x="0" y="4"/>
                                </a:lnTo>
                                <a:lnTo>
                                  <a:pt x="15" y="0"/>
                                </a:lnTo>
                                <a:lnTo>
                                  <a:pt x="20" y="0"/>
                                </a:lnTo>
                                <a:lnTo>
                                  <a:pt x="2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712"/>
                        <wps:cNvSpPr>
                          <a:spLocks/>
                        </wps:cNvSpPr>
                        <wps:spPr bwMode="auto">
                          <a:xfrm>
                            <a:off x="3524264" y="468415"/>
                            <a:ext cx="30763" cy="28062"/>
                          </a:xfrm>
                          <a:custGeom>
                            <a:avLst/>
                            <a:gdLst>
                              <a:gd name="T0" fmla="*/ 14 w 57"/>
                              <a:gd name="T1" fmla="*/ 9 h 52"/>
                              <a:gd name="T2" fmla="*/ 24 w 57"/>
                              <a:gd name="T3" fmla="*/ 0 h 52"/>
                              <a:gd name="T4" fmla="*/ 33 w 57"/>
                              <a:gd name="T5" fmla="*/ 0 h 52"/>
                              <a:gd name="T6" fmla="*/ 38 w 57"/>
                              <a:gd name="T7" fmla="*/ 0 h 52"/>
                              <a:gd name="T8" fmla="*/ 43 w 57"/>
                              <a:gd name="T9" fmla="*/ 0 h 52"/>
                              <a:gd name="T10" fmla="*/ 43 w 57"/>
                              <a:gd name="T11" fmla="*/ 4 h 52"/>
                              <a:gd name="T12" fmla="*/ 48 w 57"/>
                              <a:gd name="T13" fmla="*/ 9 h 52"/>
                              <a:gd name="T14" fmla="*/ 48 w 57"/>
                              <a:gd name="T15" fmla="*/ 14 h 52"/>
                              <a:gd name="T16" fmla="*/ 48 w 57"/>
                              <a:gd name="T17" fmla="*/ 19 h 52"/>
                              <a:gd name="T18" fmla="*/ 48 w 57"/>
                              <a:gd name="T19" fmla="*/ 43 h 52"/>
                              <a:gd name="T20" fmla="*/ 48 w 57"/>
                              <a:gd name="T21" fmla="*/ 48 h 52"/>
                              <a:gd name="T22" fmla="*/ 48 w 57"/>
                              <a:gd name="T23" fmla="*/ 48 h 52"/>
                              <a:gd name="T24" fmla="*/ 48 w 57"/>
                              <a:gd name="T25" fmla="*/ 52 h 52"/>
                              <a:gd name="T26" fmla="*/ 53 w 57"/>
                              <a:gd name="T27" fmla="*/ 52 h 52"/>
                              <a:gd name="T28" fmla="*/ 53 w 57"/>
                              <a:gd name="T29" fmla="*/ 52 h 52"/>
                              <a:gd name="T30" fmla="*/ 57 w 57"/>
                              <a:gd name="T31" fmla="*/ 52 h 52"/>
                              <a:gd name="T32" fmla="*/ 57 w 57"/>
                              <a:gd name="T33" fmla="*/ 52 h 52"/>
                              <a:gd name="T34" fmla="*/ 29 w 57"/>
                              <a:gd name="T35" fmla="*/ 52 h 52"/>
                              <a:gd name="T36" fmla="*/ 29 w 57"/>
                              <a:gd name="T37" fmla="*/ 52 h 52"/>
                              <a:gd name="T38" fmla="*/ 29 w 57"/>
                              <a:gd name="T39" fmla="*/ 52 h 52"/>
                              <a:gd name="T40" fmla="*/ 33 w 57"/>
                              <a:gd name="T41" fmla="*/ 52 h 52"/>
                              <a:gd name="T42" fmla="*/ 38 w 57"/>
                              <a:gd name="T43" fmla="*/ 52 h 52"/>
                              <a:gd name="T44" fmla="*/ 38 w 57"/>
                              <a:gd name="T45" fmla="*/ 48 h 52"/>
                              <a:gd name="T46" fmla="*/ 38 w 57"/>
                              <a:gd name="T47" fmla="*/ 48 h 52"/>
                              <a:gd name="T48" fmla="*/ 38 w 57"/>
                              <a:gd name="T49" fmla="*/ 48 h 52"/>
                              <a:gd name="T50" fmla="*/ 38 w 57"/>
                              <a:gd name="T51" fmla="*/ 43 h 52"/>
                              <a:gd name="T52" fmla="*/ 38 w 57"/>
                              <a:gd name="T53" fmla="*/ 19 h 52"/>
                              <a:gd name="T54" fmla="*/ 38 w 57"/>
                              <a:gd name="T55" fmla="*/ 14 h 52"/>
                              <a:gd name="T56" fmla="*/ 38 w 57"/>
                              <a:gd name="T57" fmla="*/ 9 h 52"/>
                              <a:gd name="T58" fmla="*/ 33 w 57"/>
                              <a:gd name="T59" fmla="*/ 4 h 52"/>
                              <a:gd name="T60" fmla="*/ 29 w 57"/>
                              <a:gd name="T61" fmla="*/ 4 h 52"/>
                              <a:gd name="T62" fmla="*/ 24 w 57"/>
                              <a:gd name="T63" fmla="*/ 9 h 52"/>
                              <a:gd name="T64" fmla="*/ 14 w 57"/>
                              <a:gd name="T65" fmla="*/ 14 h 52"/>
                              <a:gd name="T66" fmla="*/ 14 w 57"/>
                              <a:gd name="T67" fmla="*/ 43 h 52"/>
                              <a:gd name="T68" fmla="*/ 14 w 57"/>
                              <a:gd name="T69" fmla="*/ 48 h 52"/>
                              <a:gd name="T70" fmla="*/ 19 w 57"/>
                              <a:gd name="T71" fmla="*/ 48 h 52"/>
                              <a:gd name="T72" fmla="*/ 19 w 57"/>
                              <a:gd name="T73" fmla="*/ 52 h 52"/>
                              <a:gd name="T74" fmla="*/ 19 w 57"/>
                              <a:gd name="T75" fmla="*/ 52 h 52"/>
                              <a:gd name="T76" fmla="*/ 19 w 57"/>
                              <a:gd name="T77" fmla="*/ 52 h 52"/>
                              <a:gd name="T78" fmla="*/ 24 w 57"/>
                              <a:gd name="T79" fmla="*/ 52 h 52"/>
                              <a:gd name="T80" fmla="*/ 24 w 57"/>
                              <a:gd name="T81" fmla="*/ 52 h 52"/>
                              <a:gd name="T82" fmla="*/ 0 w 57"/>
                              <a:gd name="T83" fmla="*/ 52 h 52"/>
                              <a:gd name="T84" fmla="*/ 0 w 57"/>
                              <a:gd name="T85" fmla="*/ 52 h 52"/>
                              <a:gd name="T86" fmla="*/ 0 w 57"/>
                              <a:gd name="T87" fmla="*/ 52 h 52"/>
                              <a:gd name="T88" fmla="*/ 5 w 57"/>
                              <a:gd name="T89" fmla="*/ 52 h 52"/>
                              <a:gd name="T90" fmla="*/ 5 w 57"/>
                              <a:gd name="T91" fmla="*/ 48 h 52"/>
                              <a:gd name="T92" fmla="*/ 5 w 57"/>
                              <a:gd name="T93" fmla="*/ 48 h 52"/>
                              <a:gd name="T94" fmla="*/ 5 w 57"/>
                              <a:gd name="T95" fmla="*/ 43 h 52"/>
                              <a:gd name="T96" fmla="*/ 5 w 57"/>
                              <a:gd name="T97" fmla="*/ 24 h 52"/>
                              <a:gd name="T98" fmla="*/ 5 w 57"/>
                              <a:gd name="T99" fmla="*/ 14 h 52"/>
                              <a:gd name="T100" fmla="*/ 5 w 57"/>
                              <a:gd name="T101" fmla="*/ 9 h 52"/>
                              <a:gd name="T102" fmla="*/ 5 w 57"/>
                              <a:gd name="T103" fmla="*/ 9 h 52"/>
                              <a:gd name="T104" fmla="*/ 5 w 57"/>
                              <a:gd name="T105" fmla="*/ 9 h 52"/>
                              <a:gd name="T106" fmla="*/ 5 w 57"/>
                              <a:gd name="T107" fmla="*/ 4 h 52"/>
                              <a:gd name="T108" fmla="*/ 5 w 57"/>
                              <a:gd name="T109" fmla="*/ 4 h 52"/>
                              <a:gd name="T110" fmla="*/ 0 w 57"/>
                              <a:gd name="T111" fmla="*/ 4 h 52"/>
                              <a:gd name="T112" fmla="*/ 0 w 57"/>
                              <a:gd name="T113" fmla="*/ 9 h 52"/>
                              <a:gd name="T114" fmla="*/ 0 w 57"/>
                              <a:gd name="T115" fmla="*/ 4 h 52"/>
                              <a:gd name="T116" fmla="*/ 14 w 57"/>
                              <a:gd name="T117" fmla="*/ 0 h 52"/>
                              <a:gd name="T118" fmla="*/ 14 w 57"/>
                              <a:gd name="T119" fmla="*/ 0 h 52"/>
                              <a:gd name="T120" fmla="*/ 14 w 57"/>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 h="52">
                                <a:moveTo>
                                  <a:pt x="14" y="9"/>
                                </a:moveTo>
                                <a:lnTo>
                                  <a:pt x="24" y="0"/>
                                </a:lnTo>
                                <a:lnTo>
                                  <a:pt x="33" y="0"/>
                                </a:lnTo>
                                <a:lnTo>
                                  <a:pt x="38" y="0"/>
                                </a:lnTo>
                                <a:lnTo>
                                  <a:pt x="43" y="0"/>
                                </a:lnTo>
                                <a:lnTo>
                                  <a:pt x="43" y="4"/>
                                </a:lnTo>
                                <a:lnTo>
                                  <a:pt x="48" y="9"/>
                                </a:lnTo>
                                <a:lnTo>
                                  <a:pt x="48" y="14"/>
                                </a:lnTo>
                                <a:lnTo>
                                  <a:pt x="48" y="19"/>
                                </a:lnTo>
                                <a:lnTo>
                                  <a:pt x="48" y="43"/>
                                </a:lnTo>
                                <a:lnTo>
                                  <a:pt x="48" y="48"/>
                                </a:lnTo>
                                <a:lnTo>
                                  <a:pt x="48" y="52"/>
                                </a:lnTo>
                                <a:lnTo>
                                  <a:pt x="53" y="52"/>
                                </a:lnTo>
                                <a:lnTo>
                                  <a:pt x="57" y="52"/>
                                </a:lnTo>
                                <a:lnTo>
                                  <a:pt x="29" y="52"/>
                                </a:lnTo>
                                <a:lnTo>
                                  <a:pt x="33" y="52"/>
                                </a:lnTo>
                                <a:lnTo>
                                  <a:pt x="38" y="52"/>
                                </a:lnTo>
                                <a:lnTo>
                                  <a:pt x="38" y="48"/>
                                </a:lnTo>
                                <a:lnTo>
                                  <a:pt x="38" y="43"/>
                                </a:lnTo>
                                <a:lnTo>
                                  <a:pt x="38" y="19"/>
                                </a:lnTo>
                                <a:lnTo>
                                  <a:pt x="38" y="14"/>
                                </a:lnTo>
                                <a:lnTo>
                                  <a:pt x="38" y="9"/>
                                </a:lnTo>
                                <a:lnTo>
                                  <a:pt x="33" y="4"/>
                                </a:lnTo>
                                <a:lnTo>
                                  <a:pt x="29" y="4"/>
                                </a:lnTo>
                                <a:lnTo>
                                  <a:pt x="24" y="9"/>
                                </a:lnTo>
                                <a:lnTo>
                                  <a:pt x="14" y="14"/>
                                </a:lnTo>
                                <a:lnTo>
                                  <a:pt x="14" y="43"/>
                                </a:lnTo>
                                <a:lnTo>
                                  <a:pt x="14" y="48"/>
                                </a:lnTo>
                                <a:lnTo>
                                  <a:pt x="19" y="48"/>
                                </a:lnTo>
                                <a:lnTo>
                                  <a:pt x="19" y="52"/>
                                </a:lnTo>
                                <a:lnTo>
                                  <a:pt x="24" y="52"/>
                                </a:lnTo>
                                <a:lnTo>
                                  <a:pt x="0" y="52"/>
                                </a:lnTo>
                                <a:lnTo>
                                  <a:pt x="5" y="52"/>
                                </a:lnTo>
                                <a:lnTo>
                                  <a:pt x="5" y="48"/>
                                </a:lnTo>
                                <a:lnTo>
                                  <a:pt x="5" y="43"/>
                                </a:lnTo>
                                <a:lnTo>
                                  <a:pt x="5" y="24"/>
                                </a:lnTo>
                                <a:lnTo>
                                  <a:pt x="5" y="14"/>
                                </a:lnTo>
                                <a:lnTo>
                                  <a:pt x="5" y="9"/>
                                </a:lnTo>
                                <a:lnTo>
                                  <a:pt x="5" y="4"/>
                                </a:lnTo>
                                <a:lnTo>
                                  <a:pt x="0" y="4"/>
                                </a:lnTo>
                                <a:lnTo>
                                  <a:pt x="0" y="9"/>
                                </a:lnTo>
                                <a:lnTo>
                                  <a:pt x="0" y="4"/>
                                </a:lnTo>
                                <a:lnTo>
                                  <a:pt x="14" y="0"/>
                                </a:lnTo>
                                <a:lnTo>
                                  <a:pt x="14"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713"/>
                        <wps:cNvSpPr>
                          <a:spLocks noEditPoints="1"/>
                        </wps:cNvSpPr>
                        <wps:spPr bwMode="auto">
                          <a:xfrm>
                            <a:off x="3557726" y="468415"/>
                            <a:ext cx="23207" cy="30760"/>
                          </a:xfrm>
                          <a:custGeom>
                            <a:avLst/>
                            <a:gdLst>
                              <a:gd name="T0" fmla="*/ 10 w 43"/>
                              <a:gd name="T1" fmla="*/ 19 h 57"/>
                              <a:gd name="T2" fmla="*/ 10 w 43"/>
                              <a:gd name="T3" fmla="*/ 33 h 57"/>
                              <a:gd name="T4" fmla="*/ 15 w 43"/>
                              <a:gd name="T5" fmla="*/ 38 h 57"/>
                              <a:gd name="T6" fmla="*/ 19 w 43"/>
                              <a:gd name="T7" fmla="*/ 43 h 57"/>
                              <a:gd name="T8" fmla="*/ 29 w 43"/>
                              <a:gd name="T9" fmla="*/ 48 h 57"/>
                              <a:gd name="T10" fmla="*/ 34 w 43"/>
                              <a:gd name="T11" fmla="*/ 48 h 57"/>
                              <a:gd name="T12" fmla="*/ 39 w 43"/>
                              <a:gd name="T13" fmla="*/ 43 h 57"/>
                              <a:gd name="T14" fmla="*/ 39 w 43"/>
                              <a:gd name="T15" fmla="*/ 38 h 57"/>
                              <a:gd name="T16" fmla="*/ 43 w 43"/>
                              <a:gd name="T17" fmla="*/ 33 h 57"/>
                              <a:gd name="T18" fmla="*/ 43 w 43"/>
                              <a:gd name="T19" fmla="*/ 33 h 57"/>
                              <a:gd name="T20" fmla="*/ 43 w 43"/>
                              <a:gd name="T21" fmla="*/ 43 h 57"/>
                              <a:gd name="T22" fmla="*/ 39 w 43"/>
                              <a:gd name="T23" fmla="*/ 48 h 57"/>
                              <a:gd name="T24" fmla="*/ 29 w 43"/>
                              <a:gd name="T25" fmla="*/ 52 h 57"/>
                              <a:gd name="T26" fmla="*/ 24 w 43"/>
                              <a:gd name="T27" fmla="*/ 57 h 57"/>
                              <a:gd name="T28" fmla="*/ 15 w 43"/>
                              <a:gd name="T29" fmla="*/ 52 h 57"/>
                              <a:gd name="T30" fmla="*/ 5 w 43"/>
                              <a:gd name="T31" fmla="*/ 48 h 57"/>
                              <a:gd name="T32" fmla="*/ 0 w 43"/>
                              <a:gd name="T33" fmla="*/ 38 h 57"/>
                              <a:gd name="T34" fmla="*/ 0 w 43"/>
                              <a:gd name="T35" fmla="*/ 28 h 57"/>
                              <a:gd name="T36" fmla="*/ 0 w 43"/>
                              <a:gd name="T37" fmla="*/ 14 h 57"/>
                              <a:gd name="T38" fmla="*/ 5 w 43"/>
                              <a:gd name="T39" fmla="*/ 4 h 57"/>
                              <a:gd name="T40" fmla="*/ 15 w 43"/>
                              <a:gd name="T41" fmla="*/ 0 h 57"/>
                              <a:gd name="T42" fmla="*/ 24 w 43"/>
                              <a:gd name="T43" fmla="*/ 0 h 57"/>
                              <a:gd name="T44" fmla="*/ 34 w 43"/>
                              <a:gd name="T45" fmla="*/ 0 h 57"/>
                              <a:gd name="T46" fmla="*/ 39 w 43"/>
                              <a:gd name="T47" fmla="*/ 4 h 57"/>
                              <a:gd name="T48" fmla="*/ 43 w 43"/>
                              <a:gd name="T49" fmla="*/ 9 h 57"/>
                              <a:gd name="T50" fmla="*/ 43 w 43"/>
                              <a:gd name="T51" fmla="*/ 19 h 57"/>
                              <a:gd name="T52" fmla="*/ 10 w 43"/>
                              <a:gd name="T53" fmla="*/ 19 h 57"/>
                              <a:gd name="T54" fmla="*/ 10 w 43"/>
                              <a:gd name="T55" fmla="*/ 19 h 57"/>
                              <a:gd name="T56" fmla="*/ 34 w 43"/>
                              <a:gd name="T57" fmla="*/ 19 h 57"/>
                              <a:gd name="T58" fmla="*/ 34 w 43"/>
                              <a:gd name="T59" fmla="*/ 14 h 57"/>
                              <a:gd name="T60" fmla="*/ 29 w 43"/>
                              <a:gd name="T61" fmla="*/ 9 h 57"/>
                              <a:gd name="T62" fmla="*/ 29 w 43"/>
                              <a:gd name="T63" fmla="*/ 9 h 57"/>
                              <a:gd name="T64" fmla="*/ 29 w 43"/>
                              <a:gd name="T65" fmla="*/ 4 h 57"/>
                              <a:gd name="T66" fmla="*/ 24 w 43"/>
                              <a:gd name="T67" fmla="*/ 4 h 57"/>
                              <a:gd name="T68" fmla="*/ 19 w 43"/>
                              <a:gd name="T69" fmla="*/ 4 h 57"/>
                              <a:gd name="T70" fmla="*/ 15 w 43"/>
                              <a:gd name="T71" fmla="*/ 4 h 57"/>
                              <a:gd name="T72" fmla="*/ 10 w 43"/>
                              <a:gd name="T73" fmla="*/ 4 h 57"/>
                              <a:gd name="T74" fmla="*/ 10 w 43"/>
                              <a:gd name="T75" fmla="*/ 9 h 57"/>
                              <a:gd name="T76" fmla="*/ 10 w 43"/>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7">
                                <a:moveTo>
                                  <a:pt x="10" y="19"/>
                                </a:moveTo>
                                <a:lnTo>
                                  <a:pt x="10" y="33"/>
                                </a:lnTo>
                                <a:lnTo>
                                  <a:pt x="15" y="38"/>
                                </a:lnTo>
                                <a:lnTo>
                                  <a:pt x="19" y="43"/>
                                </a:lnTo>
                                <a:lnTo>
                                  <a:pt x="29" y="48"/>
                                </a:lnTo>
                                <a:lnTo>
                                  <a:pt x="34" y="48"/>
                                </a:lnTo>
                                <a:lnTo>
                                  <a:pt x="39" y="43"/>
                                </a:lnTo>
                                <a:lnTo>
                                  <a:pt x="39" y="38"/>
                                </a:lnTo>
                                <a:lnTo>
                                  <a:pt x="43" y="33"/>
                                </a:lnTo>
                                <a:lnTo>
                                  <a:pt x="43" y="43"/>
                                </a:lnTo>
                                <a:lnTo>
                                  <a:pt x="39" y="48"/>
                                </a:lnTo>
                                <a:lnTo>
                                  <a:pt x="29" y="52"/>
                                </a:lnTo>
                                <a:lnTo>
                                  <a:pt x="24" y="57"/>
                                </a:lnTo>
                                <a:lnTo>
                                  <a:pt x="15" y="52"/>
                                </a:lnTo>
                                <a:lnTo>
                                  <a:pt x="5" y="48"/>
                                </a:lnTo>
                                <a:lnTo>
                                  <a:pt x="0" y="38"/>
                                </a:lnTo>
                                <a:lnTo>
                                  <a:pt x="0" y="28"/>
                                </a:lnTo>
                                <a:lnTo>
                                  <a:pt x="0" y="14"/>
                                </a:lnTo>
                                <a:lnTo>
                                  <a:pt x="5" y="4"/>
                                </a:lnTo>
                                <a:lnTo>
                                  <a:pt x="15" y="0"/>
                                </a:lnTo>
                                <a:lnTo>
                                  <a:pt x="24" y="0"/>
                                </a:lnTo>
                                <a:lnTo>
                                  <a:pt x="34" y="0"/>
                                </a:lnTo>
                                <a:lnTo>
                                  <a:pt x="39" y="4"/>
                                </a:lnTo>
                                <a:lnTo>
                                  <a:pt x="43" y="9"/>
                                </a:lnTo>
                                <a:lnTo>
                                  <a:pt x="43" y="19"/>
                                </a:lnTo>
                                <a:lnTo>
                                  <a:pt x="10" y="19"/>
                                </a:lnTo>
                                <a:close/>
                                <a:moveTo>
                                  <a:pt x="10" y="19"/>
                                </a:moveTo>
                                <a:lnTo>
                                  <a:pt x="34" y="19"/>
                                </a:lnTo>
                                <a:lnTo>
                                  <a:pt x="34" y="14"/>
                                </a:lnTo>
                                <a:lnTo>
                                  <a:pt x="29" y="9"/>
                                </a:lnTo>
                                <a:lnTo>
                                  <a:pt x="29" y="4"/>
                                </a:lnTo>
                                <a:lnTo>
                                  <a:pt x="24" y="4"/>
                                </a:lnTo>
                                <a:lnTo>
                                  <a:pt x="19" y="4"/>
                                </a:lnTo>
                                <a:lnTo>
                                  <a:pt x="15" y="4"/>
                                </a:lnTo>
                                <a:lnTo>
                                  <a:pt x="10" y="4"/>
                                </a:lnTo>
                                <a:lnTo>
                                  <a:pt x="10" y="9"/>
                                </a:lnTo>
                                <a:lnTo>
                                  <a:pt x="1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714"/>
                        <wps:cNvSpPr>
                          <a:spLocks/>
                        </wps:cNvSpPr>
                        <wps:spPr bwMode="auto">
                          <a:xfrm>
                            <a:off x="3586330" y="452765"/>
                            <a:ext cx="12953" cy="43712"/>
                          </a:xfrm>
                          <a:custGeom>
                            <a:avLst/>
                            <a:gdLst>
                              <a:gd name="T0" fmla="*/ 19 w 24"/>
                              <a:gd name="T1" fmla="*/ 0 h 81"/>
                              <a:gd name="T2" fmla="*/ 19 w 24"/>
                              <a:gd name="T3" fmla="*/ 72 h 81"/>
                              <a:gd name="T4" fmla="*/ 19 w 24"/>
                              <a:gd name="T5" fmla="*/ 77 h 81"/>
                              <a:gd name="T6" fmla="*/ 19 w 24"/>
                              <a:gd name="T7" fmla="*/ 77 h 81"/>
                              <a:gd name="T8" fmla="*/ 19 w 24"/>
                              <a:gd name="T9" fmla="*/ 77 h 81"/>
                              <a:gd name="T10" fmla="*/ 19 w 24"/>
                              <a:gd name="T11" fmla="*/ 81 h 81"/>
                              <a:gd name="T12" fmla="*/ 24 w 24"/>
                              <a:gd name="T13" fmla="*/ 81 h 81"/>
                              <a:gd name="T14" fmla="*/ 24 w 24"/>
                              <a:gd name="T15" fmla="*/ 81 h 81"/>
                              <a:gd name="T16" fmla="*/ 24 w 24"/>
                              <a:gd name="T17" fmla="*/ 81 h 81"/>
                              <a:gd name="T18" fmla="*/ 0 w 24"/>
                              <a:gd name="T19" fmla="*/ 81 h 81"/>
                              <a:gd name="T20" fmla="*/ 0 w 24"/>
                              <a:gd name="T21" fmla="*/ 81 h 81"/>
                              <a:gd name="T22" fmla="*/ 5 w 24"/>
                              <a:gd name="T23" fmla="*/ 81 h 81"/>
                              <a:gd name="T24" fmla="*/ 5 w 24"/>
                              <a:gd name="T25" fmla="*/ 81 h 81"/>
                              <a:gd name="T26" fmla="*/ 5 w 24"/>
                              <a:gd name="T27" fmla="*/ 81 h 81"/>
                              <a:gd name="T28" fmla="*/ 5 w 24"/>
                              <a:gd name="T29" fmla="*/ 77 h 81"/>
                              <a:gd name="T30" fmla="*/ 10 w 24"/>
                              <a:gd name="T31" fmla="*/ 77 h 81"/>
                              <a:gd name="T32" fmla="*/ 10 w 24"/>
                              <a:gd name="T33" fmla="*/ 72 h 81"/>
                              <a:gd name="T34" fmla="*/ 10 w 24"/>
                              <a:gd name="T35" fmla="*/ 24 h 81"/>
                              <a:gd name="T36" fmla="*/ 10 w 24"/>
                              <a:gd name="T37" fmla="*/ 14 h 81"/>
                              <a:gd name="T38" fmla="*/ 10 w 24"/>
                              <a:gd name="T39" fmla="*/ 10 h 81"/>
                              <a:gd name="T40" fmla="*/ 5 w 24"/>
                              <a:gd name="T41" fmla="*/ 10 h 81"/>
                              <a:gd name="T42" fmla="*/ 5 w 24"/>
                              <a:gd name="T43" fmla="*/ 10 h 81"/>
                              <a:gd name="T44" fmla="*/ 5 w 24"/>
                              <a:gd name="T45" fmla="*/ 10 h 81"/>
                              <a:gd name="T46" fmla="*/ 5 w 24"/>
                              <a:gd name="T47" fmla="*/ 10 h 81"/>
                              <a:gd name="T48" fmla="*/ 0 w 24"/>
                              <a:gd name="T49" fmla="*/ 10 h 81"/>
                              <a:gd name="T50" fmla="*/ 0 w 24"/>
                              <a:gd name="T51" fmla="*/ 10 h 81"/>
                              <a:gd name="T52" fmla="*/ 0 w 24"/>
                              <a:gd name="T53" fmla="*/ 5 h 81"/>
                              <a:gd name="T54" fmla="*/ 14 w 24"/>
                              <a:gd name="T55" fmla="*/ 0 h 81"/>
                              <a:gd name="T56" fmla="*/ 19 w 24"/>
                              <a:gd name="T5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 h="81">
                                <a:moveTo>
                                  <a:pt x="19" y="0"/>
                                </a:moveTo>
                                <a:lnTo>
                                  <a:pt x="19" y="72"/>
                                </a:lnTo>
                                <a:lnTo>
                                  <a:pt x="19" y="77"/>
                                </a:lnTo>
                                <a:lnTo>
                                  <a:pt x="19" y="81"/>
                                </a:lnTo>
                                <a:lnTo>
                                  <a:pt x="24" y="81"/>
                                </a:lnTo>
                                <a:lnTo>
                                  <a:pt x="0" y="81"/>
                                </a:lnTo>
                                <a:lnTo>
                                  <a:pt x="5" y="81"/>
                                </a:lnTo>
                                <a:lnTo>
                                  <a:pt x="5" y="77"/>
                                </a:lnTo>
                                <a:lnTo>
                                  <a:pt x="10" y="77"/>
                                </a:lnTo>
                                <a:lnTo>
                                  <a:pt x="10" y="72"/>
                                </a:lnTo>
                                <a:lnTo>
                                  <a:pt x="10" y="24"/>
                                </a:lnTo>
                                <a:lnTo>
                                  <a:pt x="10" y="14"/>
                                </a:lnTo>
                                <a:lnTo>
                                  <a:pt x="10" y="10"/>
                                </a:lnTo>
                                <a:lnTo>
                                  <a:pt x="5" y="10"/>
                                </a:lnTo>
                                <a:lnTo>
                                  <a:pt x="0" y="10"/>
                                </a:lnTo>
                                <a:lnTo>
                                  <a:pt x="0"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715"/>
                        <wps:cNvSpPr>
                          <a:spLocks/>
                        </wps:cNvSpPr>
                        <wps:spPr bwMode="auto">
                          <a:xfrm>
                            <a:off x="3604680" y="468415"/>
                            <a:ext cx="20509" cy="30760"/>
                          </a:xfrm>
                          <a:custGeom>
                            <a:avLst/>
                            <a:gdLst>
                              <a:gd name="T0" fmla="*/ 33 w 38"/>
                              <a:gd name="T1" fmla="*/ 0 h 57"/>
                              <a:gd name="T2" fmla="*/ 33 w 38"/>
                              <a:gd name="T3" fmla="*/ 19 h 57"/>
                              <a:gd name="T4" fmla="*/ 33 w 38"/>
                              <a:gd name="T5" fmla="*/ 19 h 57"/>
                              <a:gd name="T6" fmla="*/ 28 w 38"/>
                              <a:gd name="T7" fmla="*/ 9 h 57"/>
                              <a:gd name="T8" fmla="*/ 24 w 38"/>
                              <a:gd name="T9" fmla="*/ 4 h 57"/>
                              <a:gd name="T10" fmla="*/ 24 w 38"/>
                              <a:gd name="T11" fmla="*/ 4 h 57"/>
                              <a:gd name="T12" fmla="*/ 19 w 38"/>
                              <a:gd name="T13" fmla="*/ 4 h 57"/>
                              <a:gd name="T14" fmla="*/ 14 w 38"/>
                              <a:gd name="T15" fmla="*/ 4 h 57"/>
                              <a:gd name="T16" fmla="*/ 9 w 38"/>
                              <a:gd name="T17" fmla="*/ 4 h 57"/>
                              <a:gd name="T18" fmla="*/ 9 w 38"/>
                              <a:gd name="T19" fmla="*/ 4 h 57"/>
                              <a:gd name="T20" fmla="*/ 9 w 38"/>
                              <a:gd name="T21" fmla="*/ 9 h 57"/>
                              <a:gd name="T22" fmla="*/ 9 w 38"/>
                              <a:gd name="T23" fmla="*/ 14 h 57"/>
                              <a:gd name="T24" fmla="*/ 9 w 38"/>
                              <a:gd name="T25" fmla="*/ 14 h 57"/>
                              <a:gd name="T26" fmla="*/ 14 w 38"/>
                              <a:gd name="T27" fmla="*/ 19 h 57"/>
                              <a:gd name="T28" fmla="*/ 19 w 38"/>
                              <a:gd name="T29" fmla="*/ 19 h 57"/>
                              <a:gd name="T30" fmla="*/ 24 w 38"/>
                              <a:gd name="T31" fmla="*/ 24 h 57"/>
                              <a:gd name="T32" fmla="*/ 33 w 38"/>
                              <a:gd name="T33" fmla="*/ 28 h 57"/>
                              <a:gd name="T34" fmla="*/ 38 w 38"/>
                              <a:gd name="T35" fmla="*/ 38 h 57"/>
                              <a:gd name="T36" fmla="*/ 38 w 38"/>
                              <a:gd name="T37" fmla="*/ 48 h 57"/>
                              <a:gd name="T38" fmla="*/ 33 w 38"/>
                              <a:gd name="T39" fmla="*/ 52 h 57"/>
                              <a:gd name="T40" fmla="*/ 24 w 38"/>
                              <a:gd name="T41" fmla="*/ 52 h 57"/>
                              <a:gd name="T42" fmla="*/ 19 w 38"/>
                              <a:gd name="T43" fmla="*/ 57 h 57"/>
                              <a:gd name="T44" fmla="*/ 14 w 38"/>
                              <a:gd name="T45" fmla="*/ 57 h 57"/>
                              <a:gd name="T46" fmla="*/ 9 w 38"/>
                              <a:gd name="T47" fmla="*/ 52 h 57"/>
                              <a:gd name="T48" fmla="*/ 4 w 38"/>
                              <a:gd name="T49" fmla="*/ 52 h 57"/>
                              <a:gd name="T50" fmla="*/ 4 w 38"/>
                              <a:gd name="T51" fmla="*/ 52 h 57"/>
                              <a:gd name="T52" fmla="*/ 4 w 38"/>
                              <a:gd name="T53" fmla="*/ 52 h 57"/>
                              <a:gd name="T54" fmla="*/ 4 w 38"/>
                              <a:gd name="T55" fmla="*/ 52 h 57"/>
                              <a:gd name="T56" fmla="*/ 0 w 38"/>
                              <a:gd name="T57" fmla="*/ 52 h 57"/>
                              <a:gd name="T58" fmla="*/ 0 w 38"/>
                              <a:gd name="T59" fmla="*/ 38 h 57"/>
                              <a:gd name="T60" fmla="*/ 4 w 38"/>
                              <a:gd name="T61" fmla="*/ 38 h 57"/>
                              <a:gd name="T62" fmla="*/ 4 w 38"/>
                              <a:gd name="T63" fmla="*/ 43 h 57"/>
                              <a:gd name="T64" fmla="*/ 9 w 38"/>
                              <a:gd name="T65" fmla="*/ 48 h 57"/>
                              <a:gd name="T66" fmla="*/ 14 w 38"/>
                              <a:gd name="T67" fmla="*/ 52 h 57"/>
                              <a:gd name="T68" fmla="*/ 19 w 38"/>
                              <a:gd name="T69" fmla="*/ 52 h 57"/>
                              <a:gd name="T70" fmla="*/ 24 w 38"/>
                              <a:gd name="T71" fmla="*/ 52 h 57"/>
                              <a:gd name="T72" fmla="*/ 24 w 38"/>
                              <a:gd name="T73" fmla="*/ 48 h 57"/>
                              <a:gd name="T74" fmla="*/ 28 w 38"/>
                              <a:gd name="T75" fmla="*/ 48 h 57"/>
                              <a:gd name="T76" fmla="*/ 28 w 38"/>
                              <a:gd name="T77" fmla="*/ 43 h 57"/>
                              <a:gd name="T78" fmla="*/ 28 w 38"/>
                              <a:gd name="T79" fmla="*/ 38 h 57"/>
                              <a:gd name="T80" fmla="*/ 24 w 38"/>
                              <a:gd name="T81" fmla="*/ 38 h 57"/>
                              <a:gd name="T82" fmla="*/ 24 w 38"/>
                              <a:gd name="T83" fmla="*/ 33 h 57"/>
                              <a:gd name="T84" fmla="*/ 14 w 38"/>
                              <a:gd name="T85" fmla="*/ 28 h 57"/>
                              <a:gd name="T86" fmla="*/ 9 w 38"/>
                              <a:gd name="T87" fmla="*/ 28 h 57"/>
                              <a:gd name="T88" fmla="*/ 4 w 38"/>
                              <a:gd name="T89" fmla="*/ 24 h 57"/>
                              <a:gd name="T90" fmla="*/ 0 w 38"/>
                              <a:gd name="T91" fmla="*/ 19 h 57"/>
                              <a:gd name="T92" fmla="*/ 0 w 38"/>
                              <a:gd name="T93" fmla="*/ 14 h 57"/>
                              <a:gd name="T94" fmla="*/ 0 w 38"/>
                              <a:gd name="T95" fmla="*/ 9 h 57"/>
                              <a:gd name="T96" fmla="*/ 4 w 38"/>
                              <a:gd name="T97" fmla="*/ 4 h 57"/>
                              <a:gd name="T98" fmla="*/ 9 w 38"/>
                              <a:gd name="T99" fmla="*/ 0 h 57"/>
                              <a:gd name="T100" fmla="*/ 19 w 38"/>
                              <a:gd name="T101" fmla="*/ 0 h 57"/>
                              <a:gd name="T102" fmla="*/ 19 w 38"/>
                              <a:gd name="T103" fmla="*/ 0 h 57"/>
                              <a:gd name="T104" fmla="*/ 24 w 38"/>
                              <a:gd name="T105" fmla="*/ 0 h 57"/>
                              <a:gd name="T106" fmla="*/ 28 w 38"/>
                              <a:gd name="T107" fmla="*/ 0 h 57"/>
                              <a:gd name="T108" fmla="*/ 28 w 38"/>
                              <a:gd name="T109" fmla="*/ 0 h 57"/>
                              <a:gd name="T110" fmla="*/ 28 w 38"/>
                              <a:gd name="T111" fmla="*/ 0 h 57"/>
                              <a:gd name="T112" fmla="*/ 28 w 38"/>
                              <a:gd name="T113" fmla="*/ 0 h 57"/>
                              <a:gd name="T114" fmla="*/ 28 w 38"/>
                              <a:gd name="T115" fmla="*/ 0 h 57"/>
                              <a:gd name="T116" fmla="*/ 33 w 38"/>
                              <a:gd name="T117" fmla="*/ 0 h 57"/>
                              <a:gd name="T118" fmla="*/ 33 w 38"/>
                              <a:gd name="T1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 h="57">
                                <a:moveTo>
                                  <a:pt x="33" y="0"/>
                                </a:moveTo>
                                <a:lnTo>
                                  <a:pt x="33" y="19"/>
                                </a:lnTo>
                                <a:lnTo>
                                  <a:pt x="28" y="9"/>
                                </a:lnTo>
                                <a:lnTo>
                                  <a:pt x="24" y="4"/>
                                </a:lnTo>
                                <a:lnTo>
                                  <a:pt x="19" y="4"/>
                                </a:lnTo>
                                <a:lnTo>
                                  <a:pt x="14" y="4"/>
                                </a:lnTo>
                                <a:lnTo>
                                  <a:pt x="9" y="4"/>
                                </a:lnTo>
                                <a:lnTo>
                                  <a:pt x="9" y="9"/>
                                </a:lnTo>
                                <a:lnTo>
                                  <a:pt x="9" y="14"/>
                                </a:lnTo>
                                <a:lnTo>
                                  <a:pt x="14" y="19"/>
                                </a:lnTo>
                                <a:lnTo>
                                  <a:pt x="19" y="19"/>
                                </a:lnTo>
                                <a:lnTo>
                                  <a:pt x="24" y="24"/>
                                </a:lnTo>
                                <a:lnTo>
                                  <a:pt x="33" y="28"/>
                                </a:lnTo>
                                <a:lnTo>
                                  <a:pt x="38" y="38"/>
                                </a:lnTo>
                                <a:lnTo>
                                  <a:pt x="38" y="48"/>
                                </a:lnTo>
                                <a:lnTo>
                                  <a:pt x="33" y="52"/>
                                </a:lnTo>
                                <a:lnTo>
                                  <a:pt x="24" y="52"/>
                                </a:lnTo>
                                <a:lnTo>
                                  <a:pt x="19" y="57"/>
                                </a:lnTo>
                                <a:lnTo>
                                  <a:pt x="14" y="57"/>
                                </a:lnTo>
                                <a:lnTo>
                                  <a:pt x="9" y="52"/>
                                </a:lnTo>
                                <a:lnTo>
                                  <a:pt x="4" y="52"/>
                                </a:lnTo>
                                <a:lnTo>
                                  <a:pt x="0" y="52"/>
                                </a:lnTo>
                                <a:lnTo>
                                  <a:pt x="0" y="38"/>
                                </a:lnTo>
                                <a:lnTo>
                                  <a:pt x="4" y="38"/>
                                </a:lnTo>
                                <a:lnTo>
                                  <a:pt x="4" y="43"/>
                                </a:lnTo>
                                <a:lnTo>
                                  <a:pt x="9" y="48"/>
                                </a:lnTo>
                                <a:lnTo>
                                  <a:pt x="14" y="52"/>
                                </a:lnTo>
                                <a:lnTo>
                                  <a:pt x="19" y="52"/>
                                </a:lnTo>
                                <a:lnTo>
                                  <a:pt x="24" y="52"/>
                                </a:lnTo>
                                <a:lnTo>
                                  <a:pt x="24" y="48"/>
                                </a:lnTo>
                                <a:lnTo>
                                  <a:pt x="28" y="48"/>
                                </a:lnTo>
                                <a:lnTo>
                                  <a:pt x="28" y="43"/>
                                </a:lnTo>
                                <a:lnTo>
                                  <a:pt x="28" y="38"/>
                                </a:lnTo>
                                <a:lnTo>
                                  <a:pt x="24" y="38"/>
                                </a:lnTo>
                                <a:lnTo>
                                  <a:pt x="24" y="33"/>
                                </a:lnTo>
                                <a:lnTo>
                                  <a:pt x="14" y="28"/>
                                </a:lnTo>
                                <a:lnTo>
                                  <a:pt x="9" y="28"/>
                                </a:lnTo>
                                <a:lnTo>
                                  <a:pt x="4" y="24"/>
                                </a:lnTo>
                                <a:lnTo>
                                  <a:pt x="0" y="19"/>
                                </a:lnTo>
                                <a:lnTo>
                                  <a:pt x="0" y="14"/>
                                </a:lnTo>
                                <a:lnTo>
                                  <a:pt x="0" y="9"/>
                                </a:lnTo>
                                <a:lnTo>
                                  <a:pt x="4" y="4"/>
                                </a:lnTo>
                                <a:lnTo>
                                  <a:pt x="9" y="0"/>
                                </a:lnTo>
                                <a:lnTo>
                                  <a:pt x="19" y="0"/>
                                </a:lnTo>
                                <a:lnTo>
                                  <a:pt x="24" y="0"/>
                                </a:lnTo>
                                <a:lnTo>
                                  <a:pt x="28" y="0"/>
                                </a:lnTo>
                                <a:lnTo>
                                  <a:pt x="3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716"/>
                        <wps:cNvSpPr>
                          <a:spLocks/>
                        </wps:cNvSpPr>
                        <wps:spPr bwMode="auto">
                          <a:xfrm>
                            <a:off x="2894970" y="509429"/>
                            <a:ext cx="38859" cy="44251"/>
                          </a:xfrm>
                          <a:custGeom>
                            <a:avLst/>
                            <a:gdLst>
                              <a:gd name="T0" fmla="*/ 67 w 72"/>
                              <a:gd name="T1" fmla="*/ 58 h 82"/>
                              <a:gd name="T2" fmla="*/ 72 w 72"/>
                              <a:gd name="T3" fmla="*/ 58 h 82"/>
                              <a:gd name="T4" fmla="*/ 62 w 72"/>
                              <a:gd name="T5" fmla="*/ 82 h 82"/>
                              <a:gd name="T6" fmla="*/ 0 w 72"/>
                              <a:gd name="T7" fmla="*/ 82 h 82"/>
                              <a:gd name="T8" fmla="*/ 0 w 72"/>
                              <a:gd name="T9" fmla="*/ 77 h 82"/>
                              <a:gd name="T10" fmla="*/ 5 w 72"/>
                              <a:gd name="T11" fmla="*/ 77 h 82"/>
                              <a:gd name="T12" fmla="*/ 10 w 72"/>
                              <a:gd name="T13" fmla="*/ 77 h 82"/>
                              <a:gd name="T14" fmla="*/ 10 w 72"/>
                              <a:gd name="T15" fmla="*/ 77 h 82"/>
                              <a:gd name="T16" fmla="*/ 14 w 72"/>
                              <a:gd name="T17" fmla="*/ 72 h 82"/>
                              <a:gd name="T18" fmla="*/ 14 w 72"/>
                              <a:gd name="T19" fmla="*/ 67 h 82"/>
                              <a:gd name="T20" fmla="*/ 14 w 72"/>
                              <a:gd name="T21" fmla="*/ 15 h 82"/>
                              <a:gd name="T22" fmla="*/ 14 w 72"/>
                              <a:gd name="T23" fmla="*/ 10 h 82"/>
                              <a:gd name="T24" fmla="*/ 10 w 72"/>
                              <a:gd name="T25" fmla="*/ 5 h 82"/>
                              <a:gd name="T26" fmla="*/ 10 w 72"/>
                              <a:gd name="T27" fmla="*/ 5 h 82"/>
                              <a:gd name="T28" fmla="*/ 5 w 72"/>
                              <a:gd name="T29" fmla="*/ 5 h 82"/>
                              <a:gd name="T30" fmla="*/ 0 w 72"/>
                              <a:gd name="T31" fmla="*/ 5 h 82"/>
                              <a:gd name="T32" fmla="*/ 0 w 72"/>
                              <a:gd name="T33" fmla="*/ 0 h 82"/>
                              <a:gd name="T34" fmla="*/ 38 w 72"/>
                              <a:gd name="T35" fmla="*/ 0 h 82"/>
                              <a:gd name="T36" fmla="*/ 38 w 72"/>
                              <a:gd name="T37" fmla="*/ 5 h 82"/>
                              <a:gd name="T38" fmla="*/ 34 w 72"/>
                              <a:gd name="T39" fmla="*/ 5 h 82"/>
                              <a:gd name="T40" fmla="*/ 29 w 72"/>
                              <a:gd name="T41" fmla="*/ 5 h 82"/>
                              <a:gd name="T42" fmla="*/ 29 w 72"/>
                              <a:gd name="T43" fmla="*/ 5 h 82"/>
                              <a:gd name="T44" fmla="*/ 24 w 72"/>
                              <a:gd name="T45" fmla="*/ 10 h 82"/>
                              <a:gd name="T46" fmla="*/ 24 w 72"/>
                              <a:gd name="T47" fmla="*/ 10 h 82"/>
                              <a:gd name="T48" fmla="*/ 24 w 72"/>
                              <a:gd name="T49" fmla="*/ 20 h 82"/>
                              <a:gd name="T50" fmla="*/ 24 w 72"/>
                              <a:gd name="T51" fmla="*/ 67 h 82"/>
                              <a:gd name="T52" fmla="*/ 24 w 72"/>
                              <a:gd name="T53" fmla="*/ 72 h 82"/>
                              <a:gd name="T54" fmla="*/ 24 w 72"/>
                              <a:gd name="T55" fmla="*/ 72 h 82"/>
                              <a:gd name="T56" fmla="*/ 24 w 72"/>
                              <a:gd name="T57" fmla="*/ 77 h 82"/>
                              <a:gd name="T58" fmla="*/ 29 w 72"/>
                              <a:gd name="T59" fmla="*/ 77 h 82"/>
                              <a:gd name="T60" fmla="*/ 29 w 72"/>
                              <a:gd name="T61" fmla="*/ 77 h 82"/>
                              <a:gd name="T62" fmla="*/ 38 w 72"/>
                              <a:gd name="T63" fmla="*/ 77 h 82"/>
                              <a:gd name="T64" fmla="*/ 43 w 72"/>
                              <a:gd name="T65" fmla="*/ 77 h 82"/>
                              <a:gd name="T66" fmla="*/ 48 w 72"/>
                              <a:gd name="T67" fmla="*/ 77 h 82"/>
                              <a:gd name="T68" fmla="*/ 58 w 72"/>
                              <a:gd name="T69" fmla="*/ 77 h 82"/>
                              <a:gd name="T70" fmla="*/ 58 w 72"/>
                              <a:gd name="T71" fmla="*/ 72 h 82"/>
                              <a:gd name="T72" fmla="*/ 62 w 72"/>
                              <a:gd name="T73" fmla="*/ 72 h 82"/>
                              <a:gd name="T74" fmla="*/ 67 w 72"/>
                              <a:gd name="T75" fmla="*/ 67 h 82"/>
                              <a:gd name="T76" fmla="*/ 67 w 72"/>
                              <a:gd name="T77"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82">
                                <a:moveTo>
                                  <a:pt x="67" y="58"/>
                                </a:moveTo>
                                <a:lnTo>
                                  <a:pt x="72" y="58"/>
                                </a:lnTo>
                                <a:lnTo>
                                  <a:pt x="62" y="82"/>
                                </a:lnTo>
                                <a:lnTo>
                                  <a:pt x="0" y="82"/>
                                </a:lnTo>
                                <a:lnTo>
                                  <a:pt x="0" y="77"/>
                                </a:lnTo>
                                <a:lnTo>
                                  <a:pt x="5" y="77"/>
                                </a:lnTo>
                                <a:lnTo>
                                  <a:pt x="10" y="77"/>
                                </a:lnTo>
                                <a:lnTo>
                                  <a:pt x="14" y="72"/>
                                </a:lnTo>
                                <a:lnTo>
                                  <a:pt x="14" y="67"/>
                                </a:lnTo>
                                <a:lnTo>
                                  <a:pt x="14" y="15"/>
                                </a:lnTo>
                                <a:lnTo>
                                  <a:pt x="14" y="10"/>
                                </a:lnTo>
                                <a:lnTo>
                                  <a:pt x="10" y="5"/>
                                </a:lnTo>
                                <a:lnTo>
                                  <a:pt x="5" y="5"/>
                                </a:lnTo>
                                <a:lnTo>
                                  <a:pt x="0" y="5"/>
                                </a:lnTo>
                                <a:lnTo>
                                  <a:pt x="0" y="0"/>
                                </a:lnTo>
                                <a:lnTo>
                                  <a:pt x="38" y="0"/>
                                </a:lnTo>
                                <a:lnTo>
                                  <a:pt x="38" y="5"/>
                                </a:lnTo>
                                <a:lnTo>
                                  <a:pt x="34" y="5"/>
                                </a:lnTo>
                                <a:lnTo>
                                  <a:pt x="29" y="5"/>
                                </a:lnTo>
                                <a:lnTo>
                                  <a:pt x="24" y="10"/>
                                </a:lnTo>
                                <a:lnTo>
                                  <a:pt x="24" y="20"/>
                                </a:lnTo>
                                <a:lnTo>
                                  <a:pt x="24" y="67"/>
                                </a:lnTo>
                                <a:lnTo>
                                  <a:pt x="24" y="72"/>
                                </a:lnTo>
                                <a:lnTo>
                                  <a:pt x="24" y="77"/>
                                </a:lnTo>
                                <a:lnTo>
                                  <a:pt x="29" y="77"/>
                                </a:lnTo>
                                <a:lnTo>
                                  <a:pt x="38" y="77"/>
                                </a:lnTo>
                                <a:lnTo>
                                  <a:pt x="43" y="77"/>
                                </a:lnTo>
                                <a:lnTo>
                                  <a:pt x="48" y="77"/>
                                </a:lnTo>
                                <a:lnTo>
                                  <a:pt x="58" y="77"/>
                                </a:lnTo>
                                <a:lnTo>
                                  <a:pt x="58" y="72"/>
                                </a:lnTo>
                                <a:lnTo>
                                  <a:pt x="62" y="72"/>
                                </a:lnTo>
                                <a:lnTo>
                                  <a:pt x="67" y="67"/>
                                </a:lnTo>
                                <a:lnTo>
                                  <a:pt x="6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717"/>
                        <wps:cNvSpPr>
                          <a:spLocks noEditPoints="1"/>
                        </wps:cNvSpPr>
                        <wps:spPr bwMode="auto">
                          <a:xfrm>
                            <a:off x="2936527" y="522380"/>
                            <a:ext cx="25906" cy="31300"/>
                          </a:xfrm>
                          <a:custGeom>
                            <a:avLst/>
                            <a:gdLst>
                              <a:gd name="T0" fmla="*/ 24 w 48"/>
                              <a:gd name="T1" fmla="*/ 53 h 58"/>
                              <a:gd name="T2" fmla="*/ 14 w 48"/>
                              <a:gd name="T3" fmla="*/ 58 h 58"/>
                              <a:gd name="T4" fmla="*/ 9 w 48"/>
                              <a:gd name="T5" fmla="*/ 58 h 58"/>
                              <a:gd name="T6" fmla="*/ 0 w 48"/>
                              <a:gd name="T7" fmla="*/ 48 h 58"/>
                              <a:gd name="T8" fmla="*/ 0 w 48"/>
                              <a:gd name="T9" fmla="*/ 39 h 58"/>
                              <a:gd name="T10" fmla="*/ 5 w 48"/>
                              <a:gd name="T11" fmla="*/ 34 h 58"/>
                              <a:gd name="T12" fmla="*/ 19 w 48"/>
                              <a:gd name="T13" fmla="*/ 24 h 58"/>
                              <a:gd name="T14" fmla="*/ 29 w 48"/>
                              <a:gd name="T15" fmla="*/ 19 h 58"/>
                              <a:gd name="T16" fmla="*/ 29 w 48"/>
                              <a:gd name="T17" fmla="*/ 10 h 58"/>
                              <a:gd name="T18" fmla="*/ 19 w 48"/>
                              <a:gd name="T19" fmla="*/ 5 h 58"/>
                              <a:gd name="T20" fmla="*/ 14 w 48"/>
                              <a:gd name="T21" fmla="*/ 10 h 58"/>
                              <a:gd name="T22" fmla="*/ 9 w 48"/>
                              <a:gd name="T23" fmla="*/ 10 h 58"/>
                              <a:gd name="T24" fmla="*/ 9 w 48"/>
                              <a:gd name="T25" fmla="*/ 19 h 58"/>
                              <a:gd name="T26" fmla="*/ 9 w 48"/>
                              <a:gd name="T27" fmla="*/ 19 h 58"/>
                              <a:gd name="T28" fmla="*/ 5 w 48"/>
                              <a:gd name="T29" fmla="*/ 19 h 58"/>
                              <a:gd name="T30" fmla="*/ 5 w 48"/>
                              <a:gd name="T31" fmla="*/ 19 h 58"/>
                              <a:gd name="T32" fmla="*/ 5 w 48"/>
                              <a:gd name="T33" fmla="*/ 10 h 58"/>
                              <a:gd name="T34" fmla="*/ 14 w 48"/>
                              <a:gd name="T35" fmla="*/ 5 h 58"/>
                              <a:gd name="T36" fmla="*/ 29 w 48"/>
                              <a:gd name="T37" fmla="*/ 5 h 58"/>
                              <a:gd name="T38" fmla="*/ 38 w 48"/>
                              <a:gd name="T39" fmla="*/ 5 h 58"/>
                              <a:gd name="T40" fmla="*/ 38 w 48"/>
                              <a:gd name="T41" fmla="*/ 15 h 58"/>
                              <a:gd name="T42" fmla="*/ 38 w 48"/>
                              <a:gd name="T43" fmla="*/ 39 h 58"/>
                              <a:gd name="T44" fmla="*/ 38 w 48"/>
                              <a:gd name="T45" fmla="*/ 48 h 58"/>
                              <a:gd name="T46" fmla="*/ 43 w 48"/>
                              <a:gd name="T47" fmla="*/ 48 h 58"/>
                              <a:gd name="T48" fmla="*/ 43 w 48"/>
                              <a:gd name="T49" fmla="*/ 53 h 58"/>
                              <a:gd name="T50" fmla="*/ 43 w 48"/>
                              <a:gd name="T51" fmla="*/ 48 h 58"/>
                              <a:gd name="T52" fmla="*/ 48 w 48"/>
                              <a:gd name="T53" fmla="*/ 48 h 58"/>
                              <a:gd name="T54" fmla="*/ 43 w 48"/>
                              <a:gd name="T55" fmla="*/ 58 h 58"/>
                              <a:gd name="T56" fmla="*/ 33 w 48"/>
                              <a:gd name="T57" fmla="*/ 58 h 58"/>
                              <a:gd name="T58" fmla="*/ 29 w 48"/>
                              <a:gd name="T59" fmla="*/ 53 h 58"/>
                              <a:gd name="T60" fmla="*/ 29 w 48"/>
                              <a:gd name="T61" fmla="*/ 43 h 58"/>
                              <a:gd name="T62" fmla="*/ 24 w 48"/>
                              <a:gd name="T63" fmla="*/ 29 h 58"/>
                              <a:gd name="T64" fmla="*/ 14 w 48"/>
                              <a:gd name="T65" fmla="*/ 34 h 58"/>
                              <a:gd name="T66" fmla="*/ 9 w 48"/>
                              <a:gd name="T67" fmla="*/ 39 h 58"/>
                              <a:gd name="T68" fmla="*/ 9 w 48"/>
                              <a:gd name="T69" fmla="*/ 43 h 58"/>
                              <a:gd name="T70" fmla="*/ 14 w 48"/>
                              <a:gd name="T71" fmla="*/ 53 h 58"/>
                              <a:gd name="T72" fmla="*/ 24 w 48"/>
                              <a:gd name="T73" fmla="*/ 4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8">
                                <a:moveTo>
                                  <a:pt x="29" y="48"/>
                                </a:moveTo>
                                <a:lnTo>
                                  <a:pt x="24" y="53"/>
                                </a:lnTo>
                                <a:lnTo>
                                  <a:pt x="19" y="58"/>
                                </a:lnTo>
                                <a:lnTo>
                                  <a:pt x="14" y="58"/>
                                </a:lnTo>
                                <a:lnTo>
                                  <a:pt x="9" y="58"/>
                                </a:lnTo>
                                <a:lnTo>
                                  <a:pt x="5" y="53"/>
                                </a:lnTo>
                                <a:lnTo>
                                  <a:pt x="0" y="48"/>
                                </a:lnTo>
                                <a:lnTo>
                                  <a:pt x="0" y="43"/>
                                </a:lnTo>
                                <a:lnTo>
                                  <a:pt x="0" y="39"/>
                                </a:lnTo>
                                <a:lnTo>
                                  <a:pt x="5" y="34"/>
                                </a:lnTo>
                                <a:lnTo>
                                  <a:pt x="9" y="29"/>
                                </a:lnTo>
                                <a:lnTo>
                                  <a:pt x="19" y="24"/>
                                </a:lnTo>
                                <a:lnTo>
                                  <a:pt x="29" y="19"/>
                                </a:lnTo>
                                <a:lnTo>
                                  <a:pt x="29" y="15"/>
                                </a:lnTo>
                                <a:lnTo>
                                  <a:pt x="29" y="10"/>
                                </a:lnTo>
                                <a:lnTo>
                                  <a:pt x="24" y="5"/>
                                </a:lnTo>
                                <a:lnTo>
                                  <a:pt x="19" y="5"/>
                                </a:lnTo>
                                <a:lnTo>
                                  <a:pt x="14" y="5"/>
                                </a:lnTo>
                                <a:lnTo>
                                  <a:pt x="14" y="10"/>
                                </a:lnTo>
                                <a:lnTo>
                                  <a:pt x="9" y="10"/>
                                </a:lnTo>
                                <a:lnTo>
                                  <a:pt x="14" y="15"/>
                                </a:lnTo>
                                <a:lnTo>
                                  <a:pt x="9" y="19"/>
                                </a:lnTo>
                                <a:lnTo>
                                  <a:pt x="5" y="19"/>
                                </a:lnTo>
                                <a:lnTo>
                                  <a:pt x="0" y="15"/>
                                </a:lnTo>
                                <a:lnTo>
                                  <a:pt x="5" y="10"/>
                                </a:lnTo>
                                <a:lnTo>
                                  <a:pt x="9" y="5"/>
                                </a:lnTo>
                                <a:lnTo>
                                  <a:pt x="14" y="5"/>
                                </a:lnTo>
                                <a:lnTo>
                                  <a:pt x="24" y="0"/>
                                </a:lnTo>
                                <a:lnTo>
                                  <a:pt x="29" y="5"/>
                                </a:lnTo>
                                <a:lnTo>
                                  <a:pt x="33" y="5"/>
                                </a:lnTo>
                                <a:lnTo>
                                  <a:pt x="38" y="5"/>
                                </a:lnTo>
                                <a:lnTo>
                                  <a:pt x="38" y="10"/>
                                </a:lnTo>
                                <a:lnTo>
                                  <a:pt x="38" y="15"/>
                                </a:lnTo>
                                <a:lnTo>
                                  <a:pt x="38" y="19"/>
                                </a:lnTo>
                                <a:lnTo>
                                  <a:pt x="38" y="39"/>
                                </a:lnTo>
                                <a:lnTo>
                                  <a:pt x="38" y="43"/>
                                </a:lnTo>
                                <a:lnTo>
                                  <a:pt x="38" y="48"/>
                                </a:lnTo>
                                <a:lnTo>
                                  <a:pt x="43" y="48"/>
                                </a:lnTo>
                                <a:lnTo>
                                  <a:pt x="43" y="53"/>
                                </a:lnTo>
                                <a:lnTo>
                                  <a:pt x="43" y="48"/>
                                </a:lnTo>
                                <a:lnTo>
                                  <a:pt x="48" y="48"/>
                                </a:lnTo>
                                <a:lnTo>
                                  <a:pt x="43" y="58"/>
                                </a:lnTo>
                                <a:lnTo>
                                  <a:pt x="38" y="58"/>
                                </a:lnTo>
                                <a:lnTo>
                                  <a:pt x="33" y="58"/>
                                </a:lnTo>
                                <a:lnTo>
                                  <a:pt x="29" y="53"/>
                                </a:lnTo>
                                <a:lnTo>
                                  <a:pt x="29" y="48"/>
                                </a:lnTo>
                                <a:close/>
                                <a:moveTo>
                                  <a:pt x="29" y="43"/>
                                </a:moveTo>
                                <a:lnTo>
                                  <a:pt x="29" y="24"/>
                                </a:lnTo>
                                <a:lnTo>
                                  <a:pt x="24" y="29"/>
                                </a:lnTo>
                                <a:lnTo>
                                  <a:pt x="19" y="29"/>
                                </a:lnTo>
                                <a:lnTo>
                                  <a:pt x="14" y="34"/>
                                </a:lnTo>
                                <a:lnTo>
                                  <a:pt x="9" y="34"/>
                                </a:lnTo>
                                <a:lnTo>
                                  <a:pt x="9" y="39"/>
                                </a:lnTo>
                                <a:lnTo>
                                  <a:pt x="9" y="43"/>
                                </a:lnTo>
                                <a:lnTo>
                                  <a:pt x="14" y="48"/>
                                </a:lnTo>
                                <a:lnTo>
                                  <a:pt x="14" y="53"/>
                                </a:lnTo>
                                <a:lnTo>
                                  <a:pt x="19" y="53"/>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718"/>
                        <wps:cNvSpPr>
                          <a:spLocks/>
                        </wps:cNvSpPr>
                        <wps:spPr bwMode="auto">
                          <a:xfrm>
                            <a:off x="2962433" y="514825"/>
                            <a:ext cx="17810" cy="38855"/>
                          </a:xfrm>
                          <a:custGeom>
                            <a:avLst/>
                            <a:gdLst>
                              <a:gd name="T0" fmla="*/ 19 w 33"/>
                              <a:gd name="T1" fmla="*/ 0 h 72"/>
                              <a:gd name="T2" fmla="*/ 19 w 33"/>
                              <a:gd name="T3" fmla="*/ 19 h 72"/>
                              <a:gd name="T4" fmla="*/ 33 w 33"/>
                              <a:gd name="T5" fmla="*/ 19 h 72"/>
                              <a:gd name="T6" fmla="*/ 33 w 33"/>
                              <a:gd name="T7" fmla="*/ 24 h 72"/>
                              <a:gd name="T8" fmla="*/ 19 w 33"/>
                              <a:gd name="T9" fmla="*/ 24 h 72"/>
                              <a:gd name="T10" fmla="*/ 19 w 33"/>
                              <a:gd name="T11" fmla="*/ 57 h 72"/>
                              <a:gd name="T12" fmla="*/ 19 w 33"/>
                              <a:gd name="T13" fmla="*/ 62 h 72"/>
                              <a:gd name="T14" fmla="*/ 24 w 33"/>
                              <a:gd name="T15" fmla="*/ 62 h 72"/>
                              <a:gd name="T16" fmla="*/ 24 w 33"/>
                              <a:gd name="T17" fmla="*/ 67 h 72"/>
                              <a:gd name="T18" fmla="*/ 24 w 33"/>
                              <a:gd name="T19" fmla="*/ 67 h 72"/>
                              <a:gd name="T20" fmla="*/ 29 w 33"/>
                              <a:gd name="T21" fmla="*/ 67 h 72"/>
                              <a:gd name="T22" fmla="*/ 29 w 33"/>
                              <a:gd name="T23" fmla="*/ 62 h 72"/>
                              <a:gd name="T24" fmla="*/ 29 w 33"/>
                              <a:gd name="T25" fmla="*/ 62 h 72"/>
                              <a:gd name="T26" fmla="*/ 33 w 33"/>
                              <a:gd name="T27" fmla="*/ 62 h 72"/>
                              <a:gd name="T28" fmla="*/ 33 w 33"/>
                              <a:gd name="T29" fmla="*/ 62 h 72"/>
                              <a:gd name="T30" fmla="*/ 33 w 33"/>
                              <a:gd name="T31" fmla="*/ 67 h 72"/>
                              <a:gd name="T32" fmla="*/ 29 w 33"/>
                              <a:gd name="T33" fmla="*/ 67 h 72"/>
                              <a:gd name="T34" fmla="*/ 24 w 33"/>
                              <a:gd name="T35" fmla="*/ 72 h 72"/>
                              <a:gd name="T36" fmla="*/ 19 w 33"/>
                              <a:gd name="T37" fmla="*/ 72 h 72"/>
                              <a:gd name="T38" fmla="*/ 19 w 33"/>
                              <a:gd name="T39" fmla="*/ 72 h 72"/>
                              <a:gd name="T40" fmla="*/ 14 w 33"/>
                              <a:gd name="T41" fmla="*/ 72 h 72"/>
                              <a:gd name="T42" fmla="*/ 14 w 33"/>
                              <a:gd name="T43" fmla="*/ 67 h 72"/>
                              <a:gd name="T44" fmla="*/ 14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9 w 33"/>
                              <a:gd name="T59" fmla="*/ 14 h 72"/>
                              <a:gd name="T60" fmla="*/ 14 w 33"/>
                              <a:gd name="T61" fmla="*/ 14 h 72"/>
                              <a:gd name="T62" fmla="*/ 14 w 33"/>
                              <a:gd name="T63" fmla="*/ 10 h 72"/>
                              <a:gd name="T64" fmla="*/ 14 w 33"/>
                              <a:gd name="T65" fmla="*/ 5 h 72"/>
                              <a:gd name="T66" fmla="*/ 19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33" y="19"/>
                                </a:lnTo>
                                <a:lnTo>
                                  <a:pt x="33" y="24"/>
                                </a:lnTo>
                                <a:lnTo>
                                  <a:pt x="19" y="24"/>
                                </a:lnTo>
                                <a:lnTo>
                                  <a:pt x="19" y="57"/>
                                </a:lnTo>
                                <a:lnTo>
                                  <a:pt x="19" y="62"/>
                                </a:lnTo>
                                <a:lnTo>
                                  <a:pt x="24" y="62"/>
                                </a:lnTo>
                                <a:lnTo>
                                  <a:pt x="24" y="67"/>
                                </a:lnTo>
                                <a:lnTo>
                                  <a:pt x="29" y="67"/>
                                </a:lnTo>
                                <a:lnTo>
                                  <a:pt x="29" y="62"/>
                                </a:lnTo>
                                <a:lnTo>
                                  <a:pt x="33" y="62"/>
                                </a:lnTo>
                                <a:lnTo>
                                  <a:pt x="33" y="67"/>
                                </a:lnTo>
                                <a:lnTo>
                                  <a:pt x="29" y="67"/>
                                </a:lnTo>
                                <a:lnTo>
                                  <a:pt x="24" y="72"/>
                                </a:lnTo>
                                <a:lnTo>
                                  <a:pt x="19" y="72"/>
                                </a:lnTo>
                                <a:lnTo>
                                  <a:pt x="14" y="72"/>
                                </a:lnTo>
                                <a:lnTo>
                                  <a:pt x="14" y="67"/>
                                </a:lnTo>
                                <a:lnTo>
                                  <a:pt x="9" y="62"/>
                                </a:lnTo>
                                <a:lnTo>
                                  <a:pt x="9" y="57"/>
                                </a:lnTo>
                                <a:lnTo>
                                  <a:pt x="9" y="24"/>
                                </a:lnTo>
                                <a:lnTo>
                                  <a:pt x="0" y="24"/>
                                </a:lnTo>
                                <a:lnTo>
                                  <a:pt x="0" y="19"/>
                                </a:lnTo>
                                <a:lnTo>
                                  <a:pt x="5" y="19"/>
                                </a:lnTo>
                                <a:lnTo>
                                  <a:pt x="9" y="14"/>
                                </a:lnTo>
                                <a:lnTo>
                                  <a:pt x="14"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719"/>
                        <wps:cNvSpPr>
                          <a:spLocks noEditPoints="1"/>
                        </wps:cNvSpPr>
                        <wps:spPr bwMode="auto">
                          <a:xfrm>
                            <a:off x="2982942" y="509429"/>
                            <a:ext cx="15651" cy="44251"/>
                          </a:xfrm>
                          <a:custGeom>
                            <a:avLst/>
                            <a:gdLst>
                              <a:gd name="T0" fmla="*/ 14 w 29"/>
                              <a:gd name="T1" fmla="*/ 0 h 82"/>
                              <a:gd name="T2" fmla="*/ 14 w 29"/>
                              <a:gd name="T3" fmla="*/ 0 h 82"/>
                              <a:gd name="T4" fmla="*/ 19 w 29"/>
                              <a:gd name="T5" fmla="*/ 0 h 82"/>
                              <a:gd name="T6" fmla="*/ 19 w 29"/>
                              <a:gd name="T7" fmla="*/ 0 h 82"/>
                              <a:gd name="T8" fmla="*/ 19 w 29"/>
                              <a:gd name="T9" fmla="*/ 5 h 82"/>
                              <a:gd name="T10" fmla="*/ 19 w 29"/>
                              <a:gd name="T11" fmla="*/ 5 h 82"/>
                              <a:gd name="T12" fmla="*/ 19 w 29"/>
                              <a:gd name="T13" fmla="*/ 10 h 82"/>
                              <a:gd name="T14" fmla="*/ 14 w 29"/>
                              <a:gd name="T15" fmla="*/ 10 h 82"/>
                              <a:gd name="T16" fmla="*/ 14 w 29"/>
                              <a:gd name="T17" fmla="*/ 10 h 82"/>
                              <a:gd name="T18" fmla="*/ 10 w 29"/>
                              <a:gd name="T19" fmla="*/ 10 h 82"/>
                              <a:gd name="T20" fmla="*/ 10 w 29"/>
                              <a:gd name="T21" fmla="*/ 10 h 82"/>
                              <a:gd name="T22" fmla="*/ 10 w 29"/>
                              <a:gd name="T23" fmla="*/ 5 h 82"/>
                              <a:gd name="T24" fmla="*/ 10 w 29"/>
                              <a:gd name="T25" fmla="*/ 5 h 82"/>
                              <a:gd name="T26" fmla="*/ 10 w 29"/>
                              <a:gd name="T27" fmla="*/ 0 h 82"/>
                              <a:gd name="T28" fmla="*/ 10 w 29"/>
                              <a:gd name="T29" fmla="*/ 0 h 82"/>
                              <a:gd name="T30" fmla="*/ 10 w 29"/>
                              <a:gd name="T31" fmla="*/ 0 h 82"/>
                              <a:gd name="T32" fmla="*/ 14 w 29"/>
                              <a:gd name="T33" fmla="*/ 0 h 82"/>
                              <a:gd name="T34" fmla="*/ 19 w 29"/>
                              <a:gd name="T35" fmla="*/ 24 h 82"/>
                              <a:gd name="T36" fmla="*/ 19 w 29"/>
                              <a:gd name="T37" fmla="*/ 67 h 82"/>
                              <a:gd name="T38" fmla="*/ 19 w 29"/>
                              <a:gd name="T39" fmla="*/ 72 h 82"/>
                              <a:gd name="T40" fmla="*/ 19 w 29"/>
                              <a:gd name="T41" fmla="*/ 77 h 82"/>
                              <a:gd name="T42" fmla="*/ 19 w 29"/>
                              <a:gd name="T43" fmla="*/ 77 h 82"/>
                              <a:gd name="T44" fmla="*/ 19 w 29"/>
                              <a:gd name="T45" fmla="*/ 77 h 82"/>
                              <a:gd name="T46" fmla="*/ 24 w 29"/>
                              <a:gd name="T47" fmla="*/ 77 h 82"/>
                              <a:gd name="T48" fmla="*/ 29 w 29"/>
                              <a:gd name="T49" fmla="*/ 77 h 82"/>
                              <a:gd name="T50" fmla="*/ 29 w 29"/>
                              <a:gd name="T51" fmla="*/ 82 h 82"/>
                              <a:gd name="T52" fmla="*/ 0 w 29"/>
                              <a:gd name="T53" fmla="*/ 82 h 82"/>
                              <a:gd name="T54" fmla="*/ 0 w 29"/>
                              <a:gd name="T55" fmla="*/ 77 h 82"/>
                              <a:gd name="T56" fmla="*/ 5 w 29"/>
                              <a:gd name="T57" fmla="*/ 77 h 82"/>
                              <a:gd name="T58" fmla="*/ 5 w 29"/>
                              <a:gd name="T59" fmla="*/ 77 h 82"/>
                              <a:gd name="T60" fmla="*/ 5 w 29"/>
                              <a:gd name="T61" fmla="*/ 77 h 82"/>
                              <a:gd name="T62" fmla="*/ 10 w 29"/>
                              <a:gd name="T63" fmla="*/ 77 h 82"/>
                              <a:gd name="T64" fmla="*/ 10 w 29"/>
                              <a:gd name="T65" fmla="*/ 72 h 82"/>
                              <a:gd name="T66" fmla="*/ 10 w 29"/>
                              <a:gd name="T67" fmla="*/ 67 h 82"/>
                              <a:gd name="T68" fmla="*/ 10 w 29"/>
                              <a:gd name="T69" fmla="*/ 48 h 82"/>
                              <a:gd name="T70" fmla="*/ 10 w 29"/>
                              <a:gd name="T71" fmla="*/ 43 h 82"/>
                              <a:gd name="T72" fmla="*/ 10 w 29"/>
                              <a:gd name="T73" fmla="*/ 39 h 82"/>
                              <a:gd name="T74" fmla="*/ 10 w 29"/>
                              <a:gd name="T75" fmla="*/ 34 h 82"/>
                              <a:gd name="T76" fmla="*/ 5 w 29"/>
                              <a:gd name="T77" fmla="*/ 34 h 82"/>
                              <a:gd name="T78" fmla="*/ 5 w 29"/>
                              <a:gd name="T79" fmla="*/ 34 h 82"/>
                              <a:gd name="T80" fmla="*/ 5 w 29"/>
                              <a:gd name="T81" fmla="*/ 34 h 82"/>
                              <a:gd name="T82" fmla="*/ 5 w 29"/>
                              <a:gd name="T83" fmla="*/ 34 h 82"/>
                              <a:gd name="T84" fmla="*/ 0 w 29"/>
                              <a:gd name="T85" fmla="*/ 34 h 82"/>
                              <a:gd name="T86" fmla="*/ 0 w 29"/>
                              <a:gd name="T87" fmla="*/ 34 h 82"/>
                              <a:gd name="T88" fmla="*/ 14 w 29"/>
                              <a:gd name="T89" fmla="*/ 24 h 82"/>
                              <a:gd name="T90" fmla="*/ 19 w 29"/>
                              <a:gd name="T91" fmla="*/ 2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2">
                                <a:moveTo>
                                  <a:pt x="14" y="0"/>
                                </a:moveTo>
                                <a:lnTo>
                                  <a:pt x="14" y="0"/>
                                </a:lnTo>
                                <a:lnTo>
                                  <a:pt x="19" y="0"/>
                                </a:lnTo>
                                <a:lnTo>
                                  <a:pt x="19" y="5"/>
                                </a:lnTo>
                                <a:lnTo>
                                  <a:pt x="19" y="10"/>
                                </a:lnTo>
                                <a:lnTo>
                                  <a:pt x="14" y="10"/>
                                </a:lnTo>
                                <a:lnTo>
                                  <a:pt x="10" y="10"/>
                                </a:lnTo>
                                <a:lnTo>
                                  <a:pt x="10" y="5"/>
                                </a:lnTo>
                                <a:lnTo>
                                  <a:pt x="10" y="0"/>
                                </a:lnTo>
                                <a:lnTo>
                                  <a:pt x="14" y="0"/>
                                </a:lnTo>
                                <a:close/>
                                <a:moveTo>
                                  <a:pt x="19" y="24"/>
                                </a:moveTo>
                                <a:lnTo>
                                  <a:pt x="19" y="67"/>
                                </a:lnTo>
                                <a:lnTo>
                                  <a:pt x="19" y="72"/>
                                </a:lnTo>
                                <a:lnTo>
                                  <a:pt x="19" y="77"/>
                                </a:lnTo>
                                <a:lnTo>
                                  <a:pt x="24" y="77"/>
                                </a:lnTo>
                                <a:lnTo>
                                  <a:pt x="29" y="77"/>
                                </a:lnTo>
                                <a:lnTo>
                                  <a:pt x="29" y="82"/>
                                </a:lnTo>
                                <a:lnTo>
                                  <a:pt x="0" y="82"/>
                                </a:lnTo>
                                <a:lnTo>
                                  <a:pt x="0" y="77"/>
                                </a:lnTo>
                                <a:lnTo>
                                  <a:pt x="5" y="77"/>
                                </a:lnTo>
                                <a:lnTo>
                                  <a:pt x="10" y="77"/>
                                </a:lnTo>
                                <a:lnTo>
                                  <a:pt x="10" y="72"/>
                                </a:lnTo>
                                <a:lnTo>
                                  <a:pt x="10" y="67"/>
                                </a:lnTo>
                                <a:lnTo>
                                  <a:pt x="10" y="48"/>
                                </a:lnTo>
                                <a:lnTo>
                                  <a:pt x="10" y="43"/>
                                </a:lnTo>
                                <a:lnTo>
                                  <a:pt x="10" y="39"/>
                                </a:lnTo>
                                <a:lnTo>
                                  <a:pt x="10" y="34"/>
                                </a:lnTo>
                                <a:lnTo>
                                  <a:pt x="5" y="34"/>
                                </a:lnTo>
                                <a:lnTo>
                                  <a:pt x="0" y="34"/>
                                </a:lnTo>
                                <a:lnTo>
                                  <a:pt x="14" y="24"/>
                                </a:lnTo>
                                <a:lnTo>
                                  <a:pt x="19"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720"/>
                        <wps:cNvSpPr>
                          <a:spLocks/>
                        </wps:cNvSpPr>
                        <wps:spPr bwMode="auto">
                          <a:xfrm>
                            <a:off x="2998593" y="514825"/>
                            <a:ext cx="17810" cy="38855"/>
                          </a:xfrm>
                          <a:custGeom>
                            <a:avLst/>
                            <a:gdLst>
                              <a:gd name="T0" fmla="*/ 19 w 33"/>
                              <a:gd name="T1" fmla="*/ 0 h 72"/>
                              <a:gd name="T2" fmla="*/ 19 w 33"/>
                              <a:gd name="T3" fmla="*/ 19 h 72"/>
                              <a:gd name="T4" fmla="*/ 33 w 33"/>
                              <a:gd name="T5" fmla="*/ 19 h 72"/>
                              <a:gd name="T6" fmla="*/ 33 w 33"/>
                              <a:gd name="T7" fmla="*/ 24 h 72"/>
                              <a:gd name="T8" fmla="*/ 19 w 33"/>
                              <a:gd name="T9" fmla="*/ 24 h 72"/>
                              <a:gd name="T10" fmla="*/ 19 w 33"/>
                              <a:gd name="T11" fmla="*/ 57 h 72"/>
                              <a:gd name="T12" fmla="*/ 19 w 33"/>
                              <a:gd name="T13" fmla="*/ 62 h 72"/>
                              <a:gd name="T14" fmla="*/ 19 w 33"/>
                              <a:gd name="T15" fmla="*/ 62 h 72"/>
                              <a:gd name="T16" fmla="*/ 24 w 33"/>
                              <a:gd name="T17" fmla="*/ 67 h 72"/>
                              <a:gd name="T18" fmla="*/ 24 w 33"/>
                              <a:gd name="T19" fmla="*/ 67 h 72"/>
                              <a:gd name="T20" fmla="*/ 29 w 33"/>
                              <a:gd name="T21" fmla="*/ 67 h 72"/>
                              <a:gd name="T22" fmla="*/ 29 w 33"/>
                              <a:gd name="T23" fmla="*/ 62 h 72"/>
                              <a:gd name="T24" fmla="*/ 29 w 33"/>
                              <a:gd name="T25" fmla="*/ 62 h 72"/>
                              <a:gd name="T26" fmla="*/ 33 w 33"/>
                              <a:gd name="T27" fmla="*/ 62 h 72"/>
                              <a:gd name="T28" fmla="*/ 33 w 33"/>
                              <a:gd name="T29" fmla="*/ 62 h 72"/>
                              <a:gd name="T30" fmla="*/ 33 w 33"/>
                              <a:gd name="T31" fmla="*/ 67 h 72"/>
                              <a:gd name="T32" fmla="*/ 29 w 33"/>
                              <a:gd name="T33" fmla="*/ 67 h 72"/>
                              <a:gd name="T34" fmla="*/ 24 w 33"/>
                              <a:gd name="T35" fmla="*/ 72 h 72"/>
                              <a:gd name="T36" fmla="*/ 19 w 33"/>
                              <a:gd name="T37" fmla="*/ 72 h 72"/>
                              <a:gd name="T38" fmla="*/ 19 w 33"/>
                              <a:gd name="T39" fmla="*/ 72 h 72"/>
                              <a:gd name="T40" fmla="*/ 14 w 33"/>
                              <a:gd name="T41" fmla="*/ 72 h 72"/>
                              <a:gd name="T42" fmla="*/ 14 w 33"/>
                              <a:gd name="T43" fmla="*/ 67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9 w 33"/>
                              <a:gd name="T59" fmla="*/ 14 h 72"/>
                              <a:gd name="T60" fmla="*/ 9 w 33"/>
                              <a:gd name="T61" fmla="*/ 14 h 72"/>
                              <a:gd name="T62" fmla="*/ 14 w 33"/>
                              <a:gd name="T63" fmla="*/ 10 h 72"/>
                              <a:gd name="T64" fmla="*/ 14 w 33"/>
                              <a:gd name="T65" fmla="*/ 5 h 72"/>
                              <a:gd name="T66" fmla="*/ 19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33" y="19"/>
                                </a:lnTo>
                                <a:lnTo>
                                  <a:pt x="33" y="24"/>
                                </a:lnTo>
                                <a:lnTo>
                                  <a:pt x="19" y="24"/>
                                </a:lnTo>
                                <a:lnTo>
                                  <a:pt x="19" y="57"/>
                                </a:lnTo>
                                <a:lnTo>
                                  <a:pt x="19" y="62"/>
                                </a:lnTo>
                                <a:lnTo>
                                  <a:pt x="24" y="67"/>
                                </a:lnTo>
                                <a:lnTo>
                                  <a:pt x="29" y="67"/>
                                </a:lnTo>
                                <a:lnTo>
                                  <a:pt x="29" y="62"/>
                                </a:lnTo>
                                <a:lnTo>
                                  <a:pt x="33" y="62"/>
                                </a:lnTo>
                                <a:lnTo>
                                  <a:pt x="33" y="67"/>
                                </a:lnTo>
                                <a:lnTo>
                                  <a:pt x="29" y="67"/>
                                </a:lnTo>
                                <a:lnTo>
                                  <a:pt x="24" y="72"/>
                                </a:lnTo>
                                <a:lnTo>
                                  <a:pt x="19" y="72"/>
                                </a:lnTo>
                                <a:lnTo>
                                  <a:pt x="14" y="72"/>
                                </a:lnTo>
                                <a:lnTo>
                                  <a:pt x="14" y="67"/>
                                </a:lnTo>
                                <a:lnTo>
                                  <a:pt x="9" y="67"/>
                                </a:lnTo>
                                <a:lnTo>
                                  <a:pt x="9" y="62"/>
                                </a:lnTo>
                                <a:lnTo>
                                  <a:pt x="9" y="57"/>
                                </a:lnTo>
                                <a:lnTo>
                                  <a:pt x="9" y="24"/>
                                </a:lnTo>
                                <a:lnTo>
                                  <a:pt x="0" y="24"/>
                                </a:lnTo>
                                <a:lnTo>
                                  <a:pt x="0" y="19"/>
                                </a:lnTo>
                                <a:lnTo>
                                  <a:pt x="5" y="19"/>
                                </a:lnTo>
                                <a:lnTo>
                                  <a:pt x="9" y="14"/>
                                </a:lnTo>
                                <a:lnTo>
                                  <a:pt x="14" y="10"/>
                                </a:lnTo>
                                <a:lnTo>
                                  <a:pt x="14" y="5"/>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721"/>
                        <wps:cNvSpPr>
                          <a:spLocks/>
                        </wps:cNvSpPr>
                        <wps:spPr bwMode="auto">
                          <a:xfrm>
                            <a:off x="3016403" y="525078"/>
                            <a:ext cx="34001" cy="28601"/>
                          </a:xfrm>
                          <a:custGeom>
                            <a:avLst/>
                            <a:gdLst>
                              <a:gd name="T0" fmla="*/ 53 w 63"/>
                              <a:gd name="T1" fmla="*/ 0 h 53"/>
                              <a:gd name="T2" fmla="*/ 53 w 63"/>
                              <a:gd name="T3" fmla="*/ 29 h 53"/>
                              <a:gd name="T4" fmla="*/ 53 w 63"/>
                              <a:gd name="T5" fmla="*/ 38 h 53"/>
                              <a:gd name="T6" fmla="*/ 53 w 63"/>
                              <a:gd name="T7" fmla="*/ 43 h 53"/>
                              <a:gd name="T8" fmla="*/ 53 w 63"/>
                              <a:gd name="T9" fmla="*/ 43 h 53"/>
                              <a:gd name="T10" fmla="*/ 53 w 63"/>
                              <a:gd name="T11" fmla="*/ 43 h 53"/>
                              <a:gd name="T12" fmla="*/ 53 w 63"/>
                              <a:gd name="T13" fmla="*/ 48 h 53"/>
                              <a:gd name="T14" fmla="*/ 58 w 63"/>
                              <a:gd name="T15" fmla="*/ 48 h 53"/>
                              <a:gd name="T16" fmla="*/ 58 w 63"/>
                              <a:gd name="T17" fmla="*/ 48 h 53"/>
                              <a:gd name="T18" fmla="*/ 58 w 63"/>
                              <a:gd name="T19" fmla="*/ 43 h 53"/>
                              <a:gd name="T20" fmla="*/ 63 w 63"/>
                              <a:gd name="T21" fmla="*/ 48 h 53"/>
                              <a:gd name="T22" fmla="*/ 44 w 63"/>
                              <a:gd name="T23" fmla="*/ 53 h 53"/>
                              <a:gd name="T24" fmla="*/ 44 w 63"/>
                              <a:gd name="T25" fmla="*/ 53 h 53"/>
                              <a:gd name="T26" fmla="*/ 44 w 63"/>
                              <a:gd name="T27" fmla="*/ 43 h 53"/>
                              <a:gd name="T28" fmla="*/ 34 w 63"/>
                              <a:gd name="T29" fmla="*/ 48 h 53"/>
                              <a:gd name="T30" fmla="*/ 29 w 63"/>
                              <a:gd name="T31" fmla="*/ 53 h 53"/>
                              <a:gd name="T32" fmla="*/ 29 w 63"/>
                              <a:gd name="T33" fmla="*/ 53 h 53"/>
                              <a:gd name="T34" fmla="*/ 24 w 63"/>
                              <a:gd name="T35" fmla="*/ 53 h 53"/>
                              <a:gd name="T36" fmla="*/ 20 w 63"/>
                              <a:gd name="T37" fmla="*/ 53 h 53"/>
                              <a:gd name="T38" fmla="*/ 15 w 63"/>
                              <a:gd name="T39" fmla="*/ 53 h 53"/>
                              <a:gd name="T40" fmla="*/ 15 w 63"/>
                              <a:gd name="T41" fmla="*/ 48 h 53"/>
                              <a:gd name="T42" fmla="*/ 10 w 63"/>
                              <a:gd name="T43" fmla="*/ 43 h 53"/>
                              <a:gd name="T44" fmla="*/ 10 w 63"/>
                              <a:gd name="T45" fmla="*/ 38 h 53"/>
                              <a:gd name="T46" fmla="*/ 10 w 63"/>
                              <a:gd name="T47" fmla="*/ 34 h 53"/>
                              <a:gd name="T48" fmla="*/ 10 w 63"/>
                              <a:gd name="T49" fmla="*/ 10 h 53"/>
                              <a:gd name="T50" fmla="*/ 10 w 63"/>
                              <a:gd name="T51" fmla="*/ 5 h 53"/>
                              <a:gd name="T52" fmla="*/ 10 w 63"/>
                              <a:gd name="T53" fmla="*/ 5 h 53"/>
                              <a:gd name="T54" fmla="*/ 10 w 63"/>
                              <a:gd name="T55" fmla="*/ 5 h 53"/>
                              <a:gd name="T56" fmla="*/ 5 w 63"/>
                              <a:gd name="T57" fmla="*/ 0 h 53"/>
                              <a:gd name="T58" fmla="*/ 5 w 63"/>
                              <a:gd name="T59" fmla="*/ 0 h 53"/>
                              <a:gd name="T60" fmla="*/ 0 w 63"/>
                              <a:gd name="T61" fmla="*/ 0 h 53"/>
                              <a:gd name="T62" fmla="*/ 0 w 63"/>
                              <a:gd name="T63" fmla="*/ 0 h 53"/>
                              <a:gd name="T64" fmla="*/ 20 w 63"/>
                              <a:gd name="T65" fmla="*/ 0 h 53"/>
                              <a:gd name="T66" fmla="*/ 20 w 63"/>
                              <a:gd name="T67" fmla="*/ 34 h 53"/>
                              <a:gd name="T68" fmla="*/ 20 w 63"/>
                              <a:gd name="T69" fmla="*/ 38 h 53"/>
                              <a:gd name="T70" fmla="*/ 24 w 63"/>
                              <a:gd name="T71" fmla="*/ 43 h 53"/>
                              <a:gd name="T72" fmla="*/ 24 w 63"/>
                              <a:gd name="T73" fmla="*/ 48 h 53"/>
                              <a:gd name="T74" fmla="*/ 29 w 63"/>
                              <a:gd name="T75" fmla="*/ 48 h 53"/>
                              <a:gd name="T76" fmla="*/ 29 w 63"/>
                              <a:gd name="T77" fmla="*/ 48 h 53"/>
                              <a:gd name="T78" fmla="*/ 34 w 63"/>
                              <a:gd name="T79" fmla="*/ 43 h 53"/>
                              <a:gd name="T80" fmla="*/ 39 w 63"/>
                              <a:gd name="T81" fmla="*/ 43 h 53"/>
                              <a:gd name="T82" fmla="*/ 44 w 63"/>
                              <a:gd name="T83" fmla="*/ 38 h 53"/>
                              <a:gd name="T84" fmla="*/ 44 w 63"/>
                              <a:gd name="T85" fmla="*/ 10 h 53"/>
                              <a:gd name="T86" fmla="*/ 44 w 63"/>
                              <a:gd name="T87" fmla="*/ 5 h 53"/>
                              <a:gd name="T88" fmla="*/ 39 w 63"/>
                              <a:gd name="T89" fmla="*/ 5 h 53"/>
                              <a:gd name="T90" fmla="*/ 39 w 63"/>
                              <a:gd name="T91" fmla="*/ 0 h 53"/>
                              <a:gd name="T92" fmla="*/ 34 w 63"/>
                              <a:gd name="T93" fmla="*/ 0 h 53"/>
                              <a:gd name="T94" fmla="*/ 34 w 63"/>
                              <a:gd name="T95" fmla="*/ 0 h 53"/>
                              <a:gd name="T96" fmla="*/ 53 w 63"/>
                              <a:gd name="T9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 h="53">
                                <a:moveTo>
                                  <a:pt x="53" y="0"/>
                                </a:moveTo>
                                <a:lnTo>
                                  <a:pt x="53" y="29"/>
                                </a:lnTo>
                                <a:lnTo>
                                  <a:pt x="53" y="38"/>
                                </a:lnTo>
                                <a:lnTo>
                                  <a:pt x="53" y="43"/>
                                </a:lnTo>
                                <a:lnTo>
                                  <a:pt x="53" y="48"/>
                                </a:lnTo>
                                <a:lnTo>
                                  <a:pt x="58" y="48"/>
                                </a:lnTo>
                                <a:lnTo>
                                  <a:pt x="58" y="43"/>
                                </a:lnTo>
                                <a:lnTo>
                                  <a:pt x="63" y="48"/>
                                </a:lnTo>
                                <a:lnTo>
                                  <a:pt x="44" y="53"/>
                                </a:lnTo>
                                <a:lnTo>
                                  <a:pt x="44" y="43"/>
                                </a:lnTo>
                                <a:lnTo>
                                  <a:pt x="34" y="48"/>
                                </a:lnTo>
                                <a:lnTo>
                                  <a:pt x="29" y="53"/>
                                </a:lnTo>
                                <a:lnTo>
                                  <a:pt x="24" y="53"/>
                                </a:lnTo>
                                <a:lnTo>
                                  <a:pt x="20" y="53"/>
                                </a:lnTo>
                                <a:lnTo>
                                  <a:pt x="15" y="53"/>
                                </a:lnTo>
                                <a:lnTo>
                                  <a:pt x="15" y="48"/>
                                </a:lnTo>
                                <a:lnTo>
                                  <a:pt x="10" y="43"/>
                                </a:lnTo>
                                <a:lnTo>
                                  <a:pt x="10" y="38"/>
                                </a:lnTo>
                                <a:lnTo>
                                  <a:pt x="10" y="34"/>
                                </a:lnTo>
                                <a:lnTo>
                                  <a:pt x="10" y="10"/>
                                </a:lnTo>
                                <a:lnTo>
                                  <a:pt x="10" y="5"/>
                                </a:lnTo>
                                <a:lnTo>
                                  <a:pt x="5" y="0"/>
                                </a:lnTo>
                                <a:lnTo>
                                  <a:pt x="0" y="0"/>
                                </a:lnTo>
                                <a:lnTo>
                                  <a:pt x="20" y="0"/>
                                </a:lnTo>
                                <a:lnTo>
                                  <a:pt x="20" y="34"/>
                                </a:lnTo>
                                <a:lnTo>
                                  <a:pt x="20" y="38"/>
                                </a:lnTo>
                                <a:lnTo>
                                  <a:pt x="24" y="43"/>
                                </a:lnTo>
                                <a:lnTo>
                                  <a:pt x="24" y="48"/>
                                </a:lnTo>
                                <a:lnTo>
                                  <a:pt x="29" y="48"/>
                                </a:lnTo>
                                <a:lnTo>
                                  <a:pt x="34" y="43"/>
                                </a:lnTo>
                                <a:lnTo>
                                  <a:pt x="39" y="43"/>
                                </a:lnTo>
                                <a:lnTo>
                                  <a:pt x="44" y="38"/>
                                </a:lnTo>
                                <a:lnTo>
                                  <a:pt x="44" y="10"/>
                                </a:lnTo>
                                <a:lnTo>
                                  <a:pt x="44" y="5"/>
                                </a:lnTo>
                                <a:lnTo>
                                  <a:pt x="39" y="5"/>
                                </a:lnTo>
                                <a:lnTo>
                                  <a:pt x="39" y="0"/>
                                </a:lnTo>
                                <a:lnTo>
                                  <a:pt x="3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722"/>
                        <wps:cNvSpPr>
                          <a:spLocks noEditPoints="1"/>
                        </wps:cNvSpPr>
                        <wps:spPr bwMode="auto">
                          <a:xfrm>
                            <a:off x="3050405" y="509429"/>
                            <a:ext cx="30763" cy="44251"/>
                          </a:xfrm>
                          <a:custGeom>
                            <a:avLst/>
                            <a:gdLst>
                              <a:gd name="T0" fmla="*/ 38 w 57"/>
                              <a:gd name="T1" fmla="*/ 77 h 82"/>
                              <a:gd name="T2" fmla="*/ 33 w 57"/>
                              <a:gd name="T3" fmla="*/ 77 h 82"/>
                              <a:gd name="T4" fmla="*/ 33 w 57"/>
                              <a:gd name="T5" fmla="*/ 82 h 82"/>
                              <a:gd name="T6" fmla="*/ 29 w 57"/>
                              <a:gd name="T7" fmla="*/ 82 h 82"/>
                              <a:gd name="T8" fmla="*/ 24 w 57"/>
                              <a:gd name="T9" fmla="*/ 82 h 82"/>
                              <a:gd name="T10" fmla="*/ 14 w 57"/>
                              <a:gd name="T11" fmla="*/ 82 h 82"/>
                              <a:gd name="T12" fmla="*/ 9 w 57"/>
                              <a:gd name="T13" fmla="*/ 77 h 82"/>
                              <a:gd name="T14" fmla="*/ 5 w 57"/>
                              <a:gd name="T15" fmla="*/ 67 h 82"/>
                              <a:gd name="T16" fmla="*/ 0 w 57"/>
                              <a:gd name="T17" fmla="*/ 58 h 82"/>
                              <a:gd name="T18" fmla="*/ 5 w 57"/>
                              <a:gd name="T19" fmla="*/ 43 h 82"/>
                              <a:gd name="T20" fmla="*/ 9 w 57"/>
                              <a:gd name="T21" fmla="*/ 34 h 82"/>
                              <a:gd name="T22" fmla="*/ 19 w 57"/>
                              <a:gd name="T23" fmla="*/ 29 h 82"/>
                              <a:gd name="T24" fmla="*/ 29 w 57"/>
                              <a:gd name="T25" fmla="*/ 24 h 82"/>
                              <a:gd name="T26" fmla="*/ 33 w 57"/>
                              <a:gd name="T27" fmla="*/ 29 h 82"/>
                              <a:gd name="T28" fmla="*/ 38 w 57"/>
                              <a:gd name="T29" fmla="*/ 29 h 82"/>
                              <a:gd name="T30" fmla="*/ 38 w 57"/>
                              <a:gd name="T31" fmla="*/ 20 h 82"/>
                              <a:gd name="T32" fmla="*/ 38 w 57"/>
                              <a:gd name="T33" fmla="*/ 15 h 82"/>
                              <a:gd name="T34" fmla="*/ 38 w 57"/>
                              <a:gd name="T35" fmla="*/ 10 h 82"/>
                              <a:gd name="T36" fmla="*/ 38 w 57"/>
                              <a:gd name="T37" fmla="*/ 10 h 82"/>
                              <a:gd name="T38" fmla="*/ 38 w 57"/>
                              <a:gd name="T39" fmla="*/ 5 h 82"/>
                              <a:gd name="T40" fmla="*/ 38 w 57"/>
                              <a:gd name="T41" fmla="*/ 5 h 82"/>
                              <a:gd name="T42" fmla="*/ 33 w 57"/>
                              <a:gd name="T43" fmla="*/ 5 h 82"/>
                              <a:gd name="T44" fmla="*/ 33 w 57"/>
                              <a:gd name="T45" fmla="*/ 5 h 82"/>
                              <a:gd name="T46" fmla="*/ 33 w 57"/>
                              <a:gd name="T47" fmla="*/ 5 h 82"/>
                              <a:gd name="T48" fmla="*/ 29 w 57"/>
                              <a:gd name="T49" fmla="*/ 5 h 82"/>
                              <a:gd name="T50" fmla="*/ 48 w 57"/>
                              <a:gd name="T51" fmla="*/ 0 h 82"/>
                              <a:gd name="T52" fmla="*/ 48 w 57"/>
                              <a:gd name="T53" fmla="*/ 0 h 82"/>
                              <a:gd name="T54" fmla="*/ 48 w 57"/>
                              <a:gd name="T55" fmla="*/ 58 h 82"/>
                              <a:gd name="T56" fmla="*/ 48 w 57"/>
                              <a:gd name="T57" fmla="*/ 67 h 82"/>
                              <a:gd name="T58" fmla="*/ 48 w 57"/>
                              <a:gd name="T59" fmla="*/ 72 h 82"/>
                              <a:gd name="T60" fmla="*/ 53 w 57"/>
                              <a:gd name="T61" fmla="*/ 72 h 82"/>
                              <a:gd name="T62" fmla="*/ 53 w 57"/>
                              <a:gd name="T63" fmla="*/ 72 h 82"/>
                              <a:gd name="T64" fmla="*/ 53 w 57"/>
                              <a:gd name="T65" fmla="*/ 77 h 82"/>
                              <a:gd name="T66" fmla="*/ 53 w 57"/>
                              <a:gd name="T67" fmla="*/ 77 h 82"/>
                              <a:gd name="T68" fmla="*/ 57 w 57"/>
                              <a:gd name="T69" fmla="*/ 77 h 82"/>
                              <a:gd name="T70" fmla="*/ 57 w 57"/>
                              <a:gd name="T71" fmla="*/ 72 h 82"/>
                              <a:gd name="T72" fmla="*/ 57 w 57"/>
                              <a:gd name="T73" fmla="*/ 77 h 82"/>
                              <a:gd name="T74" fmla="*/ 43 w 57"/>
                              <a:gd name="T75" fmla="*/ 82 h 82"/>
                              <a:gd name="T76" fmla="*/ 38 w 57"/>
                              <a:gd name="T77" fmla="*/ 82 h 82"/>
                              <a:gd name="T78" fmla="*/ 38 w 57"/>
                              <a:gd name="T79" fmla="*/ 77 h 82"/>
                              <a:gd name="T80" fmla="*/ 38 w 57"/>
                              <a:gd name="T81" fmla="*/ 72 h 82"/>
                              <a:gd name="T82" fmla="*/ 38 w 57"/>
                              <a:gd name="T83" fmla="*/ 43 h 82"/>
                              <a:gd name="T84" fmla="*/ 38 w 57"/>
                              <a:gd name="T85" fmla="*/ 39 h 82"/>
                              <a:gd name="T86" fmla="*/ 38 w 57"/>
                              <a:gd name="T87" fmla="*/ 39 h 82"/>
                              <a:gd name="T88" fmla="*/ 33 w 57"/>
                              <a:gd name="T89" fmla="*/ 34 h 82"/>
                              <a:gd name="T90" fmla="*/ 33 w 57"/>
                              <a:gd name="T91" fmla="*/ 29 h 82"/>
                              <a:gd name="T92" fmla="*/ 29 w 57"/>
                              <a:gd name="T93" fmla="*/ 29 h 82"/>
                              <a:gd name="T94" fmla="*/ 29 w 57"/>
                              <a:gd name="T95" fmla="*/ 29 h 82"/>
                              <a:gd name="T96" fmla="*/ 24 w 57"/>
                              <a:gd name="T97" fmla="*/ 29 h 82"/>
                              <a:gd name="T98" fmla="*/ 19 w 57"/>
                              <a:gd name="T99" fmla="*/ 34 h 82"/>
                              <a:gd name="T100" fmla="*/ 14 w 57"/>
                              <a:gd name="T101" fmla="*/ 43 h 82"/>
                              <a:gd name="T102" fmla="*/ 14 w 57"/>
                              <a:gd name="T103" fmla="*/ 53 h 82"/>
                              <a:gd name="T104" fmla="*/ 14 w 57"/>
                              <a:gd name="T105" fmla="*/ 63 h 82"/>
                              <a:gd name="T106" fmla="*/ 19 w 57"/>
                              <a:gd name="T107" fmla="*/ 72 h 82"/>
                              <a:gd name="T108" fmla="*/ 24 w 57"/>
                              <a:gd name="T109" fmla="*/ 77 h 82"/>
                              <a:gd name="T110" fmla="*/ 29 w 57"/>
                              <a:gd name="T111" fmla="*/ 77 h 82"/>
                              <a:gd name="T112" fmla="*/ 33 w 57"/>
                              <a:gd name="T113" fmla="*/ 77 h 82"/>
                              <a:gd name="T114" fmla="*/ 38 w 57"/>
                              <a:gd name="T115" fmla="*/ 7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 h="82">
                                <a:moveTo>
                                  <a:pt x="38" y="77"/>
                                </a:moveTo>
                                <a:lnTo>
                                  <a:pt x="33" y="77"/>
                                </a:lnTo>
                                <a:lnTo>
                                  <a:pt x="33" y="82"/>
                                </a:lnTo>
                                <a:lnTo>
                                  <a:pt x="29" y="82"/>
                                </a:lnTo>
                                <a:lnTo>
                                  <a:pt x="24" y="82"/>
                                </a:lnTo>
                                <a:lnTo>
                                  <a:pt x="14" y="82"/>
                                </a:lnTo>
                                <a:lnTo>
                                  <a:pt x="9" y="77"/>
                                </a:lnTo>
                                <a:lnTo>
                                  <a:pt x="5" y="67"/>
                                </a:lnTo>
                                <a:lnTo>
                                  <a:pt x="0" y="58"/>
                                </a:lnTo>
                                <a:lnTo>
                                  <a:pt x="5" y="43"/>
                                </a:lnTo>
                                <a:lnTo>
                                  <a:pt x="9" y="34"/>
                                </a:lnTo>
                                <a:lnTo>
                                  <a:pt x="19" y="29"/>
                                </a:lnTo>
                                <a:lnTo>
                                  <a:pt x="29" y="24"/>
                                </a:lnTo>
                                <a:lnTo>
                                  <a:pt x="33" y="29"/>
                                </a:lnTo>
                                <a:lnTo>
                                  <a:pt x="38" y="29"/>
                                </a:lnTo>
                                <a:lnTo>
                                  <a:pt x="38" y="20"/>
                                </a:lnTo>
                                <a:lnTo>
                                  <a:pt x="38" y="15"/>
                                </a:lnTo>
                                <a:lnTo>
                                  <a:pt x="38" y="10"/>
                                </a:lnTo>
                                <a:lnTo>
                                  <a:pt x="38" y="5"/>
                                </a:lnTo>
                                <a:lnTo>
                                  <a:pt x="33" y="5"/>
                                </a:lnTo>
                                <a:lnTo>
                                  <a:pt x="29" y="5"/>
                                </a:lnTo>
                                <a:lnTo>
                                  <a:pt x="48" y="0"/>
                                </a:lnTo>
                                <a:lnTo>
                                  <a:pt x="48" y="58"/>
                                </a:lnTo>
                                <a:lnTo>
                                  <a:pt x="48" y="67"/>
                                </a:lnTo>
                                <a:lnTo>
                                  <a:pt x="48" y="72"/>
                                </a:lnTo>
                                <a:lnTo>
                                  <a:pt x="53" y="72"/>
                                </a:lnTo>
                                <a:lnTo>
                                  <a:pt x="53" y="77"/>
                                </a:lnTo>
                                <a:lnTo>
                                  <a:pt x="57" y="77"/>
                                </a:lnTo>
                                <a:lnTo>
                                  <a:pt x="57" y="72"/>
                                </a:lnTo>
                                <a:lnTo>
                                  <a:pt x="57" y="77"/>
                                </a:lnTo>
                                <a:lnTo>
                                  <a:pt x="43" y="82"/>
                                </a:lnTo>
                                <a:lnTo>
                                  <a:pt x="38" y="82"/>
                                </a:lnTo>
                                <a:lnTo>
                                  <a:pt x="38" y="77"/>
                                </a:lnTo>
                                <a:close/>
                                <a:moveTo>
                                  <a:pt x="38" y="72"/>
                                </a:moveTo>
                                <a:lnTo>
                                  <a:pt x="38" y="43"/>
                                </a:lnTo>
                                <a:lnTo>
                                  <a:pt x="38" y="39"/>
                                </a:lnTo>
                                <a:lnTo>
                                  <a:pt x="33" y="34"/>
                                </a:lnTo>
                                <a:lnTo>
                                  <a:pt x="33" y="29"/>
                                </a:lnTo>
                                <a:lnTo>
                                  <a:pt x="29" y="29"/>
                                </a:lnTo>
                                <a:lnTo>
                                  <a:pt x="24" y="29"/>
                                </a:lnTo>
                                <a:lnTo>
                                  <a:pt x="19" y="34"/>
                                </a:lnTo>
                                <a:lnTo>
                                  <a:pt x="14" y="43"/>
                                </a:lnTo>
                                <a:lnTo>
                                  <a:pt x="14" y="53"/>
                                </a:lnTo>
                                <a:lnTo>
                                  <a:pt x="14" y="63"/>
                                </a:lnTo>
                                <a:lnTo>
                                  <a:pt x="19" y="72"/>
                                </a:lnTo>
                                <a:lnTo>
                                  <a:pt x="24" y="77"/>
                                </a:lnTo>
                                <a:lnTo>
                                  <a:pt x="29" y="77"/>
                                </a:lnTo>
                                <a:lnTo>
                                  <a:pt x="33" y="77"/>
                                </a:lnTo>
                                <a:lnTo>
                                  <a:pt x="38"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723"/>
                        <wps:cNvSpPr>
                          <a:spLocks noEditPoints="1"/>
                        </wps:cNvSpPr>
                        <wps:spPr bwMode="auto">
                          <a:xfrm>
                            <a:off x="3083866" y="522380"/>
                            <a:ext cx="25906" cy="31300"/>
                          </a:xfrm>
                          <a:custGeom>
                            <a:avLst/>
                            <a:gdLst>
                              <a:gd name="T0" fmla="*/ 10 w 48"/>
                              <a:gd name="T1" fmla="*/ 24 h 58"/>
                              <a:gd name="T2" fmla="*/ 10 w 48"/>
                              <a:gd name="T3" fmla="*/ 34 h 58"/>
                              <a:gd name="T4" fmla="*/ 15 w 48"/>
                              <a:gd name="T5" fmla="*/ 43 h 58"/>
                              <a:gd name="T6" fmla="*/ 19 w 48"/>
                              <a:gd name="T7" fmla="*/ 48 h 58"/>
                              <a:gd name="T8" fmla="*/ 29 w 48"/>
                              <a:gd name="T9" fmla="*/ 48 h 58"/>
                              <a:gd name="T10" fmla="*/ 34 w 48"/>
                              <a:gd name="T11" fmla="*/ 48 h 58"/>
                              <a:gd name="T12" fmla="*/ 39 w 48"/>
                              <a:gd name="T13" fmla="*/ 48 h 58"/>
                              <a:gd name="T14" fmla="*/ 43 w 48"/>
                              <a:gd name="T15" fmla="*/ 43 h 58"/>
                              <a:gd name="T16" fmla="*/ 43 w 48"/>
                              <a:gd name="T17" fmla="*/ 39 h 58"/>
                              <a:gd name="T18" fmla="*/ 48 w 48"/>
                              <a:gd name="T19" fmla="*/ 39 h 58"/>
                              <a:gd name="T20" fmla="*/ 43 w 48"/>
                              <a:gd name="T21" fmla="*/ 43 h 58"/>
                              <a:gd name="T22" fmla="*/ 39 w 48"/>
                              <a:gd name="T23" fmla="*/ 53 h 58"/>
                              <a:gd name="T24" fmla="*/ 34 w 48"/>
                              <a:gd name="T25" fmla="*/ 58 h 58"/>
                              <a:gd name="T26" fmla="*/ 24 w 48"/>
                              <a:gd name="T27" fmla="*/ 58 h 58"/>
                              <a:gd name="T28" fmla="*/ 15 w 48"/>
                              <a:gd name="T29" fmla="*/ 58 h 58"/>
                              <a:gd name="T30" fmla="*/ 5 w 48"/>
                              <a:gd name="T31" fmla="*/ 53 h 58"/>
                              <a:gd name="T32" fmla="*/ 0 w 48"/>
                              <a:gd name="T33" fmla="*/ 43 h 58"/>
                              <a:gd name="T34" fmla="*/ 0 w 48"/>
                              <a:gd name="T35" fmla="*/ 29 h 58"/>
                              <a:gd name="T36" fmla="*/ 0 w 48"/>
                              <a:gd name="T37" fmla="*/ 19 h 58"/>
                              <a:gd name="T38" fmla="*/ 10 w 48"/>
                              <a:gd name="T39" fmla="*/ 10 h 58"/>
                              <a:gd name="T40" fmla="*/ 15 w 48"/>
                              <a:gd name="T41" fmla="*/ 5 h 58"/>
                              <a:gd name="T42" fmla="*/ 24 w 48"/>
                              <a:gd name="T43" fmla="*/ 0 h 58"/>
                              <a:gd name="T44" fmla="*/ 34 w 48"/>
                              <a:gd name="T45" fmla="*/ 5 h 58"/>
                              <a:gd name="T46" fmla="*/ 39 w 48"/>
                              <a:gd name="T47" fmla="*/ 10 h 58"/>
                              <a:gd name="T48" fmla="*/ 43 w 48"/>
                              <a:gd name="T49" fmla="*/ 15 h 58"/>
                              <a:gd name="T50" fmla="*/ 48 w 48"/>
                              <a:gd name="T51" fmla="*/ 24 h 58"/>
                              <a:gd name="T52" fmla="*/ 10 w 48"/>
                              <a:gd name="T53" fmla="*/ 24 h 58"/>
                              <a:gd name="T54" fmla="*/ 10 w 48"/>
                              <a:gd name="T55" fmla="*/ 19 h 58"/>
                              <a:gd name="T56" fmla="*/ 34 w 48"/>
                              <a:gd name="T57" fmla="*/ 19 h 58"/>
                              <a:gd name="T58" fmla="*/ 34 w 48"/>
                              <a:gd name="T59" fmla="*/ 15 h 58"/>
                              <a:gd name="T60" fmla="*/ 34 w 48"/>
                              <a:gd name="T61" fmla="*/ 15 h 58"/>
                              <a:gd name="T62" fmla="*/ 29 w 48"/>
                              <a:gd name="T63" fmla="*/ 10 h 58"/>
                              <a:gd name="T64" fmla="*/ 29 w 48"/>
                              <a:gd name="T65" fmla="*/ 10 h 58"/>
                              <a:gd name="T66" fmla="*/ 24 w 48"/>
                              <a:gd name="T67" fmla="*/ 5 h 58"/>
                              <a:gd name="T68" fmla="*/ 24 w 48"/>
                              <a:gd name="T69" fmla="*/ 5 h 58"/>
                              <a:gd name="T70" fmla="*/ 19 w 48"/>
                              <a:gd name="T71" fmla="*/ 5 h 58"/>
                              <a:gd name="T72" fmla="*/ 15 w 48"/>
                              <a:gd name="T73" fmla="*/ 10 h 58"/>
                              <a:gd name="T74" fmla="*/ 10 w 48"/>
                              <a:gd name="T75" fmla="*/ 15 h 58"/>
                              <a:gd name="T76" fmla="*/ 10 w 48"/>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58">
                                <a:moveTo>
                                  <a:pt x="10" y="24"/>
                                </a:moveTo>
                                <a:lnTo>
                                  <a:pt x="10" y="34"/>
                                </a:lnTo>
                                <a:lnTo>
                                  <a:pt x="15" y="43"/>
                                </a:lnTo>
                                <a:lnTo>
                                  <a:pt x="19" y="48"/>
                                </a:lnTo>
                                <a:lnTo>
                                  <a:pt x="29" y="48"/>
                                </a:lnTo>
                                <a:lnTo>
                                  <a:pt x="34" y="48"/>
                                </a:lnTo>
                                <a:lnTo>
                                  <a:pt x="39" y="48"/>
                                </a:lnTo>
                                <a:lnTo>
                                  <a:pt x="43" y="43"/>
                                </a:lnTo>
                                <a:lnTo>
                                  <a:pt x="43" y="39"/>
                                </a:lnTo>
                                <a:lnTo>
                                  <a:pt x="48" y="39"/>
                                </a:lnTo>
                                <a:lnTo>
                                  <a:pt x="43" y="43"/>
                                </a:lnTo>
                                <a:lnTo>
                                  <a:pt x="39" y="53"/>
                                </a:lnTo>
                                <a:lnTo>
                                  <a:pt x="34" y="58"/>
                                </a:lnTo>
                                <a:lnTo>
                                  <a:pt x="24" y="58"/>
                                </a:lnTo>
                                <a:lnTo>
                                  <a:pt x="15" y="58"/>
                                </a:lnTo>
                                <a:lnTo>
                                  <a:pt x="5" y="53"/>
                                </a:lnTo>
                                <a:lnTo>
                                  <a:pt x="0" y="43"/>
                                </a:lnTo>
                                <a:lnTo>
                                  <a:pt x="0" y="29"/>
                                </a:lnTo>
                                <a:lnTo>
                                  <a:pt x="0" y="19"/>
                                </a:lnTo>
                                <a:lnTo>
                                  <a:pt x="10" y="10"/>
                                </a:lnTo>
                                <a:lnTo>
                                  <a:pt x="15" y="5"/>
                                </a:lnTo>
                                <a:lnTo>
                                  <a:pt x="24" y="0"/>
                                </a:lnTo>
                                <a:lnTo>
                                  <a:pt x="34" y="5"/>
                                </a:lnTo>
                                <a:lnTo>
                                  <a:pt x="39" y="10"/>
                                </a:lnTo>
                                <a:lnTo>
                                  <a:pt x="43" y="15"/>
                                </a:lnTo>
                                <a:lnTo>
                                  <a:pt x="48" y="24"/>
                                </a:lnTo>
                                <a:lnTo>
                                  <a:pt x="10" y="24"/>
                                </a:lnTo>
                                <a:close/>
                                <a:moveTo>
                                  <a:pt x="10" y="19"/>
                                </a:moveTo>
                                <a:lnTo>
                                  <a:pt x="34" y="19"/>
                                </a:lnTo>
                                <a:lnTo>
                                  <a:pt x="34" y="15"/>
                                </a:lnTo>
                                <a:lnTo>
                                  <a:pt x="29" y="10"/>
                                </a:lnTo>
                                <a:lnTo>
                                  <a:pt x="24" y="5"/>
                                </a:lnTo>
                                <a:lnTo>
                                  <a:pt x="19" y="5"/>
                                </a:lnTo>
                                <a:lnTo>
                                  <a:pt x="15" y="10"/>
                                </a:lnTo>
                                <a:lnTo>
                                  <a:pt x="10" y="15"/>
                                </a:lnTo>
                                <a:lnTo>
                                  <a:pt x="1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724"/>
                        <wps:cNvSpPr>
                          <a:spLocks noEditPoints="1"/>
                        </wps:cNvSpPr>
                        <wps:spPr bwMode="auto">
                          <a:xfrm>
                            <a:off x="3115169" y="522380"/>
                            <a:ext cx="7556" cy="31300"/>
                          </a:xfrm>
                          <a:custGeom>
                            <a:avLst/>
                            <a:gdLst>
                              <a:gd name="T0" fmla="*/ 9 w 14"/>
                              <a:gd name="T1" fmla="*/ 0 h 58"/>
                              <a:gd name="T2" fmla="*/ 9 w 14"/>
                              <a:gd name="T3" fmla="*/ 0 h 58"/>
                              <a:gd name="T4" fmla="*/ 14 w 14"/>
                              <a:gd name="T5" fmla="*/ 5 h 58"/>
                              <a:gd name="T6" fmla="*/ 14 w 14"/>
                              <a:gd name="T7" fmla="*/ 5 h 58"/>
                              <a:gd name="T8" fmla="*/ 14 w 14"/>
                              <a:gd name="T9" fmla="*/ 10 h 58"/>
                              <a:gd name="T10" fmla="*/ 14 w 14"/>
                              <a:gd name="T11" fmla="*/ 10 h 58"/>
                              <a:gd name="T12" fmla="*/ 14 w 14"/>
                              <a:gd name="T13" fmla="*/ 15 h 58"/>
                              <a:gd name="T14" fmla="*/ 9 w 14"/>
                              <a:gd name="T15" fmla="*/ 15 h 58"/>
                              <a:gd name="T16" fmla="*/ 9 w 14"/>
                              <a:gd name="T17" fmla="*/ 15 h 58"/>
                              <a:gd name="T18" fmla="*/ 5 w 14"/>
                              <a:gd name="T19" fmla="*/ 15 h 58"/>
                              <a:gd name="T20" fmla="*/ 5 w 14"/>
                              <a:gd name="T21" fmla="*/ 15 h 58"/>
                              <a:gd name="T22" fmla="*/ 5 w 14"/>
                              <a:gd name="T23" fmla="*/ 10 h 58"/>
                              <a:gd name="T24" fmla="*/ 0 w 14"/>
                              <a:gd name="T25" fmla="*/ 10 h 58"/>
                              <a:gd name="T26" fmla="*/ 5 w 14"/>
                              <a:gd name="T27" fmla="*/ 5 h 58"/>
                              <a:gd name="T28" fmla="*/ 5 w 14"/>
                              <a:gd name="T29" fmla="*/ 5 h 58"/>
                              <a:gd name="T30" fmla="*/ 5 w 14"/>
                              <a:gd name="T31" fmla="*/ 0 h 58"/>
                              <a:gd name="T32" fmla="*/ 9 w 14"/>
                              <a:gd name="T33" fmla="*/ 0 h 58"/>
                              <a:gd name="T34" fmla="*/ 9 w 14"/>
                              <a:gd name="T35" fmla="*/ 48 h 58"/>
                              <a:gd name="T36" fmla="*/ 9 w 14"/>
                              <a:gd name="T37" fmla="*/ 48 h 58"/>
                              <a:gd name="T38" fmla="*/ 14 w 14"/>
                              <a:gd name="T39" fmla="*/ 48 h 58"/>
                              <a:gd name="T40" fmla="*/ 14 w 14"/>
                              <a:gd name="T41" fmla="*/ 48 h 58"/>
                              <a:gd name="T42" fmla="*/ 14 w 14"/>
                              <a:gd name="T43" fmla="*/ 53 h 58"/>
                              <a:gd name="T44" fmla="*/ 14 w 14"/>
                              <a:gd name="T45" fmla="*/ 53 h 58"/>
                              <a:gd name="T46" fmla="*/ 14 w 14"/>
                              <a:gd name="T47" fmla="*/ 58 h 58"/>
                              <a:gd name="T48" fmla="*/ 9 w 14"/>
                              <a:gd name="T49" fmla="*/ 58 h 58"/>
                              <a:gd name="T50" fmla="*/ 9 w 14"/>
                              <a:gd name="T51" fmla="*/ 58 h 58"/>
                              <a:gd name="T52" fmla="*/ 5 w 14"/>
                              <a:gd name="T53" fmla="*/ 58 h 58"/>
                              <a:gd name="T54" fmla="*/ 5 w 14"/>
                              <a:gd name="T55" fmla="*/ 58 h 58"/>
                              <a:gd name="T56" fmla="*/ 0 w 14"/>
                              <a:gd name="T57" fmla="*/ 53 h 58"/>
                              <a:gd name="T58" fmla="*/ 0 w 14"/>
                              <a:gd name="T59" fmla="*/ 53 h 58"/>
                              <a:gd name="T60" fmla="*/ 0 w 14"/>
                              <a:gd name="T61" fmla="*/ 48 h 58"/>
                              <a:gd name="T62" fmla="*/ 5 w 14"/>
                              <a:gd name="T63" fmla="*/ 48 h 58"/>
                              <a:gd name="T64" fmla="*/ 5 w 14"/>
                              <a:gd name="T65" fmla="*/ 48 h 58"/>
                              <a:gd name="T66" fmla="*/ 9 w 14"/>
                              <a:gd name="T67" fmla="*/ 4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58">
                                <a:moveTo>
                                  <a:pt x="9" y="0"/>
                                </a:moveTo>
                                <a:lnTo>
                                  <a:pt x="9" y="0"/>
                                </a:lnTo>
                                <a:lnTo>
                                  <a:pt x="14" y="5"/>
                                </a:lnTo>
                                <a:lnTo>
                                  <a:pt x="14" y="10"/>
                                </a:lnTo>
                                <a:lnTo>
                                  <a:pt x="14" y="15"/>
                                </a:lnTo>
                                <a:lnTo>
                                  <a:pt x="9" y="15"/>
                                </a:lnTo>
                                <a:lnTo>
                                  <a:pt x="5" y="15"/>
                                </a:lnTo>
                                <a:lnTo>
                                  <a:pt x="5" y="10"/>
                                </a:lnTo>
                                <a:lnTo>
                                  <a:pt x="0" y="10"/>
                                </a:lnTo>
                                <a:lnTo>
                                  <a:pt x="5" y="5"/>
                                </a:lnTo>
                                <a:lnTo>
                                  <a:pt x="5" y="0"/>
                                </a:lnTo>
                                <a:lnTo>
                                  <a:pt x="9" y="0"/>
                                </a:lnTo>
                                <a:close/>
                                <a:moveTo>
                                  <a:pt x="9" y="48"/>
                                </a:moveTo>
                                <a:lnTo>
                                  <a:pt x="9" y="48"/>
                                </a:lnTo>
                                <a:lnTo>
                                  <a:pt x="14" y="48"/>
                                </a:lnTo>
                                <a:lnTo>
                                  <a:pt x="14" y="53"/>
                                </a:lnTo>
                                <a:lnTo>
                                  <a:pt x="14" y="58"/>
                                </a:lnTo>
                                <a:lnTo>
                                  <a:pt x="9" y="58"/>
                                </a:lnTo>
                                <a:lnTo>
                                  <a:pt x="5" y="58"/>
                                </a:lnTo>
                                <a:lnTo>
                                  <a:pt x="0" y="53"/>
                                </a:lnTo>
                                <a:lnTo>
                                  <a:pt x="0" y="48"/>
                                </a:lnTo>
                                <a:lnTo>
                                  <a:pt x="5" y="48"/>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725"/>
                        <wps:cNvSpPr>
                          <a:spLocks noEditPoints="1"/>
                        </wps:cNvSpPr>
                        <wps:spPr bwMode="auto">
                          <a:xfrm>
                            <a:off x="3145932" y="509429"/>
                            <a:ext cx="28604" cy="44251"/>
                          </a:xfrm>
                          <a:custGeom>
                            <a:avLst/>
                            <a:gdLst>
                              <a:gd name="T0" fmla="*/ 53 w 53"/>
                              <a:gd name="T1" fmla="*/ 53 h 82"/>
                              <a:gd name="T2" fmla="*/ 53 w 53"/>
                              <a:gd name="T3" fmla="*/ 63 h 82"/>
                              <a:gd name="T4" fmla="*/ 44 w 53"/>
                              <a:gd name="T5" fmla="*/ 63 h 82"/>
                              <a:gd name="T6" fmla="*/ 44 w 53"/>
                              <a:gd name="T7" fmla="*/ 82 h 82"/>
                              <a:gd name="T8" fmla="*/ 34 w 53"/>
                              <a:gd name="T9" fmla="*/ 82 h 82"/>
                              <a:gd name="T10" fmla="*/ 34 w 53"/>
                              <a:gd name="T11" fmla="*/ 63 h 82"/>
                              <a:gd name="T12" fmla="*/ 0 w 53"/>
                              <a:gd name="T13" fmla="*/ 63 h 82"/>
                              <a:gd name="T14" fmla="*/ 0 w 53"/>
                              <a:gd name="T15" fmla="*/ 53 h 82"/>
                              <a:gd name="T16" fmla="*/ 39 w 53"/>
                              <a:gd name="T17" fmla="*/ 0 h 82"/>
                              <a:gd name="T18" fmla="*/ 44 w 53"/>
                              <a:gd name="T19" fmla="*/ 0 h 82"/>
                              <a:gd name="T20" fmla="*/ 44 w 53"/>
                              <a:gd name="T21" fmla="*/ 53 h 82"/>
                              <a:gd name="T22" fmla="*/ 53 w 53"/>
                              <a:gd name="T23" fmla="*/ 53 h 82"/>
                              <a:gd name="T24" fmla="*/ 34 w 53"/>
                              <a:gd name="T25" fmla="*/ 53 h 82"/>
                              <a:gd name="T26" fmla="*/ 34 w 53"/>
                              <a:gd name="T27" fmla="*/ 15 h 82"/>
                              <a:gd name="T28" fmla="*/ 5 w 53"/>
                              <a:gd name="T29" fmla="*/ 53 h 82"/>
                              <a:gd name="T30" fmla="*/ 34 w 53"/>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2">
                                <a:moveTo>
                                  <a:pt x="53" y="53"/>
                                </a:moveTo>
                                <a:lnTo>
                                  <a:pt x="53" y="63"/>
                                </a:lnTo>
                                <a:lnTo>
                                  <a:pt x="44" y="63"/>
                                </a:lnTo>
                                <a:lnTo>
                                  <a:pt x="44" y="82"/>
                                </a:lnTo>
                                <a:lnTo>
                                  <a:pt x="34" y="82"/>
                                </a:lnTo>
                                <a:lnTo>
                                  <a:pt x="34" y="63"/>
                                </a:lnTo>
                                <a:lnTo>
                                  <a:pt x="0" y="63"/>
                                </a:lnTo>
                                <a:lnTo>
                                  <a:pt x="0" y="53"/>
                                </a:lnTo>
                                <a:lnTo>
                                  <a:pt x="39" y="0"/>
                                </a:lnTo>
                                <a:lnTo>
                                  <a:pt x="44" y="0"/>
                                </a:lnTo>
                                <a:lnTo>
                                  <a:pt x="44" y="53"/>
                                </a:lnTo>
                                <a:lnTo>
                                  <a:pt x="53" y="53"/>
                                </a:lnTo>
                                <a:close/>
                                <a:moveTo>
                                  <a:pt x="34" y="53"/>
                                </a:moveTo>
                                <a:lnTo>
                                  <a:pt x="34" y="15"/>
                                </a:lnTo>
                                <a:lnTo>
                                  <a:pt x="5" y="53"/>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726"/>
                        <wps:cNvSpPr>
                          <a:spLocks noEditPoints="1"/>
                        </wps:cNvSpPr>
                        <wps:spPr bwMode="auto">
                          <a:xfrm>
                            <a:off x="3179933" y="509429"/>
                            <a:ext cx="25906" cy="44251"/>
                          </a:xfrm>
                          <a:custGeom>
                            <a:avLst/>
                            <a:gdLst>
                              <a:gd name="T0" fmla="*/ 9 w 48"/>
                              <a:gd name="T1" fmla="*/ 34 h 82"/>
                              <a:gd name="T2" fmla="*/ 5 w 48"/>
                              <a:gd name="T3" fmla="*/ 24 h 82"/>
                              <a:gd name="T4" fmla="*/ 5 w 48"/>
                              <a:gd name="T5" fmla="*/ 10 h 82"/>
                              <a:gd name="T6" fmla="*/ 14 w 48"/>
                              <a:gd name="T7" fmla="*/ 0 h 82"/>
                              <a:gd name="T8" fmla="*/ 33 w 48"/>
                              <a:gd name="T9" fmla="*/ 0 h 82"/>
                              <a:gd name="T10" fmla="*/ 43 w 48"/>
                              <a:gd name="T11" fmla="*/ 10 h 82"/>
                              <a:gd name="T12" fmla="*/ 43 w 48"/>
                              <a:gd name="T13" fmla="*/ 24 h 82"/>
                              <a:gd name="T14" fmla="*/ 38 w 48"/>
                              <a:gd name="T15" fmla="*/ 34 h 82"/>
                              <a:gd name="T16" fmla="*/ 38 w 48"/>
                              <a:gd name="T17" fmla="*/ 43 h 82"/>
                              <a:gd name="T18" fmla="*/ 48 w 48"/>
                              <a:gd name="T19" fmla="*/ 58 h 82"/>
                              <a:gd name="T20" fmla="*/ 48 w 48"/>
                              <a:gd name="T21" fmla="*/ 72 h 82"/>
                              <a:gd name="T22" fmla="*/ 33 w 48"/>
                              <a:gd name="T23" fmla="*/ 82 h 82"/>
                              <a:gd name="T24" fmla="*/ 14 w 48"/>
                              <a:gd name="T25" fmla="*/ 82 h 82"/>
                              <a:gd name="T26" fmla="*/ 5 w 48"/>
                              <a:gd name="T27" fmla="*/ 67 h 82"/>
                              <a:gd name="T28" fmla="*/ 5 w 48"/>
                              <a:gd name="T29" fmla="*/ 58 h 82"/>
                              <a:gd name="T30" fmla="*/ 9 w 48"/>
                              <a:gd name="T31" fmla="*/ 48 h 82"/>
                              <a:gd name="T32" fmla="*/ 29 w 48"/>
                              <a:gd name="T33" fmla="*/ 34 h 82"/>
                              <a:gd name="T34" fmla="*/ 38 w 48"/>
                              <a:gd name="T35" fmla="*/ 24 h 82"/>
                              <a:gd name="T36" fmla="*/ 38 w 48"/>
                              <a:gd name="T37" fmla="*/ 15 h 82"/>
                              <a:gd name="T38" fmla="*/ 33 w 48"/>
                              <a:gd name="T39" fmla="*/ 5 h 82"/>
                              <a:gd name="T40" fmla="*/ 24 w 48"/>
                              <a:gd name="T41" fmla="*/ 5 h 82"/>
                              <a:gd name="T42" fmla="*/ 14 w 48"/>
                              <a:gd name="T43" fmla="*/ 5 h 82"/>
                              <a:gd name="T44" fmla="*/ 9 w 48"/>
                              <a:gd name="T45" fmla="*/ 15 h 82"/>
                              <a:gd name="T46" fmla="*/ 14 w 48"/>
                              <a:gd name="T47" fmla="*/ 20 h 82"/>
                              <a:gd name="T48" fmla="*/ 19 w 48"/>
                              <a:gd name="T49" fmla="*/ 29 h 82"/>
                              <a:gd name="T50" fmla="*/ 19 w 48"/>
                              <a:gd name="T51" fmla="*/ 43 h 82"/>
                              <a:gd name="T52" fmla="*/ 14 w 48"/>
                              <a:gd name="T53" fmla="*/ 53 h 82"/>
                              <a:gd name="T54" fmla="*/ 9 w 48"/>
                              <a:gd name="T55" fmla="*/ 63 h 82"/>
                              <a:gd name="T56" fmla="*/ 14 w 48"/>
                              <a:gd name="T57" fmla="*/ 77 h 82"/>
                              <a:gd name="T58" fmla="*/ 24 w 48"/>
                              <a:gd name="T59" fmla="*/ 82 h 82"/>
                              <a:gd name="T60" fmla="*/ 38 w 48"/>
                              <a:gd name="T61" fmla="*/ 77 h 82"/>
                              <a:gd name="T62" fmla="*/ 38 w 48"/>
                              <a:gd name="T63" fmla="*/ 67 h 82"/>
                              <a:gd name="T64" fmla="*/ 38 w 48"/>
                              <a:gd name="T65" fmla="*/ 58 h 82"/>
                              <a:gd name="T66" fmla="*/ 19 w 48"/>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82">
                                <a:moveTo>
                                  <a:pt x="19" y="43"/>
                                </a:moveTo>
                                <a:lnTo>
                                  <a:pt x="9" y="34"/>
                                </a:lnTo>
                                <a:lnTo>
                                  <a:pt x="5" y="29"/>
                                </a:lnTo>
                                <a:lnTo>
                                  <a:pt x="5" y="24"/>
                                </a:lnTo>
                                <a:lnTo>
                                  <a:pt x="5" y="20"/>
                                </a:lnTo>
                                <a:lnTo>
                                  <a:pt x="5" y="10"/>
                                </a:lnTo>
                                <a:lnTo>
                                  <a:pt x="9" y="5"/>
                                </a:lnTo>
                                <a:lnTo>
                                  <a:pt x="14" y="0"/>
                                </a:lnTo>
                                <a:lnTo>
                                  <a:pt x="24" y="0"/>
                                </a:lnTo>
                                <a:lnTo>
                                  <a:pt x="33" y="0"/>
                                </a:lnTo>
                                <a:lnTo>
                                  <a:pt x="38" y="5"/>
                                </a:lnTo>
                                <a:lnTo>
                                  <a:pt x="43" y="10"/>
                                </a:lnTo>
                                <a:lnTo>
                                  <a:pt x="48" y="20"/>
                                </a:lnTo>
                                <a:lnTo>
                                  <a:pt x="43" y="24"/>
                                </a:lnTo>
                                <a:lnTo>
                                  <a:pt x="38" y="34"/>
                                </a:lnTo>
                                <a:lnTo>
                                  <a:pt x="29" y="39"/>
                                </a:lnTo>
                                <a:lnTo>
                                  <a:pt x="38" y="43"/>
                                </a:lnTo>
                                <a:lnTo>
                                  <a:pt x="43" y="48"/>
                                </a:lnTo>
                                <a:lnTo>
                                  <a:pt x="48" y="58"/>
                                </a:lnTo>
                                <a:lnTo>
                                  <a:pt x="48" y="63"/>
                                </a:lnTo>
                                <a:lnTo>
                                  <a:pt x="48" y="72"/>
                                </a:lnTo>
                                <a:lnTo>
                                  <a:pt x="43" y="77"/>
                                </a:lnTo>
                                <a:lnTo>
                                  <a:pt x="33" y="82"/>
                                </a:lnTo>
                                <a:lnTo>
                                  <a:pt x="24" y="82"/>
                                </a:lnTo>
                                <a:lnTo>
                                  <a:pt x="14" y="82"/>
                                </a:lnTo>
                                <a:lnTo>
                                  <a:pt x="9" y="77"/>
                                </a:lnTo>
                                <a:lnTo>
                                  <a:pt x="5" y="67"/>
                                </a:lnTo>
                                <a:lnTo>
                                  <a:pt x="0" y="63"/>
                                </a:lnTo>
                                <a:lnTo>
                                  <a:pt x="5" y="58"/>
                                </a:lnTo>
                                <a:lnTo>
                                  <a:pt x="5" y="53"/>
                                </a:lnTo>
                                <a:lnTo>
                                  <a:pt x="9" y="48"/>
                                </a:lnTo>
                                <a:lnTo>
                                  <a:pt x="19" y="43"/>
                                </a:lnTo>
                                <a:close/>
                                <a:moveTo>
                                  <a:pt x="29" y="34"/>
                                </a:moveTo>
                                <a:lnTo>
                                  <a:pt x="33" y="29"/>
                                </a:lnTo>
                                <a:lnTo>
                                  <a:pt x="38" y="24"/>
                                </a:lnTo>
                                <a:lnTo>
                                  <a:pt x="38" y="20"/>
                                </a:lnTo>
                                <a:lnTo>
                                  <a:pt x="38" y="15"/>
                                </a:lnTo>
                                <a:lnTo>
                                  <a:pt x="38" y="10"/>
                                </a:lnTo>
                                <a:lnTo>
                                  <a:pt x="33" y="5"/>
                                </a:lnTo>
                                <a:lnTo>
                                  <a:pt x="29" y="5"/>
                                </a:lnTo>
                                <a:lnTo>
                                  <a:pt x="24" y="5"/>
                                </a:lnTo>
                                <a:lnTo>
                                  <a:pt x="19" y="5"/>
                                </a:lnTo>
                                <a:lnTo>
                                  <a:pt x="14" y="5"/>
                                </a:lnTo>
                                <a:lnTo>
                                  <a:pt x="14" y="10"/>
                                </a:lnTo>
                                <a:lnTo>
                                  <a:pt x="9" y="15"/>
                                </a:lnTo>
                                <a:lnTo>
                                  <a:pt x="14" y="20"/>
                                </a:lnTo>
                                <a:lnTo>
                                  <a:pt x="14" y="24"/>
                                </a:lnTo>
                                <a:lnTo>
                                  <a:pt x="19" y="29"/>
                                </a:lnTo>
                                <a:lnTo>
                                  <a:pt x="29" y="34"/>
                                </a:lnTo>
                                <a:close/>
                                <a:moveTo>
                                  <a:pt x="19" y="43"/>
                                </a:moveTo>
                                <a:lnTo>
                                  <a:pt x="14" y="48"/>
                                </a:lnTo>
                                <a:lnTo>
                                  <a:pt x="14" y="53"/>
                                </a:lnTo>
                                <a:lnTo>
                                  <a:pt x="9" y="58"/>
                                </a:lnTo>
                                <a:lnTo>
                                  <a:pt x="9" y="63"/>
                                </a:lnTo>
                                <a:lnTo>
                                  <a:pt x="14" y="67"/>
                                </a:lnTo>
                                <a:lnTo>
                                  <a:pt x="14" y="77"/>
                                </a:lnTo>
                                <a:lnTo>
                                  <a:pt x="19" y="77"/>
                                </a:lnTo>
                                <a:lnTo>
                                  <a:pt x="24" y="82"/>
                                </a:lnTo>
                                <a:lnTo>
                                  <a:pt x="33" y="77"/>
                                </a:lnTo>
                                <a:lnTo>
                                  <a:pt x="38" y="77"/>
                                </a:lnTo>
                                <a:lnTo>
                                  <a:pt x="38" y="72"/>
                                </a:lnTo>
                                <a:lnTo>
                                  <a:pt x="38" y="67"/>
                                </a:lnTo>
                                <a:lnTo>
                                  <a:pt x="38" y="63"/>
                                </a:lnTo>
                                <a:lnTo>
                                  <a:pt x="38" y="58"/>
                                </a:lnTo>
                                <a:lnTo>
                                  <a:pt x="33" y="53"/>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727"/>
                        <wps:cNvSpPr>
                          <a:spLocks noEditPoints="1"/>
                        </wps:cNvSpPr>
                        <wps:spPr bwMode="auto">
                          <a:xfrm>
                            <a:off x="3213395" y="509429"/>
                            <a:ext cx="18350" cy="18348"/>
                          </a:xfrm>
                          <a:custGeom>
                            <a:avLst/>
                            <a:gdLst>
                              <a:gd name="T0" fmla="*/ 15 w 34"/>
                              <a:gd name="T1" fmla="*/ 0 h 34"/>
                              <a:gd name="T2" fmla="*/ 24 w 34"/>
                              <a:gd name="T3" fmla="*/ 0 h 34"/>
                              <a:gd name="T4" fmla="*/ 29 w 34"/>
                              <a:gd name="T5" fmla="*/ 5 h 34"/>
                              <a:gd name="T6" fmla="*/ 34 w 34"/>
                              <a:gd name="T7" fmla="*/ 10 h 34"/>
                              <a:gd name="T8" fmla="*/ 34 w 34"/>
                              <a:gd name="T9" fmla="*/ 20 h 34"/>
                              <a:gd name="T10" fmla="*/ 34 w 34"/>
                              <a:gd name="T11" fmla="*/ 24 h 34"/>
                              <a:gd name="T12" fmla="*/ 29 w 34"/>
                              <a:gd name="T13" fmla="*/ 29 h 34"/>
                              <a:gd name="T14" fmla="*/ 24 w 34"/>
                              <a:gd name="T15" fmla="*/ 34 h 34"/>
                              <a:gd name="T16" fmla="*/ 15 w 34"/>
                              <a:gd name="T17" fmla="*/ 34 h 34"/>
                              <a:gd name="T18" fmla="*/ 10 w 34"/>
                              <a:gd name="T19" fmla="*/ 34 h 34"/>
                              <a:gd name="T20" fmla="*/ 5 w 34"/>
                              <a:gd name="T21" fmla="*/ 29 h 34"/>
                              <a:gd name="T22" fmla="*/ 0 w 34"/>
                              <a:gd name="T23" fmla="*/ 24 h 34"/>
                              <a:gd name="T24" fmla="*/ 0 w 34"/>
                              <a:gd name="T25" fmla="*/ 20 h 34"/>
                              <a:gd name="T26" fmla="*/ 0 w 34"/>
                              <a:gd name="T27" fmla="*/ 10 h 34"/>
                              <a:gd name="T28" fmla="*/ 5 w 34"/>
                              <a:gd name="T29" fmla="*/ 5 h 34"/>
                              <a:gd name="T30" fmla="*/ 10 w 34"/>
                              <a:gd name="T31" fmla="*/ 0 h 34"/>
                              <a:gd name="T32" fmla="*/ 15 w 34"/>
                              <a:gd name="T33" fmla="*/ 0 h 34"/>
                              <a:gd name="T34" fmla="*/ 15 w 34"/>
                              <a:gd name="T35" fmla="*/ 5 h 34"/>
                              <a:gd name="T36" fmla="*/ 10 w 34"/>
                              <a:gd name="T37" fmla="*/ 5 h 34"/>
                              <a:gd name="T38" fmla="*/ 5 w 34"/>
                              <a:gd name="T39" fmla="*/ 10 h 34"/>
                              <a:gd name="T40" fmla="*/ 5 w 34"/>
                              <a:gd name="T41" fmla="*/ 15 h 34"/>
                              <a:gd name="T42" fmla="*/ 5 w 34"/>
                              <a:gd name="T43" fmla="*/ 20 h 34"/>
                              <a:gd name="T44" fmla="*/ 5 w 34"/>
                              <a:gd name="T45" fmla="*/ 24 h 34"/>
                              <a:gd name="T46" fmla="*/ 5 w 34"/>
                              <a:gd name="T47" fmla="*/ 29 h 34"/>
                              <a:gd name="T48" fmla="*/ 10 w 34"/>
                              <a:gd name="T49" fmla="*/ 29 h 34"/>
                              <a:gd name="T50" fmla="*/ 15 w 34"/>
                              <a:gd name="T51" fmla="*/ 29 h 34"/>
                              <a:gd name="T52" fmla="*/ 19 w 34"/>
                              <a:gd name="T53" fmla="*/ 29 h 34"/>
                              <a:gd name="T54" fmla="*/ 24 w 34"/>
                              <a:gd name="T55" fmla="*/ 29 h 34"/>
                              <a:gd name="T56" fmla="*/ 29 w 34"/>
                              <a:gd name="T57" fmla="*/ 24 h 34"/>
                              <a:gd name="T58" fmla="*/ 29 w 34"/>
                              <a:gd name="T59" fmla="*/ 20 h 34"/>
                              <a:gd name="T60" fmla="*/ 29 w 34"/>
                              <a:gd name="T61" fmla="*/ 15 h 34"/>
                              <a:gd name="T62" fmla="*/ 24 w 34"/>
                              <a:gd name="T63" fmla="*/ 10 h 34"/>
                              <a:gd name="T64" fmla="*/ 19 w 34"/>
                              <a:gd name="T65" fmla="*/ 5 h 34"/>
                              <a:gd name="T66" fmla="*/ 15 w 34"/>
                              <a:gd name="T67"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34">
                                <a:moveTo>
                                  <a:pt x="15" y="0"/>
                                </a:moveTo>
                                <a:lnTo>
                                  <a:pt x="24" y="0"/>
                                </a:lnTo>
                                <a:lnTo>
                                  <a:pt x="29" y="5"/>
                                </a:lnTo>
                                <a:lnTo>
                                  <a:pt x="34" y="10"/>
                                </a:lnTo>
                                <a:lnTo>
                                  <a:pt x="34" y="20"/>
                                </a:lnTo>
                                <a:lnTo>
                                  <a:pt x="34" y="24"/>
                                </a:lnTo>
                                <a:lnTo>
                                  <a:pt x="29" y="29"/>
                                </a:lnTo>
                                <a:lnTo>
                                  <a:pt x="24" y="34"/>
                                </a:lnTo>
                                <a:lnTo>
                                  <a:pt x="15" y="34"/>
                                </a:lnTo>
                                <a:lnTo>
                                  <a:pt x="10" y="34"/>
                                </a:lnTo>
                                <a:lnTo>
                                  <a:pt x="5" y="29"/>
                                </a:lnTo>
                                <a:lnTo>
                                  <a:pt x="0" y="24"/>
                                </a:lnTo>
                                <a:lnTo>
                                  <a:pt x="0" y="20"/>
                                </a:lnTo>
                                <a:lnTo>
                                  <a:pt x="0" y="10"/>
                                </a:lnTo>
                                <a:lnTo>
                                  <a:pt x="5" y="5"/>
                                </a:lnTo>
                                <a:lnTo>
                                  <a:pt x="10" y="0"/>
                                </a:lnTo>
                                <a:lnTo>
                                  <a:pt x="15" y="0"/>
                                </a:lnTo>
                                <a:close/>
                                <a:moveTo>
                                  <a:pt x="15" y="5"/>
                                </a:moveTo>
                                <a:lnTo>
                                  <a:pt x="10" y="5"/>
                                </a:lnTo>
                                <a:lnTo>
                                  <a:pt x="5" y="10"/>
                                </a:lnTo>
                                <a:lnTo>
                                  <a:pt x="5" y="15"/>
                                </a:lnTo>
                                <a:lnTo>
                                  <a:pt x="5" y="20"/>
                                </a:lnTo>
                                <a:lnTo>
                                  <a:pt x="5" y="24"/>
                                </a:lnTo>
                                <a:lnTo>
                                  <a:pt x="5" y="29"/>
                                </a:lnTo>
                                <a:lnTo>
                                  <a:pt x="10" y="29"/>
                                </a:lnTo>
                                <a:lnTo>
                                  <a:pt x="15" y="29"/>
                                </a:lnTo>
                                <a:lnTo>
                                  <a:pt x="19" y="29"/>
                                </a:lnTo>
                                <a:lnTo>
                                  <a:pt x="24" y="29"/>
                                </a:lnTo>
                                <a:lnTo>
                                  <a:pt x="29" y="24"/>
                                </a:lnTo>
                                <a:lnTo>
                                  <a:pt x="29" y="20"/>
                                </a:lnTo>
                                <a:lnTo>
                                  <a:pt x="29" y="15"/>
                                </a:lnTo>
                                <a:lnTo>
                                  <a:pt x="24" y="10"/>
                                </a:lnTo>
                                <a:lnTo>
                                  <a:pt x="19" y="5"/>
                                </a:lnTo>
                                <a:lnTo>
                                  <a:pt x="1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728"/>
                        <wps:cNvSpPr>
                          <a:spLocks/>
                        </wps:cNvSpPr>
                        <wps:spPr bwMode="auto">
                          <a:xfrm>
                            <a:off x="3254952" y="509429"/>
                            <a:ext cx="25906" cy="44251"/>
                          </a:xfrm>
                          <a:custGeom>
                            <a:avLst/>
                            <a:gdLst>
                              <a:gd name="T0" fmla="*/ 48 w 48"/>
                              <a:gd name="T1" fmla="*/ 0 h 82"/>
                              <a:gd name="T2" fmla="*/ 43 w 48"/>
                              <a:gd name="T3" fmla="*/ 10 h 82"/>
                              <a:gd name="T4" fmla="*/ 19 w 48"/>
                              <a:gd name="T5" fmla="*/ 10 h 82"/>
                              <a:gd name="T6" fmla="*/ 14 w 48"/>
                              <a:gd name="T7" fmla="*/ 24 h 82"/>
                              <a:gd name="T8" fmla="*/ 24 w 48"/>
                              <a:gd name="T9" fmla="*/ 24 h 82"/>
                              <a:gd name="T10" fmla="*/ 38 w 48"/>
                              <a:gd name="T11" fmla="*/ 34 h 82"/>
                              <a:gd name="T12" fmla="*/ 43 w 48"/>
                              <a:gd name="T13" fmla="*/ 43 h 82"/>
                              <a:gd name="T14" fmla="*/ 43 w 48"/>
                              <a:gd name="T15" fmla="*/ 53 h 82"/>
                              <a:gd name="T16" fmla="*/ 43 w 48"/>
                              <a:gd name="T17" fmla="*/ 58 h 82"/>
                              <a:gd name="T18" fmla="*/ 43 w 48"/>
                              <a:gd name="T19" fmla="*/ 63 h 82"/>
                              <a:gd name="T20" fmla="*/ 38 w 48"/>
                              <a:gd name="T21" fmla="*/ 67 h 82"/>
                              <a:gd name="T22" fmla="*/ 33 w 48"/>
                              <a:gd name="T23" fmla="*/ 72 h 82"/>
                              <a:gd name="T24" fmla="*/ 33 w 48"/>
                              <a:gd name="T25" fmla="*/ 77 h 82"/>
                              <a:gd name="T26" fmla="*/ 29 w 48"/>
                              <a:gd name="T27" fmla="*/ 82 h 82"/>
                              <a:gd name="T28" fmla="*/ 19 w 48"/>
                              <a:gd name="T29" fmla="*/ 82 h 82"/>
                              <a:gd name="T30" fmla="*/ 14 w 48"/>
                              <a:gd name="T31" fmla="*/ 82 h 82"/>
                              <a:gd name="T32" fmla="*/ 5 w 48"/>
                              <a:gd name="T33" fmla="*/ 82 h 82"/>
                              <a:gd name="T34" fmla="*/ 5 w 48"/>
                              <a:gd name="T35" fmla="*/ 82 h 82"/>
                              <a:gd name="T36" fmla="*/ 0 w 48"/>
                              <a:gd name="T37" fmla="*/ 77 h 82"/>
                              <a:gd name="T38" fmla="*/ 0 w 48"/>
                              <a:gd name="T39" fmla="*/ 77 h 82"/>
                              <a:gd name="T40" fmla="*/ 0 w 48"/>
                              <a:gd name="T41" fmla="*/ 72 h 82"/>
                              <a:gd name="T42" fmla="*/ 0 w 48"/>
                              <a:gd name="T43" fmla="*/ 72 h 82"/>
                              <a:gd name="T44" fmla="*/ 5 w 48"/>
                              <a:gd name="T45" fmla="*/ 72 h 82"/>
                              <a:gd name="T46" fmla="*/ 5 w 48"/>
                              <a:gd name="T47" fmla="*/ 72 h 82"/>
                              <a:gd name="T48" fmla="*/ 5 w 48"/>
                              <a:gd name="T49" fmla="*/ 72 h 82"/>
                              <a:gd name="T50" fmla="*/ 5 w 48"/>
                              <a:gd name="T51" fmla="*/ 72 h 82"/>
                              <a:gd name="T52" fmla="*/ 9 w 48"/>
                              <a:gd name="T53" fmla="*/ 72 h 82"/>
                              <a:gd name="T54" fmla="*/ 9 w 48"/>
                              <a:gd name="T55" fmla="*/ 72 h 82"/>
                              <a:gd name="T56" fmla="*/ 14 w 48"/>
                              <a:gd name="T57" fmla="*/ 77 h 82"/>
                              <a:gd name="T58" fmla="*/ 19 w 48"/>
                              <a:gd name="T59" fmla="*/ 77 h 82"/>
                              <a:gd name="T60" fmla="*/ 24 w 48"/>
                              <a:gd name="T61" fmla="*/ 77 h 82"/>
                              <a:gd name="T62" fmla="*/ 33 w 48"/>
                              <a:gd name="T63" fmla="*/ 72 h 82"/>
                              <a:gd name="T64" fmla="*/ 33 w 48"/>
                              <a:gd name="T65" fmla="*/ 67 h 82"/>
                              <a:gd name="T66" fmla="*/ 38 w 48"/>
                              <a:gd name="T67" fmla="*/ 58 h 82"/>
                              <a:gd name="T68" fmla="*/ 38 w 48"/>
                              <a:gd name="T69" fmla="*/ 53 h 82"/>
                              <a:gd name="T70" fmla="*/ 33 w 48"/>
                              <a:gd name="T71" fmla="*/ 43 h 82"/>
                              <a:gd name="T72" fmla="*/ 29 w 48"/>
                              <a:gd name="T73" fmla="*/ 39 h 82"/>
                              <a:gd name="T74" fmla="*/ 19 w 48"/>
                              <a:gd name="T75" fmla="*/ 34 h 82"/>
                              <a:gd name="T76" fmla="*/ 14 w 48"/>
                              <a:gd name="T77" fmla="*/ 34 h 82"/>
                              <a:gd name="T78" fmla="*/ 0 w 48"/>
                              <a:gd name="T79" fmla="*/ 34 h 82"/>
                              <a:gd name="T80" fmla="*/ 19 w 48"/>
                              <a:gd name="T81" fmla="*/ 0 h 82"/>
                              <a:gd name="T82" fmla="*/ 48 w 48"/>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2">
                                <a:moveTo>
                                  <a:pt x="48" y="0"/>
                                </a:moveTo>
                                <a:lnTo>
                                  <a:pt x="43" y="10"/>
                                </a:lnTo>
                                <a:lnTo>
                                  <a:pt x="19" y="10"/>
                                </a:lnTo>
                                <a:lnTo>
                                  <a:pt x="14" y="24"/>
                                </a:lnTo>
                                <a:lnTo>
                                  <a:pt x="24" y="24"/>
                                </a:lnTo>
                                <a:lnTo>
                                  <a:pt x="38" y="34"/>
                                </a:lnTo>
                                <a:lnTo>
                                  <a:pt x="43" y="43"/>
                                </a:lnTo>
                                <a:lnTo>
                                  <a:pt x="43" y="53"/>
                                </a:lnTo>
                                <a:lnTo>
                                  <a:pt x="43" y="58"/>
                                </a:lnTo>
                                <a:lnTo>
                                  <a:pt x="43" y="63"/>
                                </a:lnTo>
                                <a:lnTo>
                                  <a:pt x="38" y="67"/>
                                </a:lnTo>
                                <a:lnTo>
                                  <a:pt x="33" y="72"/>
                                </a:lnTo>
                                <a:lnTo>
                                  <a:pt x="33" y="77"/>
                                </a:lnTo>
                                <a:lnTo>
                                  <a:pt x="29" y="82"/>
                                </a:lnTo>
                                <a:lnTo>
                                  <a:pt x="19" y="82"/>
                                </a:lnTo>
                                <a:lnTo>
                                  <a:pt x="14" y="82"/>
                                </a:lnTo>
                                <a:lnTo>
                                  <a:pt x="5" y="82"/>
                                </a:lnTo>
                                <a:lnTo>
                                  <a:pt x="0" y="77"/>
                                </a:lnTo>
                                <a:lnTo>
                                  <a:pt x="0" y="72"/>
                                </a:lnTo>
                                <a:lnTo>
                                  <a:pt x="5" y="72"/>
                                </a:lnTo>
                                <a:lnTo>
                                  <a:pt x="9" y="72"/>
                                </a:lnTo>
                                <a:lnTo>
                                  <a:pt x="14" y="77"/>
                                </a:lnTo>
                                <a:lnTo>
                                  <a:pt x="19" y="77"/>
                                </a:lnTo>
                                <a:lnTo>
                                  <a:pt x="24" y="77"/>
                                </a:lnTo>
                                <a:lnTo>
                                  <a:pt x="33" y="72"/>
                                </a:lnTo>
                                <a:lnTo>
                                  <a:pt x="33" y="67"/>
                                </a:lnTo>
                                <a:lnTo>
                                  <a:pt x="38" y="58"/>
                                </a:lnTo>
                                <a:lnTo>
                                  <a:pt x="38" y="53"/>
                                </a:lnTo>
                                <a:lnTo>
                                  <a:pt x="33" y="43"/>
                                </a:lnTo>
                                <a:lnTo>
                                  <a:pt x="29" y="39"/>
                                </a:lnTo>
                                <a:lnTo>
                                  <a:pt x="19" y="34"/>
                                </a:lnTo>
                                <a:lnTo>
                                  <a:pt x="14" y="34"/>
                                </a:lnTo>
                                <a:lnTo>
                                  <a:pt x="0" y="34"/>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729"/>
                        <wps:cNvSpPr>
                          <a:spLocks/>
                        </wps:cNvSpPr>
                        <wps:spPr bwMode="auto">
                          <a:xfrm>
                            <a:off x="3285715" y="509429"/>
                            <a:ext cx="25906" cy="44251"/>
                          </a:xfrm>
                          <a:custGeom>
                            <a:avLst/>
                            <a:gdLst>
                              <a:gd name="T0" fmla="*/ 5 w 48"/>
                              <a:gd name="T1" fmla="*/ 15 h 82"/>
                              <a:gd name="T2" fmla="*/ 5 w 48"/>
                              <a:gd name="T3" fmla="*/ 10 h 82"/>
                              <a:gd name="T4" fmla="*/ 10 w 48"/>
                              <a:gd name="T5" fmla="*/ 5 h 82"/>
                              <a:gd name="T6" fmla="*/ 20 w 48"/>
                              <a:gd name="T7" fmla="*/ 0 h 82"/>
                              <a:gd name="T8" fmla="*/ 24 w 48"/>
                              <a:gd name="T9" fmla="*/ 0 h 82"/>
                              <a:gd name="T10" fmla="*/ 34 w 48"/>
                              <a:gd name="T11" fmla="*/ 0 h 82"/>
                              <a:gd name="T12" fmla="*/ 39 w 48"/>
                              <a:gd name="T13" fmla="*/ 5 h 82"/>
                              <a:gd name="T14" fmla="*/ 44 w 48"/>
                              <a:gd name="T15" fmla="*/ 10 h 82"/>
                              <a:gd name="T16" fmla="*/ 44 w 48"/>
                              <a:gd name="T17" fmla="*/ 15 h 82"/>
                              <a:gd name="T18" fmla="*/ 39 w 48"/>
                              <a:gd name="T19" fmla="*/ 24 h 82"/>
                              <a:gd name="T20" fmla="*/ 34 w 48"/>
                              <a:gd name="T21" fmla="*/ 34 h 82"/>
                              <a:gd name="T22" fmla="*/ 39 w 48"/>
                              <a:gd name="T23" fmla="*/ 39 h 82"/>
                              <a:gd name="T24" fmla="*/ 44 w 48"/>
                              <a:gd name="T25" fmla="*/ 43 h 82"/>
                              <a:gd name="T26" fmla="*/ 44 w 48"/>
                              <a:gd name="T27" fmla="*/ 48 h 82"/>
                              <a:gd name="T28" fmla="*/ 48 w 48"/>
                              <a:gd name="T29" fmla="*/ 53 h 82"/>
                              <a:gd name="T30" fmla="*/ 44 w 48"/>
                              <a:gd name="T31" fmla="*/ 63 h 82"/>
                              <a:gd name="T32" fmla="*/ 39 w 48"/>
                              <a:gd name="T33" fmla="*/ 72 h 82"/>
                              <a:gd name="T34" fmla="*/ 29 w 48"/>
                              <a:gd name="T35" fmla="*/ 82 h 82"/>
                              <a:gd name="T36" fmla="*/ 15 w 48"/>
                              <a:gd name="T37" fmla="*/ 82 h 82"/>
                              <a:gd name="T38" fmla="*/ 10 w 48"/>
                              <a:gd name="T39" fmla="*/ 82 h 82"/>
                              <a:gd name="T40" fmla="*/ 5 w 48"/>
                              <a:gd name="T41" fmla="*/ 82 h 82"/>
                              <a:gd name="T42" fmla="*/ 0 w 48"/>
                              <a:gd name="T43" fmla="*/ 77 h 82"/>
                              <a:gd name="T44" fmla="*/ 0 w 48"/>
                              <a:gd name="T45" fmla="*/ 77 h 82"/>
                              <a:gd name="T46" fmla="*/ 0 w 48"/>
                              <a:gd name="T47" fmla="*/ 77 h 82"/>
                              <a:gd name="T48" fmla="*/ 5 w 48"/>
                              <a:gd name="T49" fmla="*/ 72 h 82"/>
                              <a:gd name="T50" fmla="*/ 5 w 48"/>
                              <a:gd name="T51" fmla="*/ 72 h 82"/>
                              <a:gd name="T52" fmla="*/ 5 w 48"/>
                              <a:gd name="T53" fmla="*/ 72 h 82"/>
                              <a:gd name="T54" fmla="*/ 10 w 48"/>
                              <a:gd name="T55" fmla="*/ 72 h 82"/>
                              <a:gd name="T56" fmla="*/ 10 w 48"/>
                              <a:gd name="T57" fmla="*/ 72 h 82"/>
                              <a:gd name="T58" fmla="*/ 10 w 48"/>
                              <a:gd name="T59" fmla="*/ 72 h 82"/>
                              <a:gd name="T60" fmla="*/ 15 w 48"/>
                              <a:gd name="T61" fmla="*/ 77 h 82"/>
                              <a:gd name="T62" fmla="*/ 15 w 48"/>
                              <a:gd name="T63" fmla="*/ 77 h 82"/>
                              <a:gd name="T64" fmla="*/ 20 w 48"/>
                              <a:gd name="T65" fmla="*/ 77 h 82"/>
                              <a:gd name="T66" fmla="*/ 20 w 48"/>
                              <a:gd name="T67" fmla="*/ 77 h 82"/>
                              <a:gd name="T68" fmla="*/ 24 w 48"/>
                              <a:gd name="T69" fmla="*/ 77 h 82"/>
                              <a:gd name="T70" fmla="*/ 29 w 48"/>
                              <a:gd name="T71" fmla="*/ 77 h 82"/>
                              <a:gd name="T72" fmla="*/ 34 w 48"/>
                              <a:gd name="T73" fmla="*/ 72 h 82"/>
                              <a:gd name="T74" fmla="*/ 39 w 48"/>
                              <a:gd name="T75" fmla="*/ 67 h 82"/>
                              <a:gd name="T76" fmla="*/ 39 w 48"/>
                              <a:gd name="T77" fmla="*/ 63 h 82"/>
                              <a:gd name="T78" fmla="*/ 39 w 48"/>
                              <a:gd name="T79" fmla="*/ 58 h 82"/>
                              <a:gd name="T80" fmla="*/ 34 w 48"/>
                              <a:gd name="T81" fmla="*/ 53 h 82"/>
                              <a:gd name="T82" fmla="*/ 34 w 48"/>
                              <a:gd name="T83" fmla="*/ 48 h 82"/>
                              <a:gd name="T84" fmla="*/ 34 w 48"/>
                              <a:gd name="T85" fmla="*/ 48 h 82"/>
                              <a:gd name="T86" fmla="*/ 29 w 48"/>
                              <a:gd name="T87" fmla="*/ 48 h 82"/>
                              <a:gd name="T88" fmla="*/ 24 w 48"/>
                              <a:gd name="T89" fmla="*/ 43 h 82"/>
                              <a:gd name="T90" fmla="*/ 20 w 48"/>
                              <a:gd name="T91" fmla="*/ 43 h 82"/>
                              <a:gd name="T92" fmla="*/ 15 w 48"/>
                              <a:gd name="T93" fmla="*/ 43 h 82"/>
                              <a:gd name="T94" fmla="*/ 15 w 48"/>
                              <a:gd name="T95" fmla="*/ 43 h 82"/>
                              <a:gd name="T96" fmla="*/ 15 w 48"/>
                              <a:gd name="T97" fmla="*/ 39 h 82"/>
                              <a:gd name="T98" fmla="*/ 20 w 48"/>
                              <a:gd name="T99" fmla="*/ 39 h 82"/>
                              <a:gd name="T100" fmla="*/ 24 w 48"/>
                              <a:gd name="T101" fmla="*/ 39 h 82"/>
                              <a:gd name="T102" fmla="*/ 29 w 48"/>
                              <a:gd name="T103" fmla="*/ 34 h 82"/>
                              <a:gd name="T104" fmla="*/ 29 w 48"/>
                              <a:gd name="T105" fmla="*/ 29 h 82"/>
                              <a:gd name="T106" fmla="*/ 34 w 48"/>
                              <a:gd name="T107" fmla="*/ 24 h 82"/>
                              <a:gd name="T108" fmla="*/ 34 w 48"/>
                              <a:gd name="T109" fmla="*/ 20 h 82"/>
                              <a:gd name="T110" fmla="*/ 34 w 48"/>
                              <a:gd name="T111" fmla="*/ 15 h 82"/>
                              <a:gd name="T112" fmla="*/ 29 w 48"/>
                              <a:gd name="T113" fmla="*/ 10 h 82"/>
                              <a:gd name="T114" fmla="*/ 24 w 48"/>
                              <a:gd name="T115" fmla="*/ 10 h 82"/>
                              <a:gd name="T116" fmla="*/ 20 w 48"/>
                              <a:gd name="T117" fmla="*/ 10 h 82"/>
                              <a:gd name="T118" fmla="*/ 10 w 48"/>
                              <a:gd name="T119" fmla="*/ 10 h 82"/>
                              <a:gd name="T120" fmla="*/ 5 w 48"/>
                              <a:gd name="T121" fmla="*/ 20 h 82"/>
                              <a:gd name="T122" fmla="*/ 5 w 48"/>
                              <a:gd name="T123"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2">
                                <a:moveTo>
                                  <a:pt x="5" y="15"/>
                                </a:moveTo>
                                <a:lnTo>
                                  <a:pt x="5" y="10"/>
                                </a:lnTo>
                                <a:lnTo>
                                  <a:pt x="10" y="5"/>
                                </a:lnTo>
                                <a:lnTo>
                                  <a:pt x="20" y="0"/>
                                </a:lnTo>
                                <a:lnTo>
                                  <a:pt x="24" y="0"/>
                                </a:lnTo>
                                <a:lnTo>
                                  <a:pt x="34" y="0"/>
                                </a:lnTo>
                                <a:lnTo>
                                  <a:pt x="39" y="5"/>
                                </a:lnTo>
                                <a:lnTo>
                                  <a:pt x="44" y="10"/>
                                </a:lnTo>
                                <a:lnTo>
                                  <a:pt x="44" y="15"/>
                                </a:lnTo>
                                <a:lnTo>
                                  <a:pt x="39" y="24"/>
                                </a:lnTo>
                                <a:lnTo>
                                  <a:pt x="34" y="34"/>
                                </a:lnTo>
                                <a:lnTo>
                                  <a:pt x="39" y="39"/>
                                </a:lnTo>
                                <a:lnTo>
                                  <a:pt x="44" y="43"/>
                                </a:lnTo>
                                <a:lnTo>
                                  <a:pt x="44" y="48"/>
                                </a:lnTo>
                                <a:lnTo>
                                  <a:pt x="48" y="53"/>
                                </a:lnTo>
                                <a:lnTo>
                                  <a:pt x="44" y="63"/>
                                </a:lnTo>
                                <a:lnTo>
                                  <a:pt x="39" y="72"/>
                                </a:lnTo>
                                <a:lnTo>
                                  <a:pt x="29" y="82"/>
                                </a:lnTo>
                                <a:lnTo>
                                  <a:pt x="15" y="82"/>
                                </a:lnTo>
                                <a:lnTo>
                                  <a:pt x="10" y="82"/>
                                </a:lnTo>
                                <a:lnTo>
                                  <a:pt x="5" y="82"/>
                                </a:lnTo>
                                <a:lnTo>
                                  <a:pt x="0" y="77"/>
                                </a:lnTo>
                                <a:lnTo>
                                  <a:pt x="5" y="72"/>
                                </a:lnTo>
                                <a:lnTo>
                                  <a:pt x="10" y="72"/>
                                </a:lnTo>
                                <a:lnTo>
                                  <a:pt x="15" y="77"/>
                                </a:lnTo>
                                <a:lnTo>
                                  <a:pt x="20" y="77"/>
                                </a:lnTo>
                                <a:lnTo>
                                  <a:pt x="24" y="77"/>
                                </a:lnTo>
                                <a:lnTo>
                                  <a:pt x="29" y="77"/>
                                </a:lnTo>
                                <a:lnTo>
                                  <a:pt x="34" y="72"/>
                                </a:lnTo>
                                <a:lnTo>
                                  <a:pt x="39" y="67"/>
                                </a:lnTo>
                                <a:lnTo>
                                  <a:pt x="39" y="63"/>
                                </a:lnTo>
                                <a:lnTo>
                                  <a:pt x="39" y="58"/>
                                </a:lnTo>
                                <a:lnTo>
                                  <a:pt x="34" y="53"/>
                                </a:lnTo>
                                <a:lnTo>
                                  <a:pt x="34" y="48"/>
                                </a:lnTo>
                                <a:lnTo>
                                  <a:pt x="29" y="48"/>
                                </a:lnTo>
                                <a:lnTo>
                                  <a:pt x="24" y="43"/>
                                </a:lnTo>
                                <a:lnTo>
                                  <a:pt x="20" y="43"/>
                                </a:lnTo>
                                <a:lnTo>
                                  <a:pt x="15" y="43"/>
                                </a:lnTo>
                                <a:lnTo>
                                  <a:pt x="15" y="39"/>
                                </a:lnTo>
                                <a:lnTo>
                                  <a:pt x="20" y="39"/>
                                </a:lnTo>
                                <a:lnTo>
                                  <a:pt x="24" y="39"/>
                                </a:lnTo>
                                <a:lnTo>
                                  <a:pt x="29" y="34"/>
                                </a:lnTo>
                                <a:lnTo>
                                  <a:pt x="29" y="29"/>
                                </a:lnTo>
                                <a:lnTo>
                                  <a:pt x="34" y="24"/>
                                </a:lnTo>
                                <a:lnTo>
                                  <a:pt x="34" y="20"/>
                                </a:lnTo>
                                <a:lnTo>
                                  <a:pt x="34" y="15"/>
                                </a:lnTo>
                                <a:lnTo>
                                  <a:pt x="29" y="10"/>
                                </a:lnTo>
                                <a:lnTo>
                                  <a:pt x="24" y="10"/>
                                </a:lnTo>
                                <a:lnTo>
                                  <a:pt x="20" y="10"/>
                                </a:lnTo>
                                <a:lnTo>
                                  <a:pt x="10" y="10"/>
                                </a:lnTo>
                                <a:lnTo>
                                  <a:pt x="5" y="20"/>
                                </a:lnTo>
                                <a:lnTo>
                                  <a:pt x="5"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730"/>
                        <wps:cNvSpPr>
                          <a:spLocks/>
                        </wps:cNvSpPr>
                        <wps:spPr bwMode="auto">
                          <a:xfrm>
                            <a:off x="3348321" y="509429"/>
                            <a:ext cx="28065" cy="44251"/>
                          </a:xfrm>
                          <a:custGeom>
                            <a:avLst/>
                            <a:gdLst>
                              <a:gd name="T0" fmla="*/ 52 w 52"/>
                              <a:gd name="T1" fmla="*/ 67 h 82"/>
                              <a:gd name="T2" fmla="*/ 48 w 52"/>
                              <a:gd name="T3" fmla="*/ 82 h 82"/>
                              <a:gd name="T4" fmla="*/ 0 w 52"/>
                              <a:gd name="T5" fmla="*/ 82 h 82"/>
                              <a:gd name="T6" fmla="*/ 0 w 52"/>
                              <a:gd name="T7" fmla="*/ 77 h 82"/>
                              <a:gd name="T8" fmla="*/ 19 w 52"/>
                              <a:gd name="T9" fmla="*/ 63 h 82"/>
                              <a:gd name="T10" fmla="*/ 28 w 52"/>
                              <a:gd name="T11" fmla="*/ 48 h 82"/>
                              <a:gd name="T12" fmla="*/ 33 w 52"/>
                              <a:gd name="T13" fmla="*/ 39 h 82"/>
                              <a:gd name="T14" fmla="*/ 38 w 52"/>
                              <a:gd name="T15" fmla="*/ 24 h 82"/>
                              <a:gd name="T16" fmla="*/ 38 w 52"/>
                              <a:gd name="T17" fmla="*/ 20 h 82"/>
                              <a:gd name="T18" fmla="*/ 33 w 52"/>
                              <a:gd name="T19" fmla="*/ 15 h 82"/>
                              <a:gd name="T20" fmla="*/ 28 w 52"/>
                              <a:gd name="T21" fmla="*/ 10 h 82"/>
                              <a:gd name="T22" fmla="*/ 19 w 52"/>
                              <a:gd name="T23" fmla="*/ 10 h 82"/>
                              <a:gd name="T24" fmla="*/ 14 w 52"/>
                              <a:gd name="T25" fmla="*/ 10 h 82"/>
                              <a:gd name="T26" fmla="*/ 9 w 52"/>
                              <a:gd name="T27" fmla="*/ 15 h 82"/>
                              <a:gd name="T28" fmla="*/ 4 w 52"/>
                              <a:gd name="T29" fmla="*/ 15 h 82"/>
                              <a:gd name="T30" fmla="*/ 4 w 52"/>
                              <a:gd name="T31" fmla="*/ 24 h 82"/>
                              <a:gd name="T32" fmla="*/ 0 w 52"/>
                              <a:gd name="T33" fmla="*/ 24 h 82"/>
                              <a:gd name="T34" fmla="*/ 4 w 52"/>
                              <a:gd name="T35" fmla="*/ 15 h 82"/>
                              <a:gd name="T36" fmla="*/ 9 w 52"/>
                              <a:gd name="T37" fmla="*/ 5 h 82"/>
                              <a:gd name="T38" fmla="*/ 14 w 52"/>
                              <a:gd name="T39" fmla="*/ 0 h 82"/>
                              <a:gd name="T40" fmla="*/ 24 w 52"/>
                              <a:gd name="T41" fmla="*/ 0 h 82"/>
                              <a:gd name="T42" fmla="*/ 33 w 52"/>
                              <a:gd name="T43" fmla="*/ 0 h 82"/>
                              <a:gd name="T44" fmla="*/ 38 w 52"/>
                              <a:gd name="T45" fmla="*/ 5 h 82"/>
                              <a:gd name="T46" fmla="*/ 43 w 52"/>
                              <a:gd name="T47" fmla="*/ 15 h 82"/>
                              <a:gd name="T48" fmla="*/ 48 w 52"/>
                              <a:gd name="T49" fmla="*/ 20 h 82"/>
                              <a:gd name="T50" fmla="*/ 48 w 52"/>
                              <a:gd name="T51" fmla="*/ 29 h 82"/>
                              <a:gd name="T52" fmla="*/ 43 w 52"/>
                              <a:gd name="T53" fmla="*/ 34 h 82"/>
                              <a:gd name="T54" fmla="*/ 38 w 52"/>
                              <a:gd name="T55" fmla="*/ 43 h 82"/>
                              <a:gd name="T56" fmla="*/ 28 w 52"/>
                              <a:gd name="T57" fmla="*/ 53 h 82"/>
                              <a:gd name="T58" fmla="*/ 19 w 52"/>
                              <a:gd name="T59" fmla="*/ 67 h 82"/>
                              <a:gd name="T60" fmla="*/ 14 w 52"/>
                              <a:gd name="T61" fmla="*/ 72 h 82"/>
                              <a:gd name="T62" fmla="*/ 33 w 52"/>
                              <a:gd name="T63" fmla="*/ 72 h 82"/>
                              <a:gd name="T64" fmla="*/ 38 w 52"/>
                              <a:gd name="T65" fmla="*/ 72 h 82"/>
                              <a:gd name="T66" fmla="*/ 43 w 52"/>
                              <a:gd name="T67" fmla="*/ 72 h 82"/>
                              <a:gd name="T68" fmla="*/ 43 w 52"/>
                              <a:gd name="T69" fmla="*/ 72 h 82"/>
                              <a:gd name="T70" fmla="*/ 48 w 52"/>
                              <a:gd name="T71" fmla="*/ 72 h 82"/>
                              <a:gd name="T72" fmla="*/ 48 w 52"/>
                              <a:gd name="T73" fmla="*/ 67 h 82"/>
                              <a:gd name="T74" fmla="*/ 48 w 52"/>
                              <a:gd name="T75" fmla="*/ 67 h 82"/>
                              <a:gd name="T76" fmla="*/ 52 w 52"/>
                              <a:gd name="T77" fmla="*/ 6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82">
                                <a:moveTo>
                                  <a:pt x="52" y="67"/>
                                </a:moveTo>
                                <a:lnTo>
                                  <a:pt x="48" y="82"/>
                                </a:lnTo>
                                <a:lnTo>
                                  <a:pt x="0" y="82"/>
                                </a:lnTo>
                                <a:lnTo>
                                  <a:pt x="0" y="77"/>
                                </a:lnTo>
                                <a:lnTo>
                                  <a:pt x="19" y="63"/>
                                </a:lnTo>
                                <a:lnTo>
                                  <a:pt x="28" y="48"/>
                                </a:lnTo>
                                <a:lnTo>
                                  <a:pt x="33" y="39"/>
                                </a:lnTo>
                                <a:lnTo>
                                  <a:pt x="38" y="24"/>
                                </a:lnTo>
                                <a:lnTo>
                                  <a:pt x="38" y="20"/>
                                </a:lnTo>
                                <a:lnTo>
                                  <a:pt x="33" y="15"/>
                                </a:lnTo>
                                <a:lnTo>
                                  <a:pt x="28" y="10"/>
                                </a:lnTo>
                                <a:lnTo>
                                  <a:pt x="19" y="10"/>
                                </a:lnTo>
                                <a:lnTo>
                                  <a:pt x="14" y="10"/>
                                </a:lnTo>
                                <a:lnTo>
                                  <a:pt x="9" y="15"/>
                                </a:lnTo>
                                <a:lnTo>
                                  <a:pt x="4" y="15"/>
                                </a:lnTo>
                                <a:lnTo>
                                  <a:pt x="4" y="24"/>
                                </a:lnTo>
                                <a:lnTo>
                                  <a:pt x="0" y="24"/>
                                </a:lnTo>
                                <a:lnTo>
                                  <a:pt x="4" y="15"/>
                                </a:lnTo>
                                <a:lnTo>
                                  <a:pt x="9" y="5"/>
                                </a:lnTo>
                                <a:lnTo>
                                  <a:pt x="14" y="0"/>
                                </a:lnTo>
                                <a:lnTo>
                                  <a:pt x="24" y="0"/>
                                </a:lnTo>
                                <a:lnTo>
                                  <a:pt x="33" y="0"/>
                                </a:lnTo>
                                <a:lnTo>
                                  <a:pt x="38" y="5"/>
                                </a:lnTo>
                                <a:lnTo>
                                  <a:pt x="43" y="15"/>
                                </a:lnTo>
                                <a:lnTo>
                                  <a:pt x="48" y="20"/>
                                </a:lnTo>
                                <a:lnTo>
                                  <a:pt x="48" y="29"/>
                                </a:lnTo>
                                <a:lnTo>
                                  <a:pt x="43" y="34"/>
                                </a:lnTo>
                                <a:lnTo>
                                  <a:pt x="38" y="43"/>
                                </a:lnTo>
                                <a:lnTo>
                                  <a:pt x="28" y="53"/>
                                </a:lnTo>
                                <a:lnTo>
                                  <a:pt x="19" y="67"/>
                                </a:lnTo>
                                <a:lnTo>
                                  <a:pt x="14" y="72"/>
                                </a:lnTo>
                                <a:lnTo>
                                  <a:pt x="33" y="72"/>
                                </a:lnTo>
                                <a:lnTo>
                                  <a:pt x="38" y="72"/>
                                </a:lnTo>
                                <a:lnTo>
                                  <a:pt x="43" y="72"/>
                                </a:lnTo>
                                <a:lnTo>
                                  <a:pt x="48" y="72"/>
                                </a:lnTo>
                                <a:lnTo>
                                  <a:pt x="48" y="67"/>
                                </a:lnTo>
                                <a:lnTo>
                                  <a:pt x="52"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731"/>
                        <wps:cNvSpPr>
                          <a:spLocks/>
                        </wps:cNvSpPr>
                        <wps:spPr bwMode="auto">
                          <a:xfrm>
                            <a:off x="3381783" y="509429"/>
                            <a:ext cx="25906" cy="44251"/>
                          </a:xfrm>
                          <a:custGeom>
                            <a:avLst/>
                            <a:gdLst>
                              <a:gd name="T0" fmla="*/ 5 w 48"/>
                              <a:gd name="T1" fmla="*/ 0 h 82"/>
                              <a:gd name="T2" fmla="*/ 48 w 48"/>
                              <a:gd name="T3" fmla="*/ 0 h 82"/>
                              <a:gd name="T4" fmla="*/ 48 w 48"/>
                              <a:gd name="T5" fmla="*/ 5 h 82"/>
                              <a:gd name="T6" fmla="*/ 24 w 48"/>
                              <a:gd name="T7" fmla="*/ 82 h 82"/>
                              <a:gd name="T8" fmla="*/ 14 w 48"/>
                              <a:gd name="T9" fmla="*/ 82 h 82"/>
                              <a:gd name="T10" fmla="*/ 38 w 48"/>
                              <a:gd name="T11" fmla="*/ 10 h 82"/>
                              <a:gd name="T12" fmla="*/ 19 w 48"/>
                              <a:gd name="T13" fmla="*/ 10 h 82"/>
                              <a:gd name="T14" fmla="*/ 14 w 48"/>
                              <a:gd name="T15" fmla="*/ 10 h 82"/>
                              <a:gd name="T16" fmla="*/ 10 w 48"/>
                              <a:gd name="T17" fmla="*/ 15 h 82"/>
                              <a:gd name="T18" fmla="*/ 5 w 48"/>
                              <a:gd name="T19" fmla="*/ 15 h 82"/>
                              <a:gd name="T20" fmla="*/ 0 w 48"/>
                              <a:gd name="T21" fmla="*/ 20 h 82"/>
                              <a:gd name="T22" fmla="*/ 0 w 48"/>
                              <a:gd name="T23" fmla="*/ 20 h 82"/>
                              <a:gd name="T24" fmla="*/ 5 w 48"/>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2">
                                <a:moveTo>
                                  <a:pt x="5" y="0"/>
                                </a:moveTo>
                                <a:lnTo>
                                  <a:pt x="48" y="0"/>
                                </a:lnTo>
                                <a:lnTo>
                                  <a:pt x="48" y="5"/>
                                </a:lnTo>
                                <a:lnTo>
                                  <a:pt x="24" y="82"/>
                                </a:lnTo>
                                <a:lnTo>
                                  <a:pt x="14" y="82"/>
                                </a:lnTo>
                                <a:lnTo>
                                  <a:pt x="38" y="10"/>
                                </a:lnTo>
                                <a:lnTo>
                                  <a:pt x="19" y="10"/>
                                </a:lnTo>
                                <a:lnTo>
                                  <a:pt x="14" y="10"/>
                                </a:lnTo>
                                <a:lnTo>
                                  <a:pt x="10" y="15"/>
                                </a:lnTo>
                                <a:lnTo>
                                  <a:pt x="5" y="15"/>
                                </a:lnTo>
                                <a:lnTo>
                                  <a:pt x="0" y="20"/>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Rectangle 732"/>
                        <wps:cNvSpPr>
                          <a:spLocks noChangeArrowheads="1"/>
                        </wps:cNvSpPr>
                        <wps:spPr bwMode="auto">
                          <a:xfrm>
                            <a:off x="3441150" y="535332"/>
                            <a:ext cx="15651" cy="539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Freeform 733"/>
                        <wps:cNvSpPr>
                          <a:spLocks noEditPoints="1"/>
                        </wps:cNvSpPr>
                        <wps:spPr bwMode="auto">
                          <a:xfrm>
                            <a:off x="3462198" y="509429"/>
                            <a:ext cx="28065" cy="44251"/>
                          </a:xfrm>
                          <a:custGeom>
                            <a:avLst/>
                            <a:gdLst>
                              <a:gd name="T0" fmla="*/ 52 w 52"/>
                              <a:gd name="T1" fmla="*/ 53 h 82"/>
                              <a:gd name="T2" fmla="*/ 52 w 52"/>
                              <a:gd name="T3" fmla="*/ 63 h 82"/>
                              <a:gd name="T4" fmla="*/ 43 w 52"/>
                              <a:gd name="T5" fmla="*/ 63 h 82"/>
                              <a:gd name="T6" fmla="*/ 43 w 52"/>
                              <a:gd name="T7" fmla="*/ 82 h 82"/>
                              <a:gd name="T8" fmla="*/ 33 w 52"/>
                              <a:gd name="T9" fmla="*/ 82 h 82"/>
                              <a:gd name="T10" fmla="*/ 33 w 52"/>
                              <a:gd name="T11" fmla="*/ 63 h 82"/>
                              <a:gd name="T12" fmla="*/ 0 w 52"/>
                              <a:gd name="T13" fmla="*/ 63 h 82"/>
                              <a:gd name="T14" fmla="*/ 0 w 52"/>
                              <a:gd name="T15" fmla="*/ 53 h 82"/>
                              <a:gd name="T16" fmla="*/ 38 w 52"/>
                              <a:gd name="T17" fmla="*/ 0 h 82"/>
                              <a:gd name="T18" fmla="*/ 43 w 52"/>
                              <a:gd name="T19" fmla="*/ 0 h 82"/>
                              <a:gd name="T20" fmla="*/ 43 w 52"/>
                              <a:gd name="T21" fmla="*/ 53 h 82"/>
                              <a:gd name="T22" fmla="*/ 52 w 52"/>
                              <a:gd name="T23" fmla="*/ 53 h 82"/>
                              <a:gd name="T24" fmla="*/ 33 w 52"/>
                              <a:gd name="T25" fmla="*/ 53 h 82"/>
                              <a:gd name="T26" fmla="*/ 33 w 52"/>
                              <a:gd name="T27" fmla="*/ 15 h 82"/>
                              <a:gd name="T28" fmla="*/ 4 w 52"/>
                              <a:gd name="T29" fmla="*/ 53 h 82"/>
                              <a:gd name="T30" fmla="*/ 33 w 52"/>
                              <a:gd name="T31"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2">
                                <a:moveTo>
                                  <a:pt x="52" y="53"/>
                                </a:moveTo>
                                <a:lnTo>
                                  <a:pt x="52" y="63"/>
                                </a:lnTo>
                                <a:lnTo>
                                  <a:pt x="43" y="63"/>
                                </a:lnTo>
                                <a:lnTo>
                                  <a:pt x="43" y="82"/>
                                </a:lnTo>
                                <a:lnTo>
                                  <a:pt x="33" y="82"/>
                                </a:lnTo>
                                <a:lnTo>
                                  <a:pt x="33" y="63"/>
                                </a:lnTo>
                                <a:lnTo>
                                  <a:pt x="0" y="63"/>
                                </a:lnTo>
                                <a:lnTo>
                                  <a:pt x="0" y="53"/>
                                </a:lnTo>
                                <a:lnTo>
                                  <a:pt x="38" y="0"/>
                                </a:lnTo>
                                <a:lnTo>
                                  <a:pt x="43" y="0"/>
                                </a:lnTo>
                                <a:lnTo>
                                  <a:pt x="43" y="53"/>
                                </a:lnTo>
                                <a:lnTo>
                                  <a:pt x="52" y="53"/>
                                </a:lnTo>
                                <a:close/>
                                <a:moveTo>
                                  <a:pt x="33" y="53"/>
                                </a:moveTo>
                                <a:lnTo>
                                  <a:pt x="33" y="15"/>
                                </a:lnTo>
                                <a:lnTo>
                                  <a:pt x="4" y="53"/>
                                </a:lnTo>
                                <a:lnTo>
                                  <a:pt x="3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734"/>
                        <wps:cNvSpPr>
                          <a:spLocks noEditPoints="1"/>
                        </wps:cNvSpPr>
                        <wps:spPr bwMode="auto">
                          <a:xfrm>
                            <a:off x="3495660" y="509429"/>
                            <a:ext cx="25906" cy="44251"/>
                          </a:xfrm>
                          <a:custGeom>
                            <a:avLst/>
                            <a:gdLst>
                              <a:gd name="T0" fmla="*/ 0 w 48"/>
                              <a:gd name="T1" fmla="*/ 82 h 82"/>
                              <a:gd name="T2" fmla="*/ 0 w 48"/>
                              <a:gd name="T3" fmla="*/ 82 h 82"/>
                              <a:gd name="T4" fmla="*/ 10 w 48"/>
                              <a:gd name="T5" fmla="*/ 82 h 82"/>
                              <a:gd name="T6" fmla="*/ 14 w 48"/>
                              <a:gd name="T7" fmla="*/ 77 h 82"/>
                              <a:gd name="T8" fmla="*/ 24 w 48"/>
                              <a:gd name="T9" fmla="*/ 72 h 82"/>
                              <a:gd name="T10" fmla="*/ 29 w 48"/>
                              <a:gd name="T11" fmla="*/ 67 h 82"/>
                              <a:gd name="T12" fmla="*/ 34 w 48"/>
                              <a:gd name="T13" fmla="*/ 58 h 82"/>
                              <a:gd name="T14" fmla="*/ 38 w 48"/>
                              <a:gd name="T15" fmla="*/ 48 h 82"/>
                              <a:gd name="T16" fmla="*/ 29 w 48"/>
                              <a:gd name="T17" fmla="*/ 53 h 82"/>
                              <a:gd name="T18" fmla="*/ 19 w 48"/>
                              <a:gd name="T19" fmla="*/ 53 h 82"/>
                              <a:gd name="T20" fmla="*/ 14 w 48"/>
                              <a:gd name="T21" fmla="*/ 53 h 82"/>
                              <a:gd name="T22" fmla="*/ 5 w 48"/>
                              <a:gd name="T23" fmla="*/ 48 h 82"/>
                              <a:gd name="T24" fmla="*/ 0 w 48"/>
                              <a:gd name="T25" fmla="*/ 39 h 82"/>
                              <a:gd name="T26" fmla="*/ 0 w 48"/>
                              <a:gd name="T27" fmla="*/ 29 h 82"/>
                              <a:gd name="T28" fmla="*/ 0 w 48"/>
                              <a:gd name="T29" fmla="*/ 20 h 82"/>
                              <a:gd name="T30" fmla="*/ 5 w 48"/>
                              <a:gd name="T31" fmla="*/ 10 h 82"/>
                              <a:gd name="T32" fmla="*/ 14 w 48"/>
                              <a:gd name="T33" fmla="*/ 5 h 82"/>
                              <a:gd name="T34" fmla="*/ 24 w 48"/>
                              <a:gd name="T35" fmla="*/ 0 h 82"/>
                              <a:gd name="T36" fmla="*/ 34 w 48"/>
                              <a:gd name="T37" fmla="*/ 0 h 82"/>
                              <a:gd name="T38" fmla="*/ 43 w 48"/>
                              <a:gd name="T39" fmla="*/ 10 h 82"/>
                              <a:gd name="T40" fmla="*/ 48 w 48"/>
                              <a:gd name="T41" fmla="*/ 20 h 82"/>
                              <a:gd name="T42" fmla="*/ 48 w 48"/>
                              <a:gd name="T43" fmla="*/ 34 h 82"/>
                              <a:gd name="T44" fmla="*/ 48 w 48"/>
                              <a:gd name="T45" fmla="*/ 48 h 82"/>
                              <a:gd name="T46" fmla="*/ 43 w 48"/>
                              <a:gd name="T47" fmla="*/ 58 h 82"/>
                              <a:gd name="T48" fmla="*/ 34 w 48"/>
                              <a:gd name="T49" fmla="*/ 67 h 82"/>
                              <a:gd name="T50" fmla="*/ 24 w 48"/>
                              <a:gd name="T51" fmla="*/ 77 h 82"/>
                              <a:gd name="T52" fmla="*/ 14 w 48"/>
                              <a:gd name="T53" fmla="*/ 82 h 82"/>
                              <a:gd name="T54" fmla="*/ 5 w 48"/>
                              <a:gd name="T55" fmla="*/ 82 h 82"/>
                              <a:gd name="T56" fmla="*/ 0 w 48"/>
                              <a:gd name="T57" fmla="*/ 82 h 82"/>
                              <a:gd name="T58" fmla="*/ 38 w 48"/>
                              <a:gd name="T59" fmla="*/ 43 h 82"/>
                              <a:gd name="T60" fmla="*/ 38 w 48"/>
                              <a:gd name="T61" fmla="*/ 34 h 82"/>
                              <a:gd name="T62" fmla="*/ 38 w 48"/>
                              <a:gd name="T63" fmla="*/ 29 h 82"/>
                              <a:gd name="T64" fmla="*/ 38 w 48"/>
                              <a:gd name="T65" fmla="*/ 24 h 82"/>
                              <a:gd name="T66" fmla="*/ 38 w 48"/>
                              <a:gd name="T67" fmla="*/ 20 h 82"/>
                              <a:gd name="T68" fmla="*/ 34 w 48"/>
                              <a:gd name="T69" fmla="*/ 10 h 82"/>
                              <a:gd name="T70" fmla="*/ 34 w 48"/>
                              <a:gd name="T71" fmla="*/ 10 h 82"/>
                              <a:gd name="T72" fmla="*/ 29 w 48"/>
                              <a:gd name="T73" fmla="*/ 5 h 82"/>
                              <a:gd name="T74" fmla="*/ 24 w 48"/>
                              <a:gd name="T75" fmla="*/ 5 h 82"/>
                              <a:gd name="T76" fmla="*/ 19 w 48"/>
                              <a:gd name="T77" fmla="*/ 5 h 82"/>
                              <a:gd name="T78" fmla="*/ 14 w 48"/>
                              <a:gd name="T79" fmla="*/ 10 h 82"/>
                              <a:gd name="T80" fmla="*/ 10 w 48"/>
                              <a:gd name="T81" fmla="*/ 15 h 82"/>
                              <a:gd name="T82" fmla="*/ 10 w 48"/>
                              <a:gd name="T83" fmla="*/ 24 h 82"/>
                              <a:gd name="T84" fmla="*/ 10 w 48"/>
                              <a:gd name="T85" fmla="*/ 34 h 82"/>
                              <a:gd name="T86" fmla="*/ 14 w 48"/>
                              <a:gd name="T87" fmla="*/ 43 h 82"/>
                              <a:gd name="T88" fmla="*/ 19 w 48"/>
                              <a:gd name="T89" fmla="*/ 43 h 82"/>
                              <a:gd name="T90" fmla="*/ 24 w 48"/>
                              <a:gd name="T91" fmla="*/ 48 h 82"/>
                              <a:gd name="T92" fmla="*/ 29 w 48"/>
                              <a:gd name="T93" fmla="*/ 48 h 82"/>
                              <a:gd name="T94" fmla="*/ 29 w 48"/>
                              <a:gd name="T95" fmla="*/ 43 h 82"/>
                              <a:gd name="T96" fmla="*/ 34 w 48"/>
                              <a:gd name="T97" fmla="*/ 43 h 82"/>
                              <a:gd name="T98" fmla="*/ 38 w 48"/>
                              <a:gd name="T99"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 h="82">
                                <a:moveTo>
                                  <a:pt x="0" y="82"/>
                                </a:moveTo>
                                <a:lnTo>
                                  <a:pt x="0" y="82"/>
                                </a:lnTo>
                                <a:lnTo>
                                  <a:pt x="10" y="82"/>
                                </a:lnTo>
                                <a:lnTo>
                                  <a:pt x="14" y="77"/>
                                </a:lnTo>
                                <a:lnTo>
                                  <a:pt x="24" y="72"/>
                                </a:lnTo>
                                <a:lnTo>
                                  <a:pt x="29" y="67"/>
                                </a:lnTo>
                                <a:lnTo>
                                  <a:pt x="34" y="58"/>
                                </a:lnTo>
                                <a:lnTo>
                                  <a:pt x="38" y="48"/>
                                </a:lnTo>
                                <a:lnTo>
                                  <a:pt x="29" y="53"/>
                                </a:lnTo>
                                <a:lnTo>
                                  <a:pt x="19" y="53"/>
                                </a:lnTo>
                                <a:lnTo>
                                  <a:pt x="14" y="53"/>
                                </a:lnTo>
                                <a:lnTo>
                                  <a:pt x="5" y="48"/>
                                </a:lnTo>
                                <a:lnTo>
                                  <a:pt x="0" y="39"/>
                                </a:lnTo>
                                <a:lnTo>
                                  <a:pt x="0" y="29"/>
                                </a:lnTo>
                                <a:lnTo>
                                  <a:pt x="0" y="20"/>
                                </a:lnTo>
                                <a:lnTo>
                                  <a:pt x="5" y="10"/>
                                </a:lnTo>
                                <a:lnTo>
                                  <a:pt x="14" y="5"/>
                                </a:lnTo>
                                <a:lnTo>
                                  <a:pt x="24" y="0"/>
                                </a:lnTo>
                                <a:lnTo>
                                  <a:pt x="34" y="0"/>
                                </a:lnTo>
                                <a:lnTo>
                                  <a:pt x="43" y="10"/>
                                </a:lnTo>
                                <a:lnTo>
                                  <a:pt x="48" y="20"/>
                                </a:lnTo>
                                <a:lnTo>
                                  <a:pt x="48" y="34"/>
                                </a:lnTo>
                                <a:lnTo>
                                  <a:pt x="48" y="48"/>
                                </a:lnTo>
                                <a:lnTo>
                                  <a:pt x="43" y="58"/>
                                </a:lnTo>
                                <a:lnTo>
                                  <a:pt x="34" y="67"/>
                                </a:lnTo>
                                <a:lnTo>
                                  <a:pt x="24" y="77"/>
                                </a:lnTo>
                                <a:lnTo>
                                  <a:pt x="14" y="82"/>
                                </a:lnTo>
                                <a:lnTo>
                                  <a:pt x="5" y="82"/>
                                </a:lnTo>
                                <a:lnTo>
                                  <a:pt x="0" y="82"/>
                                </a:lnTo>
                                <a:close/>
                                <a:moveTo>
                                  <a:pt x="38" y="43"/>
                                </a:moveTo>
                                <a:lnTo>
                                  <a:pt x="38" y="34"/>
                                </a:lnTo>
                                <a:lnTo>
                                  <a:pt x="38" y="29"/>
                                </a:lnTo>
                                <a:lnTo>
                                  <a:pt x="38" y="24"/>
                                </a:lnTo>
                                <a:lnTo>
                                  <a:pt x="38" y="20"/>
                                </a:lnTo>
                                <a:lnTo>
                                  <a:pt x="34" y="10"/>
                                </a:lnTo>
                                <a:lnTo>
                                  <a:pt x="29" y="5"/>
                                </a:lnTo>
                                <a:lnTo>
                                  <a:pt x="24" y="5"/>
                                </a:lnTo>
                                <a:lnTo>
                                  <a:pt x="19" y="5"/>
                                </a:lnTo>
                                <a:lnTo>
                                  <a:pt x="14" y="10"/>
                                </a:lnTo>
                                <a:lnTo>
                                  <a:pt x="10" y="15"/>
                                </a:lnTo>
                                <a:lnTo>
                                  <a:pt x="10" y="24"/>
                                </a:lnTo>
                                <a:lnTo>
                                  <a:pt x="10" y="34"/>
                                </a:lnTo>
                                <a:lnTo>
                                  <a:pt x="14" y="43"/>
                                </a:lnTo>
                                <a:lnTo>
                                  <a:pt x="19" y="43"/>
                                </a:lnTo>
                                <a:lnTo>
                                  <a:pt x="24" y="48"/>
                                </a:lnTo>
                                <a:lnTo>
                                  <a:pt x="29" y="48"/>
                                </a:lnTo>
                                <a:lnTo>
                                  <a:pt x="29" y="43"/>
                                </a:lnTo>
                                <a:lnTo>
                                  <a:pt x="34" y="43"/>
                                </a:lnTo>
                                <a:lnTo>
                                  <a:pt x="3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735"/>
                        <wps:cNvSpPr>
                          <a:spLocks noEditPoints="1"/>
                        </wps:cNvSpPr>
                        <wps:spPr bwMode="auto">
                          <a:xfrm>
                            <a:off x="3529122" y="509429"/>
                            <a:ext cx="18350" cy="18348"/>
                          </a:xfrm>
                          <a:custGeom>
                            <a:avLst/>
                            <a:gdLst>
                              <a:gd name="T0" fmla="*/ 15 w 34"/>
                              <a:gd name="T1" fmla="*/ 0 h 34"/>
                              <a:gd name="T2" fmla="*/ 24 w 34"/>
                              <a:gd name="T3" fmla="*/ 0 h 34"/>
                              <a:gd name="T4" fmla="*/ 29 w 34"/>
                              <a:gd name="T5" fmla="*/ 5 h 34"/>
                              <a:gd name="T6" fmla="*/ 34 w 34"/>
                              <a:gd name="T7" fmla="*/ 10 h 34"/>
                              <a:gd name="T8" fmla="*/ 34 w 34"/>
                              <a:gd name="T9" fmla="*/ 20 h 34"/>
                              <a:gd name="T10" fmla="*/ 34 w 34"/>
                              <a:gd name="T11" fmla="*/ 24 h 34"/>
                              <a:gd name="T12" fmla="*/ 29 w 34"/>
                              <a:gd name="T13" fmla="*/ 29 h 34"/>
                              <a:gd name="T14" fmla="*/ 24 w 34"/>
                              <a:gd name="T15" fmla="*/ 34 h 34"/>
                              <a:gd name="T16" fmla="*/ 15 w 34"/>
                              <a:gd name="T17" fmla="*/ 34 h 34"/>
                              <a:gd name="T18" fmla="*/ 10 w 34"/>
                              <a:gd name="T19" fmla="*/ 34 h 34"/>
                              <a:gd name="T20" fmla="*/ 5 w 34"/>
                              <a:gd name="T21" fmla="*/ 29 h 34"/>
                              <a:gd name="T22" fmla="*/ 0 w 34"/>
                              <a:gd name="T23" fmla="*/ 24 h 34"/>
                              <a:gd name="T24" fmla="*/ 0 w 34"/>
                              <a:gd name="T25" fmla="*/ 20 h 34"/>
                              <a:gd name="T26" fmla="*/ 0 w 34"/>
                              <a:gd name="T27" fmla="*/ 10 h 34"/>
                              <a:gd name="T28" fmla="*/ 5 w 34"/>
                              <a:gd name="T29" fmla="*/ 5 h 34"/>
                              <a:gd name="T30" fmla="*/ 10 w 34"/>
                              <a:gd name="T31" fmla="*/ 0 h 34"/>
                              <a:gd name="T32" fmla="*/ 15 w 34"/>
                              <a:gd name="T33" fmla="*/ 0 h 34"/>
                              <a:gd name="T34" fmla="*/ 15 w 34"/>
                              <a:gd name="T35" fmla="*/ 5 h 34"/>
                              <a:gd name="T36" fmla="*/ 10 w 34"/>
                              <a:gd name="T37" fmla="*/ 5 h 34"/>
                              <a:gd name="T38" fmla="*/ 5 w 34"/>
                              <a:gd name="T39" fmla="*/ 10 h 34"/>
                              <a:gd name="T40" fmla="*/ 5 w 34"/>
                              <a:gd name="T41" fmla="*/ 15 h 34"/>
                              <a:gd name="T42" fmla="*/ 5 w 34"/>
                              <a:gd name="T43" fmla="*/ 20 h 34"/>
                              <a:gd name="T44" fmla="*/ 5 w 34"/>
                              <a:gd name="T45" fmla="*/ 24 h 34"/>
                              <a:gd name="T46" fmla="*/ 5 w 34"/>
                              <a:gd name="T47" fmla="*/ 29 h 34"/>
                              <a:gd name="T48" fmla="*/ 10 w 34"/>
                              <a:gd name="T49" fmla="*/ 29 h 34"/>
                              <a:gd name="T50" fmla="*/ 15 w 34"/>
                              <a:gd name="T51" fmla="*/ 29 h 34"/>
                              <a:gd name="T52" fmla="*/ 20 w 34"/>
                              <a:gd name="T53" fmla="*/ 29 h 34"/>
                              <a:gd name="T54" fmla="*/ 24 w 34"/>
                              <a:gd name="T55" fmla="*/ 29 h 34"/>
                              <a:gd name="T56" fmla="*/ 29 w 34"/>
                              <a:gd name="T57" fmla="*/ 24 h 34"/>
                              <a:gd name="T58" fmla="*/ 29 w 34"/>
                              <a:gd name="T59" fmla="*/ 20 h 34"/>
                              <a:gd name="T60" fmla="*/ 29 w 34"/>
                              <a:gd name="T61" fmla="*/ 15 h 34"/>
                              <a:gd name="T62" fmla="*/ 24 w 34"/>
                              <a:gd name="T63" fmla="*/ 10 h 34"/>
                              <a:gd name="T64" fmla="*/ 20 w 34"/>
                              <a:gd name="T65" fmla="*/ 5 h 34"/>
                              <a:gd name="T66" fmla="*/ 15 w 34"/>
                              <a:gd name="T67"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34">
                                <a:moveTo>
                                  <a:pt x="15" y="0"/>
                                </a:moveTo>
                                <a:lnTo>
                                  <a:pt x="24" y="0"/>
                                </a:lnTo>
                                <a:lnTo>
                                  <a:pt x="29" y="5"/>
                                </a:lnTo>
                                <a:lnTo>
                                  <a:pt x="34" y="10"/>
                                </a:lnTo>
                                <a:lnTo>
                                  <a:pt x="34" y="20"/>
                                </a:lnTo>
                                <a:lnTo>
                                  <a:pt x="34" y="24"/>
                                </a:lnTo>
                                <a:lnTo>
                                  <a:pt x="29" y="29"/>
                                </a:lnTo>
                                <a:lnTo>
                                  <a:pt x="24" y="34"/>
                                </a:lnTo>
                                <a:lnTo>
                                  <a:pt x="15" y="34"/>
                                </a:lnTo>
                                <a:lnTo>
                                  <a:pt x="10" y="34"/>
                                </a:lnTo>
                                <a:lnTo>
                                  <a:pt x="5" y="29"/>
                                </a:lnTo>
                                <a:lnTo>
                                  <a:pt x="0" y="24"/>
                                </a:lnTo>
                                <a:lnTo>
                                  <a:pt x="0" y="20"/>
                                </a:lnTo>
                                <a:lnTo>
                                  <a:pt x="0" y="10"/>
                                </a:lnTo>
                                <a:lnTo>
                                  <a:pt x="5" y="5"/>
                                </a:lnTo>
                                <a:lnTo>
                                  <a:pt x="10" y="0"/>
                                </a:lnTo>
                                <a:lnTo>
                                  <a:pt x="15" y="0"/>
                                </a:lnTo>
                                <a:close/>
                                <a:moveTo>
                                  <a:pt x="15" y="5"/>
                                </a:moveTo>
                                <a:lnTo>
                                  <a:pt x="10" y="5"/>
                                </a:lnTo>
                                <a:lnTo>
                                  <a:pt x="5" y="10"/>
                                </a:lnTo>
                                <a:lnTo>
                                  <a:pt x="5" y="15"/>
                                </a:lnTo>
                                <a:lnTo>
                                  <a:pt x="5" y="20"/>
                                </a:lnTo>
                                <a:lnTo>
                                  <a:pt x="5" y="24"/>
                                </a:lnTo>
                                <a:lnTo>
                                  <a:pt x="5" y="29"/>
                                </a:lnTo>
                                <a:lnTo>
                                  <a:pt x="10" y="29"/>
                                </a:lnTo>
                                <a:lnTo>
                                  <a:pt x="15" y="29"/>
                                </a:lnTo>
                                <a:lnTo>
                                  <a:pt x="20" y="29"/>
                                </a:lnTo>
                                <a:lnTo>
                                  <a:pt x="24" y="29"/>
                                </a:lnTo>
                                <a:lnTo>
                                  <a:pt x="29" y="24"/>
                                </a:lnTo>
                                <a:lnTo>
                                  <a:pt x="29" y="20"/>
                                </a:lnTo>
                                <a:lnTo>
                                  <a:pt x="29" y="15"/>
                                </a:lnTo>
                                <a:lnTo>
                                  <a:pt x="24" y="10"/>
                                </a:lnTo>
                                <a:lnTo>
                                  <a:pt x="20" y="5"/>
                                </a:lnTo>
                                <a:lnTo>
                                  <a:pt x="1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736"/>
                        <wps:cNvSpPr>
                          <a:spLocks/>
                        </wps:cNvSpPr>
                        <wps:spPr bwMode="auto">
                          <a:xfrm>
                            <a:off x="3570679" y="509429"/>
                            <a:ext cx="23207" cy="44251"/>
                          </a:xfrm>
                          <a:custGeom>
                            <a:avLst/>
                            <a:gdLst>
                              <a:gd name="T0" fmla="*/ 0 w 43"/>
                              <a:gd name="T1" fmla="*/ 15 h 82"/>
                              <a:gd name="T2" fmla="*/ 5 w 43"/>
                              <a:gd name="T3" fmla="*/ 10 h 82"/>
                              <a:gd name="T4" fmla="*/ 10 w 43"/>
                              <a:gd name="T5" fmla="*/ 5 h 82"/>
                              <a:gd name="T6" fmla="*/ 15 w 43"/>
                              <a:gd name="T7" fmla="*/ 0 h 82"/>
                              <a:gd name="T8" fmla="*/ 19 w 43"/>
                              <a:gd name="T9" fmla="*/ 0 h 82"/>
                              <a:gd name="T10" fmla="*/ 29 w 43"/>
                              <a:gd name="T11" fmla="*/ 0 h 82"/>
                              <a:gd name="T12" fmla="*/ 39 w 43"/>
                              <a:gd name="T13" fmla="*/ 5 h 82"/>
                              <a:gd name="T14" fmla="*/ 39 w 43"/>
                              <a:gd name="T15" fmla="*/ 10 h 82"/>
                              <a:gd name="T16" fmla="*/ 39 w 43"/>
                              <a:gd name="T17" fmla="*/ 15 h 82"/>
                              <a:gd name="T18" fmla="*/ 39 w 43"/>
                              <a:gd name="T19" fmla="*/ 24 h 82"/>
                              <a:gd name="T20" fmla="*/ 29 w 43"/>
                              <a:gd name="T21" fmla="*/ 34 h 82"/>
                              <a:gd name="T22" fmla="*/ 34 w 43"/>
                              <a:gd name="T23" fmla="*/ 39 h 82"/>
                              <a:gd name="T24" fmla="*/ 39 w 43"/>
                              <a:gd name="T25" fmla="*/ 43 h 82"/>
                              <a:gd name="T26" fmla="*/ 43 w 43"/>
                              <a:gd name="T27" fmla="*/ 48 h 82"/>
                              <a:gd name="T28" fmla="*/ 43 w 43"/>
                              <a:gd name="T29" fmla="*/ 53 h 82"/>
                              <a:gd name="T30" fmla="*/ 43 w 43"/>
                              <a:gd name="T31" fmla="*/ 63 h 82"/>
                              <a:gd name="T32" fmla="*/ 39 w 43"/>
                              <a:gd name="T33" fmla="*/ 72 h 82"/>
                              <a:gd name="T34" fmla="*/ 29 w 43"/>
                              <a:gd name="T35" fmla="*/ 82 h 82"/>
                              <a:gd name="T36" fmla="*/ 15 w 43"/>
                              <a:gd name="T37" fmla="*/ 82 h 82"/>
                              <a:gd name="T38" fmla="*/ 5 w 43"/>
                              <a:gd name="T39" fmla="*/ 82 h 82"/>
                              <a:gd name="T40" fmla="*/ 0 w 43"/>
                              <a:gd name="T41" fmla="*/ 82 h 82"/>
                              <a:gd name="T42" fmla="*/ 0 w 43"/>
                              <a:gd name="T43" fmla="*/ 77 h 82"/>
                              <a:gd name="T44" fmla="*/ 0 w 43"/>
                              <a:gd name="T45" fmla="*/ 77 h 82"/>
                              <a:gd name="T46" fmla="*/ 0 w 43"/>
                              <a:gd name="T47" fmla="*/ 77 h 82"/>
                              <a:gd name="T48" fmla="*/ 0 w 43"/>
                              <a:gd name="T49" fmla="*/ 72 h 82"/>
                              <a:gd name="T50" fmla="*/ 0 w 43"/>
                              <a:gd name="T51" fmla="*/ 72 h 82"/>
                              <a:gd name="T52" fmla="*/ 5 w 43"/>
                              <a:gd name="T53" fmla="*/ 72 h 82"/>
                              <a:gd name="T54" fmla="*/ 5 w 43"/>
                              <a:gd name="T55" fmla="*/ 72 h 82"/>
                              <a:gd name="T56" fmla="*/ 5 w 43"/>
                              <a:gd name="T57" fmla="*/ 72 h 82"/>
                              <a:gd name="T58" fmla="*/ 10 w 43"/>
                              <a:gd name="T59" fmla="*/ 72 h 82"/>
                              <a:gd name="T60" fmla="*/ 10 w 43"/>
                              <a:gd name="T61" fmla="*/ 77 h 82"/>
                              <a:gd name="T62" fmla="*/ 15 w 43"/>
                              <a:gd name="T63" fmla="*/ 77 h 82"/>
                              <a:gd name="T64" fmla="*/ 15 w 43"/>
                              <a:gd name="T65" fmla="*/ 77 h 82"/>
                              <a:gd name="T66" fmla="*/ 19 w 43"/>
                              <a:gd name="T67" fmla="*/ 77 h 82"/>
                              <a:gd name="T68" fmla="*/ 19 w 43"/>
                              <a:gd name="T69" fmla="*/ 77 h 82"/>
                              <a:gd name="T70" fmla="*/ 24 w 43"/>
                              <a:gd name="T71" fmla="*/ 77 h 82"/>
                              <a:gd name="T72" fmla="*/ 29 w 43"/>
                              <a:gd name="T73" fmla="*/ 72 h 82"/>
                              <a:gd name="T74" fmla="*/ 34 w 43"/>
                              <a:gd name="T75" fmla="*/ 67 h 82"/>
                              <a:gd name="T76" fmla="*/ 34 w 43"/>
                              <a:gd name="T77" fmla="*/ 63 h 82"/>
                              <a:gd name="T78" fmla="*/ 34 w 43"/>
                              <a:gd name="T79" fmla="*/ 58 h 82"/>
                              <a:gd name="T80" fmla="*/ 34 w 43"/>
                              <a:gd name="T81" fmla="*/ 53 h 82"/>
                              <a:gd name="T82" fmla="*/ 34 w 43"/>
                              <a:gd name="T83" fmla="*/ 48 h 82"/>
                              <a:gd name="T84" fmla="*/ 29 w 43"/>
                              <a:gd name="T85" fmla="*/ 48 h 82"/>
                              <a:gd name="T86" fmla="*/ 29 w 43"/>
                              <a:gd name="T87" fmla="*/ 48 h 82"/>
                              <a:gd name="T88" fmla="*/ 24 w 43"/>
                              <a:gd name="T89" fmla="*/ 43 h 82"/>
                              <a:gd name="T90" fmla="*/ 19 w 43"/>
                              <a:gd name="T91" fmla="*/ 43 h 82"/>
                              <a:gd name="T92" fmla="*/ 15 w 43"/>
                              <a:gd name="T93" fmla="*/ 43 h 82"/>
                              <a:gd name="T94" fmla="*/ 15 w 43"/>
                              <a:gd name="T95" fmla="*/ 43 h 82"/>
                              <a:gd name="T96" fmla="*/ 15 w 43"/>
                              <a:gd name="T97" fmla="*/ 39 h 82"/>
                              <a:gd name="T98" fmla="*/ 15 w 43"/>
                              <a:gd name="T99" fmla="*/ 39 h 82"/>
                              <a:gd name="T100" fmla="*/ 19 w 43"/>
                              <a:gd name="T101" fmla="*/ 39 h 82"/>
                              <a:gd name="T102" fmla="*/ 24 w 43"/>
                              <a:gd name="T103" fmla="*/ 34 h 82"/>
                              <a:gd name="T104" fmla="*/ 29 w 43"/>
                              <a:gd name="T105" fmla="*/ 29 h 82"/>
                              <a:gd name="T106" fmla="*/ 29 w 43"/>
                              <a:gd name="T107" fmla="*/ 24 h 82"/>
                              <a:gd name="T108" fmla="*/ 29 w 43"/>
                              <a:gd name="T109" fmla="*/ 20 h 82"/>
                              <a:gd name="T110" fmla="*/ 29 w 43"/>
                              <a:gd name="T111" fmla="*/ 15 h 82"/>
                              <a:gd name="T112" fmla="*/ 29 w 43"/>
                              <a:gd name="T113" fmla="*/ 10 h 82"/>
                              <a:gd name="T114" fmla="*/ 24 w 43"/>
                              <a:gd name="T115" fmla="*/ 10 h 82"/>
                              <a:gd name="T116" fmla="*/ 19 w 43"/>
                              <a:gd name="T117" fmla="*/ 10 h 82"/>
                              <a:gd name="T118" fmla="*/ 10 w 43"/>
                              <a:gd name="T119" fmla="*/ 10 h 82"/>
                              <a:gd name="T120" fmla="*/ 0 w 43"/>
                              <a:gd name="T121" fmla="*/ 20 h 82"/>
                              <a:gd name="T122" fmla="*/ 0 w 43"/>
                              <a:gd name="T123"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2">
                                <a:moveTo>
                                  <a:pt x="0" y="15"/>
                                </a:moveTo>
                                <a:lnTo>
                                  <a:pt x="5" y="10"/>
                                </a:lnTo>
                                <a:lnTo>
                                  <a:pt x="10" y="5"/>
                                </a:lnTo>
                                <a:lnTo>
                                  <a:pt x="15" y="0"/>
                                </a:lnTo>
                                <a:lnTo>
                                  <a:pt x="19" y="0"/>
                                </a:lnTo>
                                <a:lnTo>
                                  <a:pt x="29" y="0"/>
                                </a:lnTo>
                                <a:lnTo>
                                  <a:pt x="39" y="5"/>
                                </a:lnTo>
                                <a:lnTo>
                                  <a:pt x="39" y="10"/>
                                </a:lnTo>
                                <a:lnTo>
                                  <a:pt x="39" y="15"/>
                                </a:lnTo>
                                <a:lnTo>
                                  <a:pt x="39" y="24"/>
                                </a:lnTo>
                                <a:lnTo>
                                  <a:pt x="29" y="34"/>
                                </a:lnTo>
                                <a:lnTo>
                                  <a:pt x="34" y="39"/>
                                </a:lnTo>
                                <a:lnTo>
                                  <a:pt x="39" y="43"/>
                                </a:lnTo>
                                <a:lnTo>
                                  <a:pt x="43" y="48"/>
                                </a:lnTo>
                                <a:lnTo>
                                  <a:pt x="43" y="53"/>
                                </a:lnTo>
                                <a:lnTo>
                                  <a:pt x="43" y="63"/>
                                </a:lnTo>
                                <a:lnTo>
                                  <a:pt x="39" y="72"/>
                                </a:lnTo>
                                <a:lnTo>
                                  <a:pt x="29" y="82"/>
                                </a:lnTo>
                                <a:lnTo>
                                  <a:pt x="15" y="82"/>
                                </a:lnTo>
                                <a:lnTo>
                                  <a:pt x="5" y="82"/>
                                </a:lnTo>
                                <a:lnTo>
                                  <a:pt x="0" y="82"/>
                                </a:lnTo>
                                <a:lnTo>
                                  <a:pt x="0" y="77"/>
                                </a:lnTo>
                                <a:lnTo>
                                  <a:pt x="0" y="72"/>
                                </a:lnTo>
                                <a:lnTo>
                                  <a:pt x="5" y="72"/>
                                </a:lnTo>
                                <a:lnTo>
                                  <a:pt x="10" y="72"/>
                                </a:lnTo>
                                <a:lnTo>
                                  <a:pt x="10" y="77"/>
                                </a:lnTo>
                                <a:lnTo>
                                  <a:pt x="15" y="77"/>
                                </a:lnTo>
                                <a:lnTo>
                                  <a:pt x="19" y="77"/>
                                </a:lnTo>
                                <a:lnTo>
                                  <a:pt x="24" y="77"/>
                                </a:lnTo>
                                <a:lnTo>
                                  <a:pt x="29" y="72"/>
                                </a:lnTo>
                                <a:lnTo>
                                  <a:pt x="34" y="67"/>
                                </a:lnTo>
                                <a:lnTo>
                                  <a:pt x="34" y="63"/>
                                </a:lnTo>
                                <a:lnTo>
                                  <a:pt x="34" y="58"/>
                                </a:lnTo>
                                <a:lnTo>
                                  <a:pt x="34" y="53"/>
                                </a:lnTo>
                                <a:lnTo>
                                  <a:pt x="34" y="48"/>
                                </a:lnTo>
                                <a:lnTo>
                                  <a:pt x="29" y="48"/>
                                </a:lnTo>
                                <a:lnTo>
                                  <a:pt x="24" y="43"/>
                                </a:lnTo>
                                <a:lnTo>
                                  <a:pt x="19" y="43"/>
                                </a:lnTo>
                                <a:lnTo>
                                  <a:pt x="15" y="43"/>
                                </a:lnTo>
                                <a:lnTo>
                                  <a:pt x="15" y="39"/>
                                </a:lnTo>
                                <a:lnTo>
                                  <a:pt x="19" y="39"/>
                                </a:lnTo>
                                <a:lnTo>
                                  <a:pt x="24" y="34"/>
                                </a:lnTo>
                                <a:lnTo>
                                  <a:pt x="29" y="29"/>
                                </a:lnTo>
                                <a:lnTo>
                                  <a:pt x="29" y="24"/>
                                </a:lnTo>
                                <a:lnTo>
                                  <a:pt x="29" y="20"/>
                                </a:lnTo>
                                <a:lnTo>
                                  <a:pt x="29" y="15"/>
                                </a:lnTo>
                                <a:lnTo>
                                  <a:pt x="29" y="10"/>
                                </a:lnTo>
                                <a:lnTo>
                                  <a:pt x="24" y="10"/>
                                </a:lnTo>
                                <a:lnTo>
                                  <a:pt x="19" y="10"/>
                                </a:lnTo>
                                <a:lnTo>
                                  <a:pt x="10" y="10"/>
                                </a:lnTo>
                                <a:lnTo>
                                  <a:pt x="0" y="20"/>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737"/>
                        <wps:cNvSpPr>
                          <a:spLocks/>
                        </wps:cNvSpPr>
                        <wps:spPr bwMode="auto">
                          <a:xfrm>
                            <a:off x="3601982" y="509429"/>
                            <a:ext cx="25906" cy="44251"/>
                          </a:xfrm>
                          <a:custGeom>
                            <a:avLst/>
                            <a:gdLst>
                              <a:gd name="T0" fmla="*/ 5 w 48"/>
                              <a:gd name="T1" fmla="*/ 15 h 82"/>
                              <a:gd name="T2" fmla="*/ 5 w 48"/>
                              <a:gd name="T3" fmla="*/ 10 h 82"/>
                              <a:gd name="T4" fmla="*/ 9 w 48"/>
                              <a:gd name="T5" fmla="*/ 5 h 82"/>
                              <a:gd name="T6" fmla="*/ 19 w 48"/>
                              <a:gd name="T7" fmla="*/ 0 h 82"/>
                              <a:gd name="T8" fmla="*/ 24 w 48"/>
                              <a:gd name="T9" fmla="*/ 0 h 82"/>
                              <a:gd name="T10" fmla="*/ 33 w 48"/>
                              <a:gd name="T11" fmla="*/ 0 h 82"/>
                              <a:gd name="T12" fmla="*/ 38 w 48"/>
                              <a:gd name="T13" fmla="*/ 5 h 82"/>
                              <a:gd name="T14" fmla="*/ 43 w 48"/>
                              <a:gd name="T15" fmla="*/ 10 h 82"/>
                              <a:gd name="T16" fmla="*/ 43 w 48"/>
                              <a:gd name="T17" fmla="*/ 15 h 82"/>
                              <a:gd name="T18" fmla="*/ 38 w 48"/>
                              <a:gd name="T19" fmla="*/ 24 h 82"/>
                              <a:gd name="T20" fmla="*/ 33 w 48"/>
                              <a:gd name="T21" fmla="*/ 34 h 82"/>
                              <a:gd name="T22" fmla="*/ 38 w 48"/>
                              <a:gd name="T23" fmla="*/ 39 h 82"/>
                              <a:gd name="T24" fmla="*/ 43 w 48"/>
                              <a:gd name="T25" fmla="*/ 43 h 82"/>
                              <a:gd name="T26" fmla="*/ 43 w 48"/>
                              <a:gd name="T27" fmla="*/ 48 h 82"/>
                              <a:gd name="T28" fmla="*/ 48 w 48"/>
                              <a:gd name="T29" fmla="*/ 53 h 82"/>
                              <a:gd name="T30" fmla="*/ 43 w 48"/>
                              <a:gd name="T31" fmla="*/ 63 h 82"/>
                              <a:gd name="T32" fmla="*/ 38 w 48"/>
                              <a:gd name="T33" fmla="*/ 72 h 82"/>
                              <a:gd name="T34" fmla="*/ 29 w 48"/>
                              <a:gd name="T35" fmla="*/ 82 h 82"/>
                              <a:gd name="T36" fmla="*/ 14 w 48"/>
                              <a:gd name="T37" fmla="*/ 82 h 82"/>
                              <a:gd name="T38" fmla="*/ 9 w 48"/>
                              <a:gd name="T39" fmla="*/ 82 h 82"/>
                              <a:gd name="T40" fmla="*/ 5 w 48"/>
                              <a:gd name="T41" fmla="*/ 82 h 82"/>
                              <a:gd name="T42" fmla="*/ 0 w 48"/>
                              <a:gd name="T43" fmla="*/ 77 h 82"/>
                              <a:gd name="T44" fmla="*/ 0 w 48"/>
                              <a:gd name="T45" fmla="*/ 77 h 82"/>
                              <a:gd name="T46" fmla="*/ 0 w 48"/>
                              <a:gd name="T47" fmla="*/ 77 h 82"/>
                              <a:gd name="T48" fmla="*/ 5 w 48"/>
                              <a:gd name="T49" fmla="*/ 72 h 82"/>
                              <a:gd name="T50" fmla="*/ 5 w 48"/>
                              <a:gd name="T51" fmla="*/ 72 h 82"/>
                              <a:gd name="T52" fmla="*/ 5 w 48"/>
                              <a:gd name="T53" fmla="*/ 72 h 82"/>
                              <a:gd name="T54" fmla="*/ 9 w 48"/>
                              <a:gd name="T55" fmla="*/ 72 h 82"/>
                              <a:gd name="T56" fmla="*/ 9 w 48"/>
                              <a:gd name="T57" fmla="*/ 72 h 82"/>
                              <a:gd name="T58" fmla="*/ 9 w 48"/>
                              <a:gd name="T59" fmla="*/ 72 h 82"/>
                              <a:gd name="T60" fmla="*/ 14 w 48"/>
                              <a:gd name="T61" fmla="*/ 77 h 82"/>
                              <a:gd name="T62" fmla="*/ 14 w 48"/>
                              <a:gd name="T63" fmla="*/ 77 h 82"/>
                              <a:gd name="T64" fmla="*/ 19 w 48"/>
                              <a:gd name="T65" fmla="*/ 77 h 82"/>
                              <a:gd name="T66" fmla="*/ 19 w 48"/>
                              <a:gd name="T67" fmla="*/ 77 h 82"/>
                              <a:gd name="T68" fmla="*/ 24 w 48"/>
                              <a:gd name="T69" fmla="*/ 77 h 82"/>
                              <a:gd name="T70" fmla="*/ 29 w 48"/>
                              <a:gd name="T71" fmla="*/ 77 h 82"/>
                              <a:gd name="T72" fmla="*/ 33 w 48"/>
                              <a:gd name="T73" fmla="*/ 72 h 82"/>
                              <a:gd name="T74" fmla="*/ 38 w 48"/>
                              <a:gd name="T75" fmla="*/ 67 h 82"/>
                              <a:gd name="T76" fmla="*/ 38 w 48"/>
                              <a:gd name="T77" fmla="*/ 63 h 82"/>
                              <a:gd name="T78" fmla="*/ 38 w 48"/>
                              <a:gd name="T79" fmla="*/ 58 h 82"/>
                              <a:gd name="T80" fmla="*/ 33 w 48"/>
                              <a:gd name="T81" fmla="*/ 53 h 82"/>
                              <a:gd name="T82" fmla="*/ 33 w 48"/>
                              <a:gd name="T83" fmla="*/ 48 h 82"/>
                              <a:gd name="T84" fmla="*/ 33 w 48"/>
                              <a:gd name="T85" fmla="*/ 48 h 82"/>
                              <a:gd name="T86" fmla="*/ 29 w 48"/>
                              <a:gd name="T87" fmla="*/ 48 h 82"/>
                              <a:gd name="T88" fmla="*/ 24 w 48"/>
                              <a:gd name="T89" fmla="*/ 43 h 82"/>
                              <a:gd name="T90" fmla="*/ 19 w 48"/>
                              <a:gd name="T91" fmla="*/ 43 h 82"/>
                              <a:gd name="T92" fmla="*/ 14 w 48"/>
                              <a:gd name="T93" fmla="*/ 43 h 82"/>
                              <a:gd name="T94" fmla="*/ 14 w 48"/>
                              <a:gd name="T95" fmla="*/ 43 h 82"/>
                              <a:gd name="T96" fmla="*/ 14 w 48"/>
                              <a:gd name="T97" fmla="*/ 39 h 82"/>
                              <a:gd name="T98" fmla="*/ 19 w 48"/>
                              <a:gd name="T99" fmla="*/ 39 h 82"/>
                              <a:gd name="T100" fmla="*/ 24 w 48"/>
                              <a:gd name="T101" fmla="*/ 39 h 82"/>
                              <a:gd name="T102" fmla="*/ 29 w 48"/>
                              <a:gd name="T103" fmla="*/ 34 h 82"/>
                              <a:gd name="T104" fmla="*/ 29 w 48"/>
                              <a:gd name="T105" fmla="*/ 29 h 82"/>
                              <a:gd name="T106" fmla="*/ 33 w 48"/>
                              <a:gd name="T107" fmla="*/ 24 h 82"/>
                              <a:gd name="T108" fmla="*/ 33 w 48"/>
                              <a:gd name="T109" fmla="*/ 20 h 82"/>
                              <a:gd name="T110" fmla="*/ 33 w 48"/>
                              <a:gd name="T111" fmla="*/ 15 h 82"/>
                              <a:gd name="T112" fmla="*/ 29 w 48"/>
                              <a:gd name="T113" fmla="*/ 10 h 82"/>
                              <a:gd name="T114" fmla="*/ 24 w 48"/>
                              <a:gd name="T115" fmla="*/ 10 h 82"/>
                              <a:gd name="T116" fmla="*/ 19 w 48"/>
                              <a:gd name="T117" fmla="*/ 10 h 82"/>
                              <a:gd name="T118" fmla="*/ 9 w 48"/>
                              <a:gd name="T119" fmla="*/ 10 h 82"/>
                              <a:gd name="T120" fmla="*/ 5 w 48"/>
                              <a:gd name="T121" fmla="*/ 20 h 82"/>
                              <a:gd name="T122" fmla="*/ 5 w 48"/>
                              <a:gd name="T123"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2">
                                <a:moveTo>
                                  <a:pt x="5" y="15"/>
                                </a:moveTo>
                                <a:lnTo>
                                  <a:pt x="5" y="10"/>
                                </a:lnTo>
                                <a:lnTo>
                                  <a:pt x="9" y="5"/>
                                </a:lnTo>
                                <a:lnTo>
                                  <a:pt x="19" y="0"/>
                                </a:lnTo>
                                <a:lnTo>
                                  <a:pt x="24" y="0"/>
                                </a:lnTo>
                                <a:lnTo>
                                  <a:pt x="33" y="0"/>
                                </a:lnTo>
                                <a:lnTo>
                                  <a:pt x="38" y="5"/>
                                </a:lnTo>
                                <a:lnTo>
                                  <a:pt x="43" y="10"/>
                                </a:lnTo>
                                <a:lnTo>
                                  <a:pt x="43" y="15"/>
                                </a:lnTo>
                                <a:lnTo>
                                  <a:pt x="38" y="24"/>
                                </a:lnTo>
                                <a:lnTo>
                                  <a:pt x="33" y="34"/>
                                </a:lnTo>
                                <a:lnTo>
                                  <a:pt x="38" y="39"/>
                                </a:lnTo>
                                <a:lnTo>
                                  <a:pt x="43" y="43"/>
                                </a:lnTo>
                                <a:lnTo>
                                  <a:pt x="43" y="48"/>
                                </a:lnTo>
                                <a:lnTo>
                                  <a:pt x="48" y="53"/>
                                </a:lnTo>
                                <a:lnTo>
                                  <a:pt x="43" y="63"/>
                                </a:lnTo>
                                <a:lnTo>
                                  <a:pt x="38" y="72"/>
                                </a:lnTo>
                                <a:lnTo>
                                  <a:pt x="29" y="82"/>
                                </a:lnTo>
                                <a:lnTo>
                                  <a:pt x="14" y="82"/>
                                </a:lnTo>
                                <a:lnTo>
                                  <a:pt x="9" y="82"/>
                                </a:lnTo>
                                <a:lnTo>
                                  <a:pt x="5" y="82"/>
                                </a:lnTo>
                                <a:lnTo>
                                  <a:pt x="0" y="77"/>
                                </a:lnTo>
                                <a:lnTo>
                                  <a:pt x="5" y="72"/>
                                </a:lnTo>
                                <a:lnTo>
                                  <a:pt x="9" y="72"/>
                                </a:lnTo>
                                <a:lnTo>
                                  <a:pt x="14" y="77"/>
                                </a:lnTo>
                                <a:lnTo>
                                  <a:pt x="19" y="77"/>
                                </a:lnTo>
                                <a:lnTo>
                                  <a:pt x="24" y="77"/>
                                </a:lnTo>
                                <a:lnTo>
                                  <a:pt x="29" y="77"/>
                                </a:lnTo>
                                <a:lnTo>
                                  <a:pt x="33" y="72"/>
                                </a:lnTo>
                                <a:lnTo>
                                  <a:pt x="38" y="67"/>
                                </a:lnTo>
                                <a:lnTo>
                                  <a:pt x="38" y="63"/>
                                </a:lnTo>
                                <a:lnTo>
                                  <a:pt x="38" y="58"/>
                                </a:lnTo>
                                <a:lnTo>
                                  <a:pt x="33" y="53"/>
                                </a:lnTo>
                                <a:lnTo>
                                  <a:pt x="33" y="48"/>
                                </a:lnTo>
                                <a:lnTo>
                                  <a:pt x="29" y="48"/>
                                </a:lnTo>
                                <a:lnTo>
                                  <a:pt x="24" y="43"/>
                                </a:lnTo>
                                <a:lnTo>
                                  <a:pt x="19" y="43"/>
                                </a:lnTo>
                                <a:lnTo>
                                  <a:pt x="14" y="43"/>
                                </a:lnTo>
                                <a:lnTo>
                                  <a:pt x="14" y="39"/>
                                </a:lnTo>
                                <a:lnTo>
                                  <a:pt x="19" y="39"/>
                                </a:lnTo>
                                <a:lnTo>
                                  <a:pt x="24" y="39"/>
                                </a:lnTo>
                                <a:lnTo>
                                  <a:pt x="29" y="34"/>
                                </a:lnTo>
                                <a:lnTo>
                                  <a:pt x="29" y="29"/>
                                </a:lnTo>
                                <a:lnTo>
                                  <a:pt x="33" y="24"/>
                                </a:lnTo>
                                <a:lnTo>
                                  <a:pt x="33" y="20"/>
                                </a:lnTo>
                                <a:lnTo>
                                  <a:pt x="33" y="15"/>
                                </a:lnTo>
                                <a:lnTo>
                                  <a:pt x="29" y="10"/>
                                </a:lnTo>
                                <a:lnTo>
                                  <a:pt x="24" y="10"/>
                                </a:lnTo>
                                <a:lnTo>
                                  <a:pt x="19" y="10"/>
                                </a:lnTo>
                                <a:lnTo>
                                  <a:pt x="9" y="10"/>
                                </a:lnTo>
                                <a:lnTo>
                                  <a:pt x="5" y="20"/>
                                </a:lnTo>
                                <a:lnTo>
                                  <a:pt x="5"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738"/>
                        <wps:cNvSpPr>
                          <a:spLocks/>
                        </wps:cNvSpPr>
                        <wps:spPr bwMode="auto">
                          <a:xfrm>
                            <a:off x="3666746" y="509429"/>
                            <a:ext cx="23207" cy="44251"/>
                          </a:xfrm>
                          <a:custGeom>
                            <a:avLst/>
                            <a:gdLst>
                              <a:gd name="T0" fmla="*/ 43 w 43"/>
                              <a:gd name="T1" fmla="*/ 0 h 82"/>
                              <a:gd name="T2" fmla="*/ 38 w 43"/>
                              <a:gd name="T3" fmla="*/ 10 h 82"/>
                              <a:gd name="T4" fmla="*/ 14 w 43"/>
                              <a:gd name="T5" fmla="*/ 10 h 82"/>
                              <a:gd name="T6" fmla="*/ 9 w 43"/>
                              <a:gd name="T7" fmla="*/ 24 h 82"/>
                              <a:gd name="T8" fmla="*/ 24 w 43"/>
                              <a:gd name="T9" fmla="*/ 24 h 82"/>
                              <a:gd name="T10" fmla="*/ 33 w 43"/>
                              <a:gd name="T11" fmla="*/ 34 h 82"/>
                              <a:gd name="T12" fmla="*/ 43 w 43"/>
                              <a:gd name="T13" fmla="*/ 43 h 82"/>
                              <a:gd name="T14" fmla="*/ 43 w 43"/>
                              <a:gd name="T15" fmla="*/ 53 h 82"/>
                              <a:gd name="T16" fmla="*/ 43 w 43"/>
                              <a:gd name="T17" fmla="*/ 58 h 82"/>
                              <a:gd name="T18" fmla="*/ 38 w 43"/>
                              <a:gd name="T19" fmla="*/ 63 h 82"/>
                              <a:gd name="T20" fmla="*/ 38 w 43"/>
                              <a:gd name="T21" fmla="*/ 67 h 82"/>
                              <a:gd name="T22" fmla="*/ 33 w 43"/>
                              <a:gd name="T23" fmla="*/ 72 h 82"/>
                              <a:gd name="T24" fmla="*/ 29 w 43"/>
                              <a:gd name="T25" fmla="*/ 77 h 82"/>
                              <a:gd name="T26" fmla="*/ 24 w 43"/>
                              <a:gd name="T27" fmla="*/ 82 h 82"/>
                              <a:gd name="T28" fmla="*/ 19 w 43"/>
                              <a:gd name="T29" fmla="*/ 82 h 82"/>
                              <a:gd name="T30" fmla="*/ 9 w 43"/>
                              <a:gd name="T31" fmla="*/ 82 h 82"/>
                              <a:gd name="T32" fmla="*/ 5 w 43"/>
                              <a:gd name="T33" fmla="*/ 82 h 82"/>
                              <a:gd name="T34" fmla="*/ 0 w 43"/>
                              <a:gd name="T35" fmla="*/ 82 h 82"/>
                              <a:gd name="T36" fmla="*/ 0 w 43"/>
                              <a:gd name="T37" fmla="*/ 77 h 82"/>
                              <a:gd name="T38" fmla="*/ 0 w 43"/>
                              <a:gd name="T39" fmla="*/ 77 h 82"/>
                              <a:gd name="T40" fmla="*/ 0 w 43"/>
                              <a:gd name="T41" fmla="*/ 72 h 82"/>
                              <a:gd name="T42" fmla="*/ 0 w 43"/>
                              <a:gd name="T43" fmla="*/ 72 h 82"/>
                              <a:gd name="T44" fmla="*/ 0 w 43"/>
                              <a:gd name="T45" fmla="*/ 72 h 82"/>
                              <a:gd name="T46" fmla="*/ 5 w 43"/>
                              <a:gd name="T47" fmla="*/ 72 h 82"/>
                              <a:gd name="T48" fmla="*/ 5 w 43"/>
                              <a:gd name="T49" fmla="*/ 72 h 82"/>
                              <a:gd name="T50" fmla="*/ 5 w 43"/>
                              <a:gd name="T51" fmla="*/ 72 h 82"/>
                              <a:gd name="T52" fmla="*/ 5 w 43"/>
                              <a:gd name="T53" fmla="*/ 72 h 82"/>
                              <a:gd name="T54" fmla="*/ 9 w 43"/>
                              <a:gd name="T55" fmla="*/ 72 h 82"/>
                              <a:gd name="T56" fmla="*/ 14 w 43"/>
                              <a:gd name="T57" fmla="*/ 77 h 82"/>
                              <a:gd name="T58" fmla="*/ 19 w 43"/>
                              <a:gd name="T59" fmla="*/ 77 h 82"/>
                              <a:gd name="T60" fmla="*/ 24 w 43"/>
                              <a:gd name="T61" fmla="*/ 77 h 82"/>
                              <a:gd name="T62" fmla="*/ 29 w 43"/>
                              <a:gd name="T63" fmla="*/ 72 h 82"/>
                              <a:gd name="T64" fmla="*/ 33 w 43"/>
                              <a:gd name="T65" fmla="*/ 67 h 82"/>
                              <a:gd name="T66" fmla="*/ 33 w 43"/>
                              <a:gd name="T67" fmla="*/ 58 h 82"/>
                              <a:gd name="T68" fmla="*/ 33 w 43"/>
                              <a:gd name="T69" fmla="*/ 53 h 82"/>
                              <a:gd name="T70" fmla="*/ 29 w 43"/>
                              <a:gd name="T71" fmla="*/ 43 h 82"/>
                              <a:gd name="T72" fmla="*/ 24 w 43"/>
                              <a:gd name="T73" fmla="*/ 39 h 82"/>
                              <a:gd name="T74" fmla="*/ 19 w 43"/>
                              <a:gd name="T75" fmla="*/ 34 h 82"/>
                              <a:gd name="T76" fmla="*/ 9 w 43"/>
                              <a:gd name="T77" fmla="*/ 34 h 82"/>
                              <a:gd name="T78" fmla="*/ 0 w 43"/>
                              <a:gd name="T79" fmla="*/ 34 h 82"/>
                              <a:gd name="T80" fmla="*/ 14 w 43"/>
                              <a:gd name="T81" fmla="*/ 0 h 82"/>
                              <a:gd name="T82" fmla="*/ 43 w 43"/>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 h="82">
                                <a:moveTo>
                                  <a:pt x="43" y="0"/>
                                </a:moveTo>
                                <a:lnTo>
                                  <a:pt x="38" y="10"/>
                                </a:lnTo>
                                <a:lnTo>
                                  <a:pt x="14" y="10"/>
                                </a:lnTo>
                                <a:lnTo>
                                  <a:pt x="9" y="24"/>
                                </a:lnTo>
                                <a:lnTo>
                                  <a:pt x="24" y="24"/>
                                </a:lnTo>
                                <a:lnTo>
                                  <a:pt x="33" y="34"/>
                                </a:lnTo>
                                <a:lnTo>
                                  <a:pt x="43" y="43"/>
                                </a:lnTo>
                                <a:lnTo>
                                  <a:pt x="43" y="53"/>
                                </a:lnTo>
                                <a:lnTo>
                                  <a:pt x="43" y="58"/>
                                </a:lnTo>
                                <a:lnTo>
                                  <a:pt x="38" y="63"/>
                                </a:lnTo>
                                <a:lnTo>
                                  <a:pt x="38" y="67"/>
                                </a:lnTo>
                                <a:lnTo>
                                  <a:pt x="33" y="72"/>
                                </a:lnTo>
                                <a:lnTo>
                                  <a:pt x="29" y="77"/>
                                </a:lnTo>
                                <a:lnTo>
                                  <a:pt x="24" y="82"/>
                                </a:lnTo>
                                <a:lnTo>
                                  <a:pt x="19" y="82"/>
                                </a:lnTo>
                                <a:lnTo>
                                  <a:pt x="9" y="82"/>
                                </a:lnTo>
                                <a:lnTo>
                                  <a:pt x="5" y="82"/>
                                </a:lnTo>
                                <a:lnTo>
                                  <a:pt x="0" y="82"/>
                                </a:lnTo>
                                <a:lnTo>
                                  <a:pt x="0" y="77"/>
                                </a:lnTo>
                                <a:lnTo>
                                  <a:pt x="0" y="72"/>
                                </a:lnTo>
                                <a:lnTo>
                                  <a:pt x="5" y="72"/>
                                </a:lnTo>
                                <a:lnTo>
                                  <a:pt x="9" y="72"/>
                                </a:lnTo>
                                <a:lnTo>
                                  <a:pt x="14" y="77"/>
                                </a:lnTo>
                                <a:lnTo>
                                  <a:pt x="19" y="77"/>
                                </a:lnTo>
                                <a:lnTo>
                                  <a:pt x="24" y="77"/>
                                </a:lnTo>
                                <a:lnTo>
                                  <a:pt x="29" y="72"/>
                                </a:lnTo>
                                <a:lnTo>
                                  <a:pt x="33" y="67"/>
                                </a:lnTo>
                                <a:lnTo>
                                  <a:pt x="33" y="58"/>
                                </a:lnTo>
                                <a:lnTo>
                                  <a:pt x="33" y="53"/>
                                </a:lnTo>
                                <a:lnTo>
                                  <a:pt x="29" y="43"/>
                                </a:lnTo>
                                <a:lnTo>
                                  <a:pt x="24" y="39"/>
                                </a:lnTo>
                                <a:lnTo>
                                  <a:pt x="19" y="34"/>
                                </a:lnTo>
                                <a:lnTo>
                                  <a:pt x="9" y="34"/>
                                </a:lnTo>
                                <a:lnTo>
                                  <a:pt x="0" y="34"/>
                                </a:lnTo>
                                <a:lnTo>
                                  <a:pt x="14"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739"/>
                        <wps:cNvSpPr>
                          <a:spLocks noEditPoints="1"/>
                        </wps:cNvSpPr>
                        <wps:spPr bwMode="auto">
                          <a:xfrm>
                            <a:off x="3697509" y="509429"/>
                            <a:ext cx="25906" cy="44251"/>
                          </a:xfrm>
                          <a:custGeom>
                            <a:avLst/>
                            <a:gdLst>
                              <a:gd name="T0" fmla="*/ 48 w 48"/>
                              <a:gd name="T1" fmla="*/ 0 h 82"/>
                              <a:gd name="T2" fmla="*/ 48 w 48"/>
                              <a:gd name="T3" fmla="*/ 0 h 82"/>
                              <a:gd name="T4" fmla="*/ 43 w 48"/>
                              <a:gd name="T5" fmla="*/ 5 h 82"/>
                              <a:gd name="T6" fmla="*/ 34 w 48"/>
                              <a:gd name="T7" fmla="*/ 5 h 82"/>
                              <a:gd name="T8" fmla="*/ 29 w 48"/>
                              <a:gd name="T9" fmla="*/ 10 h 82"/>
                              <a:gd name="T10" fmla="*/ 24 w 48"/>
                              <a:gd name="T11" fmla="*/ 15 h 82"/>
                              <a:gd name="T12" fmla="*/ 24 w 48"/>
                              <a:gd name="T13" fmla="*/ 20 h 82"/>
                              <a:gd name="T14" fmla="*/ 19 w 48"/>
                              <a:gd name="T15" fmla="*/ 24 h 82"/>
                              <a:gd name="T16" fmla="*/ 15 w 48"/>
                              <a:gd name="T17" fmla="*/ 29 h 82"/>
                              <a:gd name="T18" fmla="*/ 15 w 48"/>
                              <a:gd name="T19" fmla="*/ 39 h 82"/>
                              <a:gd name="T20" fmla="*/ 19 w 48"/>
                              <a:gd name="T21" fmla="*/ 34 h 82"/>
                              <a:gd name="T22" fmla="*/ 29 w 48"/>
                              <a:gd name="T23" fmla="*/ 29 h 82"/>
                              <a:gd name="T24" fmla="*/ 39 w 48"/>
                              <a:gd name="T25" fmla="*/ 34 h 82"/>
                              <a:gd name="T26" fmla="*/ 43 w 48"/>
                              <a:gd name="T27" fmla="*/ 39 h 82"/>
                              <a:gd name="T28" fmla="*/ 48 w 48"/>
                              <a:gd name="T29" fmla="*/ 43 h 82"/>
                              <a:gd name="T30" fmla="*/ 48 w 48"/>
                              <a:gd name="T31" fmla="*/ 53 h 82"/>
                              <a:gd name="T32" fmla="*/ 48 w 48"/>
                              <a:gd name="T33" fmla="*/ 63 h 82"/>
                              <a:gd name="T34" fmla="*/ 43 w 48"/>
                              <a:gd name="T35" fmla="*/ 72 h 82"/>
                              <a:gd name="T36" fmla="*/ 34 w 48"/>
                              <a:gd name="T37" fmla="*/ 82 h 82"/>
                              <a:gd name="T38" fmla="*/ 24 w 48"/>
                              <a:gd name="T39" fmla="*/ 82 h 82"/>
                              <a:gd name="T40" fmla="*/ 19 w 48"/>
                              <a:gd name="T41" fmla="*/ 82 h 82"/>
                              <a:gd name="T42" fmla="*/ 10 w 48"/>
                              <a:gd name="T43" fmla="*/ 77 h 82"/>
                              <a:gd name="T44" fmla="*/ 5 w 48"/>
                              <a:gd name="T45" fmla="*/ 67 h 82"/>
                              <a:gd name="T46" fmla="*/ 0 w 48"/>
                              <a:gd name="T47" fmla="*/ 48 h 82"/>
                              <a:gd name="T48" fmla="*/ 0 w 48"/>
                              <a:gd name="T49" fmla="*/ 39 h 82"/>
                              <a:gd name="T50" fmla="*/ 5 w 48"/>
                              <a:gd name="T51" fmla="*/ 29 h 82"/>
                              <a:gd name="T52" fmla="*/ 10 w 48"/>
                              <a:gd name="T53" fmla="*/ 20 h 82"/>
                              <a:gd name="T54" fmla="*/ 15 w 48"/>
                              <a:gd name="T55" fmla="*/ 15 h 82"/>
                              <a:gd name="T56" fmla="*/ 24 w 48"/>
                              <a:gd name="T57" fmla="*/ 5 h 82"/>
                              <a:gd name="T58" fmla="*/ 34 w 48"/>
                              <a:gd name="T59" fmla="*/ 5 h 82"/>
                              <a:gd name="T60" fmla="*/ 39 w 48"/>
                              <a:gd name="T61" fmla="*/ 0 h 82"/>
                              <a:gd name="T62" fmla="*/ 43 w 48"/>
                              <a:gd name="T63" fmla="*/ 0 h 82"/>
                              <a:gd name="T64" fmla="*/ 48 w 48"/>
                              <a:gd name="T65" fmla="*/ 0 h 82"/>
                              <a:gd name="T66" fmla="*/ 15 w 48"/>
                              <a:gd name="T67" fmla="*/ 43 h 82"/>
                              <a:gd name="T68" fmla="*/ 10 w 48"/>
                              <a:gd name="T69" fmla="*/ 48 h 82"/>
                              <a:gd name="T70" fmla="*/ 10 w 48"/>
                              <a:gd name="T71" fmla="*/ 53 h 82"/>
                              <a:gd name="T72" fmla="*/ 10 w 48"/>
                              <a:gd name="T73" fmla="*/ 58 h 82"/>
                              <a:gd name="T74" fmla="*/ 15 w 48"/>
                              <a:gd name="T75" fmla="*/ 67 h 82"/>
                              <a:gd name="T76" fmla="*/ 15 w 48"/>
                              <a:gd name="T77" fmla="*/ 72 h 82"/>
                              <a:gd name="T78" fmla="*/ 19 w 48"/>
                              <a:gd name="T79" fmla="*/ 77 h 82"/>
                              <a:gd name="T80" fmla="*/ 24 w 48"/>
                              <a:gd name="T81" fmla="*/ 77 h 82"/>
                              <a:gd name="T82" fmla="*/ 29 w 48"/>
                              <a:gd name="T83" fmla="*/ 82 h 82"/>
                              <a:gd name="T84" fmla="*/ 34 w 48"/>
                              <a:gd name="T85" fmla="*/ 77 h 82"/>
                              <a:gd name="T86" fmla="*/ 34 w 48"/>
                              <a:gd name="T87" fmla="*/ 77 h 82"/>
                              <a:gd name="T88" fmla="*/ 39 w 48"/>
                              <a:gd name="T89" fmla="*/ 67 h 82"/>
                              <a:gd name="T90" fmla="*/ 39 w 48"/>
                              <a:gd name="T91" fmla="*/ 63 h 82"/>
                              <a:gd name="T92" fmla="*/ 39 w 48"/>
                              <a:gd name="T93" fmla="*/ 53 h 82"/>
                              <a:gd name="T94" fmla="*/ 34 w 48"/>
                              <a:gd name="T95" fmla="*/ 43 h 82"/>
                              <a:gd name="T96" fmla="*/ 29 w 48"/>
                              <a:gd name="T97" fmla="*/ 39 h 82"/>
                              <a:gd name="T98" fmla="*/ 24 w 48"/>
                              <a:gd name="T99" fmla="*/ 39 h 82"/>
                              <a:gd name="T100" fmla="*/ 24 w 48"/>
                              <a:gd name="T101" fmla="*/ 39 h 82"/>
                              <a:gd name="T102" fmla="*/ 19 w 48"/>
                              <a:gd name="T103" fmla="*/ 39 h 82"/>
                              <a:gd name="T104" fmla="*/ 15 w 48"/>
                              <a:gd name="T105" fmla="*/ 39 h 82"/>
                              <a:gd name="T106" fmla="*/ 15 w 48"/>
                              <a:gd name="T10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2">
                                <a:moveTo>
                                  <a:pt x="48" y="0"/>
                                </a:moveTo>
                                <a:lnTo>
                                  <a:pt x="48" y="0"/>
                                </a:lnTo>
                                <a:lnTo>
                                  <a:pt x="43" y="5"/>
                                </a:lnTo>
                                <a:lnTo>
                                  <a:pt x="34" y="5"/>
                                </a:lnTo>
                                <a:lnTo>
                                  <a:pt x="29" y="10"/>
                                </a:lnTo>
                                <a:lnTo>
                                  <a:pt x="24" y="15"/>
                                </a:lnTo>
                                <a:lnTo>
                                  <a:pt x="24" y="20"/>
                                </a:lnTo>
                                <a:lnTo>
                                  <a:pt x="19" y="24"/>
                                </a:lnTo>
                                <a:lnTo>
                                  <a:pt x="15" y="29"/>
                                </a:lnTo>
                                <a:lnTo>
                                  <a:pt x="15" y="39"/>
                                </a:lnTo>
                                <a:lnTo>
                                  <a:pt x="19" y="34"/>
                                </a:lnTo>
                                <a:lnTo>
                                  <a:pt x="29" y="29"/>
                                </a:lnTo>
                                <a:lnTo>
                                  <a:pt x="39" y="34"/>
                                </a:lnTo>
                                <a:lnTo>
                                  <a:pt x="43" y="39"/>
                                </a:lnTo>
                                <a:lnTo>
                                  <a:pt x="48" y="43"/>
                                </a:lnTo>
                                <a:lnTo>
                                  <a:pt x="48" y="53"/>
                                </a:lnTo>
                                <a:lnTo>
                                  <a:pt x="48" y="63"/>
                                </a:lnTo>
                                <a:lnTo>
                                  <a:pt x="43" y="72"/>
                                </a:lnTo>
                                <a:lnTo>
                                  <a:pt x="34" y="82"/>
                                </a:lnTo>
                                <a:lnTo>
                                  <a:pt x="24" y="82"/>
                                </a:lnTo>
                                <a:lnTo>
                                  <a:pt x="19" y="82"/>
                                </a:lnTo>
                                <a:lnTo>
                                  <a:pt x="10" y="77"/>
                                </a:lnTo>
                                <a:lnTo>
                                  <a:pt x="5" y="67"/>
                                </a:lnTo>
                                <a:lnTo>
                                  <a:pt x="0" y="48"/>
                                </a:lnTo>
                                <a:lnTo>
                                  <a:pt x="0" y="39"/>
                                </a:lnTo>
                                <a:lnTo>
                                  <a:pt x="5" y="29"/>
                                </a:lnTo>
                                <a:lnTo>
                                  <a:pt x="10" y="20"/>
                                </a:lnTo>
                                <a:lnTo>
                                  <a:pt x="15" y="15"/>
                                </a:lnTo>
                                <a:lnTo>
                                  <a:pt x="24" y="5"/>
                                </a:lnTo>
                                <a:lnTo>
                                  <a:pt x="34" y="5"/>
                                </a:lnTo>
                                <a:lnTo>
                                  <a:pt x="39" y="0"/>
                                </a:lnTo>
                                <a:lnTo>
                                  <a:pt x="43" y="0"/>
                                </a:lnTo>
                                <a:lnTo>
                                  <a:pt x="48" y="0"/>
                                </a:lnTo>
                                <a:close/>
                                <a:moveTo>
                                  <a:pt x="15" y="43"/>
                                </a:moveTo>
                                <a:lnTo>
                                  <a:pt x="10" y="48"/>
                                </a:lnTo>
                                <a:lnTo>
                                  <a:pt x="10" y="53"/>
                                </a:lnTo>
                                <a:lnTo>
                                  <a:pt x="10" y="58"/>
                                </a:lnTo>
                                <a:lnTo>
                                  <a:pt x="15" y="67"/>
                                </a:lnTo>
                                <a:lnTo>
                                  <a:pt x="15" y="72"/>
                                </a:lnTo>
                                <a:lnTo>
                                  <a:pt x="19" y="77"/>
                                </a:lnTo>
                                <a:lnTo>
                                  <a:pt x="24" y="77"/>
                                </a:lnTo>
                                <a:lnTo>
                                  <a:pt x="29" y="82"/>
                                </a:lnTo>
                                <a:lnTo>
                                  <a:pt x="34" y="77"/>
                                </a:lnTo>
                                <a:lnTo>
                                  <a:pt x="39" y="67"/>
                                </a:lnTo>
                                <a:lnTo>
                                  <a:pt x="39" y="63"/>
                                </a:lnTo>
                                <a:lnTo>
                                  <a:pt x="39" y="53"/>
                                </a:lnTo>
                                <a:lnTo>
                                  <a:pt x="34" y="43"/>
                                </a:lnTo>
                                <a:lnTo>
                                  <a:pt x="29" y="39"/>
                                </a:lnTo>
                                <a:lnTo>
                                  <a:pt x="24" y="39"/>
                                </a:lnTo>
                                <a:lnTo>
                                  <a:pt x="19" y="39"/>
                                </a:lnTo>
                                <a:lnTo>
                                  <a:pt x="15" y="39"/>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740"/>
                        <wps:cNvSpPr>
                          <a:spLocks/>
                        </wps:cNvSpPr>
                        <wps:spPr bwMode="auto">
                          <a:xfrm>
                            <a:off x="2894970" y="566631"/>
                            <a:ext cx="38859" cy="41013"/>
                          </a:xfrm>
                          <a:custGeom>
                            <a:avLst/>
                            <a:gdLst>
                              <a:gd name="T0" fmla="*/ 67 w 72"/>
                              <a:gd name="T1" fmla="*/ 57 h 76"/>
                              <a:gd name="T2" fmla="*/ 72 w 72"/>
                              <a:gd name="T3" fmla="*/ 57 h 76"/>
                              <a:gd name="T4" fmla="*/ 62 w 72"/>
                              <a:gd name="T5" fmla="*/ 76 h 76"/>
                              <a:gd name="T6" fmla="*/ 0 w 72"/>
                              <a:gd name="T7" fmla="*/ 76 h 76"/>
                              <a:gd name="T8" fmla="*/ 0 w 72"/>
                              <a:gd name="T9" fmla="*/ 76 h 76"/>
                              <a:gd name="T10" fmla="*/ 5 w 72"/>
                              <a:gd name="T11" fmla="*/ 76 h 76"/>
                              <a:gd name="T12" fmla="*/ 10 w 72"/>
                              <a:gd name="T13" fmla="*/ 76 h 76"/>
                              <a:gd name="T14" fmla="*/ 10 w 72"/>
                              <a:gd name="T15" fmla="*/ 72 h 76"/>
                              <a:gd name="T16" fmla="*/ 14 w 72"/>
                              <a:gd name="T17" fmla="*/ 72 h 76"/>
                              <a:gd name="T18" fmla="*/ 14 w 72"/>
                              <a:gd name="T19" fmla="*/ 67 h 76"/>
                              <a:gd name="T20" fmla="*/ 14 w 72"/>
                              <a:gd name="T21" fmla="*/ 14 h 76"/>
                              <a:gd name="T22" fmla="*/ 14 w 72"/>
                              <a:gd name="T23" fmla="*/ 9 h 76"/>
                              <a:gd name="T24" fmla="*/ 10 w 72"/>
                              <a:gd name="T25" fmla="*/ 5 h 76"/>
                              <a:gd name="T26" fmla="*/ 10 w 72"/>
                              <a:gd name="T27" fmla="*/ 5 h 76"/>
                              <a:gd name="T28" fmla="*/ 5 w 72"/>
                              <a:gd name="T29" fmla="*/ 0 h 76"/>
                              <a:gd name="T30" fmla="*/ 0 w 72"/>
                              <a:gd name="T31" fmla="*/ 0 h 76"/>
                              <a:gd name="T32" fmla="*/ 0 w 72"/>
                              <a:gd name="T33" fmla="*/ 0 h 76"/>
                              <a:gd name="T34" fmla="*/ 38 w 72"/>
                              <a:gd name="T35" fmla="*/ 0 h 76"/>
                              <a:gd name="T36" fmla="*/ 38 w 72"/>
                              <a:gd name="T37" fmla="*/ 0 h 76"/>
                              <a:gd name="T38" fmla="*/ 34 w 72"/>
                              <a:gd name="T39" fmla="*/ 0 h 76"/>
                              <a:gd name="T40" fmla="*/ 29 w 72"/>
                              <a:gd name="T41" fmla="*/ 5 h 76"/>
                              <a:gd name="T42" fmla="*/ 29 w 72"/>
                              <a:gd name="T43" fmla="*/ 5 h 76"/>
                              <a:gd name="T44" fmla="*/ 24 w 72"/>
                              <a:gd name="T45" fmla="*/ 5 h 76"/>
                              <a:gd name="T46" fmla="*/ 24 w 72"/>
                              <a:gd name="T47" fmla="*/ 9 h 76"/>
                              <a:gd name="T48" fmla="*/ 24 w 72"/>
                              <a:gd name="T49" fmla="*/ 14 h 76"/>
                              <a:gd name="T50" fmla="*/ 24 w 72"/>
                              <a:gd name="T51" fmla="*/ 67 h 76"/>
                              <a:gd name="T52" fmla="*/ 24 w 72"/>
                              <a:gd name="T53" fmla="*/ 67 h 76"/>
                              <a:gd name="T54" fmla="*/ 24 w 72"/>
                              <a:gd name="T55" fmla="*/ 72 h 76"/>
                              <a:gd name="T56" fmla="*/ 24 w 72"/>
                              <a:gd name="T57" fmla="*/ 72 h 76"/>
                              <a:gd name="T58" fmla="*/ 29 w 72"/>
                              <a:gd name="T59" fmla="*/ 72 h 76"/>
                              <a:gd name="T60" fmla="*/ 29 w 72"/>
                              <a:gd name="T61" fmla="*/ 72 h 76"/>
                              <a:gd name="T62" fmla="*/ 38 w 72"/>
                              <a:gd name="T63" fmla="*/ 72 h 76"/>
                              <a:gd name="T64" fmla="*/ 43 w 72"/>
                              <a:gd name="T65" fmla="*/ 72 h 76"/>
                              <a:gd name="T66" fmla="*/ 48 w 72"/>
                              <a:gd name="T67" fmla="*/ 72 h 76"/>
                              <a:gd name="T68" fmla="*/ 58 w 72"/>
                              <a:gd name="T69" fmla="*/ 72 h 76"/>
                              <a:gd name="T70" fmla="*/ 58 w 72"/>
                              <a:gd name="T71" fmla="*/ 72 h 76"/>
                              <a:gd name="T72" fmla="*/ 62 w 72"/>
                              <a:gd name="T73" fmla="*/ 67 h 76"/>
                              <a:gd name="T74" fmla="*/ 67 w 72"/>
                              <a:gd name="T75" fmla="*/ 62 h 76"/>
                              <a:gd name="T76" fmla="*/ 67 w 72"/>
                              <a:gd name="T77" fmla="*/ 5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76">
                                <a:moveTo>
                                  <a:pt x="67" y="57"/>
                                </a:moveTo>
                                <a:lnTo>
                                  <a:pt x="72" y="57"/>
                                </a:lnTo>
                                <a:lnTo>
                                  <a:pt x="62" y="76"/>
                                </a:lnTo>
                                <a:lnTo>
                                  <a:pt x="0" y="76"/>
                                </a:lnTo>
                                <a:lnTo>
                                  <a:pt x="5" y="76"/>
                                </a:lnTo>
                                <a:lnTo>
                                  <a:pt x="10" y="76"/>
                                </a:lnTo>
                                <a:lnTo>
                                  <a:pt x="10" y="72"/>
                                </a:lnTo>
                                <a:lnTo>
                                  <a:pt x="14" y="72"/>
                                </a:lnTo>
                                <a:lnTo>
                                  <a:pt x="14" y="67"/>
                                </a:lnTo>
                                <a:lnTo>
                                  <a:pt x="14" y="14"/>
                                </a:lnTo>
                                <a:lnTo>
                                  <a:pt x="14" y="9"/>
                                </a:lnTo>
                                <a:lnTo>
                                  <a:pt x="10" y="5"/>
                                </a:lnTo>
                                <a:lnTo>
                                  <a:pt x="5" y="0"/>
                                </a:lnTo>
                                <a:lnTo>
                                  <a:pt x="0" y="0"/>
                                </a:lnTo>
                                <a:lnTo>
                                  <a:pt x="38" y="0"/>
                                </a:lnTo>
                                <a:lnTo>
                                  <a:pt x="34" y="0"/>
                                </a:lnTo>
                                <a:lnTo>
                                  <a:pt x="29" y="5"/>
                                </a:lnTo>
                                <a:lnTo>
                                  <a:pt x="24" y="5"/>
                                </a:lnTo>
                                <a:lnTo>
                                  <a:pt x="24" y="9"/>
                                </a:lnTo>
                                <a:lnTo>
                                  <a:pt x="24" y="14"/>
                                </a:lnTo>
                                <a:lnTo>
                                  <a:pt x="24" y="67"/>
                                </a:lnTo>
                                <a:lnTo>
                                  <a:pt x="24" y="72"/>
                                </a:lnTo>
                                <a:lnTo>
                                  <a:pt x="29" y="72"/>
                                </a:lnTo>
                                <a:lnTo>
                                  <a:pt x="38" y="72"/>
                                </a:lnTo>
                                <a:lnTo>
                                  <a:pt x="43" y="72"/>
                                </a:lnTo>
                                <a:lnTo>
                                  <a:pt x="48" y="72"/>
                                </a:lnTo>
                                <a:lnTo>
                                  <a:pt x="58" y="72"/>
                                </a:lnTo>
                                <a:lnTo>
                                  <a:pt x="62" y="67"/>
                                </a:lnTo>
                                <a:lnTo>
                                  <a:pt x="67" y="62"/>
                                </a:lnTo>
                                <a:lnTo>
                                  <a:pt x="67"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741"/>
                        <wps:cNvSpPr>
                          <a:spLocks noEditPoints="1"/>
                        </wps:cNvSpPr>
                        <wps:spPr bwMode="auto">
                          <a:xfrm>
                            <a:off x="2936527" y="579583"/>
                            <a:ext cx="28604" cy="30760"/>
                          </a:xfrm>
                          <a:custGeom>
                            <a:avLst/>
                            <a:gdLst>
                              <a:gd name="T0" fmla="*/ 24 w 53"/>
                              <a:gd name="T1" fmla="*/ 0 h 57"/>
                              <a:gd name="T2" fmla="*/ 38 w 53"/>
                              <a:gd name="T3" fmla="*/ 0 h 57"/>
                              <a:gd name="T4" fmla="*/ 43 w 53"/>
                              <a:gd name="T5" fmla="*/ 9 h 57"/>
                              <a:gd name="T6" fmla="*/ 48 w 53"/>
                              <a:gd name="T7" fmla="*/ 19 h 57"/>
                              <a:gd name="T8" fmla="*/ 53 w 53"/>
                              <a:gd name="T9" fmla="*/ 28 h 57"/>
                              <a:gd name="T10" fmla="*/ 53 w 53"/>
                              <a:gd name="T11" fmla="*/ 33 h 57"/>
                              <a:gd name="T12" fmla="*/ 48 w 53"/>
                              <a:gd name="T13" fmla="*/ 43 h 57"/>
                              <a:gd name="T14" fmla="*/ 43 w 53"/>
                              <a:gd name="T15" fmla="*/ 48 h 57"/>
                              <a:gd name="T16" fmla="*/ 38 w 53"/>
                              <a:gd name="T17" fmla="*/ 52 h 57"/>
                              <a:gd name="T18" fmla="*/ 33 w 53"/>
                              <a:gd name="T19" fmla="*/ 57 h 57"/>
                              <a:gd name="T20" fmla="*/ 24 w 53"/>
                              <a:gd name="T21" fmla="*/ 57 h 57"/>
                              <a:gd name="T22" fmla="*/ 14 w 53"/>
                              <a:gd name="T23" fmla="*/ 52 h 57"/>
                              <a:gd name="T24" fmla="*/ 5 w 53"/>
                              <a:gd name="T25" fmla="*/ 48 h 57"/>
                              <a:gd name="T26" fmla="*/ 0 w 53"/>
                              <a:gd name="T27" fmla="*/ 38 h 57"/>
                              <a:gd name="T28" fmla="*/ 0 w 53"/>
                              <a:gd name="T29" fmla="*/ 28 h 57"/>
                              <a:gd name="T30" fmla="*/ 0 w 53"/>
                              <a:gd name="T31" fmla="*/ 19 h 57"/>
                              <a:gd name="T32" fmla="*/ 5 w 53"/>
                              <a:gd name="T33" fmla="*/ 14 h 57"/>
                              <a:gd name="T34" fmla="*/ 9 w 53"/>
                              <a:gd name="T35" fmla="*/ 9 h 57"/>
                              <a:gd name="T36" fmla="*/ 14 w 53"/>
                              <a:gd name="T37" fmla="*/ 4 h 57"/>
                              <a:gd name="T38" fmla="*/ 19 w 53"/>
                              <a:gd name="T39" fmla="*/ 0 h 57"/>
                              <a:gd name="T40" fmla="*/ 24 w 53"/>
                              <a:gd name="T41" fmla="*/ 0 h 57"/>
                              <a:gd name="T42" fmla="*/ 24 w 53"/>
                              <a:gd name="T43" fmla="*/ 4 h 57"/>
                              <a:gd name="T44" fmla="*/ 19 w 53"/>
                              <a:gd name="T45" fmla="*/ 4 h 57"/>
                              <a:gd name="T46" fmla="*/ 19 w 53"/>
                              <a:gd name="T47" fmla="*/ 4 h 57"/>
                              <a:gd name="T48" fmla="*/ 14 w 53"/>
                              <a:gd name="T49" fmla="*/ 9 h 57"/>
                              <a:gd name="T50" fmla="*/ 14 w 53"/>
                              <a:gd name="T51" fmla="*/ 9 h 57"/>
                              <a:gd name="T52" fmla="*/ 9 w 53"/>
                              <a:gd name="T53" fmla="*/ 19 h 57"/>
                              <a:gd name="T54" fmla="*/ 9 w 53"/>
                              <a:gd name="T55" fmla="*/ 24 h 57"/>
                              <a:gd name="T56" fmla="*/ 9 w 53"/>
                              <a:gd name="T57" fmla="*/ 33 h 57"/>
                              <a:gd name="T58" fmla="*/ 14 w 53"/>
                              <a:gd name="T59" fmla="*/ 43 h 57"/>
                              <a:gd name="T60" fmla="*/ 19 w 53"/>
                              <a:gd name="T61" fmla="*/ 52 h 57"/>
                              <a:gd name="T62" fmla="*/ 29 w 53"/>
                              <a:gd name="T63" fmla="*/ 52 h 57"/>
                              <a:gd name="T64" fmla="*/ 33 w 53"/>
                              <a:gd name="T65" fmla="*/ 52 h 57"/>
                              <a:gd name="T66" fmla="*/ 38 w 53"/>
                              <a:gd name="T67" fmla="*/ 48 h 57"/>
                              <a:gd name="T68" fmla="*/ 38 w 53"/>
                              <a:gd name="T69" fmla="*/ 43 h 57"/>
                              <a:gd name="T70" fmla="*/ 38 w 53"/>
                              <a:gd name="T71" fmla="*/ 33 h 57"/>
                              <a:gd name="T72" fmla="*/ 38 w 53"/>
                              <a:gd name="T73" fmla="*/ 19 h 57"/>
                              <a:gd name="T74" fmla="*/ 33 w 53"/>
                              <a:gd name="T75" fmla="*/ 9 h 57"/>
                              <a:gd name="T76" fmla="*/ 29 w 53"/>
                              <a:gd name="T77" fmla="*/ 4 h 57"/>
                              <a:gd name="T78" fmla="*/ 24 w 53"/>
                              <a:gd name="T79"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4" y="0"/>
                                </a:moveTo>
                                <a:lnTo>
                                  <a:pt x="38" y="0"/>
                                </a:lnTo>
                                <a:lnTo>
                                  <a:pt x="43" y="9"/>
                                </a:lnTo>
                                <a:lnTo>
                                  <a:pt x="48" y="19"/>
                                </a:lnTo>
                                <a:lnTo>
                                  <a:pt x="53" y="28"/>
                                </a:lnTo>
                                <a:lnTo>
                                  <a:pt x="53" y="33"/>
                                </a:lnTo>
                                <a:lnTo>
                                  <a:pt x="48" y="43"/>
                                </a:lnTo>
                                <a:lnTo>
                                  <a:pt x="43" y="48"/>
                                </a:lnTo>
                                <a:lnTo>
                                  <a:pt x="38" y="52"/>
                                </a:lnTo>
                                <a:lnTo>
                                  <a:pt x="33" y="57"/>
                                </a:lnTo>
                                <a:lnTo>
                                  <a:pt x="24" y="57"/>
                                </a:lnTo>
                                <a:lnTo>
                                  <a:pt x="14" y="52"/>
                                </a:lnTo>
                                <a:lnTo>
                                  <a:pt x="5" y="48"/>
                                </a:lnTo>
                                <a:lnTo>
                                  <a:pt x="0" y="38"/>
                                </a:lnTo>
                                <a:lnTo>
                                  <a:pt x="0" y="28"/>
                                </a:lnTo>
                                <a:lnTo>
                                  <a:pt x="0" y="19"/>
                                </a:lnTo>
                                <a:lnTo>
                                  <a:pt x="5" y="14"/>
                                </a:lnTo>
                                <a:lnTo>
                                  <a:pt x="9" y="9"/>
                                </a:lnTo>
                                <a:lnTo>
                                  <a:pt x="14" y="4"/>
                                </a:lnTo>
                                <a:lnTo>
                                  <a:pt x="19" y="0"/>
                                </a:lnTo>
                                <a:lnTo>
                                  <a:pt x="24" y="0"/>
                                </a:lnTo>
                                <a:close/>
                                <a:moveTo>
                                  <a:pt x="24" y="4"/>
                                </a:moveTo>
                                <a:lnTo>
                                  <a:pt x="19" y="4"/>
                                </a:lnTo>
                                <a:lnTo>
                                  <a:pt x="14" y="9"/>
                                </a:lnTo>
                                <a:lnTo>
                                  <a:pt x="9" y="19"/>
                                </a:lnTo>
                                <a:lnTo>
                                  <a:pt x="9" y="24"/>
                                </a:lnTo>
                                <a:lnTo>
                                  <a:pt x="9" y="33"/>
                                </a:lnTo>
                                <a:lnTo>
                                  <a:pt x="14" y="43"/>
                                </a:lnTo>
                                <a:lnTo>
                                  <a:pt x="19" y="52"/>
                                </a:lnTo>
                                <a:lnTo>
                                  <a:pt x="29" y="52"/>
                                </a:lnTo>
                                <a:lnTo>
                                  <a:pt x="33" y="52"/>
                                </a:lnTo>
                                <a:lnTo>
                                  <a:pt x="38" y="48"/>
                                </a:lnTo>
                                <a:lnTo>
                                  <a:pt x="38" y="43"/>
                                </a:lnTo>
                                <a:lnTo>
                                  <a:pt x="38" y="33"/>
                                </a:lnTo>
                                <a:lnTo>
                                  <a:pt x="38" y="19"/>
                                </a:lnTo>
                                <a:lnTo>
                                  <a:pt x="33" y="9"/>
                                </a:lnTo>
                                <a:lnTo>
                                  <a:pt x="29" y="4"/>
                                </a:lnTo>
                                <a:lnTo>
                                  <a:pt x="24"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742"/>
                        <wps:cNvSpPr>
                          <a:spLocks/>
                        </wps:cNvSpPr>
                        <wps:spPr bwMode="auto">
                          <a:xfrm>
                            <a:off x="2967290" y="579583"/>
                            <a:ext cx="31303" cy="28062"/>
                          </a:xfrm>
                          <a:custGeom>
                            <a:avLst/>
                            <a:gdLst>
                              <a:gd name="T0" fmla="*/ 20 w 58"/>
                              <a:gd name="T1" fmla="*/ 9 h 52"/>
                              <a:gd name="T2" fmla="*/ 29 w 58"/>
                              <a:gd name="T3" fmla="*/ 4 h 52"/>
                              <a:gd name="T4" fmla="*/ 34 w 58"/>
                              <a:gd name="T5" fmla="*/ 0 h 52"/>
                              <a:gd name="T6" fmla="*/ 39 w 58"/>
                              <a:gd name="T7" fmla="*/ 0 h 52"/>
                              <a:gd name="T8" fmla="*/ 43 w 58"/>
                              <a:gd name="T9" fmla="*/ 0 h 52"/>
                              <a:gd name="T10" fmla="*/ 48 w 58"/>
                              <a:gd name="T11" fmla="*/ 4 h 52"/>
                              <a:gd name="T12" fmla="*/ 48 w 58"/>
                              <a:gd name="T13" fmla="*/ 9 h 52"/>
                              <a:gd name="T14" fmla="*/ 48 w 58"/>
                              <a:gd name="T15" fmla="*/ 14 h 52"/>
                              <a:gd name="T16" fmla="*/ 48 w 58"/>
                              <a:gd name="T17" fmla="*/ 19 h 52"/>
                              <a:gd name="T18" fmla="*/ 48 w 58"/>
                              <a:gd name="T19" fmla="*/ 43 h 52"/>
                              <a:gd name="T20" fmla="*/ 48 w 58"/>
                              <a:gd name="T21" fmla="*/ 48 h 52"/>
                              <a:gd name="T22" fmla="*/ 53 w 58"/>
                              <a:gd name="T23" fmla="*/ 48 h 52"/>
                              <a:gd name="T24" fmla="*/ 53 w 58"/>
                              <a:gd name="T25" fmla="*/ 52 h 52"/>
                              <a:gd name="T26" fmla="*/ 53 w 58"/>
                              <a:gd name="T27" fmla="*/ 52 h 52"/>
                              <a:gd name="T28" fmla="*/ 53 w 58"/>
                              <a:gd name="T29" fmla="*/ 52 h 52"/>
                              <a:gd name="T30" fmla="*/ 58 w 58"/>
                              <a:gd name="T31" fmla="*/ 52 h 52"/>
                              <a:gd name="T32" fmla="*/ 58 w 58"/>
                              <a:gd name="T33" fmla="*/ 52 h 52"/>
                              <a:gd name="T34" fmla="*/ 34 w 58"/>
                              <a:gd name="T35" fmla="*/ 52 h 52"/>
                              <a:gd name="T36" fmla="*/ 34 w 58"/>
                              <a:gd name="T37" fmla="*/ 52 h 52"/>
                              <a:gd name="T38" fmla="*/ 34 w 58"/>
                              <a:gd name="T39" fmla="*/ 52 h 52"/>
                              <a:gd name="T40" fmla="*/ 34 w 58"/>
                              <a:gd name="T41" fmla="*/ 52 h 52"/>
                              <a:gd name="T42" fmla="*/ 39 w 58"/>
                              <a:gd name="T43" fmla="*/ 52 h 52"/>
                              <a:gd name="T44" fmla="*/ 39 w 58"/>
                              <a:gd name="T45" fmla="*/ 52 h 52"/>
                              <a:gd name="T46" fmla="*/ 39 w 58"/>
                              <a:gd name="T47" fmla="*/ 48 h 52"/>
                              <a:gd name="T48" fmla="*/ 39 w 58"/>
                              <a:gd name="T49" fmla="*/ 48 h 52"/>
                              <a:gd name="T50" fmla="*/ 39 w 58"/>
                              <a:gd name="T51" fmla="*/ 43 h 52"/>
                              <a:gd name="T52" fmla="*/ 39 w 58"/>
                              <a:gd name="T53" fmla="*/ 19 h 52"/>
                              <a:gd name="T54" fmla="*/ 39 w 58"/>
                              <a:gd name="T55" fmla="*/ 14 h 52"/>
                              <a:gd name="T56" fmla="*/ 39 w 58"/>
                              <a:gd name="T57" fmla="*/ 9 h 52"/>
                              <a:gd name="T58" fmla="*/ 34 w 58"/>
                              <a:gd name="T59" fmla="*/ 9 h 52"/>
                              <a:gd name="T60" fmla="*/ 34 w 58"/>
                              <a:gd name="T61" fmla="*/ 4 h 52"/>
                              <a:gd name="T62" fmla="*/ 24 w 58"/>
                              <a:gd name="T63" fmla="*/ 9 h 52"/>
                              <a:gd name="T64" fmla="*/ 20 w 58"/>
                              <a:gd name="T65" fmla="*/ 14 h 52"/>
                              <a:gd name="T66" fmla="*/ 20 w 58"/>
                              <a:gd name="T67" fmla="*/ 43 h 52"/>
                              <a:gd name="T68" fmla="*/ 20 w 58"/>
                              <a:gd name="T69" fmla="*/ 48 h 52"/>
                              <a:gd name="T70" fmla="*/ 20 w 58"/>
                              <a:gd name="T71" fmla="*/ 48 h 52"/>
                              <a:gd name="T72" fmla="*/ 20 w 58"/>
                              <a:gd name="T73" fmla="*/ 52 h 52"/>
                              <a:gd name="T74" fmla="*/ 20 w 58"/>
                              <a:gd name="T75" fmla="*/ 52 h 52"/>
                              <a:gd name="T76" fmla="*/ 24 w 58"/>
                              <a:gd name="T77" fmla="*/ 52 h 52"/>
                              <a:gd name="T78" fmla="*/ 29 w 58"/>
                              <a:gd name="T79" fmla="*/ 52 h 52"/>
                              <a:gd name="T80" fmla="*/ 29 w 58"/>
                              <a:gd name="T81" fmla="*/ 52 h 52"/>
                              <a:gd name="T82" fmla="*/ 0 w 58"/>
                              <a:gd name="T83" fmla="*/ 52 h 52"/>
                              <a:gd name="T84" fmla="*/ 0 w 58"/>
                              <a:gd name="T85" fmla="*/ 52 h 52"/>
                              <a:gd name="T86" fmla="*/ 0 w 58"/>
                              <a:gd name="T87" fmla="*/ 52 h 52"/>
                              <a:gd name="T88" fmla="*/ 5 w 58"/>
                              <a:gd name="T89" fmla="*/ 52 h 52"/>
                              <a:gd name="T90" fmla="*/ 5 w 58"/>
                              <a:gd name="T91" fmla="*/ 52 h 52"/>
                              <a:gd name="T92" fmla="*/ 10 w 58"/>
                              <a:gd name="T93" fmla="*/ 48 h 52"/>
                              <a:gd name="T94" fmla="*/ 10 w 58"/>
                              <a:gd name="T95" fmla="*/ 43 h 52"/>
                              <a:gd name="T96" fmla="*/ 10 w 58"/>
                              <a:gd name="T97" fmla="*/ 24 h 52"/>
                              <a:gd name="T98" fmla="*/ 10 w 58"/>
                              <a:gd name="T99" fmla="*/ 14 h 52"/>
                              <a:gd name="T100" fmla="*/ 10 w 58"/>
                              <a:gd name="T101" fmla="*/ 9 h 52"/>
                              <a:gd name="T102" fmla="*/ 5 w 58"/>
                              <a:gd name="T103" fmla="*/ 9 h 52"/>
                              <a:gd name="T104" fmla="*/ 5 w 58"/>
                              <a:gd name="T105" fmla="*/ 9 h 52"/>
                              <a:gd name="T106" fmla="*/ 5 w 58"/>
                              <a:gd name="T107" fmla="*/ 9 h 52"/>
                              <a:gd name="T108" fmla="*/ 5 w 58"/>
                              <a:gd name="T109" fmla="*/ 9 h 52"/>
                              <a:gd name="T110" fmla="*/ 0 w 58"/>
                              <a:gd name="T111" fmla="*/ 9 h 52"/>
                              <a:gd name="T112" fmla="*/ 0 w 58"/>
                              <a:gd name="T113" fmla="*/ 9 h 52"/>
                              <a:gd name="T114" fmla="*/ 0 w 58"/>
                              <a:gd name="T115" fmla="*/ 4 h 52"/>
                              <a:gd name="T116" fmla="*/ 15 w 58"/>
                              <a:gd name="T117" fmla="*/ 0 h 52"/>
                              <a:gd name="T118" fmla="*/ 20 w 58"/>
                              <a:gd name="T119" fmla="*/ 0 h 52"/>
                              <a:gd name="T120" fmla="*/ 20 w 58"/>
                              <a:gd name="T121"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2">
                                <a:moveTo>
                                  <a:pt x="20" y="9"/>
                                </a:moveTo>
                                <a:lnTo>
                                  <a:pt x="29" y="4"/>
                                </a:lnTo>
                                <a:lnTo>
                                  <a:pt x="34" y="0"/>
                                </a:lnTo>
                                <a:lnTo>
                                  <a:pt x="39" y="0"/>
                                </a:lnTo>
                                <a:lnTo>
                                  <a:pt x="43" y="0"/>
                                </a:lnTo>
                                <a:lnTo>
                                  <a:pt x="48" y="4"/>
                                </a:lnTo>
                                <a:lnTo>
                                  <a:pt x="48" y="9"/>
                                </a:lnTo>
                                <a:lnTo>
                                  <a:pt x="48" y="14"/>
                                </a:lnTo>
                                <a:lnTo>
                                  <a:pt x="48" y="19"/>
                                </a:lnTo>
                                <a:lnTo>
                                  <a:pt x="48" y="43"/>
                                </a:lnTo>
                                <a:lnTo>
                                  <a:pt x="48" y="48"/>
                                </a:lnTo>
                                <a:lnTo>
                                  <a:pt x="53" y="48"/>
                                </a:lnTo>
                                <a:lnTo>
                                  <a:pt x="53" y="52"/>
                                </a:lnTo>
                                <a:lnTo>
                                  <a:pt x="58" y="52"/>
                                </a:lnTo>
                                <a:lnTo>
                                  <a:pt x="34" y="52"/>
                                </a:lnTo>
                                <a:lnTo>
                                  <a:pt x="39" y="52"/>
                                </a:lnTo>
                                <a:lnTo>
                                  <a:pt x="39" y="48"/>
                                </a:lnTo>
                                <a:lnTo>
                                  <a:pt x="39" y="43"/>
                                </a:lnTo>
                                <a:lnTo>
                                  <a:pt x="39" y="19"/>
                                </a:lnTo>
                                <a:lnTo>
                                  <a:pt x="39" y="14"/>
                                </a:lnTo>
                                <a:lnTo>
                                  <a:pt x="39" y="9"/>
                                </a:lnTo>
                                <a:lnTo>
                                  <a:pt x="34" y="9"/>
                                </a:lnTo>
                                <a:lnTo>
                                  <a:pt x="34" y="4"/>
                                </a:lnTo>
                                <a:lnTo>
                                  <a:pt x="24" y="9"/>
                                </a:lnTo>
                                <a:lnTo>
                                  <a:pt x="20" y="14"/>
                                </a:lnTo>
                                <a:lnTo>
                                  <a:pt x="20" y="43"/>
                                </a:lnTo>
                                <a:lnTo>
                                  <a:pt x="20" y="48"/>
                                </a:lnTo>
                                <a:lnTo>
                                  <a:pt x="20" y="52"/>
                                </a:lnTo>
                                <a:lnTo>
                                  <a:pt x="24" y="52"/>
                                </a:lnTo>
                                <a:lnTo>
                                  <a:pt x="29" y="52"/>
                                </a:lnTo>
                                <a:lnTo>
                                  <a:pt x="0" y="52"/>
                                </a:lnTo>
                                <a:lnTo>
                                  <a:pt x="5" y="52"/>
                                </a:lnTo>
                                <a:lnTo>
                                  <a:pt x="10" y="48"/>
                                </a:lnTo>
                                <a:lnTo>
                                  <a:pt x="10" y="43"/>
                                </a:lnTo>
                                <a:lnTo>
                                  <a:pt x="10" y="24"/>
                                </a:lnTo>
                                <a:lnTo>
                                  <a:pt x="10" y="14"/>
                                </a:lnTo>
                                <a:lnTo>
                                  <a:pt x="10" y="9"/>
                                </a:lnTo>
                                <a:lnTo>
                                  <a:pt x="5" y="9"/>
                                </a:lnTo>
                                <a:lnTo>
                                  <a:pt x="0" y="9"/>
                                </a:lnTo>
                                <a:lnTo>
                                  <a:pt x="0" y="4"/>
                                </a:lnTo>
                                <a:lnTo>
                                  <a:pt x="15" y="0"/>
                                </a:lnTo>
                                <a:lnTo>
                                  <a:pt x="20" y="0"/>
                                </a:lnTo>
                                <a:lnTo>
                                  <a:pt x="2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743"/>
                        <wps:cNvSpPr>
                          <a:spLocks noEditPoints="1"/>
                        </wps:cNvSpPr>
                        <wps:spPr bwMode="auto">
                          <a:xfrm>
                            <a:off x="3001292" y="579583"/>
                            <a:ext cx="28065" cy="43712"/>
                          </a:xfrm>
                          <a:custGeom>
                            <a:avLst/>
                            <a:gdLst>
                              <a:gd name="T0" fmla="*/ 9 w 52"/>
                              <a:gd name="T1" fmla="*/ 33 h 81"/>
                              <a:gd name="T2" fmla="*/ 4 w 52"/>
                              <a:gd name="T3" fmla="*/ 24 h 81"/>
                              <a:gd name="T4" fmla="*/ 4 w 52"/>
                              <a:gd name="T5" fmla="*/ 9 h 81"/>
                              <a:gd name="T6" fmla="*/ 14 w 52"/>
                              <a:gd name="T7" fmla="*/ 0 h 81"/>
                              <a:gd name="T8" fmla="*/ 33 w 52"/>
                              <a:gd name="T9" fmla="*/ 0 h 81"/>
                              <a:gd name="T10" fmla="*/ 48 w 52"/>
                              <a:gd name="T11" fmla="*/ 4 h 81"/>
                              <a:gd name="T12" fmla="*/ 52 w 52"/>
                              <a:gd name="T13" fmla="*/ 4 h 81"/>
                              <a:gd name="T14" fmla="*/ 52 w 52"/>
                              <a:gd name="T15" fmla="*/ 4 h 81"/>
                              <a:gd name="T16" fmla="*/ 52 w 52"/>
                              <a:gd name="T17" fmla="*/ 4 h 81"/>
                              <a:gd name="T18" fmla="*/ 52 w 52"/>
                              <a:gd name="T19" fmla="*/ 9 h 81"/>
                              <a:gd name="T20" fmla="*/ 52 w 52"/>
                              <a:gd name="T21" fmla="*/ 9 h 81"/>
                              <a:gd name="T22" fmla="*/ 48 w 52"/>
                              <a:gd name="T23" fmla="*/ 9 h 81"/>
                              <a:gd name="T24" fmla="*/ 43 w 52"/>
                              <a:gd name="T25" fmla="*/ 14 h 81"/>
                              <a:gd name="T26" fmla="*/ 43 w 52"/>
                              <a:gd name="T27" fmla="*/ 28 h 81"/>
                              <a:gd name="T28" fmla="*/ 33 w 52"/>
                              <a:gd name="T29" fmla="*/ 38 h 81"/>
                              <a:gd name="T30" fmla="*/ 19 w 52"/>
                              <a:gd name="T31" fmla="*/ 38 h 81"/>
                              <a:gd name="T32" fmla="*/ 14 w 52"/>
                              <a:gd name="T33" fmla="*/ 38 h 81"/>
                              <a:gd name="T34" fmla="*/ 14 w 52"/>
                              <a:gd name="T35" fmla="*/ 43 h 81"/>
                              <a:gd name="T36" fmla="*/ 14 w 52"/>
                              <a:gd name="T37" fmla="*/ 43 h 81"/>
                              <a:gd name="T38" fmla="*/ 14 w 52"/>
                              <a:gd name="T39" fmla="*/ 48 h 81"/>
                              <a:gd name="T40" fmla="*/ 19 w 52"/>
                              <a:gd name="T41" fmla="*/ 48 h 81"/>
                              <a:gd name="T42" fmla="*/ 33 w 52"/>
                              <a:gd name="T43" fmla="*/ 48 h 81"/>
                              <a:gd name="T44" fmla="*/ 48 w 52"/>
                              <a:gd name="T45" fmla="*/ 48 h 81"/>
                              <a:gd name="T46" fmla="*/ 52 w 52"/>
                              <a:gd name="T47" fmla="*/ 57 h 81"/>
                              <a:gd name="T48" fmla="*/ 52 w 52"/>
                              <a:gd name="T49" fmla="*/ 67 h 81"/>
                              <a:gd name="T50" fmla="*/ 38 w 52"/>
                              <a:gd name="T51" fmla="*/ 76 h 81"/>
                              <a:gd name="T52" fmla="*/ 14 w 52"/>
                              <a:gd name="T53" fmla="*/ 81 h 81"/>
                              <a:gd name="T54" fmla="*/ 0 w 52"/>
                              <a:gd name="T55" fmla="*/ 72 h 81"/>
                              <a:gd name="T56" fmla="*/ 0 w 52"/>
                              <a:gd name="T57" fmla="*/ 67 h 81"/>
                              <a:gd name="T58" fmla="*/ 0 w 52"/>
                              <a:gd name="T59" fmla="*/ 62 h 81"/>
                              <a:gd name="T60" fmla="*/ 4 w 52"/>
                              <a:gd name="T61" fmla="*/ 57 h 81"/>
                              <a:gd name="T62" fmla="*/ 9 w 52"/>
                              <a:gd name="T63" fmla="*/ 52 h 81"/>
                              <a:gd name="T64" fmla="*/ 4 w 52"/>
                              <a:gd name="T65" fmla="*/ 48 h 81"/>
                              <a:gd name="T66" fmla="*/ 4 w 52"/>
                              <a:gd name="T67" fmla="*/ 48 h 81"/>
                              <a:gd name="T68" fmla="*/ 9 w 52"/>
                              <a:gd name="T69" fmla="*/ 38 h 81"/>
                              <a:gd name="T70" fmla="*/ 24 w 52"/>
                              <a:gd name="T71" fmla="*/ 4 h 81"/>
                              <a:gd name="T72" fmla="*/ 19 w 52"/>
                              <a:gd name="T73" fmla="*/ 4 h 81"/>
                              <a:gd name="T74" fmla="*/ 14 w 52"/>
                              <a:gd name="T75" fmla="*/ 14 h 81"/>
                              <a:gd name="T76" fmla="*/ 19 w 52"/>
                              <a:gd name="T77" fmla="*/ 28 h 81"/>
                              <a:gd name="T78" fmla="*/ 24 w 52"/>
                              <a:gd name="T79" fmla="*/ 33 h 81"/>
                              <a:gd name="T80" fmla="*/ 33 w 52"/>
                              <a:gd name="T81" fmla="*/ 33 h 81"/>
                              <a:gd name="T82" fmla="*/ 33 w 52"/>
                              <a:gd name="T83" fmla="*/ 19 h 81"/>
                              <a:gd name="T84" fmla="*/ 33 w 52"/>
                              <a:gd name="T85" fmla="*/ 4 h 81"/>
                              <a:gd name="T86" fmla="*/ 24 w 52"/>
                              <a:gd name="T87" fmla="*/ 4 h 81"/>
                              <a:gd name="T88" fmla="*/ 9 w 52"/>
                              <a:gd name="T89" fmla="*/ 57 h 81"/>
                              <a:gd name="T90" fmla="*/ 9 w 52"/>
                              <a:gd name="T91" fmla="*/ 62 h 81"/>
                              <a:gd name="T92" fmla="*/ 9 w 52"/>
                              <a:gd name="T93" fmla="*/ 67 h 81"/>
                              <a:gd name="T94" fmla="*/ 19 w 52"/>
                              <a:gd name="T95" fmla="*/ 72 h 81"/>
                              <a:gd name="T96" fmla="*/ 38 w 52"/>
                              <a:gd name="T97" fmla="*/ 72 h 81"/>
                              <a:gd name="T98" fmla="*/ 48 w 52"/>
                              <a:gd name="T99" fmla="*/ 67 h 81"/>
                              <a:gd name="T100" fmla="*/ 48 w 52"/>
                              <a:gd name="T101" fmla="*/ 57 h 81"/>
                              <a:gd name="T102" fmla="*/ 43 w 52"/>
                              <a:gd name="T103" fmla="*/ 57 h 81"/>
                              <a:gd name="T104" fmla="*/ 24 w 52"/>
                              <a:gd name="T105"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 h="81">
                                <a:moveTo>
                                  <a:pt x="14" y="33"/>
                                </a:moveTo>
                                <a:lnTo>
                                  <a:pt x="9" y="33"/>
                                </a:lnTo>
                                <a:lnTo>
                                  <a:pt x="4" y="28"/>
                                </a:lnTo>
                                <a:lnTo>
                                  <a:pt x="4" y="24"/>
                                </a:lnTo>
                                <a:lnTo>
                                  <a:pt x="4" y="19"/>
                                </a:lnTo>
                                <a:lnTo>
                                  <a:pt x="4" y="9"/>
                                </a:lnTo>
                                <a:lnTo>
                                  <a:pt x="9" y="4"/>
                                </a:lnTo>
                                <a:lnTo>
                                  <a:pt x="14" y="0"/>
                                </a:lnTo>
                                <a:lnTo>
                                  <a:pt x="24" y="0"/>
                                </a:lnTo>
                                <a:lnTo>
                                  <a:pt x="33" y="0"/>
                                </a:lnTo>
                                <a:lnTo>
                                  <a:pt x="38" y="4"/>
                                </a:lnTo>
                                <a:lnTo>
                                  <a:pt x="48" y="4"/>
                                </a:lnTo>
                                <a:lnTo>
                                  <a:pt x="52" y="4"/>
                                </a:lnTo>
                                <a:lnTo>
                                  <a:pt x="52" y="9"/>
                                </a:lnTo>
                                <a:lnTo>
                                  <a:pt x="48" y="9"/>
                                </a:lnTo>
                                <a:lnTo>
                                  <a:pt x="43" y="9"/>
                                </a:lnTo>
                                <a:lnTo>
                                  <a:pt x="43" y="14"/>
                                </a:lnTo>
                                <a:lnTo>
                                  <a:pt x="48" y="19"/>
                                </a:lnTo>
                                <a:lnTo>
                                  <a:pt x="43" y="28"/>
                                </a:lnTo>
                                <a:lnTo>
                                  <a:pt x="38" y="33"/>
                                </a:lnTo>
                                <a:lnTo>
                                  <a:pt x="33" y="38"/>
                                </a:lnTo>
                                <a:lnTo>
                                  <a:pt x="24" y="38"/>
                                </a:lnTo>
                                <a:lnTo>
                                  <a:pt x="19" y="38"/>
                                </a:lnTo>
                                <a:lnTo>
                                  <a:pt x="14" y="38"/>
                                </a:lnTo>
                                <a:lnTo>
                                  <a:pt x="14" y="43"/>
                                </a:lnTo>
                                <a:lnTo>
                                  <a:pt x="14" y="48"/>
                                </a:lnTo>
                                <a:lnTo>
                                  <a:pt x="19" y="48"/>
                                </a:lnTo>
                                <a:lnTo>
                                  <a:pt x="24" y="48"/>
                                </a:lnTo>
                                <a:lnTo>
                                  <a:pt x="33" y="48"/>
                                </a:lnTo>
                                <a:lnTo>
                                  <a:pt x="43" y="48"/>
                                </a:lnTo>
                                <a:lnTo>
                                  <a:pt x="48" y="48"/>
                                </a:lnTo>
                                <a:lnTo>
                                  <a:pt x="48" y="52"/>
                                </a:lnTo>
                                <a:lnTo>
                                  <a:pt x="52" y="57"/>
                                </a:lnTo>
                                <a:lnTo>
                                  <a:pt x="52" y="67"/>
                                </a:lnTo>
                                <a:lnTo>
                                  <a:pt x="48" y="72"/>
                                </a:lnTo>
                                <a:lnTo>
                                  <a:pt x="38" y="76"/>
                                </a:lnTo>
                                <a:lnTo>
                                  <a:pt x="24" y="81"/>
                                </a:lnTo>
                                <a:lnTo>
                                  <a:pt x="14" y="81"/>
                                </a:lnTo>
                                <a:lnTo>
                                  <a:pt x="4" y="76"/>
                                </a:lnTo>
                                <a:lnTo>
                                  <a:pt x="0" y="72"/>
                                </a:lnTo>
                                <a:lnTo>
                                  <a:pt x="0" y="67"/>
                                </a:lnTo>
                                <a:lnTo>
                                  <a:pt x="0" y="62"/>
                                </a:lnTo>
                                <a:lnTo>
                                  <a:pt x="4" y="62"/>
                                </a:lnTo>
                                <a:lnTo>
                                  <a:pt x="4" y="57"/>
                                </a:lnTo>
                                <a:lnTo>
                                  <a:pt x="9" y="52"/>
                                </a:lnTo>
                                <a:lnTo>
                                  <a:pt x="4" y="52"/>
                                </a:lnTo>
                                <a:lnTo>
                                  <a:pt x="4" y="48"/>
                                </a:lnTo>
                                <a:lnTo>
                                  <a:pt x="4" y="43"/>
                                </a:lnTo>
                                <a:lnTo>
                                  <a:pt x="9" y="38"/>
                                </a:lnTo>
                                <a:lnTo>
                                  <a:pt x="14" y="33"/>
                                </a:lnTo>
                                <a:close/>
                                <a:moveTo>
                                  <a:pt x="24" y="4"/>
                                </a:moveTo>
                                <a:lnTo>
                                  <a:pt x="19" y="4"/>
                                </a:lnTo>
                                <a:lnTo>
                                  <a:pt x="14" y="9"/>
                                </a:lnTo>
                                <a:lnTo>
                                  <a:pt x="14" y="14"/>
                                </a:lnTo>
                                <a:lnTo>
                                  <a:pt x="14" y="24"/>
                                </a:lnTo>
                                <a:lnTo>
                                  <a:pt x="19" y="28"/>
                                </a:lnTo>
                                <a:lnTo>
                                  <a:pt x="19" y="33"/>
                                </a:lnTo>
                                <a:lnTo>
                                  <a:pt x="24" y="33"/>
                                </a:lnTo>
                                <a:lnTo>
                                  <a:pt x="28" y="33"/>
                                </a:lnTo>
                                <a:lnTo>
                                  <a:pt x="33" y="33"/>
                                </a:lnTo>
                                <a:lnTo>
                                  <a:pt x="33" y="28"/>
                                </a:lnTo>
                                <a:lnTo>
                                  <a:pt x="33" y="19"/>
                                </a:lnTo>
                                <a:lnTo>
                                  <a:pt x="33" y="14"/>
                                </a:lnTo>
                                <a:lnTo>
                                  <a:pt x="33" y="4"/>
                                </a:lnTo>
                                <a:lnTo>
                                  <a:pt x="28" y="4"/>
                                </a:lnTo>
                                <a:lnTo>
                                  <a:pt x="24" y="4"/>
                                </a:lnTo>
                                <a:close/>
                                <a:moveTo>
                                  <a:pt x="14" y="52"/>
                                </a:moveTo>
                                <a:lnTo>
                                  <a:pt x="9" y="57"/>
                                </a:lnTo>
                                <a:lnTo>
                                  <a:pt x="9" y="62"/>
                                </a:lnTo>
                                <a:lnTo>
                                  <a:pt x="9" y="67"/>
                                </a:lnTo>
                                <a:lnTo>
                                  <a:pt x="9" y="72"/>
                                </a:lnTo>
                                <a:lnTo>
                                  <a:pt x="19" y="72"/>
                                </a:lnTo>
                                <a:lnTo>
                                  <a:pt x="28" y="72"/>
                                </a:lnTo>
                                <a:lnTo>
                                  <a:pt x="38" y="72"/>
                                </a:lnTo>
                                <a:lnTo>
                                  <a:pt x="43" y="72"/>
                                </a:lnTo>
                                <a:lnTo>
                                  <a:pt x="48" y="67"/>
                                </a:lnTo>
                                <a:lnTo>
                                  <a:pt x="48" y="62"/>
                                </a:lnTo>
                                <a:lnTo>
                                  <a:pt x="48" y="57"/>
                                </a:lnTo>
                                <a:lnTo>
                                  <a:pt x="43" y="57"/>
                                </a:lnTo>
                                <a:lnTo>
                                  <a:pt x="33" y="57"/>
                                </a:lnTo>
                                <a:lnTo>
                                  <a:pt x="24" y="57"/>
                                </a:lnTo>
                                <a:lnTo>
                                  <a:pt x="1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744"/>
                        <wps:cNvSpPr>
                          <a:spLocks noEditPoints="1"/>
                        </wps:cNvSpPr>
                        <wps:spPr bwMode="auto">
                          <a:xfrm>
                            <a:off x="3032055" y="563933"/>
                            <a:ext cx="15651" cy="43712"/>
                          </a:xfrm>
                          <a:custGeom>
                            <a:avLst/>
                            <a:gdLst>
                              <a:gd name="T0" fmla="*/ 15 w 29"/>
                              <a:gd name="T1" fmla="*/ 0 h 81"/>
                              <a:gd name="T2" fmla="*/ 19 w 29"/>
                              <a:gd name="T3" fmla="*/ 0 h 81"/>
                              <a:gd name="T4" fmla="*/ 19 w 29"/>
                              <a:gd name="T5" fmla="*/ 0 h 81"/>
                              <a:gd name="T6" fmla="*/ 19 w 29"/>
                              <a:gd name="T7" fmla="*/ 5 h 81"/>
                              <a:gd name="T8" fmla="*/ 24 w 29"/>
                              <a:gd name="T9" fmla="*/ 5 h 81"/>
                              <a:gd name="T10" fmla="*/ 19 w 29"/>
                              <a:gd name="T11" fmla="*/ 10 h 81"/>
                              <a:gd name="T12" fmla="*/ 19 w 29"/>
                              <a:gd name="T13" fmla="*/ 10 h 81"/>
                              <a:gd name="T14" fmla="*/ 19 w 29"/>
                              <a:gd name="T15" fmla="*/ 10 h 81"/>
                              <a:gd name="T16" fmla="*/ 15 w 29"/>
                              <a:gd name="T17" fmla="*/ 14 h 81"/>
                              <a:gd name="T18" fmla="*/ 15 w 29"/>
                              <a:gd name="T19" fmla="*/ 10 h 81"/>
                              <a:gd name="T20" fmla="*/ 10 w 29"/>
                              <a:gd name="T21" fmla="*/ 10 h 81"/>
                              <a:gd name="T22" fmla="*/ 10 w 29"/>
                              <a:gd name="T23" fmla="*/ 10 h 81"/>
                              <a:gd name="T24" fmla="*/ 10 w 29"/>
                              <a:gd name="T25" fmla="*/ 5 h 81"/>
                              <a:gd name="T26" fmla="*/ 10 w 29"/>
                              <a:gd name="T27" fmla="*/ 5 h 81"/>
                              <a:gd name="T28" fmla="*/ 10 w 29"/>
                              <a:gd name="T29" fmla="*/ 0 h 81"/>
                              <a:gd name="T30" fmla="*/ 15 w 29"/>
                              <a:gd name="T31" fmla="*/ 0 h 81"/>
                              <a:gd name="T32" fmla="*/ 15 w 29"/>
                              <a:gd name="T33" fmla="*/ 0 h 81"/>
                              <a:gd name="T34" fmla="*/ 19 w 29"/>
                              <a:gd name="T35" fmla="*/ 29 h 81"/>
                              <a:gd name="T36" fmla="*/ 19 w 29"/>
                              <a:gd name="T37" fmla="*/ 72 h 81"/>
                              <a:gd name="T38" fmla="*/ 19 w 29"/>
                              <a:gd name="T39" fmla="*/ 77 h 81"/>
                              <a:gd name="T40" fmla="*/ 19 w 29"/>
                              <a:gd name="T41" fmla="*/ 77 h 81"/>
                              <a:gd name="T42" fmla="*/ 24 w 29"/>
                              <a:gd name="T43" fmla="*/ 81 h 81"/>
                              <a:gd name="T44" fmla="*/ 24 w 29"/>
                              <a:gd name="T45" fmla="*/ 81 h 81"/>
                              <a:gd name="T46" fmla="*/ 24 w 29"/>
                              <a:gd name="T47" fmla="*/ 81 h 81"/>
                              <a:gd name="T48" fmla="*/ 29 w 29"/>
                              <a:gd name="T49" fmla="*/ 81 h 81"/>
                              <a:gd name="T50" fmla="*/ 29 w 29"/>
                              <a:gd name="T51" fmla="*/ 81 h 81"/>
                              <a:gd name="T52" fmla="*/ 5 w 29"/>
                              <a:gd name="T53" fmla="*/ 81 h 81"/>
                              <a:gd name="T54" fmla="*/ 5 w 29"/>
                              <a:gd name="T55" fmla="*/ 81 h 81"/>
                              <a:gd name="T56" fmla="*/ 5 w 29"/>
                              <a:gd name="T57" fmla="*/ 81 h 81"/>
                              <a:gd name="T58" fmla="*/ 10 w 29"/>
                              <a:gd name="T59" fmla="*/ 81 h 81"/>
                              <a:gd name="T60" fmla="*/ 10 w 29"/>
                              <a:gd name="T61" fmla="*/ 81 h 81"/>
                              <a:gd name="T62" fmla="*/ 10 w 29"/>
                              <a:gd name="T63" fmla="*/ 77 h 81"/>
                              <a:gd name="T64" fmla="*/ 10 w 29"/>
                              <a:gd name="T65" fmla="*/ 77 h 81"/>
                              <a:gd name="T66" fmla="*/ 10 w 29"/>
                              <a:gd name="T67" fmla="*/ 72 h 81"/>
                              <a:gd name="T68" fmla="*/ 10 w 29"/>
                              <a:gd name="T69" fmla="*/ 53 h 81"/>
                              <a:gd name="T70" fmla="*/ 10 w 29"/>
                              <a:gd name="T71" fmla="*/ 43 h 81"/>
                              <a:gd name="T72" fmla="*/ 10 w 29"/>
                              <a:gd name="T73" fmla="*/ 38 h 81"/>
                              <a:gd name="T74" fmla="*/ 10 w 29"/>
                              <a:gd name="T75" fmla="*/ 38 h 81"/>
                              <a:gd name="T76" fmla="*/ 10 w 29"/>
                              <a:gd name="T77" fmla="*/ 38 h 81"/>
                              <a:gd name="T78" fmla="*/ 10 w 29"/>
                              <a:gd name="T79" fmla="*/ 38 h 81"/>
                              <a:gd name="T80" fmla="*/ 5 w 29"/>
                              <a:gd name="T81" fmla="*/ 38 h 81"/>
                              <a:gd name="T82" fmla="*/ 5 w 29"/>
                              <a:gd name="T83" fmla="*/ 38 h 81"/>
                              <a:gd name="T84" fmla="*/ 5 w 29"/>
                              <a:gd name="T85" fmla="*/ 38 h 81"/>
                              <a:gd name="T86" fmla="*/ 0 w 29"/>
                              <a:gd name="T87" fmla="*/ 33 h 81"/>
                              <a:gd name="T88" fmla="*/ 19 w 29"/>
                              <a:gd name="T89" fmla="*/ 29 h 81"/>
                              <a:gd name="T90" fmla="*/ 19 w 29"/>
                              <a:gd name="T91"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1">
                                <a:moveTo>
                                  <a:pt x="15" y="0"/>
                                </a:moveTo>
                                <a:lnTo>
                                  <a:pt x="19" y="0"/>
                                </a:lnTo>
                                <a:lnTo>
                                  <a:pt x="19" y="5"/>
                                </a:lnTo>
                                <a:lnTo>
                                  <a:pt x="24" y="5"/>
                                </a:lnTo>
                                <a:lnTo>
                                  <a:pt x="19" y="10"/>
                                </a:lnTo>
                                <a:lnTo>
                                  <a:pt x="15" y="14"/>
                                </a:lnTo>
                                <a:lnTo>
                                  <a:pt x="15" y="10"/>
                                </a:lnTo>
                                <a:lnTo>
                                  <a:pt x="10" y="10"/>
                                </a:lnTo>
                                <a:lnTo>
                                  <a:pt x="10" y="5"/>
                                </a:lnTo>
                                <a:lnTo>
                                  <a:pt x="10" y="0"/>
                                </a:lnTo>
                                <a:lnTo>
                                  <a:pt x="15" y="0"/>
                                </a:lnTo>
                                <a:close/>
                                <a:moveTo>
                                  <a:pt x="19" y="29"/>
                                </a:moveTo>
                                <a:lnTo>
                                  <a:pt x="19" y="72"/>
                                </a:lnTo>
                                <a:lnTo>
                                  <a:pt x="19" y="77"/>
                                </a:lnTo>
                                <a:lnTo>
                                  <a:pt x="24" y="81"/>
                                </a:lnTo>
                                <a:lnTo>
                                  <a:pt x="29" y="81"/>
                                </a:lnTo>
                                <a:lnTo>
                                  <a:pt x="5" y="81"/>
                                </a:lnTo>
                                <a:lnTo>
                                  <a:pt x="10" y="81"/>
                                </a:lnTo>
                                <a:lnTo>
                                  <a:pt x="10" y="77"/>
                                </a:lnTo>
                                <a:lnTo>
                                  <a:pt x="10" y="72"/>
                                </a:lnTo>
                                <a:lnTo>
                                  <a:pt x="10" y="53"/>
                                </a:lnTo>
                                <a:lnTo>
                                  <a:pt x="10" y="43"/>
                                </a:lnTo>
                                <a:lnTo>
                                  <a:pt x="10" y="38"/>
                                </a:lnTo>
                                <a:lnTo>
                                  <a:pt x="5" y="38"/>
                                </a:lnTo>
                                <a:lnTo>
                                  <a:pt x="0" y="33"/>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745"/>
                        <wps:cNvSpPr>
                          <a:spLocks/>
                        </wps:cNvSpPr>
                        <wps:spPr bwMode="auto">
                          <a:xfrm>
                            <a:off x="3050405" y="571488"/>
                            <a:ext cx="17810" cy="38855"/>
                          </a:xfrm>
                          <a:custGeom>
                            <a:avLst/>
                            <a:gdLst>
                              <a:gd name="T0" fmla="*/ 19 w 33"/>
                              <a:gd name="T1" fmla="*/ 0 h 72"/>
                              <a:gd name="T2" fmla="*/ 19 w 33"/>
                              <a:gd name="T3" fmla="*/ 15 h 72"/>
                              <a:gd name="T4" fmla="*/ 29 w 33"/>
                              <a:gd name="T5" fmla="*/ 15 h 72"/>
                              <a:gd name="T6" fmla="*/ 29 w 33"/>
                              <a:gd name="T7" fmla="*/ 19 h 72"/>
                              <a:gd name="T8" fmla="*/ 19 w 33"/>
                              <a:gd name="T9" fmla="*/ 19 h 72"/>
                              <a:gd name="T10" fmla="*/ 19 w 33"/>
                              <a:gd name="T11" fmla="*/ 53 h 72"/>
                              <a:gd name="T12" fmla="*/ 19 w 33"/>
                              <a:gd name="T13" fmla="*/ 58 h 72"/>
                              <a:gd name="T14" fmla="*/ 19 w 33"/>
                              <a:gd name="T15" fmla="*/ 63 h 72"/>
                              <a:gd name="T16" fmla="*/ 19 w 33"/>
                              <a:gd name="T17" fmla="*/ 63 h 72"/>
                              <a:gd name="T18" fmla="*/ 24 w 33"/>
                              <a:gd name="T19" fmla="*/ 63 h 72"/>
                              <a:gd name="T20" fmla="*/ 24 w 33"/>
                              <a:gd name="T21" fmla="*/ 63 h 72"/>
                              <a:gd name="T22" fmla="*/ 29 w 33"/>
                              <a:gd name="T23" fmla="*/ 63 h 72"/>
                              <a:gd name="T24" fmla="*/ 29 w 33"/>
                              <a:gd name="T25" fmla="*/ 63 h 72"/>
                              <a:gd name="T26" fmla="*/ 29 w 33"/>
                              <a:gd name="T27" fmla="*/ 58 h 72"/>
                              <a:gd name="T28" fmla="*/ 33 w 33"/>
                              <a:gd name="T29" fmla="*/ 58 h 72"/>
                              <a:gd name="T30" fmla="*/ 29 w 33"/>
                              <a:gd name="T31" fmla="*/ 63 h 72"/>
                              <a:gd name="T32" fmla="*/ 24 w 33"/>
                              <a:gd name="T33" fmla="*/ 67 h 72"/>
                              <a:gd name="T34" fmla="*/ 24 w 33"/>
                              <a:gd name="T35" fmla="*/ 72 h 72"/>
                              <a:gd name="T36" fmla="*/ 19 w 33"/>
                              <a:gd name="T37" fmla="*/ 72 h 72"/>
                              <a:gd name="T38" fmla="*/ 14 w 33"/>
                              <a:gd name="T39" fmla="*/ 72 h 72"/>
                              <a:gd name="T40" fmla="*/ 14 w 33"/>
                              <a:gd name="T41" fmla="*/ 67 h 72"/>
                              <a:gd name="T42" fmla="*/ 9 w 33"/>
                              <a:gd name="T43" fmla="*/ 67 h 72"/>
                              <a:gd name="T44" fmla="*/ 9 w 33"/>
                              <a:gd name="T45" fmla="*/ 63 h 72"/>
                              <a:gd name="T46" fmla="*/ 9 w 33"/>
                              <a:gd name="T47" fmla="*/ 63 h 72"/>
                              <a:gd name="T48" fmla="*/ 9 w 33"/>
                              <a:gd name="T49" fmla="*/ 58 h 72"/>
                              <a:gd name="T50" fmla="*/ 9 w 33"/>
                              <a:gd name="T51" fmla="*/ 19 h 72"/>
                              <a:gd name="T52" fmla="*/ 0 w 33"/>
                              <a:gd name="T53" fmla="*/ 19 h 72"/>
                              <a:gd name="T54" fmla="*/ 0 w 33"/>
                              <a:gd name="T55" fmla="*/ 19 h 72"/>
                              <a:gd name="T56" fmla="*/ 5 w 33"/>
                              <a:gd name="T57" fmla="*/ 15 h 72"/>
                              <a:gd name="T58" fmla="*/ 5 w 33"/>
                              <a:gd name="T59" fmla="*/ 15 h 72"/>
                              <a:gd name="T60" fmla="*/ 9 w 33"/>
                              <a:gd name="T61" fmla="*/ 10 h 72"/>
                              <a:gd name="T62" fmla="*/ 9 w 33"/>
                              <a:gd name="T63" fmla="*/ 5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5"/>
                                </a:lnTo>
                                <a:lnTo>
                                  <a:pt x="29" y="15"/>
                                </a:lnTo>
                                <a:lnTo>
                                  <a:pt x="29" y="19"/>
                                </a:lnTo>
                                <a:lnTo>
                                  <a:pt x="19" y="19"/>
                                </a:lnTo>
                                <a:lnTo>
                                  <a:pt x="19" y="53"/>
                                </a:lnTo>
                                <a:lnTo>
                                  <a:pt x="19" y="58"/>
                                </a:lnTo>
                                <a:lnTo>
                                  <a:pt x="19" y="63"/>
                                </a:lnTo>
                                <a:lnTo>
                                  <a:pt x="24" y="63"/>
                                </a:lnTo>
                                <a:lnTo>
                                  <a:pt x="29" y="63"/>
                                </a:lnTo>
                                <a:lnTo>
                                  <a:pt x="29" y="58"/>
                                </a:lnTo>
                                <a:lnTo>
                                  <a:pt x="33" y="58"/>
                                </a:lnTo>
                                <a:lnTo>
                                  <a:pt x="29" y="63"/>
                                </a:lnTo>
                                <a:lnTo>
                                  <a:pt x="24" y="67"/>
                                </a:lnTo>
                                <a:lnTo>
                                  <a:pt x="24" y="72"/>
                                </a:lnTo>
                                <a:lnTo>
                                  <a:pt x="19" y="72"/>
                                </a:lnTo>
                                <a:lnTo>
                                  <a:pt x="14" y="72"/>
                                </a:lnTo>
                                <a:lnTo>
                                  <a:pt x="14" y="67"/>
                                </a:lnTo>
                                <a:lnTo>
                                  <a:pt x="9" y="67"/>
                                </a:lnTo>
                                <a:lnTo>
                                  <a:pt x="9" y="63"/>
                                </a:lnTo>
                                <a:lnTo>
                                  <a:pt x="9" y="58"/>
                                </a:lnTo>
                                <a:lnTo>
                                  <a:pt x="9" y="19"/>
                                </a:lnTo>
                                <a:lnTo>
                                  <a:pt x="0" y="19"/>
                                </a:lnTo>
                                <a:lnTo>
                                  <a:pt x="5" y="15"/>
                                </a:lnTo>
                                <a:lnTo>
                                  <a:pt x="9" y="10"/>
                                </a:lnTo>
                                <a:lnTo>
                                  <a:pt x="9" y="5"/>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746"/>
                        <wps:cNvSpPr>
                          <a:spLocks/>
                        </wps:cNvSpPr>
                        <wps:spPr bwMode="auto">
                          <a:xfrm>
                            <a:off x="3068215" y="579583"/>
                            <a:ext cx="31303" cy="30760"/>
                          </a:xfrm>
                          <a:custGeom>
                            <a:avLst/>
                            <a:gdLst>
                              <a:gd name="T0" fmla="*/ 48 w 58"/>
                              <a:gd name="T1" fmla="*/ 0 h 57"/>
                              <a:gd name="T2" fmla="*/ 48 w 58"/>
                              <a:gd name="T3" fmla="*/ 33 h 57"/>
                              <a:gd name="T4" fmla="*/ 48 w 58"/>
                              <a:gd name="T5" fmla="*/ 43 h 57"/>
                              <a:gd name="T6" fmla="*/ 48 w 58"/>
                              <a:gd name="T7" fmla="*/ 43 h 57"/>
                              <a:gd name="T8" fmla="*/ 48 w 58"/>
                              <a:gd name="T9" fmla="*/ 48 h 57"/>
                              <a:gd name="T10" fmla="*/ 53 w 58"/>
                              <a:gd name="T11" fmla="*/ 48 h 57"/>
                              <a:gd name="T12" fmla="*/ 53 w 58"/>
                              <a:gd name="T13" fmla="*/ 48 h 57"/>
                              <a:gd name="T14" fmla="*/ 53 w 58"/>
                              <a:gd name="T15" fmla="*/ 48 h 57"/>
                              <a:gd name="T16" fmla="*/ 53 w 58"/>
                              <a:gd name="T17" fmla="*/ 48 h 57"/>
                              <a:gd name="T18" fmla="*/ 58 w 58"/>
                              <a:gd name="T19" fmla="*/ 48 h 57"/>
                              <a:gd name="T20" fmla="*/ 58 w 58"/>
                              <a:gd name="T21" fmla="*/ 48 h 57"/>
                              <a:gd name="T22" fmla="*/ 44 w 58"/>
                              <a:gd name="T23" fmla="*/ 57 h 57"/>
                              <a:gd name="T24" fmla="*/ 39 w 58"/>
                              <a:gd name="T25" fmla="*/ 57 h 57"/>
                              <a:gd name="T26" fmla="*/ 39 w 58"/>
                              <a:gd name="T27" fmla="*/ 43 h 57"/>
                              <a:gd name="T28" fmla="*/ 34 w 58"/>
                              <a:gd name="T29" fmla="*/ 52 h 57"/>
                              <a:gd name="T30" fmla="*/ 29 w 58"/>
                              <a:gd name="T31" fmla="*/ 52 h 57"/>
                              <a:gd name="T32" fmla="*/ 24 w 58"/>
                              <a:gd name="T33" fmla="*/ 57 h 57"/>
                              <a:gd name="T34" fmla="*/ 20 w 58"/>
                              <a:gd name="T35" fmla="*/ 57 h 57"/>
                              <a:gd name="T36" fmla="*/ 15 w 58"/>
                              <a:gd name="T37" fmla="*/ 57 h 57"/>
                              <a:gd name="T38" fmla="*/ 15 w 58"/>
                              <a:gd name="T39" fmla="*/ 52 h 57"/>
                              <a:gd name="T40" fmla="*/ 10 w 58"/>
                              <a:gd name="T41" fmla="*/ 52 h 57"/>
                              <a:gd name="T42" fmla="*/ 10 w 58"/>
                              <a:gd name="T43" fmla="*/ 48 h 57"/>
                              <a:gd name="T44" fmla="*/ 10 w 58"/>
                              <a:gd name="T45" fmla="*/ 43 h 57"/>
                              <a:gd name="T46" fmla="*/ 5 w 58"/>
                              <a:gd name="T47" fmla="*/ 33 h 57"/>
                              <a:gd name="T48" fmla="*/ 5 w 58"/>
                              <a:gd name="T49" fmla="*/ 9 h 57"/>
                              <a:gd name="T50" fmla="*/ 5 w 58"/>
                              <a:gd name="T51" fmla="*/ 9 h 57"/>
                              <a:gd name="T52" fmla="*/ 5 w 58"/>
                              <a:gd name="T53" fmla="*/ 4 h 57"/>
                              <a:gd name="T54" fmla="*/ 5 w 58"/>
                              <a:gd name="T55" fmla="*/ 4 h 57"/>
                              <a:gd name="T56" fmla="*/ 5 w 58"/>
                              <a:gd name="T57" fmla="*/ 4 h 57"/>
                              <a:gd name="T58" fmla="*/ 0 w 58"/>
                              <a:gd name="T59" fmla="*/ 4 h 57"/>
                              <a:gd name="T60" fmla="*/ 0 w 58"/>
                              <a:gd name="T61" fmla="*/ 4 h 57"/>
                              <a:gd name="T62" fmla="*/ 0 w 58"/>
                              <a:gd name="T63" fmla="*/ 0 h 57"/>
                              <a:gd name="T64" fmla="*/ 20 w 58"/>
                              <a:gd name="T65" fmla="*/ 0 h 57"/>
                              <a:gd name="T66" fmla="*/ 20 w 58"/>
                              <a:gd name="T67" fmla="*/ 38 h 57"/>
                              <a:gd name="T68" fmla="*/ 20 w 58"/>
                              <a:gd name="T69" fmla="*/ 43 h 57"/>
                              <a:gd name="T70" fmla="*/ 20 w 58"/>
                              <a:gd name="T71" fmla="*/ 48 h 57"/>
                              <a:gd name="T72" fmla="*/ 24 w 58"/>
                              <a:gd name="T73" fmla="*/ 48 h 57"/>
                              <a:gd name="T74" fmla="*/ 24 w 58"/>
                              <a:gd name="T75" fmla="*/ 48 h 57"/>
                              <a:gd name="T76" fmla="*/ 29 w 58"/>
                              <a:gd name="T77" fmla="*/ 48 h 57"/>
                              <a:gd name="T78" fmla="*/ 34 w 58"/>
                              <a:gd name="T79" fmla="*/ 48 h 57"/>
                              <a:gd name="T80" fmla="*/ 34 w 58"/>
                              <a:gd name="T81" fmla="*/ 48 h 57"/>
                              <a:gd name="T82" fmla="*/ 39 w 58"/>
                              <a:gd name="T83" fmla="*/ 43 h 57"/>
                              <a:gd name="T84" fmla="*/ 39 w 58"/>
                              <a:gd name="T85" fmla="*/ 9 h 57"/>
                              <a:gd name="T86" fmla="*/ 39 w 58"/>
                              <a:gd name="T87" fmla="*/ 9 h 57"/>
                              <a:gd name="T88" fmla="*/ 39 w 58"/>
                              <a:gd name="T89" fmla="*/ 4 h 57"/>
                              <a:gd name="T90" fmla="*/ 34 w 58"/>
                              <a:gd name="T91" fmla="*/ 4 h 57"/>
                              <a:gd name="T92" fmla="*/ 29 w 58"/>
                              <a:gd name="T93" fmla="*/ 4 h 57"/>
                              <a:gd name="T94" fmla="*/ 29 w 58"/>
                              <a:gd name="T95" fmla="*/ 0 h 57"/>
                              <a:gd name="T96" fmla="*/ 48 w 58"/>
                              <a:gd name="T9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57">
                                <a:moveTo>
                                  <a:pt x="48" y="0"/>
                                </a:moveTo>
                                <a:lnTo>
                                  <a:pt x="48" y="33"/>
                                </a:lnTo>
                                <a:lnTo>
                                  <a:pt x="48" y="43"/>
                                </a:lnTo>
                                <a:lnTo>
                                  <a:pt x="48" y="48"/>
                                </a:lnTo>
                                <a:lnTo>
                                  <a:pt x="53" y="48"/>
                                </a:lnTo>
                                <a:lnTo>
                                  <a:pt x="58" y="48"/>
                                </a:lnTo>
                                <a:lnTo>
                                  <a:pt x="44" y="57"/>
                                </a:lnTo>
                                <a:lnTo>
                                  <a:pt x="39" y="57"/>
                                </a:lnTo>
                                <a:lnTo>
                                  <a:pt x="39" y="43"/>
                                </a:lnTo>
                                <a:lnTo>
                                  <a:pt x="34" y="52"/>
                                </a:lnTo>
                                <a:lnTo>
                                  <a:pt x="29" y="52"/>
                                </a:lnTo>
                                <a:lnTo>
                                  <a:pt x="24" y="57"/>
                                </a:lnTo>
                                <a:lnTo>
                                  <a:pt x="20" y="57"/>
                                </a:lnTo>
                                <a:lnTo>
                                  <a:pt x="15" y="57"/>
                                </a:lnTo>
                                <a:lnTo>
                                  <a:pt x="15" y="52"/>
                                </a:lnTo>
                                <a:lnTo>
                                  <a:pt x="10" y="52"/>
                                </a:lnTo>
                                <a:lnTo>
                                  <a:pt x="10" y="48"/>
                                </a:lnTo>
                                <a:lnTo>
                                  <a:pt x="10" y="43"/>
                                </a:lnTo>
                                <a:lnTo>
                                  <a:pt x="5" y="33"/>
                                </a:lnTo>
                                <a:lnTo>
                                  <a:pt x="5" y="9"/>
                                </a:lnTo>
                                <a:lnTo>
                                  <a:pt x="5" y="4"/>
                                </a:lnTo>
                                <a:lnTo>
                                  <a:pt x="0" y="4"/>
                                </a:lnTo>
                                <a:lnTo>
                                  <a:pt x="0" y="0"/>
                                </a:lnTo>
                                <a:lnTo>
                                  <a:pt x="20" y="0"/>
                                </a:lnTo>
                                <a:lnTo>
                                  <a:pt x="20" y="38"/>
                                </a:lnTo>
                                <a:lnTo>
                                  <a:pt x="20" y="43"/>
                                </a:lnTo>
                                <a:lnTo>
                                  <a:pt x="20" y="48"/>
                                </a:lnTo>
                                <a:lnTo>
                                  <a:pt x="24" y="48"/>
                                </a:lnTo>
                                <a:lnTo>
                                  <a:pt x="29" y="48"/>
                                </a:lnTo>
                                <a:lnTo>
                                  <a:pt x="34" y="48"/>
                                </a:lnTo>
                                <a:lnTo>
                                  <a:pt x="39" y="43"/>
                                </a:lnTo>
                                <a:lnTo>
                                  <a:pt x="39" y="9"/>
                                </a:lnTo>
                                <a:lnTo>
                                  <a:pt x="39" y="4"/>
                                </a:lnTo>
                                <a:lnTo>
                                  <a:pt x="34" y="4"/>
                                </a:lnTo>
                                <a:lnTo>
                                  <a:pt x="29" y="4"/>
                                </a:lnTo>
                                <a:lnTo>
                                  <a:pt x="2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747"/>
                        <wps:cNvSpPr>
                          <a:spLocks noEditPoints="1"/>
                        </wps:cNvSpPr>
                        <wps:spPr bwMode="auto">
                          <a:xfrm>
                            <a:off x="3102216" y="563933"/>
                            <a:ext cx="30763" cy="46410"/>
                          </a:xfrm>
                          <a:custGeom>
                            <a:avLst/>
                            <a:gdLst>
                              <a:gd name="T0" fmla="*/ 38 w 57"/>
                              <a:gd name="T1" fmla="*/ 77 h 86"/>
                              <a:gd name="T2" fmla="*/ 33 w 57"/>
                              <a:gd name="T3" fmla="*/ 81 h 86"/>
                              <a:gd name="T4" fmla="*/ 29 w 57"/>
                              <a:gd name="T5" fmla="*/ 81 h 86"/>
                              <a:gd name="T6" fmla="*/ 24 w 57"/>
                              <a:gd name="T7" fmla="*/ 86 h 86"/>
                              <a:gd name="T8" fmla="*/ 19 w 57"/>
                              <a:gd name="T9" fmla="*/ 86 h 86"/>
                              <a:gd name="T10" fmla="*/ 14 w 57"/>
                              <a:gd name="T11" fmla="*/ 81 h 86"/>
                              <a:gd name="T12" fmla="*/ 5 w 57"/>
                              <a:gd name="T13" fmla="*/ 77 h 86"/>
                              <a:gd name="T14" fmla="*/ 0 w 57"/>
                              <a:gd name="T15" fmla="*/ 72 h 86"/>
                              <a:gd name="T16" fmla="*/ 0 w 57"/>
                              <a:gd name="T17" fmla="*/ 57 h 86"/>
                              <a:gd name="T18" fmla="*/ 0 w 57"/>
                              <a:gd name="T19" fmla="*/ 48 h 86"/>
                              <a:gd name="T20" fmla="*/ 5 w 57"/>
                              <a:gd name="T21" fmla="*/ 38 h 86"/>
                              <a:gd name="T22" fmla="*/ 14 w 57"/>
                              <a:gd name="T23" fmla="*/ 29 h 86"/>
                              <a:gd name="T24" fmla="*/ 24 w 57"/>
                              <a:gd name="T25" fmla="*/ 29 h 86"/>
                              <a:gd name="T26" fmla="*/ 33 w 57"/>
                              <a:gd name="T27" fmla="*/ 29 h 86"/>
                              <a:gd name="T28" fmla="*/ 38 w 57"/>
                              <a:gd name="T29" fmla="*/ 33 h 86"/>
                              <a:gd name="T30" fmla="*/ 38 w 57"/>
                              <a:gd name="T31" fmla="*/ 24 h 86"/>
                              <a:gd name="T32" fmla="*/ 38 w 57"/>
                              <a:gd name="T33" fmla="*/ 14 h 86"/>
                              <a:gd name="T34" fmla="*/ 38 w 57"/>
                              <a:gd name="T35" fmla="*/ 10 h 86"/>
                              <a:gd name="T36" fmla="*/ 38 w 57"/>
                              <a:gd name="T37" fmla="*/ 10 h 86"/>
                              <a:gd name="T38" fmla="*/ 33 w 57"/>
                              <a:gd name="T39" fmla="*/ 10 h 86"/>
                              <a:gd name="T40" fmla="*/ 33 w 57"/>
                              <a:gd name="T41" fmla="*/ 10 h 86"/>
                              <a:gd name="T42" fmla="*/ 33 w 57"/>
                              <a:gd name="T43" fmla="*/ 10 h 86"/>
                              <a:gd name="T44" fmla="*/ 33 w 57"/>
                              <a:gd name="T45" fmla="*/ 10 h 86"/>
                              <a:gd name="T46" fmla="*/ 29 w 57"/>
                              <a:gd name="T47" fmla="*/ 10 h 86"/>
                              <a:gd name="T48" fmla="*/ 29 w 57"/>
                              <a:gd name="T49" fmla="*/ 5 h 86"/>
                              <a:gd name="T50" fmla="*/ 43 w 57"/>
                              <a:gd name="T51" fmla="*/ 0 h 86"/>
                              <a:gd name="T52" fmla="*/ 48 w 57"/>
                              <a:gd name="T53" fmla="*/ 0 h 86"/>
                              <a:gd name="T54" fmla="*/ 48 w 57"/>
                              <a:gd name="T55" fmla="*/ 62 h 86"/>
                              <a:gd name="T56" fmla="*/ 48 w 57"/>
                              <a:gd name="T57" fmla="*/ 72 h 86"/>
                              <a:gd name="T58" fmla="*/ 48 w 57"/>
                              <a:gd name="T59" fmla="*/ 72 h 86"/>
                              <a:gd name="T60" fmla="*/ 48 w 57"/>
                              <a:gd name="T61" fmla="*/ 77 h 86"/>
                              <a:gd name="T62" fmla="*/ 48 w 57"/>
                              <a:gd name="T63" fmla="*/ 77 h 86"/>
                              <a:gd name="T64" fmla="*/ 48 w 57"/>
                              <a:gd name="T65" fmla="*/ 77 h 86"/>
                              <a:gd name="T66" fmla="*/ 53 w 57"/>
                              <a:gd name="T67" fmla="*/ 77 h 86"/>
                              <a:gd name="T68" fmla="*/ 53 w 57"/>
                              <a:gd name="T69" fmla="*/ 77 h 86"/>
                              <a:gd name="T70" fmla="*/ 57 w 57"/>
                              <a:gd name="T71" fmla="*/ 77 h 86"/>
                              <a:gd name="T72" fmla="*/ 57 w 57"/>
                              <a:gd name="T73" fmla="*/ 77 h 86"/>
                              <a:gd name="T74" fmla="*/ 38 w 57"/>
                              <a:gd name="T75" fmla="*/ 86 h 86"/>
                              <a:gd name="T76" fmla="*/ 38 w 57"/>
                              <a:gd name="T77" fmla="*/ 86 h 86"/>
                              <a:gd name="T78" fmla="*/ 38 w 57"/>
                              <a:gd name="T79" fmla="*/ 77 h 86"/>
                              <a:gd name="T80" fmla="*/ 38 w 57"/>
                              <a:gd name="T81" fmla="*/ 72 h 86"/>
                              <a:gd name="T82" fmla="*/ 38 w 57"/>
                              <a:gd name="T83" fmla="*/ 48 h 86"/>
                              <a:gd name="T84" fmla="*/ 38 w 57"/>
                              <a:gd name="T85" fmla="*/ 43 h 86"/>
                              <a:gd name="T86" fmla="*/ 33 w 57"/>
                              <a:gd name="T87" fmla="*/ 38 h 86"/>
                              <a:gd name="T88" fmla="*/ 33 w 57"/>
                              <a:gd name="T89" fmla="*/ 33 h 86"/>
                              <a:gd name="T90" fmla="*/ 29 w 57"/>
                              <a:gd name="T91" fmla="*/ 33 h 86"/>
                              <a:gd name="T92" fmla="*/ 29 w 57"/>
                              <a:gd name="T93" fmla="*/ 33 h 86"/>
                              <a:gd name="T94" fmla="*/ 24 w 57"/>
                              <a:gd name="T95" fmla="*/ 33 h 86"/>
                              <a:gd name="T96" fmla="*/ 19 w 57"/>
                              <a:gd name="T97" fmla="*/ 33 h 86"/>
                              <a:gd name="T98" fmla="*/ 14 w 57"/>
                              <a:gd name="T99" fmla="*/ 38 h 86"/>
                              <a:gd name="T100" fmla="*/ 9 w 57"/>
                              <a:gd name="T101" fmla="*/ 43 h 86"/>
                              <a:gd name="T102" fmla="*/ 9 w 57"/>
                              <a:gd name="T103" fmla="*/ 53 h 86"/>
                              <a:gd name="T104" fmla="*/ 9 w 57"/>
                              <a:gd name="T105" fmla="*/ 67 h 86"/>
                              <a:gd name="T106" fmla="*/ 14 w 57"/>
                              <a:gd name="T107" fmla="*/ 72 h 86"/>
                              <a:gd name="T108" fmla="*/ 19 w 57"/>
                              <a:gd name="T109" fmla="*/ 77 h 86"/>
                              <a:gd name="T110" fmla="*/ 29 w 57"/>
                              <a:gd name="T111" fmla="*/ 77 h 86"/>
                              <a:gd name="T112" fmla="*/ 33 w 57"/>
                              <a:gd name="T113" fmla="*/ 77 h 86"/>
                              <a:gd name="T114" fmla="*/ 38 w 57"/>
                              <a:gd name="T115"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 h="86">
                                <a:moveTo>
                                  <a:pt x="38" y="77"/>
                                </a:moveTo>
                                <a:lnTo>
                                  <a:pt x="33" y="81"/>
                                </a:lnTo>
                                <a:lnTo>
                                  <a:pt x="29" y="81"/>
                                </a:lnTo>
                                <a:lnTo>
                                  <a:pt x="24" y="86"/>
                                </a:lnTo>
                                <a:lnTo>
                                  <a:pt x="19" y="86"/>
                                </a:lnTo>
                                <a:lnTo>
                                  <a:pt x="14" y="81"/>
                                </a:lnTo>
                                <a:lnTo>
                                  <a:pt x="5" y="77"/>
                                </a:lnTo>
                                <a:lnTo>
                                  <a:pt x="0" y="72"/>
                                </a:lnTo>
                                <a:lnTo>
                                  <a:pt x="0" y="57"/>
                                </a:lnTo>
                                <a:lnTo>
                                  <a:pt x="0" y="48"/>
                                </a:lnTo>
                                <a:lnTo>
                                  <a:pt x="5" y="38"/>
                                </a:lnTo>
                                <a:lnTo>
                                  <a:pt x="14" y="29"/>
                                </a:lnTo>
                                <a:lnTo>
                                  <a:pt x="24" y="29"/>
                                </a:lnTo>
                                <a:lnTo>
                                  <a:pt x="33" y="29"/>
                                </a:lnTo>
                                <a:lnTo>
                                  <a:pt x="38" y="33"/>
                                </a:lnTo>
                                <a:lnTo>
                                  <a:pt x="38" y="24"/>
                                </a:lnTo>
                                <a:lnTo>
                                  <a:pt x="38" y="14"/>
                                </a:lnTo>
                                <a:lnTo>
                                  <a:pt x="38" y="10"/>
                                </a:lnTo>
                                <a:lnTo>
                                  <a:pt x="33" y="10"/>
                                </a:lnTo>
                                <a:lnTo>
                                  <a:pt x="29" y="10"/>
                                </a:lnTo>
                                <a:lnTo>
                                  <a:pt x="29" y="5"/>
                                </a:lnTo>
                                <a:lnTo>
                                  <a:pt x="43" y="0"/>
                                </a:lnTo>
                                <a:lnTo>
                                  <a:pt x="48" y="0"/>
                                </a:lnTo>
                                <a:lnTo>
                                  <a:pt x="48" y="62"/>
                                </a:lnTo>
                                <a:lnTo>
                                  <a:pt x="48" y="72"/>
                                </a:lnTo>
                                <a:lnTo>
                                  <a:pt x="48" y="77"/>
                                </a:lnTo>
                                <a:lnTo>
                                  <a:pt x="53" y="77"/>
                                </a:lnTo>
                                <a:lnTo>
                                  <a:pt x="57" y="77"/>
                                </a:lnTo>
                                <a:lnTo>
                                  <a:pt x="38" y="86"/>
                                </a:lnTo>
                                <a:lnTo>
                                  <a:pt x="38" y="77"/>
                                </a:lnTo>
                                <a:close/>
                                <a:moveTo>
                                  <a:pt x="38" y="72"/>
                                </a:moveTo>
                                <a:lnTo>
                                  <a:pt x="38" y="48"/>
                                </a:lnTo>
                                <a:lnTo>
                                  <a:pt x="38" y="43"/>
                                </a:lnTo>
                                <a:lnTo>
                                  <a:pt x="33" y="38"/>
                                </a:lnTo>
                                <a:lnTo>
                                  <a:pt x="33" y="33"/>
                                </a:lnTo>
                                <a:lnTo>
                                  <a:pt x="29" y="33"/>
                                </a:lnTo>
                                <a:lnTo>
                                  <a:pt x="24" y="33"/>
                                </a:lnTo>
                                <a:lnTo>
                                  <a:pt x="19" y="33"/>
                                </a:lnTo>
                                <a:lnTo>
                                  <a:pt x="14" y="38"/>
                                </a:lnTo>
                                <a:lnTo>
                                  <a:pt x="9" y="43"/>
                                </a:lnTo>
                                <a:lnTo>
                                  <a:pt x="9" y="53"/>
                                </a:lnTo>
                                <a:lnTo>
                                  <a:pt x="9" y="67"/>
                                </a:lnTo>
                                <a:lnTo>
                                  <a:pt x="14" y="72"/>
                                </a:lnTo>
                                <a:lnTo>
                                  <a:pt x="19" y="77"/>
                                </a:lnTo>
                                <a:lnTo>
                                  <a:pt x="29" y="77"/>
                                </a:lnTo>
                                <a:lnTo>
                                  <a:pt x="33" y="77"/>
                                </a:lnTo>
                                <a:lnTo>
                                  <a:pt x="38"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748"/>
                        <wps:cNvSpPr>
                          <a:spLocks noEditPoints="1"/>
                        </wps:cNvSpPr>
                        <wps:spPr bwMode="auto">
                          <a:xfrm>
                            <a:off x="3135678" y="579583"/>
                            <a:ext cx="23207" cy="30760"/>
                          </a:xfrm>
                          <a:custGeom>
                            <a:avLst/>
                            <a:gdLst>
                              <a:gd name="T0" fmla="*/ 5 w 43"/>
                              <a:gd name="T1" fmla="*/ 19 h 57"/>
                              <a:gd name="T2" fmla="*/ 10 w 43"/>
                              <a:gd name="T3" fmla="*/ 33 h 57"/>
                              <a:gd name="T4" fmla="*/ 10 w 43"/>
                              <a:gd name="T5" fmla="*/ 38 h 57"/>
                              <a:gd name="T6" fmla="*/ 19 w 43"/>
                              <a:gd name="T7" fmla="*/ 43 h 57"/>
                              <a:gd name="T8" fmla="*/ 24 w 43"/>
                              <a:gd name="T9" fmla="*/ 48 h 57"/>
                              <a:gd name="T10" fmla="*/ 29 w 43"/>
                              <a:gd name="T11" fmla="*/ 48 h 57"/>
                              <a:gd name="T12" fmla="*/ 34 w 43"/>
                              <a:gd name="T13" fmla="*/ 43 h 57"/>
                              <a:gd name="T14" fmla="*/ 39 w 43"/>
                              <a:gd name="T15" fmla="*/ 38 h 57"/>
                              <a:gd name="T16" fmla="*/ 43 w 43"/>
                              <a:gd name="T17" fmla="*/ 33 h 57"/>
                              <a:gd name="T18" fmla="*/ 43 w 43"/>
                              <a:gd name="T19" fmla="*/ 33 h 57"/>
                              <a:gd name="T20" fmla="*/ 39 w 43"/>
                              <a:gd name="T21" fmla="*/ 43 h 57"/>
                              <a:gd name="T22" fmla="*/ 39 w 43"/>
                              <a:gd name="T23" fmla="*/ 48 h 57"/>
                              <a:gd name="T24" fmla="*/ 29 w 43"/>
                              <a:gd name="T25" fmla="*/ 52 h 57"/>
                              <a:gd name="T26" fmla="*/ 19 w 43"/>
                              <a:gd name="T27" fmla="*/ 57 h 57"/>
                              <a:gd name="T28" fmla="*/ 15 w 43"/>
                              <a:gd name="T29" fmla="*/ 52 h 57"/>
                              <a:gd name="T30" fmla="*/ 5 w 43"/>
                              <a:gd name="T31" fmla="*/ 48 h 57"/>
                              <a:gd name="T32" fmla="*/ 0 w 43"/>
                              <a:gd name="T33" fmla="*/ 38 h 57"/>
                              <a:gd name="T34" fmla="*/ 0 w 43"/>
                              <a:gd name="T35" fmla="*/ 28 h 57"/>
                              <a:gd name="T36" fmla="*/ 0 w 43"/>
                              <a:gd name="T37" fmla="*/ 14 h 57"/>
                              <a:gd name="T38" fmla="*/ 5 w 43"/>
                              <a:gd name="T39" fmla="*/ 9 h 57"/>
                              <a:gd name="T40" fmla="*/ 15 w 43"/>
                              <a:gd name="T41" fmla="*/ 0 h 57"/>
                              <a:gd name="T42" fmla="*/ 24 w 43"/>
                              <a:gd name="T43" fmla="*/ 0 h 57"/>
                              <a:gd name="T44" fmla="*/ 29 w 43"/>
                              <a:gd name="T45" fmla="*/ 0 h 57"/>
                              <a:gd name="T46" fmla="*/ 39 w 43"/>
                              <a:gd name="T47" fmla="*/ 4 h 57"/>
                              <a:gd name="T48" fmla="*/ 43 w 43"/>
                              <a:gd name="T49" fmla="*/ 14 h 57"/>
                              <a:gd name="T50" fmla="*/ 43 w 43"/>
                              <a:gd name="T51" fmla="*/ 19 h 57"/>
                              <a:gd name="T52" fmla="*/ 5 w 43"/>
                              <a:gd name="T53" fmla="*/ 19 h 57"/>
                              <a:gd name="T54" fmla="*/ 5 w 43"/>
                              <a:gd name="T55" fmla="*/ 19 h 57"/>
                              <a:gd name="T56" fmla="*/ 29 w 43"/>
                              <a:gd name="T57" fmla="*/ 19 h 57"/>
                              <a:gd name="T58" fmla="*/ 29 w 43"/>
                              <a:gd name="T59" fmla="*/ 14 h 57"/>
                              <a:gd name="T60" fmla="*/ 29 w 43"/>
                              <a:gd name="T61" fmla="*/ 9 h 57"/>
                              <a:gd name="T62" fmla="*/ 29 w 43"/>
                              <a:gd name="T63" fmla="*/ 9 h 57"/>
                              <a:gd name="T64" fmla="*/ 24 w 43"/>
                              <a:gd name="T65" fmla="*/ 4 h 57"/>
                              <a:gd name="T66" fmla="*/ 24 w 43"/>
                              <a:gd name="T67" fmla="*/ 4 h 57"/>
                              <a:gd name="T68" fmla="*/ 19 w 43"/>
                              <a:gd name="T69" fmla="*/ 4 h 57"/>
                              <a:gd name="T70" fmla="*/ 15 w 43"/>
                              <a:gd name="T71" fmla="*/ 4 h 57"/>
                              <a:gd name="T72" fmla="*/ 10 w 43"/>
                              <a:gd name="T73" fmla="*/ 9 h 57"/>
                              <a:gd name="T74" fmla="*/ 10 w 43"/>
                              <a:gd name="T75" fmla="*/ 14 h 57"/>
                              <a:gd name="T76" fmla="*/ 5 w 43"/>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7">
                                <a:moveTo>
                                  <a:pt x="5" y="19"/>
                                </a:moveTo>
                                <a:lnTo>
                                  <a:pt x="10" y="33"/>
                                </a:lnTo>
                                <a:lnTo>
                                  <a:pt x="10" y="38"/>
                                </a:lnTo>
                                <a:lnTo>
                                  <a:pt x="19" y="43"/>
                                </a:lnTo>
                                <a:lnTo>
                                  <a:pt x="24" y="48"/>
                                </a:lnTo>
                                <a:lnTo>
                                  <a:pt x="29" y="48"/>
                                </a:lnTo>
                                <a:lnTo>
                                  <a:pt x="34" y="43"/>
                                </a:lnTo>
                                <a:lnTo>
                                  <a:pt x="39" y="38"/>
                                </a:lnTo>
                                <a:lnTo>
                                  <a:pt x="43" y="33"/>
                                </a:lnTo>
                                <a:lnTo>
                                  <a:pt x="39" y="43"/>
                                </a:lnTo>
                                <a:lnTo>
                                  <a:pt x="39" y="48"/>
                                </a:lnTo>
                                <a:lnTo>
                                  <a:pt x="29" y="52"/>
                                </a:lnTo>
                                <a:lnTo>
                                  <a:pt x="19" y="57"/>
                                </a:lnTo>
                                <a:lnTo>
                                  <a:pt x="15" y="52"/>
                                </a:lnTo>
                                <a:lnTo>
                                  <a:pt x="5" y="48"/>
                                </a:lnTo>
                                <a:lnTo>
                                  <a:pt x="0" y="38"/>
                                </a:lnTo>
                                <a:lnTo>
                                  <a:pt x="0" y="28"/>
                                </a:lnTo>
                                <a:lnTo>
                                  <a:pt x="0" y="14"/>
                                </a:lnTo>
                                <a:lnTo>
                                  <a:pt x="5" y="9"/>
                                </a:lnTo>
                                <a:lnTo>
                                  <a:pt x="15" y="0"/>
                                </a:lnTo>
                                <a:lnTo>
                                  <a:pt x="24" y="0"/>
                                </a:lnTo>
                                <a:lnTo>
                                  <a:pt x="29" y="0"/>
                                </a:lnTo>
                                <a:lnTo>
                                  <a:pt x="39" y="4"/>
                                </a:lnTo>
                                <a:lnTo>
                                  <a:pt x="43" y="14"/>
                                </a:lnTo>
                                <a:lnTo>
                                  <a:pt x="43" y="19"/>
                                </a:lnTo>
                                <a:lnTo>
                                  <a:pt x="5" y="19"/>
                                </a:lnTo>
                                <a:close/>
                                <a:moveTo>
                                  <a:pt x="5" y="19"/>
                                </a:moveTo>
                                <a:lnTo>
                                  <a:pt x="29" y="19"/>
                                </a:lnTo>
                                <a:lnTo>
                                  <a:pt x="29" y="14"/>
                                </a:lnTo>
                                <a:lnTo>
                                  <a:pt x="29" y="9"/>
                                </a:lnTo>
                                <a:lnTo>
                                  <a:pt x="24" y="4"/>
                                </a:lnTo>
                                <a:lnTo>
                                  <a:pt x="19" y="4"/>
                                </a:lnTo>
                                <a:lnTo>
                                  <a:pt x="15" y="4"/>
                                </a:lnTo>
                                <a:lnTo>
                                  <a:pt x="10" y="9"/>
                                </a:lnTo>
                                <a:lnTo>
                                  <a:pt x="10" y="14"/>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749"/>
                        <wps:cNvSpPr>
                          <a:spLocks noEditPoints="1"/>
                        </wps:cNvSpPr>
                        <wps:spPr bwMode="auto">
                          <a:xfrm>
                            <a:off x="3166981" y="579583"/>
                            <a:ext cx="7556" cy="30760"/>
                          </a:xfrm>
                          <a:custGeom>
                            <a:avLst/>
                            <a:gdLst>
                              <a:gd name="T0" fmla="*/ 5 w 14"/>
                              <a:gd name="T1" fmla="*/ 0 h 57"/>
                              <a:gd name="T2" fmla="*/ 9 w 14"/>
                              <a:gd name="T3" fmla="*/ 0 h 57"/>
                              <a:gd name="T4" fmla="*/ 9 w 14"/>
                              <a:gd name="T5" fmla="*/ 0 h 57"/>
                              <a:gd name="T6" fmla="*/ 9 w 14"/>
                              <a:gd name="T7" fmla="*/ 4 h 57"/>
                              <a:gd name="T8" fmla="*/ 14 w 14"/>
                              <a:gd name="T9" fmla="*/ 4 h 57"/>
                              <a:gd name="T10" fmla="*/ 9 w 14"/>
                              <a:gd name="T11" fmla="*/ 9 h 57"/>
                              <a:gd name="T12" fmla="*/ 9 w 14"/>
                              <a:gd name="T13" fmla="*/ 9 h 57"/>
                              <a:gd name="T14" fmla="*/ 9 w 14"/>
                              <a:gd name="T15" fmla="*/ 14 h 57"/>
                              <a:gd name="T16" fmla="*/ 5 w 14"/>
                              <a:gd name="T17" fmla="*/ 14 h 57"/>
                              <a:gd name="T18" fmla="*/ 5 w 14"/>
                              <a:gd name="T19" fmla="*/ 14 h 57"/>
                              <a:gd name="T20" fmla="*/ 0 w 14"/>
                              <a:gd name="T21" fmla="*/ 9 h 57"/>
                              <a:gd name="T22" fmla="*/ 0 w 14"/>
                              <a:gd name="T23" fmla="*/ 9 h 57"/>
                              <a:gd name="T24" fmla="*/ 0 w 14"/>
                              <a:gd name="T25" fmla="*/ 4 h 57"/>
                              <a:gd name="T26" fmla="*/ 0 w 14"/>
                              <a:gd name="T27" fmla="*/ 4 h 57"/>
                              <a:gd name="T28" fmla="*/ 0 w 14"/>
                              <a:gd name="T29" fmla="*/ 0 h 57"/>
                              <a:gd name="T30" fmla="*/ 5 w 14"/>
                              <a:gd name="T31" fmla="*/ 0 h 57"/>
                              <a:gd name="T32" fmla="*/ 5 w 14"/>
                              <a:gd name="T33" fmla="*/ 0 h 57"/>
                              <a:gd name="T34" fmla="*/ 5 w 14"/>
                              <a:gd name="T35" fmla="*/ 43 h 57"/>
                              <a:gd name="T36" fmla="*/ 9 w 14"/>
                              <a:gd name="T37" fmla="*/ 43 h 57"/>
                              <a:gd name="T38" fmla="*/ 9 w 14"/>
                              <a:gd name="T39" fmla="*/ 43 h 57"/>
                              <a:gd name="T40" fmla="*/ 9 w 14"/>
                              <a:gd name="T41" fmla="*/ 48 h 57"/>
                              <a:gd name="T42" fmla="*/ 14 w 14"/>
                              <a:gd name="T43" fmla="*/ 48 h 57"/>
                              <a:gd name="T44" fmla="*/ 9 w 14"/>
                              <a:gd name="T45" fmla="*/ 52 h 57"/>
                              <a:gd name="T46" fmla="*/ 9 w 14"/>
                              <a:gd name="T47" fmla="*/ 52 h 57"/>
                              <a:gd name="T48" fmla="*/ 9 w 14"/>
                              <a:gd name="T49" fmla="*/ 57 h 57"/>
                              <a:gd name="T50" fmla="*/ 5 w 14"/>
                              <a:gd name="T51" fmla="*/ 57 h 57"/>
                              <a:gd name="T52" fmla="*/ 5 w 14"/>
                              <a:gd name="T53" fmla="*/ 57 h 57"/>
                              <a:gd name="T54" fmla="*/ 0 w 14"/>
                              <a:gd name="T55" fmla="*/ 52 h 57"/>
                              <a:gd name="T56" fmla="*/ 0 w 14"/>
                              <a:gd name="T57" fmla="*/ 52 h 57"/>
                              <a:gd name="T58" fmla="*/ 0 w 14"/>
                              <a:gd name="T59" fmla="*/ 48 h 57"/>
                              <a:gd name="T60" fmla="*/ 0 w 14"/>
                              <a:gd name="T61" fmla="*/ 48 h 57"/>
                              <a:gd name="T62" fmla="*/ 0 w 14"/>
                              <a:gd name="T63" fmla="*/ 43 h 57"/>
                              <a:gd name="T64" fmla="*/ 5 w 14"/>
                              <a:gd name="T65" fmla="*/ 43 h 57"/>
                              <a:gd name="T66" fmla="*/ 5 w 14"/>
                              <a:gd name="T6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57">
                                <a:moveTo>
                                  <a:pt x="5" y="0"/>
                                </a:moveTo>
                                <a:lnTo>
                                  <a:pt x="9" y="0"/>
                                </a:lnTo>
                                <a:lnTo>
                                  <a:pt x="9" y="4"/>
                                </a:lnTo>
                                <a:lnTo>
                                  <a:pt x="14" y="4"/>
                                </a:lnTo>
                                <a:lnTo>
                                  <a:pt x="9" y="9"/>
                                </a:lnTo>
                                <a:lnTo>
                                  <a:pt x="9" y="14"/>
                                </a:lnTo>
                                <a:lnTo>
                                  <a:pt x="5" y="14"/>
                                </a:lnTo>
                                <a:lnTo>
                                  <a:pt x="0" y="9"/>
                                </a:lnTo>
                                <a:lnTo>
                                  <a:pt x="0" y="4"/>
                                </a:lnTo>
                                <a:lnTo>
                                  <a:pt x="0" y="0"/>
                                </a:lnTo>
                                <a:lnTo>
                                  <a:pt x="5" y="0"/>
                                </a:lnTo>
                                <a:close/>
                                <a:moveTo>
                                  <a:pt x="5" y="43"/>
                                </a:moveTo>
                                <a:lnTo>
                                  <a:pt x="9" y="43"/>
                                </a:lnTo>
                                <a:lnTo>
                                  <a:pt x="9" y="48"/>
                                </a:lnTo>
                                <a:lnTo>
                                  <a:pt x="14" y="48"/>
                                </a:lnTo>
                                <a:lnTo>
                                  <a:pt x="9" y="52"/>
                                </a:lnTo>
                                <a:lnTo>
                                  <a:pt x="9" y="57"/>
                                </a:lnTo>
                                <a:lnTo>
                                  <a:pt x="5" y="57"/>
                                </a:lnTo>
                                <a:lnTo>
                                  <a:pt x="0" y="52"/>
                                </a:lnTo>
                                <a:lnTo>
                                  <a:pt x="0" y="48"/>
                                </a:lnTo>
                                <a:lnTo>
                                  <a:pt x="0" y="43"/>
                                </a:lnTo>
                                <a:lnTo>
                                  <a:pt x="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750"/>
                        <wps:cNvSpPr>
                          <a:spLocks/>
                        </wps:cNvSpPr>
                        <wps:spPr bwMode="auto">
                          <a:xfrm>
                            <a:off x="3203141" y="566631"/>
                            <a:ext cx="15651" cy="41013"/>
                          </a:xfrm>
                          <a:custGeom>
                            <a:avLst/>
                            <a:gdLst>
                              <a:gd name="T0" fmla="*/ 0 w 29"/>
                              <a:gd name="T1" fmla="*/ 9 h 76"/>
                              <a:gd name="T2" fmla="*/ 19 w 29"/>
                              <a:gd name="T3" fmla="*/ 0 h 76"/>
                              <a:gd name="T4" fmla="*/ 19 w 29"/>
                              <a:gd name="T5" fmla="*/ 0 h 76"/>
                              <a:gd name="T6" fmla="*/ 19 w 29"/>
                              <a:gd name="T7" fmla="*/ 67 h 76"/>
                              <a:gd name="T8" fmla="*/ 19 w 29"/>
                              <a:gd name="T9" fmla="*/ 72 h 76"/>
                              <a:gd name="T10" fmla="*/ 19 w 29"/>
                              <a:gd name="T11" fmla="*/ 72 h 76"/>
                              <a:gd name="T12" fmla="*/ 24 w 29"/>
                              <a:gd name="T13" fmla="*/ 76 h 76"/>
                              <a:gd name="T14" fmla="*/ 24 w 29"/>
                              <a:gd name="T15" fmla="*/ 76 h 76"/>
                              <a:gd name="T16" fmla="*/ 24 w 29"/>
                              <a:gd name="T17" fmla="*/ 76 h 76"/>
                              <a:gd name="T18" fmla="*/ 29 w 29"/>
                              <a:gd name="T19" fmla="*/ 76 h 76"/>
                              <a:gd name="T20" fmla="*/ 29 w 29"/>
                              <a:gd name="T21" fmla="*/ 76 h 76"/>
                              <a:gd name="T22" fmla="*/ 0 w 29"/>
                              <a:gd name="T23" fmla="*/ 76 h 76"/>
                              <a:gd name="T24" fmla="*/ 0 w 29"/>
                              <a:gd name="T25" fmla="*/ 76 h 76"/>
                              <a:gd name="T26" fmla="*/ 5 w 29"/>
                              <a:gd name="T27" fmla="*/ 76 h 76"/>
                              <a:gd name="T28" fmla="*/ 10 w 29"/>
                              <a:gd name="T29" fmla="*/ 76 h 76"/>
                              <a:gd name="T30" fmla="*/ 10 w 29"/>
                              <a:gd name="T31" fmla="*/ 76 h 76"/>
                              <a:gd name="T32" fmla="*/ 10 w 29"/>
                              <a:gd name="T33" fmla="*/ 72 h 76"/>
                              <a:gd name="T34" fmla="*/ 10 w 29"/>
                              <a:gd name="T35" fmla="*/ 72 h 76"/>
                              <a:gd name="T36" fmla="*/ 10 w 29"/>
                              <a:gd name="T37" fmla="*/ 67 h 76"/>
                              <a:gd name="T38" fmla="*/ 10 w 29"/>
                              <a:gd name="T39" fmla="*/ 24 h 76"/>
                              <a:gd name="T40" fmla="*/ 10 w 29"/>
                              <a:gd name="T41" fmla="*/ 14 h 76"/>
                              <a:gd name="T42" fmla="*/ 10 w 29"/>
                              <a:gd name="T43" fmla="*/ 9 h 76"/>
                              <a:gd name="T44" fmla="*/ 10 w 29"/>
                              <a:gd name="T45" fmla="*/ 9 h 76"/>
                              <a:gd name="T46" fmla="*/ 10 w 29"/>
                              <a:gd name="T47" fmla="*/ 9 h 76"/>
                              <a:gd name="T48" fmla="*/ 10 w 29"/>
                              <a:gd name="T49" fmla="*/ 9 h 76"/>
                              <a:gd name="T50" fmla="*/ 5 w 29"/>
                              <a:gd name="T51" fmla="*/ 9 h 76"/>
                              <a:gd name="T52" fmla="*/ 5 w 29"/>
                              <a:gd name="T53" fmla="*/ 9 h 76"/>
                              <a:gd name="T54" fmla="*/ 0 w 29"/>
                              <a:gd name="T55" fmla="*/ 9 h 76"/>
                              <a:gd name="T56" fmla="*/ 0 w 29"/>
                              <a:gd name="T57" fmla="*/ 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76">
                                <a:moveTo>
                                  <a:pt x="0" y="9"/>
                                </a:moveTo>
                                <a:lnTo>
                                  <a:pt x="19" y="0"/>
                                </a:lnTo>
                                <a:lnTo>
                                  <a:pt x="19" y="67"/>
                                </a:lnTo>
                                <a:lnTo>
                                  <a:pt x="19" y="72"/>
                                </a:lnTo>
                                <a:lnTo>
                                  <a:pt x="24" y="76"/>
                                </a:lnTo>
                                <a:lnTo>
                                  <a:pt x="29" y="76"/>
                                </a:lnTo>
                                <a:lnTo>
                                  <a:pt x="0" y="76"/>
                                </a:lnTo>
                                <a:lnTo>
                                  <a:pt x="5" y="76"/>
                                </a:lnTo>
                                <a:lnTo>
                                  <a:pt x="10" y="76"/>
                                </a:lnTo>
                                <a:lnTo>
                                  <a:pt x="10" y="72"/>
                                </a:lnTo>
                                <a:lnTo>
                                  <a:pt x="10" y="67"/>
                                </a:lnTo>
                                <a:lnTo>
                                  <a:pt x="10" y="24"/>
                                </a:lnTo>
                                <a:lnTo>
                                  <a:pt x="10" y="14"/>
                                </a:lnTo>
                                <a:lnTo>
                                  <a:pt x="10" y="9"/>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751"/>
                        <wps:cNvSpPr>
                          <a:spLocks/>
                        </wps:cNvSpPr>
                        <wps:spPr bwMode="auto">
                          <a:xfrm>
                            <a:off x="3229046" y="566631"/>
                            <a:ext cx="28604" cy="41013"/>
                          </a:xfrm>
                          <a:custGeom>
                            <a:avLst/>
                            <a:gdLst>
                              <a:gd name="T0" fmla="*/ 53 w 53"/>
                              <a:gd name="T1" fmla="*/ 62 h 76"/>
                              <a:gd name="T2" fmla="*/ 48 w 53"/>
                              <a:gd name="T3" fmla="*/ 76 h 76"/>
                              <a:gd name="T4" fmla="*/ 0 w 53"/>
                              <a:gd name="T5" fmla="*/ 76 h 76"/>
                              <a:gd name="T6" fmla="*/ 0 w 53"/>
                              <a:gd name="T7" fmla="*/ 76 h 76"/>
                              <a:gd name="T8" fmla="*/ 19 w 53"/>
                              <a:gd name="T9" fmla="*/ 57 h 76"/>
                              <a:gd name="T10" fmla="*/ 29 w 53"/>
                              <a:gd name="T11" fmla="*/ 48 h 76"/>
                              <a:gd name="T12" fmla="*/ 33 w 53"/>
                              <a:gd name="T13" fmla="*/ 33 h 76"/>
                              <a:gd name="T14" fmla="*/ 38 w 53"/>
                              <a:gd name="T15" fmla="*/ 24 h 76"/>
                              <a:gd name="T16" fmla="*/ 38 w 53"/>
                              <a:gd name="T17" fmla="*/ 19 h 76"/>
                              <a:gd name="T18" fmla="*/ 33 w 53"/>
                              <a:gd name="T19" fmla="*/ 9 h 76"/>
                              <a:gd name="T20" fmla="*/ 29 w 53"/>
                              <a:gd name="T21" fmla="*/ 9 h 76"/>
                              <a:gd name="T22" fmla="*/ 24 w 53"/>
                              <a:gd name="T23" fmla="*/ 5 h 76"/>
                              <a:gd name="T24" fmla="*/ 14 w 53"/>
                              <a:gd name="T25" fmla="*/ 9 h 76"/>
                              <a:gd name="T26" fmla="*/ 9 w 53"/>
                              <a:gd name="T27" fmla="*/ 9 h 76"/>
                              <a:gd name="T28" fmla="*/ 5 w 53"/>
                              <a:gd name="T29" fmla="*/ 14 h 76"/>
                              <a:gd name="T30" fmla="*/ 5 w 53"/>
                              <a:gd name="T31" fmla="*/ 19 h 76"/>
                              <a:gd name="T32" fmla="*/ 0 w 53"/>
                              <a:gd name="T33" fmla="*/ 19 h 76"/>
                              <a:gd name="T34" fmla="*/ 5 w 53"/>
                              <a:gd name="T35" fmla="*/ 9 h 76"/>
                              <a:gd name="T36" fmla="*/ 9 w 53"/>
                              <a:gd name="T37" fmla="*/ 5 h 76"/>
                              <a:gd name="T38" fmla="*/ 14 w 53"/>
                              <a:gd name="T39" fmla="*/ 0 h 76"/>
                              <a:gd name="T40" fmla="*/ 24 w 53"/>
                              <a:gd name="T41" fmla="*/ 0 h 76"/>
                              <a:gd name="T42" fmla="*/ 33 w 53"/>
                              <a:gd name="T43" fmla="*/ 0 h 76"/>
                              <a:gd name="T44" fmla="*/ 43 w 53"/>
                              <a:gd name="T45" fmla="*/ 5 h 76"/>
                              <a:gd name="T46" fmla="*/ 48 w 53"/>
                              <a:gd name="T47" fmla="*/ 9 h 76"/>
                              <a:gd name="T48" fmla="*/ 48 w 53"/>
                              <a:gd name="T49" fmla="*/ 19 h 76"/>
                              <a:gd name="T50" fmla="*/ 48 w 53"/>
                              <a:gd name="T51" fmla="*/ 24 h 76"/>
                              <a:gd name="T52" fmla="*/ 43 w 53"/>
                              <a:gd name="T53" fmla="*/ 28 h 76"/>
                              <a:gd name="T54" fmla="*/ 38 w 53"/>
                              <a:gd name="T55" fmla="*/ 38 h 76"/>
                              <a:gd name="T56" fmla="*/ 29 w 53"/>
                              <a:gd name="T57" fmla="*/ 52 h 76"/>
                              <a:gd name="T58" fmla="*/ 19 w 53"/>
                              <a:gd name="T59" fmla="*/ 62 h 76"/>
                              <a:gd name="T60" fmla="*/ 14 w 53"/>
                              <a:gd name="T61" fmla="*/ 72 h 76"/>
                              <a:gd name="T62" fmla="*/ 33 w 53"/>
                              <a:gd name="T63" fmla="*/ 72 h 76"/>
                              <a:gd name="T64" fmla="*/ 38 w 53"/>
                              <a:gd name="T65" fmla="*/ 72 h 76"/>
                              <a:gd name="T66" fmla="*/ 43 w 53"/>
                              <a:gd name="T67" fmla="*/ 72 h 76"/>
                              <a:gd name="T68" fmla="*/ 43 w 53"/>
                              <a:gd name="T69" fmla="*/ 67 h 76"/>
                              <a:gd name="T70" fmla="*/ 48 w 53"/>
                              <a:gd name="T71" fmla="*/ 67 h 76"/>
                              <a:gd name="T72" fmla="*/ 48 w 53"/>
                              <a:gd name="T73" fmla="*/ 67 h 76"/>
                              <a:gd name="T74" fmla="*/ 48 w 53"/>
                              <a:gd name="T75" fmla="*/ 62 h 76"/>
                              <a:gd name="T76" fmla="*/ 53 w 53"/>
                              <a:gd name="T77" fmla="*/ 6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76">
                                <a:moveTo>
                                  <a:pt x="53" y="62"/>
                                </a:moveTo>
                                <a:lnTo>
                                  <a:pt x="48" y="76"/>
                                </a:lnTo>
                                <a:lnTo>
                                  <a:pt x="0" y="76"/>
                                </a:lnTo>
                                <a:lnTo>
                                  <a:pt x="19" y="57"/>
                                </a:lnTo>
                                <a:lnTo>
                                  <a:pt x="29" y="48"/>
                                </a:lnTo>
                                <a:lnTo>
                                  <a:pt x="33" y="33"/>
                                </a:lnTo>
                                <a:lnTo>
                                  <a:pt x="38" y="24"/>
                                </a:lnTo>
                                <a:lnTo>
                                  <a:pt x="38" y="19"/>
                                </a:lnTo>
                                <a:lnTo>
                                  <a:pt x="33" y="9"/>
                                </a:lnTo>
                                <a:lnTo>
                                  <a:pt x="29" y="9"/>
                                </a:lnTo>
                                <a:lnTo>
                                  <a:pt x="24" y="5"/>
                                </a:lnTo>
                                <a:lnTo>
                                  <a:pt x="14" y="9"/>
                                </a:lnTo>
                                <a:lnTo>
                                  <a:pt x="9" y="9"/>
                                </a:lnTo>
                                <a:lnTo>
                                  <a:pt x="5" y="14"/>
                                </a:lnTo>
                                <a:lnTo>
                                  <a:pt x="5" y="19"/>
                                </a:lnTo>
                                <a:lnTo>
                                  <a:pt x="0" y="19"/>
                                </a:lnTo>
                                <a:lnTo>
                                  <a:pt x="5" y="9"/>
                                </a:lnTo>
                                <a:lnTo>
                                  <a:pt x="9" y="5"/>
                                </a:lnTo>
                                <a:lnTo>
                                  <a:pt x="14" y="0"/>
                                </a:lnTo>
                                <a:lnTo>
                                  <a:pt x="24" y="0"/>
                                </a:lnTo>
                                <a:lnTo>
                                  <a:pt x="33" y="0"/>
                                </a:lnTo>
                                <a:lnTo>
                                  <a:pt x="43" y="5"/>
                                </a:lnTo>
                                <a:lnTo>
                                  <a:pt x="48" y="9"/>
                                </a:lnTo>
                                <a:lnTo>
                                  <a:pt x="48" y="19"/>
                                </a:lnTo>
                                <a:lnTo>
                                  <a:pt x="48" y="24"/>
                                </a:lnTo>
                                <a:lnTo>
                                  <a:pt x="43" y="28"/>
                                </a:lnTo>
                                <a:lnTo>
                                  <a:pt x="38" y="38"/>
                                </a:lnTo>
                                <a:lnTo>
                                  <a:pt x="29" y="52"/>
                                </a:lnTo>
                                <a:lnTo>
                                  <a:pt x="19" y="62"/>
                                </a:lnTo>
                                <a:lnTo>
                                  <a:pt x="14" y="72"/>
                                </a:lnTo>
                                <a:lnTo>
                                  <a:pt x="33" y="72"/>
                                </a:lnTo>
                                <a:lnTo>
                                  <a:pt x="38" y="72"/>
                                </a:lnTo>
                                <a:lnTo>
                                  <a:pt x="43" y="72"/>
                                </a:lnTo>
                                <a:lnTo>
                                  <a:pt x="43" y="67"/>
                                </a:lnTo>
                                <a:lnTo>
                                  <a:pt x="48" y="67"/>
                                </a:lnTo>
                                <a:lnTo>
                                  <a:pt x="48" y="62"/>
                                </a:lnTo>
                                <a:lnTo>
                                  <a:pt x="5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752"/>
                        <wps:cNvSpPr>
                          <a:spLocks/>
                        </wps:cNvSpPr>
                        <wps:spPr bwMode="auto">
                          <a:xfrm>
                            <a:off x="3259810" y="566631"/>
                            <a:ext cx="28604" cy="41013"/>
                          </a:xfrm>
                          <a:custGeom>
                            <a:avLst/>
                            <a:gdLst>
                              <a:gd name="T0" fmla="*/ 53 w 53"/>
                              <a:gd name="T1" fmla="*/ 62 h 76"/>
                              <a:gd name="T2" fmla="*/ 48 w 53"/>
                              <a:gd name="T3" fmla="*/ 76 h 76"/>
                              <a:gd name="T4" fmla="*/ 0 w 53"/>
                              <a:gd name="T5" fmla="*/ 76 h 76"/>
                              <a:gd name="T6" fmla="*/ 0 w 53"/>
                              <a:gd name="T7" fmla="*/ 76 h 76"/>
                              <a:gd name="T8" fmla="*/ 20 w 53"/>
                              <a:gd name="T9" fmla="*/ 57 h 76"/>
                              <a:gd name="T10" fmla="*/ 34 w 53"/>
                              <a:gd name="T11" fmla="*/ 48 h 76"/>
                              <a:gd name="T12" fmla="*/ 39 w 53"/>
                              <a:gd name="T13" fmla="*/ 33 h 76"/>
                              <a:gd name="T14" fmla="*/ 39 w 53"/>
                              <a:gd name="T15" fmla="*/ 24 h 76"/>
                              <a:gd name="T16" fmla="*/ 39 w 53"/>
                              <a:gd name="T17" fmla="*/ 19 h 76"/>
                              <a:gd name="T18" fmla="*/ 34 w 53"/>
                              <a:gd name="T19" fmla="*/ 9 h 76"/>
                              <a:gd name="T20" fmla="*/ 29 w 53"/>
                              <a:gd name="T21" fmla="*/ 9 h 76"/>
                              <a:gd name="T22" fmla="*/ 24 w 53"/>
                              <a:gd name="T23" fmla="*/ 5 h 76"/>
                              <a:gd name="T24" fmla="*/ 20 w 53"/>
                              <a:gd name="T25" fmla="*/ 9 h 76"/>
                              <a:gd name="T26" fmla="*/ 15 w 53"/>
                              <a:gd name="T27" fmla="*/ 9 h 76"/>
                              <a:gd name="T28" fmla="*/ 10 w 53"/>
                              <a:gd name="T29" fmla="*/ 14 h 76"/>
                              <a:gd name="T30" fmla="*/ 5 w 53"/>
                              <a:gd name="T31" fmla="*/ 19 h 76"/>
                              <a:gd name="T32" fmla="*/ 5 w 53"/>
                              <a:gd name="T33" fmla="*/ 19 h 76"/>
                              <a:gd name="T34" fmla="*/ 10 w 53"/>
                              <a:gd name="T35" fmla="*/ 9 h 76"/>
                              <a:gd name="T36" fmla="*/ 15 w 53"/>
                              <a:gd name="T37" fmla="*/ 5 h 76"/>
                              <a:gd name="T38" fmla="*/ 20 w 53"/>
                              <a:gd name="T39" fmla="*/ 0 h 76"/>
                              <a:gd name="T40" fmla="*/ 29 w 53"/>
                              <a:gd name="T41" fmla="*/ 0 h 76"/>
                              <a:gd name="T42" fmla="*/ 39 w 53"/>
                              <a:gd name="T43" fmla="*/ 0 h 76"/>
                              <a:gd name="T44" fmla="*/ 44 w 53"/>
                              <a:gd name="T45" fmla="*/ 5 h 76"/>
                              <a:gd name="T46" fmla="*/ 48 w 53"/>
                              <a:gd name="T47" fmla="*/ 9 h 76"/>
                              <a:gd name="T48" fmla="*/ 48 w 53"/>
                              <a:gd name="T49" fmla="*/ 19 h 76"/>
                              <a:gd name="T50" fmla="*/ 48 w 53"/>
                              <a:gd name="T51" fmla="*/ 24 h 76"/>
                              <a:gd name="T52" fmla="*/ 48 w 53"/>
                              <a:gd name="T53" fmla="*/ 28 h 76"/>
                              <a:gd name="T54" fmla="*/ 44 w 53"/>
                              <a:gd name="T55" fmla="*/ 38 h 76"/>
                              <a:gd name="T56" fmla="*/ 34 w 53"/>
                              <a:gd name="T57" fmla="*/ 52 h 76"/>
                              <a:gd name="T58" fmla="*/ 20 w 53"/>
                              <a:gd name="T59" fmla="*/ 62 h 76"/>
                              <a:gd name="T60" fmla="*/ 15 w 53"/>
                              <a:gd name="T61" fmla="*/ 72 h 76"/>
                              <a:gd name="T62" fmla="*/ 34 w 53"/>
                              <a:gd name="T63" fmla="*/ 72 h 76"/>
                              <a:gd name="T64" fmla="*/ 44 w 53"/>
                              <a:gd name="T65" fmla="*/ 72 h 76"/>
                              <a:gd name="T66" fmla="*/ 44 w 53"/>
                              <a:gd name="T67" fmla="*/ 72 h 76"/>
                              <a:gd name="T68" fmla="*/ 48 w 53"/>
                              <a:gd name="T69" fmla="*/ 67 h 76"/>
                              <a:gd name="T70" fmla="*/ 48 w 53"/>
                              <a:gd name="T71" fmla="*/ 67 h 76"/>
                              <a:gd name="T72" fmla="*/ 53 w 53"/>
                              <a:gd name="T73" fmla="*/ 67 h 76"/>
                              <a:gd name="T74" fmla="*/ 53 w 53"/>
                              <a:gd name="T75" fmla="*/ 62 h 76"/>
                              <a:gd name="T76" fmla="*/ 53 w 53"/>
                              <a:gd name="T77" fmla="*/ 6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76">
                                <a:moveTo>
                                  <a:pt x="53" y="62"/>
                                </a:moveTo>
                                <a:lnTo>
                                  <a:pt x="48" y="76"/>
                                </a:lnTo>
                                <a:lnTo>
                                  <a:pt x="0" y="76"/>
                                </a:lnTo>
                                <a:lnTo>
                                  <a:pt x="20" y="57"/>
                                </a:lnTo>
                                <a:lnTo>
                                  <a:pt x="34" y="48"/>
                                </a:lnTo>
                                <a:lnTo>
                                  <a:pt x="39" y="33"/>
                                </a:lnTo>
                                <a:lnTo>
                                  <a:pt x="39" y="24"/>
                                </a:lnTo>
                                <a:lnTo>
                                  <a:pt x="39" y="19"/>
                                </a:lnTo>
                                <a:lnTo>
                                  <a:pt x="34" y="9"/>
                                </a:lnTo>
                                <a:lnTo>
                                  <a:pt x="29" y="9"/>
                                </a:lnTo>
                                <a:lnTo>
                                  <a:pt x="24" y="5"/>
                                </a:lnTo>
                                <a:lnTo>
                                  <a:pt x="20" y="9"/>
                                </a:lnTo>
                                <a:lnTo>
                                  <a:pt x="15" y="9"/>
                                </a:lnTo>
                                <a:lnTo>
                                  <a:pt x="10" y="14"/>
                                </a:lnTo>
                                <a:lnTo>
                                  <a:pt x="5" y="19"/>
                                </a:lnTo>
                                <a:lnTo>
                                  <a:pt x="10" y="9"/>
                                </a:lnTo>
                                <a:lnTo>
                                  <a:pt x="15" y="5"/>
                                </a:lnTo>
                                <a:lnTo>
                                  <a:pt x="20" y="0"/>
                                </a:lnTo>
                                <a:lnTo>
                                  <a:pt x="29" y="0"/>
                                </a:lnTo>
                                <a:lnTo>
                                  <a:pt x="39" y="0"/>
                                </a:lnTo>
                                <a:lnTo>
                                  <a:pt x="44" y="5"/>
                                </a:lnTo>
                                <a:lnTo>
                                  <a:pt x="48" y="9"/>
                                </a:lnTo>
                                <a:lnTo>
                                  <a:pt x="48" y="19"/>
                                </a:lnTo>
                                <a:lnTo>
                                  <a:pt x="48" y="24"/>
                                </a:lnTo>
                                <a:lnTo>
                                  <a:pt x="48" y="28"/>
                                </a:lnTo>
                                <a:lnTo>
                                  <a:pt x="44" y="38"/>
                                </a:lnTo>
                                <a:lnTo>
                                  <a:pt x="34" y="52"/>
                                </a:lnTo>
                                <a:lnTo>
                                  <a:pt x="20" y="62"/>
                                </a:lnTo>
                                <a:lnTo>
                                  <a:pt x="15" y="72"/>
                                </a:lnTo>
                                <a:lnTo>
                                  <a:pt x="34" y="72"/>
                                </a:lnTo>
                                <a:lnTo>
                                  <a:pt x="44" y="72"/>
                                </a:lnTo>
                                <a:lnTo>
                                  <a:pt x="48" y="67"/>
                                </a:lnTo>
                                <a:lnTo>
                                  <a:pt x="53" y="67"/>
                                </a:lnTo>
                                <a:lnTo>
                                  <a:pt x="5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753"/>
                        <wps:cNvSpPr>
                          <a:spLocks noEditPoints="1"/>
                        </wps:cNvSpPr>
                        <wps:spPr bwMode="auto">
                          <a:xfrm>
                            <a:off x="3296509" y="566631"/>
                            <a:ext cx="17810" cy="17808"/>
                          </a:xfrm>
                          <a:custGeom>
                            <a:avLst/>
                            <a:gdLst>
                              <a:gd name="T0" fmla="*/ 14 w 33"/>
                              <a:gd name="T1" fmla="*/ 0 h 33"/>
                              <a:gd name="T2" fmla="*/ 24 w 33"/>
                              <a:gd name="T3" fmla="*/ 0 h 33"/>
                              <a:gd name="T4" fmla="*/ 28 w 33"/>
                              <a:gd name="T5" fmla="*/ 5 h 33"/>
                              <a:gd name="T6" fmla="*/ 33 w 33"/>
                              <a:gd name="T7" fmla="*/ 9 h 33"/>
                              <a:gd name="T8" fmla="*/ 33 w 33"/>
                              <a:gd name="T9" fmla="*/ 14 h 33"/>
                              <a:gd name="T10" fmla="*/ 33 w 33"/>
                              <a:gd name="T11" fmla="*/ 24 h 33"/>
                              <a:gd name="T12" fmla="*/ 28 w 33"/>
                              <a:gd name="T13" fmla="*/ 28 h 33"/>
                              <a:gd name="T14" fmla="*/ 24 w 33"/>
                              <a:gd name="T15" fmla="*/ 33 h 33"/>
                              <a:gd name="T16" fmla="*/ 14 w 33"/>
                              <a:gd name="T17" fmla="*/ 33 h 33"/>
                              <a:gd name="T18" fmla="*/ 9 w 33"/>
                              <a:gd name="T19" fmla="*/ 33 h 33"/>
                              <a:gd name="T20" fmla="*/ 4 w 33"/>
                              <a:gd name="T21" fmla="*/ 28 h 33"/>
                              <a:gd name="T22" fmla="*/ 0 w 33"/>
                              <a:gd name="T23" fmla="*/ 24 h 33"/>
                              <a:gd name="T24" fmla="*/ 0 w 33"/>
                              <a:gd name="T25" fmla="*/ 14 h 33"/>
                              <a:gd name="T26" fmla="*/ 0 w 33"/>
                              <a:gd name="T27" fmla="*/ 9 h 33"/>
                              <a:gd name="T28" fmla="*/ 4 w 33"/>
                              <a:gd name="T29" fmla="*/ 5 h 33"/>
                              <a:gd name="T30" fmla="*/ 9 w 33"/>
                              <a:gd name="T31" fmla="*/ 0 h 33"/>
                              <a:gd name="T32" fmla="*/ 14 w 33"/>
                              <a:gd name="T33" fmla="*/ 0 h 33"/>
                              <a:gd name="T34" fmla="*/ 14 w 33"/>
                              <a:gd name="T35" fmla="*/ 5 h 33"/>
                              <a:gd name="T36" fmla="*/ 9 w 33"/>
                              <a:gd name="T37" fmla="*/ 5 h 33"/>
                              <a:gd name="T38" fmla="*/ 4 w 33"/>
                              <a:gd name="T39" fmla="*/ 5 h 33"/>
                              <a:gd name="T40" fmla="*/ 4 w 33"/>
                              <a:gd name="T41" fmla="*/ 9 h 33"/>
                              <a:gd name="T42" fmla="*/ 4 w 33"/>
                              <a:gd name="T43" fmla="*/ 14 h 33"/>
                              <a:gd name="T44" fmla="*/ 4 w 33"/>
                              <a:gd name="T45" fmla="*/ 19 h 33"/>
                              <a:gd name="T46" fmla="*/ 4 w 33"/>
                              <a:gd name="T47" fmla="*/ 24 h 33"/>
                              <a:gd name="T48" fmla="*/ 9 w 33"/>
                              <a:gd name="T49" fmla="*/ 28 h 33"/>
                              <a:gd name="T50" fmla="*/ 14 w 33"/>
                              <a:gd name="T51" fmla="*/ 28 h 33"/>
                              <a:gd name="T52" fmla="*/ 19 w 33"/>
                              <a:gd name="T53" fmla="*/ 28 h 33"/>
                              <a:gd name="T54" fmla="*/ 24 w 33"/>
                              <a:gd name="T55" fmla="*/ 24 h 33"/>
                              <a:gd name="T56" fmla="*/ 28 w 33"/>
                              <a:gd name="T57" fmla="*/ 19 h 33"/>
                              <a:gd name="T58" fmla="*/ 28 w 33"/>
                              <a:gd name="T59" fmla="*/ 14 h 33"/>
                              <a:gd name="T60" fmla="*/ 28 w 33"/>
                              <a:gd name="T61" fmla="*/ 9 h 33"/>
                              <a:gd name="T62" fmla="*/ 24 w 33"/>
                              <a:gd name="T63" fmla="*/ 5 h 33"/>
                              <a:gd name="T64" fmla="*/ 19 w 33"/>
                              <a:gd name="T65" fmla="*/ 5 h 33"/>
                              <a:gd name="T66" fmla="*/ 14 w 33"/>
                              <a:gd name="T67" fmla="*/ 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 h="33">
                                <a:moveTo>
                                  <a:pt x="14" y="0"/>
                                </a:moveTo>
                                <a:lnTo>
                                  <a:pt x="24" y="0"/>
                                </a:lnTo>
                                <a:lnTo>
                                  <a:pt x="28" y="5"/>
                                </a:lnTo>
                                <a:lnTo>
                                  <a:pt x="33" y="9"/>
                                </a:lnTo>
                                <a:lnTo>
                                  <a:pt x="33" y="14"/>
                                </a:lnTo>
                                <a:lnTo>
                                  <a:pt x="33" y="24"/>
                                </a:lnTo>
                                <a:lnTo>
                                  <a:pt x="28" y="28"/>
                                </a:lnTo>
                                <a:lnTo>
                                  <a:pt x="24" y="33"/>
                                </a:lnTo>
                                <a:lnTo>
                                  <a:pt x="14" y="33"/>
                                </a:lnTo>
                                <a:lnTo>
                                  <a:pt x="9" y="33"/>
                                </a:lnTo>
                                <a:lnTo>
                                  <a:pt x="4" y="28"/>
                                </a:lnTo>
                                <a:lnTo>
                                  <a:pt x="0" y="24"/>
                                </a:lnTo>
                                <a:lnTo>
                                  <a:pt x="0" y="14"/>
                                </a:lnTo>
                                <a:lnTo>
                                  <a:pt x="0" y="9"/>
                                </a:lnTo>
                                <a:lnTo>
                                  <a:pt x="4" y="5"/>
                                </a:lnTo>
                                <a:lnTo>
                                  <a:pt x="9" y="0"/>
                                </a:lnTo>
                                <a:lnTo>
                                  <a:pt x="14" y="0"/>
                                </a:lnTo>
                                <a:close/>
                                <a:moveTo>
                                  <a:pt x="14" y="5"/>
                                </a:moveTo>
                                <a:lnTo>
                                  <a:pt x="9" y="5"/>
                                </a:lnTo>
                                <a:lnTo>
                                  <a:pt x="4" y="5"/>
                                </a:lnTo>
                                <a:lnTo>
                                  <a:pt x="4" y="9"/>
                                </a:lnTo>
                                <a:lnTo>
                                  <a:pt x="4" y="14"/>
                                </a:lnTo>
                                <a:lnTo>
                                  <a:pt x="4" y="19"/>
                                </a:lnTo>
                                <a:lnTo>
                                  <a:pt x="4" y="24"/>
                                </a:lnTo>
                                <a:lnTo>
                                  <a:pt x="9" y="28"/>
                                </a:lnTo>
                                <a:lnTo>
                                  <a:pt x="14" y="28"/>
                                </a:lnTo>
                                <a:lnTo>
                                  <a:pt x="19" y="28"/>
                                </a:lnTo>
                                <a:lnTo>
                                  <a:pt x="24" y="24"/>
                                </a:lnTo>
                                <a:lnTo>
                                  <a:pt x="28" y="19"/>
                                </a:lnTo>
                                <a:lnTo>
                                  <a:pt x="28" y="14"/>
                                </a:lnTo>
                                <a:lnTo>
                                  <a:pt x="28" y="9"/>
                                </a:lnTo>
                                <a:lnTo>
                                  <a:pt x="24" y="5"/>
                                </a:lnTo>
                                <a:lnTo>
                                  <a:pt x="19" y="5"/>
                                </a:lnTo>
                                <a:lnTo>
                                  <a:pt x="14"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754"/>
                        <wps:cNvSpPr>
                          <a:spLocks/>
                        </wps:cNvSpPr>
                        <wps:spPr bwMode="auto">
                          <a:xfrm>
                            <a:off x="3335368" y="566631"/>
                            <a:ext cx="28065" cy="41013"/>
                          </a:xfrm>
                          <a:custGeom>
                            <a:avLst/>
                            <a:gdLst>
                              <a:gd name="T0" fmla="*/ 52 w 52"/>
                              <a:gd name="T1" fmla="*/ 62 h 76"/>
                              <a:gd name="T2" fmla="*/ 48 w 52"/>
                              <a:gd name="T3" fmla="*/ 76 h 76"/>
                              <a:gd name="T4" fmla="*/ 0 w 52"/>
                              <a:gd name="T5" fmla="*/ 76 h 76"/>
                              <a:gd name="T6" fmla="*/ 0 w 52"/>
                              <a:gd name="T7" fmla="*/ 76 h 76"/>
                              <a:gd name="T8" fmla="*/ 19 w 52"/>
                              <a:gd name="T9" fmla="*/ 57 h 76"/>
                              <a:gd name="T10" fmla="*/ 28 w 52"/>
                              <a:gd name="T11" fmla="*/ 48 h 76"/>
                              <a:gd name="T12" fmla="*/ 38 w 52"/>
                              <a:gd name="T13" fmla="*/ 33 h 76"/>
                              <a:gd name="T14" fmla="*/ 38 w 52"/>
                              <a:gd name="T15" fmla="*/ 24 h 76"/>
                              <a:gd name="T16" fmla="*/ 38 w 52"/>
                              <a:gd name="T17" fmla="*/ 19 h 76"/>
                              <a:gd name="T18" fmla="*/ 33 w 52"/>
                              <a:gd name="T19" fmla="*/ 9 h 76"/>
                              <a:gd name="T20" fmla="*/ 28 w 52"/>
                              <a:gd name="T21" fmla="*/ 9 h 76"/>
                              <a:gd name="T22" fmla="*/ 24 w 52"/>
                              <a:gd name="T23" fmla="*/ 5 h 76"/>
                              <a:gd name="T24" fmla="*/ 19 w 52"/>
                              <a:gd name="T25" fmla="*/ 9 h 76"/>
                              <a:gd name="T26" fmla="*/ 14 w 52"/>
                              <a:gd name="T27" fmla="*/ 9 h 76"/>
                              <a:gd name="T28" fmla="*/ 9 w 52"/>
                              <a:gd name="T29" fmla="*/ 14 h 76"/>
                              <a:gd name="T30" fmla="*/ 4 w 52"/>
                              <a:gd name="T31" fmla="*/ 19 h 76"/>
                              <a:gd name="T32" fmla="*/ 4 w 52"/>
                              <a:gd name="T33" fmla="*/ 19 h 76"/>
                              <a:gd name="T34" fmla="*/ 4 w 52"/>
                              <a:gd name="T35" fmla="*/ 9 h 76"/>
                              <a:gd name="T36" fmla="*/ 9 w 52"/>
                              <a:gd name="T37" fmla="*/ 5 h 76"/>
                              <a:gd name="T38" fmla="*/ 19 w 52"/>
                              <a:gd name="T39" fmla="*/ 0 h 76"/>
                              <a:gd name="T40" fmla="*/ 24 w 52"/>
                              <a:gd name="T41" fmla="*/ 0 h 76"/>
                              <a:gd name="T42" fmla="*/ 33 w 52"/>
                              <a:gd name="T43" fmla="*/ 0 h 76"/>
                              <a:gd name="T44" fmla="*/ 43 w 52"/>
                              <a:gd name="T45" fmla="*/ 5 h 76"/>
                              <a:gd name="T46" fmla="*/ 48 w 52"/>
                              <a:gd name="T47" fmla="*/ 9 h 76"/>
                              <a:gd name="T48" fmla="*/ 48 w 52"/>
                              <a:gd name="T49" fmla="*/ 19 h 76"/>
                              <a:gd name="T50" fmla="*/ 48 w 52"/>
                              <a:gd name="T51" fmla="*/ 24 h 76"/>
                              <a:gd name="T52" fmla="*/ 48 w 52"/>
                              <a:gd name="T53" fmla="*/ 28 h 76"/>
                              <a:gd name="T54" fmla="*/ 38 w 52"/>
                              <a:gd name="T55" fmla="*/ 38 h 76"/>
                              <a:gd name="T56" fmla="*/ 33 w 52"/>
                              <a:gd name="T57" fmla="*/ 52 h 76"/>
                              <a:gd name="T58" fmla="*/ 19 w 52"/>
                              <a:gd name="T59" fmla="*/ 62 h 76"/>
                              <a:gd name="T60" fmla="*/ 14 w 52"/>
                              <a:gd name="T61" fmla="*/ 72 h 76"/>
                              <a:gd name="T62" fmla="*/ 33 w 52"/>
                              <a:gd name="T63" fmla="*/ 72 h 76"/>
                              <a:gd name="T64" fmla="*/ 38 w 52"/>
                              <a:gd name="T65" fmla="*/ 72 h 76"/>
                              <a:gd name="T66" fmla="*/ 43 w 52"/>
                              <a:gd name="T67" fmla="*/ 72 h 76"/>
                              <a:gd name="T68" fmla="*/ 48 w 52"/>
                              <a:gd name="T69" fmla="*/ 67 h 76"/>
                              <a:gd name="T70" fmla="*/ 48 w 52"/>
                              <a:gd name="T71" fmla="*/ 67 h 76"/>
                              <a:gd name="T72" fmla="*/ 48 w 52"/>
                              <a:gd name="T73" fmla="*/ 67 h 76"/>
                              <a:gd name="T74" fmla="*/ 52 w 52"/>
                              <a:gd name="T75" fmla="*/ 62 h 76"/>
                              <a:gd name="T76" fmla="*/ 52 w 52"/>
                              <a:gd name="T77" fmla="*/ 6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76">
                                <a:moveTo>
                                  <a:pt x="52" y="62"/>
                                </a:moveTo>
                                <a:lnTo>
                                  <a:pt x="48" y="76"/>
                                </a:lnTo>
                                <a:lnTo>
                                  <a:pt x="0" y="76"/>
                                </a:lnTo>
                                <a:lnTo>
                                  <a:pt x="19" y="57"/>
                                </a:lnTo>
                                <a:lnTo>
                                  <a:pt x="28" y="48"/>
                                </a:lnTo>
                                <a:lnTo>
                                  <a:pt x="38" y="33"/>
                                </a:lnTo>
                                <a:lnTo>
                                  <a:pt x="38" y="24"/>
                                </a:lnTo>
                                <a:lnTo>
                                  <a:pt x="38" y="19"/>
                                </a:lnTo>
                                <a:lnTo>
                                  <a:pt x="33" y="9"/>
                                </a:lnTo>
                                <a:lnTo>
                                  <a:pt x="28" y="9"/>
                                </a:lnTo>
                                <a:lnTo>
                                  <a:pt x="24" y="5"/>
                                </a:lnTo>
                                <a:lnTo>
                                  <a:pt x="19" y="9"/>
                                </a:lnTo>
                                <a:lnTo>
                                  <a:pt x="14" y="9"/>
                                </a:lnTo>
                                <a:lnTo>
                                  <a:pt x="9" y="14"/>
                                </a:lnTo>
                                <a:lnTo>
                                  <a:pt x="4" y="19"/>
                                </a:lnTo>
                                <a:lnTo>
                                  <a:pt x="4" y="9"/>
                                </a:lnTo>
                                <a:lnTo>
                                  <a:pt x="9" y="5"/>
                                </a:lnTo>
                                <a:lnTo>
                                  <a:pt x="19" y="0"/>
                                </a:lnTo>
                                <a:lnTo>
                                  <a:pt x="24" y="0"/>
                                </a:lnTo>
                                <a:lnTo>
                                  <a:pt x="33" y="0"/>
                                </a:lnTo>
                                <a:lnTo>
                                  <a:pt x="43" y="5"/>
                                </a:lnTo>
                                <a:lnTo>
                                  <a:pt x="48" y="9"/>
                                </a:lnTo>
                                <a:lnTo>
                                  <a:pt x="48" y="19"/>
                                </a:lnTo>
                                <a:lnTo>
                                  <a:pt x="48" y="24"/>
                                </a:lnTo>
                                <a:lnTo>
                                  <a:pt x="48" y="28"/>
                                </a:lnTo>
                                <a:lnTo>
                                  <a:pt x="38" y="38"/>
                                </a:lnTo>
                                <a:lnTo>
                                  <a:pt x="33" y="52"/>
                                </a:lnTo>
                                <a:lnTo>
                                  <a:pt x="19" y="62"/>
                                </a:lnTo>
                                <a:lnTo>
                                  <a:pt x="14" y="72"/>
                                </a:lnTo>
                                <a:lnTo>
                                  <a:pt x="33" y="72"/>
                                </a:lnTo>
                                <a:lnTo>
                                  <a:pt x="38" y="72"/>
                                </a:lnTo>
                                <a:lnTo>
                                  <a:pt x="43" y="72"/>
                                </a:lnTo>
                                <a:lnTo>
                                  <a:pt x="48" y="67"/>
                                </a:lnTo>
                                <a:lnTo>
                                  <a:pt x="52"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755"/>
                        <wps:cNvSpPr>
                          <a:spLocks noEditPoints="1"/>
                        </wps:cNvSpPr>
                        <wps:spPr bwMode="auto">
                          <a:xfrm>
                            <a:off x="3371528" y="566631"/>
                            <a:ext cx="23207" cy="43712"/>
                          </a:xfrm>
                          <a:custGeom>
                            <a:avLst/>
                            <a:gdLst>
                              <a:gd name="T0" fmla="*/ 5 w 43"/>
                              <a:gd name="T1" fmla="*/ 33 h 81"/>
                              <a:gd name="T2" fmla="*/ 0 w 43"/>
                              <a:gd name="T3" fmla="*/ 24 h 81"/>
                              <a:gd name="T4" fmla="*/ 0 w 43"/>
                              <a:gd name="T5" fmla="*/ 9 h 81"/>
                              <a:gd name="T6" fmla="*/ 14 w 43"/>
                              <a:gd name="T7" fmla="*/ 0 h 81"/>
                              <a:gd name="T8" fmla="*/ 29 w 43"/>
                              <a:gd name="T9" fmla="*/ 0 h 81"/>
                              <a:gd name="T10" fmla="*/ 43 w 43"/>
                              <a:gd name="T11" fmla="*/ 9 h 81"/>
                              <a:gd name="T12" fmla="*/ 43 w 43"/>
                              <a:gd name="T13" fmla="*/ 19 h 81"/>
                              <a:gd name="T14" fmla="*/ 33 w 43"/>
                              <a:gd name="T15" fmla="*/ 28 h 81"/>
                              <a:gd name="T16" fmla="*/ 33 w 43"/>
                              <a:gd name="T17" fmla="*/ 43 h 81"/>
                              <a:gd name="T18" fmla="*/ 43 w 43"/>
                              <a:gd name="T19" fmla="*/ 52 h 81"/>
                              <a:gd name="T20" fmla="*/ 43 w 43"/>
                              <a:gd name="T21" fmla="*/ 67 h 81"/>
                              <a:gd name="T22" fmla="*/ 29 w 43"/>
                              <a:gd name="T23" fmla="*/ 76 h 81"/>
                              <a:gd name="T24" fmla="*/ 9 w 43"/>
                              <a:gd name="T25" fmla="*/ 76 h 81"/>
                              <a:gd name="T26" fmla="*/ 0 w 43"/>
                              <a:gd name="T27" fmla="*/ 67 h 81"/>
                              <a:gd name="T28" fmla="*/ 0 w 43"/>
                              <a:gd name="T29" fmla="*/ 57 h 81"/>
                              <a:gd name="T30" fmla="*/ 9 w 43"/>
                              <a:gd name="T31" fmla="*/ 43 h 81"/>
                              <a:gd name="T32" fmla="*/ 24 w 43"/>
                              <a:gd name="T33" fmla="*/ 33 h 81"/>
                              <a:gd name="T34" fmla="*/ 33 w 43"/>
                              <a:gd name="T35" fmla="*/ 24 h 81"/>
                              <a:gd name="T36" fmla="*/ 33 w 43"/>
                              <a:gd name="T37" fmla="*/ 14 h 81"/>
                              <a:gd name="T38" fmla="*/ 29 w 43"/>
                              <a:gd name="T39" fmla="*/ 5 h 81"/>
                              <a:gd name="T40" fmla="*/ 24 w 43"/>
                              <a:gd name="T41" fmla="*/ 0 h 81"/>
                              <a:gd name="T42" fmla="*/ 9 w 43"/>
                              <a:gd name="T43" fmla="*/ 5 h 81"/>
                              <a:gd name="T44" fmla="*/ 9 w 43"/>
                              <a:gd name="T45" fmla="*/ 14 h 81"/>
                              <a:gd name="T46" fmla="*/ 9 w 43"/>
                              <a:gd name="T47" fmla="*/ 19 h 81"/>
                              <a:gd name="T48" fmla="*/ 14 w 43"/>
                              <a:gd name="T49" fmla="*/ 24 h 81"/>
                              <a:gd name="T50" fmla="*/ 19 w 43"/>
                              <a:gd name="T51" fmla="*/ 43 h 81"/>
                              <a:gd name="T52" fmla="*/ 9 w 43"/>
                              <a:gd name="T53" fmla="*/ 48 h 81"/>
                              <a:gd name="T54" fmla="*/ 9 w 43"/>
                              <a:gd name="T55" fmla="*/ 62 h 81"/>
                              <a:gd name="T56" fmla="*/ 9 w 43"/>
                              <a:gd name="T57" fmla="*/ 72 h 81"/>
                              <a:gd name="T58" fmla="*/ 24 w 43"/>
                              <a:gd name="T59" fmla="*/ 76 h 81"/>
                              <a:gd name="T60" fmla="*/ 33 w 43"/>
                              <a:gd name="T61" fmla="*/ 72 h 81"/>
                              <a:gd name="T62" fmla="*/ 38 w 43"/>
                              <a:gd name="T63" fmla="*/ 67 h 81"/>
                              <a:gd name="T64" fmla="*/ 33 w 43"/>
                              <a:gd name="T65" fmla="*/ 57 h 81"/>
                              <a:gd name="T66" fmla="*/ 19 w 43"/>
                              <a:gd name="T6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1">
                                <a:moveTo>
                                  <a:pt x="14" y="38"/>
                                </a:moveTo>
                                <a:lnTo>
                                  <a:pt x="5" y="33"/>
                                </a:lnTo>
                                <a:lnTo>
                                  <a:pt x="5" y="28"/>
                                </a:lnTo>
                                <a:lnTo>
                                  <a:pt x="0" y="24"/>
                                </a:lnTo>
                                <a:lnTo>
                                  <a:pt x="0" y="19"/>
                                </a:lnTo>
                                <a:lnTo>
                                  <a:pt x="0" y="9"/>
                                </a:lnTo>
                                <a:lnTo>
                                  <a:pt x="5" y="5"/>
                                </a:lnTo>
                                <a:lnTo>
                                  <a:pt x="14" y="0"/>
                                </a:lnTo>
                                <a:lnTo>
                                  <a:pt x="19" y="0"/>
                                </a:lnTo>
                                <a:lnTo>
                                  <a:pt x="29" y="0"/>
                                </a:lnTo>
                                <a:lnTo>
                                  <a:pt x="38" y="5"/>
                                </a:lnTo>
                                <a:lnTo>
                                  <a:pt x="43" y="9"/>
                                </a:lnTo>
                                <a:lnTo>
                                  <a:pt x="43" y="14"/>
                                </a:lnTo>
                                <a:lnTo>
                                  <a:pt x="43" y="19"/>
                                </a:lnTo>
                                <a:lnTo>
                                  <a:pt x="38" y="24"/>
                                </a:lnTo>
                                <a:lnTo>
                                  <a:pt x="33" y="28"/>
                                </a:lnTo>
                                <a:lnTo>
                                  <a:pt x="29" y="33"/>
                                </a:lnTo>
                                <a:lnTo>
                                  <a:pt x="33" y="43"/>
                                </a:lnTo>
                                <a:lnTo>
                                  <a:pt x="38" y="48"/>
                                </a:lnTo>
                                <a:lnTo>
                                  <a:pt x="43" y="52"/>
                                </a:lnTo>
                                <a:lnTo>
                                  <a:pt x="43" y="62"/>
                                </a:lnTo>
                                <a:lnTo>
                                  <a:pt x="43" y="67"/>
                                </a:lnTo>
                                <a:lnTo>
                                  <a:pt x="38" y="76"/>
                                </a:lnTo>
                                <a:lnTo>
                                  <a:pt x="29" y="76"/>
                                </a:lnTo>
                                <a:lnTo>
                                  <a:pt x="19" y="81"/>
                                </a:lnTo>
                                <a:lnTo>
                                  <a:pt x="9" y="76"/>
                                </a:lnTo>
                                <a:lnTo>
                                  <a:pt x="5" y="72"/>
                                </a:lnTo>
                                <a:lnTo>
                                  <a:pt x="0" y="67"/>
                                </a:lnTo>
                                <a:lnTo>
                                  <a:pt x="0" y="62"/>
                                </a:lnTo>
                                <a:lnTo>
                                  <a:pt x="0" y="57"/>
                                </a:lnTo>
                                <a:lnTo>
                                  <a:pt x="0" y="52"/>
                                </a:lnTo>
                                <a:lnTo>
                                  <a:pt x="9" y="43"/>
                                </a:lnTo>
                                <a:lnTo>
                                  <a:pt x="14" y="38"/>
                                </a:lnTo>
                                <a:close/>
                                <a:moveTo>
                                  <a:pt x="24" y="33"/>
                                </a:moveTo>
                                <a:lnTo>
                                  <a:pt x="29" y="28"/>
                                </a:lnTo>
                                <a:lnTo>
                                  <a:pt x="33" y="24"/>
                                </a:lnTo>
                                <a:lnTo>
                                  <a:pt x="33" y="19"/>
                                </a:lnTo>
                                <a:lnTo>
                                  <a:pt x="33" y="14"/>
                                </a:lnTo>
                                <a:lnTo>
                                  <a:pt x="33" y="9"/>
                                </a:lnTo>
                                <a:lnTo>
                                  <a:pt x="29" y="5"/>
                                </a:lnTo>
                                <a:lnTo>
                                  <a:pt x="29" y="0"/>
                                </a:lnTo>
                                <a:lnTo>
                                  <a:pt x="24" y="0"/>
                                </a:lnTo>
                                <a:lnTo>
                                  <a:pt x="14" y="0"/>
                                </a:lnTo>
                                <a:lnTo>
                                  <a:pt x="9" y="5"/>
                                </a:lnTo>
                                <a:lnTo>
                                  <a:pt x="9" y="9"/>
                                </a:lnTo>
                                <a:lnTo>
                                  <a:pt x="9" y="14"/>
                                </a:lnTo>
                                <a:lnTo>
                                  <a:pt x="9" y="19"/>
                                </a:lnTo>
                                <a:lnTo>
                                  <a:pt x="9" y="24"/>
                                </a:lnTo>
                                <a:lnTo>
                                  <a:pt x="14" y="24"/>
                                </a:lnTo>
                                <a:lnTo>
                                  <a:pt x="24" y="33"/>
                                </a:lnTo>
                                <a:close/>
                                <a:moveTo>
                                  <a:pt x="19" y="43"/>
                                </a:moveTo>
                                <a:lnTo>
                                  <a:pt x="14" y="43"/>
                                </a:lnTo>
                                <a:lnTo>
                                  <a:pt x="9" y="48"/>
                                </a:lnTo>
                                <a:lnTo>
                                  <a:pt x="9" y="57"/>
                                </a:lnTo>
                                <a:lnTo>
                                  <a:pt x="9" y="62"/>
                                </a:lnTo>
                                <a:lnTo>
                                  <a:pt x="9" y="67"/>
                                </a:lnTo>
                                <a:lnTo>
                                  <a:pt x="9" y="72"/>
                                </a:lnTo>
                                <a:lnTo>
                                  <a:pt x="14" y="76"/>
                                </a:lnTo>
                                <a:lnTo>
                                  <a:pt x="24" y="76"/>
                                </a:lnTo>
                                <a:lnTo>
                                  <a:pt x="29" y="76"/>
                                </a:lnTo>
                                <a:lnTo>
                                  <a:pt x="33" y="72"/>
                                </a:lnTo>
                                <a:lnTo>
                                  <a:pt x="38" y="67"/>
                                </a:lnTo>
                                <a:lnTo>
                                  <a:pt x="33" y="62"/>
                                </a:lnTo>
                                <a:lnTo>
                                  <a:pt x="33" y="57"/>
                                </a:lnTo>
                                <a:lnTo>
                                  <a:pt x="29" y="48"/>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756"/>
                        <wps:cNvSpPr>
                          <a:spLocks noEditPoints="1"/>
                        </wps:cNvSpPr>
                        <wps:spPr bwMode="auto">
                          <a:xfrm>
                            <a:off x="3430896" y="566631"/>
                            <a:ext cx="28604" cy="43712"/>
                          </a:xfrm>
                          <a:custGeom>
                            <a:avLst/>
                            <a:gdLst>
                              <a:gd name="T0" fmla="*/ 0 w 53"/>
                              <a:gd name="T1" fmla="*/ 38 h 81"/>
                              <a:gd name="T2" fmla="*/ 0 w 53"/>
                              <a:gd name="T3" fmla="*/ 28 h 81"/>
                              <a:gd name="T4" fmla="*/ 5 w 53"/>
                              <a:gd name="T5" fmla="*/ 14 h 81"/>
                              <a:gd name="T6" fmla="*/ 10 w 53"/>
                              <a:gd name="T7" fmla="*/ 9 h 81"/>
                              <a:gd name="T8" fmla="*/ 15 w 53"/>
                              <a:gd name="T9" fmla="*/ 0 h 81"/>
                              <a:gd name="T10" fmla="*/ 24 w 53"/>
                              <a:gd name="T11" fmla="*/ 0 h 81"/>
                              <a:gd name="T12" fmla="*/ 29 w 53"/>
                              <a:gd name="T13" fmla="*/ 0 h 81"/>
                              <a:gd name="T14" fmla="*/ 34 w 53"/>
                              <a:gd name="T15" fmla="*/ 0 h 81"/>
                              <a:gd name="T16" fmla="*/ 43 w 53"/>
                              <a:gd name="T17" fmla="*/ 9 h 81"/>
                              <a:gd name="T18" fmla="*/ 53 w 53"/>
                              <a:gd name="T19" fmla="*/ 19 h 81"/>
                              <a:gd name="T20" fmla="*/ 53 w 53"/>
                              <a:gd name="T21" fmla="*/ 38 h 81"/>
                              <a:gd name="T22" fmla="*/ 53 w 53"/>
                              <a:gd name="T23" fmla="*/ 52 h 81"/>
                              <a:gd name="T24" fmla="*/ 48 w 53"/>
                              <a:gd name="T25" fmla="*/ 62 h 81"/>
                              <a:gd name="T26" fmla="*/ 43 w 53"/>
                              <a:gd name="T27" fmla="*/ 72 h 81"/>
                              <a:gd name="T28" fmla="*/ 39 w 53"/>
                              <a:gd name="T29" fmla="*/ 76 h 81"/>
                              <a:gd name="T30" fmla="*/ 34 w 53"/>
                              <a:gd name="T31" fmla="*/ 81 h 81"/>
                              <a:gd name="T32" fmla="*/ 29 w 53"/>
                              <a:gd name="T33" fmla="*/ 81 h 81"/>
                              <a:gd name="T34" fmla="*/ 15 w 53"/>
                              <a:gd name="T35" fmla="*/ 76 h 81"/>
                              <a:gd name="T36" fmla="*/ 10 w 53"/>
                              <a:gd name="T37" fmla="*/ 67 h 81"/>
                              <a:gd name="T38" fmla="*/ 5 w 53"/>
                              <a:gd name="T39" fmla="*/ 52 h 81"/>
                              <a:gd name="T40" fmla="*/ 0 w 53"/>
                              <a:gd name="T41" fmla="*/ 38 h 81"/>
                              <a:gd name="T42" fmla="*/ 15 w 53"/>
                              <a:gd name="T43" fmla="*/ 43 h 81"/>
                              <a:gd name="T44" fmla="*/ 15 w 53"/>
                              <a:gd name="T45" fmla="*/ 57 h 81"/>
                              <a:gd name="T46" fmla="*/ 19 w 53"/>
                              <a:gd name="T47" fmla="*/ 67 h 81"/>
                              <a:gd name="T48" fmla="*/ 19 w 53"/>
                              <a:gd name="T49" fmla="*/ 76 h 81"/>
                              <a:gd name="T50" fmla="*/ 29 w 53"/>
                              <a:gd name="T51" fmla="*/ 76 h 81"/>
                              <a:gd name="T52" fmla="*/ 29 w 53"/>
                              <a:gd name="T53" fmla="*/ 76 h 81"/>
                              <a:gd name="T54" fmla="*/ 34 w 53"/>
                              <a:gd name="T55" fmla="*/ 72 h 81"/>
                              <a:gd name="T56" fmla="*/ 39 w 53"/>
                              <a:gd name="T57" fmla="*/ 72 h 81"/>
                              <a:gd name="T58" fmla="*/ 39 w 53"/>
                              <a:gd name="T59" fmla="*/ 62 h 81"/>
                              <a:gd name="T60" fmla="*/ 39 w 53"/>
                              <a:gd name="T61" fmla="*/ 52 h 81"/>
                              <a:gd name="T62" fmla="*/ 43 w 53"/>
                              <a:gd name="T63" fmla="*/ 33 h 81"/>
                              <a:gd name="T64" fmla="*/ 39 w 53"/>
                              <a:gd name="T65" fmla="*/ 24 h 81"/>
                              <a:gd name="T66" fmla="*/ 39 w 53"/>
                              <a:gd name="T67" fmla="*/ 14 h 81"/>
                              <a:gd name="T68" fmla="*/ 39 w 53"/>
                              <a:gd name="T69" fmla="*/ 9 h 81"/>
                              <a:gd name="T70" fmla="*/ 34 w 53"/>
                              <a:gd name="T71" fmla="*/ 5 h 81"/>
                              <a:gd name="T72" fmla="*/ 29 w 53"/>
                              <a:gd name="T73" fmla="*/ 0 h 81"/>
                              <a:gd name="T74" fmla="*/ 29 w 53"/>
                              <a:gd name="T75" fmla="*/ 0 h 81"/>
                              <a:gd name="T76" fmla="*/ 24 w 53"/>
                              <a:gd name="T77" fmla="*/ 5 h 81"/>
                              <a:gd name="T78" fmla="*/ 19 w 53"/>
                              <a:gd name="T79" fmla="*/ 5 h 81"/>
                              <a:gd name="T80" fmla="*/ 15 w 53"/>
                              <a:gd name="T81" fmla="*/ 9 h 81"/>
                              <a:gd name="T82" fmla="*/ 15 w 53"/>
                              <a:gd name="T83" fmla="*/ 19 h 81"/>
                              <a:gd name="T84" fmla="*/ 15 w 53"/>
                              <a:gd name="T85" fmla="*/ 28 h 81"/>
                              <a:gd name="T86" fmla="*/ 15 w 53"/>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1">
                                <a:moveTo>
                                  <a:pt x="0" y="38"/>
                                </a:moveTo>
                                <a:lnTo>
                                  <a:pt x="0" y="28"/>
                                </a:lnTo>
                                <a:lnTo>
                                  <a:pt x="5" y="14"/>
                                </a:lnTo>
                                <a:lnTo>
                                  <a:pt x="10" y="9"/>
                                </a:lnTo>
                                <a:lnTo>
                                  <a:pt x="15" y="0"/>
                                </a:lnTo>
                                <a:lnTo>
                                  <a:pt x="24" y="0"/>
                                </a:lnTo>
                                <a:lnTo>
                                  <a:pt x="29" y="0"/>
                                </a:lnTo>
                                <a:lnTo>
                                  <a:pt x="34" y="0"/>
                                </a:lnTo>
                                <a:lnTo>
                                  <a:pt x="43" y="9"/>
                                </a:lnTo>
                                <a:lnTo>
                                  <a:pt x="53" y="19"/>
                                </a:lnTo>
                                <a:lnTo>
                                  <a:pt x="53" y="38"/>
                                </a:lnTo>
                                <a:lnTo>
                                  <a:pt x="53" y="52"/>
                                </a:lnTo>
                                <a:lnTo>
                                  <a:pt x="48" y="62"/>
                                </a:lnTo>
                                <a:lnTo>
                                  <a:pt x="43" y="72"/>
                                </a:lnTo>
                                <a:lnTo>
                                  <a:pt x="39" y="76"/>
                                </a:lnTo>
                                <a:lnTo>
                                  <a:pt x="34" y="81"/>
                                </a:lnTo>
                                <a:lnTo>
                                  <a:pt x="29" y="81"/>
                                </a:lnTo>
                                <a:lnTo>
                                  <a:pt x="15" y="76"/>
                                </a:lnTo>
                                <a:lnTo>
                                  <a:pt x="10" y="67"/>
                                </a:lnTo>
                                <a:lnTo>
                                  <a:pt x="5" y="52"/>
                                </a:lnTo>
                                <a:lnTo>
                                  <a:pt x="0" y="38"/>
                                </a:lnTo>
                                <a:close/>
                                <a:moveTo>
                                  <a:pt x="15" y="43"/>
                                </a:moveTo>
                                <a:lnTo>
                                  <a:pt x="15" y="57"/>
                                </a:lnTo>
                                <a:lnTo>
                                  <a:pt x="19" y="67"/>
                                </a:lnTo>
                                <a:lnTo>
                                  <a:pt x="19" y="76"/>
                                </a:lnTo>
                                <a:lnTo>
                                  <a:pt x="29" y="76"/>
                                </a:lnTo>
                                <a:lnTo>
                                  <a:pt x="34" y="72"/>
                                </a:lnTo>
                                <a:lnTo>
                                  <a:pt x="39" y="72"/>
                                </a:lnTo>
                                <a:lnTo>
                                  <a:pt x="39" y="62"/>
                                </a:lnTo>
                                <a:lnTo>
                                  <a:pt x="39" y="52"/>
                                </a:lnTo>
                                <a:lnTo>
                                  <a:pt x="43" y="33"/>
                                </a:lnTo>
                                <a:lnTo>
                                  <a:pt x="39" y="24"/>
                                </a:lnTo>
                                <a:lnTo>
                                  <a:pt x="39" y="14"/>
                                </a:lnTo>
                                <a:lnTo>
                                  <a:pt x="39" y="9"/>
                                </a:lnTo>
                                <a:lnTo>
                                  <a:pt x="34" y="5"/>
                                </a:lnTo>
                                <a:lnTo>
                                  <a:pt x="29" y="0"/>
                                </a:lnTo>
                                <a:lnTo>
                                  <a:pt x="24" y="5"/>
                                </a:lnTo>
                                <a:lnTo>
                                  <a:pt x="19" y="5"/>
                                </a:lnTo>
                                <a:lnTo>
                                  <a:pt x="15" y="9"/>
                                </a:lnTo>
                                <a:lnTo>
                                  <a:pt x="15" y="19"/>
                                </a:lnTo>
                                <a:lnTo>
                                  <a:pt x="15" y="28"/>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757"/>
                        <wps:cNvSpPr>
                          <a:spLocks noEditPoints="1"/>
                        </wps:cNvSpPr>
                        <wps:spPr bwMode="auto">
                          <a:xfrm>
                            <a:off x="3464357" y="566631"/>
                            <a:ext cx="25906" cy="43712"/>
                          </a:xfrm>
                          <a:custGeom>
                            <a:avLst/>
                            <a:gdLst>
                              <a:gd name="T0" fmla="*/ 0 w 48"/>
                              <a:gd name="T1" fmla="*/ 81 h 81"/>
                              <a:gd name="T2" fmla="*/ 0 w 48"/>
                              <a:gd name="T3" fmla="*/ 76 h 81"/>
                              <a:gd name="T4" fmla="*/ 10 w 48"/>
                              <a:gd name="T5" fmla="*/ 76 h 81"/>
                              <a:gd name="T6" fmla="*/ 15 w 48"/>
                              <a:gd name="T7" fmla="*/ 76 h 81"/>
                              <a:gd name="T8" fmla="*/ 24 w 48"/>
                              <a:gd name="T9" fmla="*/ 72 h 81"/>
                              <a:gd name="T10" fmla="*/ 29 w 48"/>
                              <a:gd name="T11" fmla="*/ 62 h 81"/>
                              <a:gd name="T12" fmla="*/ 34 w 48"/>
                              <a:gd name="T13" fmla="*/ 52 h 81"/>
                              <a:gd name="T14" fmla="*/ 39 w 48"/>
                              <a:gd name="T15" fmla="*/ 43 h 81"/>
                              <a:gd name="T16" fmla="*/ 29 w 48"/>
                              <a:gd name="T17" fmla="*/ 48 h 81"/>
                              <a:gd name="T18" fmla="*/ 20 w 48"/>
                              <a:gd name="T19" fmla="*/ 48 h 81"/>
                              <a:gd name="T20" fmla="*/ 10 w 48"/>
                              <a:gd name="T21" fmla="*/ 48 h 81"/>
                              <a:gd name="T22" fmla="*/ 5 w 48"/>
                              <a:gd name="T23" fmla="*/ 43 h 81"/>
                              <a:gd name="T24" fmla="*/ 0 w 48"/>
                              <a:gd name="T25" fmla="*/ 38 h 81"/>
                              <a:gd name="T26" fmla="*/ 0 w 48"/>
                              <a:gd name="T27" fmla="*/ 28 h 81"/>
                              <a:gd name="T28" fmla="*/ 0 w 48"/>
                              <a:gd name="T29" fmla="*/ 14 h 81"/>
                              <a:gd name="T30" fmla="*/ 5 w 48"/>
                              <a:gd name="T31" fmla="*/ 9 h 81"/>
                              <a:gd name="T32" fmla="*/ 15 w 48"/>
                              <a:gd name="T33" fmla="*/ 0 h 81"/>
                              <a:gd name="T34" fmla="*/ 24 w 48"/>
                              <a:gd name="T35" fmla="*/ 0 h 81"/>
                              <a:gd name="T36" fmla="*/ 34 w 48"/>
                              <a:gd name="T37" fmla="*/ 0 h 81"/>
                              <a:gd name="T38" fmla="*/ 44 w 48"/>
                              <a:gd name="T39" fmla="*/ 5 h 81"/>
                              <a:gd name="T40" fmla="*/ 48 w 48"/>
                              <a:gd name="T41" fmla="*/ 19 h 81"/>
                              <a:gd name="T42" fmla="*/ 48 w 48"/>
                              <a:gd name="T43" fmla="*/ 28 h 81"/>
                              <a:gd name="T44" fmla="*/ 48 w 48"/>
                              <a:gd name="T45" fmla="*/ 43 h 81"/>
                              <a:gd name="T46" fmla="*/ 44 w 48"/>
                              <a:gd name="T47" fmla="*/ 57 h 81"/>
                              <a:gd name="T48" fmla="*/ 34 w 48"/>
                              <a:gd name="T49" fmla="*/ 67 h 81"/>
                              <a:gd name="T50" fmla="*/ 24 w 48"/>
                              <a:gd name="T51" fmla="*/ 76 h 81"/>
                              <a:gd name="T52" fmla="*/ 15 w 48"/>
                              <a:gd name="T53" fmla="*/ 76 h 81"/>
                              <a:gd name="T54" fmla="*/ 5 w 48"/>
                              <a:gd name="T55" fmla="*/ 81 h 81"/>
                              <a:gd name="T56" fmla="*/ 0 w 48"/>
                              <a:gd name="T57" fmla="*/ 81 h 81"/>
                              <a:gd name="T58" fmla="*/ 39 w 48"/>
                              <a:gd name="T59" fmla="*/ 38 h 81"/>
                              <a:gd name="T60" fmla="*/ 39 w 48"/>
                              <a:gd name="T61" fmla="*/ 33 h 81"/>
                              <a:gd name="T62" fmla="*/ 39 w 48"/>
                              <a:gd name="T63" fmla="*/ 28 h 81"/>
                              <a:gd name="T64" fmla="*/ 39 w 48"/>
                              <a:gd name="T65" fmla="*/ 24 h 81"/>
                              <a:gd name="T66" fmla="*/ 39 w 48"/>
                              <a:gd name="T67" fmla="*/ 14 h 81"/>
                              <a:gd name="T68" fmla="*/ 34 w 48"/>
                              <a:gd name="T69" fmla="*/ 9 h 81"/>
                              <a:gd name="T70" fmla="*/ 29 w 48"/>
                              <a:gd name="T71" fmla="*/ 5 h 81"/>
                              <a:gd name="T72" fmla="*/ 29 w 48"/>
                              <a:gd name="T73" fmla="*/ 5 h 81"/>
                              <a:gd name="T74" fmla="*/ 24 w 48"/>
                              <a:gd name="T75" fmla="*/ 0 h 81"/>
                              <a:gd name="T76" fmla="*/ 20 w 48"/>
                              <a:gd name="T77" fmla="*/ 5 h 81"/>
                              <a:gd name="T78" fmla="*/ 15 w 48"/>
                              <a:gd name="T79" fmla="*/ 5 h 81"/>
                              <a:gd name="T80" fmla="*/ 10 w 48"/>
                              <a:gd name="T81" fmla="*/ 14 h 81"/>
                              <a:gd name="T82" fmla="*/ 10 w 48"/>
                              <a:gd name="T83" fmla="*/ 19 h 81"/>
                              <a:gd name="T84" fmla="*/ 10 w 48"/>
                              <a:gd name="T85" fmla="*/ 33 h 81"/>
                              <a:gd name="T86" fmla="*/ 15 w 48"/>
                              <a:gd name="T87" fmla="*/ 38 h 81"/>
                              <a:gd name="T88" fmla="*/ 20 w 48"/>
                              <a:gd name="T89" fmla="*/ 43 h 81"/>
                              <a:gd name="T90" fmla="*/ 24 w 48"/>
                              <a:gd name="T91" fmla="*/ 43 h 81"/>
                              <a:gd name="T92" fmla="*/ 29 w 48"/>
                              <a:gd name="T93" fmla="*/ 43 h 81"/>
                              <a:gd name="T94" fmla="*/ 29 w 48"/>
                              <a:gd name="T95" fmla="*/ 43 h 81"/>
                              <a:gd name="T96" fmla="*/ 34 w 48"/>
                              <a:gd name="T97" fmla="*/ 43 h 81"/>
                              <a:gd name="T98" fmla="*/ 39 w 48"/>
                              <a:gd name="T99"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 h="81">
                                <a:moveTo>
                                  <a:pt x="0" y="81"/>
                                </a:moveTo>
                                <a:lnTo>
                                  <a:pt x="0" y="76"/>
                                </a:lnTo>
                                <a:lnTo>
                                  <a:pt x="10" y="76"/>
                                </a:lnTo>
                                <a:lnTo>
                                  <a:pt x="15" y="76"/>
                                </a:lnTo>
                                <a:lnTo>
                                  <a:pt x="24" y="72"/>
                                </a:lnTo>
                                <a:lnTo>
                                  <a:pt x="29" y="62"/>
                                </a:lnTo>
                                <a:lnTo>
                                  <a:pt x="34" y="52"/>
                                </a:lnTo>
                                <a:lnTo>
                                  <a:pt x="39" y="43"/>
                                </a:lnTo>
                                <a:lnTo>
                                  <a:pt x="29" y="48"/>
                                </a:lnTo>
                                <a:lnTo>
                                  <a:pt x="20" y="48"/>
                                </a:lnTo>
                                <a:lnTo>
                                  <a:pt x="10" y="48"/>
                                </a:lnTo>
                                <a:lnTo>
                                  <a:pt x="5" y="43"/>
                                </a:lnTo>
                                <a:lnTo>
                                  <a:pt x="0" y="38"/>
                                </a:lnTo>
                                <a:lnTo>
                                  <a:pt x="0" y="28"/>
                                </a:lnTo>
                                <a:lnTo>
                                  <a:pt x="0" y="14"/>
                                </a:lnTo>
                                <a:lnTo>
                                  <a:pt x="5" y="9"/>
                                </a:lnTo>
                                <a:lnTo>
                                  <a:pt x="15" y="0"/>
                                </a:lnTo>
                                <a:lnTo>
                                  <a:pt x="24" y="0"/>
                                </a:lnTo>
                                <a:lnTo>
                                  <a:pt x="34" y="0"/>
                                </a:lnTo>
                                <a:lnTo>
                                  <a:pt x="44" y="5"/>
                                </a:lnTo>
                                <a:lnTo>
                                  <a:pt x="48" y="19"/>
                                </a:lnTo>
                                <a:lnTo>
                                  <a:pt x="48" y="28"/>
                                </a:lnTo>
                                <a:lnTo>
                                  <a:pt x="48" y="43"/>
                                </a:lnTo>
                                <a:lnTo>
                                  <a:pt x="44" y="57"/>
                                </a:lnTo>
                                <a:lnTo>
                                  <a:pt x="34" y="67"/>
                                </a:lnTo>
                                <a:lnTo>
                                  <a:pt x="24" y="76"/>
                                </a:lnTo>
                                <a:lnTo>
                                  <a:pt x="15" y="76"/>
                                </a:lnTo>
                                <a:lnTo>
                                  <a:pt x="5" y="81"/>
                                </a:lnTo>
                                <a:lnTo>
                                  <a:pt x="0" y="81"/>
                                </a:lnTo>
                                <a:close/>
                                <a:moveTo>
                                  <a:pt x="39" y="38"/>
                                </a:moveTo>
                                <a:lnTo>
                                  <a:pt x="39" y="33"/>
                                </a:lnTo>
                                <a:lnTo>
                                  <a:pt x="39" y="28"/>
                                </a:lnTo>
                                <a:lnTo>
                                  <a:pt x="39" y="24"/>
                                </a:lnTo>
                                <a:lnTo>
                                  <a:pt x="39" y="14"/>
                                </a:lnTo>
                                <a:lnTo>
                                  <a:pt x="34" y="9"/>
                                </a:lnTo>
                                <a:lnTo>
                                  <a:pt x="29" y="5"/>
                                </a:lnTo>
                                <a:lnTo>
                                  <a:pt x="24" y="0"/>
                                </a:lnTo>
                                <a:lnTo>
                                  <a:pt x="20" y="5"/>
                                </a:lnTo>
                                <a:lnTo>
                                  <a:pt x="15" y="5"/>
                                </a:lnTo>
                                <a:lnTo>
                                  <a:pt x="10" y="14"/>
                                </a:lnTo>
                                <a:lnTo>
                                  <a:pt x="10" y="19"/>
                                </a:lnTo>
                                <a:lnTo>
                                  <a:pt x="10" y="33"/>
                                </a:lnTo>
                                <a:lnTo>
                                  <a:pt x="15" y="38"/>
                                </a:lnTo>
                                <a:lnTo>
                                  <a:pt x="20" y="43"/>
                                </a:lnTo>
                                <a:lnTo>
                                  <a:pt x="24" y="43"/>
                                </a:lnTo>
                                <a:lnTo>
                                  <a:pt x="29" y="43"/>
                                </a:lnTo>
                                <a:lnTo>
                                  <a:pt x="34" y="43"/>
                                </a:lnTo>
                                <a:lnTo>
                                  <a:pt x="39"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Rectangle 758"/>
                        <wps:cNvSpPr>
                          <a:spLocks noChangeArrowheads="1"/>
                        </wps:cNvSpPr>
                        <wps:spPr bwMode="auto">
                          <a:xfrm>
                            <a:off x="3524264" y="592534"/>
                            <a:ext cx="15651" cy="4857"/>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Freeform 759"/>
                        <wps:cNvSpPr>
                          <a:spLocks/>
                        </wps:cNvSpPr>
                        <wps:spPr bwMode="auto">
                          <a:xfrm>
                            <a:off x="3550170" y="566631"/>
                            <a:ext cx="17810" cy="41013"/>
                          </a:xfrm>
                          <a:custGeom>
                            <a:avLst/>
                            <a:gdLst>
                              <a:gd name="T0" fmla="*/ 0 w 33"/>
                              <a:gd name="T1" fmla="*/ 9 h 76"/>
                              <a:gd name="T2" fmla="*/ 19 w 33"/>
                              <a:gd name="T3" fmla="*/ 0 h 76"/>
                              <a:gd name="T4" fmla="*/ 24 w 33"/>
                              <a:gd name="T5" fmla="*/ 0 h 76"/>
                              <a:gd name="T6" fmla="*/ 24 w 33"/>
                              <a:gd name="T7" fmla="*/ 67 h 76"/>
                              <a:gd name="T8" fmla="*/ 24 w 33"/>
                              <a:gd name="T9" fmla="*/ 72 h 76"/>
                              <a:gd name="T10" fmla="*/ 24 w 33"/>
                              <a:gd name="T11" fmla="*/ 72 h 76"/>
                              <a:gd name="T12" fmla="*/ 24 w 33"/>
                              <a:gd name="T13" fmla="*/ 76 h 76"/>
                              <a:gd name="T14" fmla="*/ 24 w 33"/>
                              <a:gd name="T15" fmla="*/ 76 h 76"/>
                              <a:gd name="T16" fmla="*/ 29 w 33"/>
                              <a:gd name="T17" fmla="*/ 76 h 76"/>
                              <a:gd name="T18" fmla="*/ 33 w 33"/>
                              <a:gd name="T19" fmla="*/ 76 h 76"/>
                              <a:gd name="T20" fmla="*/ 33 w 33"/>
                              <a:gd name="T21" fmla="*/ 76 h 76"/>
                              <a:gd name="T22" fmla="*/ 5 w 33"/>
                              <a:gd name="T23" fmla="*/ 76 h 76"/>
                              <a:gd name="T24" fmla="*/ 5 w 33"/>
                              <a:gd name="T25" fmla="*/ 76 h 76"/>
                              <a:gd name="T26" fmla="*/ 9 w 33"/>
                              <a:gd name="T27" fmla="*/ 76 h 76"/>
                              <a:gd name="T28" fmla="*/ 9 w 33"/>
                              <a:gd name="T29" fmla="*/ 76 h 76"/>
                              <a:gd name="T30" fmla="*/ 9 w 33"/>
                              <a:gd name="T31" fmla="*/ 76 h 76"/>
                              <a:gd name="T32" fmla="*/ 14 w 33"/>
                              <a:gd name="T33" fmla="*/ 72 h 76"/>
                              <a:gd name="T34" fmla="*/ 14 w 33"/>
                              <a:gd name="T35" fmla="*/ 72 h 76"/>
                              <a:gd name="T36" fmla="*/ 14 w 33"/>
                              <a:gd name="T37" fmla="*/ 67 h 76"/>
                              <a:gd name="T38" fmla="*/ 14 w 33"/>
                              <a:gd name="T39" fmla="*/ 24 h 76"/>
                              <a:gd name="T40" fmla="*/ 14 w 33"/>
                              <a:gd name="T41" fmla="*/ 14 h 76"/>
                              <a:gd name="T42" fmla="*/ 14 w 33"/>
                              <a:gd name="T43" fmla="*/ 9 h 76"/>
                              <a:gd name="T44" fmla="*/ 14 w 33"/>
                              <a:gd name="T45" fmla="*/ 9 h 76"/>
                              <a:gd name="T46" fmla="*/ 9 w 33"/>
                              <a:gd name="T47" fmla="*/ 9 h 76"/>
                              <a:gd name="T48" fmla="*/ 9 w 33"/>
                              <a:gd name="T49" fmla="*/ 9 h 76"/>
                              <a:gd name="T50" fmla="*/ 9 w 33"/>
                              <a:gd name="T51" fmla="*/ 9 h 76"/>
                              <a:gd name="T52" fmla="*/ 5 w 33"/>
                              <a:gd name="T53" fmla="*/ 9 h 76"/>
                              <a:gd name="T54" fmla="*/ 5 w 33"/>
                              <a:gd name="T55" fmla="*/ 9 h 76"/>
                              <a:gd name="T56" fmla="*/ 0 w 33"/>
                              <a:gd name="T57" fmla="*/ 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76">
                                <a:moveTo>
                                  <a:pt x="0" y="9"/>
                                </a:moveTo>
                                <a:lnTo>
                                  <a:pt x="19" y="0"/>
                                </a:lnTo>
                                <a:lnTo>
                                  <a:pt x="24" y="0"/>
                                </a:lnTo>
                                <a:lnTo>
                                  <a:pt x="24" y="67"/>
                                </a:lnTo>
                                <a:lnTo>
                                  <a:pt x="24" y="72"/>
                                </a:lnTo>
                                <a:lnTo>
                                  <a:pt x="24" y="76"/>
                                </a:lnTo>
                                <a:lnTo>
                                  <a:pt x="29" y="76"/>
                                </a:lnTo>
                                <a:lnTo>
                                  <a:pt x="33" y="76"/>
                                </a:lnTo>
                                <a:lnTo>
                                  <a:pt x="5" y="76"/>
                                </a:lnTo>
                                <a:lnTo>
                                  <a:pt x="9" y="76"/>
                                </a:lnTo>
                                <a:lnTo>
                                  <a:pt x="14" y="72"/>
                                </a:lnTo>
                                <a:lnTo>
                                  <a:pt x="14" y="67"/>
                                </a:lnTo>
                                <a:lnTo>
                                  <a:pt x="14" y="24"/>
                                </a:lnTo>
                                <a:lnTo>
                                  <a:pt x="14" y="14"/>
                                </a:lnTo>
                                <a:lnTo>
                                  <a:pt x="14" y="9"/>
                                </a:lnTo>
                                <a:lnTo>
                                  <a:pt x="9" y="9"/>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760"/>
                        <wps:cNvSpPr>
                          <a:spLocks/>
                        </wps:cNvSpPr>
                        <wps:spPr bwMode="auto">
                          <a:xfrm>
                            <a:off x="3576076" y="566631"/>
                            <a:ext cx="28604" cy="41013"/>
                          </a:xfrm>
                          <a:custGeom>
                            <a:avLst/>
                            <a:gdLst>
                              <a:gd name="T0" fmla="*/ 53 w 53"/>
                              <a:gd name="T1" fmla="*/ 62 h 76"/>
                              <a:gd name="T2" fmla="*/ 48 w 53"/>
                              <a:gd name="T3" fmla="*/ 76 h 76"/>
                              <a:gd name="T4" fmla="*/ 0 w 53"/>
                              <a:gd name="T5" fmla="*/ 76 h 76"/>
                              <a:gd name="T6" fmla="*/ 0 w 53"/>
                              <a:gd name="T7" fmla="*/ 76 h 76"/>
                              <a:gd name="T8" fmla="*/ 19 w 53"/>
                              <a:gd name="T9" fmla="*/ 57 h 76"/>
                              <a:gd name="T10" fmla="*/ 33 w 53"/>
                              <a:gd name="T11" fmla="*/ 48 h 76"/>
                              <a:gd name="T12" fmla="*/ 38 w 53"/>
                              <a:gd name="T13" fmla="*/ 33 h 76"/>
                              <a:gd name="T14" fmla="*/ 38 w 53"/>
                              <a:gd name="T15" fmla="*/ 24 h 76"/>
                              <a:gd name="T16" fmla="*/ 38 w 53"/>
                              <a:gd name="T17" fmla="*/ 19 h 76"/>
                              <a:gd name="T18" fmla="*/ 33 w 53"/>
                              <a:gd name="T19" fmla="*/ 9 h 76"/>
                              <a:gd name="T20" fmla="*/ 29 w 53"/>
                              <a:gd name="T21" fmla="*/ 9 h 76"/>
                              <a:gd name="T22" fmla="*/ 24 w 53"/>
                              <a:gd name="T23" fmla="*/ 5 h 76"/>
                              <a:gd name="T24" fmla="*/ 19 w 53"/>
                              <a:gd name="T25" fmla="*/ 9 h 76"/>
                              <a:gd name="T26" fmla="*/ 14 w 53"/>
                              <a:gd name="T27" fmla="*/ 9 h 76"/>
                              <a:gd name="T28" fmla="*/ 9 w 53"/>
                              <a:gd name="T29" fmla="*/ 14 h 76"/>
                              <a:gd name="T30" fmla="*/ 5 w 53"/>
                              <a:gd name="T31" fmla="*/ 19 h 76"/>
                              <a:gd name="T32" fmla="*/ 5 w 53"/>
                              <a:gd name="T33" fmla="*/ 19 h 76"/>
                              <a:gd name="T34" fmla="*/ 9 w 53"/>
                              <a:gd name="T35" fmla="*/ 9 h 76"/>
                              <a:gd name="T36" fmla="*/ 14 w 53"/>
                              <a:gd name="T37" fmla="*/ 5 h 76"/>
                              <a:gd name="T38" fmla="*/ 19 w 53"/>
                              <a:gd name="T39" fmla="*/ 0 h 76"/>
                              <a:gd name="T40" fmla="*/ 29 w 53"/>
                              <a:gd name="T41" fmla="*/ 0 h 76"/>
                              <a:gd name="T42" fmla="*/ 38 w 53"/>
                              <a:gd name="T43" fmla="*/ 0 h 76"/>
                              <a:gd name="T44" fmla="*/ 43 w 53"/>
                              <a:gd name="T45" fmla="*/ 5 h 76"/>
                              <a:gd name="T46" fmla="*/ 48 w 53"/>
                              <a:gd name="T47" fmla="*/ 9 h 76"/>
                              <a:gd name="T48" fmla="*/ 48 w 53"/>
                              <a:gd name="T49" fmla="*/ 19 h 76"/>
                              <a:gd name="T50" fmla="*/ 48 w 53"/>
                              <a:gd name="T51" fmla="*/ 24 h 76"/>
                              <a:gd name="T52" fmla="*/ 48 w 53"/>
                              <a:gd name="T53" fmla="*/ 28 h 76"/>
                              <a:gd name="T54" fmla="*/ 43 w 53"/>
                              <a:gd name="T55" fmla="*/ 38 h 76"/>
                              <a:gd name="T56" fmla="*/ 33 w 53"/>
                              <a:gd name="T57" fmla="*/ 52 h 76"/>
                              <a:gd name="T58" fmla="*/ 19 w 53"/>
                              <a:gd name="T59" fmla="*/ 62 h 76"/>
                              <a:gd name="T60" fmla="*/ 14 w 53"/>
                              <a:gd name="T61" fmla="*/ 72 h 76"/>
                              <a:gd name="T62" fmla="*/ 33 w 53"/>
                              <a:gd name="T63" fmla="*/ 72 h 76"/>
                              <a:gd name="T64" fmla="*/ 43 w 53"/>
                              <a:gd name="T65" fmla="*/ 72 h 76"/>
                              <a:gd name="T66" fmla="*/ 43 w 53"/>
                              <a:gd name="T67" fmla="*/ 72 h 76"/>
                              <a:gd name="T68" fmla="*/ 48 w 53"/>
                              <a:gd name="T69" fmla="*/ 67 h 76"/>
                              <a:gd name="T70" fmla="*/ 48 w 53"/>
                              <a:gd name="T71" fmla="*/ 67 h 76"/>
                              <a:gd name="T72" fmla="*/ 53 w 53"/>
                              <a:gd name="T73" fmla="*/ 67 h 76"/>
                              <a:gd name="T74" fmla="*/ 53 w 53"/>
                              <a:gd name="T75" fmla="*/ 62 h 76"/>
                              <a:gd name="T76" fmla="*/ 53 w 53"/>
                              <a:gd name="T77" fmla="*/ 6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76">
                                <a:moveTo>
                                  <a:pt x="53" y="62"/>
                                </a:moveTo>
                                <a:lnTo>
                                  <a:pt x="48" y="76"/>
                                </a:lnTo>
                                <a:lnTo>
                                  <a:pt x="0" y="76"/>
                                </a:lnTo>
                                <a:lnTo>
                                  <a:pt x="19" y="57"/>
                                </a:lnTo>
                                <a:lnTo>
                                  <a:pt x="33" y="48"/>
                                </a:lnTo>
                                <a:lnTo>
                                  <a:pt x="38" y="33"/>
                                </a:lnTo>
                                <a:lnTo>
                                  <a:pt x="38" y="24"/>
                                </a:lnTo>
                                <a:lnTo>
                                  <a:pt x="38" y="19"/>
                                </a:lnTo>
                                <a:lnTo>
                                  <a:pt x="33" y="9"/>
                                </a:lnTo>
                                <a:lnTo>
                                  <a:pt x="29" y="9"/>
                                </a:lnTo>
                                <a:lnTo>
                                  <a:pt x="24" y="5"/>
                                </a:lnTo>
                                <a:lnTo>
                                  <a:pt x="19" y="9"/>
                                </a:lnTo>
                                <a:lnTo>
                                  <a:pt x="14" y="9"/>
                                </a:lnTo>
                                <a:lnTo>
                                  <a:pt x="9" y="14"/>
                                </a:lnTo>
                                <a:lnTo>
                                  <a:pt x="5" y="19"/>
                                </a:lnTo>
                                <a:lnTo>
                                  <a:pt x="9" y="9"/>
                                </a:lnTo>
                                <a:lnTo>
                                  <a:pt x="14" y="5"/>
                                </a:lnTo>
                                <a:lnTo>
                                  <a:pt x="19" y="0"/>
                                </a:lnTo>
                                <a:lnTo>
                                  <a:pt x="29" y="0"/>
                                </a:lnTo>
                                <a:lnTo>
                                  <a:pt x="38" y="0"/>
                                </a:lnTo>
                                <a:lnTo>
                                  <a:pt x="43" y="5"/>
                                </a:lnTo>
                                <a:lnTo>
                                  <a:pt x="48" y="9"/>
                                </a:lnTo>
                                <a:lnTo>
                                  <a:pt x="48" y="19"/>
                                </a:lnTo>
                                <a:lnTo>
                                  <a:pt x="48" y="24"/>
                                </a:lnTo>
                                <a:lnTo>
                                  <a:pt x="48" y="28"/>
                                </a:lnTo>
                                <a:lnTo>
                                  <a:pt x="43" y="38"/>
                                </a:lnTo>
                                <a:lnTo>
                                  <a:pt x="33" y="52"/>
                                </a:lnTo>
                                <a:lnTo>
                                  <a:pt x="19" y="62"/>
                                </a:lnTo>
                                <a:lnTo>
                                  <a:pt x="14" y="72"/>
                                </a:lnTo>
                                <a:lnTo>
                                  <a:pt x="33" y="72"/>
                                </a:lnTo>
                                <a:lnTo>
                                  <a:pt x="43" y="72"/>
                                </a:lnTo>
                                <a:lnTo>
                                  <a:pt x="48" y="67"/>
                                </a:lnTo>
                                <a:lnTo>
                                  <a:pt x="53" y="67"/>
                                </a:lnTo>
                                <a:lnTo>
                                  <a:pt x="5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761"/>
                        <wps:cNvSpPr>
                          <a:spLocks/>
                        </wps:cNvSpPr>
                        <wps:spPr bwMode="auto">
                          <a:xfrm>
                            <a:off x="3609538" y="566631"/>
                            <a:ext cx="25906" cy="43712"/>
                          </a:xfrm>
                          <a:custGeom>
                            <a:avLst/>
                            <a:gdLst>
                              <a:gd name="T0" fmla="*/ 5 w 48"/>
                              <a:gd name="T1" fmla="*/ 14 h 81"/>
                              <a:gd name="T2" fmla="*/ 10 w 48"/>
                              <a:gd name="T3" fmla="*/ 9 h 81"/>
                              <a:gd name="T4" fmla="*/ 15 w 48"/>
                              <a:gd name="T5" fmla="*/ 0 h 81"/>
                              <a:gd name="T6" fmla="*/ 19 w 48"/>
                              <a:gd name="T7" fmla="*/ 0 h 81"/>
                              <a:gd name="T8" fmla="*/ 24 w 48"/>
                              <a:gd name="T9" fmla="*/ 0 h 81"/>
                              <a:gd name="T10" fmla="*/ 34 w 48"/>
                              <a:gd name="T11" fmla="*/ 0 h 81"/>
                              <a:gd name="T12" fmla="*/ 39 w 48"/>
                              <a:gd name="T13" fmla="*/ 5 h 81"/>
                              <a:gd name="T14" fmla="*/ 43 w 48"/>
                              <a:gd name="T15" fmla="*/ 9 h 81"/>
                              <a:gd name="T16" fmla="*/ 43 w 48"/>
                              <a:gd name="T17" fmla="*/ 14 h 81"/>
                              <a:gd name="T18" fmla="*/ 43 w 48"/>
                              <a:gd name="T19" fmla="*/ 24 h 81"/>
                              <a:gd name="T20" fmla="*/ 34 w 48"/>
                              <a:gd name="T21" fmla="*/ 33 h 81"/>
                              <a:gd name="T22" fmla="*/ 39 w 48"/>
                              <a:gd name="T23" fmla="*/ 33 h 81"/>
                              <a:gd name="T24" fmla="*/ 43 w 48"/>
                              <a:gd name="T25" fmla="*/ 38 h 81"/>
                              <a:gd name="T26" fmla="*/ 48 w 48"/>
                              <a:gd name="T27" fmla="*/ 48 h 81"/>
                              <a:gd name="T28" fmla="*/ 48 w 48"/>
                              <a:gd name="T29" fmla="*/ 52 h 81"/>
                              <a:gd name="T30" fmla="*/ 48 w 48"/>
                              <a:gd name="T31" fmla="*/ 62 h 81"/>
                              <a:gd name="T32" fmla="*/ 43 w 48"/>
                              <a:gd name="T33" fmla="*/ 72 h 81"/>
                              <a:gd name="T34" fmla="*/ 29 w 48"/>
                              <a:gd name="T35" fmla="*/ 76 h 81"/>
                              <a:gd name="T36" fmla="*/ 15 w 48"/>
                              <a:gd name="T37" fmla="*/ 81 h 81"/>
                              <a:gd name="T38" fmla="*/ 10 w 48"/>
                              <a:gd name="T39" fmla="*/ 81 h 81"/>
                              <a:gd name="T40" fmla="*/ 5 w 48"/>
                              <a:gd name="T41" fmla="*/ 76 h 81"/>
                              <a:gd name="T42" fmla="*/ 5 w 48"/>
                              <a:gd name="T43" fmla="*/ 76 h 81"/>
                              <a:gd name="T44" fmla="*/ 0 w 48"/>
                              <a:gd name="T45" fmla="*/ 72 h 81"/>
                              <a:gd name="T46" fmla="*/ 5 w 48"/>
                              <a:gd name="T47" fmla="*/ 72 h 81"/>
                              <a:gd name="T48" fmla="*/ 5 w 48"/>
                              <a:gd name="T49" fmla="*/ 72 h 81"/>
                              <a:gd name="T50" fmla="*/ 5 w 48"/>
                              <a:gd name="T51" fmla="*/ 72 h 81"/>
                              <a:gd name="T52" fmla="*/ 5 w 48"/>
                              <a:gd name="T53" fmla="*/ 72 h 81"/>
                              <a:gd name="T54" fmla="*/ 10 w 48"/>
                              <a:gd name="T55" fmla="*/ 72 h 81"/>
                              <a:gd name="T56" fmla="*/ 10 w 48"/>
                              <a:gd name="T57" fmla="*/ 72 h 81"/>
                              <a:gd name="T58" fmla="*/ 10 w 48"/>
                              <a:gd name="T59" fmla="*/ 72 h 81"/>
                              <a:gd name="T60" fmla="*/ 15 w 48"/>
                              <a:gd name="T61" fmla="*/ 72 h 81"/>
                              <a:gd name="T62" fmla="*/ 19 w 48"/>
                              <a:gd name="T63" fmla="*/ 72 h 81"/>
                              <a:gd name="T64" fmla="*/ 19 w 48"/>
                              <a:gd name="T65" fmla="*/ 76 h 81"/>
                              <a:gd name="T66" fmla="*/ 19 w 48"/>
                              <a:gd name="T67" fmla="*/ 76 h 81"/>
                              <a:gd name="T68" fmla="*/ 24 w 48"/>
                              <a:gd name="T69" fmla="*/ 76 h 81"/>
                              <a:gd name="T70" fmla="*/ 29 w 48"/>
                              <a:gd name="T71" fmla="*/ 72 h 81"/>
                              <a:gd name="T72" fmla="*/ 34 w 48"/>
                              <a:gd name="T73" fmla="*/ 72 h 81"/>
                              <a:gd name="T74" fmla="*/ 39 w 48"/>
                              <a:gd name="T75" fmla="*/ 67 h 81"/>
                              <a:gd name="T76" fmla="*/ 39 w 48"/>
                              <a:gd name="T77" fmla="*/ 57 h 81"/>
                              <a:gd name="T78" fmla="*/ 39 w 48"/>
                              <a:gd name="T79" fmla="*/ 57 h 81"/>
                              <a:gd name="T80" fmla="*/ 39 w 48"/>
                              <a:gd name="T81" fmla="*/ 52 h 81"/>
                              <a:gd name="T82" fmla="*/ 34 w 48"/>
                              <a:gd name="T83" fmla="*/ 48 h 81"/>
                              <a:gd name="T84" fmla="*/ 34 w 48"/>
                              <a:gd name="T85" fmla="*/ 48 h 81"/>
                              <a:gd name="T86" fmla="*/ 29 w 48"/>
                              <a:gd name="T87" fmla="*/ 43 h 81"/>
                              <a:gd name="T88" fmla="*/ 29 w 48"/>
                              <a:gd name="T89" fmla="*/ 43 h 81"/>
                              <a:gd name="T90" fmla="*/ 24 w 48"/>
                              <a:gd name="T91" fmla="*/ 38 h 81"/>
                              <a:gd name="T92" fmla="*/ 19 w 48"/>
                              <a:gd name="T93" fmla="*/ 38 h 81"/>
                              <a:gd name="T94" fmla="*/ 15 w 48"/>
                              <a:gd name="T95" fmla="*/ 38 h 81"/>
                              <a:gd name="T96" fmla="*/ 15 w 48"/>
                              <a:gd name="T97" fmla="*/ 38 h 81"/>
                              <a:gd name="T98" fmla="*/ 19 w 48"/>
                              <a:gd name="T99" fmla="*/ 38 h 81"/>
                              <a:gd name="T100" fmla="*/ 24 w 48"/>
                              <a:gd name="T101" fmla="*/ 33 h 81"/>
                              <a:gd name="T102" fmla="*/ 29 w 48"/>
                              <a:gd name="T103" fmla="*/ 33 h 81"/>
                              <a:gd name="T104" fmla="*/ 34 w 48"/>
                              <a:gd name="T105" fmla="*/ 28 h 81"/>
                              <a:gd name="T106" fmla="*/ 34 w 48"/>
                              <a:gd name="T107" fmla="*/ 24 h 81"/>
                              <a:gd name="T108" fmla="*/ 34 w 48"/>
                              <a:gd name="T109" fmla="*/ 19 h 81"/>
                              <a:gd name="T110" fmla="*/ 34 w 48"/>
                              <a:gd name="T111" fmla="*/ 14 h 81"/>
                              <a:gd name="T112" fmla="*/ 29 w 48"/>
                              <a:gd name="T113" fmla="*/ 9 h 81"/>
                              <a:gd name="T114" fmla="*/ 24 w 48"/>
                              <a:gd name="T115" fmla="*/ 5 h 81"/>
                              <a:gd name="T116" fmla="*/ 19 w 48"/>
                              <a:gd name="T117" fmla="*/ 5 h 81"/>
                              <a:gd name="T118" fmla="*/ 15 w 48"/>
                              <a:gd name="T119" fmla="*/ 9 h 81"/>
                              <a:gd name="T120" fmla="*/ 5 w 48"/>
                              <a:gd name="T121" fmla="*/ 14 h 81"/>
                              <a:gd name="T122" fmla="*/ 5 w 48"/>
                              <a:gd name="T12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1">
                                <a:moveTo>
                                  <a:pt x="5" y="14"/>
                                </a:moveTo>
                                <a:lnTo>
                                  <a:pt x="10" y="9"/>
                                </a:lnTo>
                                <a:lnTo>
                                  <a:pt x="15" y="0"/>
                                </a:lnTo>
                                <a:lnTo>
                                  <a:pt x="19" y="0"/>
                                </a:lnTo>
                                <a:lnTo>
                                  <a:pt x="24" y="0"/>
                                </a:lnTo>
                                <a:lnTo>
                                  <a:pt x="34" y="0"/>
                                </a:lnTo>
                                <a:lnTo>
                                  <a:pt x="39" y="5"/>
                                </a:lnTo>
                                <a:lnTo>
                                  <a:pt x="43" y="9"/>
                                </a:lnTo>
                                <a:lnTo>
                                  <a:pt x="43" y="14"/>
                                </a:lnTo>
                                <a:lnTo>
                                  <a:pt x="43" y="24"/>
                                </a:lnTo>
                                <a:lnTo>
                                  <a:pt x="34" y="33"/>
                                </a:lnTo>
                                <a:lnTo>
                                  <a:pt x="39" y="33"/>
                                </a:lnTo>
                                <a:lnTo>
                                  <a:pt x="43" y="38"/>
                                </a:lnTo>
                                <a:lnTo>
                                  <a:pt x="48" y="48"/>
                                </a:lnTo>
                                <a:lnTo>
                                  <a:pt x="48" y="52"/>
                                </a:lnTo>
                                <a:lnTo>
                                  <a:pt x="48" y="62"/>
                                </a:lnTo>
                                <a:lnTo>
                                  <a:pt x="43" y="72"/>
                                </a:lnTo>
                                <a:lnTo>
                                  <a:pt x="29" y="76"/>
                                </a:lnTo>
                                <a:lnTo>
                                  <a:pt x="15" y="81"/>
                                </a:lnTo>
                                <a:lnTo>
                                  <a:pt x="10" y="81"/>
                                </a:lnTo>
                                <a:lnTo>
                                  <a:pt x="5" y="76"/>
                                </a:lnTo>
                                <a:lnTo>
                                  <a:pt x="0" y="72"/>
                                </a:lnTo>
                                <a:lnTo>
                                  <a:pt x="5" y="72"/>
                                </a:lnTo>
                                <a:lnTo>
                                  <a:pt x="10" y="72"/>
                                </a:lnTo>
                                <a:lnTo>
                                  <a:pt x="15" y="72"/>
                                </a:lnTo>
                                <a:lnTo>
                                  <a:pt x="19" y="72"/>
                                </a:lnTo>
                                <a:lnTo>
                                  <a:pt x="19" y="76"/>
                                </a:lnTo>
                                <a:lnTo>
                                  <a:pt x="24" y="76"/>
                                </a:lnTo>
                                <a:lnTo>
                                  <a:pt x="29" y="72"/>
                                </a:lnTo>
                                <a:lnTo>
                                  <a:pt x="34" y="72"/>
                                </a:lnTo>
                                <a:lnTo>
                                  <a:pt x="39" y="67"/>
                                </a:lnTo>
                                <a:lnTo>
                                  <a:pt x="39" y="57"/>
                                </a:lnTo>
                                <a:lnTo>
                                  <a:pt x="39" y="52"/>
                                </a:lnTo>
                                <a:lnTo>
                                  <a:pt x="34" y="48"/>
                                </a:lnTo>
                                <a:lnTo>
                                  <a:pt x="29" y="43"/>
                                </a:lnTo>
                                <a:lnTo>
                                  <a:pt x="24" y="38"/>
                                </a:lnTo>
                                <a:lnTo>
                                  <a:pt x="19" y="38"/>
                                </a:lnTo>
                                <a:lnTo>
                                  <a:pt x="15" y="38"/>
                                </a:lnTo>
                                <a:lnTo>
                                  <a:pt x="19" y="38"/>
                                </a:lnTo>
                                <a:lnTo>
                                  <a:pt x="24" y="33"/>
                                </a:lnTo>
                                <a:lnTo>
                                  <a:pt x="29" y="33"/>
                                </a:lnTo>
                                <a:lnTo>
                                  <a:pt x="34" y="28"/>
                                </a:lnTo>
                                <a:lnTo>
                                  <a:pt x="34" y="24"/>
                                </a:lnTo>
                                <a:lnTo>
                                  <a:pt x="34" y="19"/>
                                </a:lnTo>
                                <a:lnTo>
                                  <a:pt x="34" y="14"/>
                                </a:lnTo>
                                <a:lnTo>
                                  <a:pt x="29" y="9"/>
                                </a:lnTo>
                                <a:lnTo>
                                  <a:pt x="24" y="5"/>
                                </a:lnTo>
                                <a:lnTo>
                                  <a:pt x="19" y="5"/>
                                </a:lnTo>
                                <a:lnTo>
                                  <a:pt x="15" y="9"/>
                                </a:lnTo>
                                <a:lnTo>
                                  <a:pt x="5"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762"/>
                        <wps:cNvSpPr>
                          <a:spLocks noEditPoints="1"/>
                        </wps:cNvSpPr>
                        <wps:spPr bwMode="auto">
                          <a:xfrm>
                            <a:off x="3643539" y="566631"/>
                            <a:ext cx="20509" cy="17808"/>
                          </a:xfrm>
                          <a:custGeom>
                            <a:avLst/>
                            <a:gdLst>
                              <a:gd name="T0" fmla="*/ 19 w 38"/>
                              <a:gd name="T1" fmla="*/ 0 h 33"/>
                              <a:gd name="T2" fmla="*/ 24 w 38"/>
                              <a:gd name="T3" fmla="*/ 0 h 33"/>
                              <a:gd name="T4" fmla="*/ 33 w 38"/>
                              <a:gd name="T5" fmla="*/ 5 h 33"/>
                              <a:gd name="T6" fmla="*/ 33 w 38"/>
                              <a:gd name="T7" fmla="*/ 9 h 33"/>
                              <a:gd name="T8" fmla="*/ 38 w 38"/>
                              <a:gd name="T9" fmla="*/ 14 h 33"/>
                              <a:gd name="T10" fmla="*/ 33 w 38"/>
                              <a:gd name="T11" fmla="*/ 24 h 33"/>
                              <a:gd name="T12" fmla="*/ 33 w 38"/>
                              <a:gd name="T13" fmla="*/ 28 h 33"/>
                              <a:gd name="T14" fmla="*/ 24 w 38"/>
                              <a:gd name="T15" fmla="*/ 33 h 33"/>
                              <a:gd name="T16" fmla="*/ 19 w 38"/>
                              <a:gd name="T17" fmla="*/ 33 h 33"/>
                              <a:gd name="T18" fmla="*/ 9 w 38"/>
                              <a:gd name="T19" fmla="*/ 33 h 33"/>
                              <a:gd name="T20" fmla="*/ 4 w 38"/>
                              <a:gd name="T21" fmla="*/ 28 h 33"/>
                              <a:gd name="T22" fmla="*/ 0 w 38"/>
                              <a:gd name="T23" fmla="*/ 24 h 33"/>
                              <a:gd name="T24" fmla="*/ 0 w 38"/>
                              <a:gd name="T25" fmla="*/ 14 h 33"/>
                              <a:gd name="T26" fmla="*/ 0 w 38"/>
                              <a:gd name="T27" fmla="*/ 9 h 33"/>
                              <a:gd name="T28" fmla="*/ 4 w 38"/>
                              <a:gd name="T29" fmla="*/ 5 h 33"/>
                              <a:gd name="T30" fmla="*/ 9 w 38"/>
                              <a:gd name="T31" fmla="*/ 0 h 33"/>
                              <a:gd name="T32" fmla="*/ 19 w 38"/>
                              <a:gd name="T33" fmla="*/ 0 h 33"/>
                              <a:gd name="T34" fmla="*/ 19 w 38"/>
                              <a:gd name="T35" fmla="*/ 5 h 33"/>
                              <a:gd name="T36" fmla="*/ 14 w 38"/>
                              <a:gd name="T37" fmla="*/ 5 h 33"/>
                              <a:gd name="T38" fmla="*/ 9 w 38"/>
                              <a:gd name="T39" fmla="*/ 5 h 33"/>
                              <a:gd name="T40" fmla="*/ 4 w 38"/>
                              <a:gd name="T41" fmla="*/ 9 h 33"/>
                              <a:gd name="T42" fmla="*/ 4 w 38"/>
                              <a:gd name="T43" fmla="*/ 14 h 33"/>
                              <a:gd name="T44" fmla="*/ 4 w 38"/>
                              <a:gd name="T45" fmla="*/ 19 h 33"/>
                              <a:gd name="T46" fmla="*/ 9 w 38"/>
                              <a:gd name="T47" fmla="*/ 24 h 33"/>
                              <a:gd name="T48" fmla="*/ 14 w 38"/>
                              <a:gd name="T49" fmla="*/ 28 h 33"/>
                              <a:gd name="T50" fmla="*/ 19 w 38"/>
                              <a:gd name="T51" fmla="*/ 28 h 33"/>
                              <a:gd name="T52" fmla="*/ 24 w 38"/>
                              <a:gd name="T53" fmla="*/ 28 h 33"/>
                              <a:gd name="T54" fmla="*/ 28 w 38"/>
                              <a:gd name="T55" fmla="*/ 24 h 33"/>
                              <a:gd name="T56" fmla="*/ 28 w 38"/>
                              <a:gd name="T57" fmla="*/ 19 h 33"/>
                              <a:gd name="T58" fmla="*/ 33 w 38"/>
                              <a:gd name="T59" fmla="*/ 14 h 33"/>
                              <a:gd name="T60" fmla="*/ 28 w 38"/>
                              <a:gd name="T61" fmla="*/ 9 h 33"/>
                              <a:gd name="T62" fmla="*/ 28 w 38"/>
                              <a:gd name="T63" fmla="*/ 5 h 33"/>
                              <a:gd name="T64" fmla="*/ 24 w 38"/>
                              <a:gd name="T65" fmla="*/ 5 h 33"/>
                              <a:gd name="T66" fmla="*/ 19 w 38"/>
                              <a:gd name="T67" fmla="*/ 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 h="33">
                                <a:moveTo>
                                  <a:pt x="19" y="0"/>
                                </a:moveTo>
                                <a:lnTo>
                                  <a:pt x="24" y="0"/>
                                </a:lnTo>
                                <a:lnTo>
                                  <a:pt x="33" y="5"/>
                                </a:lnTo>
                                <a:lnTo>
                                  <a:pt x="33" y="9"/>
                                </a:lnTo>
                                <a:lnTo>
                                  <a:pt x="38" y="14"/>
                                </a:lnTo>
                                <a:lnTo>
                                  <a:pt x="33" y="24"/>
                                </a:lnTo>
                                <a:lnTo>
                                  <a:pt x="33" y="28"/>
                                </a:lnTo>
                                <a:lnTo>
                                  <a:pt x="24" y="33"/>
                                </a:lnTo>
                                <a:lnTo>
                                  <a:pt x="19" y="33"/>
                                </a:lnTo>
                                <a:lnTo>
                                  <a:pt x="9" y="33"/>
                                </a:lnTo>
                                <a:lnTo>
                                  <a:pt x="4" y="28"/>
                                </a:lnTo>
                                <a:lnTo>
                                  <a:pt x="0" y="24"/>
                                </a:lnTo>
                                <a:lnTo>
                                  <a:pt x="0" y="14"/>
                                </a:lnTo>
                                <a:lnTo>
                                  <a:pt x="0" y="9"/>
                                </a:lnTo>
                                <a:lnTo>
                                  <a:pt x="4" y="5"/>
                                </a:lnTo>
                                <a:lnTo>
                                  <a:pt x="9" y="0"/>
                                </a:lnTo>
                                <a:lnTo>
                                  <a:pt x="19" y="0"/>
                                </a:lnTo>
                                <a:close/>
                                <a:moveTo>
                                  <a:pt x="19" y="5"/>
                                </a:moveTo>
                                <a:lnTo>
                                  <a:pt x="14" y="5"/>
                                </a:lnTo>
                                <a:lnTo>
                                  <a:pt x="9" y="5"/>
                                </a:lnTo>
                                <a:lnTo>
                                  <a:pt x="4" y="9"/>
                                </a:lnTo>
                                <a:lnTo>
                                  <a:pt x="4" y="14"/>
                                </a:lnTo>
                                <a:lnTo>
                                  <a:pt x="4" y="19"/>
                                </a:lnTo>
                                <a:lnTo>
                                  <a:pt x="9" y="24"/>
                                </a:lnTo>
                                <a:lnTo>
                                  <a:pt x="14" y="28"/>
                                </a:lnTo>
                                <a:lnTo>
                                  <a:pt x="19" y="28"/>
                                </a:lnTo>
                                <a:lnTo>
                                  <a:pt x="24" y="28"/>
                                </a:lnTo>
                                <a:lnTo>
                                  <a:pt x="28" y="24"/>
                                </a:lnTo>
                                <a:lnTo>
                                  <a:pt x="28" y="19"/>
                                </a:lnTo>
                                <a:lnTo>
                                  <a:pt x="33" y="14"/>
                                </a:lnTo>
                                <a:lnTo>
                                  <a:pt x="28" y="9"/>
                                </a:lnTo>
                                <a:lnTo>
                                  <a:pt x="28" y="5"/>
                                </a:lnTo>
                                <a:lnTo>
                                  <a:pt x="24" y="5"/>
                                </a:lnTo>
                                <a:lnTo>
                                  <a:pt x="19"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763"/>
                        <wps:cNvSpPr>
                          <a:spLocks/>
                        </wps:cNvSpPr>
                        <wps:spPr bwMode="auto">
                          <a:xfrm>
                            <a:off x="3684556" y="566631"/>
                            <a:ext cx="25906" cy="43712"/>
                          </a:xfrm>
                          <a:custGeom>
                            <a:avLst/>
                            <a:gdLst>
                              <a:gd name="T0" fmla="*/ 5 w 48"/>
                              <a:gd name="T1" fmla="*/ 14 h 81"/>
                              <a:gd name="T2" fmla="*/ 5 w 48"/>
                              <a:gd name="T3" fmla="*/ 9 h 81"/>
                              <a:gd name="T4" fmla="*/ 10 w 48"/>
                              <a:gd name="T5" fmla="*/ 0 h 81"/>
                              <a:gd name="T6" fmla="*/ 20 w 48"/>
                              <a:gd name="T7" fmla="*/ 0 h 81"/>
                              <a:gd name="T8" fmla="*/ 24 w 48"/>
                              <a:gd name="T9" fmla="*/ 0 h 81"/>
                              <a:gd name="T10" fmla="*/ 34 w 48"/>
                              <a:gd name="T11" fmla="*/ 0 h 81"/>
                              <a:gd name="T12" fmla="*/ 39 w 48"/>
                              <a:gd name="T13" fmla="*/ 5 h 81"/>
                              <a:gd name="T14" fmla="*/ 43 w 48"/>
                              <a:gd name="T15" fmla="*/ 9 h 81"/>
                              <a:gd name="T16" fmla="*/ 43 w 48"/>
                              <a:gd name="T17" fmla="*/ 14 h 81"/>
                              <a:gd name="T18" fmla="*/ 39 w 48"/>
                              <a:gd name="T19" fmla="*/ 24 h 81"/>
                              <a:gd name="T20" fmla="*/ 34 w 48"/>
                              <a:gd name="T21" fmla="*/ 33 h 81"/>
                              <a:gd name="T22" fmla="*/ 39 w 48"/>
                              <a:gd name="T23" fmla="*/ 33 h 81"/>
                              <a:gd name="T24" fmla="*/ 43 w 48"/>
                              <a:gd name="T25" fmla="*/ 38 h 81"/>
                              <a:gd name="T26" fmla="*/ 43 w 48"/>
                              <a:gd name="T27" fmla="*/ 48 h 81"/>
                              <a:gd name="T28" fmla="*/ 48 w 48"/>
                              <a:gd name="T29" fmla="*/ 52 h 81"/>
                              <a:gd name="T30" fmla="*/ 43 w 48"/>
                              <a:gd name="T31" fmla="*/ 62 h 81"/>
                              <a:gd name="T32" fmla="*/ 39 w 48"/>
                              <a:gd name="T33" fmla="*/ 72 h 81"/>
                              <a:gd name="T34" fmla="*/ 29 w 48"/>
                              <a:gd name="T35" fmla="*/ 76 h 81"/>
                              <a:gd name="T36" fmla="*/ 15 w 48"/>
                              <a:gd name="T37" fmla="*/ 81 h 81"/>
                              <a:gd name="T38" fmla="*/ 10 w 48"/>
                              <a:gd name="T39" fmla="*/ 81 h 81"/>
                              <a:gd name="T40" fmla="*/ 5 w 48"/>
                              <a:gd name="T41" fmla="*/ 76 h 81"/>
                              <a:gd name="T42" fmla="*/ 0 w 48"/>
                              <a:gd name="T43" fmla="*/ 76 h 81"/>
                              <a:gd name="T44" fmla="*/ 0 w 48"/>
                              <a:gd name="T45" fmla="*/ 72 h 81"/>
                              <a:gd name="T46" fmla="*/ 0 w 48"/>
                              <a:gd name="T47" fmla="*/ 72 h 81"/>
                              <a:gd name="T48" fmla="*/ 5 w 48"/>
                              <a:gd name="T49" fmla="*/ 72 h 81"/>
                              <a:gd name="T50" fmla="*/ 5 w 48"/>
                              <a:gd name="T51" fmla="*/ 72 h 81"/>
                              <a:gd name="T52" fmla="*/ 5 w 48"/>
                              <a:gd name="T53" fmla="*/ 72 h 81"/>
                              <a:gd name="T54" fmla="*/ 10 w 48"/>
                              <a:gd name="T55" fmla="*/ 72 h 81"/>
                              <a:gd name="T56" fmla="*/ 10 w 48"/>
                              <a:gd name="T57" fmla="*/ 72 h 81"/>
                              <a:gd name="T58" fmla="*/ 10 w 48"/>
                              <a:gd name="T59" fmla="*/ 72 h 81"/>
                              <a:gd name="T60" fmla="*/ 15 w 48"/>
                              <a:gd name="T61" fmla="*/ 72 h 81"/>
                              <a:gd name="T62" fmla="*/ 15 w 48"/>
                              <a:gd name="T63" fmla="*/ 72 h 81"/>
                              <a:gd name="T64" fmla="*/ 20 w 48"/>
                              <a:gd name="T65" fmla="*/ 76 h 81"/>
                              <a:gd name="T66" fmla="*/ 20 w 48"/>
                              <a:gd name="T67" fmla="*/ 76 h 81"/>
                              <a:gd name="T68" fmla="*/ 24 w 48"/>
                              <a:gd name="T69" fmla="*/ 76 h 81"/>
                              <a:gd name="T70" fmla="*/ 29 w 48"/>
                              <a:gd name="T71" fmla="*/ 72 h 81"/>
                              <a:gd name="T72" fmla="*/ 34 w 48"/>
                              <a:gd name="T73" fmla="*/ 72 h 81"/>
                              <a:gd name="T74" fmla="*/ 39 w 48"/>
                              <a:gd name="T75" fmla="*/ 67 h 81"/>
                              <a:gd name="T76" fmla="*/ 39 w 48"/>
                              <a:gd name="T77" fmla="*/ 57 h 81"/>
                              <a:gd name="T78" fmla="*/ 39 w 48"/>
                              <a:gd name="T79" fmla="*/ 57 h 81"/>
                              <a:gd name="T80" fmla="*/ 34 w 48"/>
                              <a:gd name="T81" fmla="*/ 52 h 81"/>
                              <a:gd name="T82" fmla="*/ 34 w 48"/>
                              <a:gd name="T83" fmla="*/ 48 h 81"/>
                              <a:gd name="T84" fmla="*/ 34 w 48"/>
                              <a:gd name="T85" fmla="*/ 48 h 81"/>
                              <a:gd name="T86" fmla="*/ 29 w 48"/>
                              <a:gd name="T87" fmla="*/ 43 h 81"/>
                              <a:gd name="T88" fmla="*/ 24 w 48"/>
                              <a:gd name="T89" fmla="*/ 43 h 81"/>
                              <a:gd name="T90" fmla="*/ 20 w 48"/>
                              <a:gd name="T91" fmla="*/ 38 h 81"/>
                              <a:gd name="T92" fmla="*/ 15 w 48"/>
                              <a:gd name="T93" fmla="*/ 38 h 81"/>
                              <a:gd name="T94" fmla="*/ 15 w 48"/>
                              <a:gd name="T95" fmla="*/ 38 h 81"/>
                              <a:gd name="T96" fmla="*/ 15 w 48"/>
                              <a:gd name="T97" fmla="*/ 38 h 81"/>
                              <a:gd name="T98" fmla="*/ 20 w 48"/>
                              <a:gd name="T99" fmla="*/ 38 h 81"/>
                              <a:gd name="T100" fmla="*/ 24 w 48"/>
                              <a:gd name="T101" fmla="*/ 33 h 81"/>
                              <a:gd name="T102" fmla="*/ 29 w 48"/>
                              <a:gd name="T103" fmla="*/ 33 h 81"/>
                              <a:gd name="T104" fmla="*/ 29 w 48"/>
                              <a:gd name="T105" fmla="*/ 28 h 81"/>
                              <a:gd name="T106" fmla="*/ 34 w 48"/>
                              <a:gd name="T107" fmla="*/ 24 h 81"/>
                              <a:gd name="T108" fmla="*/ 34 w 48"/>
                              <a:gd name="T109" fmla="*/ 19 h 81"/>
                              <a:gd name="T110" fmla="*/ 34 w 48"/>
                              <a:gd name="T111" fmla="*/ 14 h 81"/>
                              <a:gd name="T112" fmla="*/ 29 w 48"/>
                              <a:gd name="T113" fmla="*/ 9 h 81"/>
                              <a:gd name="T114" fmla="*/ 24 w 48"/>
                              <a:gd name="T115" fmla="*/ 5 h 81"/>
                              <a:gd name="T116" fmla="*/ 20 w 48"/>
                              <a:gd name="T117" fmla="*/ 5 h 81"/>
                              <a:gd name="T118" fmla="*/ 10 w 48"/>
                              <a:gd name="T119" fmla="*/ 9 h 81"/>
                              <a:gd name="T120" fmla="*/ 5 w 48"/>
                              <a:gd name="T121" fmla="*/ 14 h 81"/>
                              <a:gd name="T122" fmla="*/ 5 w 48"/>
                              <a:gd name="T12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 h="81">
                                <a:moveTo>
                                  <a:pt x="5" y="14"/>
                                </a:moveTo>
                                <a:lnTo>
                                  <a:pt x="5" y="9"/>
                                </a:lnTo>
                                <a:lnTo>
                                  <a:pt x="10" y="0"/>
                                </a:lnTo>
                                <a:lnTo>
                                  <a:pt x="20" y="0"/>
                                </a:lnTo>
                                <a:lnTo>
                                  <a:pt x="24" y="0"/>
                                </a:lnTo>
                                <a:lnTo>
                                  <a:pt x="34" y="0"/>
                                </a:lnTo>
                                <a:lnTo>
                                  <a:pt x="39" y="5"/>
                                </a:lnTo>
                                <a:lnTo>
                                  <a:pt x="43" y="9"/>
                                </a:lnTo>
                                <a:lnTo>
                                  <a:pt x="43" y="14"/>
                                </a:lnTo>
                                <a:lnTo>
                                  <a:pt x="39" y="24"/>
                                </a:lnTo>
                                <a:lnTo>
                                  <a:pt x="34" y="33"/>
                                </a:lnTo>
                                <a:lnTo>
                                  <a:pt x="39" y="33"/>
                                </a:lnTo>
                                <a:lnTo>
                                  <a:pt x="43" y="38"/>
                                </a:lnTo>
                                <a:lnTo>
                                  <a:pt x="43" y="48"/>
                                </a:lnTo>
                                <a:lnTo>
                                  <a:pt x="48" y="52"/>
                                </a:lnTo>
                                <a:lnTo>
                                  <a:pt x="43" y="62"/>
                                </a:lnTo>
                                <a:lnTo>
                                  <a:pt x="39" y="72"/>
                                </a:lnTo>
                                <a:lnTo>
                                  <a:pt x="29" y="76"/>
                                </a:lnTo>
                                <a:lnTo>
                                  <a:pt x="15" y="81"/>
                                </a:lnTo>
                                <a:lnTo>
                                  <a:pt x="10" y="81"/>
                                </a:lnTo>
                                <a:lnTo>
                                  <a:pt x="5" y="76"/>
                                </a:lnTo>
                                <a:lnTo>
                                  <a:pt x="0" y="76"/>
                                </a:lnTo>
                                <a:lnTo>
                                  <a:pt x="0" y="72"/>
                                </a:lnTo>
                                <a:lnTo>
                                  <a:pt x="5" y="72"/>
                                </a:lnTo>
                                <a:lnTo>
                                  <a:pt x="10" y="72"/>
                                </a:lnTo>
                                <a:lnTo>
                                  <a:pt x="15" y="72"/>
                                </a:lnTo>
                                <a:lnTo>
                                  <a:pt x="20" y="76"/>
                                </a:lnTo>
                                <a:lnTo>
                                  <a:pt x="24" y="76"/>
                                </a:lnTo>
                                <a:lnTo>
                                  <a:pt x="29" y="72"/>
                                </a:lnTo>
                                <a:lnTo>
                                  <a:pt x="34" y="72"/>
                                </a:lnTo>
                                <a:lnTo>
                                  <a:pt x="39" y="67"/>
                                </a:lnTo>
                                <a:lnTo>
                                  <a:pt x="39" y="57"/>
                                </a:lnTo>
                                <a:lnTo>
                                  <a:pt x="34" y="52"/>
                                </a:lnTo>
                                <a:lnTo>
                                  <a:pt x="34" y="48"/>
                                </a:lnTo>
                                <a:lnTo>
                                  <a:pt x="29" y="43"/>
                                </a:lnTo>
                                <a:lnTo>
                                  <a:pt x="24" y="43"/>
                                </a:lnTo>
                                <a:lnTo>
                                  <a:pt x="20" y="38"/>
                                </a:lnTo>
                                <a:lnTo>
                                  <a:pt x="15" y="38"/>
                                </a:lnTo>
                                <a:lnTo>
                                  <a:pt x="20" y="38"/>
                                </a:lnTo>
                                <a:lnTo>
                                  <a:pt x="24" y="33"/>
                                </a:lnTo>
                                <a:lnTo>
                                  <a:pt x="29" y="33"/>
                                </a:lnTo>
                                <a:lnTo>
                                  <a:pt x="29" y="28"/>
                                </a:lnTo>
                                <a:lnTo>
                                  <a:pt x="34" y="24"/>
                                </a:lnTo>
                                <a:lnTo>
                                  <a:pt x="34" y="19"/>
                                </a:lnTo>
                                <a:lnTo>
                                  <a:pt x="34" y="14"/>
                                </a:lnTo>
                                <a:lnTo>
                                  <a:pt x="29" y="9"/>
                                </a:lnTo>
                                <a:lnTo>
                                  <a:pt x="24" y="5"/>
                                </a:lnTo>
                                <a:lnTo>
                                  <a:pt x="20" y="5"/>
                                </a:lnTo>
                                <a:lnTo>
                                  <a:pt x="10" y="9"/>
                                </a:lnTo>
                                <a:lnTo>
                                  <a:pt x="5"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764"/>
                        <wps:cNvSpPr>
                          <a:spLocks noEditPoints="1"/>
                        </wps:cNvSpPr>
                        <wps:spPr bwMode="auto">
                          <a:xfrm>
                            <a:off x="3718558" y="566631"/>
                            <a:ext cx="25906" cy="43712"/>
                          </a:xfrm>
                          <a:custGeom>
                            <a:avLst/>
                            <a:gdLst>
                              <a:gd name="T0" fmla="*/ 0 w 48"/>
                              <a:gd name="T1" fmla="*/ 38 h 81"/>
                              <a:gd name="T2" fmla="*/ 0 w 48"/>
                              <a:gd name="T3" fmla="*/ 28 h 81"/>
                              <a:gd name="T4" fmla="*/ 4 w 48"/>
                              <a:gd name="T5" fmla="*/ 14 h 81"/>
                              <a:gd name="T6" fmla="*/ 9 w 48"/>
                              <a:gd name="T7" fmla="*/ 9 h 81"/>
                              <a:gd name="T8" fmla="*/ 14 w 48"/>
                              <a:gd name="T9" fmla="*/ 0 h 81"/>
                              <a:gd name="T10" fmla="*/ 19 w 48"/>
                              <a:gd name="T11" fmla="*/ 0 h 81"/>
                              <a:gd name="T12" fmla="*/ 24 w 48"/>
                              <a:gd name="T13" fmla="*/ 0 h 81"/>
                              <a:gd name="T14" fmla="*/ 33 w 48"/>
                              <a:gd name="T15" fmla="*/ 0 h 81"/>
                              <a:gd name="T16" fmla="*/ 38 w 48"/>
                              <a:gd name="T17" fmla="*/ 9 h 81"/>
                              <a:gd name="T18" fmla="*/ 48 w 48"/>
                              <a:gd name="T19" fmla="*/ 19 h 81"/>
                              <a:gd name="T20" fmla="*/ 48 w 48"/>
                              <a:gd name="T21" fmla="*/ 38 h 81"/>
                              <a:gd name="T22" fmla="*/ 48 w 48"/>
                              <a:gd name="T23" fmla="*/ 52 h 81"/>
                              <a:gd name="T24" fmla="*/ 48 w 48"/>
                              <a:gd name="T25" fmla="*/ 62 h 81"/>
                              <a:gd name="T26" fmla="*/ 43 w 48"/>
                              <a:gd name="T27" fmla="*/ 72 h 81"/>
                              <a:gd name="T28" fmla="*/ 33 w 48"/>
                              <a:gd name="T29" fmla="*/ 76 h 81"/>
                              <a:gd name="T30" fmla="*/ 28 w 48"/>
                              <a:gd name="T31" fmla="*/ 81 h 81"/>
                              <a:gd name="T32" fmla="*/ 24 w 48"/>
                              <a:gd name="T33" fmla="*/ 81 h 81"/>
                              <a:gd name="T34" fmla="*/ 14 w 48"/>
                              <a:gd name="T35" fmla="*/ 76 h 81"/>
                              <a:gd name="T36" fmla="*/ 4 w 48"/>
                              <a:gd name="T37" fmla="*/ 67 h 81"/>
                              <a:gd name="T38" fmla="*/ 0 w 48"/>
                              <a:gd name="T39" fmla="*/ 52 h 81"/>
                              <a:gd name="T40" fmla="*/ 0 w 48"/>
                              <a:gd name="T41" fmla="*/ 38 h 81"/>
                              <a:gd name="T42" fmla="*/ 9 w 48"/>
                              <a:gd name="T43" fmla="*/ 43 h 81"/>
                              <a:gd name="T44" fmla="*/ 9 w 48"/>
                              <a:gd name="T45" fmla="*/ 57 h 81"/>
                              <a:gd name="T46" fmla="*/ 14 w 48"/>
                              <a:gd name="T47" fmla="*/ 67 h 81"/>
                              <a:gd name="T48" fmla="*/ 19 w 48"/>
                              <a:gd name="T49" fmla="*/ 76 h 81"/>
                              <a:gd name="T50" fmla="*/ 24 w 48"/>
                              <a:gd name="T51" fmla="*/ 76 h 81"/>
                              <a:gd name="T52" fmla="*/ 28 w 48"/>
                              <a:gd name="T53" fmla="*/ 76 h 81"/>
                              <a:gd name="T54" fmla="*/ 28 w 48"/>
                              <a:gd name="T55" fmla="*/ 72 h 81"/>
                              <a:gd name="T56" fmla="*/ 33 w 48"/>
                              <a:gd name="T57" fmla="*/ 72 h 81"/>
                              <a:gd name="T58" fmla="*/ 33 w 48"/>
                              <a:gd name="T59" fmla="*/ 62 h 81"/>
                              <a:gd name="T60" fmla="*/ 38 w 48"/>
                              <a:gd name="T61" fmla="*/ 52 h 81"/>
                              <a:gd name="T62" fmla="*/ 38 w 48"/>
                              <a:gd name="T63" fmla="*/ 33 h 81"/>
                              <a:gd name="T64" fmla="*/ 38 w 48"/>
                              <a:gd name="T65" fmla="*/ 24 h 81"/>
                              <a:gd name="T66" fmla="*/ 33 w 48"/>
                              <a:gd name="T67" fmla="*/ 14 h 81"/>
                              <a:gd name="T68" fmla="*/ 33 w 48"/>
                              <a:gd name="T69" fmla="*/ 9 h 81"/>
                              <a:gd name="T70" fmla="*/ 28 w 48"/>
                              <a:gd name="T71" fmla="*/ 5 h 81"/>
                              <a:gd name="T72" fmla="*/ 28 w 48"/>
                              <a:gd name="T73" fmla="*/ 0 h 81"/>
                              <a:gd name="T74" fmla="*/ 24 w 48"/>
                              <a:gd name="T75" fmla="*/ 0 h 81"/>
                              <a:gd name="T76" fmla="*/ 19 w 48"/>
                              <a:gd name="T77" fmla="*/ 5 h 81"/>
                              <a:gd name="T78" fmla="*/ 19 w 48"/>
                              <a:gd name="T79" fmla="*/ 5 h 81"/>
                              <a:gd name="T80" fmla="*/ 14 w 48"/>
                              <a:gd name="T81" fmla="*/ 9 h 81"/>
                              <a:gd name="T82" fmla="*/ 9 w 48"/>
                              <a:gd name="T83" fmla="*/ 19 h 81"/>
                              <a:gd name="T84" fmla="*/ 9 w 48"/>
                              <a:gd name="T85" fmla="*/ 28 h 81"/>
                              <a:gd name="T86" fmla="*/ 9 w 48"/>
                              <a:gd name="T8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1">
                                <a:moveTo>
                                  <a:pt x="0" y="38"/>
                                </a:moveTo>
                                <a:lnTo>
                                  <a:pt x="0" y="28"/>
                                </a:lnTo>
                                <a:lnTo>
                                  <a:pt x="4" y="14"/>
                                </a:lnTo>
                                <a:lnTo>
                                  <a:pt x="9" y="9"/>
                                </a:lnTo>
                                <a:lnTo>
                                  <a:pt x="14" y="0"/>
                                </a:lnTo>
                                <a:lnTo>
                                  <a:pt x="19" y="0"/>
                                </a:lnTo>
                                <a:lnTo>
                                  <a:pt x="24" y="0"/>
                                </a:lnTo>
                                <a:lnTo>
                                  <a:pt x="33" y="0"/>
                                </a:lnTo>
                                <a:lnTo>
                                  <a:pt x="38" y="9"/>
                                </a:lnTo>
                                <a:lnTo>
                                  <a:pt x="48" y="19"/>
                                </a:lnTo>
                                <a:lnTo>
                                  <a:pt x="48" y="38"/>
                                </a:lnTo>
                                <a:lnTo>
                                  <a:pt x="48" y="52"/>
                                </a:lnTo>
                                <a:lnTo>
                                  <a:pt x="48" y="62"/>
                                </a:lnTo>
                                <a:lnTo>
                                  <a:pt x="43" y="72"/>
                                </a:lnTo>
                                <a:lnTo>
                                  <a:pt x="33" y="76"/>
                                </a:lnTo>
                                <a:lnTo>
                                  <a:pt x="28" y="81"/>
                                </a:lnTo>
                                <a:lnTo>
                                  <a:pt x="24" y="81"/>
                                </a:lnTo>
                                <a:lnTo>
                                  <a:pt x="14" y="76"/>
                                </a:lnTo>
                                <a:lnTo>
                                  <a:pt x="4" y="67"/>
                                </a:lnTo>
                                <a:lnTo>
                                  <a:pt x="0" y="52"/>
                                </a:lnTo>
                                <a:lnTo>
                                  <a:pt x="0" y="38"/>
                                </a:lnTo>
                                <a:close/>
                                <a:moveTo>
                                  <a:pt x="9" y="43"/>
                                </a:moveTo>
                                <a:lnTo>
                                  <a:pt x="9" y="57"/>
                                </a:lnTo>
                                <a:lnTo>
                                  <a:pt x="14" y="67"/>
                                </a:lnTo>
                                <a:lnTo>
                                  <a:pt x="19" y="76"/>
                                </a:lnTo>
                                <a:lnTo>
                                  <a:pt x="24" y="76"/>
                                </a:lnTo>
                                <a:lnTo>
                                  <a:pt x="28" y="76"/>
                                </a:lnTo>
                                <a:lnTo>
                                  <a:pt x="28" y="72"/>
                                </a:lnTo>
                                <a:lnTo>
                                  <a:pt x="33" y="72"/>
                                </a:lnTo>
                                <a:lnTo>
                                  <a:pt x="33" y="62"/>
                                </a:lnTo>
                                <a:lnTo>
                                  <a:pt x="38" y="52"/>
                                </a:lnTo>
                                <a:lnTo>
                                  <a:pt x="38" y="33"/>
                                </a:lnTo>
                                <a:lnTo>
                                  <a:pt x="38" y="24"/>
                                </a:lnTo>
                                <a:lnTo>
                                  <a:pt x="33" y="14"/>
                                </a:lnTo>
                                <a:lnTo>
                                  <a:pt x="33" y="9"/>
                                </a:lnTo>
                                <a:lnTo>
                                  <a:pt x="28" y="5"/>
                                </a:lnTo>
                                <a:lnTo>
                                  <a:pt x="28" y="0"/>
                                </a:lnTo>
                                <a:lnTo>
                                  <a:pt x="24" y="0"/>
                                </a:lnTo>
                                <a:lnTo>
                                  <a:pt x="19" y="5"/>
                                </a:lnTo>
                                <a:lnTo>
                                  <a:pt x="14" y="9"/>
                                </a:lnTo>
                                <a:lnTo>
                                  <a:pt x="9" y="19"/>
                                </a:lnTo>
                                <a:lnTo>
                                  <a:pt x="9" y="28"/>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765"/>
                        <wps:cNvSpPr>
                          <a:spLocks/>
                        </wps:cNvSpPr>
                        <wps:spPr bwMode="auto">
                          <a:xfrm>
                            <a:off x="3780624" y="566631"/>
                            <a:ext cx="25906" cy="43712"/>
                          </a:xfrm>
                          <a:custGeom>
                            <a:avLst/>
                            <a:gdLst>
                              <a:gd name="T0" fmla="*/ 48 w 48"/>
                              <a:gd name="T1" fmla="*/ 0 h 81"/>
                              <a:gd name="T2" fmla="*/ 43 w 48"/>
                              <a:gd name="T3" fmla="*/ 9 h 81"/>
                              <a:gd name="T4" fmla="*/ 19 w 48"/>
                              <a:gd name="T5" fmla="*/ 9 h 81"/>
                              <a:gd name="T6" fmla="*/ 14 w 48"/>
                              <a:gd name="T7" fmla="*/ 19 h 81"/>
                              <a:gd name="T8" fmla="*/ 29 w 48"/>
                              <a:gd name="T9" fmla="*/ 24 h 81"/>
                              <a:gd name="T10" fmla="*/ 38 w 48"/>
                              <a:gd name="T11" fmla="*/ 33 h 81"/>
                              <a:gd name="T12" fmla="*/ 43 w 48"/>
                              <a:gd name="T13" fmla="*/ 38 h 81"/>
                              <a:gd name="T14" fmla="*/ 43 w 48"/>
                              <a:gd name="T15" fmla="*/ 52 h 81"/>
                              <a:gd name="T16" fmla="*/ 43 w 48"/>
                              <a:gd name="T17" fmla="*/ 57 h 81"/>
                              <a:gd name="T18" fmla="*/ 43 w 48"/>
                              <a:gd name="T19" fmla="*/ 62 h 81"/>
                              <a:gd name="T20" fmla="*/ 38 w 48"/>
                              <a:gd name="T21" fmla="*/ 67 h 81"/>
                              <a:gd name="T22" fmla="*/ 38 w 48"/>
                              <a:gd name="T23" fmla="*/ 72 h 81"/>
                              <a:gd name="T24" fmla="*/ 33 w 48"/>
                              <a:gd name="T25" fmla="*/ 76 h 81"/>
                              <a:gd name="T26" fmla="*/ 29 w 48"/>
                              <a:gd name="T27" fmla="*/ 76 h 81"/>
                              <a:gd name="T28" fmla="*/ 19 w 48"/>
                              <a:gd name="T29" fmla="*/ 81 h 81"/>
                              <a:gd name="T30" fmla="*/ 14 w 48"/>
                              <a:gd name="T31" fmla="*/ 81 h 81"/>
                              <a:gd name="T32" fmla="*/ 9 w 48"/>
                              <a:gd name="T33" fmla="*/ 81 h 81"/>
                              <a:gd name="T34" fmla="*/ 5 w 48"/>
                              <a:gd name="T35" fmla="*/ 76 h 81"/>
                              <a:gd name="T36" fmla="*/ 0 w 48"/>
                              <a:gd name="T37" fmla="*/ 76 h 81"/>
                              <a:gd name="T38" fmla="*/ 0 w 48"/>
                              <a:gd name="T39" fmla="*/ 72 h 81"/>
                              <a:gd name="T40" fmla="*/ 0 w 48"/>
                              <a:gd name="T41" fmla="*/ 72 h 81"/>
                              <a:gd name="T42" fmla="*/ 0 w 48"/>
                              <a:gd name="T43" fmla="*/ 72 h 81"/>
                              <a:gd name="T44" fmla="*/ 5 w 48"/>
                              <a:gd name="T45" fmla="*/ 67 h 81"/>
                              <a:gd name="T46" fmla="*/ 5 w 48"/>
                              <a:gd name="T47" fmla="*/ 67 h 81"/>
                              <a:gd name="T48" fmla="*/ 5 w 48"/>
                              <a:gd name="T49" fmla="*/ 67 h 81"/>
                              <a:gd name="T50" fmla="*/ 9 w 48"/>
                              <a:gd name="T51" fmla="*/ 67 h 81"/>
                              <a:gd name="T52" fmla="*/ 9 w 48"/>
                              <a:gd name="T53" fmla="*/ 72 h 81"/>
                              <a:gd name="T54" fmla="*/ 9 w 48"/>
                              <a:gd name="T55" fmla="*/ 72 h 81"/>
                              <a:gd name="T56" fmla="*/ 14 w 48"/>
                              <a:gd name="T57" fmla="*/ 72 h 81"/>
                              <a:gd name="T58" fmla="*/ 19 w 48"/>
                              <a:gd name="T59" fmla="*/ 76 h 81"/>
                              <a:gd name="T60" fmla="*/ 29 w 48"/>
                              <a:gd name="T61" fmla="*/ 72 h 81"/>
                              <a:gd name="T62" fmla="*/ 33 w 48"/>
                              <a:gd name="T63" fmla="*/ 67 h 81"/>
                              <a:gd name="T64" fmla="*/ 38 w 48"/>
                              <a:gd name="T65" fmla="*/ 62 h 81"/>
                              <a:gd name="T66" fmla="*/ 38 w 48"/>
                              <a:gd name="T67" fmla="*/ 57 h 81"/>
                              <a:gd name="T68" fmla="*/ 38 w 48"/>
                              <a:gd name="T69" fmla="*/ 48 h 81"/>
                              <a:gd name="T70" fmla="*/ 33 w 48"/>
                              <a:gd name="T71" fmla="*/ 43 h 81"/>
                              <a:gd name="T72" fmla="*/ 29 w 48"/>
                              <a:gd name="T73" fmla="*/ 38 h 81"/>
                              <a:gd name="T74" fmla="*/ 19 w 48"/>
                              <a:gd name="T75" fmla="*/ 33 h 81"/>
                              <a:gd name="T76" fmla="*/ 14 w 48"/>
                              <a:gd name="T77" fmla="*/ 33 h 81"/>
                              <a:gd name="T78" fmla="*/ 5 w 48"/>
                              <a:gd name="T79" fmla="*/ 28 h 81"/>
                              <a:gd name="T80" fmla="*/ 19 w 48"/>
                              <a:gd name="T81" fmla="*/ 0 h 81"/>
                              <a:gd name="T82" fmla="*/ 48 w 48"/>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1">
                                <a:moveTo>
                                  <a:pt x="48" y="0"/>
                                </a:moveTo>
                                <a:lnTo>
                                  <a:pt x="43" y="9"/>
                                </a:lnTo>
                                <a:lnTo>
                                  <a:pt x="19" y="9"/>
                                </a:lnTo>
                                <a:lnTo>
                                  <a:pt x="14" y="19"/>
                                </a:lnTo>
                                <a:lnTo>
                                  <a:pt x="29" y="24"/>
                                </a:lnTo>
                                <a:lnTo>
                                  <a:pt x="38" y="33"/>
                                </a:lnTo>
                                <a:lnTo>
                                  <a:pt x="43" y="38"/>
                                </a:lnTo>
                                <a:lnTo>
                                  <a:pt x="43" y="52"/>
                                </a:lnTo>
                                <a:lnTo>
                                  <a:pt x="43" y="57"/>
                                </a:lnTo>
                                <a:lnTo>
                                  <a:pt x="43" y="62"/>
                                </a:lnTo>
                                <a:lnTo>
                                  <a:pt x="38" y="67"/>
                                </a:lnTo>
                                <a:lnTo>
                                  <a:pt x="38" y="72"/>
                                </a:lnTo>
                                <a:lnTo>
                                  <a:pt x="33" y="76"/>
                                </a:lnTo>
                                <a:lnTo>
                                  <a:pt x="29" y="76"/>
                                </a:lnTo>
                                <a:lnTo>
                                  <a:pt x="19" y="81"/>
                                </a:lnTo>
                                <a:lnTo>
                                  <a:pt x="14" y="81"/>
                                </a:lnTo>
                                <a:lnTo>
                                  <a:pt x="9" y="81"/>
                                </a:lnTo>
                                <a:lnTo>
                                  <a:pt x="5" y="76"/>
                                </a:lnTo>
                                <a:lnTo>
                                  <a:pt x="0" y="76"/>
                                </a:lnTo>
                                <a:lnTo>
                                  <a:pt x="0" y="72"/>
                                </a:lnTo>
                                <a:lnTo>
                                  <a:pt x="5" y="67"/>
                                </a:lnTo>
                                <a:lnTo>
                                  <a:pt x="9" y="67"/>
                                </a:lnTo>
                                <a:lnTo>
                                  <a:pt x="9" y="72"/>
                                </a:lnTo>
                                <a:lnTo>
                                  <a:pt x="14" y="72"/>
                                </a:lnTo>
                                <a:lnTo>
                                  <a:pt x="19" y="76"/>
                                </a:lnTo>
                                <a:lnTo>
                                  <a:pt x="29" y="72"/>
                                </a:lnTo>
                                <a:lnTo>
                                  <a:pt x="33" y="67"/>
                                </a:lnTo>
                                <a:lnTo>
                                  <a:pt x="38" y="62"/>
                                </a:lnTo>
                                <a:lnTo>
                                  <a:pt x="38" y="57"/>
                                </a:lnTo>
                                <a:lnTo>
                                  <a:pt x="38" y="48"/>
                                </a:lnTo>
                                <a:lnTo>
                                  <a:pt x="33" y="43"/>
                                </a:lnTo>
                                <a:lnTo>
                                  <a:pt x="29" y="38"/>
                                </a:lnTo>
                                <a:lnTo>
                                  <a:pt x="19" y="33"/>
                                </a:lnTo>
                                <a:lnTo>
                                  <a:pt x="14" y="33"/>
                                </a:lnTo>
                                <a:lnTo>
                                  <a:pt x="5" y="28"/>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766"/>
                        <wps:cNvSpPr>
                          <a:spLocks noEditPoints="1"/>
                        </wps:cNvSpPr>
                        <wps:spPr bwMode="auto">
                          <a:xfrm>
                            <a:off x="3814085" y="566631"/>
                            <a:ext cx="23207" cy="43712"/>
                          </a:xfrm>
                          <a:custGeom>
                            <a:avLst/>
                            <a:gdLst>
                              <a:gd name="T0" fmla="*/ 10 w 43"/>
                              <a:gd name="T1" fmla="*/ 33 h 81"/>
                              <a:gd name="T2" fmla="*/ 0 w 43"/>
                              <a:gd name="T3" fmla="*/ 24 h 81"/>
                              <a:gd name="T4" fmla="*/ 0 w 43"/>
                              <a:gd name="T5" fmla="*/ 9 h 81"/>
                              <a:gd name="T6" fmla="*/ 15 w 43"/>
                              <a:gd name="T7" fmla="*/ 0 h 81"/>
                              <a:gd name="T8" fmla="*/ 29 w 43"/>
                              <a:gd name="T9" fmla="*/ 0 h 81"/>
                              <a:gd name="T10" fmla="*/ 43 w 43"/>
                              <a:gd name="T11" fmla="*/ 9 h 81"/>
                              <a:gd name="T12" fmla="*/ 43 w 43"/>
                              <a:gd name="T13" fmla="*/ 19 h 81"/>
                              <a:gd name="T14" fmla="*/ 34 w 43"/>
                              <a:gd name="T15" fmla="*/ 28 h 81"/>
                              <a:gd name="T16" fmla="*/ 34 w 43"/>
                              <a:gd name="T17" fmla="*/ 43 h 81"/>
                              <a:gd name="T18" fmla="*/ 43 w 43"/>
                              <a:gd name="T19" fmla="*/ 52 h 81"/>
                              <a:gd name="T20" fmla="*/ 43 w 43"/>
                              <a:gd name="T21" fmla="*/ 67 h 81"/>
                              <a:gd name="T22" fmla="*/ 34 w 43"/>
                              <a:gd name="T23" fmla="*/ 76 h 81"/>
                              <a:gd name="T24" fmla="*/ 15 w 43"/>
                              <a:gd name="T25" fmla="*/ 76 h 81"/>
                              <a:gd name="T26" fmla="*/ 0 w 43"/>
                              <a:gd name="T27" fmla="*/ 67 h 81"/>
                              <a:gd name="T28" fmla="*/ 0 w 43"/>
                              <a:gd name="T29" fmla="*/ 57 h 81"/>
                              <a:gd name="T30" fmla="*/ 10 w 43"/>
                              <a:gd name="T31" fmla="*/ 43 h 81"/>
                              <a:gd name="T32" fmla="*/ 24 w 43"/>
                              <a:gd name="T33" fmla="*/ 33 h 81"/>
                              <a:gd name="T34" fmla="*/ 34 w 43"/>
                              <a:gd name="T35" fmla="*/ 24 h 81"/>
                              <a:gd name="T36" fmla="*/ 34 w 43"/>
                              <a:gd name="T37" fmla="*/ 14 h 81"/>
                              <a:gd name="T38" fmla="*/ 34 w 43"/>
                              <a:gd name="T39" fmla="*/ 5 h 81"/>
                              <a:gd name="T40" fmla="*/ 24 w 43"/>
                              <a:gd name="T41" fmla="*/ 0 h 81"/>
                              <a:gd name="T42" fmla="*/ 15 w 43"/>
                              <a:gd name="T43" fmla="*/ 5 h 81"/>
                              <a:gd name="T44" fmla="*/ 10 w 43"/>
                              <a:gd name="T45" fmla="*/ 14 h 81"/>
                              <a:gd name="T46" fmla="*/ 10 w 43"/>
                              <a:gd name="T47" fmla="*/ 19 h 81"/>
                              <a:gd name="T48" fmla="*/ 15 w 43"/>
                              <a:gd name="T49" fmla="*/ 24 h 81"/>
                              <a:gd name="T50" fmla="*/ 19 w 43"/>
                              <a:gd name="T51" fmla="*/ 43 h 81"/>
                              <a:gd name="T52" fmla="*/ 10 w 43"/>
                              <a:gd name="T53" fmla="*/ 48 h 81"/>
                              <a:gd name="T54" fmla="*/ 10 w 43"/>
                              <a:gd name="T55" fmla="*/ 62 h 81"/>
                              <a:gd name="T56" fmla="*/ 15 w 43"/>
                              <a:gd name="T57" fmla="*/ 72 h 81"/>
                              <a:gd name="T58" fmla="*/ 24 w 43"/>
                              <a:gd name="T59" fmla="*/ 76 h 81"/>
                              <a:gd name="T60" fmla="*/ 34 w 43"/>
                              <a:gd name="T61" fmla="*/ 72 h 81"/>
                              <a:gd name="T62" fmla="*/ 39 w 43"/>
                              <a:gd name="T63" fmla="*/ 67 h 81"/>
                              <a:gd name="T64" fmla="*/ 34 w 43"/>
                              <a:gd name="T65" fmla="*/ 57 h 81"/>
                              <a:gd name="T66" fmla="*/ 19 w 43"/>
                              <a:gd name="T67"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1">
                                <a:moveTo>
                                  <a:pt x="15" y="38"/>
                                </a:moveTo>
                                <a:lnTo>
                                  <a:pt x="10" y="33"/>
                                </a:lnTo>
                                <a:lnTo>
                                  <a:pt x="5" y="28"/>
                                </a:lnTo>
                                <a:lnTo>
                                  <a:pt x="0" y="24"/>
                                </a:lnTo>
                                <a:lnTo>
                                  <a:pt x="0" y="19"/>
                                </a:lnTo>
                                <a:lnTo>
                                  <a:pt x="0" y="9"/>
                                </a:lnTo>
                                <a:lnTo>
                                  <a:pt x="5" y="5"/>
                                </a:lnTo>
                                <a:lnTo>
                                  <a:pt x="15" y="0"/>
                                </a:lnTo>
                                <a:lnTo>
                                  <a:pt x="24" y="0"/>
                                </a:lnTo>
                                <a:lnTo>
                                  <a:pt x="29" y="0"/>
                                </a:lnTo>
                                <a:lnTo>
                                  <a:pt x="39" y="5"/>
                                </a:lnTo>
                                <a:lnTo>
                                  <a:pt x="43" y="9"/>
                                </a:lnTo>
                                <a:lnTo>
                                  <a:pt x="43" y="14"/>
                                </a:lnTo>
                                <a:lnTo>
                                  <a:pt x="43" y="19"/>
                                </a:lnTo>
                                <a:lnTo>
                                  <a:pt x="39" y="24"/>
                                </a:lnTo>
                                <a:lnTo>
                                  <a:pt x="34" y="28"/>
                                </a:lnTo>
                                <a:lnTo>
                                  <a:pt x="29" y="33"/>
                                </a:lnTo>
                                <a:lnTo>
                                  <a:pt x="34" y="43"/>
                                </a:lnTo>
                                <a:lnTo>
                                  <a:pt x="43" y="48"/>
                                </a:lnTo>
                                <a:lnTo>
                                  <a:pt x="43" y="52"/>
                                </a:lnTo>
                                <a:lnTo>
                                  <a:pt x="43" y="62"/>
                                </a:lnTo>
                                <a:lnTo>
                                  <a:pt x="43" y="67"/>
                                </a:lnTo>
                                <a:lnTo>
                                  <a:pt x="39" y="76"/>
                                </a:lnTo>
                                <a:lnTo>
                                  <a:pt x="34" y="76"/>
                                </a:lnTo>
                                <a:lnTo>
                                  <a:pt x="24" y="81"/>
                                </a:lnTo>
                                <a:lnTo>
                                  <a:pt x="15" y="76"/>
                                </a:lnTo>
                                <a:lnTo>
                                  <a:pt x="5" y="72"/>
                                </a:lnTo>
                                <a:lnTo>
                                  <a:pt x="0" y="67"/>
                                </a:lnTo>
                                <a:lnTo>
                                  <a:pt x="0" y="62"/>
                                </a:lnTo>
                                <a:lnTo>
                                  <a:pt x="0" y="57"/>
                                </a:lnTo>
                                <a:lnTo>
                                  <a:pt x="5" y="52"/>
                                </a:lnTo>
                                <a:lnTo>
                                  <a:pt x="10" y="43"/>
                                </a:lnTo>
                                <a:lnTo>
                                  <a:pt x="15" y="38"/>
                                </a:lnTo>
                                <a:close/>
                                <a:moveTo>
                                  <a:pt x="24" y="33"/>
                                </a:moveTo>
                                <a:lnTo>
                                  <a:pt x="29" y="28"/>
                                </a:lnTo>
                                <a:lnTo>
                                  <a:pt x="34" y="24"/>
                                </a:lnTo>
                                <a:lnTo>
                                  <a:pt x="34" y="19"/>
                                </a:lnTo>
                                <a:lnTo>
                                  <a:pt x="34" y="14"/>
                                </a:lnTo>
                                <a:lnTo>
                                  <a:pt x="34" y="9"/>
                                </a:lnTo>
                                <a:lnTo>
                                  <a:pt x="34" y="5"/>
                                </a:lnTo>
                                <a:lnTo>
                                  <a:pt x="29" y="0"/>
                                </a:lnTo>
                                <a:lnTo>
                                  <a:pt x="24" y="0"/>
                                </a:lnTo>
                                <a:lnTo>
                                  <a:pt x="19" y="0"/>
                                </a:lnTo>
                                <a:lnTo>
                                  <a:pt x="15" y="5"/>
                                </a:lnTo>
                                <a:lnTo>
                                  <a:pt x="10" y="9"/>
                                </a:lnTo>
                                <a:lnTo>
                                  <a:pt x="10" y="14"/>
                                </a:lnTo>
                                <a:lnTo>
                                  <a:pt x="10" y="19"/>
                                </a:lnTo>
                                <a:lnTo>
                                  <a:pt x="15" y="24"/>
                                </a:lnTo>
                                <a:lnTo>
                                  <a:pt x="24" y="33"/>
                                </a:lnTo>
                                <a:close/>
                                <a:moveTo>
                                  <a:pt x="19" y="43"/>
                                </a:moveTo>
                                <a:lnTo>
                                  <a:pt x="15" y="43"/>
                                </a:lnTo>
                                <a:lnTo>
                                  <a:pt x="10" y="48"/>
                                </a:lnTo>
                                <a:lnTo>
                                  <a:pt x="10" y="57"/>
                                </a:lnTo>
                                <a:lnTo>
                                  <a:pt x="10" y="62"/>
                                </a:lnTo>
                                <a:lnTo>
                                  <a:pt x="10" y="67"/>
                                </a:lnTo>
                                <a:lnTo>
                                  <a:pt x="15" y="72"/>
                                </a:lnTo>
                                <a:lnTo>
                                  <a:pt x="19" y="76"/>
                                </a:lnTo>
                                <a:lnTo>
                                  <a:pt x="24" y="76"/>
                                </a:lnTo>
                                <a:lnTo>
                                  <a:pt x="29" y="76"/>
                                </a:lnTo>
                                <a:lnTo>
                                  <a:pt x="34" y="72"/>
                                </a:lnTo>
                                <a:lnTo>
                                  <a:pt x="39" y="72"/>
                                </a:lnTo>
                                <a:lnTo>
                                  <a:pt x="39" y="67"/>
                                </a:lnTo>
                                <a:lnTo>
                                  <a:pt x="39" y="62"/>
                                </a:lnTo>
                                <a:lnTo>
                                  <a:pt x="34" y="57"/>
                                </a:lnTo>
                                <a:lnTo>
                                  <a:pt x="29" y="48"/>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767"/>
                        <wps:cNvSpPr>
                          <a:spLocks/>
                        </wps:cNvSpPr>
                        <wps:spPr bwMode="auto">
                          <a:xfrm>
                            <a:off x="2894970" y="620596"/>
                            <a:ext cx="46415" cy="44251"/>
                          </a:xfrm>
                          <a:custGeom>
                            <a:avLst/>
                            <a:gdLst>
                              <a:gd name="T0" fmla="*/ 0 w 86"/>
                              <a:gd name="T1" fmla="*/ 0 h 82"/>
                              <a:gd name="T2" fmla="*/ 19 w 86"/>
                              <a:gd name="T3" fmla="*/ 0 h 82"/>
                              <a:gd name="T4" fmla="*/ 67 w 86"/>
                              <a:gd name="T5" fmla="*/ 63 h 82"/>
                              <a:gd name="T6" fmla="*/ 67 w 86"/>
                              <a:gd name="T7" fmla="*/ 15 h 82"/>
                              <a:gd name="T8" fmla="*/ 67 w 86"/>
                              <a:gd name="T9" fmla="*/ 10 h 82"/>
                              <a:gd name="T10" fmla="*/ 67 w 86"/>
                              <a:gd name="T11" fmla="*/ 5 h 82"/>
                              <a:gd name="T12" fmla="*/ 62 w 86"/>
                              <a:gd name="T13" fmla="*/ 5 h 82"/>
                              <a:gd name="T14" fmla="*/ 58 w 86"/>
                              <a:gd name="T15" fmla="*/ 5 h 82"/>
                              <a:gd name="T16" fmla="*/ 58 w 86"/>
                              <a:gd name="T17" fmla="*/ 5 h 82"/>
                              <a:gd name="T18" fmla="*/ 58 w 86"/>
                              <a:gd name="T19" fmla="*/ 0 h 82"/>
                              <a:gd name="T20" fmla="*/ 86 w 86"/>
                              <a:gd name="T21" fmla="*/ 0 h 82"/>
                              <a:gd name="T22" fmla="*/ 86 w 86"/>
                              <a:gd name="T23" fmla="*/ 5 h 82"/>
                              <a:gd name="T24" fmla="*/ 82 w 86"/>
                              <a:gd name="T25" fmla="*/ 5 h 82"/>
                              <a:gd name="T26" fmla="*/ 77 w 86"/>
                              <a:gd name="T27" fmla="*/ 5 h 82"/>
                              <a:gd name="T28" fmla="*/ 72 w 86"/>
                              <a:gd name="T29" fmla="*/ 10 h 82"/>
                              <a:gd name="T30" fmla="*/ 72 w 86"/>
                              <a:gd name="T31" fmla="*/ 10 h 82"/>
                              <a:gd name="T32" fmla="*/ 72 w 86"/>
                              <a:gd name="T33" fmla="*/ 15 h 82"/>
                              <a:gd name="T34" fmla="*/ 72 w 86"/>
                              <a:gd name="T35" fmla="*/ 82 h 82"/>
                              <a:gd name="T36" fmla="*/ 72 w 86"/>
                              <a:gd name="T37" fmla="*/ 82 h 82"/>
                              <a:gd name="T38" fmla="*/ 19 w 86"/>
                              <a:gd name="T39" fmla="*/ 19 h 82"/>
                              <a:gd name="T40" fmla="*/ 19 w 86"/>
                              <a:gd name="T41" fmla="*/ 67 h 82"/>
                              <a:gd name="T42" fmla="*/ 19 w 86"/>
                              <a:gd name="T43" fmla="*/ 72 h 82"/>
                              <a:gd name="T44" fmla="*/ 19 w 86"/>
                              <a:gd name="T45" fmla="*/ 77 h 82"/>
                              <a:gd name="T46" fmla="*/ 24 w 86"/>
                              <a:gd name="T47" fmla="*/ 77 h 82"/>
                              <a:gd name="T48" fmla="*/ 29 w 86"/>
                              <a:gd name="T49" fmla="*/ 82 h 82"/>
                              <a:gd name="T50" fmla="*/ 29 w 86"/>
                              <a:gd name="T51" fmla="*/ 82 h 82"/>
                              <a:gd name="T52" fmla="*/ 29 w 86"/>
                              <a:gd name="T53" fmla="*/ 82 h 82"/>
                              <a:gd name="T54" fmla="*/ 0 w 86"/>
                              <a:gd name="T55" fmla="*/ 82 h 82"/>
                              <a:gd name="T56" fmla="*/ 0 w 86"/>
                              <a:gd name="T57" fmla="*/ 82 h 82"/>
                              <a:gd name="T58" fmla="*/ 5 w 86"/>
                              <a:gd name="T59" fmla="*/ 82 h 82"/>
                              <a:gd name="T60" fmla="*/ 10 w 86"/>
                              <a:gd name="T61" fmla="*/ 77 h 82"/>
                              <a:gd name="T62" fmla="*/ 10 w 86"/>
                              <a:gd name="T63" fmla="*/ 77 h 82"/>
                              <a:gd name="T64" fmla="*/ 14 w 86"/>
                              <a:gd name="T65" fmla="*/ 72 h 82"/>
                              <a:gd name="T66" fmla="*/ 14 w 86"/>
                              <a:gd name="T67" fmla="*/ 67 h 82"/>
                              <a:gd name="T68" fmla="*/ 14 w 86"/>
                              <a:gd name="T69" fmla="*/ 15 h 82"/>
                              <a:gd name="T70" fmla="*/ 10 w 86"/>
                              <a:gd name="T71" fmla="*/ 10 h 82"/>
                              <a:gd name="T72" fmla="*/ 10 w 86"/>
                              <a:gd name="T73" fmla="*/ 10 h 82"/>
                              <a:gd name="T74" fmla="*/ 5 w 86"/>
                              <a:gd name="T75" fmla="*/ 5 h 82"/>
                              <a:gd name="T76" fmla="*/ 5 w 86"/>
                              <a:gd name="T77" fmla="*/ 5 h 82"/>
                              <a:gd name="T78" fmla="*/ 0 w 86"/>
                              <a:gd name="T79" fmla="*/ 5 h 82"/>
                              <a:gd name="T80" fmla="*/ 0 w 86"/>
                              <a:gd name="T81" fmla="*/ 5 h 82"/>
                              <a:gd name="T82" fmla="*/ 0 w 86"/>
                              <a:gd name="T8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6" h="82">
                                <a:moveTo>
                                  <a:pt x="0" y="0"/>
                                </a:moveTo>
                                <a:lnTo>
                                  <a:pt x="19" y="0"/>
                                </a:lnTo>
                                <a:lnTo>
                                  <a:pt x="67" y="63"/>
                                </a:lnTo>
                                <a:lnTo>
                                  <a:pt x="67" y="15"/>
                                </a:lnTo>
                                <a:lnTo>
                                  <a:pt x="67" y="10"/>
                                </a:lnTo>
                                <a:lnTo>
                                  <a:pt x="67" y="5"/>
                                </a:lnTo>
                                <a:lnTo>
                                  <a:pt x="62" y="5"/>
                                </a:lnTo>
                                <a:lnTo>
                                  <a:pt x="58" y="5"/>
                                </a:lnTo>
                                <a:lnTo>
                                  <a:pt x="58" y="0"/>
                                </a:lnTo>
                                <a:lnTo>
                                  <a:pt x="86" y="0"/>
                                </a:lnTo>
                                <a:lnTo>
                                  <a:pt x="86" y="5"/>
                                </a:lnTo>
                                <a:lnTo>
                                  <a:pt x="82" y="5"/>
                                </a:lnTo>
                                <a:lnTo>
                                  <a:pt x="77" y="5"/>
                                </a:lnTo>
                                <a:lnTo>
                                  <a:pt x="72" y="10"/>
                                </a:lnTo>
                                <a:lnTo>
                                  <a:pt x="72" y="15"/>
                                </a:lnTo>
                                <a:lnTo>
                                  <a:pt x="72" y="82"/>
                                </a:lnTo>
                                <a:lnTo>
                                  <a:pt x="19" y="19"/>
                                </a:lnTo>
                                <a:lnTo>
                                  <a:pt x="19" y="67"/>
                                </a:lnTo>
                                <a:lnTo>
                                  <a:pt x="19" y="72"/>
                                </a:lnTo>
                                <a:lnTo>
                                  <a:pt x="19" y="77"/>
                                </a:lnTo>
                                <a:lnTo>
                                  <a:pt x="24" y="77"/>
                                </a:lnTo>
                                <a:lnTo>
                                  <a:pt x="29" y="82"/>
                                </a:lnTo>
                                <a:lnTo>
                                  <a:pt x="0" y="82"/>
                                </a:lnTo>
                                <a:lnTo>
                                  <a:pt x="5" y="82"/>
                                </a:lnTo>
                                <a:lnTo>
                                  <a:pt x="10" y="77"/>
                                </a:lnTo>
                                <a:lnTo>
                                  <a:pt x="14" y="72"/>
                                </a:lnTo>
                                <a:lnTo>
                                  <a:pt x="14" y="67"/>
                                </a:lnTo>
                                <a:lnTo>
                                  <a:pt x="14" y="15"/>
                                </a:lnTo>
                                <a:lnTo>
                                  <a:pt x="10"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768"/>
                        <wps:cNvSpPr>
                          <a:spLocks noEditPoints="1"/>
                        </wps:cNvSpPr>
                        <wps:spPr bwMode="auto">
                          <a:xfrm>
                            <a:off x="2944083" y="636246"/>
                            <a:ext cx="28604" cy="28601"/>
                          </a:xfrm>
                          <a:custGeom>
                            <a:avLst/>
                            <a:gdLst>
                              <a:gd name="T0" fmla="*/ 24 w 53"/>
                              <a:gd name="T1" fmla="*/ 0 h 53"/>
                              <a:gd name="T2" fmla="*/ 34 w 53"/>
                              <a:gd name="T3" fmla="*/ 0 h 53"/>
                              <a:gd name="T4" fmla="*/ 43 w 53"/>
                              <a:gd name="T5" fmla="*/ 5 h 53"/>
                              <a:gd name="T6" fmla="*/ 48 w 53"/>
                              <a:gd name="T7" fmla="*/ 14 h 53"/>
                              <a:gd name="T8" fmla="*/ 53 w 53"/>
                              <a:gd name="T9" fmla="*/ 24 h 53"/>
                              <a:gd name="T10" fmla="*/ 48 w 53"/>
                              <a:gd name="T11" fmla="*/ 34 h 53"/>
                              <a:gd name="T12" fmla="*/ 48 w 53"/>
                              <a:gd name="T13" fmla="*/ 38 h 53"/>
                              <a:gd name="T14" fmla="*/ 43 w 53"/>
                              <a:gd name="T15" fmla="*/ 48 h 53"/>
                              <a:gd name="T16" fmla="*/ 39 w 53"/>
                              <a:gd name="T17" fmla="*/ 53 h 53"/>
                              <a:gd name="T18" fmla="*/ 34 w 53"/>
                              <a:gd name="T19" fmla="*/ 53 h 53"/>
                              <a:gd name="T20" fmla="*/ 24 w 53"/>
                              <a:gd name="T21" fmla="*/ 53 h 53"/>
                              <a:gd name="T22" fmla="*/ 15 w 53"/>
                              <a:gd name="T23" fmla="*/ 53 h 53"/>
                              <a:gd name="T24" fmla="*/ 5 w 53"/>
                              <a:gd name="T25" fmla="*/ 43 h 53"/>
                              <a:gd name="T26" fmla="*/ 0 w 53"/>
                              <a:gd name="T27" fmla="*/ 38 h 53"/>
                              <a:gd name="T28" fmla="*/ 0 w 53"/>
                              <a:gd name="T29" fmla="*/ 29 h 53"/>
                              <a:gd name="T30" fmla="*/ 0 w 53"/>
                              <a:gd name="T31" fmla="*/ 19 h 53"/>
                              <a:gd name="T32" fmla="*/ 5 w 53"/>
                              <a:gd name="T33" fmla="*/ 14 h 53"/>
                              <a:gd name="T34" fmla="*/ 5 w 53"/>
                              <a:gd name="T35" fmla="*/ 5 h 53"/>
                              <a:gd name="T36" fmla="*/ 15 w 53"/>
                              <a:gd name="T37" fmla="*/ 0 h 53"/>
                              <a:gd name="T38" fmla="*/ 19 w 53"/>
                              <a:gd name="T39" fmla="*/ 0 h 53"/>
                              <a:gd name="T40" fmla="*/ 24 w 53"/>
                              <a:gd name="T41" fmla="*/ 0 h 53"/>
                              <a:gd name="T42" fmla="*/ 24 w 53"/>
                              <a:gd name="T43" fmla="*/ 0 h 53"/>
                              <a:gd name="T44" fmla="*/ 19 w 53"/>
                              <a:gd name="T45" fmla="*/ 0 h 53"/>
                              <a:gd name="T46" fmla="*/ 15 w 53"/>
                              <a:gd name="T47" fmla="*/ 5 h 53"/>
                              <a:gd name="T48" fmla="*/ 15 w 53"/>
                              <a:gd name="T49" fmla="*/ 5 h 53"/>
                              <a:gd name="T50" fmla="*/ 10 w 53"/>
                              <a:gd name="T51" fmla="*/ 10 h 53"/>
                              <a:gd name="T52" fmla="*/ 10 w 53"/>
                              <a:gd name="T53" fmla="*/ 14 h 53"/>
                              <a:gd name="T54" fmla="*/ 10 w 53"/>
                              <a:gd name="T55" fmla="*/ 24 h 53"/>
                              <a:gd name="T56" fmla="*/ 10 w 53"/>
                              <a:gd name="T57" fmla="*/ 34 h 53"/>
                              <a:gd name="T58" fmla="*/ 15 w 53"/>
                              <a:gd name="T59" fmla="*/ 43 h 53"/>
                              <a:gd name="T60" fmla="*/ 19 w 53"/>
                              <a:gd name="T61" fmla="*/ 48 h 53"/>
                              <a:gd name="T62" fmla="*/ 29 w 53"/>
                              <a:gd name="T63" fmla="*/ 53 h 53"/>
                              <a:gd name="T64" fmla="*/ 34 w 53"/>
                              <a:gd name="T65" fmla="*/ 48 h 53"/>
                              <a:gd name="T66" fmla="*/ 39 w 53"/>
                              <a:gd name="T67" fmla="*/ 48 h 53"/>
                              <a:gd name="T68" fmla="*/ 39 w 53"/>
                              <a:gd name="T69" fmla="*/ 38 h 53"/>
                              <a:gd name="T70" fmla="*/ 39 w 53"/>
                              <a:gd name="T71" fmla="*/ 29 h 53"/>
                              <a:gd name="T72" fmla="*/ 39 w 53"/>
                              <a:gd name="T73" fmla="*/ 19 h 53"/>
                              <a:gd name="T74" fmla="*/ 34 w 53"/>
                              <a:gd name="T75" fmla="*/ 5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4" y="0"/>
                                </a:lnTo>
                                <a:lnTo>
                                  <a:pt x="43" y="5"/>
                                </a:lnTo>
                                <a:lnTo>
                                  <a:pt x="48" y="14"/>
                                </a:lnTo>
                                <a:lnTo>
                                  <a:pt x="53" y="24"/>
                                </a:lnTo>
                                <a:lnTo>
                                  <a:pt x="48" y="34"/>
                                </a:lnTo>
                                <a:lnTo>
                                  <a:pt x="48" y="38"/>
                                </a:lnTo>
                                <a:lnTo>
                                  <a:pt x="43" y="48"/>
                                </a:lnTo>
                                <a:lnTo>
                                  <a:pt x="39" y="53"/>
                                </a:lnTo>
                                <a:lnTo>
                                  <a:pt x="34" y="53"/>
                                </a:lnTo>
                                <a:lnTo>
                                  <a:pt x="24" y="53"/>
                                </a:lnTo>
                                <a:lnTo>
                                  <a:pt x="15" y="53"/>
                                </a:lnTo>
                                <a:lnTo>
                                  <a:pt x="5" y="43"/>
                                </a:lnTo>
                                <a:lnTo>
                                  <a:pt x="0" y="38"/>
                                </a:lnTo>
                                <a:lnTo>
                                  <a:pt x="0" y="29"/>
                                </a:lnTo>
                                <a:lnTo>
                                  <a:pt x="0" y="19"/>
                                </a:lnTo>
                                <a:lnTo>
                                  <a:pt x="5" y="14"/>
                                </a:lnTo>
                                <a:lnTo>
                                  <a:pt x="5" y="5"/>
                                </a:lnTo>
                                <a:lnTo>
                                  <a:pt x="15" y="0"/>
                                </a:lnTo>
                                <a:lnTo>
                                  <a:pt x="19" y="0"/>
                                </a:lnTo>
                                <a:lnTo>
                                  <a:pt x="24" y="0"/>
                                </a:lnTo>
                                <a:close/>
                                <a:moveTo>
                                  <a:pt x="24" y="0"/>
                                </a:moveTo>
                                <a:lnTo>
                                  <a:pt x="19" y="0"/>
                                </a:lnTo>
                                <a:lnTo>
                                  <a:pt x="15" y="5"/>
                                </a:lnTo>
                                <a:lnTo>
                                  <a:pt x="10" y="10"/>
                                </a:lnTo>
                                <a:lnTo>
                                  <a:pt x="10" y="14"/>
                                </a:lnTo>
                                <a:lnTo>
                                  <a:pt x="10" y="24"/>
                                </a:lnTo>
                                <a:lnTo>
                                  <a:pt x="10" y="34"/>
                                </a:lnTo>
                                <a:lnTo>
                                  <a:pt x="15" y="43"/>
                                </a:lnTo>
                                <a:lnTo>
                                  <a:pt x="19" y="48"/>
                                </a:lnTo>
                                <a:lnTo>
                                  <a:pt x="29" y="53"/>
                                </a:lnTo>
                                <a:lnTo>
                                  <a:pt x="34" y="48"/>
                                </a:lnTo>
                                <a:lnTo>
                                  <a:pt x="39" y="48"/>
                                </a:lnTo>
                                <a:lnTo>
                                  <a:pt x="39" y="38"/>
                                </a:lnTo>
                                <a:lnTo>
                                  <a:pt x="39" y="29"/>
                                </a:lnTo>
                                <a:lnTo>
                                  <a:pt x="39" y="19"/>
                                </a:lnTo>
                                <a:lnTo>
                                  <a:pt x="34" y="5"/>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769"/>
                        <wps:cNvSpPr>
                          <a:spLocks/>
                        </wps:cNvSpPr>
                        <wps:spPr bwMode="auto">
                          <a:xfrm>
                            <a:off x="2978084" y="659451"/>
                            <a:ext cx="7556" cy="5396"/>
                          </a:xfrm>
                          <a:custGeom>
                            <a:avLst/>
                            <a:gdLst>
                              <a:gd name="T0" fmla="*/ 9 w 14"/>
                              <a:gd name="T1" fmla="*/ 0 h 10"/>
                              <a:gd name="T2" fmla="*/ 9 w 14"/>
                              <a:gd name="T3" fmla="*/ 0 h 10"/>
                              <a:gd name="T4" fmla="*/ 14 w 14"/>
                              <a:gd name="T5" fmla="*/ 0 h 10"/>
                              <a:gd name="T6" fmla="*/ 14 w 14"/>
                              <a:gd name="T7" fmla="*/ 5 h 10"/>
                              <a:gd name="T8" fmla="*/ 14 w 14"/>
                              <a:gd name="T9" fmla="*/ 5 h 10"/>
                              <a:gd name="T10" fmla="*/ 14 w 14"/>
                              <a:gd name="T11" fmla="*/ 10 h 10"/>
                              <a:gd name="T12" fmla="*/ 14 w 14"/>
                              <a:gd name="T13" fmla="*/ 10 h 10"/>
                              <a:gd name="T14" fmla="*/ 9 w 14"/>
                              <a:gd name="T15" fmla="*/ 10 h 10"/>
                              <a:gd name="T16" fmla="*/ 9 w 14"/>
                              <a:gd name="T17" fmla="*/ 10 h 10"/>
                              <a:gd name="T18" fmla="*/ 4 w 14"/>
                              <a:gd name="T19" fmla="*/ 10 h 10"/>
                              <a:gd name="T20" fmla="*/ 4 w 14"/>
                              <a:gd name="T21" fmla="*/ 10 h 10"/>
                              <a:gd name="T22" fmla="*/ 0 w 14"/>
                              <a:gd name="T23" fmla="*/ 10 h 10"/>
                              <a:gd name="T24" fmla="*/ 0 w 14"/>
                              <a:gd name="T25" fmla="*/ 5 h 10"/>
                              <a:gd name="T26" fmla="*/ 0 w 14"/>
                              <a:gd name="T27" fmla="*/ 5 h 10"/>
                              <a:gd name="T28" fmla="*/ 4 w 14"/>
                              <a:gd name="T29" fmla="*/ 0 h 10"/>
                              <a:gd name="T30" fmla="*/ 4 w 14"/>
                              <a:gd name="T31" fmla="*/ 0 h 10"/>
                              <a:gd name="T32" fmla="*/ 9 w 14"/>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0">
                                <a:moveTo>
                                  <a:pt x="9" y="0"/>
                                </a:moveTo>
                                <a:lnTo>
                                  <a:pt x="9" y="0"/>
                                </a:lnTo>
                                <a:lnTo>
                                  <a:pt x="14" y="0"/>
                                </a:lnTo>
                                <a:lnTo>
                                  <a:pt x="14" y="5"/>
                                </a:lnTo>
                                <a:lnTo>
                                  <a:pt x="14" y="10"/>
                                </a:lnTo>
                                <a:lnTo>
                                  <a:pt x="9" y="10"/>
                                </a:lnTo>
                                <a:lnTo>
                                  <a:pt x="4" y="10"/>
                                </a:lnTo>
                                <a:lnTo>
                                  <a:pt x="0" y="10"/>
                                </a:lnTo>
                                <a:lnTo>
                                  <a:pt x="0" y="5"/>
                                </a:lnTo>
                                <a:lnTo>
                                  <a:pt x="4"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770"/>
                        <wps:cNvSpPr>
                          <a:spLocks noEditPoints="1"/>
                        </wps:cNvSpPr>
                        <wps:spPr bwMode="auto">
                          <a:xfrm>
                            <a:off x="3008847" y="636246"/>
                            <a:ext cx="28604" cy="28601"/>
                          </a:xfrm>
                          <a:custGeom>
                            <a:avLst/>
                            <a:gdLst>
                              <a:gd name="T0" fmla="*/ 24 w 53"/>
                              <a:gd name="T1" fmla="*/ 0 h 53"/>
                              <a:gd name="T2" fmla="*/ 34 w 53"/>
                              <a:gd name="T3" fmla="*/ 0 h 53"/>
                              <a:gd name="T4" fmla="*/ 43 w 53"/>
                              <a:gd name="T5" fmla="*/ 5 h 53"/>
                              <a:gd name="T6" fmla="*/ 48 w 53"/>
                              <a:gd name="T7" fmla="*/ 14 h 53"/>
                              <a:gd name="T8" fmla="*/ 53 w 53"/>
                              <a:gd name="T9" fmla="*/ 24 h 53"/>
                              <a:gd name="T10" fmla="*/ 48 w 53"/>
                              <a:gd name="T11" fmla="*/ 34 h 53"/>
                              <a:gd name="T12" fmla="*/ 48 w 53"/>
                              <a:gd name="T13" fmla="*/ 38 h 53"/>
                              <a:gd name="T14" fmla="*/ 43 w 53"/>
                              <a:gd name="T15" fmla="*/ 48 h 53"/>
                              <a:gd name="T16" fmla="*/ 38 w 53"/>
                              <a:gd name="T17" fmla="*/ 53 h 53"/>
                              <a:gd name="T18" fmla="*/ 34 w 53"/>
                              <a:gd name="T19" fmla="*/ 53 h 53"/>
                              <a:gd name="T20" fmla="*/ 24 w 53"/>
                              <a:gd name="T21" fmla="*/ 53 h 53"/>
                              <a:gd name="T22" fmla="*/ 14 w 53"/>
                              <a:gd name="T23" fmla="*/ 53 h 53"/>
                              <a:gd name="T24" fmla="*/ 5 w 53"/>
                              <a:gd name="T25" fmla="*/ 43 h 53"/>
                              <a:gd name="T26" fmla="*/ 0 w 53"/>
                              <a:gd name="T27" fmla="*/ 38 h 53"/>
                              <a:gd name="T28" fmla="*/ 0 w 53"/>
                              <a:gd name="T29" fmla="*/ 29 h 53"/>
                              <a:gd name="T30" fmla="*/ 0 w 53"/>
                              <a:gd name="T31" fmla="*/ 19 h 53"/>
                              <a:gd name="T32" fmla="*/ 5 w 53"/>
                              <a:gd name="T33" fmla="*/ 14 h 53"/>
                              <a:gd name="T34" fmla="*/ 5 w 53"/>
                              <a:gd name="T35" fmla="*/ 5 h 53"/>
                              <a:gd name="T36" fmla="*/ 14 w 53"/>
                              <a:gd name="T37" fmla="*/ 0 h 53"/>
                              <a:gd name="T38" fmla="*/ 19 w 53"/>
                              <a:gd name="T39" fmla="*/ 0 h 53"/>
                              <a:gd name="T40" fmla="*/ 24 w 53"/>
                              <a:gd name="T41" fmla="*/ 0 h 53"/>
                              <a:gd name="T42" fmla="*/ 24 w 53"/>
                              <a:gd name="T43" fmla="*/ 0 h 53"/>
                              <a:gd name="T44" fmla="*/ 19 w 53"/>
                              <a:gd name="T45" fmla="*/ 0 h 53"/>
                              <a:gd name="T46" fmla="*/ 19 w 53"/>
                              <a:gd name="T47" fmla="*/ 5 h 53"/>
                              <a:gd name="T48" fmla="*/ 14 w 53"/>
                              <a:gd name="T49" fmla="*/ 5 h 53"/>
                              <a:gd name="T50" fmla="*/ 10 w 53"/>
                              <a:gd name="T51" fmla="*/ 10 h 53"/>
                              <a:gd name="T52" fmla="*/ 10 w 53"/>
                              <a:gd name="T53" fmla="*/ 14 h 53"/>
                              <a:gd name="T54" fmla="*/ 10 w 53"/>
                              <a:gd name="T55" fmla="*/ 24 h 53"/>
                              <a:gd name="T56" fmla="*/ 10 w 53"/>
                              <a:gd name="T57" fmla="*/ 34 h 53"/>
                              <a:gd name="T58" fmla="*/ 14 w 53"/>
                              <a:gd name="T59" fmla="*/ 43 h 53"/>
                              <a:gd name="T60" fmla="*/ 19 w 53"/>
                              <a:gd name="T61" fmla="*/ 48 h 53"/>
                              <a:gd name="T62" fmla="*/ 29 w 53"/>
                              <a:gd name="T63" fmla="*/ 53 h 53"/>
                              <a:gd name="T64" fmla="*/ 34 w 53"/>
                              <a:gd name="T65" fmla="*/ 48 h 53"/>
                              <a:gd name="T66" fmla="*/ 38 w 53"/>
                              <a:gd name="T67" fmla="*/ 48 h 53"/>
                              <a:gd name="T68" fmla="*/ 38 w 53"/>
                              <a:gd name="T69" fmla="*/ 38 h 53"/>
                              <a:gd name="T70" fmla="*/ 38 w 53"/>
                              <a:gd name="T71" fmla="*/ 29 h 53"/>
                              <a:gd name="T72" fmla="*/ 38 w 53"/>
                              <a:gd name="T73" fmla="*/ 19 h 53"/>
                              <a:gd name="T74" fmla="*/ 34 w 53"/>
                              <a:gd name="T75" fmla="*/ 5 h 53"/>
                              <a:gd name="T76" fmla="*/ 29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4" y="0"/>
                                </a:moveTo>
                                <a:lnTo>
                                  <a:pt x="34" y="0"/>
                                </a:lnTo>
                                <a:lnTo>
                                  <a:pt x="43" y="5"/>
                                </a:lnTo>
                                <a:lnTo>
                                  <a:pt x="48" y="14"/>
                                </a:lnTo>
                                <a:lnTo>
                                  <a:pt x="53" y="24"/>
                                </a:lnTo>
                                <a:lnTo>
                                  <a:pt x="48" y="34"/>
                                </a:lnTo>
                                <a:lnTo>
                                  <a:pt x="48" y="38"/>
                                </a:lnTo>
                                <a:lnTo>
                                  <a:pt x="43" y="48"/>
                                </a:lnTo>
                                <a:lnTo>
                                  <a:pt x="38" y="53"/>
                                </a:lnTo>
                                <a:lnTo>
                                  <a:pt x="34" y="53"/>
                                </a:lnTo>
                                <a:lnTo>
                                  <a:pt x="24" y="53"/>
                                </a:lnTo>
                                <a:lnTo>
                                  <a:pt x="14" y="53"/>
                                </a:lnTo>
                                <a:lnTo>
                                  <a:pt x="5" y="43"/>
                                </a:lnTo>
                                <a:lnTo>
                                  <a:pt x="0" y="38"/>
                                </a:lnTo>
                                <a:lnTo>
                                  <a:pt x="0" y="29"/>
                                </a:lnTo>
                                <a:lnTo>
                                  <a:pt x="0" y="19"/>
                                </a:lnTo>
                                <a:lnTo>
                                  <a:pt x="5" y="14"/>
                                </a:lnTo>
                                <a:lnTo>
                                  <a:pt x="5" y="5"/>
                                </a:lnTo>
                                <a:lnTo>
                                  <a:pt x="14" y="0"/>
                                </a:lnTo>
                                <a:lnTo>
                                  <a:pt x="19" y="0"/>
                                </a:lnTo>
                                <a:lnTo>
                                  <a:pt x="24" y="0"/>
                                </a:lnTo>
                                <a:close/>
                                <a:moveTo>
                                  <a:pt x="24" y="0"/>
                                </a:moveTo>
                                <a:lnTo>
                                  <a:pt x="19" y="0"/>
                                </a:lnTo>
                                <a:lnTo>
                                  <a:pt x="19" y="5"/>
                                </a:lnTo>
                                <a:lnTo>
                                  <a:pt x="14" y="5"/>
                                </a:lnTo>
                                <a:lnTo>
                                  <a:pt x="10" y="10"/>
                                </a:lnTo>
                                <a:lnTo>
                                  <a:pt x="10" y="14"/>
                                </a:lnTo>
                                <a:lnTo>
                                  <a:pt x="10" y="24"/>
                                </a:lnTo>
                                <a:lnTo>
                                  <a:pt x="10" y="34"/>
                                </a:lnTo>
                                <a:lnTo>
                                  <a:pt x="14" y="43"/>
                                </a:lnTo>
                                <a:lnTo>
                                  <a:pt x="19" y="48"/>
                                </a:lnTo>
                                <a:lnTo>
                                  <a:pt x="29" y="53"/>
                                </a:lnTo>
                                <a:lnTo>
                                  <a:pt x="34" y="48"/>
                                </a:lnTo>
                                <a:lnTo>
                                  <a:pt x="38" y="48"/>
                                </a:lnTo>
                                <a:lnTo>
                                  <a:pt x="38" y="38"/>
                                </a:lnTo>
                                <a:lnTo>
                                  <a:pt x="38" y="29"/>
                                </a:lnTo>
                                <a:lnTo>
                                  <a:pt x="38" y="19"/>
                                </a:lnTo>
                                <a:lnTo>
                                  <a:pt x="34" y="5"/>
                                </a:lnTo>
                                <a:lnTo>
                                  <a:pt x="29"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771"/>
                        <wps:cNvSpPr>
                          <a:spLocks/>
                        </wps:cNvSpPr>
                        <wps:spPr bwMode="auto">
                          <a:xfrm>
                            <a:off x="3040150" y="620596"/>
                            <a:ext cx="25906" cy="44251"/>
                          </a:xfrm>
                          <a:custGeom>
                            <a:avLst/>
                            <a:gdLst>
                              <a:gd name="T0" fmla="*/ 24 w 48"/>
                              <a:gd name="T1" fmla="*/ 34 h 82"/>
                              <a:gd name="T2" fmla="*/ 24 w 48"/>
                              <a:gd name="T3" fmla="*/ 67 h 82"/>
                              <a:gd name="T4" fmla="*/ 24 w 48"/>
                              <a:gd name="T5" fmla="*/ 72 h 82"/>
                              <a:gd name="T6" fmla="*/ 24 w 48"/>
                              <a:gd name="T7" fmla="*/ 77 h 82"/>
                              <a:gd name="T8" fmla="*/ 24 w 48"/>
                              <a:gd name="T9" fmla="*/ 77 h 82"/>
                              <a:gd name="T10" fmla="*/ 28 w 48"/>
                              <a:gd name="T11" fmla="*/ 82 h 82"/>
                              <a:gd name="T12" fmla="*/ 33 w 48"/>
                              <a:gd name="T13" fmla="*/ 82 h 82"/>
                              <a:gd name="T14" fmla="*/ 33 w 48"/>
                              <a:gd name="T15" fmla="*/ 82 h 82"/>
                              <a:gd name="T16" fmla="*/ 0 w 48"/>
                              <a:gd name="T17" fmla="*/ 82 h 82"/>
                              <a:gd name="T18" fmla="*/ 0 w 48"/>
                              <a:gd name="T19" fmla="*/ 82 h 82"/>
                              <a:gd name="T20" fmla="*/ 4 w 48"/>
                              <a:gd name="T21" fmla="*/ 82 h 82"/>
                              <a:gd name="T22" fmla="*/ 4 w 48"/>
                              <a:gd name="T23" fmla="*/ 82 h 82"/>
                              <a:gd name="T24" fmla="*/ 9 w 48"/>
                              <a:gd name="T25" fmla="*/ 77 h 82"/>
                              <a:gd name="T26" fmla="*/ 9 w 48"/>
                              <a:gd name="T27" fmla="*/ 77 h 82"/>
                              <a:gd name="T28" fmla="*/ 9 w 48"/>
                              <a:gd name="T29" fmla="*/ 77 h 82"/>
                              <a:gd name="T30" fmla="*/ 14 w 48"/>
                              <a:gd name="T31" fmla="*/ 72 h 82"/>
                              <a:gd name="T32" fmla="*/ 14 w 48"/>
                              <a:gd name="T33" fmla="*/ 67 h 82"/>
                              <a:gd name="T34" fmla="*/ 14 w 48"/>
                              <a:gd name="T35" fmla="*/ 34 h 82"/>
                              <a:gd name="T36" fmla="*/ 0 w 48"/>
                              <a:gd name="T37" fmla="*/ 34 h 82"/>
                              <a:gd name="T38" fmla="*/ 0 w 48"/>
                              <a:gd name="T39" fmla="*/ 29 h 82"/>
                              <a:gd name="T40" fmla="*/ 14 w 48"/>
                              <a:gd name="T41" fmla="*/ 29 h 82"/>
                              <a:gd name="T42" fmla="*/ 14 w 48"/>
                              <a:gd name="T43" fmla="*/ 24 h 82"/>
                              <a:gd name="T44" fmla="*/ 14 w 48"/>
                              <a:gd name="T45" fmla="*/ 19 h 82"/>
                              <a:gd name="T46" fmla="*/ 14 w 48"/>
                              <a:gd name="T47" fmla="*/ 10 h 82"/>
                              <a:gd name="T48" fmla="*/ 19 w 48"/>
                              <a:gd name="T49" fmla="*/ 5 h 82"/>
                              <a:gd name="T50" fmla="*/ 24 w 48"/>
                              <a:gd name="T51" fmla="*/ 0 h 82"/>
                              <a:gd name="T52" fmla="*/ 28 w 48"/>
                              <a:gd name="T53" fmla="*/ 0 h 82"/>
                              <a:gd name="T54" fmla="*/ 33 w 48"/>
                              <a:gd name="T55" fmla="*/ 0 h 82"/>
                              <a:gd name="T56" fmla="*/ 38 w 48"/>
                              <a:gd name="T57" fmla="*/ 0 h 82"/>
                              <a:gd name="T58" fmla="*/ 48 w 48"/>
                              <a:gd name="T59" fmla="*/ 5 h 82"/>
                              <a:gd name="T60" fmla="*/ 48 w 48"/>
                              <a:gd name="T61" fmla="*/ 5 h 82"/>
                              <a:gd name="T62" fmla="*/ 48 w 48"/>
                              <a:gd name="T63" fmla="*/ 10 h 82"/>
                              <a:gd name="T64" fmla="*/ 48 w 48"/>
                              <a:gd name="T65" fmla="*/ 10 h 82"/>
                              <a:gd name="T66" fmla="*/ 48 w 48"/>
                              <a:gd name="T67" fmla="*/ 10 h 82"/>
                              <a:gd name="T68" fmla="*/ 48 w 48"/>
                              <a:gd name="T69" fmla="*/ 15 h 82"/>
                              <a:gd name="T70" fmla="*/ 43 w 48"/>
                              <a:gd name="T71" fmla="*/ 15 h 82"/>
                              <a:gd name="T72" fmla="*/ 43 w 48"/>
                              <a:gd name="T73" fmla="*/ 15 h 82"/>
                              <a:gd name="T74" fmla="*/ 43 w 48"/>
                              <a:gd name="T75" fmla="*/ 15 h 82"/>
                              <a:gd name="T76" fmla="*/ 38 w 48"/>
                              <a:gd name="T77" fmla="*/ 10 h 82"/>
                              <a:gd name="T78" fmla="*/ 38 w 48"/>
                              <a:gd name="T79" fmla="*/ 10 h 82"/>
                              <a:gd name="T80" fmla="*/ 38 w 48"/>
                              <a:gd name="T81" fmla="*/ 5 h 82"/>
                              <a:gd name="T82" fmla="*/ 33 w 48"/>
                              <a:gd name="T83" fmla="*/ 5 h 82"/>
                              <a:gd name="T84" fmla="*/ 33 w 48"/>
                              <a:gd name="T85" fmla="*/ 5 h 82"/>
                              <a:gd name="T86" fmla="*/ 28 w 48"/>
                              <a:gd name="T87" fmla="*/ 5 h 82"/>
                              <a:gd name="T88" fmla="*/ 28 w 48"/>
                              <a:gd name="T89" fmla="*/ 5 h 82"/>
                              <a:gd name="T90" fmla="*/ 24 w 48"/>
                              <a:gd name="T91" fmla="*/ 5 h 82"/>
                              <a:gd name="T92" fmla="*/ 24 w 48"/>
                              <a:gd name="T93" fmla="*/ 5 h 82"/>
                              <a:gd name="T94" fmla="*/ 24 w 48"/>
                              <a:gd name="T95" fmla="*/ 10 h 82"/>
                              <a:gd name="T96" fmla="*/ 24 w 48"/>
                              <a:gd name="T97" fmla="*/ 15 h 82"/>
                              <a:gd name="T98" fmla="*/ 24 w 48"/>
                              <a:gd name="T99" fmla="*/ 24 h 82"/>
                              <a:gd name="T100" fmla="*/ 24 w 48"/>
                              <a:gd name="T101" fmla="*/ 29 h 82"/>
                              <a:gd name="T102" fmla="*/ 33 w 48"/>
                              <a:gd name="T103" fmla="*/ 29 h 82"/>
                              <a:gd name="T104" fmla="*/ 33 w 48"/>
                              <a:gd name="T105" fmla="*/ 34 h 82"/>
                              <a:gd name="T106" fmla="*/ 24 w 48"/>
                              <a:gd name="T107" fmla="*/ 3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2">
                                <a:moveTo>
                                  <a:pt x="24" y="34"/>
                                </a:moveTo>
                                <a:lnTo>
                                  <a:pt x="24" y="67"/>
                                </a:lnTo>
                                <a:lnTo>
                                  <a:pt x="24" y="72"/>
                                </a:lnTo>
                                <a:lnTo>
                                  <a:pt x="24" y="77"/>
                                </a:lnTo>
                                <a:lnTo>
                                  <a:pt x="28" y="82"/>
                                </a:lnTo>
                                <a:lnTo>
                                  <a:pt x="33" y="82"/>
                                </a:lnTo>
                                <a:lnTo>
                                  <a:pt x="0" y="82"/>
                                </a:lnTo>
                                <a:lnTo>
                                  <a:pt x="4" y="82"/>
                                </a:lnTo>
                                <a:lnTo>
                                  <a:pt x="9" y="77"/>
                                </a:lnTo>
                                <a:lnTo>
                                  <a:pt x="14" y="72"/>
                                </a:lnTo>
                                <a:lnTo>
                                  <a:pt x="14" y="67"/>
                                </a:lnTo>
                                <a:lnTo>
                                  <a:pt x="14" y="34"/>
                                </a:lnTo>
                                <a:lnTo>
                                  <a:pt x="0" y="34"/>
                                </a:lnTo>
                                <a:lnTo>
                                  <a:pt x="0" y="29"/>
                                </a:lnTo>
                                <a:lnTo>
                                  <a:pt x="14" y="29"/>
                                </a:lnTo>
                                <a:lnTo>
                                  <a:pt x="14" y="24"/>
                                </a:lnTo>
                                <a:lnTo>
                                  <a:pt x="14" y="19"/>
                                </a:lnTo>
                                <a:lnTo>
                                  <a:pt x="14" y="10"/>
                                </a:lnTo>
                                <a:lnTo>
                                  <a:pt x="19" y="5"/>
                                </a:lnTo>
                                <a:lnTo>
                                  <a:pt x="24" y="0"/>
                                </a:lnTo>
                                <a:lnTo>
                                  <a:pt x="28" y="0"/>
                                </a:lnTo>
                                <a:lnTo>
                                  <a:pt x="33" y="0"/>
                                </a:lnTo>
                                <a:lnTo>
                                  <a:pt x="38" y="0"/>
                                </a:lnTo>
                                <a:lnTo>
                                  <a:pt x="48" y="5"/>
                                </a:lnTo>
                                <a:lnTo>
                                  <a:pt x="48" y="10"/>
                                </a:lnTo>
                                <a:lnTo>
                                  <a:pt x="48" y="15"/>
                                </a:lnTo>
                                <a:lnTo>
                                  <a:pt x="43" y="15"/>
                                </a:lnTo>
                                <a:lnTo>
                                  <a:pt x="38" y="10"/>
                                </a:lnTo>
                                <a:lnTo>
                                  <a:pt x="38" y="5"/>
                                </a:lnTo>
                                <a:lnTo>
                                  <a:pt x="33" y="5"/>
                                </a:lnTo>
                                <a:lnTo>
                                  <a:pt x="28" y="5"/>
                                </a:lnTo>
                                <a:lnTo>
                                  <a:pt x="24" y="5"/>
                                </a:lnTo>
                                <a:lnTo>
                                  <a:pt x="24" y="10"/>
                                </a:lnTo>
                                <a:lnTo>
                                  <a:pt x="24" y="15"/>
                                </a:lnTo>
                                <a:lnTo>
                                  <a:pt x="24" y="24"/>
                                </a:lnTo>
                                <a:lnTo>
                                  <a:pt x="24" y="29"/>
                                </a:lnTo>
                                <a:lnTo>
                                  <a:pt x="33" y="29"/>
                                </a:lnTo>
                                <a:lnTo>
                                  <a:pt x="33" y="34"/>
                                </a:lnTo>
                                <a:lnTo>
                                  <a:pt x="24"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772"/>
                        <wps:cNvSpPr>
                          <a:spLocks noEditPoints="1"/>
                        </wps:cNvSpPr>
                        <wps:spPr bwMode="auto">
                          <a:xfrm>
                            <a:off x="3076310" y="620596"/>
                            <a:ext cx="30763" cy="44251"/>
                          </a:xfrm>
                          <a:custGeom>
                            <a:avLst/>
                            <a:gdLst>
                              <a:gd name="T0" fmla="*/ 19 w 57"/>
                              <a:gd name="T1" fmla="*/ 39 h 82"/>
                              <a:gd name="T2" fmla="*/ 29 w 57"/>
                              <a:gd name="T3" fmla="*/ 29 h 82"/>
                              <a:gd name="T4" fmla="*/ 33 w 57"/>
                              <a:gd name="T5" fmla="*/ 29 h 82"/>
                              <a:gd name="T6" fmla="*/ 43 w 57"/>
                              <a:gd name="T7" fmla="*/ 29 h 82"/>
                              <a:gd name="T8" fmla="*/ 48 w 57"/>
                              <a:gd name="T9" fmla="*/ 34 h 82"/>
                              <a:gd name="T10" fmla="*/ 53 w 57"/>
                              <a:gd name="T11" fmla="*/ 43 h 82"/>
                              <a:gd name="T12" fmla="*/ 57 w 57"/>
                              <a:gd name="T13" fmla="*/ 53 h 82"/>
                              <a:gd name="T14" fmla="*/ 53 w 57"/>
                              <a:gd name="T15" fmla="*/ 67 h 82"/>
                              <a:gd name="T16" fmla="*/ 48 w 57"/>
                              <a:gd name="T17" fmla="*/ 77 h 82"/>
                              <a:gd name="T18" fmla="*/ 38 w 57"/>
                              <a:gd name="T19" fmla="*/ 82 h 82"/>
                              <a:gd name="T20" fmla="*/ 29 w 57"/>
                              <a:gd name="T21" fmla="*/ 82 h 82"/>
                              <a:gd name="T22" fmla="*/ 24 w 57"/>
                              <a:gd name="T23" fmla="*/ 82 h 82"/>
                              <a:gd name="T24" fmla="*/ 19 w 57"/>
                              <a:gd name="T25" fmla="*/ 82 h 82"/>
                              <a:gd name="T26" fmla="*/ 14 w 57"/>
                              <a:gd name="T27" fmla="*/ 82 h 82"/>
                              <a:gd name="T28" fmla="*/ 9 w 57"/>
                              <a:gd name="T29" fmla="*/ 77 h 82"/>
                              <a:gd name="T30" fmla="*/ 9 w 57"/>
                              <a:gd name="T31" fmla="*/ 19 h 82"/>
                              <a:gd name="T32" fmla="*/ 9 w 57"/>
                              <a:gd name="T33" fmla="*/ 15 h 82"/>
                              <a:gd name="T34" fmla="*/ 9 w 57"/>
                              <a:gd name="T35" fmla="*/ 10 h 82"/>
                              <a:gd name="T36" fmla="*/ 9 w 57"/>
                              <a:gd name="T37" fmla="*/ 10 h 82"/>
                              <a:gd name="T38" fmla="*/ 5 w 57"/>
                              <a:gd name="T39" fmla="*/ 5 h 82"/>
                              <a:gd name="T40" fmla="*/ 5 w 57"/>
                              <a:gd name="T41" fmla="*/ 5 h 82"/>
                              <a:gd name="T42" fmla="*/ 5 w 57"/>
                              <a:gd name="T43" fmla="*/ 5 h 82"/>
                              <a:gd name="T44" fmla="*/ 5 w 57"/>
                              <a:gd name="T45" fmla="*/ 5 h 82"/>
                              <a:gd name="T46" fmla="*/ 0 w 57"/>
                              <a:gd name="T47" fmla="*/ 5 h 82"/>
                              <a:gd name="T48" fmla="*/ 0 w 57"/>
                              <a:gd name="T49" fmla="*/ 5 h 82"/>
                              <a:gd name="T50" fmla="*/ 14 w 57"/>
                              <a:gd name="T51" fmla="*/ 0 h 82"/>
                              <a:gd name="T52" fmla="*/ 19 w 57"/>
                              <a:gd name="T53" fmla="*/ 0 h 82"/>
                              <a:gd name="T54" fmla="*/ 19 w 57"/>
                              <a:gd name="T55" fmla="*/ 39 h 82"/>
                              <a:gd name="T56" fmla="*/ 19 w 57"/>
                              <a:gd name="T57" fmla="*/ 43 h 82"/>
                              <a:gd name="T58" fmla="*/ 19 w 57"/>
                              <a:gd name="T59" fmla="*/ 72 h 82"/>
                              <a:gd name="T60" fmla="*/ 24 w 57"/>
                              <a:gd name="T61" fmla="*/ 77 h 82"/>
                              <a:gd name="T62" fmla="*/ 24 w 57"/>
                              <a:gd name="T63" fmla="*/ 77 h 82"/>
                              <a:gd name="T64" fmla="*/ 29 w 57"/>
                              <a:gd name="T65" fmla="*/ 77 h 82"/>
                              <a:gd name="T66" fmla="*/ 33 w 57"/>
                              <a:gd name="T67" fmla="*/ 77 h 82"/>
                              <a:gd name="T68" fmla="*/ 38 w 57"/>
                              <a:gd name="T69" fmla="*/ 77 h 82"/>
                              <a:gd name="T70" fmla="*/ 43 w 57"/>
                              <a:gd name="T71" fmla="*/ 72 h 82"/>
                              <a:gd name="T72" fmla="*/ 43 w 57"/>
                              <a:gd name="T73" fmla="*/ 67 h 82"/>
                              <a:gd name="T74" fmla="*/ 48 w 57"/>
                              <a:gd name="T75" fmla="*/ 58 h 82"/>
                              <a:gd name="T76" fmla="*/ 43 w 57"/>
                              <a:gd name="T77" fmla="*/ 48 h 82"/>
                              <a:gd name="T78" fmla="*/ 43 w 57"/>
                              <a:gd name="T79" fmla="*/ 39 h 82"/>
                              <a:gd name="T80" fmla="*/ 38 w 57"/>
                              <a:gd name="T81" fmla="*/ 39 h 82"/>
                              <a:gd name="T82" fmla="*/ 29 w 57"/>
                              <a:gd name="T83" fmla="*/ 34 h 82"/>
                              <a:gd name="T84" fmla="*/ 29 w 57"/>
                              <a:gd name="T85" fmla="*/ 34 h 82"/>
                              <a:gd name="T86" fmla="*/ 24 w 57"/>
                              <a:gd name="T87" fmla="*/ 39 h 82"/>
                              <a:gd name="T88" fmla="*/ 24 w 57"/>
                              <a:gd name="T89" fmla="*/ 39 h 82"/>
                              <a:gd name="T90" fmla="*/ 19 w 57"/>
                              <a:gd name="T91"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7" h="82">
                                <a:moveTo>
                                  <a:pt x="19" y="39"/>
                                </a:moveTo>
                                <a:lnTo>
                                  <a:pt x="29" y="29"/>
                                </a:lnTo>
                                <a:lnTo>
                                  <a:pt x="33" y="29"/>
                                </a:lnTo>
                                <a:lnTo>
                                  <a:pt x="43" y="29"/>
                                </a:lnTo>
                                <a:lnTo>
                                  <a:pt x="48" y="34"/>
                                </a:lnTo>
                                <a:lnTo>
                                  <a:pt x="53" y="43"/>
                                </a:lnTo>
                                <a:lnTo>
                                  <a:pt x="57" y="53"/>
                                </a:lnTo>
                                <a:lnTo>
                                  <a:pt x="53" y="67"/>
                                </a:lnTo>
                                <a:lnTo>
                                  <a:pt x="48" y="77"/>
                                </a:lnTo>
                                <a:lnTo>
                                  <a:pt x="38" y="82"/>
                                </a:lnTo>
                                <a:lnTo>
                                  <a:pt x="29" y="82"/>
                                </a:lnTo>
                                <a:lnTo>
                                  <a:pt x="24" y="82"/>
                                </a:lnTo>
                                <a:lnTo>
                                  <a:pt x="19" y="82"/>
                                </a:lnTo>
                                <a:lnTo>
                                  <a:pt x="14" y="82"/>
                                </a:lnTo>
                                <a:lnTo>
                                  <a:pt x="9" y="77"/>
                                </a:lnTo>
                                <a:lnTo>
                                  <a:pt x="9" y="19"/>
                                </a:lnTo>
                                <a:lnTo>
                                  <a:pt x="9" y="15"/>
                                </a:lnTo>
                                <a:lnTo>
                                  <a:pt x="9" y="10"/>
                                </a:lnTo>
                                <a:lnTo>
                                  <a:pt x="5" y="5"/>
                                </a:lnTo>
                                <a:lnTo>
                                  <a:pt x="0" y="5"/>
                                </a:lnTo>
                                <a:lnTo>
                                  <a:pt x="14" y="0"/>
                                </a:lnTo>
                                <a:lnTo>
                                  <a:pt x="19" y="0"/>
                                </a:lnTo>
                                <a:lnTo>
                                  <a:pt x="19" y="39"/>
                                </a:lnTo>
                                <a:close/>
                                <a:moveTo>
                                  <a:pt x="19" y="43"/>
                                </a:moveTo>
                                <a:lnTo>
                                  <a:pt x="19" y="72"/>
                                </a:lnTo>
                                <a:lnTo>
                                  <a:pt x="24" y="77"/>
                                </a:lnTo>
                                <a:lnTo>
                                  <a:pt x="29" y="77"/>
                                </a:lnTo>
                                <a:lnTo>
                                  <a:pt x="33" y="77"/>
                                </a:lnTo>
                                <a:lnTo>
                                  <a:pt x="38" y="77"/>
                                </a:lnTo>
                                <a:lnTo>
                                  <a:pt x="43" y="72"/>
                                </a:lnTo>
                                <a:lnTo>
                                  <a:pt x="43" y="67"/>
                                </a:lnTo>
                                <a:lnTo>
                                  <a:pt x="48" y="58"/>
                                </a:lnTo>
                                <a:lnTo>
                                  <a:pt x="43" y="48"/>
                                </a:lnTo>
                                <a:lnTo>
                                  <a:pt x="43" y="39"/>
                                </a:lnTo>
                                <a:lnTo>
                                  <a:pt x="38" y="39"/>
                                </a:lnTo>
                                <a:lnTo>
                                  <a:pt x="29" y="34"/>
                                </a:lnTo>
                                <a:lnTo>
                                  <a:pt x="24" y="39"/>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773"/>
                        <wps:cNvSpPr>
                          <a:spLocks noEditPoints="1"/>
                        </wps:cNvSpPr>
                        <wps:spPr bwMode="auto">
                          <a:xfrm>
                            <a:off x="3109772" y="636246"/>
                            <a:ext cx="28604" cy="28601"/>
                          </a:xfrm>
                          <a:custGeom>
                            <a:avLst/>
                            <a:gdLst>
                              <a:gd name="T0" fmla="*/ 24 w 53"/>
                              <a:gd name="T1" fmla="*/ 48 h 53"/>
                              <a:gd name="T2" fmla="*/ 19 w 53"/>
                              <a:gd name="T3" fmla="*/ 53 h 53"/>
                              <a:gd name="T4" fmla="*/ 10 w 53"/>
                              <a:gd name="T5" fmla="*/ 53 h 53"/>
                              <a:gd name="T6" fmla="*/ 5 w 53"/>
                              <a:gd name="T7" fmla="*/ 48 h 53"/>
                              <a:gd name="T8" fmla="*/ 5 w 53"/>
                              <a:gd name="T9" fmla="*/ 38 h 53"/>
                              <a:gd name="T10" fmla="*/ 10 w 53"/>
                              <a:gd name="T11" fmla="*/ 29 h 53"/>
                              <a:gd name="T12" fmla="*/ 19 w 53"/>
                              <a:gd name="T13" fmla="*/ 24 h 53"/>
                              <a:gd name="T14" fmla="*/ 34 w 53"/>
                              <a:gd name="T15" fmla="*/ 14 h 53"/>
                              <a:gd name="T16" fmla="*/ 29 w 53"/>
                              <a:gd name="T17" fmla="*/ 5 h 53"/>
                              <a:gd name="T18" fmla="*/ 24 w 53"/>
                              <a:gd name="T19" fmla="*/ 0 h 53"/>
                              <a:gd name="T20" fmla="*/ 15 w 53"/>
                              <a:gd name="T21" fmla="*/ 5 h 53"/>
                              <a:gd name="T22" fmla="*/ 15 w 53"/>
                              <a:gd name="T23" fmla="*/ 10 h 53"/>
                              <a:gd name="T24" fmla="*/ 15 w 53"/>
                              <a:gd name="T25" fmla="*/ 14 h 53"/>
                              <a:gd name="T26" fmla="*/ 10 w 53"/>
                              <a:gd name="T27" fmla="*/ 14 h 53"/>
                              <a:gd name="T28" fmla="*/ 5 w 53"/>
                              <a:gd name="T29" fmla="*/ 14 h 53"/>
                              <a:gd name="T30" fmla="*/ 5 w 53"/>
                              <a:gd name="T31" fmla="*/ 14 h 53"/>
                              <a:gd name="T32" fmla="*/ 5 w 53"/>
                              <a:gd name="T33" fmla="*/ 5 h 53"/>
                              <a:gd name="T34" fmla="*/ 15 w 53"/>
                              <a:gd name="T35" fmla="*/ 0 h 53"/>
                              <a:gd name="T36" fmla="*/ 29 w 53"/>
                              <a:gd name="T37" fmla="*/ 0 h 53"/>
                              <a:gd name="T38" fmla="*/ 39 w 53"/>
                              <a:gd name="T39" fmla="*/ 5 h 53"/>
                              <a:gd name="T40" fmla="*/ 43 w 53"/>
                              <a:gd name="T41" fmla="*/ 10 h 53"/>
                              <a:gd name="T42" fmla="*/ 43 w 53"/>
                              <a:gd name="T43" fmla="*/ 34 h 53"/>
                              <a:gd name="T44" fmla="*/ 43 w 53"/>
                              <a:gd name="T45" fmla="*/ 43 h 53"/>
                              <a:gd name="T46" fmla="*/ 43 w 53"/>
                              <a:gd name="T47" fmla="*/ 48 h 53"/>
                              <a:gd name="T48" fmla="*/ 43 w 53"/>
                              <a:gd name="T49" fmla="*/ 48 h 53"/>
                              <a:gd name="T50" fmla="*/ 48 w 53"/>
                              <a:gd name="T51" fmla="*/ 48 h 53"/>
                              <a:gd name="T52" fmla="*/ 53 w 53"/>
                              <a:gd name="T53" fmla="*/ 43 h 53"/>
                              <a:gd name="T54" fmla="*/ 43 w 53"/>
                              <a:gd name="T55" fmla="*/ 53 h 53"/>
                              <a:gd name="T56" fmla="*/ 34 w 53"/>
                              <a:gd name="T57" fmla="*/ 53 h 53"/>
                              <a:gd name="T58" fmla="*/ 34 w 53"/>
                              <a:gd name="T59" fmla="*/ 48 h 53"/>
                              <a:gd name="T60" fmla="*/ 34 w 53"/>
                              <a:gd name="T61" fmla="*/ 43 h 53"/>
                              <a:gd name="T62" fmla="*/ 24 w 53"/>
                              <a:gd name="T63" fmla="*/ 24 h 53"/>
                              <a:gd name="T64" fmla="*/ 15 w 53"/>
                              <a:gd name="T65" fmla="*/ 29 h 53"/>
                              <a:gd name="T66" fmla="*/ 15 w 53"/>
                              <a:gd name="T67" fmla="*/ 34 h 53"/>
                              <a:gd name="T68" fmla="*/ 15 w 53"/>
                              <a:gd name="T69" fmla="*/ 43 h 53"/>
                              <a:gd name="T70" fmla="*/ 19 w 53"/>
                              <a:gd name="T71" fmla="*/ 48 h 53"/>
                              <a:gd name="T72" fmla="*/ 24 w 53"/>
                              <a:gd name="T7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3">
                                <a:moveTo>
                                  <a:pt x="34" y="43"/>
                                </a:moveTo>
                                <a:lnTo>
                                  <a:pt x="24" y="48"/>
                                </a:lnTo>
                                <a:lnTo>
                                  <a:pt x="24" y="53"/>
                                </a:lnTo>
                                <a:lnTo>
                                  <a:pt x="19" y="53"/>
                                </a:lnTo>
                                <a:lnTo>
                                  <a:pt x="15" y="53"/>
                                </a:lnTo>
                                <a:lnTo>
                                  <a:pt x="10" y="53"/>
                                </a:lnTo>
                                <a:lnTo>
                                  <a:pt x="5" y="48"/>
                                </a:lnTo>
                                <a:lnTo>
                                  <a:pt x="0" y="38"/>
                                </a:lnTo>
                                <a:lnTo>
                                  <a:pt x="5" y="38"/>
                                </a:lnTo>
                                <a:lnTo>
                                  <a:pt x="5" y="34"/>
                                </a:lnTo>
                                <a:lnTo>
                                  <a:pt x="10" y="29"/>
                                </a:lnTo>
                                <a:lnTo>
                                  <a:pt x="15" y="24"/>
                                </a:lnTo>
                                <a:lnTo>
                                  <a:pt x="19" y="24"/>
                                </a:lnTo>
                                <a:lnTo>
                                  <a:pt x="34" y="19"/>
                                </a:lnTo>
                                <a:lnTo>
                                  <a:pt x="34" y="14"/>
                                </a:lnTo>
                                <a:lnTo>
                                  <a:pt x="34" y="10"/>
                                </a:lnTo>
                                <a:lnTo>
                                  <a:pt x="29" y="5"/>
                                </a:lnTo>
                                <a:lnTo>
                                  <a:pt x="24" y="0"/>
                                </a:lnTo>
                                <a:lnTo>
                                  <a:pt x="19" y="0"/>
                                </a:lnTo>
                                <a:lnTo>
                                  <a:pt x="15" y="5"/>
                                </a:lnTo>
                                <a:lnTo>
                                  <a:pt x="15" y="10"/>
                                </a:lnTo>
                                <a:lnTo>
                                  <a:pt x="15" y="14"/>
                                </a:lnTo>
                                <a:lnTo>
                                  <a:pt x="10" y="14"/>
                                </a:lnTo>
                                <a:lnTo>
                                  <a:pt x="10" y="19"/>
                                </a:lnTo>
                                <a:lnTo>
                                  <a:pt x="5" y="14"/>
                                </a:lnTo>
                                <a:lnTo>
                                  <a:pt x="5" y="10"/>
                                </a:lnTo>
                                <a:lnTo>
                                  <a:pt x="5" y="5"/>
                                </a:lnTo>
                                <a:lnTo>
                                  <a:pt x="10" y="0"/>
                                </a:lnTo>
                                <a:lnTo>
                                  <a:pt x="15" y="0"/>
                                </a:lnTo>
                                <a:lnTo>
                                  <a:pt x="24" y="0"/>
                                </a:lnTo>
                                <a:lnTo>
                                  <a:pt x="29" y="0"/>
                                </a:lnTo>
                                <a:lnTo>
                                  <a:pt x="34" y="0"/>
                                </a:lnTo>
                                <a:lnTo>
                                  <a:pt x="39" y="5"/>
                                </a:lnTo>
                                <a:lnTo>
                                  <a:pt x="43" y="10"/>
                                </a:lnTo>
                                <a:lnTo>
                                  <a:pt x="43" y="14"/>
                                </a:lnTo>
                                <a:lnTo>
                                  <a:pt x="43" y="34"/>
                                </a:lnTo>
                                <a:lnTo>
                                  <a:pt x="43" y="38"/>
                                </a:lnTo>
                                <a:lnTo>
                                  <a:pt x="43" y="43"/>
                                </a:lnTo>
                                <a:lnTo>
                                  <a:pt x="43" y="48"/>
                                </a:lnTo>
                                <a:lnTo>
                                  <a:pt x="48" y="48"/>
                                </a:lnTo>
                                <a:lnTo>
                                  <a:pt x="48" y="43"/>
                                </a:lnTo>
                                <a:lnTo>
                                  <a:pt x="53" y="43"/>
                                </a:lnTo>
                                <a:lnTo>
                                  <a:pt x="43" y="53"/>
                                </a:lnTo>
                                <a:lnTo>
                                  <a:pt x="39" y="53"/>
                                </a:lnTo>
                                <a:lnTo>
                                  <a:pt x="34" y="53"/>
                                </a:lnTo>
                                <a:lnTo>
                                  <a:pt x="34" y="48"/>
                                </a:lnTo>
                                <a:lnTo>
                                  <a:pt x="34" y="43"/>
                                </a:lnTo>
                                <a:close/>
                                <a:moveTo>
                                  <a:pt x="34" y="43"/>
                                </a:moveTo>
                                <a:lnTo>
                                  <a:pt x="34" y="19"/>
                                </a:lnTo>
                                <a:lnTo>
                                  <a:pt x="24" y="24"/>
                                </a:lnTo>
                                <a:lnTo>
                                  <a:pt x="19" y="24"/>
                                </a:lnTo>
                                <a:lnTo>
                                  <a:pt x="15" y="29"/>
                                </a:lnTo>
                                <a:lnTo>
                                  <a:pt x="15" y="34"/>
                                </a:lnTo>
                                <a:lnTo>
                                  <a:pt x="15" y="38"/>
                                </a:lnTo>
                                <a:lnTo>
                                  <a:pt x="15" y="43"/>
                                </a:lnTo>
                                <a:lnTo>
                                  <a:pt x="19" y="48"/>
                                </a:lnTo>
                                <a:lnTo>
                                  <a:pt x="24" y="48"/>
                                </a:lnTo>
                                <a:lnTo>
                                  <a:pt x="3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774"/>
                        <wps:cNvSpPr>
                          <a:spLocks/>
                        </wps:cNvSpPr>
                        <wps:spPr bwMode="auto">
                          <a:xfrm>
                            <a:off x="3141075" y="636246"/>
                            <a:ext cx="20509" cy="28601"/>
                          </a:xfrm>
                          <a:custGeom>
                            <a:avLst/>
                            <a:gdLst>
                              <a:gd name="T0" fmla="*/ 33 w 38"/>
                              <a:gd name="T1" fmla="*/ 0 h 53"/>
                              <a:gd name="T2" fmla="*/ 33 w 38"/>
                              <a:gd name="T3" fmla="*/ 14 h 53"/>
                              <a:gd name="T4" fmla="*/ 29 w 38"/>
                              <a:gd name="T5" fmla="*/ 14 h 53"/>
                              <a:gd name="T6" fmla="*/ 29 w 38"/>
                              <a:gd name="T7" fmla="*/ 10 h 53"/>
                              <a:gd name="T8" fmla="*/ 24 w 38"/>
                              <a:gd name="T9" fmla="*/ 5 h 53"/>
                              <a:gd name="T10" fmla="*/ 19 w 38"/>
                              <a:gd name="T11" fmla="*/ 0 h 53"/>
                              <a:gd name="T12" fmla="*/ 14 w 38"/>
                              <a:gd name="T13" fmla="*/ 0 h 53"/>
                              <a:gd name="T14" fmla="*/ 9 w 38"/>
                              <a:gd name="T15" fmla="*/ 0 h 53"/>
                              <a:gd name="T16" fmla="*/ 9 w 38"/>
                              <a:gd name="T17" fmla="*/ 5 h 53"/>
                              <a:gd name="T18" fmla="*/ 5 w 38"/>
                              <a:gd name="T19" fmla="*/ 5 h 53"/>
                              <a:gd name="T20" fmla="*/ 5 w 38"/>
                              <a:gd name="T21" fmla="*/ 10 h 53"/>
                              <a:gd name="T22" fmla="*/ 5 w 38"/>
                              <a:gd name="T23" fmla="*/ 10 h 53"/>
                              <a:gd name="T24" fmla="*/ 9 w 38"/>
                              <a:gd name="T25" fmla="*/ 14 h 53"/>
                              <a:gd name="T26" fmla="*/ 9 w 38"/>
                              <a:gd name="T27" fmla="*/ 14 h 53"/>
                              <a:gd name="T28" fmla="*/ 14 w 38"/>
                              <a:gd name="T29" fmla="*/ 19 h 53"/>
                              <a:gd name="T30" fmla="*/ 24 w 38"/>
                              <a:gd name="T31" fmla="*/ 24 h 53"/>
                              <a:gd name="T32" fmla="*/ 33 w 38"/>
                              <a:gd name="T33" fmla="*/ 29 h 53"/>
                              <a:gd name="T34" fmla="*/ 38 w 38"/>
                              <a:gd name="T35" fmla="*/ 38 h 53"/>
                              <a:gd name="T36" fmla="*/ 33 w 38"/>
                              <a:gd name="T37" fmla="*/ 43 h 53"/>
                              <a:gd name="T38" fmla="*/ 29 w 38"/>
                              <a:gd name="T39" fmla="*/ 48 h 53"/>
                              <a:gd name="T40" fmla="*/ 24 w 38"/>
                              <a:gd name="T41" fmla="*/ 53 h 53"/>
                              <a:gd name="T42" fmla="*/ 19 w 38"/>
                              <a:gd name="T43" fmla="*/ 53 h 53"/>
                              <a:gd name="T44" fmla="*/ 14 w 38"/>
                              <a:gd name="T45" fmla="*/ 53 h 53"/>
                              <a:gd name="T46" fmla="*/ 5 w 38"/>
                              <a:gd name="T47" fmla="*/ 53 h 53"/>
                              <a:gd name="T48" fmla="*/ 5 w 38"/>
                              <a:gd name="T49" fmla="*/ 53 h 53"/>
                              <a:gd name="T50" fmla="*/ 5 w 38"/>
                              <a:gd name="T51" fmla="*/ 53 h 53"/>
                              <a:gd name="T52" fmla="*/ 5 w 38"/>
                              <a:gd name="T53" fmla="*/ 53 h 53"/>
                              <a:gd name="T54" fmla="*/ 0 w 38"/>
                              <a:gd name="T55" fmla="*/ 53 h 53"/>
                              <a:gd name="T56" fmla="*/ 0 w 38"/>
                              <a:gd name="T57" fmla="*/ 53 h 53"/>
                              <a:gd name="T58" fmla="*/ 0 w 38"/>
                              <a:gd name="T59" fmla="*/ 34 h 53"/>
                              <a:gd name="T60" fmla="*/ 0 w 38"/>
                              <a:gd name="T61" fmla="*/ 34 h 53"/>
                              <a:gd name="T62" fmla="*/ 5 w 38"/>
                              <a:gd name="T63" fmla="*/ 43 h 53"/>
                              <a:gd name="T64" fmla="*/ 9 w 38"/>
                              <a:gd name="T65" fmla="*/ 48 h 53"/>
                              <a:gd name="T66" fmla="*/ 14 w 38"/>
                              <a:gd name="T67" fmla="*/ 48 h 53"/>
                              <a:gd name="T68" fmla="*/ 19 w 38"/>
                              <a:gd name="T69" fmla="*/ 53 h 53"/>
                              <a:gd name="T70" fmla="*/ 24 w 38"/>
                              <a:gd name="T71" fmla="*/ 53 h 53"/>
                              <a:gd name="T72" fmla="*/ 24 w 38"/>
                              <a:gd name="T73" fmla="*/ 48 h 53"/>
                              <a:gd name="T74" fmla="*/ 29 w 38"/>
                              <a:gd name="T75" fmla="*/ 48 h 53"/>
                              <a:gd name="T76" fmla="*/ 29 w 38"/>
                              <a:gd name="T77" fmla="*/ 43 h 53"/>
                              <a:gd name="T78" fmla="*/ 29 w 38"/>
                              <a:gd name="T79" fmla="*/ 38 h 53"/>
                              <a:gd name="T80" fmla="*/ 24 w 38"/>
                              <a:gd name="T81" fmla="*/ 38 h 53"/>
                              <a:gd name="T82" fmla="*/ 19 w 38"/>
                              <a:gd name="T83" fmla="*/ 34 h 53"/>
                              <a:gd name="T84" fmla="*/ 14 w 38"/>
                              <a:gd name="T85" fmla="*/ 29 h 53"/>
                              <a:gd name="T86" fmla="*/ 5 w 38"/>
                              <a:gd name="T87" fmla="*/ 24 h 53"/>
                              <a:gd name="T88" fmla="*/ 0 w 38"/>
                              <a:gd name="T89" fmla="*/ 24 h 53"/>
                              <a:gd name="T90" fmla="*/ 0 w 38"/>
                              <a:gd name="T91" fmla="*/ 19 h 53"/>
                              <a:gd name="T92" fmla="*/ 0 w 38"/>
                              <a:gd name="T93" fmla="*/ 14 h 53"/>
                              <a:gd name="T94" fmla="*/ 0 w 38"/>
                              <a:gd name="T95" fmla="*/ 5 h 53"/>
                              <a:gd name="T96" fmla="*/ 5 w 38"/>
                              <a:gd name="T97" fmla="*/ 0 h 53"/>
                              <a:gd name="T98" fmla="*/ 9 w 38"/>
                              <a:gd name="T99" fmla="*/ 0 h 53"/>
                              <a:gd name="T100" fmla="*/ 14 w 38"/>
                              <a:gd name="T101" fmla="*/ 0 h 53"/>
                              <a:gd name="T102" fmla="*/ 19 w 38"/>
                              <a:gd name="T103" fmla="*/ 0 h 53"/>
                              <a:gd name="T104" fmla="*/ 24 w 38"/>
                              <a:gd name="T105" fmla="*/ 0 h 53"/>
                              <a:gd name="T106" fmla="*/ 24 w 38"/>
                              <a:gd name="T107" fmla="*/ 0 h 53"/>
                              <a:gd name="T108" fmla="*/ 29 w 38"/>
                              <a:gd name="T109" fmla="*/ 0 h 53"/>
                              <a:gd name="T110" fmla="*/ 29 w 38"/>
                              <a:gd name="T111" fmla="*/ 0 h 53"/>
                              <a:gd name="T112" fmla="*/ 29 w 38"/>
                              <a:gd name="T113" fmla="*/ 0 h 53"/>
                              <a:gd name="T114" fmla="*/ 29 w 38"/>
                              <a:gd name="T115" fmla="*/ 0 h 53"/>
                              <a:gd name="T116" fmla="*/ 29 w 38"/>
                              <a:gd name="T117" fmla="*/ 0 h 53"/>
                              <a:gd name="T118" fmla="*/ 33 w 38"/>
                              <a:gd name="T1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 h="53">
                                <a:moveTo>
                                  <a:pt x="33" y="0"/>
                                </a:moveTo>
                                <a:lnTo>
                                  <a:pt x="33" y="14"/>
                                </a:lnTo>
                                <a:lnTo>
                                  <a:pt x="29" y="14"/>
                                </a:lnTo>
                                <a:lnTo>
                                  <a:pt x="29" y="10"/>
                                </a:lnTo>
                                <a:lnTo>
                                  <a:pt x="24" y="5"/>
                                </a:lnTo>
                                <a:lnTo>
                                  <a:pt x="19" y="0"/>
                                </a:lnTo>
                                <a:lnTo>
                                  <a:pt x="14" y="0"/>
                                </a:lnTo>
                                <a:lnTo>
                                  <a:pt x="9" y="0"/>
                                </a:lnTo>
                                <a:lnTo>
                                  <a:pt x="9" y="5"/>
                                </a:lnTo>
                                <a:lnTo>
                                  <a:pt x="5" y="5"/>
                                </a:lnTo>
                                <a:lnTo>
                                  <a:pt x="5" y="10"/>
                                </a:lnTo>
                                <a:lnTo>
                                  <a:pt x="9" y="14"/>
                                </a:lnTo>
                                <a:lnTo>
                                  <a:pt x="14" y="19"/>
                                </a:lnTo>
                                <a:lnTo>
                                  <a:pt x="24" y="24"/>
                                </a:lnTo>
                                <a:lnTo>
                                  <a:pt x="33" y="29"/>
                                </a:lnTo>
                                <a:lnTo>
                                  <a:pt x="38" y="38"/>
                                </a:lnTo>
                                <a:lnTo>
                                  <a:pt x="33" y="43"/>
                                </a:lnTo>
                                <a:lnTo>
                                  <a:pt x="29" y="48"/>
                                </a:lnTo>
                                <a:lnTo>
                                  <a:pt x="24" y="53"/>
                                </a:lnTo>
                                <a:lnTo>
                                  <a:pt x="19" y="53"/>
                                </a:lnTo>
                                <a:lnTo>
                                  <a:pt x="14" y="53"/>
                                </a:lnTo>
                                <a:lnTo>
                                  <a:pt x="5" y="53"/>
                                </a:lnTo>
                                <a:lnTo>
                                  <a:pt x="0" y="53"/>
                                </a:lnTo>
                                <a:lnTo>
                                  <a:pt x="0" y="34"/>
                                </a:lnTo>
                                <a:lnTo>
                                  <a:pt x="5" y="43"/>
                                </a:lnTo>
                                <a:lnTo>
                                  <a:pt x="9" y="48"/>
                                </a:lnTo>
                                <a:lnTo>
                                  <a:pt x="14" y="48"/>
                                </a:lnTo>
                                <a:lnTo>
                                  <a:pt x="19" y="53"/>
                                </a:lnTo>
                                <a:lnTo>
                                  <a:pt x="24" y="53"/>
                                </a:lnTo>
                                <a:lnTo>
                                  <a:pt x="24" y="48"/>
                                </a:lnTo>
                                <a:lnTo>
                                  <a:pt x="29" y="48"/>
                                </a:lnTo>
                                <a:lnTo>
                                  <a:pt x="29" y="43"/>
                                </a:lnTo>
                                <a:lnTo>
                                  <a:pt x="29" y="38"/>
                                </a:lnTo>
                                <a:lnTo>
                                  <a:pt x="24" y="38"/>
                                </a:lnTo>
                                <a:lnTo>
                                  <a:pt x="19" y="34"/>
                                </a:lnTo>
                                <a:lnTo>
                                  <a:pt x="14" y="29"/>
                                </a:lnTo>
                                <a:lnTo>
                                  <a:pt x="5" y="24"/>
                                </a:lnTo>
                                <a:lnTo>
                                  <a:pt x="0" y="24"/>
                                </a:lnTo>
                                <a:lnTo>
                                  <a:pt x="0" y="19"/>
                                </a:lnTo>
                                <a:lnTo>
                                  <a:pt x="0" y="14"/>
                                </a:lnTo>
                                <a:lnTo>
                                  <a:pt x="0" y="5"/>
                                </a:lnTo>
                                <a:lnTo>
                                  <a:pt x="5" y="0"/>
                                </a:lnTo>
                                <a:lnTo>
                                  <a:pt x="9" y="0"/>
                                </a:lnTo>
                                <a:lnTo>
                                  <a:pt x="14" y="0"/>
                                </a:lnTo>
                                <a:lnTo>
                                  <a:pt x="19" y="0"/>
                                </a:lnTo>
                                <a:lnTo>
                                  <a:pt x="24" y="0"/>
                                </a:lnTo>
                                <a:lnTo>
                                  <a:pt x="29" y="0"/>
                                </a:lnTo>
                                <a:lnTo>
                                  <a:pt x="3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775"/>
                        <wps:cNvSpPr>
                          <a:spLocks noEditPoints="1"/>
                        </wps:cNvSpPr>
                        <wps:spPr bwMode="auto">
                          <a:xfrm>
                            <a:off x="3164282" y="636246"/>
                            <a:ext cx="25906" cy="28601"/>
                          </a:xfrm>
                          <a:custGeom>
                            <a:avLst/>
                            <a:gdLst>
                              <a:gd name="T0" fmla="*/ 10 w 48"/>
                              <a:gd name="T1" fmla="*/ 19 h 53"/>
                              <a:gd name="T2" fmla="*/ 10 w 48"/>
                              <a:gd name="T3" fmla="*/ 29 h 53"/>
                              <a:gd name="T4" fmla="*/ 14 w 48"/>
                              <a:gd name="T5" fmla="*/ 38 h 53"/>
                              <a:gd name="T6" fmla="*/ 24 w 48"/>
                              <a:gd name="T7" fmla="*/ 43 h 53"/>
                              <a:gd name="T8" fmla="*/ 29 w 48"/>
                              <a:gd name="T9" fmla="*/ 43 h 53"/>
                              <a:gd name="T10" fmla="*/ 34 w 48"/>
                              <a:gd name="T11" fmla="*/ 43 h 53"/>
                              <a:gd name="T12" fmla="*/ 38 w 48"/>
                              <a:gd name="T13" fmla="*/ 43 h 53"/>
                              <a:gd name="T14" fmla="*/ 43 w 48"/>
                              <a:gd name="T15" fmla="*/ 38 h 53"/>
                              <a:gd name="T16" fmla="*/ 43 w 48"/>
                              <a:gd name="T17" fmla="*/ 34 h 53"/>
                              <a:gd name="T18" fmla="*/ 48 w 48"/>
                              <a:gd name="T19" fmla="*/ 34 h 53"/>
                              <a:gd name="T20" fmla="*/ 43 w 48"/>
                              <a:gd name="T21" fmla="*/ 43 h 53"/>
                              <a:gd name="T22" fmla="*/ 38 w 48"/>
                              <a:gd name="T23" fmla="*/ 48 h 53"/>
                              <a:gd name="T24" fmla="*/ 34 w 48"/>
                              <a:gd name="T25" fmla="*/ 53 h 53"/>
                              <a:gd name="T26" fmla="*/ 24 w 48"/>
                              <a:gd name="T27" fmla="*/ 53 h 53"/>
                              <a:gd name="T28" fmla="*/ 14 w 48"/>
                              <a:gd name="T29" fmla="*/ 53 h 53"/>
                              <a:gd name="T30" fmla="*/ 10 w 48"/>
                              <a:gd name="T31" fmla="*/ 48 h 53"/>
                              <a:gd name="T32" fmla="*/ 5 w 48"/>
                              <a:gd name="T33" fmla="*/ 38 h 53"/>
                              <a:gd name="T34" fmla="*/ 0 w 48"/>
                              <a:gd name="T35" fmla="*/ 29 h 53"/>
                              <a:gd name="T36" fmla="*/ 5 w 48"/>
                              <a:gd name="T37" fmla="*/ 14 h 53"/>
                              <a:gd name="T38" fmla="*/ 10 w 48"/>
                              <a:gd name="T39" fmla="*/ 5 h 53"/>
                              <a:gd name="T40" fmla="*/ 14 w 48"/>
                              <a:gd name="T41" fmla="*/ 0 h 53"/>
                              <a:gd name="T42" fmla="*/ 29 w 48"/>
                              <a:gd name="T43" fmla="*/ 0 h 53"/>
                              <a:gd name="T44" fmla="*/ 34 w 48"/>
                              <a:gd name="T45" fmla="*/ 0 h 53"/>
                              <a:gd name="T46" fmla="*/ 43 w 48"/>
                              <a:gd name="T47" fmla="*/ 5 h 53"/>
                              <a:gd name="T48" fmla="*/ 48 w 48"/>
                              <a:gd name="T49" fmla="*/ 10 h 53"/>
                              <a:gd name="T50" fmla="*/ 48 w 48"/>
                              <a:gd name="T51" fmla="*/ 19 h 53"/>
                              <a:gd name="T52" fmla="*/ 10 w 48"/>
                              <a:gd name="T53" fmla="*/ 19 h 53"/>
                              <a:gd name="T54" fmla="*/ 10 w 48"/>
                              <a:gd name="T55" fmla="*/ 14 h 53"/>
                              <a:gd name="T56" fmla="*/ 34 w 48"/>
                              <a:gd name="T57" fmla="*/ 14 h 53"/>
                              <a:gd name="T58" fmla="*/ 34 w 48"/>
                              <a:gd name="T59" fmla="*/ 10 h 53"/>
                              <a:gd name="T60" fmla="*/ 34 w 48"/>
                              <a:gd name="T61" fmla="*/ 10 h 53"/>
                              <a:gd name="T62" fmla="*/ 34 w 48"/>
                              <a:gd name="T63" fmla="*/ 5 h 53"/>
                              <a:gd name="T64" fmla="*/ 29 w 48"/>
                              <a:gd name="T65" fmla="*/ 5 h 53"/>
                              <a:gd name="T66" fmla="*/ 24 w 48"/>
                              <a:gd name="T67" fmla="*/ 0 h 53"/>
                              <a:gd name="T68" fmla="*/ 24 w 48"/>
                              <a:gd name="T69" fmla="*/ 0 h 53"/>
                              <a:gd name="T70" fmla="*/ 19 w 48"/>
                              <a:gd name="T71" fmla="*/ 5 h 53"/>
                              <a:gd name="T72" fmla="*/ 14 w 48"/>
                              <a:gd name="T73" fmla="*/ 5 h 53"/>
                              <a:gd name="T74" fmla="*/ 10 w 48"/>
                              <a:gd name="T75" fmla="*/ 10 h 53"/>
                              <a:gd name="T76" fmla="*/ 10 w 48"/>
                              <a:gd name="T77" fmla="*/ 1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53">
                                <a:moveTo>
                                  <a:pt x="10" y="19"/>
                                </a:moveTo>
                                <a:lnTo>
                                  <a:pt x="10" y="29"/>
                                </a:lnTo>
                                <a:lnTo>
                                  <a:pt x="14" y="38"/>
                                </a:lnTo>
                                <a:lnTo>
                                  <a:pt x="24" y="43"/>
                                </a:lnTo>
                                <a:lnTo>
                                  <a:pt x="29" y="43"/>
                                </a:lnTo>
                                <a:lnTo>
                                  <a:pt x="34" y="43"/>
                                </a:lnTo>
                                <a:lnTo>
                                  <a:pt x="38" y="43"/>
                                </a:lnTo>
                                <a:lnTo>
                                  <a:pt x="43" y="38"/>
                                </a:lnTo>
                                <a:lnTo>
                                  <a:pt x="43" y="34"/>
                                </a:lnTo>
                                <a:lnTo>
                                  <a:pt x="48" y="34"/>
                                </a:lnTo>
                                <a:lnTo>
                                  <a:pt x="43" y="43"/>
                                </a:lnTo>
                                <a:lnTo>
                                  <a:pt x="38" y="48"/>
                                </a:lnTo>
                                <a:lnTo>
                                  <a:pt x="34" y="53"/>
                                </a:lnTo>
                                <a:lnTo>
                                  <a:pt x="24" y="53"/>
                                </a:lnTo>
                                <a:lnTo>
                                  <a:pt x="14" y="53"/>
                                </a:lnTo>
                                <a:lnTo>
                                  <a:pt x="10" y="48"/>
                                </a:lnTo>
                                <a:lnTo>
                                  <a:pt x="5" y="38"/>
                                </a:lnTo>
                                <a:lnTo>
                                  <a:pt x="0" y="29"/>
                                </a:lnTo>
                                <a:lnTo>
                                  <a:pt x="5" y="14"/>
                                </a:lnTo>
                                <a:lnTo>
                                  <a:pt x="10" y="5"/>
                                </a:lnTo>
                                <a:lnTo>
                                  <a:pt x="14" y="0"/>
                                </a:lnTo>
                                <a:lnTo>
                                  <a:pt x="29" y="0"/>
                                </a:lnTo>
                                <a:lnTo>
                                  <a:pt x="34" y="0"/>
                                </a:lnTo>
                                <a:lnTo>
                                  <a:pt x="43" y="5"/>
                                </a:lnTo>
                                <a:lnTo>
                                  <a:pt x="48" y="10"/>
                                </a:lnTo>
                                <a:lnTo>
                                  <a:pt x="48" y="19"/>
                                </a:lnTo>
                                <a:lnTo>
                                  <a:pt x="10" y="19"/>
                                </a:lnTo>
                                <a:close/>
                                <a:moveTo>
                                  <a:pt x="10" y="14"/>
                                </a:moveTo>
                                <a:lnTo>
                                  <a:pt x="34" y="14"/>
                                </a:lnTo>
                                <a:lnTo>
                                  <a:pt x="34" y="10"/>
                                </a:lnTo>
                                <a:lnTo>
                                  <a:pt x="34" y="5"/>
                                </a:lnTo>
                                <a:lnTo>
                                  <a:pt x="29" y="5"/>
                                </a:lnTo>
                                <a:lnTo>
                                  <a:pt x="24" y="0"/>
                                </a:lnTo>
                                <a:lnTo>
                                  <a:pt x="19" y="5"/>
                                </a:lnTo>
                                <a:lnTo>
                                  <a:pt x="14" y="5"/>
                                </a:lnTo>
                                <a:lnTo>
                                  <a:pt x="10" y="10"/>
                                </a:lnTo>
                                <a:lnTo>
                                  <a:pt x="1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776"/>
                        <wps:cNvSpPr>
                          <a:spLocks/>
                        </wps:cNvSpPr>
                        <wps:spPr bwMode="auto">
                          <a:xfrm>
                            <a:off x="3210697" y="636246"/>
                            <a:ext cx="21048" cy="28601"/>
                          </a:xfrm>
                          <a:custGeom>
                            <a:avLst/>
                            <a:gdLst>
                              <a:gd name="T0" fmla="*/ 34 w 39"/>
                              <a:gd name="T1" fmla="*/ 0 h 53"/>
                              <a:gd name="T2" fmla="*/ 34 w 39"/>
                              <a:gd name="T3" fmla="*/ 14 h 53"/>
                              <a:gd name="T4" fmla="*/ 29 w 39"/>
                              <a:gd name="T5" fmla="*/ 14 h 53"/>
                              <a:gd name="T6" fmla="*/ 29 w 39"/>
                              <a:gd name="T7" fmla="*/ 10 h 53"/>
                              <a:gd name="T8" fmla="*/ 24 w 39"/>
                              <a:gd name="T9" fmla="*/ 5 h 53"/>
                              <a:gd name="T10" fmla="*/ 20 w 39"/>
                              <a:gd name="T11" fmla="*/ 0 h 53"/>
                              <a:gd name="T12" fmla="*/ 15 w 39"/>
                              <a:gd name="T13" fmla="*/ 0 h 53"/>
                              <a:gd name="T14" fmla="*/ 15 w 39"/>
                              <a:gd name="T15" fmla="*/ 0 h 53"/>
                              <a:gd name="T16" fmla="*/ 10 w 39"/>
                              <a:gd name="T17" fmla="*/ 5 h 53"/>
                              <a:gd name="T18" fmla="*/ 10 w 39"/>
                              <a:gd name="T19" fmla="*/ 5 h 53"/>
                              <a:gd name="T20" fmla="*/ 5 w 39"/>
                              <a:gd name="T21" fmla="*/ 10 h 53"/>
                              <a:gd name="T22" fmla="*/ 10 w 39"/>
                              <a:gd name="T23" fmla="*/ 10 h 53"/>
                              <a:gd name="T24" fmla="*/ 10 w 39"/>
                              <a:gd name="T25" fmla="*/ 14 h 53"/>
                              <a:gd name="T26" fmla="*/ 10 w 39"/>
                              <a:gd name="T27" fmla="*/ 14 h 53"/>
                              <a:gd name="T28" fmla="*/ 15 w 39"/>
                              <a:gd name="T29" fmla="*/ 19 h 53"/>
                              <a:gd name="T30" fmla="*/ 24 w 39"/>
                              <a:gd name="T31" fmla="*/ 24 h 53"/>
                              <a:gd name="T32" fmla="*/ 34 w 39"/>
                              <a:gd name="T33" fmla="*/ 29 h 53"/>
                              <a:gd name="T34" fmla="*/ 39 w 39"/>
                              <a:gd name="T35" fmla="*/ 38 h 53"/>
                              <a:gd name="T36" fmla="*/ 34 w 39"/>
                              <a:gd name="T37" fmla="*/ 43 h 53"/>
                              <a:gd name="T38" fmla="*/ 29 w 39"/>
                              <a:gd name="T39" fmla="*/ 48 h 53"/>
                              <a:gd name="T40" fmla="*/ 24 w 39"/>
                              <a:gd name="T41" fmla="*/ 53 h 53"/>
                              <a:gd name="T42" fmla="*/ 20 w 39"/>
                              <a:gd name="T43" fmla="*/ 53 h 53"/>
                              <a:gd name="T44" fmla="*/ 15 w 39"/>
                              <a:gd name="T45" fmla="*/ 53 h 53"/>
                              <a:gd name="T46" fmla="*/ 10 w 39"/>
                              <a:gd name="T47" fmla="*/ 53 h 53"/>
                              <a:gd name="T48" fmla="*/ 5 w 39"/>
                              <a:gd name="T49" fmla="*/ 53 h 53"/>
                              <a:gd name="T50" fmla="*/ 5 w 39"/>
                              <a:gd name="T51" fmla="*/ 53 h 53"/>
                              <a:gd name="T52" fmla="*/ 5 w 39"/>
                              <a:gd name="T53" fmla="*/ 53 h 53"/>
                              <a:gd name="T54" fmla="*/ 0 w 39"/>
                              <a:gd name="T55" fmla="*/ 53 h 53"/>
                              <a:gd name="T56" fmla="*/ 0 w 39"/>
                              <a:gd name="T57" fmla="*/ 53 h 53"/>
                              <a:gd name="T58" fmla="*/ 0 w 39"/>
                              <a:gd name="T59" fmla="*/ 34 h 53"/>
                              <a:gd name="T60" fmla="*/ 0 w 39"/>
                              <a:gd name="T61" fmla="*/ 34 h 53"/>
                              <a:gd name="T62" fmla="*/ 5 w 39"/>
                              <a:gd name="T63" fmla="*/ 43 h 53"/>
                              <a:gd name="T64" fmla="*/ 10 w 39"/>
                              <a:gd name="T65" fmla="*/ 48 h 53"/>
                              <a:gd name="T66" fmla="*/ 15 w 39"/>
                              <a:gd name="T67" fmla="*/ 48 h 53"/>
                              <a:gd name="T68" fmla="*/ 20 w 39"/>
                              <a:gd name="T69" fmla="*/ 53 h 53"/>
                              <a:gd name="T70" fmla="*/ 24 w 39"/>
                              <a:gd name="T71" fmla="*/ 53 h 53"/>
                              <a:gd name="T72" fmla="*/ 24 w 39"/>
                              <a:gd name="T73" fmla="*/ 48 h 53"/>
                              <a:gd name="T74" fmla="*/ 29 w 39"/>
                              <a:gd name="T75" fmla="*/ 48 h 53"/>
                              <a:gd name="T76" fmla="*/ 29 w 39"/>
                              <a:gd name="T77" fmla="*/ 43 h 53"/>
                              <a:gd name="T78" fmla="*/ 29 w 39"/>
                              <a:gd name="T79" fmla="*/ 38 h 53"/>
                              <a:gd name="T80" fmla="*/ 24 w 39"/>
                              <a:gd name="T81" fmla="*/ 38 h 53"/>
                              <a:gd name="T82" fmla="*/ 20 w 39"/>
                              <a:gd name="T83" fmla="*/ 34 h 53"/>
                              <a:gd name="T84" fmla="*/ 15 w 39"/>
                              <a:gd name="T85" fmla="*/ 29 h 53"/>
                              <a:gd name="T86" fmla="*/ 5 w 39"/>
                              <a:gd name="T87" fmla="*/ 24 h 53"/>
                              <a:gd name="T88" fmla="*/ 5 w 39"/>
                              <a:gd name="T89" fmla="*/ 24 h 53"/>
                              <a:gd name="T90" fmla="*/ 0 w 39"/>
                              <a:gd name="T91" fmla="*/ 19 h 53"/>
                              <a:gd name="T92" fmla="*/ 0 w 39"/>
                              <a:gd name="T93" fmla="*/ 14 h 53"/>
                              <a:gd name="T94" fmla="*/ 0 w 39"/>
                              <a:gd name="T95" fmla="*/ 5 h 53"/>
                              <a:gd name="T96" fmla="*/ 5 w 39"/>
                              <a:gd name="T97" fmla="*/ 0 h 53"/>
                              <a:gd name="T98" fmla="*/ 10 w 39"/>
                              <a:gd name="T99" fmla="*/ 0 h 53"/>
                              <a:gd name="T100" fmla="*/ 15 w 39"/>
                              <a:gd name="T101" fmla="*/ 0 h 53"/>
                              <a:gd name="T102" fmla="*/ 20 w 39"/>
                              <a:gd name="T103" fmla="*/ 0 h 53"/>
                              <a:gd name="T104" fmla="*/ 24 w 39"/>
                              <a:gd name="T105" fmla="*/ 0 h 53"/>
                              <a:gd name="T106" fmla="*/ 29 w 39"/>
                              <a:gd name="T107" fmla="*/ 0 h 53"/>
                              <a:gd name="T108" fmla="*/ 29 w 39"/>
                              <a:gd name="T109" fmla="*/ 0 h 53"/>
                              <a:gd name="T110" fmla="*/ 29 w 39"/>
                              <a:gd name="T111" fmla="*/ 0 h 53"/>
                              <a:gd name="T112" fmla="*/ 29 w 39"/>
                              <a:gd name="T113" fmla="*/ 0 h 53"/>
                              <a:gd name="T114" fmla="*/ 29 w 39"/>
                              <a:gd name="T115" fmla="*/ 0 h 53"/>
                              <a:gd name="T116" fmla="*/ 29 w 39"/>
                              <a:gd name="T117" fmla="*/ 0 h 53"/>
                              <a:gd name="T118" fmla="*/ 34 w 39"/>
                              <a:gd name="T1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 h="53">
                                <a:moveTo>
                                  <a:pt x="34" y="0"/>
                                </a:moveTo>
                                <a:lnTo>
                                  <a:pt x="34" y="14"/>
                                </a:lnTo>
                                <a:lnTo>
                                  <a:pt x="29" y="14"/>
                                </a:lnTo>
                                <a:lnTo>
                                  <a:pt x="29" y="10"/>
                                </a:lnTo>
                                <a:lnTo>
                                  <a:pt x="24" y="5"/>
                                </a:lnTo>
                                <a:lnTo>
                                  <a:pt x="20" y="0"/>
                                </a:lnTo>
                                <a:lnTo>
                                  <a:pt x="15" y="0"/>
                                </a:lnTo>
                                <a:lnTo>
                                  <a:pt x="10" y="5"/>
                                </a:lnTo>
                                <a:lnTo>
                                  <a:pt x="5" y="10"/>
                                </a:lnTo>
                                <a:lnTo>
                                  <a:pt x="10" y="10"/>
                                </a:lnTo>
                                <a:lnTo>
                                  <a:pt x="10" y="14"/>
                                </a:lnTo>
                                <a:lnTo>
                                  <a:pt x="15" y="19"/>
                                </a:lnTo>
                                <a:lnTo>
                                  <a:pt x="24" y="24"/>
                                </a:lnTo>
                                <a:lnTo>
                                  <a:pt x="34" y="29"/>
                                </a:lnTo>
                                <a:lnTo>
                                  <a:pt x="39" y="38"/>
                                </a:lnTo>
                                <a:lnTo>
                                  <a:pt x="34" y="43"/>
                                </a:lnTo>
                                <a:lnTo>
                                  <a:pt x="29" y="48"/>
                                </a:lnTo>
                                <a:lnTo>
                                  <a:pt x="24" y="53"/>
                                </a:lnTo>
                                <a:lnTo>
                                  <a:pt x="20" y="53"/>
                                </a:lnTo>
                                <a:lnTo>
                                  <a:pt x="15" y="53"/>
                                </a:lnTo>
                                <a:lnTo>
                                  <a:pt x="10" y="53"/>
                                </a:lnTo>
                                <a:lnTo>
                                  <a:pt x="5" y="53"/>
                                </a:lnTo>
                                <a:lnTo>
                                  <a:pt x="0" y="53"/>
                                </a:lnTo>
                                <a:lnTo>
                                  <a:pt x="0" y="34"/>
                                </a:lnTo>
                                <a:lnTo>
                                  <a:pt x="5" y="43"/>
                                </a:lnTo>
                                <a:lnTo>
                                  <a:pt x="10" y="48"/>
                                </a:lnTo>
                                <a:lnTo>
                                  <a:pt x="15" y="48"/>
                                </a:lnTo>
                                <a:lnTo>
                                  <a:pt x="20" y="53"/>
                                </a:lnTo>
                                <a:lnTo>
                                  <a:pt x="24" y="53"/>
                                </a:lnTo>
                                <a:lnTo>
                                  <a:pt x="24" y="48"/>
                                </a:lnTo>
                                <a:lnTo>
                                  <a:pt x="29" y="48"/>
                                </a:lnTo>
                                <a:lnTo>
                                  <a:pt x="29" y="43"/>
                                </a:lnTo>
                                <a:lnTo>
                                  <a:pt x="29" y="38"/>
                                </a:lnTo>
                                <a:lnTo>
                                  <a:pt x="24" y="38"/>
                                </a:lnTo>
                                <a:lnTo>
                                  <a:pt x="20" y="34"/>
                                </a:lnTo>
                                <a:lnTo>
                                  <a:pt x="15" y="29"/>
                                </a:lnTo>
                                <a:lnTo>
                                  <a:pt x="5" y="24"/>
                                </a:lnTo>
                                <a:lnTo>
                                  <a:pt x="0" y="19"/>
                                </a:lnTo>
                                <a:lnTo>
                                  <a:pt x="0" y="14"/>
                                </a:lnTo>
                                <a:lnTo>
                                  <a:pt x="0" y="5"/>
                                </a:lnTo>
                                <a:lnTo>
                                  <a:pt x="5" y="0"/>
                                </a:lnTo>
                                <a:lnTo>
                                  <a:pt x="10" y="0"/>
                                </a:lnTo>
                                <a:lnTo>
                                  <a:pt x="15" y="0"/>
                                </a:lnTo>
                                <a:lnTo>
                                  <a:pt x="20" y="0"/>
                                </a:lnTo>
                                <a:lnTo>
                                  <a:pt x="24" y="0"/>
                                </a:lnTo>
                                <a:lnTo>
                                  <a:pt x="29"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777"/>
                        <wps:cNvSpPr>
                          <a:spLocks/>
                        </wps:cNvSpPr>
                        <wps:spPr bwMode="auto">
                          <a:xfrm>
                            <a:off x="3233904" y="625993"/>
                            <a:ext cx="18350" cy="38855"/>
                          </a:xfrm>
                          <a:custGeom>
                            <a:avLst/>
                            <a:gdLst>
                              <a:gd name="T0" fmla="*/ 20 w 34"/>
                              <a:gd name="T1" fmla="*/ 0 h 72"/>
                              <a:gd name="T2" fmla="*/ 20 w 34"/>
                              <a:gd name="T3" fmla="*/ 19 h 72"/>
                              <a:gd name="T4" fmla="*/ 29 w 34"/>
                              <a:gd name="T5" fmla="*/ 19 h 72"/>
                              <a:gd name="T6" fmla="*/ 29 w 34"/>
                              <a:gd name="T7" fmla="*/ 24 h 72"/>
                              <a:gd name="T8" fmla="*/ 20 w 34"/>
                              <a:gd name="T9" fmla="*/ 24 h 72"/>
                              <a:gd name="T10" fmla="*/ 20 w 34"/>
                              <a:gd name="T11" fmla="*/ 57 h 72"/>
                              <a:gd name="T12" fmla="*/ 20 w 34"/>
                              <a:gd name="T13" fmla="*/ 62 h 72"/>
                              <a:gd name="T14" fmla="*/ 20 w 34"/>
                              <a:gd name="T15" fmla="*/ 62 h 72"/>
                              <a:gd name="T16" fmla="*/ 20 w 34"/>
                              <a:gd name="T17" fmla="*/ 67 h 72"/>
                              <a:gd name="T18" fmla="*/ 24 w 34"/>
                              <a:gd name="T19" fmla="*/ 67 h 72"/>
                              <a:gd name="T20" fmla="*/ 24 w 34"/>
                              <a:gd name="T21" fmla="*/ 67 h 72"/>
                              <a:gd name="T22" fmla="*/ 24 w 34"/>
                              <a:gd name="T23" fmla="*/ 67 h 72"/>
                              <a:gd name="T24" fmla="*/ 29 w 34"/>
                              <a:gd name="T25" fmla="*/ 62 h 72"/>
                              <a:gd name="T26" fmla="*/ 29 w 34"/>
                              <a:gd name="T27" fmla="*/ 62 h 72"/>
                              <a:gd name="T28" fmla="*/ 34 w 34"/>
                              <a:gd name="T29" fmla="*/ 62 h 72"/>
                              <a:gd name="T30" fmla="*/ 29 w 34"/>
                              <a:gd name="T31" fmla="*/ 67 h 72"/>
                              <a:gd name="T32" fmla="*/ 24 w 34"/>
                              <a:gd name="T33" fmla="*/ 72 h 72"/>
                              <a:gd name="T34" fmla="*/ 24 w 34"/>
                              <a:gd name="T35" fmla="*/ 72 h 72"/>
                              <a:gd name="T36" fmla="*/ 20 w 34"/>
                              <a:gd name="T37" fmla="*/ 72 h 72"/>
                              <a:gd name="T38" fmla="*/ 15 w 34"/>
                              <a:gd name="T39" fmla="*/ 72 h 72"/>
                              <a:gd name="T40" fmla="*/ 15 w 34"/>
                              <a:gd name="T41" fmla="*/ 72 h 72"/>
                              <a:gd name="T42" fmla="*/ 10 w 34"/>
                              <a:gd name="T43" fmla="*/ 72 h 72"/>
                              <a:gd name="T44" fmla="*/ 10 w 34"/>
                              <a:gd name="T45" fmla="*/ 67 h 72"/>
                              <a:gd name="T46" fmla="*/ 10 w 34"/>
                              <a:gd name="T47" fmla="*/ 62 h 72"/>
                              <a:gd name="T48" fmla="*/ 10 w 34"/>
                              <a:gd name="T49" fmla="*/ 57 h 72"/>
                              <a:gd name="T50" fmla="*/ 10 w 34"/>
                              <a:gd name="T51" fmla="*/ 24 h 72"/>
                              <a:gd name="T52" fmla="*/ 0 w 34"/>
                              <a:gd name="T53" fmla="*/ 24 h 72"/>
                              <a:gd name="T54" fmla="*/ 0 w 34"/>
                              <a:gd name="T55" fmla="*/ 19 h 72"/>
                              <a:gd name="T56" fmla="*/ 0 w 34"/>
                              <a:gd name="T57" fmla="*/ 19 h 72"/>
                              <a:gd name="T58" fmla="*/ 5 w 34"/>
                              <a:gd name="T59" fmla="*/ 14 h 72"/>
                              <a:gd name="T60" fmla="*/ 10 w 34"/>
                              <a:gd name="T61" fmla="*/ 14 h 72"/>
                              <a:gd name="T62" fmla="*/ 10 w 34"/>
                              <a:gd name="T63" fmla="*/ 9 h 72"/>
                              <a:gd name="T64" fmla="*/ 15 w 34"/>
                              <a:gd name="T65" fmla="*/ 5 h 72"/>
                              <a:gd name="T66" fmla="*/ 15 w 34"/>
                              <a:gd name="T67" fmla="*/ 0 h 72"/>
                              <a:gd name="T68" fmla="*/ 20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20" y="0"/>
                                </a:moveTo>
                                <a:lnTo>
                                  <a:pt x="20" y="19"/>
                                </a:lnTo>
                                <a:lnTo>
                                  <a:pt x="29" y="19"/>
                                </a:lnTo>
                                <a:lnTo>
                                  <a:pt x="29" y="24"/>
                                </a:lnTo>
                                <a:lnTo>
                                  <a:pt x="20" y="24"/>
                                </a:lnTo>
                                <a:lnTo>
                                  <a:pt x="20" y="57"/>
                                </a:lnTo>
                                <a:lnTo>
                                  <a:pt x="20" y="62"/>
                                </a:lnTo>
                                <a:lnTo>
                                  <a:pt x="20" y="67"/>
                                </a:lnTo>
                                <a:lnTo>
                                  <a:pt x="24" y="67"/>
                                </a:lnTo>
                                <a:lnTo>
                                  <a:pt x="29" y="62"/>
                                </a:lnTo>
                                <a:lnTo>
                                  <a:pt x="34" y="62"/>
                                </a:lnTo>
                                <a:lnTo>
                                  <a:pt x="29" y="67"/>
                                </a:lnTo>
                                <a:lnTo>
                                  <a:pt x="24" y="72"/>
                                </a:lnTo>
                                <a:lnTo>
                                  <a:pt x="20" y="72"/>
                                </a:lnTo>
                                <a:lnTo>
                                  <a:pt x="15" y="72"/>
                                </a:lnTo>
                                <a:lnTo>
                                  <a:pt x="10" y="72"/>
                                </a:lnTo>
                                <a:lnTo>
                                  <a:pt x="10" y="67"/>
                                </a:lnTo>
                                <a:lnTo>
                                  <a:pt x="10" y="62"/>
                                </a:lnTo>
                                <a:lnTo>
                                  <a:pt x="10" y="57"/>
                                </a:lnTo>
                                <a:lnTo>
                                  <a:pt x="10" y="24"/>
                                </a:lnTo>
                                <a:lnTo>
                                  <a:pt x="0" y="24"/>
                                </a:lnTo>
                                <a:lnTo>
                                  <a:pt x="0" y="19"/>
                                </a:lnTo>
                                <a:lnTo>
                                  <a:pt x="5" y="14"/>
                                </a:lnTo>
                                <a:lnTo>
                                  <a:pt x="10" y="14"/>
                                </a:lnTo>
                                <a:lnTo>
                                  <a:pt x="10" y="9"/>
                                </a:lnTo>
                                <a:lnTo>
                                  <a:pt x="15" y="5"/>
                                </a:lnTo>
                                <a:lnTo>
                                  <a:pt x="15" y="0"/>
                                </a:lnTo>
                                <a:lnTo>
                                  <a:pt x="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778"/>
                        <wps:cNvSpPr>
                          <a:spLocks noEditPoints="1"/>
                        </wps:cNvSpPr>
                        <wps:spPr bwMode="auto">
                          <a:xfrm>
                            <a:off x="3252254" y="636246"/>
                            <a:ext cx="28604" cy="28601"/>
                          </a:xfrm>
                          <a:custGeom>
                            <a:avLst/>
                            <a:gdLst>
                              <a:gd name="T0" fmla="*/ 24 w 53"/>
                              <a:gd name="T1" fmla="*/ 48 h 53"/>
                              <a:gd name="T2" fmla="*/ 19 w 53"/>
                              <a:gd name="T3" fmla="*/ 53 h 53"/>
                              <a:gd name="T4" fmla="*/ 10 w 53"/>
                              <a:gd name="T5" fmla="*/ 53 h 53"/>
                              <a:gd name="T6" fmla="*/ 5 w 53"/>
                              <a:gd name="T7" fmla="*/ 48 h 53"/>
                              <a:gd name="T8" fmla="*/ 0 w 53"/>
                              <a:gd name="T9" fmla="*/ 38 h 53"/>
                              <a:gd name="T10" fmla="*/ 5 w 53"/>
                              <a:gd name="T11" fmla="*/ 29 h 53"/>
                              <a:gd name="T12" fmla="*/ 19 w 53"/>
                              <a:gd name="T13" fmla="*/ 24 h 53"/>
                              <a:gd name="T14" fmla="*/ 34 w 53"/>
                              <a:gd name="T15" fmla="*/ 14 h 53"/>
                              <a:gd name="T16" fmla="*/ 29 w 53"/>
                              <a:gd name="T17" fmla="*/ 5 h 53"/>
                              <a:gd name="T18" fmla="*/ 24 w 53"/>
                              <a:gd name="T19" fmla="*/ 0 h 53"/>
                              <a:gd name="T20" fmla="*/ 14 w 53"/>
                              <a:gd name="T21" fmla="*/ 5 h 53"/>
                              <a:gd name="T22" fmla="*/ 14 w 53"/>
                              <a:gd name="T23" fmla="*/ 10 h 53"/>
                              <a:gd name="T24" fmla="*/ 14 w 53"/>
                              <a:gd name="T25" fmla="*/ 14 h 53"/>
                              <a:gd name="T26" fmla="*/ 10 w 53"/>
                              <a:gd name="T27" fmla="*/ 14 h 53"/>
                              <a:gd name="T28" fmla="*/ 5 w 53"/>
                              <a:gd name="T29" fmla="*/ 14 h 53"/>
                              <a:gd name="T30" fmla="*/ 5 w 53"/>
                              <a:gd name="T31" fmla="*/ 14 h 53"/>
                              <a:gd name="T32" fmla="*/ 5 w 53"/>
                              <a:gd name="T33" fmla="*/ 5 h 53"/>
                              <a:gd name="T34" fmla="*/ 14 w 53"/>
                              <a:gd name="T35" fmla="*/ 0 h 53"/>
                              <a:gd name="T36" fmla="*/ 29 w 53"/>
                              <a:gd name="T37" fmla="*/ 0 h 53"/>
                              <a:gd name="T38" fmla="*/ 38 w 53"/>
                              <a:gd name="T39" fmla="*/ 5 h 53"/>
                              <a:gd name="T40" fmla="*/ 43 w 53"/>
                              <a:gd name="T41" fmla="*/ 10 h 53"/>
                              <a:gd name="T42" fmla="*/ 43 w 53"/>
                              <a:gd name="T43" fmla="*/ 34 h 53"/>
                              <a:gd name="T44" fmla="*/ 43 w 53"/>
                              <a:gd name="T45" fmla="*/ 43 h 53"/>
                              <a:gd name="T46" fmla="*/ 43 w 53"/>
                              <a:gd name="T47" fmla="*/ 48 h 53"/>
                              <a:gd name="T48" fmla="*/ 43 w 53"/>
                              <a:gd name="T49" fmla="*/ 48 h 53"/>
                              <a:gd name="T50" fmla="*/ 48 w 53"/>
                              <a:gd name="T51" fmla="*/ 48 h 53"/>
                              <a:gd name="T52" fmla="*/ 53 w 53"/>
                              <a:gd name="T53" fmla="*/ 43 h 53"/>
                              <a:gd name="T54" fmla="*/ 43 w 53"/>
                              <a:gd name="T55" fmla="*/ 53 h 53"/>
                              <a:gd name="T56" fmla="*/ 34 w 53"/>
                              <a:gd name="T57" fmla="*/ 53 h 53"/>
                              <a:gd name="T58" fmla="*/ 34 w 53"/>
                              <a:gd name="T59" fmla="*/ 48 h 53"/>
                              <a:gd name="T60" fmla="*/ 34 w 53"/>
                              <a:gd name="T61" fmla="*/ 43 h 53"/>
                              <a:gd name="T62" fmla="*/ 24 w 53"/>
                              <a:gd name="T63" fmla="*/ 24 h 53"/>
                              <a:gd name="T64" fmla="*/ 14 w 53"/>
                              <a:gd name="T65" fmla="*/ 29 h 53"/>
                              <a:gd name="T66" fmla="*/ 14 w 53"/>
                              <a:gd name="T67" fmla="*/ 34 h 53"/>
                              <a:gd name="T68" fmla="*/ 14 w 53"/>
                              <a:gd name="T69" fmla="*/ 43 h 53"/>
                              <a:gd name="T70" fmla="*/ 19 w 53"/>
                              <a:gd name="T71" fmla="*/ 48 h 53"/>
                              <a:gd name="T72" fmla="*/ 24 w 53"/>
                              <a:gd name="T7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3">
                                <a:moveTo>
                                  <a:pt x="34" y="43"/>
                                </a:moveTo>
                                <a:lnTo>
                                  <a:pt x="24" y="48"/>
                                </a:lnTo>
                                <a:lnTo>
                                  <a:pt x="19" y="53"/>
                                </a:lnTo>
                                <a:lnTo>
                                  <a:pt x="14" y="53"/>
                                </a:lnTo>
                                <a:lnTo>
                                  <a:pt x="10" y="53"/>
                                </a:lnTo>
                                <a:lnTo>
                                  <a:pt x="5" y="48"/>
                                </a:lnTo>
                                <a:lnTo>
                                  <a:pt x="0" y="38"/>
                                </a:lnTo>
                                <a:lnTo>
                                  <a:pt x="5" y="34"/>
                                </a:lnTo>
                                <a:lnTo>
                                  <a:pt x="5" y="29"/>
                                </a:lnTo>
                                <a:lnTo>
                                  <a:pt x="10" y="24"/>
                                </a:lnTo>
                                <a:lnTo>
                                  <a:pt x="19" y="24"/>
                                </a:lnTo>
                                <a:lnTo>
                                  <a:pt x="34" y="19"/>
                                </a:lnTo>
                                <a:lnTo>
                                  <a:pt x="34" y="14"/>
                                </a:lnTo>
                                <a:lnTo>
                                  <a:pt x="29" y="10"/>
                                </a:lnTo>
                                <a:lnTo>
                                  <a:pt x="29" y="5"/>
                                </a:lnTo>
                                <a:lnTo>
                                  <a:pt x="24" y="0"/>
                                </a:lnTo>
                                <a:lnTo>
                                  <a:pt x="19" y="0"/>
                                </a:lnTo>
                                <a:lnTo>
                                  <a:pt x="14" y="5"/>
                                </a:lnTo>
                                <a:lnTo>
                                  <a:pt x="14" y="10"/>
                                </a:lnTo>
                                <a:lnTo>
                                  <a:pt x="14" y="14"/>
                                </a:lnTo>
                                <a:lnTo>
                                  <a:pt x="10" y="14"/>
                                </a:lnTo>
                                <a:lnTo>
                                  <a:pt x="10" y="19"/>
                                </a:lnTo>
                                <a:lnTo>
                                  <a:pt x="5" y="14"/>
                                </a:lnTo>
                                <a:lnTo>
                                  <a:pt x="5" y="10"/>
                                </a:lnTo>
                                <a:lnTo>
                                  <a:pt x="5" y="5"/>
                                </a:lnTo>
                                <a:lnTo>
                                  <a:pt x="10" y="0"/>
                                </a:lnTo>
                                <a:lnTo>
                                  <a:pt x="14" y="0"/>
                                </a:lnTo>
                                <a:lnTo>
                                  <a:pt x="24" y="0"/>
                                </a:lnTo>
                                <a:lnTo>
                                  <a:pt x="29" y="0"/>
                                </a:lnTo>
                                <a:lnTo>
                                  <a:pt x="34" y="0"/>
                                </a:lnTo>
                                <a:lnTo>
                                  <a:pt x="38" y="5"/>
                                </a:lnTo>
                                <a:lnTo>
                                  <a:pt x="43" y="10"/>
                                </a:lnTo>
                                <a:lnTo>
                                  <a:pt x="43" y="14"/>
                                </a:lnTo>
                                <a:lnTo>
                                  <a:pt x="43" y="34"/>
                                </a:lnTo>
                                <a:lnTo>
                                  <a:pt x="43" y="38"/>
                                </a:lnTo>
                                <a:lnTo>
                                  <a:pt x="43" y="43"/>
                                </a:lnTo>
                                <a:lnTo>
                                  <a:pt x="43" y="48"/>
                                </a:lnTo>
                                <a:lnTo>
                                  <a:pt x="48" y="48"/>
                                </a:lnTo>
                                <a:lnTo>
                                  <a:pt x="48" y="43"/>
                                </a:lnTo>
                                <a:lnTo>
                                  <a:pt x="53" y="43"/>
                                </a:lnTo>
                                <a:lnTo>
                                  <a:pt x="43" y="53"/>
                                </a:lnTo>
                                <a:lnTo>
                                  <a:pt x="38" y="53"/>
                                </a:lnTo>
                                <a:lnTo>
                                  <a:pt x="34" y="53"/>
                                </a:lnTo>
                                <a:lnTo>
                                  <a:pt x="34" y="48"/>
                                </a:lnTo>
                                <a:lnTo>
                                  <a:pt x="34" y="43"/>
                                </a:lnTo>
                                <a:close/>
                                <a:moveTo>
                                  <a:pt x="34" y="43"/>
                                </a:moveTo>
                                <a:lnTo>
                                  <a:pt x="34" y="19"/>
                                </a:lnTo>
                                <a:lnTo>
                                  <a:pt x="24" y="24"/>
                                </a:lnTo>
                                <a:lnTo>
                                  <a:pt x="19" y="24"/>
                                </a:lnTo>
                                <a:lnTo>
                                  <a:pt x="14" y="29"/>
                                </a:lnTo>
                                <a:lnTo>
                                  <a:pt x="14" y="34"/>
                                </a:lnTo>
                                <a:lnTo>
                                  <a:pt x="10" y="38"/>
                                </a:lnTo>
                                <a:lnTo>
                                  <a:pt x="14" y="43"/>
                                </a:lnTo>
                                <a:lnTo>
                                  <a:pt x="19" y="48"/>
                                </a:lnTo>
                                <a:lnTo>
                                  <a:pt x="24" y="48"/>
                                </a:lnTo>
                                <a:lnTo>
                                  <a:pt x="3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779"/>
                        <wps:cNvSpPr>
                          <a:spLocks/>
                        </wps:cNvSpPr>
                        <wps:spPr bwMode="auto">
                          <a:xfrm>
                            <a:off x="3280858" y="625993"/>
                            <a:ext cx="17810" cy="38855"/>
                          </a:xfrm>
                          <a:custGeom>
                            <a:avLst/>
                            <a:gdLst>
                              <a:gd name="T0" fmla="*/ 19 w 33"/>
                              <a:gd name="T1" fmla="*/ 0 h 72"/>
                              <a:gd name="T2" fmla="*/ 19 w 33"/>
                              <a:gd name="T3" fmla="*/ 19 h 72"/>
                              <a:gd name="T4" fmla="*/ 29 w 33"/>
                              <a:gd name="T5" fmla="*/ 19 h 72"/>
                              <a:gd name="T6" fmla="*/ 29 w 33"/>
                              <a:gd name="T7" fmla="*/ 24 h 72"/>
                              <a:gd name="T8" fmla="*/ 19 w 33"/>
                              <a:gd name="T9" fmla="*/ 24 h 72"/>
                              <a:gd name="T10" fmla="*/ 19 w 33"/>
                              <a:gd name="T11" fmla="*/ 57 h 72"/>
                              <a:gd name="T12" fmla="*/ 19 w 33"/>
                              <a:gd name="T13" fmla="*/ 62 h 72"/>
                              <a:gd name="T14" fmla="*/ 19 w 33"/>
                              <a:gd name="T15" fmla="*/ 62 h 72"/>
                              <a:gd name="T16" fmla="*/ 19 w 33"/>
                              <a:gd name="T17" fmla="*/ 67 h 72"/>
                              <a:gd name="T18" fmla="*/ 24 w 33"/>
                              <a:gd name="T19" fmla="*/ 67 h 72"/>
                              <a:gd name="T20" fmla="*/ 24 w 33"/>
                              <a:gd name="T21" fmla="*/ 67 h 72"/>
                              <a:gd name="T22" fmla="*/ 29 w 33"/>
                              <a:gd name="T23" fmla="*/ 67 h 72"/>
                              <a:gd name="T24" fmla="*/ 29 w 33"/>
                              <a:gd name="T25" fmla="*/ 62 h 72"/>
                              <a:gd name="T26" fmla="*/ 29 w 33"/>
                              <a:gd name="T27" fmla="*/ 62 h 72"/>
                              <a:gd name="T28" fmla="*/ 33 w 33"/>
                              <a:gd name="T29" fmla="*/ 62 h 72"/>
                              <a:gd name="T30" fmla="*/ 29 w 33"/>
                              <a:gd name="T31" fmla="*/ 67 h 72"/>
                              <a:gd name="T32" fmla="*/ 24 w 33"/>
                              <a:gd name="T33" fmla="*/ 72 h 72"/>
                              <a:gd name="T34" fmla="*/ 24 w 33"/>
                              <a:gd name="T35" fmla="*/ 72 h 72"/>
                              <a:gd name="T36" fmla="*/ 19 w 33"/>
                              <a:gd name="T37" fmla="*/ 72 h 72"/>
                              <a:gd name="T38" fmla="*/ 14 w 33"/>
                              <a:gd name="T39" fmla="*/ 72 h 72"/>
                              <a:gd name="T40" fmla="*/ 14 w 33"/>
                              <a:gd name="T41" fmla="*/ 72 h 72"/>
                              <a:gd name="T42" fmla="*/ 9 w 33"/>
                              <a:gd name="T43" fmla="*/ 72 h 72"/>
                              <a:gd name="T44" fmla="*/ 9 w 33"/>
                              <a:gd name="T45" fmla="*/ 67 h 72"/>
                              <a:gd name="T46" fmla="*/ 9 w 33"/>
                              <a:gd name="T47" fmla="*/ 62 h 72"/>
                              <a:gd name="T48" fmla="*/ 9 w 33"/>
                              <a:gd name="T49" fmla="*/ 57 h 72"/>
                              <a:gd name="T50" fmla="*/ 9 w 33"/>
                              <a:gd name="T51" fmla="*/ 24 h 72"/>
                              <a:gd name="T52" fmla="*/ 0 w 33"/>
                              <a:gd name="T53" fmla="*/ 24 h 72"/>
                              <a:gd name="T54" fmla="*/ 0 w 33"/>
                              <a:gd name="T55" fmla="*/ 19 h 72"/>
                              <a:gd name="T56" fmla="*/ 5 w 33"/>
                              <a:gd name="T57" fmla="*/ 19 h 72"/>
                              <a:gd name="T58" fmla="*/ 5 w 33"/>
                              <a:gd name="T59" fmla="*/ 14 h 72"/>
                              <a:gd name="T60" fmla="*/ 9 w 33"/>
                              <a:gd name="T61" fmla="*/ 14 h 72"/>
                              <a:gd name="T62" fmla="*/ 9 w 33"/>
                              <a:gd name="T63" fmla="*/ 9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3" y="62"/>
                                </a:lnTo>
                                <a:lnTo>
                                  <a:pt x="29" y="67"/>
                                </a:lnTo>
                                <a:lnTo>
                                  <a:pt x="24" y="72"/>
                                </a:lnTo>
                                <a:lnTo>
                                  <a:pt x="19" y="72"/>
                                </a:lnTo>
                                <a:lnTo>
                                  <a:pt x="14" y="72"/>
                                </a:lnTo>
                                <a:lnTo>
                                  <a:pt x="9" y="72"/>
                                </a:lnTo>
                                <a:lnTo>
                                  <a:pt x="9" y="67"/>
                                </a:lnTo>
                                <a:lnTo>
                                  <a:pt x="9" y="62"/>
                                </a:lnTo>
                                <a:lnTo>
                                  <a:pt x="9" y="57"/>
                                </a:lnTo>
                                <a:lnTo>
                                  <a:pt x="9" y="24"/>
                                </a:lnTo>
                                <a:lnTo>
                                  <a:pt x="0" y="24"/>
                                </a:lnTo>
                                <a:lnTo>
                                  <a:pt x="0" y="19"/>
                                </a:lnTo>
                                <a:lnTo>
                                  <a:pt x="5" y="19"/>
                                </a:lnTo>
                                <a:lnTo>
                                  <a:pt x="5" y="14"/>
                                </a:lnTo>
                                <a:lnTo>
                                  <a:pt x="9" y="14"/>
                                </a:lnTo>
                                <a:lnTo>
                                  <a:pt x="9" y="9"/>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780"/>
                        <wps:cNvSpPr>
                          <a:spLocks noEditPoints="1"/>
                        </wps:cNvSpPr>
                        <wps:spPr bwMode="auto">
                          <a:xfrm>
                            <a:off x="3298668" y="620596"/>
                            <a:ext cx="15651" cy="44251"/>
                          </a:xfrm>
                          <a:custGeom>
                            <a:avLst/>
                            <a:gdLst>
                              <a:gd name="T0" fmla="*/ 15 w 29"/>
                              <a:gd name="T1" fmla="*/ 0 h 82"/>
                              <a:gd name="T2" fmla="*/ 20 w 29"/>
                              <a:gd name="T3" fmla="*/ 0 h 82"/>
                              <a:gd name="T4" fmla="*/ 20 w 29"/>
                              <a:gd name="T5" fmla="*/ 0 h 82"/>
                              <a:gd name="T6" fmla="*/ 20 w 29"/>
                              <a:gd name="T7" fmla="*/ 0 h 82"/>
                              <a:gd name="T8" fmla="*/ 20 w 29"/>
                              <a:gd name="T9" fmla="*/ 5 h 82"/>
                              <a:gd name="T10" fmla="*/ 20 w 29"/>
                              <a:gd name="T11" fmla="*/ 5 h 82"/>
                              <a:gd name="T12" fmla="*/ 20 w 29"/>
                              <a:gd name="T13" fmla="*/ 10 h 82"/>
                              <a:gd name="T14" fmla="*/ 20 w 29"/>
                              <a:gd name="T15" fmla="*/ 10 h 82"/>
                              <a:gd name="T16" fmla="*/ 15 w 29"/>
                              <a:gd name="T17" fmla="*/ 10 h 82"/>
                              <a:gd name="T18" fmla="*/ 15 w 29"/>
                              <a:gd name="T19" fmla="*/ 10 h 82"/>
                              <a:gd name="T20" fmla="*/ 10 w 29"/>
                              <a:gd name="T21" fmla="*/ 10 h 82"/>
                              <a:gd name="T22" fmla="*/ 10 w 29"/>
                              <a:gd name="T23" fmla="*/ 5 h 82"/>
                              <a:gd name="T24" fmla="*/ 10 w 29"/>
                              <a:gd name="T25" fmla="*/ 5 h 82"/>
                              <a:gd name="T26" fmla="*/ 10 w 29"/>
                              <a:gd name="T27" fmla="*/ 0 h 82"/>
                              <a:gd name="T28" fmla="*/ 10 w 29"/>
                              <a:gd name="T29" fmla="*/ 0 h 82"/>
                              <a:gd name="T30" fmla="*/ 15 w 29"/>
                              <a:gd name="T31" fmla="*/ 0 h 82"/>
                              <a:gd name="T32" fmla="*/ 15 w 29"/>
                              <a:gd name="T33" fmla="*/ 0 h 82"/>
                              <a:gd name="T34" fmla="*/ 20 w 29"/>
                              <a:gd name="T35" fmla="*/ 29 h 82"/>
                              <a:gd name="T36" fmla="*/ 20 w 29"/>
                              <a:gd name="T37" fmla="*/ 72 h 82"/>
                              <a:gd name="T38" fmla="*/ 20 w 29"/>
                              <a:gd name="T39" fmla="*/ 72 h 82"/>
                              <a:gd name="T40" fmla="*/ 20 w 29"/>
                              <a:gd name="T41" fmla="*/ 77 h 82"/>
                              <a:gd name="T42" fmla="*/ 24 w 29"/>
                              <a:gd name="T43" fmla="*/ 77 h 82"/>
                              <a:gd name="T44" fmla="*/ 24 w 29"/>
                              <a:gd name="T45" fmla="*/ 77 h 82"/>
                              <a:gd name="T46" fmla="*/ 24 w 29"/>
                              <a:gd name="T47" fmla="*/ 82 h 82"/>
                              <a:gd name="T48" fmla="*/ 29 w 29"/>
                              <a:gd name="T49" fmla="*/ 82 h 82"/>
                              <a:gd name="T50" fmla="*/ 29 w 29"/>
                              <a:gd name="T51" fmla="*/ 82 h 82"/>
                              <a:gd name="T52" fmla="*/ 0 w 29"/>
                              <a:gd name="T53" fmla="*/ 82 h 82"/>
                              <a:gd name="T54" fmla="*/ 0 w 29"/>
                              <a:gd name="T55" fmla="*/ 82 h 82"/>
                              <a:gd name="T56" fmla="*/ 5 w 29"/>
                              <a:gd name="T57" fmla="*/ 82 h 82"/>
                              <a:gd name="T58" fmla="*/ 10 w 29"/>
                              <a:gd name="T59" fmla="*/ 77 h 82"/>
                              <a:gd name="T60" fmla="*/ 10 w 29"/>
                              <a:gd name="T61" fmla="*/ 77 h 82"/>
                              <a:gd name="T62" fmla="*/ 10 w 29"/>
                              <a:gd name="T63" fmla="*/ 77 h 82"/>
                              <a:gd name="T64" fmla="*/ 10 w 29"/>
                              <a:gd name="T65" fmla="*/ 72 h 82"/>
                              <a:gd name="T66" fmla="*/ 10 w 29"/>
                              <a:gd name="T67" fmla="*/ 72 h 82"/>
                              <a:gd name="T68" fmla="*/ 10 w 29"/>
                              <a:gd name="T69" fmla="*/ 48 h 82"/>
                              <a:gd name="T70" fmla="*/ 10 w 29"/>
                              <a:gd name="T71" fmla="*/ 43 h 82"/>
                              <a:gd name="T72" fmla="*/ 10 w 29"/>
                              <a:gd name="T73" fmla="*/ 39 h 82"/>
                              <a:gd name="T74" fmla="*/ 10 w 29"/>
                              <a:gd name="T75" fmla="*/ 39 h 82"/>
                              <a:gd name="T76" fmla="*/ 10 w 29"/>
                              <a:gd name="T77" fmla="*/ 34 h 82"/>
                              <a:gd name="T78" fmla="*/ 10 w 29"/>
                              <a:gd name="T79" fmla="*/ 34 h 82"/>
                              <a:gd name="T80" fmla="*/ 5 w 29"/>
                              <a:gd name="T81" fmla="*/ 34 h 82"/>
                              <a:gd name="T82" fmla="*/ 5 w 29"/>
                              <a:gd name="T83" fmla="*/ 34 h 82"/>
                              <a:gd name="T84" fmla="*/ 0 w 29"/>
                              <a:gd name="T85" fmla="*/ 34 h 82"/>
                              <a:gd name="T86" fmla="*/ 0 w 29"/>
                              <a:gd name="T87" fmla="*/ 34 h 82"/>
                              <a:gd name="T88" fmla="*/ 20 w 29"/>
                              <a:gd name="T89" fmla="*/ 29 h 82"/>
                              <a:gd name="T90" fmla="*/ 20 w 29"/>
                              <a:gd name="T91"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2">
                                <a:moveTo>
                                  <a:pt x="15" y="0"/>
                                </a:moveTo>
                                <a:lnTo>
                                  <a:pt x="20" y="0"/>
                                </a:lnTo>
                                <a:lnTo>
                                  <a:pt x="20" y="5"/>
                                </a:lnTo>
                                <a:lnTo>
                                  <a:pt x="20" y="10"/>
                                </a:lnTo>
                                <a:lnTo>
                                  <a:pt x="15" y="10"/>
                                </a:lnTo>
                                <a:lnTo>
                                  <a:pt x="10" y="10"/>
                                </a:lnTo>
                                <a:lnTo>
                                  <a:pt x="10" y="5"/>
                                </a:lnTo>
                                <a:lnTo>
                                  <a:pt x="10" y="0"/>
                                </a:lnTo>
                                <a:lnTo>
                                  <a:pt x="15" y="0"/>
                                </a:lnTo>
                                <a:close/>
                                <a:moveTo>
                                  <a:pt x="20" y="29"/>
                                </a:moveTo>
                                <a:lnTo>
                                  <a:pt x="20" y="72"/>
                                </a:lnTo>
                                <a:lnTo>
                                  <a:pt x="20" y="77"/>
                                </a:lnTo>
                                <a:lnTo>
                                  <a:pt x="24" y="77"/>
                                </a:lnTo>
                                <a:lnTo>
                                  <a:pt x="24" y="82"/>
                                </a:lnTo>
                                <a:lnTo>
                                  <a:pt x="29" y="82"/>
                                </a:lnTo>
                                <a:lnTo>
                                  <a:pt x="0" y="82"/>
                                </a:lnTo>
                                <a:lnTo>
                                  <a:pt x="5" y="82"/>
                                </a:lnTo>
                                <a:lnTo>
                                  <a:pt x="10" y="77"/>
                                </a:lnTo>
                                <a:lnTo>
                                  <a:pt x="10" y="72"/>
                                </a:lnTo>
                                <a:lnTo>
                                  <a:pt x="10" y="48"/>
                                </a:lnTo>
                                <a:lnTo>
                                  <a:pt x="10" y="43"/>
                                </a:lnTo>
                                <a:lnTo>
                                  <a:pt x="10" y="39"/>
                                </a:lnTo>
                                <a:lnTo>
                                  <a:pt x="10" y="34"/>
                                </a:lnTo>
                                <a:lnTo>
                                  <a:pt x="5" y="34"/>
                                </a:lnTo>
                                <a:lnTo>
                                  <a:pt x="0" y="34"/>
                                </a:lnTo>
                                <a:lnTo>
                                  <a:pt x="2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781"/>
                        <wps:cNvSpPr>
                          <a:spLocks noEditPoints="1"/>
                        </wps:cNvSpPr>
                        <wps:spPr bwMode="auto">
                          <a:xfrm>
                            <a:off x="3317018" y="636246"/>
                            <a:ext cx="28604" cy="28601"/>
                          </a:xfrm>
                          <a:custGeom>
                            <a:avLst/>
                            <a:gdLst>
                              <a:gd name="T0" fmla="*/ 29 w 53"/>
                              <a:gd name="T1" fmla="*/ 0 h 53"/>
                              <a:gd name="T2" fmla="*/ 38 w 53"/>
                              <a:gd name="T3" fmla="*/ 0 h 53"/>
                              <a:gd name="T4" fmla="*/ 48 w 53"/>
                              <a:gd name="T5" fmla="*/ 5 h 53"/>
                              <a:gd name="T6" fmla="*/ 53 w 53"/>
                              <a:gd name="T7" fmla="*/ 14 h 53"/>
                              <a:gd name="T8" fmla="*/ 53 w 53"/>
                              <a:gd name="T9" fmla="*/ 24 h 53"/>
                              <a:gd name="T10" fmla="*/ 53 w 53"/>
                              <a:gd name="T11" fmla="*/ 34 h 53"/>
                              <a:gd name="T12" fmla="*/ 48 w 53"/>
                              <a:gd name="T13" fmla="*/ 38 h 53"/>
                              <a:gd name="T14" fmla="*/ 48 w 53"/>
                              <a:gd name="T15" fmla="*/ 48 h 53"/>
                              <a:gd name="T16" fmla="*/ 38 w 53"/>
                              <a:gd name="T17" fmla="*/ 53 h 53"/>
                              <a:gd name="T18" fmla="*/ 34 w 53"/>
                              <a:gd name="T19" fmla="*/ 53 h 53"/>
                              <a:gd name="T20" fmla="*/ 29 w 53"/>
                              <a:gd name="T21" fmla="*/ 53 h 53"/>
                              <a:gd name="T22" fmla="*/ 14 w 53"/>
                              <a:gd name="T23" fmla="*/ 53 h 53"/>
                              <a:gd name="T24" fmla="*/ 10 w 53"/>
                              <a:gd name="T25" fmla="*/ 43 h 53"/>
                              <a:gd name="T26" fmla="*/ 5 w 53"/>
                              <a:gd name="T27" fmla="*/ 38 h 53"/>
                              <a:gd name="T28" fmla="*/ 0 w 53"/>
                              <a:gd name="T29" fmla="*/ 29 h 53"/>
                              <a:gd name="T30" fmla="*/ 5 w 53"/>
                              <a:gd name="T31" fmla="*/ 19 h 53"/>
                              <a:gd name="T32" fmla="*/ 5 w 53"/>
                              <a:gd name="T33" fmla="*/ 14 h 53"/>
                              <a:gd name="T34" fmla="*/ 10 w 53"/>
                              <a:gd name="T35" fmla="*/ 5 h 53"/>
                              <a:gd name="T36" fmla="*/ 14 w 53"/>
                              <a:gd name="T37" fmla="*/ 0 h 53"/>
                              <a:gd name="T38" fmla="*/ 19 w 53"/>
                              <a:gd name="T39" fmla="*/ 0 h 53"/>
                              <a:gd name="T40" fmla="*/ 29 w 53"/>
                              <a:gd name="T41" fmla="*/ 0 h 53"/>
                              <a:gd name="T42" fmla="*/ 24 w 53"/>
                              <a:gd name="T43" fmla="*/ 0 h 53"/>
                              <a:gd name="T44" fmla="*/ 24 w 53"/>
                              <a:gd name="T45" fmla="*/ 0 h 53"/>
                              <a:gd name="T46" fmla="*/ 19 w 53"/>
                              <a:gd name="T47" fmla="*/ 5 h 53"/>
                              <a:gd name="T48" fmla="*/ 14 w 53"/>
                              <a:gd name="T49" fmla="*/ 5 h 53"/>
                              <a:gd name="T50" fmla="*/ 14 w 53"/>
                              <a:gd name="T51" fmla="*/ 10 h 53"/>
                              <a:gd name="T52" fmla="*/ 14 w 53"/>
                              <a:gd name="T53" fmla="*/ 14 h 53"/>
                              <a:gd name="T54" fmla="*/ 14 w 53"/>
                              <a:gd name="T55" fmla="*/ 24 h 53"/>
                              <a:gd name="T56" fmla="*/ 14 w 53"/>
                              <a:gd name="T57" fmla="*/ 34 h 53"/>
                              <a:gd name="T58" fmla="*/ 19 w 53"/>
                              <a:gd name="T59" fmla="*/ 43 h 53"/>
                              <a:gd name="T60" fmla="*/ 24 w 53"/>
                              <a:gd name="T61" fmla="*/ 48 h 53"/>
                              <a:gd name="T62" fmla="*/ 29 w 53"/>
                              <a:gd name="T63" fmla="*/ 53 h 53"/>
                              <a:gd name="T64" fmla="*/ 34 w 53"/>
                              <a:gd name="T65" fmla="*/ 48 h 53"/>
                              <a:gd name="T66" fmla="*/ 38 w 53"/>
                              <a:gd name="T67" fmla="*/ 48 h 53"/>
                              <a:gd name="T68" fmla="*/ 43 w 53"/>
                              <a:gd name="T69" fmla="*/ 38 h 53"/>
                              <a:gd name="T70" fmla="*/ 43 w 53"/>
                              <a:gd name="T71" fmla="*/ 29 h 53"/>
                              <a:gd name="T72" fmla="*/ 43 w 53"/>
                              <a:gd name="T73" fmla="*/ 19 h 53"/>
                              <a:gd name="T74" fmla="*/ 38 w 53"/>
                              <a:gd name="T75" fmla="*/ 5 h 53"/>
                              <a:gd name="T76" fmla="*/ 34 w 53"/>
                              <a:gd name="T77" fmla="*/ 5 h 53"/>
                              <a:gd name="T78" fmla="*/ 24 w 53"/>
                              <a:gd name="T7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3">
                                <a:moveTo>
                                  <a:pt x="29" y="0"/>
                                </a:moveTo>
                                <a:lnTo>
                                  <a:pt x="38" y="0"/>
                                </a:lnTo>
                                <a:lnTo>
                                  <a:pt x="48" y="5"/>
                                </a:lnTo>
                                <a:lnTo>
                                  <a:pt x="53" y="14"/>
                                </a:lnTo>
                                <a:lnTo>
                                  <a:pt x="53" y="24"/>
                                </a:lnTo>
                                <a:lnTo>
                                  <a:pt x="53" y="34"/>
                                </a:lnTo>
                                <a:lnTo>
                                  <a:pt x="48" y="38"/>
                                </a:lnTo>
                                <a:lnTo>
                                  <a:pt x="48" y="48"/>
                                </a:lnTo>
                                <a:lnTo>
                                  <a:pt x="38" y="53"/>
                                </a:lnTo>
                                <a:lnTo>
                                  <a:pt x="34" y="53"/>
                                </a:lnTo>
                                <a:lnTo>
                                  <a:pt x="29" y="53"/>
                                </a:lnTo>
                                <a:lnTo>
                                  <a:pt x="14" y="53"/>
                                </a:lnTo>
                                <a:lnTo>
                                  <a:pt x="10" y="43"/>
                                </a:lnTo>
                                <a:lnTo>
                                  <a:pt x="5" y="38"/>
                                </a:lnTo>
                                <a:lnTo>
                                  <a:pt x="0" y="29"/>
                                </a:lnTo>
                                <a:lnTo>
                                  <a:pt x="5" y="19"/>
                                </a:lnTo>
                                <a:lnTo>
                                  <a:pt x="5" y="14"/>
                                </a:lnTo>
                                <a:lnTo>
                                  <a:pt x="10" y="5"/>
                                </a:lnTo>
                                <a:lnTo>
                                  <a:pt x="14" y="0"/>
                                </a:lnTo>
                                <a:lnTo>
                                  <a:pt x="19" y="0"/>
                                </a:lnTo>
                                <a:lnTo>
                                  <a:pt x="29" y="0"/>
                                </a:lnTo>
                                <a:close/>
                                <a:moveTo>
                                  <a:pt x="24" y="0"/>
                                </a:moveTo>
                                <a:lnTo>
                                  <a:pt x="24" y="0"/>
                                </a:lnTo>
                                <a:lnTo>
                                  <a:pt x="19" y="5"/>
                                </a:lnTo>
                                <a:lnTo>
                                  <a:pt x="14" y="5"/>
                                </a:lnTo>
                                <a:lnTo>
                                  <a:pt x="14" y="10"/>
                                </a:lnTo>
                                <a:lnTo>
                                  <a:pt x="14" y="14"/>
                                </a:lnTo>
                                <a:lnTo>
                                  <a:pt x="14" y="24"/>
                                </a:lnTo>
                                <a:lnTo>
                                  <a:pt x="14" y="34"/>
                                </a:lnTo>
                                <a:lnTo>
                                  <a:pt x="19" y="43"/>
                                </a:lnTo>
                                <a:lnTo>
                                  <a:pt x="24" y="48"/>
                                </a:lnTo>
                                <a:lnTo>
                                  <a:pt x="29" y="53"/>
                                </a:lnTo>
                                <a:lnTo>
                                  <a:pt x="34" y="48"/>
                                </a:lnTo>
                                <a:lnTo>
                                  <a:pt x="38" y="48"/>
                                </a:lnTo>
                                <a:lnTo>
                                  <a:pt x="43" y="38"/>
                                </a:lnTo>
                                <a:lnTo>
                                  <a:pt x="43" y="29"/>
                                </a:lnTo>
                                <a:lnTo>
                                  <a:pt x="43" y="19"/>
                                </a:lnTo>
                                <a:lnTo>
                                  <a:pt x="38" y="5"/>
                                </a:lnTo>
                                <a:lnTo>
                                  <a:pt x="34"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782"/>
                        <wps:cNvSpPr>
                          <a:spLocks/>
                        </wps:cNvSpPr>
                        <wps:spPr bwMode="auto">
                          <a:xfrm>
                            <a:off x="3348321" y="636246"/>
                            <a:ext cx="30763" cy="28601"/>
                          </a:xfrm>
                          <a:custGeom>
                            <a:avLst/>
                            <a:gdLst>
                              <a:gd name="T0" fmla="*/ 19 w 57"/>
                              <a:gd name="T1" fmla="*/ 10 h 53"/>
                              <a:gd name="T2" fmla="*/ 28 w 57"/>
                              <a:gd name="T3" fmla="*/ 0 h 53"/>
                              <a:gd name="T4" fmla="*/ 38 w 57"/>
                              <a:gd name="T5" fmla="*/ 0 h 53"/>
                              <a:gd name="T6" fmla="*/ 43 w 57"/>
                              <a:gd name="T7" fmla="*/ 0 h 53"/>
                              <a:gd name="T8" fmla="*/ 43 w 57"/>
                              <a:gd name="T9" fmla="*/ 0 h 53"/>
                              <a:gd name="T10" fmla="*/ 48 w 57"/>
                              <a:gd name="T11" fmla="*/ 5 h 53"/>
                              <a:gd name="T12" fmla="*/ 48 w 57"/>
                              <a:gd name="T13" fmla="*/ 5 h 53"/>
                              <a:gd name="T14" fmla="*/ 52 w 57"/>
                              <a:gd name="T15" fmla="*/ 10 h 53"/>
                              <a:gd name="T16" fmla="*/ 52 w 57"/>
                              <a:gd name="T17" fmla="*/ 19 h 53"/>
                              <a:gd name="T18" fmla="*/ 52 w 57"/>
                              <a:gd name="T19" fmla="*/ 43 h 53"/>
                              <a:gd name="T20" fmla="*/ 52 w 57"/>
                              <a:gd name="T21" fmla="*/ 43 h 53"/>
                              <a:gd name="T22" fmla="*/ 52 w 57"/>
                              <a:gd name="T23" fmla="*/ 48 h 53"/>
                              <a:gd name="T24" fmla="*/ 52 w 57"/>
                              <a:gd name="T25" fmla="*/ 48 h 53"/>
                              <a:gd name="T26" fmla="*/ 52 w 57"/>
                              <a:gd name="T27" fmla="*/ 48 h 53"/>
                              <a:gd name="T28" fmla="*/ 57 w 57"/>
                              <a:gd name="T29" fmla="*/ 53 h 53"/>
                              <a:gd name="T30" fmla="*/ 57 w 57"/>
                              <a:gd name="T31" fmla="*/ 53 h 53"/>
                              <a:gd name="T32" fmla="*/ 57 w 57"/>
                              <a:gd name="T33" fmla="*/ 53 h 53"/>
                              <a:gd name="T34" fmla="*/ 33 w 57"/>
                              <a:gd name="T35" fmla="*/ 53 h 53"/>
                              <a:gd name="T36" fmla="*/ 33 w 57"/>
                              <a:gd name="T37" fmla="*/ 53 h 53"/>
                              <a:gd name="T38" fmla="*/ 33 w 57"/>
                              <a:gd name="T39" fmla="*/ 53 h 53"/>
                              <a:gd name="T40" fmla="*/ 38 w 57"/>
                              <a:gd name="T41" fmla="*/ 53 h 53"/>
                              <a:gd name="T42" fmla="*/ 38 w 57"/>
                              <a:gd name="T43" fmla="*/ 48 h 53"/>
                              <a:gd name="T44" fmla="*/ 38 w 57"/>
                              <a:gd name="T45" fmla="*/ 48 h 53"/>
                              <a:gd name="T46" fmla="*/ 43 w 57"/>
                              <a:gd name="T47" fmla="*/ 48 h 53"/>
                              <a:gd name="T48" fmla="*/ 43 w 57"/>
                              <a:gd name="T49" fmla="*/ 43 h 53"/>
                              <a:gd name="T50" fmla="*/ 43 w 57"/>
                              <a:gd name="T51" fmla="*/ 43 h 53"/>
                              <a:gd name="T52" fmla="*/ 43 w 57"/>
                              <a:gd name="T53" fmla="*/ 19 h 53"/>
                              <a:gd name="T54" fmla="*/ 43 w 57"/>
                              <a:gd name="T55" fmla="*/ 14 h 53"/>
                              <a:gd name="T56" fmla="*/ 38 w 57"/>
                              <a:gd name="T57" fmla="*/ 10 h 53"/>
                              <a:gd name="T58" fmla="*/ 38 w 57"/>
                              <a:gd name="T59" fmla="*/ 5 h 53"/>
                              <a:gd name="T60" fmla="*/ 33 w 57"/>
                              <a:gd name="T61" fmla="*/ 5 h 53"/>
                              <a:gd name="T62" fmla="*/ 24 w 57"/>
                              <a:gd name="T63" fmla="*/ 5 h 53"/>
                              <a:gd name="T64" fmla="*/ 19 w 57"/>
                              <a:gd name="T65" fmla="*/ 14 h 53"/>
                              <a:gd name="T66" fmla="*/ 19 w 57"/>
                              <a:gd name="T67" fmla="*/ 43 h 53"/>
                              <a:gd name="T68" fmla="*/ 19 w 57"/>
                              <a:gd name="T69" fmla="*/ 43 h 53"/>
                              <a:gd name="T70" fmla="*/ 19 w 57"/>
                              <a:gd name="T71" fmla="*/ 48 h 53"/>
                              <a:gd name="T72" fmla="*/ 19 w 57"/>
                              <a:gd name="T73" fmla="*/ 48 h 53"/>
                              <a:gd name="T74" fmla="*/ 24 w 57"/>
                              <a:gd name="T75" fmla="*/ 48 h 53"/>
                              <a:gd name="T76" fmla="*/ 24 w 57"/>
                              <a:gd name="T77" fmla="*/ 53 h 53"/>
                              <a:gd name="T78" fmla="*/ 28 w 57"/>
                              <a:gd name="T79" fmla="*/ 53 h 53"/>
                              <a:gd name="T80" fmla="*/ 28 w 57"/>
                              <a:gd name="T81" fmla="*/ 53 h 53"/>
                              <a:gd name="T82" fmla="*/ 0 w 57"/>
                              <a:gd name="T83" fmla="*/ 53 h 53"/>
                              <a:gd name="T84" fmla="*/ 0 w 57"/>
                              <a:gd name="T85" fmla="*/ 53 h 53"/>
                              <a:gd name="T86" fmla="*/ 4 w 57"/>
                              <a:gd name="T87" fmla="*/ 53 h 53"/>
                              <a:gd name="T88" fmla="*/ 4 w 57"/>
                              <a:gd name="T89" fmla="*/ 48 h 53"/>
                              <a:gd name="T90" fmla="*/ 9 w 57"/>
                              <a:gd name="T91" fmla="*/ 48 h 53"/>
                              <a:gd name="T92" fmla="*/ 9 w 57"/>
                              <a:gd name="T93" fmla="*/ 48 h 53"/>
                              <a:gd name="T94" fmla="*/ 9 w 57"/>
                              <a:gd name="T95" fmla="*/ 43 h 53"/>
                              <a:gd name="T96" fmla="*/ 9 w 57"/>
                              <a:gd name="T97" fmla="*/ 19 h 53"/>
                              <a:gd name="T98" fmla="*/ 9 w 57"/>
                              <a:gd name="T99" fmla="*/ 14 h 53"/>
                              <a:gd name="T100" fmla="*/ 9 w 57"/>
                              <a:gd name="T101" fmla="*/ 10 h 53"/>
                              <a:gd name="T102" fmla="*/ 9 w 57"/>
                              <a:gd name="T103" fmla="*/ 10 h 53"/>
                              <a:gd name="T104" fmla="*/ 9 w 57"/>
                              <a:gd name="T105" fmla="*/ 5 h 53"/>
                              <a:gd name="T106" fmla="*/ 4 w 57"/>
                              <a:gd name="T107" fmla="*/ 5 h 53"/>
                              <a:gd name="T108" fmla="*/ 4 w 57"/>
                              <a:gd name="T109" fmla="*/ 5 h 53"/>
                              <a:gd name="T110" fmla="*/ 4 w 57"/>
                              <a:gd name="T111" fmla="*/ 5 h 53"/>
                              <a:gd name="T112" fmla="*/ 0 w 57"/>
                              <a:gd name="T113" fmla="*/ 5 h 53"/>
                              <a:gd name="T114" fmla="*/ 0 w 57"/>
                              <a:gd name="T115" fmla="*/ 5 h 53"/>
                              <a:gd name="T116" fmla="*/ 19 w 57"/>
                              <a:gd name="T117" fmla="*/ 0 h 53"/>
                              <a:gd name="T118" fmla="*/ 19 w 57"/>
                              <a:gd name="T119" fmla="*/ 0 h 53"/>
                              <a:gd name="T120" fmla="*/ 19 w 57"/>
                              <a:gd name="T121"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7" h="53">
                                <a:moveTo>
                                  <a:pt x="19" y="10"/>
                                </a:moveTo>
                                <a:lnTo>
                                  <a:pt x="28" y="0"/>
                                </a:lnTo>
                                <a:lnTo>
                                  <a:pt x="38" y="0"/>
                                </a:lnTo>
                                <a:lnTo>
                                  <a:pt x="43" y="0"/>
                                </a:lnTo>
                                <a:lnTo>
                                  <a:pt x="48" y="5"/>
                                </a:lnTo>
                                <a:lnTo>
                                  <a:pt x="52" y="10"/>
                                </a:lnTo>
                                <a:lnTo>
                                  <a:pt x="52" y="19"/>
                                </a:lnTo>
                                <a:lnTo>
                                  <a:pt x="52" y="43"/>
                                </a:lnTo>
                                <a:lnTo>
                                  <a:pt x="52" y="48"/>
                                </a:lnTo>
                                <a:lnTo>
                                  <a:pt x="57" y="53"/>
                                </a:lnTo>
                                <a:lnTo>
                                  <a:pt x="33" y="53"/>
                                </a:lnTo>
                                <a:lnTo>
                                  <a:pt x="38" y="53"/>
                                </a:lnTo>
                                <a:lnTo>
                                  <a:pt x="38" y="48"/>
                                </a:lnTo>
                                <a:lnTo>
                                  <a:pt x="43" y="48"/>
                                </a:lnTo>
                                <a:lnTo>
                                  <a:pt x="43" y="43"/>
                                </a:lnTo>
                                <a:lnTo>
                                  <a:pt x="43" y="19"/>
                                </a:lnTo>
                                <a:lnTo>
                                  <a:pt x="43" y="14"/>
                                </a:lnTo>
                                <a:lnTo>
                                  <a:pt x="38" y="10"/>
                                </a:lnTo>
                                <a:lnTo>
                                  <a:pt x="38" y="5"/>
                                </a:lnTo>
                                <a:lnTo>
                                  <a:pt x="33" y="5"/>
                                </a:lnTo>
                                <a:lnTo>
                                  <a:pt x="24" y="5"/>
                                </a:lnTo>
                                <a:lnTo>
                                  <a:pt x="19" y="14"/>
                                </a:lnTo>
                                <a:lnTo>
                                  <a:pt x="19" y="43"/>
                                </a:lnTo>
                                <a:lnTo>
                                  <a:pt x="19" y="48"/>
                                </a:lnTo>
                                <a:lnTo>
                                  <a:pt x="24" y="48"/>
                                </a:lnTo>
                                <a:lnTo>
                                  <a:pt x="24" y="53"/>
                                </a:lnTo>
                                <a:lnTo>
                                  <a:pt x="28" y="53"/>
                                </a:lnTo>
                                <a:lnTo>
                                  <a:pt x="0" y="53"/>
                                </a:lnTo>
                                <a:lnTo>
                                  <a:pt x="4" y="53"/>
                                </a:lnTo>
                                <a:lnTo>
                                  <a:pt x="4" y="48"/>
                                </a:lnTo>
                                <a:lnTo>
                                  <a:pt x="9" y="48"/>
                                </a:lnTo>
                                <a:lnTo>
                                  <a:pt x="9" y="43"/>
                                </a:lnTo>
                                <a:lnTo>
                                  <a:pt x="9" y="19"/>
                                </a:lnTo>
                                <a:lnTo>
                                  <a:pt x="9" y="14"/>
                                </a:lnTo>
                                <a:lnTo>
                                  <a:pt x="9" y="10"/>
                                </a:lnTo>
                                <a:lnTo>
                                  <a:pt x="9" y="5"/>
                                </a:lnTo>
                                <a:lnTo>
                                  <a:pt x="4" y="5"/>
                                </a:lnTo>
                                <a:lnTo>
                                  <a:pt x="0" y="5"/>
                                </a:lnTo>
                                <a:lnTo>
                                  <a:pt x="19" y="0"/>
                                </a:lnTo>
                                <a:lnTo>
                                  <a:pt x="19"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783"/>
                        <wps:cNvSpPr>
                          <a:spLocks/>
                        </wps:cNvSpPr>
                        <wps:spPr bwMode="auto">
                          <a:xfrm>
                            <a:off x="3384481" y="636246"/>
                            <a:ext cx="17810" cy="28601"/>
                          </a:xfrm>
                          <a:custGeom>
                            <a:avLst/>
                            <a:gdLst>
                              <a:gd name="T0" fmla="*/ 33 w 33"/>
                              <a:gd name="T1" fmla="*/ 0 h 53"/>
                              <a:gd name="T2" fmla="*/ 33 w 33"/>
                              <a:gd name="T3" fmla="*/ 14 h 53"/>
                              <a:gd name="T4" fmla="*/ 29 w 33"/>
                              <a:gd name="T5" fmla="*/ 14 h 53"/>
                              <a:gd name="T6" fmla="*/ 29 w 33"/>
                              <a:gd name="T7" fmla="*/ 10 h 53"/>
                              <a:gd name="T8" fmla="*/ 24 w 33"/>
                              <a:gd name="T9" fmla="*/ 5 h 53"/>
                              <a:gd name="T10" fmla="*/ 19 w 33"/>
                              <a:gd name="T11" fmla="*/ 0 h 53"/>
                              <a:gd name="T12" fmla="*/ 14 w 33"/>
                              <a:gd name="T13" fmla="*/ 0 h 53"/>
                              <a:gd name="T14" fmla="*/ 9 w 33"/>
                              <a:gd name="T15" fmla="*/ 0 h 53"/>
                              <a:gd name="T16" fmla="*/ 9 w 33"/>
                              <a:gd name="T17" fmla="*/ 5 h 53"/>
                              <a:gd name="T18" fmla="*/ 5 w 33"/>
                              <a:gd name="T19" fmla="*/ 5 h 53"/>
                              <a:gd name="T20" fmla="*/ 5 w 33"/>
                              <a:gd name="T21" fmla="*/ 10 h 53"/>
                              <a:gd name="T22" fmla="*/ 5 w 33"/>
                              <a:gd name="T23" fmla="*/ 10 h 53"/>
                              <a:gd name="T24" fmla="*/ 9 w 33"/>
                              <a:gd name="T25" fmla="*/ 14 h 53"/>
                              <a:gd name="T26" fmla="*/ 9 w 33"/>
                              <a:gd name="T27" fmla="*/ 14 h 53"/>
                              <a:gd name="T28" fmla="*/ 14 w 33"/>
                              <a:gd name="T29" fmla="*/ 19 h 53"/>
                              <a:gd name="T30" fmla="*/ 24 w 33"/>
                              <a:gd name="T31" fmla="*/ 24 h 53"/>
                              <a:gd name="T32" fmla="*/ 33 w 33"/>
                              <a:gd name="T33" fmla="*/ 29 h 53"/>
                              <a:gd name="T34" fmla="*/ 33 w 33"/>
                              <a:gd name="T35" fmla="*/ 38 h 53"/>
                              <a:gd name="T36" fmla="*/ 33 w 33"/>
                              <a:gd name="T37" fmla="*/ 43 h 53"/>
                              <a:gd name="T38" fmla="*/ 29 w 33"/>
                              <a:gd name="T39" fmla="*/ 48 h 53"/>
                              <a:gd name="T40" fmla="*/ 24 w 33"/>
                              <a:gd name="T41" fmla="*/ 53 h 53"/>
                              <a:gd name="T42" fmla="*/ 19 w 33"/>
                              <a:gd name="T43" fmla="*/ 53 h 53"/>
                              <a:gd name="T44" fmla="*/ 14 w 33"/>
                              <a:gd name="T45" fmla="*/ 53 h 53"/>
                              <a:gd name="T46" fmla="*/ 5 w 33"/>
                              <a:gd name="T47" fmla="*/ 53 h 53"/>
                              <a:gd name="T48" fmla="*/ 5 w 33"/>
                              <a:gd name="T49" fmla="*/ 53 h 53"/>
                              <a:gd name="T50" fmla="*/ 5 w 33"/>
                              <a:gd name="T51" fmla="*/ 53 h 53"/>
                              <a:gd name="T52" fmla="*/ 0 w 33"/>
                              <a:gd name="T53" fmla="*/ 53 h 53"/>
                              <a:gd name="T54" fmla="*/ 0 w 33"/>
                              <a:gd name="T55" fmla="*/ 53 h 53"/>
                              <a:gd name="T56" fmla="*/ 0 w 33"/>
                              <a:gd name="T57" fmla="*/ 53 h 53"/>
                              <a:gd name="T58" fmla="*/ 0 w 33"/>
                              <a:gd name="T59" fmla="*/ 34 h 53"/>
                              <a:gd name="T60" fmla="*/ 0 w 33"/>
                              <a:gd name="T61" fmla="*/ 34 h 53"/>
                              <a:gd name="T62" fmla="*/ 5 w 33"/>
                              <a:gd name="T63" fmla="*/ 43 h 53"/>
                              <a:gd name="T64" fmla="*/ 5 w 33"/>
                              <a:gd name="T65" fmla="*/ 48 h 53"/>
                              <a:gd name="T66" fmla="*/ 14 w 33"/>
                              <a:gd name="T67" fmla="*/ 48 h 53"/>
                              <a:gd name="T68" fmla="*/ 19 w 33"/>
                              <a:gd name="T69" fmla="*/ 53 h 53"/>
                              <a:gd name="T70" fmla="*/ 19 w 33"/>
                              <a:gd name="T71" fmla="*/ 53 h 53"/>
                              <a:gd name="T72" fmla="*/ 24 w 33"/>
                              <a:gd name="T73" fmla="*/ 48 h 53"/>
                              <a:gd name="T74" fmla="*/ 24 w 33"/>
                              <a:gd name="T75" fmla="*/ 48 h 53"/>
                              <a:gd name="T76" fmla="*/ 29 w 33"/>
                              <a:gd name="T77" fmla="*/ 43 h 53"/>
                              <a:gd name="T78" fmla="*/ 24 w 33"/>
                              <a:gd name="T79" fmla="*/ 38 h 53"/>
                              <a:gd name="T80" fmla="*/ 24 w 33"/>
                              <a:gd name="T81" fmla="*/ 38 h 53"/>
                              <a:gd name="T82" fmla="*/ 19 w 33"/>
                              <a:gd name="T83" fmla="*/ 34 h 53"/>
                              <a:gd name="T84" fmla="*/ 14 w 33"/>
                              <a:gd name="T85" fmla="*/ 29 h 53"/>
                              <a:gd name="T86" fmla="*/ 5 w 33"/>
                              <a:gd name="T87" fmla="*/ 24 h 53"/>
                              <a:gd name="T88" fmla="*/ 0 w 33"/>
                              <a:gd name="T89" fmla="*/ 24 h 53"/>
                              <a:gd name="T90" fmla="*/ 0 w 33"/>
                              <a:gd name="T91" fmla="*/ 19 h 53"/>
                              <a:gd name="T92" fmla="*/ 0 w 33"/>
                              <a:gd name="T93" fmla="*/ 14 h 53"/>
                              <a:gd name="T94" fmla="*/ 0 w 33"/>
                              <a:gd name="T95" fmla="*/ 5 h 53"/>
                              <a:gd name="T96" fmla="*/ 5 w 33"/>
                              <a:gd name="T97" fmla="*/ 0 h 53"/>
                              <a:gd name="T98" fmla="*/ 9 w 33"/>
                              <a:gd name="T99" fmla="*/ 0 h 53"/>
                              <a:gd name="T100" fmla="*/ 14 w 33"/>
                              <a:gd name="T101" fmla="*/ 0 h 53"/>
                              <a:gd name="T102" fmla="*/ 19 w 33"/>
                              <a:gd name="T103" fmla="*/ 0 h 53"/>
                              <a:gd name="T104" fmla="*/ 24 w 33"/>
                              <a:gd name="T105" fmla="*/ 0 h 53"/>
                              <a:gd name="T106" fmla="*/ 24 w 33"/>
                              <a:gd name="T107" fmla="*/ 0 h 53"/>
                              <a:gd name="T108" fmla="*/ 29 w 33"/>
                              <a:gd name="T109" fmla="*/ 0 h 53"/>
                              <a:gd name="T110" fmla="*/ 29 w 33"/>
                              <a:gd name="T111" fmla="*/ 0 h 53"/>
                              <a:gd name="T112" fmla="*/ 29 w 33"/>
                              <a:gd name="T113" fmla="*/ 0 h 53"/>
                              <a:gd name="T114" fmla="*/ 29 w 33"/>
                              <a:gd name="T115" fmla="*/ 0 h 53"/>
                              <a:gd name="T116" fmla="*/ 29 w 33"/>
                              <a:gd name="T117" fmla="*/ 0 h 53"/>
                              <a:gd name="T118" fmla="*/ 33 w 33"/>
                              <a:gd name="T1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 h="53">
                                <a:moveTo>
                                  <a:pt x="33" y="0"/>
                                </a:moveTo>
                                <a:lnTo>
                                  <a:pt x="33" y="14"/>
                                </a:lnTo>
                                <a:lnTo>
                                  <a:pt x="29" y="14"/>
                                </a:lnTo>
                                <a:lnTo>
                                  <a:pt x="29" y="10"/>
                                </a:lnTo>
                                <a:lnTo>
                                  <a:pt x="24" y="5"/>
                                </a:lnTo>
                                <a:lnTo>
                                  <a:pt x="19" y="0"/>
                                </a:lnTo>
                                <a:lnTo>
                                  <a:pt x="14" y="0"/>
                                </a:lnTo>
                                <a:lnTo>
                                  <a:pt x="9" y="0"/>
                                </a:lnTo>
                                <a:lnTo>
                                  <a:pt x="9" y="5"/>
                                </a:lnTo>
                                <a:lnTo>
                                  <a:pt x="5" y="5"/>
                                </a:lnTo>
                                <a:lnTo>
                                  <a:pt x="5" y="10"/>
                                </a:lnTo>
                                <a:lnTo>
                                  <a:pt x="9" y="14"/>
                                </a:lnTo>
                                <a:lnTo>
                                  <a:pt x="14" y="19"/>
                                </a:lnTo>
                                <a:lnTo>
                                  <a:pt x="24" y="24"/>
                                </a:lnTo>
                                <a:lnTo>
                                  <a:pt x="33" y="29"/>
                                </a:lnTo>
                                <a:lnTo>
                                  <a:pt x="33" y="38"/>
                                </a:lnTo>
                                <a:lnTo>
                                  <a:pt x="33" y="43"/>
                                </a:lnTo>
                                <a:lnTo>
                                  <a:pt x="29" y="48"/>
                                </a:lnTo>
                                <a:lnTo>
                                  <a:pt x="24" y="53"/>
                                </a:lnTo>
                                <a:lnTo>
                                  <a:pt x="19" y="53"/>
                                </a:lnTo>
                                <a:lnTo>
                                  <a:pt x="14" y="53"/>
                                </a:lnTo>
                                <a:lnTo>
                                  <a:pt x="5" y="53"/>
                                </a:lnTo>
                                <a:lnTo>
                                  <a:pt x="0" y="53"/>
                                </a:lnTo>
                                <a:lnTo>
                                  <a:pt x="0" y="34"/>
                                </a:lnTo>
                                <a:lnTo>
                                  <a:pt x="5" y="43"/>
                                </a:lnTo>
                                <a:lnTo>
                                  <a:pt x="5" y="48"/>
                                </a:lnTo>
                                <a:lnTo>
                                  <a:pt x="14" y="48"/>
                                </a:lnTo>
                                <a:lnTo>
                                  <a:pt x="19" y="53"/>
                                </a:lnTo>
                                <a:lnTo>
                                  <a:pt x="24" y="48"/>
                                </a:lnTo>
                                <a:lnTo>
                                  <a:pt x="29" y="43"/>
                                </a:lnTo>
                                <a:lnTo>
                                  <a:pt x="24" y="38"/>
                                </a:lnTo>
                                <a:lnTo>
                                  <a:pt x="19" y="34"/>
                                </a:lnTo>
                                <a:lnTo>
                                  <a:pt x="14" y="29"/>
                                </a:lnTo>
                                <a:lnTo>
                                  <a:pt x="5" y="24"/>
                                </a:lnTo>
                                <a:lnTo>
                                  <a:pt x="0" y="24"/>
                                </a:lnTo>
                                <a:lnTo>
                                  <a:pt x="0" y="19"/>
                                </a:lnTo>
                                <a:lnTo>
                                  <a:pt x="0" y="14"/>
                                </a:lnTo>
                                <a:lnTo>
                                  <a:pt x="0" y="5"/>
                                </a:lnTo>
                                <a:lnTo>
                                  <a:pt x="5" y="0"/>
                                </a:lnTo>
                                <a:lnTo>
                                  <a:pt x="9" y="0"/>
                                </a:lnTo>
                                <a:lnTo>
                                  <a:pt x="14" y="0"/>
                                </a:lnTo>
                                <a:lnTo>
                                  <a:pt x="19" y="0"/>
                                </a:lnTo>
                                <a:lnTo>
                                  <a:pt x="24" y="0"/>
                                </a:lnTo>
                                <a:lnTo>
                                  <a:pt x="29" y="0"/>
                                </a:lnTo>
                                <a:lnTo>
                                  <a:pt x="3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784"/>
                        <wps:cNvSpPr>
                          <a:spLocks noEditPoints="1"/>
                        </wps:cNvSpPr>
                        <wps:spPr bwMode="auto">
                          <a:xfrm>
                            <a:off x="3410387" y="636246"/>
                            <a:ext cx="7556" cy="28601"/>
                          </a:xfrm>
                          <a:custGeom>
                            <a:avLst/>
                            <a:gdLst>
                              <a:gd name="T0" fmla="*/ 9 w 14"/>
                              <a:gd name="T1" fmla="*/ 0 h 53"/>
                              <a:gd name="T2" fmla="*/ 9 w 14"/>
                              <a:gd name="T3" fmla="*/ 0 h 53"/>
                              <a:gd name="T4" fmla="*/ 14 w 14"/>
                              <a:gd name="T5" fmla="*/ 0 h 53"/>
                              <a:gd name="T6" fmla="*/ 14 w 14"/>
                              <a:gd name="T7" fmla="*/ 0 h 53"/>
                              <a:gd name="T8" fmla="*/ 14 w 14"/>
                              <a:gd name="T9" fmla="*/ 5 h 53"/>
                              <a:gd name="T10" fmla="*/ 14 w 14"/>
                              <a:gd name="T11" fmla="*/ 5 h 53"/>
                              <a:gd name="T12" fmla="*/ 14 w 14"/>
                              <a:gd name="T13" fmla="*/ 10 h 53"/>
                              <a:gd name="T14" fmla="*/ 9 w 14"/>
                              <a:gd name="T15" fmla="*/ 10 h 53"/>
                              <a:gd name="T16" fmla="*/ 9 w 14"/>
                              <a:gd name="T17" fmla="*/ 10 h 53"/>
                              <a:gd name="T18" fmla="*/ 5 w 14"/>
                              <a:gd name="T19" fmla="*/ 10 h 53"/>
                              <a:gd name="T20" fmla="*/ 5 w 14"/>
                              <a:gd name="T21" fmla="*/ 10 h 53"/>
                              <a:gd name="T22" fmla="*/ 5 w 14"/>
                              <a:gd name="T23" fmla="*/ 5 h 53"/>
                              <a:gd name="T24" fmla="*/ 0 w 14"/>
                              <a:gd name="T25" fmla="*/ 5 h 53"/>
                              <a:gd name="T26" fmla="*/ 5 w 14"/>
                              <a:gd name="T27" fmla="*/ 0 h 53"/>
                              <a:gd name="T28" fmla="*/ 5 w 14"/>
                              <a:gd name="T29" fmla="*/ 0 h 53"/>
                              <a:gd name="T30" fmla="*/ 5 w 14"/>
                              <a:gd name="T31" fmla="*/ 0 h 53"/>
                              <a:gd name="T32" fmla="*/ 9 w 14"/>
                              <a:gd name="T33" fmla="*/ 0 h 53"/>
                              <a:gd name="T34" fmla="*/ 9 w 14"/>
                              <a:gd name="T35" fmla="*/ 43 h 53"/>
                              <a:gd name="T36" fmla="*/ 9 w 14"/>
                              <a:gd name="T37" fmla="*/ 43 h 53"/>
                              <a:gd name="T38" fmla="*/ 14 w 14"/>
                              <a:gd name="T39" fmla="*/ 43 h 53"/>
                              <a:gd name="T40" fmla="*/ 14 w 14"/>
                              <a:gd name="T41" fmla="*/ 48 h 53"/>
                              <a:gd name="T42" fmla="*/ 14 w 14"/>
                              <a:gd name="T43" fmla="*/ 48 h 53"/>
                              <a:gd name="T44" fmla="*/ 14 w 14"/>
                              <a:gd name="T45" fmla="*/ 53 h 53"/>
                              <a:gd name="T46" fmla="*/ 14 w 14"/>
                              <a:gd name="T47" fmla="*/ 53 h 53"/>
                              <a:gd name="T48" fmla="*/ 9 w 14"/>
                              <a:gd name="T49" fmla="*/ 53 h 53"/>
                              <a:gd name="T50" fmla="*/ 9 w 14"/>
                              <a:gd name="T51" fmla="*/ 53 h 53"/>
                              <a:gd name="T52" fmla="*/ 5 w 14"/>
                              <a:gd name="T53" fmla="*/ 53 h 53"/>
                              <a:gd name="T54" fmla="*/ 5 w 14"/>
                              <a:gd name="T55" fmla="*/ 53 h 53"/>
                              <a:gd name="T56" fmla="*/ 5 w 14"/>
                              <a:gd name="T57" fmla="*/ 53 h 53"/>
                              <a:gd name="T58" fmla="*/ 0 w 14"/>
                              <a:gd name="T59" fmla="*/ 48 h 53"/>
                              <a:gd name="T60" fmla="*/ 5 w 14"/>
                              <a:gd name="T61" fmla="*/ 48 h 53"/>
                              <a:gd name="T62" fmla="*/ 5 w 14"/>
                              <a:gd name="T63" fmla="*/ 43 h 53"/>
                              <a:gd name="T64" fmla="*/ 5 w 14"/>
                              <a:gd name="T65" fmla="*/ 43 h 53"/>
                              <a:gd name="T66" fmla="*/ 9 w 14"/>
                              <a:gd name="T67" fmla="*/ 4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53">
                                <a:moveTo>
                                  <a:pt x="9" y="0"/>
                                </a:moveTo>
                                <a:lnTo>
                                  <a:pt x="9" y="0"/>
                                </a:lnTo>
                                <a:lnTo>
                                  <a:pt x="14" y="0"/>
                                </a:lnTo>
                                <a:lnTo>
                                  <a:pt x="14" y="5"/>
                                </a:lnTo>
                                <a:lnTo>
                                  <a:pt x="14" y="10"/>
                                </a:lnTo>
                                <a:lnTo>
                                  <a:pt x="9" y="10"/>
                                </a:lnTo>
                                <a:lnTo>
                                  <a:pt x="5" y="10"/>
                                </a:lnTo>
                                <a:lnTo>
                                  <a:pt x="5" y="5"/>
                                </a:lnTo>
                                <a:lnTo>
                                  <a:pt x="0" y="5"/>
                                </a:lnTo>
                                <a:lnTo>
                                  <a:pt x="5" y="0"/>
                                </a:lnTo>
                                <a:lnTo>
                                  <a:pt x="9" y="0"/>
                                </a:lnTo>
                                <a:close/>
                                <a:moveTo>
                                  <a:pt x="9" y="43"/>
                                </a:moveTo>
                                <a:lnTo>
                                  <a:pt x="9" y="43"/>
                                </a:lnTo>
                                <a:lnTo>
                                  <a:pt x="14" y="43"/>
                                </a:lnTo>
                                <a:lnTo>
                                  <a:pt x="14" y="48"/>
                                </a:lnTo>
                                <a:lnTo>
                                  <a:pt x="14" y="53"/>
                                </a:lnTo>
                                <a:lnTo>
                                  <a:pt x="9" y="53"/>
                                </a:lnTo>
                                <a:lnTo>
                                  <a:pt x="5" y="53"/>
                                </a:lnTo>
                                <a:lnTo>
                                  <a:pt x="0" y="48"/>
                                </a:lnTo>
                                <a:lnTo>
                                  <a:pt x="5" y="48"/>
                                </a:lnTo>
                                <a:lnTo>
                                  <a:pt x="5" y="43"/>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785"/>
                        <wps:cNvSpPr>
                          <a:spLocks/>
                        </wps:cNvSpPr>
                        <wps:spPr bwMode="auto">
                          <a:xfrm>
                            <a:off x="3446547" y="620596"/>
                            <a:ext cx="17810" cy="44251"/>
                          </a:xfrm>
                          <a:custGeom>
                            <a:avLst/>
                            <a:gdLst>
                              <a:gd name="T0" fmla="*/ 0 w 33"/>
                              <a:gd name="T1" fmla="*/ 10 h 82"/>
                              <a:gd name="T2" fmla="*/ 19 w 33"/>
                              <a:gd name="T3" fmla="*/ 0 h 82"/>
                              <a:gd name="T4" fmla="*/ 24 w 33"/>
                              <a:gd name="T5" fmla="*/ 0 h 82"/>
                              <a:gd name="T6" fmla="*/ 24 w 33"/>
                              <a:gd name="T7" fmla="*/ 67 h 82"/>
                              <a:gd name="T8" fmla="*/ 24 w 33"/>
                              <a:gd name="T9" fmla="*/ 72 h 82"/>
                              <a:gd name="T10" fmla="*/ 24 w 33"/>
                              <a:gd name="T11" fmla="*/ 77 h 82"/>
                              <a:gd name="T12" fmla="*/ 24 w 33"/>
                              <a:gd name="T13" fmla="*/ 77 h 82"/>
                              <a:gd name="T14" fmla="*/ 24 w 33"/>
                              <a:gd name="T15" fmla="*/ 77 h 82"/>
                              <a:gd name="T16" fmla="*/ 29 w 33"/>
                              <a:gd name="T17" fmla="*/ 82 h 82"/>
                              <a:gd name="T18" fmla="*/ 33 w 33"/>
                              <a:gd name="T19" fmla="*/ 82 h 82"/>
                              <a:gd name="T20" fmla="*/ 33 w 33"/>
                              <a:gd name="T21" fmla="*/ 82 h 82"/>
                              <a:gd name="T22" fmla="*/ 5 w 33"/>
                              <a:gd name="T23" fmla="*/ 82 h 82"/>
                              <a:gd name="T24" fmla="*/ 5 w 33"/>
                              <a:gd name="T25" fmla="*/ 82 h 82"/>
                              <a:gd name="T26" fmla="*/ 10 w 33"/>
                              <a:gd name="T27" fmla="*/ 82 h 82"/>
                              <a:gd name="T28" fmla="*/ 10 w 33"/>
                              <a:gd name="T29" fmla="*/ 77 h 82"/>
                              <a:gd name="T30" fmla="*/ 10 w 33"/>
                              <a:gd name="T31" fmla="*/ 77 h 82"/>
                              <a:gd name="T32" fmla="*/ 14 w 33"/>
                              <a:gd name="T33" fmla="*/ 77 h 82"/>
                              <a:gd name="T34" fmla="*/ 14 w 33"/>
                              <a:gd name="T35" fmla="*/ 72 h 82"/>
                              <a:gd name="T36" fmla="*/ 14 w 33"/>
                              <a:gd name="T37" fmla="*/ 67 h 82"/>
                              <a:gd name="T38" fmla="*/ 14 w 33"/>
                              <a:gd name="T39" fmla="*/ 24 h 82"/>
                              <a:gd name="T40" fmla="*/ 14 w 33"/>
                              <a:gd name="T41" fmla="*/ 19 h 82"/>
                              <a:gd name="T42" fmla="*/ 14 w 33"/>
                              <a:gd name="T43" fmla="*/ 15 h 82"/>
                              <a:gd name="T44" fmla="*/ 14 w 33"/>
                              <a:gd name="T45" fmla="*/ 15 h 82"/>
                              <a:gd name="T46" fmla="*/ 10 w 33"/>
                              <a:gd name="T47" fmla="*/ 10 h 82"/>
                              <a:gd name="T48" fmla="*/ 10 w 33"/>
                              <a:gd name="T49" fmla="*/ 10 h 82"/>
                              <a:gd name="T50" fmla="*/ 10 w 33"/>
                              <a:gd name="T51" fmla="*/ 10 h 82"/>
                              <a:gd name="T52" fmla="*/ 5 w 33"/>
                              <a:gd name="T53" fmla="*/ 10 h 82"/>
                              <a:gd name="T54" fmla="*/ 5 w 33"/>
                              <a:gd name="T55" fmla="*/ 10 h 82"/>
                              <a:gd name="T56" fmla="*/ 0 w 33"/>
                              <a:gd name="T57"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82">
                                <a:moveTo>
                                  <a:pt x="0" y="10"/>
                                </a:moveTo>
                                <a:lnTo>
                                  <a:pt x="19" y="0"/>
                                </a:lnTo>
                                <a:lnTo>
                                  <a:pt x="24" y="0"/>
                                </a:lnTo>
                                <a:lnTo>
                                  <a:pt x="24" y="67"/>
                                </a:lnTo>
                                <a:lnTo>
                                  <a:pt x="24" y="72"/>
                                </a:lnTo>
                                <a:lnTo>
                                  <a:pt x="24" y="77"/>
                                </a:lnTo>
                                <a:lnTo>
                                  <a:pt x="29" y="82"/>
                                </a:lnTo>
                                <a:lnTo>
                                  <a:pt x="33" y="82"/>
                                </a:lnTo>
                                <a:lnTo>
                                  <a:pt x="5" y="82"/>
                                </a:lnTo>
                                <a:lnTo>
                                  <a:pt x="10" y="82"/>
                                </a:lnTo>
                                <a:lnTo>
                                  <a:pt x="10" y="77"/>
                                </a:lnTo>
                                <a:lnTo>
                                  <a:pt x="14" y="77"/>
                                </a:lnTo>
                                <a:lnTo>
                                  <a:pt x="14" y="72"/>
                                </a:lnTo>
                                <a:lnTo>
                                  <a:pt x="14" y="67"/>
                                </a:lnTo>
                                <a:lnTo>
                                  <a:pt x="14" y="24"/>
                                </a:lnTo>
                                <a:lnTo>
                                  <a:pt x="14" y="19"/>
                                </a:lnTo>
                                <a:lnTo>
                                  <a:pt x="14" y="15"/>
                                </a:lnTo>
                                <a:lnTo>
                                  <a:pt x="10"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786"/>
                        <wps:cNvSpPr>
                          <a:spLocks noEditPoints="1"/>
                        </wps:cNvSpPr>
                        <wps:spPr bwMode="auto">
                          <a:xfrm>
                            <a:off x="3492962" y="620596"/>
                            <a:ext cx="23207" cy="44251"/>
                          </a:xfrm>
                          <a:custGeom>
                            <a:avLst/>
                            <a:gdLst>
                              <a:gd name="T0" fmla="*/ 5 w 43"/>
                              <a:gd name="T1" fmla="*/ 34 h 82"/>
                              <a:gd name="T2" fmla="*/ 0 w 43"/>
                              <a:gd name="T3" fmla="*/ 24 h 82"/>
                              <a:gd name="T4" fmla="*/ 0 w 43"/>
                              <a:gd name="T5" fmla="*/ 15 h 82"/>
                              <a:gd name="T6" fmla="*/ 15 w 43"/>
                              <a:gd name="T7" fmla="*/ 0 h 82"/>
                              <a:gd name="T8" fmla="*/ 29 w 43"/>
                              <a:gd name="T9" fmla="*/ 0 h 82"/>
                              <a:gd name="T10" fmla="*/ 43 w 43"/>
                              <a:gd name="T11" fmla="*/ 10 h 82"/>
                              <a:gd name="T12" fmla="*/ 43 w 43"/>
                              <a:gd name="T13" fmla="*/ 24 h 82"/>
                              <a:gd name="T14" fmla="*/ 34 w 43"/>
                              <a:gd name="T15" fmla="*/ 34 h 82"/>
                              <a:gd name="T16" fmla="*/ 34 w 43"/>
                              <a:gd name="T17" fmla="*/ 43 h 82"/>
                              <a:gd name="T18" fmla="*/ 43 w 43"/>
                              <a:gd name="T19" fmla="*/ 58 h 82"/>
                              <a:gd name="T20" fmla="*/ 43 w 43"/>
                              <a:gd name="T21" fmla="*/ 72 h 82"/>
                              <a:gd name="T22" fmla="*/ 29 w 43"/>
                              <a:gd name="T23" fmla="*/ 82 h 82"/>
                              <a:gd name="T24" fmla="*/ 10 w 43"/>
                              <a:gd name="T25" fmla="*/ 82 h 82"/>
                              <a:gd name="T26" fmla="*/ 0 w 43"/>
                              <a:gd name="T27" fmla="*/ 72 h 82"/>
                              <a:gd name="T28" fmla="*/ 0 w 43"/>
                              <a:gd name="T29" fmla="*/ 58 h 82"/>
                              <a:gd name="T30" fmla="*/ 5 w 43"/>
                              <a:gd name="T31" fmla="*/ 48 h 82"/>
                              <a:gd name="T32" fmla="*/ 24 w 43"/>
                              <a:gd name="T33" fmla="*/ 34 h 82"/>
                              <a:gd name="T34" fmla="*/ 34 w 43"/>
                              <a:gd name="T35" fmla="*/ 24 h 82"/>
                              <a:gd name="T36" fmla="*/ 34 w 43"/>
                              <a:gd name="T37" fmla="*/ 19 h 82"/>
                              <a:gd name="T38" fmla="*/ 29 w 43"/>
                              <a:gd name="T39" fmla="*/ 10 h 82"/>
                              <a:gd name="T40" fmla="*/ 24 w 43"/>
                              <a:gd name="T41" fmla="*/ 5 h 82"/>
                              <a:gd name="T42" fmla="*/ 10 w 43"/>
                              <a:gd name="T43" fmla="*/ 10 h 82"/>
                              <a:gd name="T44" fmla="*/ 10 w 43"/>
                              <a:gd name="T45" fmla="*/ 15 h 82"/>
                              <a:gd name="T46" fmla="*/ 10 w 43"/>
                              <a:gd name="T47" fmla="*/ 24 h 82"/>
                              <a:gd name="T48" fmla="*/ 15 w 43"/>
                              <a:gd name="T49" fmla="*/ 29 h 82"/>
                              <a:gd name="T50" fmla="*/ 19 w 43"/>
                              <a:gd name="T51" fmla="*/ 43 h 82"/>
                              <a:gd name="T52" fmla="*/ 10 w 43"/>
                              <a:gd name="T53" fmla="*/ 53 h 82"/>
                              <a:gd name="T54" fmla="*/ 10 w 43"/>
                              <a:gd name="T55" fmla="*/ 63 h 82"/>
                              <a:gd name="T56" fmla="*/ 10 w 43"/>
                              <a:gd name="T57" fmla="*/ 77 h 82"/>
                              <a:gd name="T58" fmla="*/ 24 w 43"/>
                              <a:gd name="T59" fmla="*/ 82 h 82"/>
                              <a:gd name="T60" fmla="*/ 34 w 43"/>
                              <a:gd name="T61" fmla="*/ 77 h 82"/>
                              <a:gd name="T62" fmla="*/ 39 w 43"/>
                              <a:gd name="T63" fmla="*/ 67 h 82"/>
                              <a:gd name="T64" fmla="*/ 34 w 43"/>
                              <a:gd name="T65" fmla="*/ 63 h 82"/>
                              <a:gd name="T66" fmla="*/ 19 w 43"/>
                              <a:gd name="T6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82">
                                <a:moveTo>
                                  <a:pt x="15" y="43"/>
                                </a:moveTo>
                                <a:lnTo>
                                  <a:pt x="5" y="34"/>
                                </a:lnTo>
                                <a:lnTo>
                                  <a:pt x="5" y="29"/>
                                </a:lnTo>
                                <a:lnTo>
                                  <a:pt x="0" y="24"/>
                                </a:lnTo>
                                <a:lnTo>
                                  <a:pt x="0" y="19"/>
                                </a:lnTo>
                                <a:lnTo>
                                  <a:pt x="0" y="15"/>
                                </a:lnTo>
                                <a:lnTo>
                                  <a:pt x="5" y="5"/>
                                </a:lnTo>
                                <a:lnTo>
                                  <a:pt x="15" y="0"/>
                                </a:lnTo>
                                <a:lnTo>
                                  <a:pt x="19" y="0"/>
                                </a:lnTo>
                                <a:lnTo>
                                  <a:pt x="29" y="0"/>
                                </a:lnTo>
                                <a:lnTo>
                                  <a:pt x="39" y="5"/>
                                </a:lnTo>
                                <a:lnTo>
                                  <a:pt x="43" y="10"/>
                                </a:lnTo>
                                <a:lnTo>
                                  <a:pt x="43" y="19"/>
                                </a:lnTo>
                                <a:lnTo>
                                  <a:pt x="43" y="24"/>
                                </a:lnTo>
                                <a:lnTo>
                                  <a:pt x="39" y="29"/>
                                </a:lnTo>
                                <a:lnTo>
                                  <a:pt x="34" y="34"/>
                                </a:lnTo>
                                <a:lnTo>
                                  <a:pt x="29" y="39"/>
                                </a:lnTo>
                                <a:lnTo>
                                  <a:pt x="34" y="43"/>
                                </a:lnTo>
                                <a:lnTo>
                                  <a:pt x="39" y="48"/>
                                </a:lnTo>
                                <a:lnTo>
                                  <a:pt x="43" y="58"/>
                                </a:lnTo>
                                <a:lnTo>
                                  <a:pt x="43" y="63"/>
                                </a:lnTo>
                                <a:lnTo>
                                  <a:pt x="43" y="72"/>
                                </a:lnTo>
                                <a:lnTo>
                                  <a:pt x="39" y="77"/>
                                </a:lnTo>
                                <a:lnTo>
                                  <a:pt x="29" y="82"/>
                                </a:lnTo>
                                <a:lnTo>
                                  <a:pt x="19" y="82"/>
                                </a:lnTo>
                                <a:lnTo>
                                  <a:pt x="10" y="82"/>
                                </a:lnTo>
                                <a:lnTo>
                                  <a:pt x="5" y="77"/>
                                </a:lnTo>
                                <a:lnTo>
                                  <a:pt x="0" y="72"/>
                                </a:lnTo>
                                <a:lnTo>
                                  <a:pt x="0" y="63"/>
                                </a:lnTo>
                                <a:lnTo>
                                  <a:pt x="0" y="58"/>
                                </a:lnTo>
                                <a:lnTo>
                                  <a:pt x="0" y="53"/>
                                </a:lnTo>
                                <a:lnTo>
                                  <a:pt x="5" y="48"/>
                                </a:lnTo>
                                <a:lnTo>
                                  <a:pt x="15" y="43"/>
                                </a:lnTo>
                                <a:close/>
                                <a:moveTo>
                                  <a:pt x="24" y="34"/>
                                </a:moveTo>
                                <a:lnTo>
                                  <a:pt x="29" y="29"/>
                                </a:lnTo>
                                <a:lnTo>
                                  <a:pt x="34" y="24"/>
                                </a:lnTo>
                                <a:lnTo>
                                  <a:pt x="34" y="19"/>
                                </a:lnTo>
                                <a:lnTo>
                                  <a:pt x="34" y="10"/>
                                </a:lnTo>
                                <a:lnTo>
                                  <a:pt x="29" y="10"/>
                                </a:lnTo>
                                <a:lnTo>
                                  <a:pt x="29" y="5"/>
                                </a:lnTo>
                                <a:lnTo>
                                  <a:pt x="24" y="5"/>
                                </a:lnTo>
                                <a:lnTo>
                                  <a:pt x="15" y="5"/>
                                </a:lnTo>
                                <a:lnTo>
                                  <a:pt x="10" y="10"/>
                                </a:lnTo>
                                <a:lnTo>
                                  <a:pt x="10" y="15"/>
                                </a:lnTo>
                                <a:lnTo>
                                  <a:pt x="10" y="19"/>
                                </a:lnTo>
                                <a:lnTo>
                                  <a:pt x="10" y="24"/>
                                </a:lnTo>
                                <a:lnTo>
                                  <a:pt x="15" y="29"/>
                                </a:lnTo>
                                <a:lnTo>
                                  <a:pt x="24" y="34"/>
                                </a:lnTo>
                                <a:close/>
                                <a:moveTo>
                                  <a:pt x="19" y="43"/>
                                </a:moveTo>
                                <a:lnTo>
                                  <a:pt x="15" y="48"/>
                                </a:lnTo>
                                <a:lnTo>
                                  <a:pt x="10" y="53"/>
                                </a:lnTo>
                                <a:lnTo>
                                  <a:pt x="10" y="58"/>
                                </a:lnTo>
                                <a:lnTo>
                                  <a:pt x="10" y="63"/>
                                </a:lnTo>
                                <a:lnTo>
                                  <a:pt x="10" y="72"/>
                                </a:lnTo>
                                <a:lnTo>
                                  <a:pt x="10" y="77"/>
                                </a:lnTo>
                                <a:lnTo>
                                  <a:pt x="15" y="77"/>
                                </a:lnTo>
                                <a:lnTo>
                                  <a:pt x="24" y="82"/>
                                </a:lnTo>
                                <a:lnTo>
                                  <a:pt x="29" y="77"/>
                                </a:lnTo>
                                <a:lnTo>
                                  <a:pt x="34" y="77"/>
                                </a:lnTo>
                                <a:lnTo>
                                  <a:pt x="34" y="72"/>
                                </a:lnTo>
                                <a:lnTo>
                                  <a:pt x="39" y="67"/>
                                </a:lnTo>
                                <a:lnTo>
                                  <a:pt x="34" y="63"/>
                                </a:lnTo>
                                <a:lnTo>
                                  <a:pt x="29" y="53"/>
                                </a:lnTo>
                                <a:lnTo>
                                  <a:pt x="1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787"/>
                        <wps:cNvSpPr>
                          <a:spLocks noEditPoints="1"/>
                        </wps:cNvSpPr>
                        <wps:spPr bwMode="auto">
                          <a:xfrm>
                            <a:off x="3524264" y="620596"/>
                            <a:ext cx="25906" cy="44251"/>
                          </a:xfrm>
                          <a:custGeom>
                            <a:avLst/>
                            <a:gdLst>
                              <a:gd name="T0" fmla="*/ 0 w 48"/>
                              <a:gd name="T1" fmla="*/ 43 h 82"/>
                              <a:gd name="T2" fmla="*/ 0 w 48"/>
                              <a:gd name="T3" fmla="*/ 29 h 82"/>
                              <a:gd name="T4" fmla="*/ 5 w 48"/>
                              <a:gd name="T5" fmla="*/ 19 h 82"/>
                              <a:gd name="T6" fmla="*/ 9 w 48"/>
                              <a:gd name="T7" fmla="*/ 10 h 82"/>
                              <a:gd name="T8" fmla="*/ 14 w 48"/>
                              <a:gd name="T9" fmla="*/ 5 h 82"/>
                              <a:gd name="T10" fmla="*/ 19 w 48"/>
                              <a:gd name="T11" fmla="*/ 0 h 82"/>
                              <a:gd name="T12" fmla="*/ 24 w 48"/>
                              <a:gd name="T13" fmla="*/ 0 h 82"/>
                              <a:gd name="T14" fmla="*/ 33 w 48"/>
                              <a:gd name="T15" fmla="*/ 5 h 82"/>
                              <a:gd name="T16" fmla="*/ 38 w 48"/>
                              <a:gd name="T17" fmla="*/ 10 h 82"/>
                              <a:gd name="T18" fmla="*/ 48 w 48"/>
                              <a:gd name="T19" fmla="*/ 24 h 82"/>
                              <a:gd name="T20" fmla="*/ 48 w 48"/>
                              <a:gd name="T21" fmla="*/ 43 h 82"/>
                              <a:gd name="T22" fmla="*/ 48 w 48"/>
                              <a:gd name="T23" fmla="*/ 53 h 82"/>
                              <a:gd name="T24" fmla="*/ 48 w 48"/>
                              <a:gd name="T25" fmla="*/ 67 h 82"/>
                              <a:gd name="T26" fmla="*/ 43 w 48"/>
                              <a:gd name="T27" fmla="*/ 72 h 82"/>
                              <a:gd name="T28" fmla="*/ 33 w 48"/>
                              <a:gd name="T29" fmla="*/ 77 h 82"/>
                              <a:gd name="T30" fmla="*/ 29 w 48"/>
                              <a:gd name="T31" fmla="*/ 82 h 82"/>
                              <a:gd name="T32" fmla="*/ 24 w 48"/>
                              <a:gd name="T33" fmla="*/ 82 h 82"/>
                              <a:gd name="T34" fmla="*/ 14 w 48"/>
                              <a:gd name="T35" fmla="*/ 82 h 82"/>
                              <a:gd name="T36" fmla="*/ 5 w 48"/>
                              <a:gd name="T37" fmla="*/ 72 h 82"/>
                              <a:gd name="T38" fmla="*/ 0 w 48"/>
                              <a:gd name="T39" fmla="*/ 58 h 82"/>
                              <a:gd name="T40" fmla="*/ 0 w 48"/>
                              <a:gd name="T41" fmla="*/ 43 h 82"/>
                              <a:gd name="T42" fmla="*/ 9 w 48"/>
                              <a:gd name="T43" fmla="*/ 43 h 82"/>
                              <a:gd name="T44" fmla="*/ 9 w 48"/>
                              <a:gd name="T45" fmla="*/ 58 h 82"/>
                              <a:gd name="T46" fmla="*/ 14 w 48"/>
                              <a:gd name="T47" fmla="*/ 72 h 82"/>
                              <a:gd name="T48" fmla="*/ 19 w 48"/>
                              <a:gd name="T49" fmla="*/ 77 h 82"/>
                              <a:gd name="T50" fmla="*/ 24 w 48"/>
                              <a:gd name="T51" fmla="*/ 82 h 82"/>
                              <a:gd name="T52" fmla="*/ 29 w 48"/>
                              <a:gd name="T53" fmla="*/ 77 h 82"/>
                              <a:gd name="T54" fmla="*/ 29 w 48"/>
                              <a:gd name="T55" fmla="*/ 77 h 82"/>
                              <a:gd name="T56" fmla="*/ 33 w 48"/>
                              <a:gd name="T57" fmla="*/ 72 h 82"/>
                              <a:gd name="T58" fmla="*/ 33 w 48"/>
                              <a:gd name="T59" fmla="*/ 67 h 82"/>
                              <a:gd name="T60" fmla="*/ 38 w 48"/>
                              <a:gd name="T61" fmla="*/ 53 h 82"/>
                              <a:gd name="T62" fmla="*/ 38 w 48"/>
                              <a:gd name="T63" fmla="*/ 39 h 82"/>
                              <a:gd name="T64" fmla="*/ 38 w 48"/>
                              <a:gd name="T65" fmla="*/ 24 h 82"/>
                              <a:gd name="T66" fmla="*/ 33 w 48"/>
                              <a:gd name="T67" fmla="*/ 15 h 82"/>
                              <a:gd name="T68" fmla="*/ 33 w 48"/>
                              <a:gd name="T69" fmla="*/ 10 h 82"/>
                              <a:gd name="T70" fmla="*/ 29 w 48"/>
                              <a:gd name="T71" fmla="*/ 5 h 82"/>
                              <a:gd name="T72" fmla="*/ 29 w 48"/>
                              <a:gd name="T73" fmla="*/ 5 h 82"/>
                              <a:gd name="T74" fmla="*/ 24 w 48"/>
                              <a:gd name="T75" fmla="*/ 5 h 82"/>
                              <a:gd name="T76" fmla="*/ 19 w 48"/>
                              <a:gd name="T77" fmla="*/ 5 h 82"/>
                              <a:gd name="T78" fmla="*/ 19 w 48"/>
                              <a:gd name="T79" fmla="*/ 10 h 82"/>
                              <a:gd name="T80" fmla="*/ 14 w 48"/>
                              <a:gd name="T81" fmla="*/ 15 h 82"/>
                              <a:gd name="T82" fmla="*/ 9 w 48"/>
                              <a:gd name="T83" fmla="*/ 24 h 82"/>
                              <a:gd name="T84" fmla="*/ 9 w 48"/>
                              <a:gd name="T85" fmla="*/ 34 h 82"/>
                              <a:gd name="T86" fmla="*/ 9 w 48"/>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82">
                                <a:moveTo>
                                  <a:pt x="0" y="43"/>
                                </a:moveTo>
                                <a:lnTo>
                                  <a:pt x="0" y="29"/>
                                </a:lnTo>
                                <a:lnTo>
                                  <a:pt x="5" y="19"/>
                                </a:lnTo>
                                <a:lnTo>
                                  <a:pt x="9" y="10"/>
                                </a:lnTo>
                                <a:lnTo>
                                  <a:pt x="14" y="5"/>
                                </a:lnTo>
                                <a:lnTo>
                                  <a:pt x="19" y="0"/>
                                </a:lnTo>
                                <a:lnTo>
                                  <a:pt x="24" y="0"/>
                                </a:lnTo>
                                <a:lnTo>
                                  <a:pt x="33" y="5"/>
                                </a:lnTo>
                                <a:lnTo>
                                  <a:pt x="38" y="10"/>
                                </a:lnTo>
                                <a:lnTo>
                                  <a:pt x="48" y="24"/>
                                </a:lnTo>
                                <a:lnTo>
                                  <a:pt x="48" y="43"/>
                                </a:lnTo>
                                <a:lnTo>
                                  <a:pt x="48" y="53"/>
                                </a:lnTo>
                                <a:lnTo>
                                  <a:pt x="48" y="67"/>
                                </a:lnTo>
                                <a:lnTo>
                                  <a:pt x="43" y="72"/>
                                </a:lnTo>
                                <a:lnTo>
                                  <a:pt x="33" y="77"/>
                                </a:lnTo>
                                <a:lnTo>
                                  <a:pt x="29" y="82"/>
                                </a:lnTo>
                                <a:lnTo>
                                  <a:pt x="24" y="82"/>
                                </a:lnTo>
                                <a:lnTo>
                                  <a:pt x="14" y="82"/>
                                </a:lnTo>
                                <a:lnTo>
                                  <a:pt x="5" y="72"/>
                                </a:lnTo>
                                <a:lnTo>
                                  <a:pt x="0" y="58"/>
                                </a:lnTo>
                                <a:lnTo>
                                  <a:pt x="0" y="43"/>
                                </a:lnTo>
                                <a:close/>
                                <a:moveTo>
                                  <a:pt x="9" y="43"/>
                                </a:moveTo>
                                <a:lnTo>
                                  <a:pt x="9" y="58"/>
                                </a:lnTo>
                                <a:lnTo>
                                  <a:pt x="14" y="72"/>
                                </a:lnTo>
                                <a:lnTo>
                                  <a:pt x="19" y="77"/>
                                </a:lnTo>
                                <a:lnTo>
                                  <a:pt x="24" y="82"/>
                                </a:lnTo>
                                <a:lnTo>
                                  <a:pt x="29" y="77"/>
                                </a:lnTo>
                                <a:lnTo>
                                  <a:pt x="33" y="72"/>
                                </a:lnTo>
                                <a:lnTo>
                                  <a:pt x="33" y="67"/>
                                </a:lnTo>
                                <a:lnTo>
                                  <a:pt x="38" y="53"/>
                                </a:lnTo>
                                <a:lnTo>
                                  <a:pt x="38" y="39"/>
                                </a:lnTo>
                                <a:lnTo>
                                  <a:pt x="38" y="24"/>
                                </a:lnTo>
                                <a:lnTo>
                                  <a:pt x="33" y="15"/>
                                </a:lnTo>
                                <a:lnTo>
                                  <a:pt x="33" y="10"/>
                                </a:lnTo>
                                <a:lnTo>
                                  <a:pt x="29" y="5"/>
                                </a:lnTo>
                                <a:lnTo>
                                  <a:pt x="24" y="5"/>
                                </a:lnTo>
                                <a:lnTo>
                                  <a:pt x="19" y="5"/>
                                </a:lnTo>
                                <a:lnTo>
                                  <a:pt x="19" y="10"/>
                                </a:lnTo>
                                <a:lnTo>
                                  <a:pt x="14" y="15"/>
                                </a:lnTo>
                                <a:lnTo>
                                  <a:pt x="9" y="24"/>
                                </a:lnTo>
                                <a:lnTo>
                                  <a:pt x="9" y="34"/>
                                </a:lnTo>
                                <a:lnTo>
                                  <a:pt x="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788"/>
                        <wps:cNvSpPr>
                          <a:spLocks noEditPoints="1"/>
                        </wps:cNvSpPr>
                        <wps:spPr bwMode="auto">
                          <a:xfrm>
                            <a:off x="3555027" y="620596"/>
                            <a:ext cx="28604" cy="44251"/>
                          </a:xfrm>
                          <a:custGeom>
                            <a:avLst/>
                            <a:gdLst>
                              <a:gd name="T0" fmla="*/ 0 w 53"/>
                              <a:gd name="T1" fmla="*/ 43 h 82"/>
                              <a:gd name="T2" fmla="*/ 0 w 53"/>
                              <a:gd name="T3" fmla="*/ 29 h 82"/>
                              <a:gd name="T4" fmla="*/ 5 w 53"/>
                              <a:gd name="T5" fmla="*/ 19 h 82"/>
                              <a:gd name="T6" fmla="*/ 10 w 53"/>
                              <a:gd name="T7" fmla="*/ 10 h 82"/>
                              <a:gd name="T8" fmla="*/ 15 w 53"/>
                              <a:gd name="T9" fmla="*/ 5 h 82"/>
                              <a:gd name="T10" fmla="*/ 20 w 53"/>
                              <a:gd name="T11" fmla="*/ 0 h 82"/>
                              <a:gd name="T12" fmla="*/ 29 w 53"/>
                              <a:gd name="T13" fmla="*/ 0 h 82"/>
                              <a:gd name="T14" fmla="*/ 34 w 53"/>
                              <a:gd name="T15" fmla="*/ 5 h 82"/>
                              <a:gd name="T16" fmla="*/ 44 w 53"/>
                              <a:gd name="T17" fmla="*/ 10 h 82"/>
                              <a:gd name="T18" fmla="*/ 48 w 53"/>
                              <a:gd name="T19" fmla="*/ 24 h 82"/>
                              <a:gd name="T20" fmla="*/ 53 w 53"/>
                              <a:gd name="T21" fmla="*/ 43 h 82"/>
                              <a:gd name="T22" fmla="*/ 53 w 53"/>
                              <a:gd name="T23" fmla="*/ 53 h 82"/>
                              <a:gd name="T24" fmla="*/ 48 w 53"/>
                              <a:gd name="T25" fmla="*/ 67 h 82"/>
                              <a:gd name="T26" fmla="*/ 44 w 53"/>
                              <a:gd name="T27" fmla="*/ 72 h 82"/>
                              <a:gd name="T28" fmla="*/ 39 w 53"/>
                              <a:gd name="T29" fmla="*/ 77 h 82"/>
                              <a:gd name="T30" fmla="*/ 34 w 53"/>
                              <a:gd name="T31" fmla="*/ 82 h 82"/>
                              <a:gd name="T32" fmla="*/ 24 w 53"/>
                              <a:gd name="T33" fmla="*/ 82 h 82"/>
                              <a:gd name="T34" fmla="*/ 15 w 53"/>
                              <a:gd name="T35" fmla="*/ 82 h 82"/>
                              <a:gd name="T36" fmla="*/ 10 w 53"/>
                              <a:gd name="T37" fmla="*/ 72 h 82"/>
                              <a:gd name="T38" fmla="*/ 5 w 53"/>
                              <a:gd name="T39" fmla="*/ 58 h 82"/>
                              <a:gd name="T40" fmla="*/ 0 w 53"/>
                              <a:gd name="T41" fmla="*/ 43 h 82"/>
                              <a:gd name="T42" fmla="*/ 15 w 53"/>
                              <a:gd name="T43" fmla="*/ 43 h 82"/>
                              <a:gd name="T44" fmla="*/ 15 w 53"/>
                              <a:gd name="T45" fmla="*/ 58 h 82"/>
                              <a:gd name="T46" fmla="*/ 15 w 53"/>
                              <a:gd name="T47" fmla="*/ 72 h 82"/>
                              <a:gd name="T48" fmla="*/ 20 w 53"/>
                              <a:gd name="T49" fmla="*/ 77 h 82"/>
                              <a:gd name="T50" fmla="*/ 24 w 53"/>
                              <a:gd name="T51" fmla="*/ 82 h 82"/>
                              <a:gd name="T52" fmla="*/ 29 w 53"/>
                              <a:gd name="T53" fmla="*/ 77 h 82"/>
                              <a:gd name="T54" fmla="*/ 34 w 53"/>
                              <a:gd name="T55" fmla="*/ 77 h 82"/>
                              <a:gd name="T56" fmla="*/ 34 w 53"/>
                              <a:gd name="T57" fmla="*/ 72 h 82"/>
                              <a:gd name="T58" fmla="*/ 39 w 53"/>
                              <a:gd name="T59" fmla="*/ 67 h 82"/>
                              <a:gd name="T60" fmla="*/ 39 w 53"/>
                              <a:gd name="T61" fmla="*/ 53 h 82"/>
                              <a:gd name="T62" fmla="*/ 39 w 53"/>
                              <a:gd name="T63" fmla="*/ 39 h 82"/>
                              <a:gd name="T64" fmla="*/ 39 w 53"/>
                              <a:gd name="T65" fmla="*/ 24 h 82"/>
                              <a:gd name="T66" fmla="*/ 39 w 53"/>
                              <a:gd name="T67" fmla="*/ 15 h 82"/>
                              <a:gd name="T68" fmla="*/ 34 w 53"/>
                              <a:gd name="T69" fmla="*/ 10 h 82"/>
                              <a:gd name="T70" fmla="*/ 34 w 53"/>
                              <a:gd name="T71" fmla="*/ 5 h 82"/>
                              <a:gd name="T72" fmla="*/ 29 w 53"/>
                              <a:gd name="T73" fmla="*/ 5 h 82"/>
                              <a:gd name="T74" fmla="*/ 29 w 53"/>
                              <a:gd name="T75" fmla="*/ 5 h 82"/>
                              <a:gd name="T76" fmla="*/ 24 w 53"/>
                              <a:gd name="T77" fmla="*/ 5 h 82"/>
                              <a:gd name="T78" fmla="*/ 20 w 53"/>
                              <a:gd name="T79" fmla="*/ 10 h 82"/>
                              <a:gd name="T80" fmla="*/ 15 w 53"/>
                              <a:gd name="T81" fmla="*/ 15 h 82"/>
                              <a:gd name="T82" fmla="*/ 15 w 53"/>
                              <a:gd name="T83" fmla="*/ 24 h 82"/>
                              <a:gd name="T84" fmla="*/ 15 w 53"/>
                              <a:gd name="T85" fmla="*/ 34 h 82"/>
                              <a:gd name="T86" fmla="*/ 15 w 53"/>
                              <a:gd name="T87" fmla="*/ 4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0" y="43"/>
                                </a:moveTo>
                                <a:lnTo>
                                  <a:pt x="0" y="29"/>
                                </a:lnTo>
                                <a:lnTo>
                                  <a:pt x="5" y="19"/>
                                </a:lnTo>
                                <a:lnTo>
                                  <a:pt x="10" y="10"/>
                                </a:lnTo>
                                <a:lnTo>
                                  <a:pt x="15" y="5"/>
                                </a:lnTo>
                                <a:lnTo>
                                  <a:pt x="20" y="0"/>
                                </a:lnTo>
                                <a:lnTo>
                                  <a:pt x="29" y="0"/>
                                </a:lnTo>
                                <a:lnTo>
                                  <a:pt x="34" y="5"/>
                                </a:lnTo>
                                <a:lnTo>
                                  <a:pt x="44" y="10"/>
                                </a:lnTo>
                                <a:lnTo>
                                  <a:pt x="48" y="24"/>
                                </a:lnTo>
                                <a:lnTo>
                                  <a:pt x="53" y="43"/>
                                </a:lnTo>
                                <a:lnTo>
                                  <a:pt x="53" y="53"/>
                                </a:lnTo>
                                <a:lnTo>
                                  <a:pt x="48" y="67"/>
                                </a:lnTo>
                                <a:lnTo>
                                  <a:pt x="44" y="72"/>
                                </a:lnTo>
                                <a:lnTo>
                                  <a:pt x="39" y="77"/>
                                </a:lnTo>
                                <a:lnTo>
                                  <a:pt x="34" y="82"/>
                                </a:lnTo>
                                <a:lnTo>
                                  <a:pt x="24" y="82"/>
                                </a:lnTo>
                                <a:lnTo>
                                  <a:pt x="15" y="82"/>
                                </a:lnTo>
                                <a:lnTo>
                                  <a:pt x="10" y="72"/>
                                </a:lnTo>
                                <a:lnTo>
                                  <a:pt x="5" y="58"/>
                                </a:lnTo>
                                <a:lnTo>
                                  <a:pt x="0" y="43"/>
                                </a:lnTo>
                                <a:close/>
                                <a:moveTo>
                                  <a:pt x="15" y="43"/>
                                </a:moveTo>
                                <a:lnTo>
                                  <a:pt x="15" y="58"/>
                                </a:lnTo>
                                <a:lnTo>
                                  <a:pt x="15" y="72"/>
                                </a:lnTo>
                                <a:lnTo>
                                  <a:pt x="20" y="77"/>
                                </a:lnTo>
                                <a:lnTo>
                                  <a:pt x="24" y="82"/>
                                </a:lnTo>
                                <a:lnTo>
                                  <a:pt x="29" y="77"/>
                                </a:lnTo>
                                <a:lnTo>
                                  <a:pt x="34" y="77"/>
                                </a:lnTo>
                                <a:lnTo>
                                  <a:pt x="34" y="72"/>
                                </a:lnTo>
                                <a:lnTo>
                                  <a:pt x="39" y="67"/>
                                </a:lnTo>
                                <a:lnTo>
                                  <a:pt x="39" y="53"/>
                                </a:lnTo>
                                <a:lnTo>
                                  <a:pt x="39" y="39"/>
                                </a:lnTo>
                                <a:lnTo>
                                  <a:pt x="39" y="24"/>
                                </a:lnTo>
                                <a:lnTo>
                                  <a:pt x="39" y="15"/>
                                </a:lnTo>
                                <a:lnTo>
                                  <a:pt x="34" y="10"/>
                                </a:lnTo>
                                <a:lnTo>
                                  <a:pt x="34" y="5"/>
                                </a:lnTo>
                                <a:lnTo>
                                  <a:pt x="29" y="5"/>
                                </a:lnTo>
                                <a:lnTo>
                                  <a:pt x="24" y="5"/>
                                </a:lnTo>
                                <a:lnTo>
                                  <a:pt x="20" y="10"/>
                                </a:lnTo>
                                <a:lnTo>
                                  <a:pt x="15" y="15"/>
                                </a:lnTo>
                                <a:lnTo>
                                  <a:pt x="15" y="24"/>
                                </a:lnTo>
                                <a:lnTo>
                                  <a:pt x="15" y="34"/>
                                </a:lnTo>
                                <a:lnTo>
                                  <a:pt x="1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789"/>
                        <wps:cNvSpPr>
                          <a:spLocks/>
                        </wps:cNvSpPr>
                        <wps:spPr bwMode="auto">
                          <a:xfrm>
                            <a:off x="2894970" y="677799"/>
                            <a:ext cx="46415" cy="43712"/>
                          </a:xfrm>
                          <a:custGeom>
                            <a:avLst/>
                            <a:gdLst>
                              <a:gd name="T0" fmla="*/ 0 w 86"/>
                              <a:gd name="T1" fmla="*/ 0 h 81"/>
                              <a:gd name="T2" fmla="*/ 19 w 86"/>
                              <a:gd name="T3" fmla="*/ 0 h 81"/>
                              <a:gd name="T4" fmla="*/ 67 w 86"/>
                              <a:gd name="T5" fmla="*/ 57 h 81"/>
                              <a:gd name="T6" fmla="*/ 67 w 86"/>
                              <a:gd name="T7" fmla="*/ 14 h 81"/>
                              <a:gd name="T8" fmla="*/ 67 w 86"/>
                              <a:gd name="T9" fmla="*/ 9 h 81"/>
                              <a:gd name="T10" fmla="*/ 67 w 86"/>
                              <a:gd name="T11" fmla="*/ 5 h 81"/>
                              <a:gd name="T12" fmla="*/ 62 w 86"/>
                              <a:gd name="T13" fmla="*/ 5 h 81"/>
                              <a:gd name="T14" fmla="*/ 58 w 86"/>
                              <a:gd name="T15" fmla="*/ 5 h 81"/>
                              <a:gd name="T16" fmla="*/ 58 w 86"/>
                              <a:gd name="T17" fmla="*/ 5 h 81"/>
                              <a:gd name="T18" fmla="*/ 58 w 86"/>
                              <a:gd name="T19" fmla="*/ 0 h 81"/>
                              <a:gd name="T20" fmla="*/ 86 w 86"/>
                              <a:gd name="T21" fmla="*/ 0 h 81"/>
                              <a:gd name="T22" fmla="*/ 86 w 86"/>
                              <a:gd name="T23" fmla="*/ 5 h 81"/>
                              <a:gd name="T24" fmla="*/ 82 w 86"/>
                              <a:gd name="T25" fmla="*/ 5 h 81"/>
                              <a:gd name="T26" fmla="*/ 77 w 86"/>
                              <a:gd name="T27" fmla="*/ 5 h 81"/>
                              <a:gd name="T28" fmla="*/ 72 w 86"/>
                              <a:gd name="T29" fmla="*/ 5 h 81"/>
                              <a:gd name="T30" fmla="*/ 72 w 86"/>
                              <a:gd name="T31" fmla="*/ 9 h 81"/>
                              <a:gd name="T32" fmla="*/ 72 w 86"/>
                              <a:gd name="T33" fmla="*/ 14 h 81"/>
                              <a:gd name="T34" fmla="*/ 72 w 86"/>
                              <a:gd name="T35" fmla="*/ 81 h 81"/>
                              <a:gd name="T36" fmla="*/ 72 w 86"/>
                              <a:gd name="T37" fmla="*/ 81 h 81"/>
                              <a:gd name="T38" fmla="*/ 19 w 86"/>
                              <a:gd name="T39" fmla="*/ 19 h 81"/>
                              <a:gd name="T40" fmla="*/ 19 w 86"/>
                              <a:gd name="T41" fmla="*/ 67 h 81"/>
                              <a:gd name="T42" fmla="*/ 19 w 86"/>
                              <a:gd name="T43" fmla="*/ 72 h 81"/>
                              <a:gd name="T44" fmla="*/ 19 w 86"/>
                              <a:gd name="T45" fmla="*/ 76 h 81"/>
                              <a:gd name="T46" fmla="*/ 24 w 86"/>
                              <a:gd name="T47" fmla="*/ 76 h 81"/>
                              <a:gd name="T48" fmla="*/ 29 w 86"/>
                              <a:gd name="T49" fmla="*/ 76 h 81"/>
                              <a:gd name="T50" fmla="*/ 29 w 86"/>
                              <a:gd name="T51" fmla="*/ 76 h 81"/>
                              <a:gd name="T52" fmla="*/ 29 w 86"/>
                              <a:gd name="T53" fmla="*/ 81 h 81"/>
                              <a:gd name="T54" fmla="*/ 0 w 86"/>
                              <a:gd name="T55" fmla="*/ 81 h 81"/>
                              <a:gd name="T56" fmla="*/ 0 w 86"/>
                              <a:gd name="T57" fmla="*/ 76 h 81"/>
                              <a:gd name="T58" fmla="*/ 5 w 86"/>
                              <a:gd name="T59" fmla="*/ 76 h 81"/>
                              <a:gd name="T60" fmla="*/ 10 w 86"/>
                              <a:gd name="T61" fmla="*/ 76 h 81"/>
                              <a:gd name="T62" fmla="*/ 10 w 86"/>
                              <a:gd name="T63" fmla="*/ 76 h 81"/>
                              <a:gd name="T64" fmla="*/ 14 w 86"/>
                              <a:gd name="T65" fmla="*/ 72 h 81"/>
                              <a:gd name="T66" fmla="*/ 14 w 86"/>
                              <a:gd name="T67" fmla="*/ 67 h 81"/>
                              <a:gd name="T68" fmla="*/ 14 w 86"/>
                              <a:gd name="T69" fmla="*/ 9 h 81"/>
                              <a:gd name="T70" fmla="*/ 10 w 86"/>
                              <a:gd name="T71" fmla="*/ 9 h 81"/>
                              <a:gd name="T72" fmla="*/ 10 w 86"/>
                              <a:gd name="T73" fmla="*/ 5 h 81"/>
                              <a:gd name="T74" fmla="*/ 5 w 86"/>
                              <a:gd name="T75" fmla="*/ 5 h 81"/>
                              <a:gd name="T76" fmla="*/ 5 w 86"/>
                              <a:gd name="T77" fmla="*/ 5 h 81"/>
                              <a:gd name="T78" fmla="*/ 0 w 86"/>
                              <a:gd name="T79" fmla="*/ 5 h 81"/>
                              <a:gd name="T80" fmla="*/ 0 w 86"/>
                              <a:gd name="T81" fmla="*/ 5 h 81"/>
                              <a:gd name="T82" fmla="*/ 0 w 86"/>
                              <a:gd name="T8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6" h="81">
                                <a:moveTo>
                                  <a:pt x="0" y="0"/>
                                </a:moveTo>
                                <a:lnTo>
                                  <a:pt x="19" y="0"/>
                                </a:lnTo>
                                <a:lnTo>
                                  <a:pt x="67" y="57"/>
                                </a:lnTo>
                                <a:lnTo>
                                  <a:pt x="67" y="14"/>
                                </a:lnTo>
                                <a:lnTo>
                                  <a:pt x="67" y="9"/>
                                </a:lnTo>
                                <a:lnTo>
                                  <a:pt x="67" y="5"/>
                                </a:lnTo>
                                <a:lnTo>
                                  <a:pt x="62" y="5"/>
                                </a:lnTo>
                                <a:lnTo>
                                  <a:pt x="58" y="5"/>
                                </a:lnTo>
                                <a:lnTo>
                                  <a:pt x="58" y="0"/>
                                </a:lnTo>
                                <a:lnTo>
                                  <a:pt x="86" y="0"/>
                                </a:lnTo>
                                <a:lnTo>
                                  <a:pt x="86" y="5"/>
                                </a:lnTo>
                                <a:lnTo>
                                  <a:pt x="82" y="5"/>
                                </a:lnTo>
                                <a:lnTo>
                                  <a:pt x="77" y="5"/>
                                </a:lnTo>
                                <a:lnTo>
                                  <a:pt x="72" y="5"/>
                                </a:lnTo>
                                <a:lnTo>
                                  <a:pt x="72" y="9"/>
                                </a:lnTo>
                                <a:lnTo>
                                  <a:pt x="72" y="14"/>
                                </a:lnTo>
                                <a:lnTo>
                                  <a:pt x="72" y="81"/>
                                </a:lnTo>
                                <a:lnTo>
                                  <a:pt x="19" y="19"/>
                                </a:lnTo>
                                <a:lnTo>
                                  <a:pt x="19" y="67"/>
                                </a:lnTo>
                                <a:lnTo>
                                  <a:pt x="19" y="72"/>
                                </a:lnTo>
                                <a:lnTo>
                                  <a:pt x="19" y="76"/>
                                </a:lnTo>
                                <a:lnTo>
                                  <a:pt x="24" y="76"/>
                                </a:lnTo>
                                <a:lnTo>
                                  <a:pt x="29" y="76"/>
                                </a:lnTo>
                                <a:lnTo>
                                  <a:pt x="29" y="81"/>
                                </a:lnTo>
                                <a:lnTo>
                                  <a:pt x="0" y="81"/>
                                </a:lnTo>
                                <a:lnTo>
                                  <a:pt x="0" y="76"/>
                                </a:lnTo>
                                <a:lnTo>
                                  <a:pt x="5" y="76"/>
                                </a:lnTo>
                                <a:lnTo>
                                  <a:pt x="10" y="76"/>
                                </a:lnTo>
                                <a:lnTo>
                                  <a:pt x="14" y="72"/>
                                </a:lnTo>
                                <a:lnTo>
                                  <a:pt x="14" y="67"/>
                                </a:lnTo>
                                <a:lnTo>
                                  <a:pt x="14" y="9"/>
                                </a:lnTo>
                                <a:lnTo>
                                  <a:pt x="10" y="9"/>
                                </a:lnTo>
                                <a:lnTo>
                                  <a:pt x="10"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790"/>
                        <wps:cNvSpPr>
                          <a:spLocks noEditPoints="1"/>
                        </wps:cNvSpPr>
                        <wps:spPr bwMode="auto">
                          <a:xfrm>
                            <a:off x="2944083" y="690751"/>
                            <a:ext cx="28604" cy="30760"/>
                          </a:xfrm>
                          <a:custGeom>
                            <a:avLst/>
                            <a:gdLst>
                              <a:gd name="T0" fmla="*/ 24 w 53"/>
                              <a:gd name="T1" fmla="*/ 0 h 57"/>
                              <a:gd name="T2" fmla="*/ 34 w 53"/>
                              <a:gd name="T3" fmla="*/ 4 h 57"/>
                              <a:gd name="T4" fmla="*/ 43 w 53"/>
                              <a:gd name="T5" fmla="*/ 9 h 57"/>
                              <a:gd name="T6" fmla="*/ 48 w 53"/>
                              <a:gd name="T7" fmla="*/ 19 h 57"/>
                              <a:gd name="T8" fmla="*/ 53 w 53"/>
                              <a:gd name="T9" fmla="*/ 28 h 57"/>
                              <a:gd name="T10" fmla="*/ 48 w 53"/>
                              <a:gd name="T11" fmla="*/ 33 h 57"/>
                              <a:gd name="T12" fmla="*/ 48 w 53"/>
                              <a:gd name="T13" fmla="*/ 43 h 57"/>
                              <a:gd name="T14" fmla="*/ 43 w 53"/>
                              <a:gd name="T15" fmla="*/ 48 h 57"/>
                              <a:gd name="T16" fmla="*/ 39 w 53"/>
                              <a:gd name="T17" fmla="*/ 52 h 57"/>
                              <a:gd name="T18" fmla="*/ 34 w 53"/>
                              <a:gd name="T19" fmla="*/ 57 h 57"/>
                              <a:gd name="T20" fmla="*/ 24 w 53"/>
                              <a:gd name="T21" fmla="*/ 57 h 57"/>
                              <a:gd name="T22" fmla="*/ 15 w 53"/>
                              <a:gd name="T23" fmla="*/ 52 h 57"/>
                              <a:gd name="T24" fmla="*/ 5 w 53"/>
                              <a:gd name="T25" fmla="*/ 48 h 57"/>
                              <a:gd name="T26" fmla="*/ 0 w 53"/>
                              <a:gd name="T27" fmla="*/ 38 h 57"/>
                              <a:gd name="T28" fmla="*/ 0 w 53"/>
                              <a:gd name="T29" fmla="*/ 28 h 57"/>
                              <a:gd name="T30" fmla="*/ 0 w 53"/>
                              <a:gd name="T31" fmla="*/ 24 h 57"/>
                              <a:gd name="T32" fmla="*/ 5 w 53"/>
                              <a:gd name="T33" fmla="*/ 14 h 57"/>
                              <a:gd name="T34" fmla="*/ 5 w 53"/>
                              <a:gd name="T35" fmla="*/ 9 h 57"/>
                              <a:gd name="T36" fmla="*/ 15 w 53"/>
                              <a:gd name="T37" fmla="*/ 4 h 57"/>
                              <a:gd name="T38" fmla="*/ 19 w 53"/>
                              <a:gd name="T39" fmla="*/ 0 h 57"/>
                              <a:gd name="T40" fmla="*/ 24 w 53"/>
                              <a:gd name="T41" fmla="*/ 0 h 57"/>
                              <a:gd name="T42" fmla="*/ 24 w 53"/>
                              <a:gd name="T43" fmla="*/ 4 h 57"/>
                              <a:gd name="T44" fmla="*/ 19 w 53"/>
                              <a:gd name="T45" fmla="*/ 4 h 57"/>
                              <a:gd name="T46" fmla="*/ 15 w 53"/>
                              <a:gd name="T47" fmla="*/ 4 h 57"/>
                              <a:gd name="T48" fmla="*/ 15 w 53"/>
                              <a:gd name="T49" fmla="*/ 9 h 57"/>
                              <a:gd name="T50" fmla="*/ 10 w 53"/>
                              <a:gd name="T51" fmla="*/ 14 h 57"/>
                              <a:gd name="T52" fmla="*/ 10 w 53"/>
                              <a:gd name="T53" fmla="*/ 19 h 57"/>
                              <a:gd name="T54" fmla="*/ 10 w 53"/>
                              <a:gd name="T55" fmla="*/ 24 h 57"/>
                              <a:gd name="T56" fmla="*/ 10 w 53"/>
                              <a:gd name="T57" fmla="*/ 33 h 57"/>
                              <a:gd name="T58" fmla="*/ 15 w 53"/>
                              <a:gd name="T59" fmla="*/ 43 h 57"/>
                              <a:gd name="T60" fmla="*/ 19 w 53"/>
                              <a:gd name="T61" fmla="*/ 52 h 57"/>
                              <a:gd name="T62" fmla="*/ 29 w 53"/>
                              <a:gd name="T63" fmla="*/ 52 h 57"/>
                              <a:gd name="T64" fmla="*/ 34 w 53"/>
                              <a:gd name="T65" fmla="*/ 52 h 57"/>
                              <a:gd name="T66" fmla="*/ 39 w 53"/>
                              <a:gd name="T67" fmla="*/ 48 h 57"/>
                              <a:gd name="T68" fmla="*/ 39 w 53"/>
                              <a:gd name="T69" fmla="*/ 43 h 57"/>
                              <a:gd name="T70" fmla="*/ 39 w 53"/>
                              <a:gd name="T71" fmla="*/ 33 h 57"/>
                              <a:gd name="T72" fmla="*/ 39 w 53"/>
                              <a:gd name="T73" fmla="*/ 19 h 57"/>
                              <a:gd name="T74" fmla="*/ 34 w 53"/>
                              <a:gd name="T75" fmla="*/ 9 h 57"/>
                              <a:gd name="T76" fmla="*/ 29 w 53"/>
                              <a:gd name="T77" fmla="*/ 4 h 57"/>
                              <a:gd name="T78" fmla="*/ 24 w 53"/>
                              <a:gd name="T79"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4" y="0"/>
                                </a:moveTo>
                                <a:lnTo>
                                  <a:pt x="34" y="4"/>
                                </a:lnTo>
                                <a:lnTo>
                                  <a:pt x="43" y="9"/>
                                </a:lnTo>
                                <a:lnTo>
                                  <a:pt x="48" y="19"/>
                                </a:lnTo>
                                <a:lnTo>
                                  <a:pt x="53" y="28"/>
                                </a:lnTo>
                                <a:lnTo>
                                  <a:pt x="48" y="33"/>
                                </a:lnTo>
                                <a:lnTo>
                                  <a:pt x="48" y="43"/>
                                </a:lnTo>
                                <a:lnTo>
                                  <a:pt x="43" y="48"/>
                                </a:lnTo>
                                <a:lnTo>
                                  <a:pt x="39" y="52"/>
                                </a:lnTo>
                                <a:lnTo>
                                  <a:pt x="34" y="57"/>
                                </a:lnTo>
                                <a:lnTo>
                                  <a:pt x="24" y="57"/>
                                </a:lnTo>
                                <a:lnTo>
                                  <a:pt x="15" y="52"/>
                                </a:lnTo>
                                <a:lnTo>
                                  <a:pt x="5" y="48"/>
                                </a:lnTo>
                                <a:lnTo>
                                  <a:pt x="0" y="38"/>
                                </a:lnTo>
                                <a:lnTo>
                                  <a:pt x="0" y="28"/>
                                </a:lnTo>
                                <a:lnTo>
                                  <a:pt x="0" y="24"/>
                                </a:lnTo>
                                <a:lnTo>
                                  <a:pt x="5" y="14"/>
                                </a:lnTo>
                                <a:lnTo>
                                  <a:pt x="5" y="9"/>
                                </a:lnTo>
                                <a:lnTo>
                                  <a:pt x="15" y="4"/>
                                </a:lnTo>
                                <a:lnTo>
                                  <a:pt x="19" y="0"/>
                                </a:lnTo>
                                <a:lnTo>
                                  <a:pt x="24" y="0"/>
                                </a:lnTo>
                                <a:close/>
                                <a:moveTo>
                                  <a:pt x="24" y="4"/>
                                </a:moveTo>
                                <a:lnTo>
                                  <a:pt x="19" y="4"/>
                                </a:lnTo>
                                <a:lnTo>
                                  <a:pt x="15" y="4"/>
                                </a:lnTo>
                                <a:lnTo>
                                  <a:pt x="15" y="9"/>
                                </a:lnTo>
                                <a:lnTo>
                                  <a:pt x="10" y="14"/>
                                </a:lnTo>
                                <a:lnTo>
                                  <a:pt x="10" y="19"/>
                                </a:lnTo>
                                <a:lnTo>
                                  <a:pt x="10" y="24"/>
                                </a:lnTo>
                                <a:lnTo>
                                  <a:pt x="10" y="33"/>
                                </a:lnTo>
                                <a:lnTo>
                                  <a:pt x="15" y="43"/>
                                </a:lnTo>
                                <a:lnTo>
                                  <a:pt x="19" y="52"/>
                                </a:lnTo>
                                <a:lnTo>
                                  <a:pt x="29" y="52"/>
                                </a:lnTo>
                                <a:lnTo>
                                  <a:pt x="34" y="52"/>
                                </a:lnTo>
                                <a:lnTo>
                                  <a:pt x="39" y="48"/>
                                </a:lnTo>
                                <a:lnTo>
                                  <a:pt x="39" y="43"/>
                                </a:lnTo>
                                <a:lnTo>
                                  <a:pt x="39" y="33"/>
                                </a:lnTo>
                                <a:lnTo>
                                  <a:pt x="39" y="19"/>
                                </a:lnTo>
                                <a:lnTo>
                                  <a:pt x="34" y="9"/>
                                </a:lnTo>
                                <a:lnTo>
                                  <a:pt x="29" y="4"/>
                                </a:lnTo>
                                <a:lnTo>
                                  <a:pt x="24"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791"/>
                        <wps:cNvSpPr>
                          <a:spLocks/>
                        </wps:cNvSpPr>
                        <wps:spPr bwMode="auto">
                          <a:xfrm>
                            <a:off x="2978084" y="713955"/>
                            <a:ext cx="7556" cy="7555"/>
                          </a:xfrm>
                          <a:custGeom>
                            <a:avLst/>
                            <a:gdLst>
                              <a:gd name="T0" fmla="*/ 9 w 14"/>
                              <a:gd name="T1" fmla="*/ 0 h 14"/>
                              <a:gd name="T2" fmla="*/ 9 w 14"/>
                              <a:gd name="T3" fmla="*/ 0 h 14"/>
                              <a:gd name="T4" fmla="*/ 14 w 14"/>
                              <a:gd name="T5" fmla="*/ 5 h 14"/>
                              <a:gd name="T6" fmla="*/ 14 w 14"/>
                              <a:gd name="T7" fmla="*/ 5 h 14"/>
                              <a:gd name="T8" fmla="*/ 14 w 14"/>
                              <a:gd name="T9" fmla="*/ 9 h 14"/>
                              <a:gd name="T10" fmla="*/ 14 w 14"/>
                              <a:gd name="T11" fmla="*/ 9 h 14"/>
                              <a:gd name="T12" fmla="*/ 14 w 14"/>
                              <a:gd name="T13" fmla="*/ 14 h 14"/>
                              <a:gd name="T14" fmla="*/ 9 w 14"/>
                              <a:gd name="T15" fmla="*/ 14 h 14"/>
                              <a:gd name="T16" fmla="*/ 9 w 14"/>
                              <a:gd name="T17" fmla="*/ 14 h 14"/>
                              <a:gd name="T18" fmla="*/ 4 w 14"/>
                              <a:gd name="T19" fmla="*/ 14 h 14"/>
                              <a:gd name="T20" fmla="*/ 4 w 14"/>
                              <a:gd name="T21" fmla="*/ 14 h 14"/>
                              <a:gd name="T22" fmla="*/ 0 w 14"/>
                              <a:gd name="T23" fmla="*/ 9 h 14"/>
                              <a:gd name="T24" fmla="*/ 0 w 14"/>
                              <a:gd name="T25" fmla="*/ 9 h 14"/>
                              <a:gd name="T26" fmla="*/ 0 w 14"/>
                              <a:gd name="T27" fmla="*/ 5 h 14"/>
                              <a:gd name="T28" fmla="*/ 4 w 14"/>
                              <a:gd name="T29" fmla="*/ 5 h 14"/>
                              <a:gd name="T30" fmla="*/ 4 w 14"/>
                              <a:gd name="T31" fmla="*/ 0 h 14"/>
                              <a:gd name="T32" fmla="*/ 9 w 14"/>
                              <a:gd name="T3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4">
                                <a:moveTo>
                                  <a:pt x="9" y="0"/>
                                </a:moveTo>
                                <a:lnTo>
                                  <a:pt x="9" y="0"/>
                                </a:lnTo>
                                <a:lnTo>
                                  <a:pt x="14" y="5"/>
                                </a:lnTo>
                                <a:lnTo>
                                  <a:pt x="14" y="9"/>
                                </a:lnTo>
                                <a:lnTo>
                                  <a:pt x="14" y="14"/>
                                </a:lnTo>
                                <a:lnTo>
                                  <a:pt x="9" y="14"/>
                                </a:lnTo>
                                <a:lnTo>
                                  <a:pt x="4" y="14"/>
                                </a:lnTo>
                                <a:lnTo>
                                  <a:pt x="0" y="9"/>
                                </a:lnTo>
                                <a:lnTo>
                                  <a:pt x="0" y="5"/>
                                </a:lnTo>
                                <a:lnTo>
                                  <a:pt x="4" y="5"/>
                                </a:lnTo>
                                <a:lnTo>
                                  <a:pt x="4"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792"/>
                        <wps:cNvSpPr>
                          <a:spLocks noEditPoints="1"/>
                        </wps:cNvSpPr>
                        <wps:spPr bwMode="auto">
                          <a:xfrm>
                            <a:off x="3008847" y="690751"/>
                            <a:ext cx="28604" cy="30760"/>
                          </a:xfrm>
                          <a:custGeom>
                            <a:avLst/>
                            <a:gdLst>
                              <a:gd name="T0" fmla="*/ 24 w 53"/>
                              <a:gd name="T1" fmla="*/ 0 h 57"/>
                              <a:gd name="T2" fmla="*/ 34 w 53"/>
                              <a:gd name="T3" fmla="*/ 4 h 57"/>
                              <a:gd name="T4" fmla="*/ 43 w 53"/>
                              <a:gd name="T5" fmla="*/ 9 h 57"/>
                              <a:gd name="T6" fmla="*/ 48 w 53"/>
                              <a:gd name="T7" fmla="*/ 19 h 57"/>
                              <a:gd name="T8" fmla="*/ 53 w 53"/>
                              <a:gd name="T9" fmla="*/ 28 h 57"/>
                              <a:gd name="T10" fmla="*/ 48 w 53"/>
                              <a:gd name="T11" fmla="*/ 33 h 57"/>
                              <a:gd name="T12" fmla="*/ 48 w 53"/>
                              <a:gd name="T13" fmla="*/ 43 h 57"/>
                              <a:gd name="T14" fmla="*/ 43 w 53"/>
                              <a:gd name="T15" fmla="*/ 48 h 57"/>
                              <a:gd name="T16" fmla="*/ 38 w 53"/>
                              <a:gd name="T17" fmla="*/ 52 h 57"/>
                              <a:gd name="T18" fmla="*/ 34 w 53"/>
                              <a:gd name="T19" fmla="*/ 57 h 57"/>
                              <a:gd name="T20" fmla="*/ 24 w 53"/>
                              <a:gd name="T21" fmla="*/ 57 h 57"/>
                              <a:gd name="T22" fmla="*/ 14 w 53"/>
                              <a:gd name="T23" fmla="*/ 52 h 57"/>
                              <a:gd name="T24" fmla="*/ 5 w 53"/>
                              <a:gd name="T25" fmla="*/ 48 h 57"/>
                              <a:gd name="T26" fmla="*/ 0 w 53"/>
                              <a:gd name="T27" fmla="*/ 38 h 57"/>
                              <a:gd name="T28" fmla="*/ 0 w 53"/>
                              <a:gd name="T29" fmla="*/ 28 h 57"/>
                              <a:gd name="T30" fmla="*/ 0 w 53"/>
                              <a:gd name="T31" fmla="*/ 24 h 57"/>
                              <a:gd name="T32" fmla="*/ 5 w 53"/>
                              <a:gd name="T33" fmla="*/ 14 h 57"/>
                              <a:gd name="T34" fmla="*/ 5 w 53"/>
                              <a:gd name="T35" fmla="*/ 9 h 57"/>
                              <a:gd name="T36" fmla="*/ 14 w 53"/>
                              <a:gd name="T37" fmla="*/ 4 h 57"/>
                              <a:gd name="T38" fmla="*/ 19 w 53"/>
                              <a:gd name="T39" fmla="*/ 0 h 57"/>
                              <a:gd name="T40" fmla="*/ 24 w 53"/>
                              <a:gd name="T41" fmla="*/ 0 h 57"/>
                              <a:gd name="T42" fmla="*/ 24 w 53"/>
                              <a:gd name="T43" fmla="*/ 4 h 57"/>
                              <a:gd name="T44" fmla="*/ 19 w 53"/>
                              <a:gd name="T45" fmla="*/ 4 h 57"/>
                              <a:gd name="T46" fmla="*/ 19 w 53"/>
                              <a:gd name="T47" fmla="*/ 4 h 57"/>
                              <a:gd name="T48" fmla="*/ 14 w 53"/>
                              <a:gd name="T49" fmla="*/ 9 h 57"/>
                              <a:gd name="T50" fmla="*/ 10 w 53"/>
                              <a:gd name="T51" fmla="*/ 14 h 57"/>
                              <a:gd name="T52" fmla="*/ 10 w 53"/>
                              <a:gd name="T53" fmla="*/ 19 h 57"/>
                              <a:gd name="T54" fmla="*/ 10 w 53"/>
                              <a:gd name="T55" fmla="*/ 24 h 57"/>
                              <a:gd name="T56" fmla="*/ 10 w 53"/>
                              <a:gd name="T57" fmla="*/ 33 h 57"/>
                              <a:gd name="T58" fmla="*/ 14 w 53"/>
                              <a:gd name="T59" fmla="*/ 43 h 57"/>
                              <a:gd name="T60" fmla="*/ 19 w 53"/>
                              <a:gd name="T61" fmla="*/ 52 h 57"/>
                              <a:gd name="T62" fmla="*/ 29 w 53"/>
                              <a:gd name="T63" fmla="*/ 52 h 57"/>
                              <a:gd name="T64" fmla="*/ 34 w 53"/>
                              <a:gd name="T65" fmla="*/ 52 h 57"/>
                              <a:gd name="T66" fmla="*/ 38 w 53"/>
                              <a:gd name="T67" fmla="*/ 48 h 57"/>
                              <a:gd name="T68" fmla="*/ 38 w 53"/>
                              <a:gd name="T69" fmla="*/ 43 h 57"/>
                              <a:gd name="T70" fmla="*/ 38 w 53"/>
                              <a:gd name="T71" fmla="*/ 33 h 57"/>
                              <a:gd name="T72" fmla="*/ 38 w 53"/>
                              <a:gd name="T73" fmla="*/ 19 h 57"/>
                              <a:gd name="T74" fmla="*/ 34 w 53"/>
                              <a:gd name="T75" fmla="*/ 9 h 57"/>
                              <a:gd name="T76" fmla="*/ 29 w 53"/>
                              <a:gd name="T77" fmla="*/ 4 h 57"/>
                              <a:gd name="T78" fmla="*/ 24 w 53"/>
                              <a:gd name="T79"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57">
                                <a:moveTo>
                                  <a:pt x="24" y="0"/>
                                </a:moveTo>
                                <a:lnTo>
                                  <a:pt x="34" y="4"/>
                                </a:lnTo>
                                <a:lnTo>
                                  <a:pt x="43" y="9"/>
                                </a:lnTo>
                                <a:lnTo>
                                  <a:pt x="48" y="19"/>
                                </a:lnTo>
                                <a:lnTo>
                                  <a:pt x="53" y="28"/>
                                </a:lnTo>
                                <a:lnTo>
                                  <a:pt x="48" y="33"/>
                                </a:lnTo>
                                <a:lnTo>
                                  <a:pt x="48" y="43"/>
                                </a:lnTo>
                                <a:lnTo>
                                  <a:pt x="43" y="48"/>
                                </a:lnTo>
                                <a:lnTo>
                                  <a:pt x="38" y="52"/>
                                </a:lnTo>
                                <a:lnTo>
                                  <a:pt x="34" y="57"/>
                                </a:lnTo>
                                <a:lnTo>
                                  <a:pt x="24" y="57"/>
                                </a:lnTo>
                                <a:lnTo>
                                  <a:pt x="14" y="52"/>
                                </a:lnTo>
                                <a:lnTo>
                                  <a:pt x="5" y="48"/>
                                </a:lnTo>
                                <a:lnTo>
                                  <a:pt x="0" y="38"/>
                                </a:lnTo>
                                <a:lnTo>
                                  <a:pt x="0" y="28"/>
                                </a:lnTo>
                                <a:lnTo>
                                  <a:pt x="0" y="24"/>
                                </a:lnTo>
                                <a:lnTo>
                                  <a:pt x="5" y="14"/>
                                </a:lnTo>
                                <a:lnTo>
                                  <a:pt x="5" y="9"/>
                                </a:lnTo>
                                <a:lnTo>
                                  <a:pt x="14" y="4"/>
                                </a:lnTo>
                                <a:lnTo>
                                  <a:pt x="19" y="0"/>
                                </a:lnTo>
                                <a:lnTo>
                                  <a:pt x="24" y="0"/>
                                </a:lnTo>
                                <a:close/>
                                <a:moveTo>
                                  <a:pt x="24" y="4"/>
                                </a:moveTo>
                                <a:lnTo>
                                  <a:pt x="19" y="4"/>
                                </a:lnTo>
                                <a:lnTo>
                                  <a:pt x="14" y="9"/>
                                </a:lnTo>
                                <a:lnTo>
                                  <a:pt x="10" y="14"/>
                                </a:lnTo>
                                <a:lnTo>
                                  <a:pt x="10" y="19"/>
                                </a:lnTo>
                                <a:lnTo>
                                  <a:pt x="10" y="24"/>
                                </a:lnTo>
                                <a:lnTo>
                                  <a:pt x="10" y="33"/>
                                </a:lnTo>
                                <a:lnTo>
                                  <a:pt x="14" y="43"/>
                                </a:lnTo>
                                <a:lnTo>
                                  <a:pt x="19" y="52"/>
                                </a:lnTo>
                                <a:lnTo>
                                  <a:pt x="29" y="52"/>
                                </a:lnTo>
                                <a:lnTo>
                                  <a:pt x="34" y="52"/>
                                </a:lnTo>
                                <a:lnTo>
                                  <a:pt x="38" y="48"/>
                                </a:lnTo>
                                <a:lnTo>
                                  <a:pt x="38" y="43"/>
                                </a:lnTo>
                                <a:lnTo>
                                  <a:pt x="38" y="33"/>
                                </a:lnTo>
                                <a:lnTo>
                                  <a:pt x="38" y="19"/>
                                </a:lnTo>
                                <a:lnTo>
                                  <a:pt x="34" y="9"/>
                                </a:lnTo>
                                <a:lnTo>
                                  <a:pt x="29" y="4"/>
                                </a:lnTo>
                                <a:lnTo>
                                  <a:pt x="24"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793"/>
                        <wps:cNvSpPr>
                          <a:spLocks/>
                        </wps:cNvSpPr>
                        <wps:spPr bwMode="auto">
                          <a:xfrm>
                            <a:off x="3040150" y="675101"/>
                            <a:ext cx="25906" cy="46410"/>
                          </a:xfrm>
                          <a:custGeom>
                            <a:avLst/>
                            <a:gdLst>
                              <a:gd name="T0" fmla="*/ 24 w 48"/>
                              <a:gd name="T1" fmla="*/ 33 h 86"/>
                              <a:gd name="T2" fmla="*/ 24 w 48"/>
                              <a:gd name="T3" fmla="*/ 72 h 86"/>
                              <a:gd name="T4" fmla="*/ 24 w 48"/>
                              <a:gd name="T5" fmla="*/ 77 h 86"/>
                              <a:gd name="T6" fmla="*/ 24 w 48"/>
                              <a:gd name="T7" fmla="*/ 81 h 86"/>
                              <a:gd name="T8" fmla="*/ 24 w 48"/>
                              <a:gd name="T9" fmla="*/ 81 h 86"/>
                              <a:gd name="T10" fmla="*/ 28 w 48"/>
                              <a:gd name="T11" fmla="*/ 81 h 86"/>
                              <a:gd name="T12" fmla="*/ 33 w 48"/>
                              <a:gd name="T13" fmla="*/ 81 h 86"/>
                              <a:gd name="T14" fmla="*/ 33 w 48"/>
                              <a:gd name="T15" fmla="*/ 86 h 86"/>
                              <a:gd name="T16" fmla="*/ 0 w 48"/>
                              <a:gd name="T17" fmla="*/ 86 h 86"/>
                              <a:gd name="T18" fmla="*/ 0 w 48"/>
                              <a:gd name="T19" fmla="*/ 81 h 86"/>
                              <a:gd name="T20" fmla="*/ 4 w 48"/>
                              <a:gd name="T21" fmla="*/ 81 h 86"/>
                              <a:gd name="T22" fmla="*/ 4 w 48"/>
                              <a:gd name="T23" fmla="*/ 81 h 86"/>
                              <a:gd name="T24" fmla="*/ 9 w 48"/>
                              <a:gd name="T25" fmla="*/ 81 h 86"/>
                              <a:gd name="T26" fmla="*/ 9 w 48"/>
                              <a:gd name="T27" fmla="*/ 81 h 86"/>
                              <a:gd name="T28" fmla="*/ 9 w 48"/>
                              <a:gd name="T29" fmla="*/ 77 h 86"/>
                              <a:gd name="T30" fmla="*/ 14 w 48"/>
                              <a:gd name="T31" fmla="*/ 77 h 86"/>
                              <a:gd name="T32" fmla="*/ 14 w 48"/>
                              <a:gd name="T33" fmla="*/ 72 h 86"/>
                              <a:gd name="T34" fmla="*/ 14 w 48"/>
                              <a:gd name="T35" fmla="*/ 33 h 86"/>
                              <a:gd name="T36" fmla="*/ 0 w 48"/>
                              <a:gd name="T37" fmla="*/ 33 h 86"/>
                              <a:gd name="T38" fmla="*/ 0 w 48"/>
                              <a:gd name="T39" fmla="*/ 29 h 86"/>
                              <a:gd name="T40" fmla="*/ 14 w 48"/>
                              <a:gd name="T41" fmla="*/ 29 h 86"/>
                              <a:gd name="T42" fmla="*/ 14 w 48"/>
                              <a:gd name="T43" fmla="*/ 29 h 86"/>
                              <a:gd name="T44" fmla="*/ 14 w 48"/>
                              <a:gd name="T45" fmla="*/ 19 h 86"/>
                              <a:gd name="T46" fmla="*/ 14 w 48"/>
                              <a:gd name="T47" fmla="*/ 14 h 86"/>
                              <a:gd name="T48" fmla="*/ 19 w 48"/>
                              <a:gd name="T49" fmla="*/ 10 h 86"/>
                              <a:gd name="T50" fmla="*/ 24 w 48"/>
                              <a:gd name="T51" fmla="*/ 5 h 86"/>
                              <a:gd name="T52" fmla="*/ 28 w 48"/>
                              <a:gd name="T53" fmla="*/ 0 h 86"/>
                              <a:gd name="T54" fmla="*/ 33 w 48"/>
                              <a:gd name="T55" fmla="*/ 0 h 86"/>
                              <a:gd name="T56" fmla="*/ 38 w 48"/>
                              <a:gd name="T57" fmla="*/ 0 h 86"/>
                              <a:gd name="T58" fmla="*/ 48 w 48"/>
                              <a:gd name="T59" fmla="*/ 5 h 86"/>
                              <a:gd name="T60" fmla="*/ 48 w 48"/>
                              <a:gd name="T61" fmla="*/ 10 h 86"/>
                              <a:gd name="T62" fmla="*/ 48 w 48"/>
                              <a:gd name="T63" fmla="*/ 10 h 86"/>
                              <a:gd name="T64" fmla="*/ 48 w 48"/>
                              <a:gd name="T65" fmla="*/ 14 h 86"/>
                              <a:gd name="T66" fmla="*/ 48 w 48"/>
                              <a:gd name="T67" fmla="*/ 14 h 86"/>
                              <a:gd name="T68" fmla="*/ 48 w 48"/>
                              <a:gd name="T69" fmla="*/ 14 h 86"/>
                              <a:gd name="T70" fmla="*/ 43 w 48"/>
                              <a:gd name="T71" fmla="*/ 14 h 86"/>
                              <a:gd name="T72" fmla="*/ 43 w 48"/>
                              <a:gd name="T73" fmla="*/ 14 h 86"/>
                              <a:gd name="T74" fmla="*/ 43 w 48"/>
                              <a:gd name="T75" fmla="*/ 14 h 86"/>
                              <a:gd name="T76" fmla="*/ 38 w 48"/>
                              <a:gd name="T77" fmla="*/ 14 h 86"/>
                              <a:gd name="T78" fmla="*/ 38 w 48"/>
                              <a:gd name="T79" fmla="*/ 10 h 86"/>
                              <a:gd name="T80" fmla="*/ 38 w 48"/>
                              <a:gd name="T81" fmla="*/ 10 h 86"/>
                              <a:gd name="T82" fmla="*/ 33 w 48"/>
                              <a:gd name="T83" fmla="*/ 5 h 86"/>
                              <a:gd name="T84" fmla="*/ 33 w 48"/>
                              <a:gd name="T85" fmla="*/ 5 h 86"/>
                              <a:gd name="T86" fmla="*/ 28 w 48"/>
                              <a:gd name="T87" fmla="*/ 5 h 86"/>
                              <a:gd name="T88" fmla="*/ 28 w 48"/>
                              <a:gd name="T89" fmla="*/ 5 h 86"/>
                              <a:gd name="T90" fmla="*/ 24 w 48"/>
                              <a:gd name="T91" fmla="*/ 5 h 86"/>
                              <a:gd name="T92" fmla="*/ 24 w 48"/>
                              <a:gd name="T93" fmla="*/ 10 h 86"/>
                              <a:gd name="T94" fmla="*/ 24 w 48"/>
                              <a:gd name="T95" fmla="*/ 10 h 86"/>
                              <a:gd name="T96" fmla="*/ 24 w 48"/>
                              <a:gd name="T97" fmla="*/ 19 h 86"/>
                              <a:gd name="T98" fmla="*/ 24 w 48"/>
                              <a:gd name="T99" fmla="*/ 29 h 86"/>
                              <a:gd name="T100" fmla="*/ 24 w 48"/>
                              <a:gd name="T101" fmla="*/ 29 h 86"/>
                              <a:gd name="T102" fmla="*/ 33 w 48"/>
                              <a:gd name="T103" fmla="*/ 29 h 86"/>
                              <a:gd name="T104" fmla="*/ 33 w 48"/>
                              <a:gd name="T105" fmla="*/ 33 h 86"/>
                              <a:gd name="T106" fmla="*/ 24 w 48"/>
                              <a:gd name="T107" fmla="*/ 3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6">
                                <a:moveTo>
                                  <a:pt x="24" y="33"/>
                                </a:moveTo>
                                <a:lnTo>
                                  <a:pt x="24" y="72"/>
                                </a:lnTo>
                                <a:lnTo>
                                  <a:pt x="24" y="77"/>
                                </a:lnTo>
                                <a:lnTo>
                                  <a:pt x="24" y="81"/>
                                </a:lnTo>
                                <a:lnTo>
                                  <a:pt x="28" y="81"/>
                                </a:lnTo>
                                <a:lnTo>
                                  <a:pt x="33" y="81"/>
                                </a:lnTo>
                                <a:lnTo>
                                  <a:pt x="33" y="86"/>
                                </a:lnTo>
                                <a:lnTo>
                                  <a:pt x="0" y="86"/>
                                </a:lnTo>
                                <a:lnTo>
                                  <a:pt x="0" y="81"/>
                                </a:lnTo>
                                <a:lnTo>
                                  <a:pt x="4" y="81"/>
                                </a:lnTo>
                                <a:lnTo>
                                  <a:pt x="9" y="81"/>
                                </a:lnTo>
                                <a:lnTo>
                                  <a:pt x="9" y="77"/>
                                </a:lnTo>
                                <a:lnTo>
                                  <a:pt x="14" y="77"/>
                                </a:lnTo>
                                <a:lnTo>
                                  <a:pt x="14" y="72"/>
                                </a:lnTo>
                                <a:lnTo>
                                  <a:pt x="14" y="33"/>
                                </a:lnTo>
                                <a:lnTo>
                                  <a:pt x="0" y="33"/>
                                </a:lnTo>
                                <a:lnTo>
                                  <a:pt x="0" y="29"/>
                                </a:lnTo>
                                <a:lnTo>
                                  <a:pt x="14" y="29"/>
                                </a:lnTo>
                                <a:lnTo>
                                  <a:pt x="14" y="19"/>
                                </a:lnTo>
                                <a:lnTo>
                                  <a:pt x="14" y="14"/>
                                </a:lnTo>
                                <a:lnTo>
                                  <a:pt x="19" y="10"/>
                                </a:lnTo>
                                <a:lnTo>
                                  <a:pt x="24" y="5"/>
                                </a:lnTo>
                                <a:lnTo>
                                  <a:pt x="28" y="0"/>
                                </a:lnTo>
                                <a:lnTo>
                                  <a:pt x="33" y="0"/>
                                </a:lnTo>
                                <a:lnTo>
                                  <a:pt x="38" y="0"/>
                                </a:lnTo>
                                <a:lnTo>
                                  <a:pt x="48" y="5"/>
                                </a:lnTo>
                                <a:lnTo>
                                  <a:pt x="48" y="10"/>
                                </a:lnTo>
                                <a:lnTo>
                                  <a:pt x="48" y="14"/>
                                </a:lnTo>
                                <a:lnTo>
                                  <a:pt x="43" y="14"/>
                                </a:lnTo>
                                <a:lnTo>
                                  <a:pt x="38" y="14"/>
                                </a:lnTo>
                                <a:lnTo>
                                  <a:pt x="38" y="10"/>
                                </a:lnTo>
                                <a:lnTo>
                                  <a:pt x="33" y="5"/>
                                </a:lnTo>
                                <a:lnTo>
                                  <a:pt x="28" y="5"/>
                                </a:lnTo>
                                <a:lnTo>
                                  <a:pt x="24" y="5"/>
                                </a:lnTo>
                                <a:lnTo>
                                  <a:pt x="24" y="10"/>
                                </a:lnTo>
                                <a:lnTo>
                                  <a:pt x="24" y="19"/>
                                </a:lnTo>
                                <a:lnTo>
                                  <a:pt x="24" y="29"/>
                                </a:lnTo>
                                <a:lnTo>
                                  <a:pt x="33" y="29"/>
                                </a:lnTo>
                                <a:lnTo>
                                  <a:pt x="33" y="33"/>
                                </a:lnTo>
                                <a:lnTo>
                                  <a:pt x="2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794"/>
                        <wps:cNvSpPr>
                          <a:spLocks noEditPoints="1"/>
                        </wps:cNvSpPr>
                        <wps:spPr bwMode="auto">
                          <a:xfrm>
                            <a:off x="3079009" y="675101"/>
                            <a:ext cx="30763" cy="46410"/>
                          </a:xfrm>
                          <a:custGeom>
                            <a:avLst/>
                            <a:gdLst>
                              <a:gd name="T0" fmla="*/ 38 w 57"/>
                              <a:gd name="T1" fmla="*/ 77 h 86"/>
                              <a:gd name="T2" fmla="*/ 33 w 57"/>
                              <a:gd name="T3" fmla="*/ 81 h 86"/>
                              <a:gd name="T4" fmla="*/ 28 w 57"/>
                              <a:gd name="T5" fmla="*/ 86 h 86"/>
                              <a:gd name="T6" fmla="*/ 24 w 57"/>
                              <a:gd name="T7" fmla="*/ 86 h 86"/>
                              <a:gd name="T8" fmla="*/ 19 w 57"/>
                              <a:gd name="T9" fmla="*/ 86 h 86"/>
                              <a:gd name="T10" fmla="*/ 14 w 57"/>
                              <a:gd name="T11" fmla="*/ 86 h 86"/>
                              <a:gd name="T12" fmla="*/ 4 w 57"/>
                              <a:gd name="T13" fmla="*/ 77 h 86"/>
                              <a:gd name="T14" fmla="*/ 0 w 57"/>
                              <a:gd name="T15" fmla="*/ 72 h 86"/>
                              <a:gd name="T16" fmla="*/ 0 w 57"/>
                              <a:gd name="T17" fmla="*/ 57 h 86"/>
                              <a:gd name="T18" fmla="*/ 0 w 57"/>
                              <a:gd name="T19" fmla="*/ 48 h 86"/>
                              <a:gd name="T20" fmla="*/ 4 w 57"/>
                              <a:gd name="T21" fmla="*/ 38 h 86"/>
                              <a:gd name="T22" fmla="*/ 14 w 57"/>
                              <a:gd name="T23" fmla="*/ 33 h 86"/>
                              <a:gd name="T24" fmla="*/ 24 w 57"/>
                              <a:gd name="T25" fmla="*/ 29 h 86"/>
                              <a:gd name="T26" fmla="*/ 33 w 57"/>
                              <a:gd name="T27" fmla="*/ 29 h 86"/>
                              <a:gd name="T28" fmla="*/ 38 w 57"/>
                              <a:gd name="T29" fmla="*/ 33 h 86"/>
                              <a:gd name="T30" fmla="*/ 38 w 57"/>
                              <a:gd name="T31" fmla="*/ 24 h 86"/>
                              <a:gd name="T32" fmla="*/ 38 w 57"/>
                              <a:gd name="T33" fmla="*/ 14 h 86"/>
                              <a:gd name="T34" fmla="*/ 38 w 57"/>
                              <a:gd name="T35" fmla="*/ 14 h 86"/>
                              <a:gd name="T36" fmla="*/ 38 w 57"/>
                              <a:gd name="T37" fmla="*/ 10 h 86"/>
                              <a:gd name="T38" fmla="*/ 33 w 57"/>
                              <a:gd name="T39" fmla="*/ 10 h 86"/>
                              <a:gd name="T40" fmla="*/ 33 w 57"/>
                              <a:gd name="T41" fmla="*/ 10 h 86"/>
                              <a:gd name="T42" fmla="*/ 33 w 57"/>
                              <a:gd name="T43" fmla="*/ 10 h 86"/>
                              <a:gd name="T44" fmla="*/ 28 w 57"/>
                              <a:gd name="T45" fmla="*/ 10 h 86"/>
                              <a:gd name="T46" fmla="*/ 28 w 57"/>
                              <a:gd name="T47" fmla="*/ 10 h 86"/>
                              <a:gd name="T48" fmla="*/ 28 w 57"/>
                              <a:gd name="T49" fmla="*/ 10 h 86"/>
                              <a:gd name="T50" fmla="*/ 43 w 57"/>
                              <a:gd name="T51" fmla="*/ 0 h 86"/>
                              <a:gd name="T52" fmla="*/ 48 w 57"/>
                              <a:gd name="T53" fmla="*/ 0 h 86"/>
                              <a:gd name="T54" fmla="*/ 48 w 57"/>
                              <a:gd name="T55" fmla="*/ 62 h 86"/>
                              <a:gd name="T56" fmla="*/ 48 w 57"/>
                              <a:gd name="T57" fmla="*/ 72 h 86"/>
                              <a:gd name="T58" fmla="*/ 48 w 57"/>
                              <a:gd name="T59" fmla="*/ 77 h 86"/>
                              <a:gd name="T60" fmla="*/ 48 w 57"/>
                              <a:gd name="T61" fmla="*/ 77 h 86"/>
                              <a:gd name="T62" fmla="*/ 48 w 57"/>
                              <a:gd name="T63" fmla="*/ 77 h 86"/>
                              <a:gd name="T64" fmla="*/ 48 w 57"/>
                              <a:gd name="T65" fmla="*/ 77 h 86"/>
                              <a:gd name="T66" fmla="*/ 52 w 57"/>
                              <a:gd name="T67" fmla="*/ 77 h 86"/>
                              <a:gd name="T68" fmla="*/ 52 w 57"/>
                              <a:gd name="T69" fmla="*/ 77 h 86"/>
                              <a:gd name="T70" fmla="*/ 52 w 57"/>
                              <a:gd name="T71" fmla="*/ 77 h 86"/>
                              <a:gd name="T72" fmla="*/ 57 w 57"/>
                              <a:gd name="T73" fmla="*/ 81 h 86"/>
                              <a:gd name="T74" fmla="*/ 38 w 57"/>
                              <a:gd name="T75" fmla="*/ 86 h 86"/>
                              <a:gd name="T76" fmla="*/ 38 w 57"/>
                              <a:gd name="T77" fmla="*/ 86 h 86"/>
                              <a:gd name="T78" fmla="*/ 38 w 57"/>
                              <a:gd name="T79" fmla="*/ 77 h 86"/>
                              <a:gd name="T80" fmla="*/ 38 w 57"/>
                              <a:gd name="T81" fmla="*/ 77 h 86"/>
                              <a:gd name="T82" fmla="*/ 38 w 57"/>
                              <a:gd name="T83" fmla="*/ 48 h 86"/>
                              <a:gd name="T84" fmla="*/ 38 w 57"/>
                              <a:gd name="T85" fmla="*/ 43 h 86"/>
                              <a:gd name="T86" fmla="*/ 33 w 57"/>
                              <a:gd name="T87" fmla="*/ 38 h 86"/>
                              <a:gd name="T88" fmla="*/ 33 w 57"/>
                              <a:gd name="T89" fmla="*/ 38 h 86"/>
                              <a:gd name="T90" fmla="*/ 28 w 57"/>
                              <a:gd name="T91" fmla="*/ 33 h 86"/>
                              <a:gd name="T92" fmla="*/ 28 w 57"/>
                              <a:gd name="T93" fmla="*/ 33 h 86"/>
                              <a:gd name="T94" fmla="*/ 24 w 57"/>
                              <a:gd name="T95" fmla="*/ 33 h 86"/>
                              <a:gd name="T96" fmla="*/ 19 w 57"/>
                              <a:gd name="T97" fmla="*/ 33 h 86"/>
                              <a:gd name="T98" fmla="*/ 14 w 57"/>
                              <a:gd name="T99" fmla="*/ 38 h 86"/>
                              <a:gd name="T100" fmla="*/ 9 w 57"/>
                              <a:gd name="T101" fmla="*/ 43 h 86"/>
                              <a:gd name="T102" fmla="*/ 9 w 57"/>
                              <a:gd name="T103" fmla="*/ 57 h 86"/>
                              <a:gd name="T104" fmla="*/ 9 w 57"/>
                              <a:gd name="T105" fmla="*/ 67 h 86"/>
                              <a:gd name="T106" fmla="*/ 14 w 57"/>
                              <a:gd name="T107" fmla="*/ 72 h 86"/>
                              <a:gd name="T108" fmla="*/ 19 w 57"/>
                              <a:gd name="T109" fmla="*/ 77 h 86"/>
                              <a:gd name="T110" fmla="*/ 28 w 57"/>
                              <a:gd name="T111" fmla="*/ 81 h 86"/>
                              <a:gd name="T112" fmla="*/ 33 w 57"/>
                              <a:gd name="T113" fmla="*/ 77 h 86"/>
                              <a:gd name="T114" fmla="*/ 38 w 57"/>
                              <a:gd name="T115" fmla="*/ 7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 h="86">
                                <a:moveTo>
                                  <a:pt x="38" y="77"/>
                                </a:moveTo>
                                <a:lnTo>
                                  <a:pt x="33" y="81"/>
                                </a:lnTo>
                                <a:lnTo>
                                  <a:pt x="28" y="86"/>
                                </a:lnTo>
                                <a:lnTo>
                                  <a:pt x="24" y="86"/>
                                </a:lnTo>
                                <a:lnTo>
                                  <a:pt x="19" y="86"/>
                                </a:lnTo>
                                <a:lnTo>
                                  <a:pt x="14" y="86"/>
                                </a:lnTo>
                                <a:lnTo>
                                  <a:pt x="4" y="77"/>
                                </a:lnTo>
                                <a:lnTo>
                                  <a:pt x="0" y="72"/>
                                </a:lnTo>
                                <a:lnTo>
                                  <a:pt x="0" y="57"/>
                                </a:lnTo>
                                <a:lnTo>
                                  <a:pt x="0" y="48"/>
                                </a:lnTo>
                                <a:lnTo>
                                  <a:pt x="4" y="38"/>
                                </a:lnTo>
                                <a:lnTo>
                                  <a:pt x="14" y="33"/>
                                </a:lnTo>
                                <a:lnTo>
                                  <a:pt x="24" y="29"/>
                                </a:lnTo>
                                <a:lnTo>
                                  <a:pt x="33" y="29"/>
                                </a:lnTo>
                                <a:lnTo>
                                  <a:pt x="38" y="33"/>
                                </a:lnTo>
                                <a:lnTo>
                                  <a:pt x="38" y="24"/>
                                </a:lnTo>
                                <a:lnTo>
                                  <a:pt x="38" y="14"/>
                                </a:lnTo>
                                <a:lnTo>
                                  <a:pt x="38" y="10"/>
                                </a:lnTo>
                                <a:lnTo>
                                  <a:pt x="33" y="10"/>
                                </a:lnTo>
                                <a:lnTo>
                                  <a:pt x="28" y="10"/>
                                </a:lnTo>
                                <a:lnTo>
                                  <a:pt x="43" y="0"/>
                                </a:lnTo>
                                <a:lnTo>
                                  <a:pt x="48" y="0"/>
                                </a:lnTo>
                                <a:lnTo>
                                  <a:pt x="48" y="62"/>
                                </a:lnTo>
                                <a:lnTo>
                                  <a:pt x="48" y="72"/>
                                </a:lnTo>
                                <a:lnTo>
                                  <a:pt x="48" y="77"/>
                                </a:lnTo>
                                <a:lnTo>
                                  <a:pt x="52" y="77"/>
                                </a:lnTo>
                                <a:lnTo>
                                  <a:pt x="57" y="81"/>
                                </a:lnTo>
                                <a:lnTo>
                                  <a:pt x="38" y="86"/>
                                </a:lnTo>
                                <a:lnTo>
                                  <a:pt x="38" y="77"/>
                                </a:lnTo>
                                <a:close/>
                                <a:moveTo>
                                  <a:pt x="38" y="77"/>
                                </a:moveTo>
                                <a:lnTo>
                                  <a:pt x="38" y="48"/>
                                </a:lnTo>
                                <a:lnTo>
                                  <a:pt x="38" y="43"/>
                                </a:lnTo>
                                <a:lnTo>
                                  <a:pt x="33" y="38"/>
                                </a:lnTo>
                                <a:lnTo>
                                  <a:pt x="28" y="33"/>
                                </a:lnTo>
                                <a:lnTo>
                                  <a:pt x="24" y="33"/>
                                </a:lnTo>
                                <a:lnTo>
                                  <a:pt x="19" y="33"/>
                                </a:lnTo>
                                <a:lnTo>
                                  <a:pt x="14" y="38"/>
                                </a:lnTo>
                                <a:lnTo>
                                  <a:pt x="9" y="43"/>
                                </a:lnTo>
                                <a:lnTo>
                                  <a:pt x="9" y="57"/>
                                </a:lnTo>
                                <a:lnTo>
                                  <a:pt x="9" y="67"/>
                                </a:lnTo>
                                <a:lnTo>
                                  <a:pt x="14" y="72"/>
                                </a:lnTo>
                                <a:lnTo>
                                  <a:pt x="19" y="77"/>
                                </a:lnTo>
                                <a:lnTo>
                                  <a:pt x="28" y="81"/>
                                </a:lnTo>
                                <a:lnTo>
                                  <a:pt x="33" y="77"/>
                                </a:lnTo>
                                <a:lnTo>
                                  <a:pt x="38"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795"/>
                        <wps:cNvSpPr>
                          <a:spLocks noEditPoints="1"/>
                        </wps:cNvSpPr>
                        <wps:spPr bwMode="auto">
                          <a:xfrm>
                            <a:off x="3109772" y="675101"/>
                            <a:ext cx="15651" cy="46410"/>
                          </a:xfrm>
                          <a:custGeom>
                            <a:avLst/>
                            <a:gdLst>
                              <a:gd name="T0" fmla="*/ 15 w 29"/>
                              <a:gd name="T1" fmla="*/ 0 h 86"/>
                              <a:gd name="T2" fmla="*/ 19 w 29"/>
                              <a:gd name="T3" fmla="*/ 0 h 86"/>
                              <a:gd name="T4" fmla="*/ 19 w 29"/>
                              <a:gd name="T5" fmla="*/ 5 h 86"/>
                              <a:gd name="T6" fmla="*/ 19 w 29"/>
                              <a:gd name="T7" fmla="*/ 5 h 86"/>
                              <a:gd name="T8" fmla="*/ 19 w 29"/>
                              <a:gd name="T9" fmla="*/ 5 h 86"/>
                              <a:gd name="T10" fmla="*/ 19 w 29"/>
                              <a:gd name="T11" fmla="*/ 10 h 86"/>
                              <a:gd name="T12" fmla="*/ 19 w 29"/>
                              <a:gd name="T13" fmla="*/ 10 h 86"/>
                              <a:gd name="T14" fmla="*/ 19 w 29"/>
                              <a:gd name="T15" fmla="*/ 14 h 86"/>
                              <a:gd name="T16" fmla="*/ 15 w 29"/>
                              <a:gd name="T17" fmla="*/ 14 h 86"/>
                              <a:gd name="T18" fmla="*/ 15 w 29"/>
                              <a:gd name="T19" fmla="*/ 14 h 86"/>
                              <a:gd name="T20" fmla="*/ 10 w 29"/>
                              <a:gd name="T21" fmla="*/ 10 h 86"/>
                              <a:gd name="T22" fmla="*/ 10 w 29"/>
                              <a:gd name="T23" fmla="*/ 10 h 86"/>
                              <a:gd name="T24" fmla="*/ 10 w 29"/>
                              <a:gd name="T25" fmla="*/ 5 h 86"/>
                              <a:gd name="T26" fmla="*/ 10 w 29"/>
                              <a:gd name="T27" fmla="*/ 5 h 86"/>
                              <a:gd name="T28" fmla="*/ 10 w 29"/>
                              <a:gd name="T29" fmla="*/ 5 h 86"/>
                              <a:gd name="T30" fmla="*/ 15 w 29"/>
                              <a:gd name="T31" fmla="*/ 0 h 86"/>
                              <a:gd name="T32" fmla="*/ 15 w 29"/>
                              <a:gd name="T33" fmla="*/ 0 h 86"/>
                              <a:gd name="T34" fmla="*/ 19 w 29"/>
                              <a:gd name="T35" fmla="*/ 29 h 86"/>
                              <a:gd name="T36" fmla="*/ 19 w 29"/>
                              <a:gd name="T37" fmla="*/ 72 h 86"/>
                              <a:gd name="T38" fmla="*/ 19 w 29"/>
                              <a:gd name="T39" fmla="*/ 77 h 86"/>
                              <a:gd name="T40" fmla="*/ 19 w 29"/>
                              <a:gd name="T41" fmla="*/ 77 h 86"/>
                              <a:gd name="T42" fmla="*/ 24 w 29"/>
                              <a:gd name="T43" fmla="*/ 81 h 86"/>
                              <a:gd name="T44" fmla="*/ 24 w 29"/>
                              <a:gd name="T45" fmla="*/ 81 h 86"/>
                              <a:gd name="T46" fmla="*/ 24 w 29"/>
                              <a:gd name="T47" fmla="*/ 81 h 86"/>
                              <a:gd name="T48" fmla="*/ 29 w 29"/>
                              <a:gd name="T49" fmla="*/ 81 h 86"/>
                              <a:gd name="T50" fmla="*/ 29 w 29"/>
                              <a:gd name="T51" fmla="*/ 86 h 86"/>
                              <a:gd name="T52" fmla="*/ 0 w 29"/>
                              <a:gd name="T53" fmla="*/ 86 h 86"/>
                              <a:gd name="T54" fmla="*/ 0 w 29"/>
                              <a:gd name="T55" fmla="*/ 81 h 86"/>
                              <a:gd name="T56" fmla="*/ 5 w 29"/>
                              <a:gd name="T57" fmla="*/ 81 h 86"/>
                              <a:gd name="T58" fmla="*/ 10 w 29"/>
                              <a:gd name="T59" fmla="*/ 81 h 86"/>
                              <a:gd name="T60" fmla="*/ 10 w 29"/>
                              <a:gd name="T61" fmla="*/ 81 h 86"/>
                              <a:gd name="T62" fmla="*/ 10 w 29"/>
                              <a:gd name="T63" fmla="*/ 77 h 86"/>
                              <a:gd name="T64" fmla="*/ 10 w 29"/>
                              <a:gd name="T65" fmla="*/ 77 h 86"/>
                              <a:gd name="T66" fmla="*/ 10 w 29"/>
                              <a:gd name="T67" fmla="*/ 72 h 86"/>
                              <a:gd name="T68" fmla="*/ 10 w 29"/>
                              <a:gd name="T69" fmla="*/ 53 h 86"/>
                              <a:gd name="T70" fmla="*/ 10 w 29"/>
                              <a:gd name="T71" fmla="*/ 43 h 86"/>
                              <a:gd name="T72" fmla="*/ 10 w 29"/>
                              <a:gd name="T73" fmla="*/ 38 h 86"/>
                              <a:gd name="T74" fmla="*/ 10 w 29"/>
                              <a:gd name="T75" fmla="*/ 38 h 86"/>
                              <a:gd name="T76" fmla="*/ 10 w 29"/>
                              <a:gd name="T77" fmla="*/ 38 h 86"/>
                              <a:gd name="T78" fmla="*/ 10 w 29"/>
                              <a:gd name="T79" fmla="*/ 38 h 86"/>
                              <a:gd name="T80" fmla="*/ 5 w 29"/>
                              <a:gd name="T81" fmla="*/ 38 h 86"/>
                              <a:gd name="T82" fmla="*/ 5 w 29"/>
                              <a:gd name="T83" fmla="*/ 38 h 86"/>
                              <a:gd name="T84" fmla="*/ 0 w 29"/>
                              <a:gd name="T85" fmla="*/ 38 h 86"/>
                              <a:gd name="T86" fmla="*/ 0 w 29"/>
                              <a:gd name="T87" fmla="*/ 33 h 86"/>
                              <a:gd name="T88" fmla="*/ 19 w 29"/>
                              <a:gd name="T89" fmla="*/ 29 h 86"/>
                              <a:gd name="T90" fmla="*/ 19 w 29"/>
                              <a:gd name="T91" fmla="*/ 2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 h="86">
                                <a:moveTo>
                                  <a:pt x="15" y="0"/>
                                </a:moveTo>
                                <a:lnTo>
                                  <a:pt x="19" y="0"/>
                                </a:lnTo>
                                <a:lnTo>
                                  <a:pt x="19" y="5"/>
                                </a:lnTo>
                                <a:lnTo>
                                  <a:pt x="19" y="10"/>
                                </a:lnTo>
                                <a:lnTo>
                                  <a:pt x="19" y="14"/>
                                </a:lnTo>
                                <a:lnTo>
                                  <a:pt x="15" y="14"/>
                                </a:lnTo>
                                <a:lnTo>
                                  <a:pt x="10" y="10"/>
                                </a:lnTo>
                                <a:lnTo>
                                  <a:pt x="10" y="5"/>
                                </a:lnTo>
                                <a:lnTo>
                                  <a:pt x="15" y="0"/>
                                </a:lnTo>
                                <a:close/>
                                <a:moveTo>
                                  <a:pt x="19" y="29"/>
                                </a:moveTo>
                                <a:lnTo>
                                  <a:pt x="19" y="72"/>
                                </a:lnTo>
                                <a:lnTo>
                                  <a:pt x="19" y="77"/>
                                </a:lnTo>
                                <a:lnTo>
                                  <a:pt x="24" y="81"/>
                                </a:lnTo>
                                <a:lnTo>
                                  <a:pt x="29" y="81"/>
                                </a:lnTo>
                                <a:lnTo>
                                  <a:pt x="29" y="86"/>
                                </a:lnTo>
                                <a:lnTo>
                                  <a:pt x="0" y="86"/>
                                </a:lnTo>
                                <a:lnTo>
                                  <a:pt x="0" y="81"/>
                                </a:lnTo>
                                <a:lnTo>
                                  <a:pt x="5" y="81"/>
                                </a:lnTo>
                                <a:lnTo>
                                  <a:pt x="10" y="81"/>
                                </a:lnTo>
                                <a:lnTo>
                                  <a:pt x="10" y="77"/>
                                </a:lnTo>
                                <a:lnTo>
                                  <a:pt x="10" y="72"/>
                                </a:lnTo>
                                <a:lnTo>
                                  <a:pt x="10" y="53"/>
                                </a:lnTo>
                                <a:lnTo>
                                  <a:pt x="10" y="43"/>
                                </a:lnTo>
                                <a:lnTo>
                                  <a:pt x="10" y="38"/>
                                </a:lnTo>
                                <a:lnTo>
                                  <a:pt x="5" y="38"/>
                                </a:lnTo>
                                <a:lnTo>
                                  <a:pt x="0" y="38"/>
                                </a:lnTo>
                                <a:lnTo>
                                  <a:pt x="0" y="33"/>
                                </a:lnTo>
                                <a:lnTo>
                                  <a:pt x="1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796"/>
                        <wps:cNvSpPr>
                          <a:spLocks/>
                        </wps:cNvSpPr>
                        <wps:spPr bwMode="auto">
                          <a:xfrm>
                            <a:off x="3128122" y="675101"/>
                            <a:ext cx="25906" cy="46410"/>
                          </a:xfrm>
                          <a:custGeom>
                            <a:avLst/>
                            <a:gdLst>
                              <a:gd name="T0" fmla="*/ 24 w 48"/>
                              <a:gd name="T1" fmla="*/ 33 h 86"/>
                              <a:gd name="T2" fmla="*/ 24 w 48"/>
                              <a:gd name="T3" fmla="*/ 72 h 86"/>
                              <a:gd name="T4" fmla="*/ 24 w 48"/>
                              <a:gd name="T5" fmla="*/ 77 h 86"/>
                              <a:gd name="T6" fmla="*/ 24 w 48"/>
                              <a:gd name="T7" fmla="*/ 81 h 86"/>
                              <a:gd name="T8" fmla="*/ 29 w 48"/>
                              <a:gd name="T9" fmla="*/ 81 h 86"/>
                              <a:gd name="T10" fmla="*/ 29 w 48"/>
                              <a:gd name="T11" fmla="*/ 81 h 86"/>
                              <a:gd name="T12" fmla="*/ 33 w 48"/>
                              <a:gd name="T13" fmla="*/ 81 h 86"/>
                              <a:gd name="T14" fmla="*/ 33 w 48"/>
                              <a:gd name="T15" fmla="*/ 86 h 86"/>
                              <a:gd name="T16" fmla="*/ 5 w 48"/>
                              <a:gd name="T17" fmla="*/ 86 h 86"/>
                              <a:gd name="T18" fmla="*/ 5 w 48"/>
                              <a:gd name="T19" fmla="*/ 81 h 86"/>
                              <a:gd name="T20" fmla="*/ 5 w 48"/>
                              <a:gd name="T21" fmla="*/ 81 h 86"/>
                              <a:gd name="T22" fmla="*/ 9 w 48"/>
                              <a:gd name="T23" fmla="*/ 81 h 86"/>
                              <a:gd name="T24" fmla="*/ 9 w 48"/>
                              <a:gd name="T25" fmla="*/ 81 h 86"/>
                              <a:gd name="T26" fmla="*/ 9 w 48"/>
                              <a:gd name="T27" fmla="*/ 81 h 86"/>
                              <a:gd name="T28" fmla="*/ 9 w 48"/>
                              <a:gd name="T29" fmla="*/ 77 h 86"/>
                              <a:gd name="T30" fmla="*/ 14 w 48"/>
                              <a:gd name="T31" fmla="*/ 77 h 86"/>
                              <a:gd name="T32" fmla="*/ 14 w 48"/>
                              <a:gd name="T33" fmla="*/ 72 h 86"/>
                              <a:gd name="T34" fmla="*/ 14 w 48"/>
                              <a:gd name="T35" fmla="*/ 33 h 86"/>
                              <a:gd name="T36" fmla="*/ 0 w 48"/>
                              <a:gd name="T37" fmla="*/ 33 h 86"/>
                              <a:gd name="T38" fmla="*/ 0 w 48"/>
                              <a:gd name="T39" fmla="*/ 29 h 86"/>
                              <a:gd name="T40" fmla="*/ 14 w 48"/>
                              <a:gd name="T41" fmla="*/ 29 h 86"/>
                              <a:gd name="T42" fmla="*/ 14 w 48"/>
                              <a:gd name="T43" fmla="*/ 29 h 86"/>
                              <a:gd name="T44" fmla="*/ 14 w 48"/>
                              <a:gd name="T45" fmla="*/ 19 h 86"/>
                              <a:gd name="T46" fmla="*/ 14 w 48"/>
                              <a:gd name="T47" fmla="*/ 14 h 86"/>
                              <a:gd name="T48" fmla="*/ 19 w 48"/>
                              <a:gd name="T49" fmla="*/ 10 h 86"/>
                              <a:gd name="T50" fmla="*/ 24 w 48"/>
                              <a:gd name="T51" fmla="*/ 5 h 86"/>
                              <a:gd name="T52" fmla="*/ 29 w 48"/>
                              <a:gd name="T53" fmla="*/ 0 h 86"/>
                              <a:gd name="T54" fmla="*/ 33 w 48"/>
                              <a:gd name="T55" fmla="*/ 0 h 86"/>
                              <a:gd name="T56" fmla="*/ 43 w 48"/>
                              <a:gd name="T57" fmla="*/ 0 h 86"/>
                              <a:gd name="T58" fmla="*/ 48 w 48"/>
                              <a:gd name="T59" fmla="*/ 5 h 86"/>
                              <a:gd name="T60" fmla="*/ 48 w 48"/>
                              <a:gd name="T61" fmla="*/ 10 h 86"/>
                              <a:gd name="T62" fmla="*/ 48 w 48"/>
                              <a:gd name="T63" fmla="*/ 10 h 86"/>
                              <a:gd name="T64" fmla="*/ 48 w 48"/>
                              <a:gd name="T65" fmla="*/ 14 h 86"/>
                              <a:gd name="T66" fmla="*/ 48 w 48"/>
                              <a:gd name="T67" fmla="*/ 14 h 86"/>
                              <a:gd name="T68" fmla="*/ 48 w 48"/>
                              <a:gd name="T69" fmla="*/ 14 h 86"/>
                              <a:gd name="T70" fmla="*/ 43 w 48"/>
                              <a:gd name="T71" fmla="*/ 14 h 86"/>
                              <a:gd name="T72" fmla="*/ 43 w 48"/>
                              <a:gd name="T73" fmla="*/ 14 h 86"/>
                              <a:gd name="T74" fmla="*/ 43 w 48"/>
                              <a:gd name="T75" fmla="*/ 14 h 86"/>
                              <a:gd name="T76" fmla="*/ 38 w 48"/>
                              <a:gd name="T77" fmla="*/ 14 h 86"/>
                              <a:gd name="T78" fmla="*/ 38 w 48"/>
                              <a:gd name="T79" fmla="*/ 10 h 86"/>
                              <a:gd name="T80" fmla="*/ 38 w 48"/>
                              <a:gd name="T81" fmla="*/ 10 h 86"/>
                              <a:gd name="T82" fmla="*/ 33 w 48"/>
                              <a:gd name="T83" fmla="*/ 5 h 86"/>
                              <a:gd name="T84" fmla="*/ 33 w 48"/>
                              <a:gd name="T85" fmla="*/ 5 h 86"/>
                              <a:gd name="T86" fmla="*/ 29 w 48"/>
                              <a:gd name="T87" fmla="*/ 5 h 86"/>
                              <a:gd name="T88" fmla="*/ 29 w 48"/>
                              <a:gd name="T89" fmla="*/ 5 h 86"/>
                              <a:gd name="T90" fmla="*/ 24 w 48"/>
                              <a:gd name="T91" fmla="*/ 5 h 86"/>
                              <a:gd name="T92" fmla="*/ 24 w 48"/>
                              <a:gd name="T93" fmla="*/ 10 h 86"/>
                              <a:gd name="T94" fmla="*/ 24 w 48"/>
                              <a:gd name="T95" fmla="*/ 10 h 86"/>
                              <a:gd name="T96" fmla="*/ 24 w 48"/>
                              <a:gd name="T97" fmla="*/ 19 h 86"/>
                              <a:gd name="T98" fmla="*/ 24 w 48"/>
                              <a:gd name="T99" fmla="*/ 29 h 86"/>
                              <a:gd name="T100" fmla="*/ 24 w 48"/>
                              <a:gd name="T101" fmla="*/ 29 h 86"/>
                              <a:gd name="T102" fmla="*/ 38 w 48"/>
                              <a:gd name="T103" fmla="*/ 29 h 86"/>
                              <a:gd name="T104" fmla="*/ 38 w 48"/>
                              <a:gd name="T105" fmla="*/ 33 h 86"/>
                              <a:gd name="T106" fmla="*/ 24 w 48"/>
                              <a:gd name="T107" fmla="*/ 3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6">
                                <a:moveTo>
                                  <a:pt x="24" y="33"/>
                                </a:moveTo>
                                <a:lnTo>
                                  <a:pt x="24" y="72"/>
                                </a:lnTo>
                                <a:lnTo>
                                  <a:pt x="24" y="77"/>
                                </a:lnTo>
                                <a:lnTo>
                                  <a:pt x="24" y="81"/>
                                </a:lnTo>
                                <a:lnTo>
                                  <a:pt x="29" y="81"/>
                                </a:lnTo>
                                <a:lnTo>
                                  <a:pt x="33" y="81"/>
                                </a:lnTo>
                                <a:lnTo>
                                  <a:pt x="33" y="86"/>
                                </a:lnTo>
                                <a:lnTo>
                                  <a:pt x="5" y="86"/>
                                </a:lnTo>
                                <a:lnTo>
                                  <a:pt x="5" y="81"/>
                                </a:lnTo>
                                <a:lnTo>
                                  <a:pt x="9" y="81"/>
                                </a:lnTo>
                                <a:lnTo>
                                  <a:pt x="9" y="77"/>
                                </a:lnTo>
                                <a:lnTo>
                                  <a:pt x="14" y="77"/>
                                </a:lnTo>
                                <a:lnTo>
                                  <a:pt x="14" y="72"/>
                                </a:lnTo>
                                <a:lnTo>
                                  <a:pt x="14" y="33"/>
                                </a:lnTo>
                                <a:lnTo>
                                  <a:pt x="0" y="33"/>
                                </a:lnTo>
                                <a:lnTo>
                                  <a:pt x="0" y="29"/>
                                </a:lnTo>
                                <a:lnTo>
                                  <a:pt x="14" y="29"/>
                                </a:lnTo>
                                <a:lnTo>
                                  <a:pt x="14" y="19"/>
                                </a:lnTo>
                                <a:lnTo>
                                  <a:pt x="14" y="14"/>
                                </a:lnTo>
                                <a:lnTo>
                                  <a:pt x="19" y="10"/>
                                </a:lnTo>
                                <a:lnTo>
                                  <a:pt x="24" y="5"/>
                                </a:lnTo>
                                <a:lnTo>
                                  <a:pt x="29" y="0"/>
                                </a:lnTo>
                                <a:lnTo>
                                  <a:pt x="33" y="0"/>
                                </a:lnTo>
                                <a:lnTo>
                                  <a:pt x="43" y="0"/>
                                </a:lnTo>
                                <a:lnTo>
                                  <a:pt x="48" y="5"/>
                                </a:lnTo>
                                <a:lnTo>
                                  <a:pt x="48" y="10"/>
                                </a:lnTo>
                                <a:lnTo>
                                  <a:pt x="48" y="14"/>
                                </a:lnTo>
                                <a:lnTo>
                                  <a:pt x="43" y="14"/>
                                </a:lnTo>
                                <a:lnTo>
                                  <a:pt x="38" y="14"/>
                                </a:lnTo>
                                <a:lnTo>
                                  <a:pt x="38" y="10"/>
                                </a:lnTo>
                                <a:lnTo>
                                  <a:pt x="33" y="5"/>
                                </a:lnTo>
                                <a:lnTo>
                                  <a:pt x="29" y="5"/>
                                </a:lnTo>
                                <a:lnTo>
                                  <a:pt x="24" y="5"/>
                                </a:lnTo>
                                <a:lnTo>
                                  <a:pt x="24" y="10"/>
                                </a:lnTo>
                                <a:lnTo>
                                  <a:pt x="24" y="19"/>
                                </a:lnTo>
                                <a:lnTo>
                                  <a:pt x="24" y="29"/>
                                </a:lnTo>
                                <a:lnTo>
                                  <a:pt x="38" y="29"/>
                                </a:lnTo>
                                <a:lnTo>
                                  <a:pt x="38" y="33"/>
                                </a:lnTo>
                                <a:lnTo>
                                  <a:pt x="2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797"/>
                        <wps:cNvSpPr>
                          <a:spLocks/>
                        </wps:cNvSpPr>
                        <wps:spPr bwMode="auto">
                          <a:xfrm>
                            <a:off x="3148631" y="675101"/>
                            <a:ext cx="25906" cy="46410"/>
                          </a:xfrm>
                          <a:custGeom>
                            <a:avLst/>
                            <a:gdLst>
                              <a:gd name="T0" fmla="*/ 24 w 48"/>
                              <a:gd name="T1" fmla="*/ 33 h 86"/>
                              <a:gd name="T2" fmla="*/ 24 w 48"/>
                              <a:gd name="T3" fmla="*/ 72 h 86"/>
                              <a:gd name="T4" fmla="*/ 24 w 48"/>
                              <a:gd name="T5" fmla="*/ 77 h 86"/>
                              <a:gd name="T6" fmla="*/ 24 w 48"/>
                              <a:gd name="T7" fmla="*/ 81 h 86"/>
                              <a:gd name="T8" fmla="*/ 24 w 48"/>
                              <a:gd name="T9" fmla="*/ 81 h 86"/>
                              <a:gd name="T10" fmla="*/ 29 w 48"/>
                              <a:gd name="T11" fmla="*/ 81 h 86"/>
                              <a:gd name="T12" fmla="*/ 34 w 48"/>
                              <a:gd name="T13" fmla="*/ 81 h 86"/>
                              <a:gd name="T14" fmla="*/ 34 w 48"/>
                              <a:gd name="T15" fmla="*/ 86 h 86"/>
                              <a:gd name="T16" fmla="*/ 0 w 48"/>
                              <a:gd name="T17" fmla="*/ 86 h 86"/>
                              <a:gd name="T18" fmla="*/ 0 w 48"/>
                              <a:gd name="T19" fmla="*/ 81 h 86"/>
                              <a:gd name="T20" fmla="*/ 5 w 48"/>
                              <a:gd name="T21" fmla="*/ 81 h 86"/>
                              <a:gd name="T22" fmla="*/ 5 w 48"/>
                              <a:gd name="T23" fmla="*/ 81 h 86"/>
                              <a:gd name="T24" fmla="*/ 10 w 48"/>
                              <a:gd name="T25" fmla="*/ 81 h 86"/>
                              <a:gd name="T26" fmla="*/ 10 w 48"/>
                              <a:gd name="T27" fmla="*/ 81 h 86"/>
                              <a:gd name="T28" fmla="*/ 10 w 48"/>
                              <a:gd name="T29" fmla="*/ 77 h 86"/>
                              <a:gd name="T30" fmla="*/ 10 w 48"/>
                              <a:gd name="T31" fmla="*/ 77 h 86"/>
                              <a:gd name="T32" fmla="*/ 15 w 48"/>
                              <a:gd name="T33" fmla="*/ 72 h 86"/>
                              <a:gd name="T34" fmla="*/ 15 w 48"/>
                              <a:gd name="T35" fmla="*/ 33 h 86"/>
                              <a:gd name="T36" fmla="*/ 0 w 48"/>
                              <a:gd name="T37" fmla="*/ 33 h 86"/>
                              <a:gd name="T38" fmla="*/ 0 w 48"/>
                              <a:gd name="T39" fmla="*/ 29 h 86"/>
                              <a:gd name="T40" fmla="*/ 15 w 48"/>
                              <a:gd name="T41" fmla="*/ 29 h 86"/>
                              <a:gd name="T42" fmla="*/ 15 w 48"/>
                              <a:gd name="T43" fmla="*/ 29 h 86"/>
                              <a:gd name="T44" fmla="*/ 15 w 48"/>
                              <a:gd name="T45" fmla="*/ 19 h 86"/>
                              <a:gd name="T46" fmla="*/ 15 w 48"/>
                              <a:gd name="T47" fmla="*/ 14 h 86"/>
                              <a:gd name="T48" fmla="*/ 19 w 48"/>
                              <a:gd name="T49" fmla="*/ 10 h 86"/>
                              <a:gd name="T50" fmla="*/ 24 w 48"/>
                              <a:gd name="T51" fmla="*/ 5 h 86"/>
                              <a:gd name="T52" fmla="*/ 29 w 48"/>
                              <a:gd name="T53" fmla="*/ 0 h 86"/>
                              <a:gd name="T54" fmla="*/ 34 w 48"/>
                              <a:gd name="T55" fmla="*/ 0 h 86"/>
                              <a:gd name="T56" fmla="*/ 39 w 48"/>
                              <a:gd name="T57" fmla="*/ 0 h 86"/>
                              <a:gd name="T58" fmla="*/ 48 w 48"/>
                              <a:gd name="T59" fmla="*/ 5 h 86"/>
                              <a:gd name="T60" fmla="*/ 48 w 48"/>
                              <a:gd name="T61" fmla="*/ 10 h 86"/>
                              <a:gd name="T62" fmla="*/ 48 w 48"/>
                              <a:gd name="T63" fmla="*/ 10 h 86"/>
                              <a:gd name="T64" fmla="*/ 48 w 48"/>
                              <a:gd name="T65" fmla="*/ 14 h 86"/>
                              <a:gd name="T66" fmla="*/ 48 w 48"/>
                              <a:gd name="T67" fmla="*/ 14 h 86"/>
                              <a:gd name="T68" fmla="*/ 48 w 48"/>
                              <a:gd name="T69" fmla="*/ 14 h 86"/>
                              <a:gd name="T70" fmla="*/ 43 w 48"/>
                              <a:gd name="T71" fmla="*/ 14 h 86"/>
                              <a:gd name="T72" fmla="*/ 43 w 48"/>
                              <a:gd name="T73" fmla="*/ 14 h 86"/>
                              <a:gd name="T74" fmla="*/ 43 w 48"/>
                              <a:gd name="T75" fmla="*/ 14 h 86"/>
                              <a:gd name="T76" fmla="*/ 39 w 48"/>
                              <a:gd name="T77" fmla="*/ 14 h 86"/>
                              <a:gd name="T78" fmla="*/ 39 w 48"/>
                              <a:gd name="T79" fmla="*/ 10 h 86"/>
                              <a:gd name="T80" fmla="*/ 34 w 48"/>
                              <a:gd name="T81" fmla="*/ 10 h 86"/>
                              <a:gd name="T82" fmla="*/ 34 w 48"/>
                              <a:gd name="T83" fmla="*/ 5 h 86"/>
                              <a:gd name="T84" fmla="*/ 34 w 48"/>
                              <a:gd name="T85" fmla="*/ 5 h 86"/>
                              <a:gd name="T86" fmla="*/ 29 w 48"/>
                              <a:gd name="T87" fmla="*/ 5 h 86"/>
                              <a:gd name="T88" fmla="*/ 29 w 48"/>
                              <a:gd name="T89" fmla="*/ 5 h 86"/>
                              <a:gd name="T90" fmla="*/ 24 w 48"/>
                              <a:gd name="T91" fmla="*/ 5 h 86"/>
                              <a:gd name="T92" fmla="*/ 24 w 48"/>
                              <a:gd name="T93" fmla="*/ 10 h 86"/>
                              <a:gd name="T94" fmla="*/ 24 w 48"/>
                              <a:gd name="T95" fmla="*/ 10 h 86"/>
                              <a:gd name="T96" fmla="*/ 24 w 48"/>
                              <a:gd name="T97" fmla="*/ 19 h 86"/>
                              <a:gd name="T98" fmla="*/ 24 w 48"/>
                              <a:gd name="T99" fmla="*/ 29 h 86"/>
                              <a:gd name="T100" fmla="*/ 24 w 48"/>
                              <a:gd name="T101" fmla="*/ 29 h 86"/>
                              <a:gd name="T102" fmla="*/ 34 w 48"/>
                              <a:gd name="T103" fmla="*/ 29 h 86"/>
                              <a:gd name="T104" fmla="*/ 34 w 48"/>
                              <a:gd name="T105" fmla="*/ 33 h 86"/>
                              <a:gd name="T106" fmla="*/ 24 w 48"/>
                              <a:gd name="T107" fmla="*/ 3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6">
                                <a:moveTo>
                                  <a:pt x="24" y="33"/>
                                </a:moveTo>
                                <a:lnTo>
                                  <a:pt x="24" y="72"/>
                                </a:lnTo>
                                <a:lnTo>
                                  <a:pt x="24" y="77"/>
                                </a:lnTo>
                                <a:lnTo>
                                  <a:pt x="24" y="81"/>
                                </a:lnTo>
                                <a:lnTo>
                                  <a:pt x="29" y="81"/>
                                </a:lnTo>
                                <a:lnTo>
                                  <a:pt x="34" y="81"/>
                                </a:lnTo>
                                <a:lnTo>
                                  <a:pt x="34" y="86"/>
                                </a:lnTo>
                                <a:lnTo>
                                  <a:pt x="0" y="86"/>
                                </a:lnTo>
                                <a:lnTo>
                                  <a:pt x="0" y="81"/>
                                </a:lnTo>
                                <a:lnTo>
                                  <a:pt x="5" y="81"/>
                                </a:lnTo>
                                <a:lnTo>
                                  <a:pt x="10" y="81"/>
                                </a:lnTo>
                                <a:lnTo>
                                  <a:pt x="10" y="77"/>
                                </a:lnTo>
                                <a:lnTo>
                                  <a:pt x="15" y="72"/>
                                </a:lnTo>
                                <a:lnTo>
                                  <a:pt x="15" y="33"/>
                                </a:lnTo>
                                <a:lnTo>
                                  <a:pt x="0" y="33"/>
                                </a:lnTo>
                                <a:lnTo>
                                  <a:pt x="0" y="29"/>
                                </a:lnTo>
                                <a:lnTo>
                                  <a:pt x="15" y="29"/>
                                </a:lnTo>
                                <a:lnTo>
                                  <a:pt x="15" y="19"/>
                                </a:lnTo>
                                <a:lnTo>
                                  <a:pt x="15" y="14"/>
                                </a:lnTo>
                                <a:lnTo>
                                  <a:pt x="19" y="10"/>
                                </a:lnTo>
                                <a:lnTo>
                                  <a:pt x="24" y="5"/>
                                </a:lnTo>
                                <a:lnTo>
                                  <a:pt x="29" y="0"/>
                                </a:lnTo>
                                <a:lnTo>
                                  <a:pt x="34" y="0"/>
                                </a:lnTo>
                                <a:lnTo>
                                  <a:pt x="39" y="0"/>
                                </a:lnTo>
                                <a:lnTo>
                                  <a:pt x="48" y="5"/>
                                </a:lnTo>
                                <a:lnTo>
                                  <a:pt x="48" y="10"/>
                                </a:lnTo>
                                <a:lnTo>
                                  <a:pt x="48" y="14"/>
                                </a:lnTo>
                                <a:lnTo>
                                  <a:pt x="43" y="14"/>
                                </a:lnTo>
                                <a:lnTo>
                                  <a:pt x="39" y="14"/>
                                </a:lnTo>
                                <a:lnTo>
                                  <a:pt x="39" y="10"/>
                                </a:lnTo>
                                <a:lnTo>
                                  <a:pt x="34" y="10"/>
                                </a:lnTo>
                                <a:lnTo>
                                  <a:pt x="34" y="5"/>
                                </a:lnTo>
                                <a:lnTo>
                                  <a:pt x="29" y="5"/>
                                </a:lnTo>
                                <a:lnTo>
                                  <a:pt x="24" y="5"/>
                                </a:lnTo>
                                <a:lnTo>
                                  <a:pt x="24" y="10"/>
                                </a:lnTo>
                                <a:lnTo>
                                  <a:pt x="24" y="19"/>
                                </a:lnTo>
                                <a:lnTo>
                                  <a:pt x="24" y="29"/>
                                </a:lnTo>
                                <a:lnTo>
                                  <a:pt x="34" y="29"/>
                                </a:lnTo>
                                <a:lnTo>
                                  <a:pt x="34" y="33"/>
                                </a:lnTo>
                                <a:lnTo>
                                  <a:pt x="2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798"/>
                        <wps:cNvSpPr>
                          <a:spLocks noEditPoints="1"/>
                        </wps:cNvSpPr>
                        <wps:spPr bwMode="auto">
                          <a:xfrm>
                            <a:off x="3171838" y="690751"/>
                            <a:ext cx="23747" cy="30760"/>
                          </a:xfrm>
                          <a:custGeom>
                            <a:avLst/>
                            <a:gdLst>
                              <a:gd name="T0" fmla="*/ 5 w 44"/>
                              <a:gd name="T1" fmla="*/ 24 h 57"/>
                              <a:gd name="T2" fmla="*/ 10 w 44"/>
                              <a:gd name="T3" fmla="*/ 33 h 57"/>
                              <a:gd name="T4" fmla="*/ 15 w 44"/>
                              <a:gd name="T5" fmla="*/ 43 h 57"/>
                              <a:gd name="T6" fmla="*/ 20 w 44"/>
                              <a:gd name="T7" fmla="*/ 48 h 57"/>
                              <a:gd name="T8" fmla="*/ 24 w 44"/>
                              <a:gd name="T9" fmla="*/ 48 h 57"/>
                              <a:gd name="T10" fmla="*/ 34 w 44"/>
                              <a:gd name="T11" fmla="*/ 48 h 57"/>
                              <a:gd name="T12" fmla="*/ 34 w 44"/>
                              <a:gd name="T13" fmla="*/ 43 h 57"/>
                              <a:gd name="T14" fmla="*/ 39 w 44"/>
                              <a:gd name="T15" fmla="*/ 43 h 57"/>
                              <a:gd name="T16" fmla="*/ 44 w 44"/>
                              <a:gd name="T17" fmla="*/ 33 h 57"/>
                              <a:gd name="T18" fmla="*/ 44 w 44"/>
                              <a:gd name="T19" fmla="*/ 38 h 57"/>
                              <a:gd name="T20" fmla="*/ 44 w 44"/>
                              <a:gd name="T21" fmla="*/ 43 h 57"/>
                              <a:gd name="T22" fmla="*/ 39 w 44"/>
                              <a:gd name="T23" fmla="*/ 52 h 57"/>
                              <a:gd name="T24" fmla="*/ 29 w 44"/>
                              <a:gd name="T25" fmla="*/ 57 h 57"/>
                              <a:gd name="T26" fmla="*/ 24 w 44"/>
                              <a:gd name="T27" fmla="*/ 57 h 57"/>
                              <a:gd name="T28" fmla="*/ 15 w 44"/>
                              <a:gd name="T29" fmla="*/ 57 h 57"/>
                              <a:gd name="T30" fmla="*/ 5 w 44"/>
                              <a:gd name="T31" fmla="*/ 48 h 57"/>
                              <a:gd name="T32" fmla="*/ 0 w 44"/>
                              <a:gd name="T33" fmla="*/ 43 h 57"/>
                              <a:gd name="T34" fmla="*/ 0 w 44"/>
                              <a:gd name="T35" fmla="*/ 28 h 57"/>
                              <a:gd name="T36" fmla="*/ 0 w 44"/>
                              <a:gd name="T37" fmla="*/ 19 h 57"/>
                              <a:gd name="T38" fmla="*/ 5 w 44"/>
                              <a:gd name="T39" fmla="*/ 9 h 57"/>
                              <a:gd name="T40" fmla="*/ 15 w 44"/>
                              <a:gd name="T41" fmla="*/ 0 h 57"/>
                              <a:gd name="T42" fmla="*/ 24 w 44"/>
                              <a:gd name="T43" fmla="*/ 0 h 57"/>
                              <a:gd name="T44" fmla="*/ 34 w 44"/>
                              <a:gd name="T45" fmla="*/ 0 h 57"/>
                              <a:gd name="T46" fmla="*/ 39 w 44"/>
                              <a:gd name="T47" fmla="*/ 4 h 57"/>
                              <a:gd name="T48" fmla="*/ 44 w 44"/>
                              <a:gd name="T49" fmla="*/ 14 h 57"/>
                              <a:gd name="T50" fmla="*/ 44 w 44"/>
                              <a:gd name="T51" fmla="*/ 24 h 57"/>
                              <a:gd name="T52" fmla="*/ 5 w 44"/>
                              <a:gd name="T53" fmla="*/ 24 h 57"/>
                              <a:gd name="T54" fmla="*/ 5 w 44"/>
                              <a:gd name="T55" fmla="*/ 19 h 57"/>
                              <a:gd name="T56" fmla="*/ 34 w 44"/>
                              <a:gd name="T57" fmla="*/ 19 h 57"/>
                              <a:gd name="T58" fmla="*/ 29 w 44"/>
                              <a:gd name="T59" fmla="*/ 14 h 57"/>
                              <a:gd name="T60" fmla="*/ 29 w 44"/>
                              <a:gd name="T61" fmla="*/ 9 h 57"/>
                              <a:gd name="T62" fmla="*/ 29 w 44"/>
                              <a:gd name="T63" fmla="*/ 9 h 57"/>
                              <a:gd name="T64" fmla="*/ 24 w 44"/>
                              <a:gd name="T65" fmla="*/ 4 h 57"/>
                              <a:gd name="T66" fmla="*/ 24 w 44"/>
                              <a:gd name="T67" fmla="*/ 4 h 57"/>
                              <a:gd name="T68" fmla="*/ 20 w 44"/>
                              <a:gd name="T69" fmla="*/ 4 h 57"/>
                              <a:gd name="T70" fmla="*/ 15 w 44"/>
                              <a:gd name="T71" fmla="*/ 4 h 57"/>
                              <a:gd name="T72" fmla="*/ 10 w 44"/>
                              <a:gd name="T73" fmla="*/ 9 h 57"/>
                              <a:gd name="T74" fmla="*/ 10 w 44"/>
                              <a:gd name="T75" fmla="*/ 14 h 57"/>
                              <a:gd name="T76" fmla="*/ 5 w 44"/>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57">
                                <a:moveTo>
                                  <a:pt x="5" y="24"/>
                                </a:moveTo>
                                <a:lnTo>
                                  <a:pt x="10" y="33"/>
                                </a:lnTo>
                                <a:lnTo>
                                  <a:pt x="15" y="43"/>
                                </a:lnTo>
                                <a:lnTo>
                                  <a:pt x="20" y="48"/>
                                </a:lnTo>
                                <a:lnTo>
                                  <a:pt x="24" y="48"/>
                                </a:lnTo>
                                <a:lnTo>
                                  <a:pt x="34" y="48"/>
                                </a:lnTo>
                                <a:lnTo>
                                  <a:pt x="34" y="43"/>
                                </a:lnTo>
                                <a:lnTo>
                                  <a:pt x="39" y="43"/>
                                </a:lnTo>
                                <a:lnTo>
                                  <a:pt x="44" y="33"/>
                                </a:lnTo>
                                <a:lnTo>
                                  <a:pt x="44" y="38"/>
                                </a:lnTo>
                                <a:lnTo>
                                  <a:pt x="44" y="43"/>
                                </a:lnTo>
                                <a:lnTo>
                                  <a:pt x="39" y="52"/>
                                </a:lnTo>
                                <a:lnTo>
                                  <a:pt x="29" y="57"/>
                                </a:lnTo>
                                <a:lnTo>
                                  <a:pt x="24" y="57"/>
                                </a:lnTo>
                                <a:lnTo>
                                  <a:pt x="15" y="57"/>
                                </a:lnTo>
                                <a:lnTo>
                                  <a:pt x="5" y="48"/>
                                </a:lnTo>
                                <a:lnTo>
                                  <a:pt x="0" y="43"/>
                                </a:lnTo>
                                <a:lnTo>
                                  <a:pt x="0" y="28"/>
                                </a:lnTo>
                                <a:lnTo>
                                  <a:pt x="0" y="19"/>
                                </a:lnTo>
                                <a:lnTo>
                                  <a:pt x="5" y="9"/>
                                </a:lnTo>
                                <a:lnTo>
                                  <a:pt x="15" y="0"/>
                                </a:lnTo>
                                <a:lnTo>
                                  <a:pt x="24" y="0"/>
                                </a:lnTo>
                                <a:lnTo>
                                  <a:pt x="34" y="0"/>
                                </a:lnTo>
                                <a:lnTo>
                                  <a:pt x="39" y="4"/>
                                </a:lnTo>
                                <a:lnTo>
                                  <a:pt x="44" y="14"/>
                                </a:lnTo>
                                <a:lnTo>
                                  <a:pt x="44" y="24"/>
                                </a:lnTo>
                                <a:lnTo>
                                  <a:pt x="5" y="24"/>
                                </a:lnTo>
                                <a:close/>
                                <a:moveTo>
                                  <a:pt x="5" y="19"/>
                                </a:moveTo>
                                <a:lnTo>
                                  <a:pt x="34" y="19"/>
                                </a:lnTo>
                                <a:lnTo>
                                  <a:pt x="29" y="14"/>
                                </a:lnTo>
                                <a:lnTo>
                                  <a:pt x="29" y="9"/>
                                </a:lnTo>
                                <a:lnTo>
                                  <a:pt x="24" y="4"/>
                                </a:lnTo>
                                <a:lnTo>
                                  <a:pt x="20" y="4"/>
                                </a:lnTo>
                                <a:lnTo>
                                  <a:pt x="15" y="4"/>
                                </a:lnTo>
                                <a:lnTo>
                                  <a:pt x="10" y="9"/>
                                </a:lnTo>
                                <a:lnTo>
                                  <a:pt x="10" y="14"/>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799"/>
                        <wps:cNvSpPr>
                          <a:spLocks/>
                        </wps:cNvSpPr>
                        <wps:spPr bwMode="auto">
                          <a:xfrm>
                            <a:off x="3197744" y="690751"/>
                            <a:ext cx="21048" cy="30760"/>
                          </a:xfrm>
                          <a:custGeom>
                            <a:avLst/>
                            <a:gdLst>
                              <a:gd name="T0" fmla="*/ 20 w 39"/>
                              <a:gd name="T1" fmla="*/ 0 h 57"/>
                              <a:gd name="T2" fmla="*/ 20 w 39"/>
                              <a:gd name="T3" fmla="*/ 14 h 57"/>
                              <a:gd name="T4" fmla="*/ 24 w 39"/>
                              <a:gd name="T5" fmla="*/ 4 h 57"/>
                              <a:gd name="T6" fmla="*/ 34 w 39"/>
                              <a:gd name="T7" fmla="*/ 0 h 57"/>
                              <a:gd name="T8" fmla="*/ 34 w 39"/>
                              <a:gd name="T9" fmla="*/ 0 h 57"/>
                              <a:gd name="T10" fmla="*/ 39 w 39"/>
                              <a:gd name="T11" fmla="*/ 4 h 57"/>
                              <a:gd name="T12" fmla="*/ 39 w 39"/>
                              <a:gd name="T13" fmla="*/ 4 h 57"/>
                              <a:gd name="T14" fmla="*/ 39 w 39"/>
                              <a:gd name="T15" fmla="*/ 4 h 57"/>
                              <a:gd name="T16" fmla="*/ 39 w 39"/>
                              <a:gd name="T17" fmla="*/ 9 h 57"/>
                              <a:gd name="T18" fmla="*/ 39 w 39"/>
                              <a:gd name="T19" fmla="*/ 9 h 57"/>
                              <a:gd name="T20" fmla="*/ 39 w 39"/>
                              <a:gd name="T21" fmla="*/ 14 h 57"/>
                              <a:gd name="T22" fmla="*/ 34 w 39"/>
                              <a:gd name="T23" fmla="*/ 14 h 57"/>
                              <a:gd name="T24" fmla="*/ 34 w 39"/>
                              <a:gd name="T25" fmla="*/ 9 h 57"/>
                              <a:gd name="T26" fmla="*/ 29 w 39"/>
                              <a:gd name="T27" fmla="*/ 9 h 57"/>
                              <a:gd name="T28" fmla="*/ 29 w 39"/>
                              <a:gd name="T29" fmla="*/ 9 h 57"/>
                              <a:gd name="T30" fmla="*/ 29 w 39"/>
                              <a:gd name="T31" fmla="*/ 9 h 57"/>
                              <a:gd name="T32" fmla="*/ 24 w 39"/>
                              <a:gd name="T33" fmla="*/ 9 h 57"/>
                              <a:gd name="T34" fmla="*/ 24 w 39"/>
                              <a:gd name="T35" fmla="*/ 9 h 57"/>
                              <a:gd name="T36" fmla="*/ 20 w 39"/>
                              <a:gd name="T37" fmla="*/ 14 h 57"/>
                              <a:gd name="T38" fmla="*/ 20 w 39"/>
                              <a:gd name="T39" fmla="*/ 19 h 57"/>
                              <a:gd name="T40" fmla="*/ 20 w 39"/>
                              <a:gd name="T41" fmla="*/ 43 h 57"/>
                              <a:gd name="T42" fmla="*/ 20 w 39"/>
                              <a:gd name="T43" fmla="*/ 48 h 57"/>
                              <a:gd name="T44" fmla="*/ 20 w 39"/>
                              <a:gd name="T45" fmla="*/ 48 h 57"/>
                              <a:gd name="T46" fmla="*/ 20 w 39"/>
                              <a:gd name="T47" fmla="*/ 52 h 57"/>
                              <a:gd name="T48" fmla="*/ 24 w 39"/>
                              <a:gd name="T49" fmla="*/ 52 h 57"/>
                              <a:gd name="T50" fmla="*/ 24 w 39"/>
                              <a:gd name="T51" fmla="*/ 52 h 57"/>
                              <a:gd name="T52" fmla="*/ 29 w 39"/>
                              <a:gd name="T53" fmla="*/ 52 h 57"/>
                              <a:gd name="T54" fmla="*/ 29 w 39"/>
                              <a:gd name="T55" fmla="*/ 57 h 57"/>
                              <a:gd name="T56" fmla="*/ 0 w 39"/>
                              <a:gd name="T57" fmla="*/ 57 h 57"/>
                              <a:gd name="T58" fmla="*/ 0 w 39"/>
                              <a:gd name="T59" fmla="*/ 52 h 57"/>
                              <a:gd name="T60" fmla="*/ 5 w 39"/>
                              <a:gd name="T61" fmla="*/ 52 h 57"/>
                              <a:gd name="T62" fmla="*/ 5 w 39"/>
                              <a:gd name="T63" fmla="*/ 52 h 57"/>
                              <a:gd name="T64" fmla="*/ 10 w 39"/>
                              <a:gd name="T65" fmla="*/ 52 h 57"/>
                              <a:gd name="T66" fmla="*/ 10 w 39"/>
                              <a:gd name="T67" fmla="*/ 48 h 57"/>
                              <a:gd name="T68" fmla="*/ 10 w 39"/>
                              <a:gd name="T69" fmla="*/ 48 h 57"/>
                              <a:gd name="T70" fmla="*/ 10 w 39"/>
                              <a:gd name="T71" fmla="*/ 43 h 57"/>
                              <a:gd name="T72" fmla="*/ 10 w 39"/>
                              <a:gd name="T73" fmla="*/ 24 h 57"/>
                              <a:gd name="T74" fmla="*/ 10 w 39"/>
                              <a:gd name="T75" fmla="*/ 14 h 57"/>
                              <a:gd name="T76" fmla="*/ 10 w 39"/>
                              <a:gd name="T77" fmla="*/ 9 h 57"/>
                              <a:gd name="T78" fmla="*/ 10 w 39"/>
                              <a:gd name="T79" fmla="*/ 9 h 57"/>
                              <a:gd name="T80" fmla="*/ 10 w 39"/>
                              <a:gd name="T81" fmla="*/ 9 h 57"/>
                              <a:gd name="T82" fmla="*/ 5 w 39"/>
                              <a:gd name="T83" fmla="*/ 9 h 57"/>
                              <a:gd name="T84" fmla="*/ 5 w 39"/>
                              <a:gd name="T85" fmla="*/ 9 h 57"/>
                              <a:gd name="T86" fmla="*/ 5 w 39"/>
                              <a:gd name="T87" fmla="*/ 9 h 57"/>
                              <a:gd name="T88" fmla="*/ 0 w 39"/>
                              <a:gd name="T89" fmla="*/ 9 h 57"/>
                              <a:gd name="T90" fmla="*/ 0 w 39"/>
                              <a:gd name="T91" fmla="*/ 4 h 57"/>
                              <a:gd name="T92" fmla="*/ 15 w 39"/>
                              <a:gd name="T93" fmla="*/ 0 h 57"/>
                              <a:gd name="T94" fmla="*/ 20 w 39"/>
                              <a:gd name="T9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 h="57">
                                <a:moveTo>
                                  <a:pt x="20" y="0"/>
                                </a:moveTo>
                                <a:lnTo>
                                  <a:pt x="20" y="14"/>
                                </a:lnTo>
                                <a:lnTo>
                                  <a:pt x="24" y="4"/>
                                </a:lnTo>
                                <a:lnTo>
                                  <a:pt x="34" y="0"/>
                                </a:lnTo>
                                <a:lnTo>
                                  <a:pt x="39" y="4"/>
                                </a:lnTo>
                                <a:lnTo>
                                  <a:pt x="39" y="9"/>
                                </a:lnTo>
                                <a:lnTo>
                                  <a:pt x="39" y="14"/>
                                </a:lnTo>
                                <a:lnTo>
                                  <a:pt x="34" y="14"/>
                                </a:lnTo>
                                <a:lnTo>
                                  <a:pt x="34" y="9"/>
                                </a:lnTo>
                                <a:lnTo>
                                  <a:pt x="29" y="9"/>
                                </a:lnTo>
                                <a:lnTo>
                                  <a:pt x="24" y="9"/>
                                </a:lnTo>
                                <a:lnTo>
                                  <a:pt x="20" y="14"/>
                                </a:lnTo>
                                <a:lnTo>
                                  <a:pt x="20" y="19"/>
                                </a:lnTo>
                                <a:lnTo>
                                  <a:pt x="20" y="43"/>
                                </a:lnTo>
                                <a:lnTo>
                                  <a:pt x="20" y="48"/>
                                </a:lnTo>
                                <a:lnTo>
                                  <a:pt x="20" y="52"/>
                                </a:lnTo>
                                <a:lnTo>
                                  <a:pt x="24" y="52"/>
                                </a:lnTo>
                                <a:lnTo>
                                  <a:pt x="29" y="52"/>
                                </a:lnTo>
                                <a:lnTo>
                                  <a:pt x="29" y="57"/>
                                </a:lnTo>
                                <a:lnTo>
                                  <a:pt x="0" y="57"/>
                                </a:lnTo>
                                <a:lnTo>
                                  <a:pt x="0" y="52"/>
                                </a:lnTo>
                                <a:lnTo>
                                  <a:pt x="5" y="52"/>
                                </a:lnTo>
                                <a:lnTo>
                                  <a:pt x="10" y="52"/>
                                </a:lnTo>
                                <a:lnTo>
                                  <a:pt x="10" y="48"/>
                                </a:lnTo>
                                <a:lnTo>
                                  <a:pt x="10" y="43"/>
                                </a:lnTo>
                                <a:lnTo>
                                  <a:pt x="10" y="24"/>
                                </a:lnTo>
                                <a:lnTo>
                                  <a:pt x="10" y="14"/>
                                </a:lnTo>
                                <a:lnTo>
                                  <a:pt x="10" y="9"/>
                                </a:lnTo>
                                <a:lnTo>
                                  <a:pt x="5" y="9"/>
                                </a:lnTo>
                                <a:lnTo>
                                  <a:pt x="0" y="9"/>
                                </a:lnTo>
                                <a:lnTo>
                                  <a:pt x="0" y="4"/>
                                </a:lnTo>
                                <a:lnTo>
                                  <a:pt x="15" y="0"/>
                                </a:lnTo>
                                <a:lnTo>
                                  <a:pt x="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800"/>
                        <wps:cNvSpPr>
                          <a:spLocks noEditPoints="1"/>
                        </wps:cNvSpPr>
                        <wps:spPr bwMode="auto">
                          <a:xfrm>
                            <a:off x="3221491" y="690751"/>
                            <a:ext cx="25366" cy="30760"/>
                          </a:xfrm>
                          <a:custGeom>
                            <a:avLst/>
                            <a:gdLst>
                              <a:gd name="T0" fmla="*/ 9 w 47"/>
                              <a:gd name="T1" fmla="*/ 24 h 57"/>
                              <a:gd name="T2" fmla="*/ 9 w 47"/>
                              <a:gd name="T3" fmla="*/ 33 h 57"/>
                              <a:gd name="T4" fmla="*/ 14 w 47"/>
                              <a:gd name="T5" fmla="*/ 43 h 57"/>
                              <a:gd name="T6" fmla="*/ 19 w 47"/>
                              <a:gd name="T7" fmla="*/ 48 h 57"/>
                              <a:gd name="T8" fmla="*/ 28 w 47"/>
                              <a:gd name="T9" fmla="*/ 48 h 57"/>
                              <a:gd name="T10" fmla="*/ 33 w 47"/>
                              <a:gd name="T11" fmla="*/ 48 h 57"/>
                              <a:gd name="T12" fmla="*/ 38 w 47"/>
                              <a:gd name="T13" fmla="*/ 43 h 57"/>
                              <a:gd name="T14" fmla="*/ 43 w 47"/>
                              <a:gd name="T15" fmla="*/ 43 h 57"/>
                              <a:gd name="T16" fmla="*/ 43 w 47"/>
                              <a:gd name="T17" fmla="*/ 33 h 57"/>
                              <a:gd name="T18" fmla="*/ 47 w 47"/>
                              <a:gd name="T19" fmla="*/ 38 h 57"/>
                              <a:gd name="T20" fmla="*/ 43 w 47"/>
                              <a:gd name="T21" fmla="*/ 43 h 57"/>
                              <a:gd name="T22" fmla="*/ 38 w 47"/>
                              <a:gd name="T23" fmla="*/ 52 h 57"/>
                              <a:gd name="T24" fmla="*/ 33 w 47"/>
                              <a:gd name="T25" fmla="*/ 57 h 57"/>
                              <a:gd name="T26" fmla="*/ 23 w 47"/>
                              <a:gd name="T27" fmla="*/ 57 h 57"/>
                              <a:gd name="T28" fmla="*/ 14 w 47"/>
                              <a:gd name="T29" fmla="*/ 57 h 57"/>
                              <a:gd name="T30" fmla="*/ 9 w 47"/>
                              <a:gd name="T31" fmla="*/ 48 h 57"/>
                              <a:gd name="T32" fmla="*/ 0 w 47"/>
                              <a:gd name="T33" fmla="*/ 43 h 57"/>
                              <a:gd name="T34" fmla="*/ 0 w 47"/>
                              <a:gd name="T35" fmla="*/ 28 h 57"/>
                              <a:gd name="T36" fmla="*/ 0 w 47"/>
                              <a:gd name="T37" fmla="*/ 19 h 57"/>
                              <a:gd name="T38" fmla="*/ 9 w 47"/>
                              <a:gd name="T39" fmla="*/ 9 h 57"/>
                              <a:gd name="T40" fmla="*/ 14 w 47"/>
                              <a:gd name="T41" fmla="*/ 0 h 57"/>
                              <a:gd name="T42" fmla="*/ 23 w 47"/>
                              <a:gd name="T43" fmla="*/ 0 h 57"/>
                              <a:gd name="T44" fmla="*/ 33 w 47"/>
                              <a:gd name="T45" fmla="*/ 0 h 57"/>
                              <a:gd name="T46" fmla="*/ 38 w 47"/>
                              <a:gd name="T47" fmla="*/ 4 h 57"/>
                              <a:gd name="T48" fmla="*/ 43 w 47"/>
                              <a:gd name="T49" fmla="*/ 14 h 57"/>
                              <a:gd name="T50" fmla="*/ 47 w 47"/>
                              <a:gd name="T51" fmla="*/ 24 h 57"/>
                              <a:gd name="T52" fmla="*/ 9 w 47"/>
                              <a:gd name="T53" fmla="*/ 24 h 57"/>
                              <a:gd name="T54" fmla="*/ 9 w 47"/>
                              <a:gd name="T55" fmla="*/ 19 h 57"/>
                              <a:gd name="T56" fmla="*/ 33 w 47"/>
                              <a:gd name="T57" fmla="*/ 19 h 57"/>
                              <a:gd name="T58" fmla="*/ 33 w 47"/>
                              <a:gd name="T59" fmla="*/ 14 h 57"/>
                              <a:gd name="T60" fmla="*/ 33 w 47"/>
                              <a:gd name="T61" fmla="*/ 9 h 57"/>
                              <a:gd name="T62" fmla="*/ 28 w 47"/>
                              <a:gd name="T63" fmla="*/ 9 h 57"/>
                              <a:gd name="T64" fmla="*/ 28 w 47"/>
                              <a:gd name="T65" fmla="*/ 4 h 57"/>
                              <a:gd name="T66" fmla="*/ 23 w 47"/>
                              <a:gd name="T67" fmla="*/ 4 h 57"/>
                              <a:gd name="T68" fmla="*/ 23 w 47"/>
                              <a:gd name="T69" fmla="*/ 4 h 57"/>
                              <a:gd name="T70" fmla="*/ 19 w 47"/>
                              <a:gd name="T71" fmla="*/ 4 h 57"/>
                              <a:gd name="T72" fmla="*/ 14 w 47"/>
                              <a:gd name="T73" fmla="*/ 9 h 57"/>
                              <a:gd name="T74" fmla="*/ 9 w 47"/>
                              <a:gd name="T75" fmla="*/ 14 h 57"/>
                              <a:gd name="T76" fmla="*/ 9 w 47"/>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57">
                                <a:moveTo>
                                  <a:pt x="9" y="24"/>
                                </a:moveTo>
                                <a:lnTo>
                                  <a:pt x="9" y="33"/>
                                </a:lnTo>
                                <a:lnTo>
                                  <a:pt x="14" y="43"/>
                                </a:lnTo>
                                <a:lnTo>
                                  <a:pt x="19" y="48"/>
                                </a:lnTo>
                                <a:lnTo>
                                  <a:pt x="28" y="48"/>
                                </a:lnTo>
                                <a:lnTo>
                                  <a:pt x="33" y="48"/>
                                </a:lnTo>
                                <a:lnTo>
                                  <a:pt x="38" y="43"/>
                                </a:lnTo>
                                <a:lnTo>
                                  <a:pt x="43" y="43"/>
                                </a:lnTo>
                                <a:lnTo>
                                  <a:pt x="43" y="33"/>
                                </a:lnTo>
                                <a:lnTo>
                                  <a:pt x="47" y="38"/>
                                </a:lnTo>
                                <a:lnTo>
                                  <a:pt x="43" y="43"/>
                                </a:lnTo>
                                <a:lnTo>
                                  <a:pt x="38" y="52"/>
                                </a:lnTo>
                                <a:lnTo>
                                  <a:pt x="33" y="57"/>
                                </a:lnTo>
                                <a:lnTo>
                                  <a:pt x="23" y="57"/>
                                </a:lnTo>
                                <a:lnTo>
                                  <a:pt x="14" y="57"/>
                                </a:lnTo>
                                <a:lnTo>
                                  <a:pt x="9" y="48"/>
                                </a:lnTo>
                                <a:lnTo>
                                  <a:pt x="0" y="43"/>
                                </a:lnTo>
                                <a:lnTo>
                                  <a:pt x="0" y="28"/>
                                </a:lnTo>
                                <a:lnTo>
                                  <a:pt x="0" y="19"/>
                                </a:lnTo>
                                <a:lnTo>
                                  <a:pt x="9" y="9"/>
                                </a:lnTo>
                                <a:lnTo>
                                  <a:pt x="14" y="0"/>
                                </a:lnTo>
                                <a:lnTo>
                                  <a:pt x="23" y="0"/>
                                </a:lnTo>
                                <a:lnTo>
                                  <a:pt x="33" y="0"/>
                                </a:lnTo>
                                <a:lnTo>
                                  <a:pt x="38" y="4"/>
                                </a:lnTo>
                                <a:lnTo>
                                  <a:pt x="43" y="14"/>
                                </a:lnTo>
                                <a:lnTo>
                                  <a:pt x="47" y="24"/>
                                </a:lnTo>
                                <a:lnTo>
                                  <a:pt x="9" y="24"/>
                                </a:lnTo>
                                <a:close/>
                                <a:moveTo>
                                  <a:pt x="9" y="19"/>
                                </a:moveTo>
                                <a:lnTo>
                                  <a:pt x="33" y="19"/>
                                </a:lnTo>
                                <a:lnTo>
                                  <a:pt x="33" y="14"/>
                                </a:lnTo>
                                <a:lnTo>
                                  <a:pt x="33" y="9"/>
                                </a:lnTo>
                                <a:lnTo>
                                  <a:pt x="28" y="9"/>
                                </a:lnTo>
                                <a:lnTo>
                                  <a:pt x="28" y="4"/>
                                </a:lnTo>
                                <a:lnTo>
                                  <a:pt x="23" y="4"/>
                                </a:lnTo>
                                <a:lnTo>
                                  <a:pt x="19" y="4"/>
                                </a:lnTo>
                                <a:lnTo>
                                  <a:pt x="14" y="9"/>
                                </a:lnTo>
                                <a:lnTo>
                                  <a:pt x="9" y="14"/>
                                </a:lnTo>
                                <a:lnTo>
                                  <a:pt x="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801"/>
                        <wps:cNvSpPr>
                          <a:spLocks/>
                        </wps:cNvSpPr>
                        <wps:spPr bwMode="auto">
                          <a:xfrm>
                            <a:off x="3246857" y="690751"/>
                            <a:ext cx="34001" cy="30760"/>
                          </a:xfrm>
                          <a:custGeom>
                            <a:avLst/>
                            <a:gdLst>
                              <a:gd name="T0" fmla="*/ 20 w 63"/>
                              <a:gd name="T1" fmla="*/ 9 h 57"/>
                              <a:gd name="T2" fmla="*/ 29 w 63"/>
                              <a:gd name="T3" fmla="*/ 4 h 57"/>
                              <a:gd name="T4" fmla="*/ 39 w 63"/>
                              <a:gd name="T5" fmla="*/ 0 h 57"/>
                              <a:gd name="T6" fmla="*/ 44 w 63"/>
                              <a:gd name="T7" fmla="*/ 0 h 57"/>
                              <a:gd name="T8" fmla="*/ 48 w 63"/>
                              <a:gd name="T9" fmla="*/ 4 h 57"/>
                              <a:gd name="T10" fmla="*/ 48 w 63"/>
                              <a:gd name="T11" fmla="*/ 4 h 57"/>
                              <a:gd name="T12" fmla="*/ 53 w 63"/>
                              <a:gd name="T13" fmla="*/ 9 h 57"/>
                              <a:gd name="T14" fmla="*/ 53 w 63"/>
                              <a:gd name="T15" fmla="*/ 14 h 57"/>
                              <a:gd name="T16" fmla="*/ 53 w 63"/>
                              <a:gd name="T17" fmla="*/ 19 h 57"/>
                              <a:gd name="T18" fmla="*/ 53 w 63"/>
                              <a:gd name="T19" fmla="*/ 43 h 57"/>
                              <a:gd name="T20" fmla="*/ 53 w 63"/>
                              <a:gd name="T21" fmla="*/ 48 h 57"/>
                              <a:gd name="T22" fmla="*/ 53 w 63"/>
                              <a:gd name="T23" fmla="*/ 52 h 57"/>
                              <a:gd name="T24" fmla="*/ 53 w 63"/>
                              <a:gd name="T25" fmla="*/ 52 h 57"/>
                              <a:gd name="T26" fmla="*/ 58 w 63"/>
                              <a:gd name="T27" fmla="*/ 52 h 57"/>
                              <a:gd name="T28" fmla="*/ 58 w 63"/>
                              <a:gd name="T29" fmla="*/ 52 h 57"/>
                              <a:gd name="T30" fmla="*/ 63 w 63"/>
                              <a:gd name="T31" fmla="*/ 52 h 57"/>
                              <a:gd name="T32" fmla="*/ 63 w 63"/>
                              <a:gd name="T33" fmla="*/ 57 h 57"/>
                              <a:gd name="T34" fmla="*/ 34 w 63"/>
                              <a:gd name="T35" fmla="*/ 57 h 57"/>
                              <a:gd name="T36" fmla="*/ 34 w 63"/>
                              <a:gd name="T37" fmla="*/ 52 h 57"/>
                              <a:gd name="T38" fmla="*/ 34 w 63"/>
                              <a:gd name="T39" fmla="*/ 52 h 57"/>
                              <a:gd name="T40" fmla="*/ 39 w 63"/>
                              <a:gd name="T41" fmla="*/ 52 h 57"/>
                              <a:gd name="T42" fmla="*/ 39 w 63"/>
                              <a:gd name="T43" fmla="*/ 52 h 57"/>
                              <a:gd name="T44" fmla="*/ 44 w 63"/>
                              <a:gd name="T45" fmla="*/ 52 h 57"/>
                              <a:gd name="T46" fmla="*/ 44 w 63"/>
                              <a:gd name="T47" fmla="*/ 48 h 57"/>
                              <a:gd name="T48" fmla="*/ 44 w 63"/>
                              <a:gd name="T49" fmla="*/ 48 h 57"/>
                              <a:gd name="T50" fmla="*/ 44 w 63"/>
                              <a:gd name="T51" fmla="*/ 43 h 57"/>
                              <a:gd name="T52" fmla="*/ 44 w 63"/>
                              <a:gd name="T53" fmla="*/ 24 h 57"/>
                              <a:gd name="T54" fmla="*/ 44 w 63"/>
                              <a:gd name="T55" fmla="*/ 14 h 57"/>
                              <a:gd name="T56" fmla="*/ 44 w 63"/>
                              <a:gd name="T57" fmla="*/ 9 h 57"/>
                              <a:gd name="T58" fmla="*/ 39 w 63"/>
                              <a:gd name="T59" fmla="*/ 9 h 57"/>
                              <a:gd name="T60" fmla="*/ 34 w 63"/>
                              <a:gd name="T61" fmla="*/ 9 h 57"/>
                              <a:gd name="T62" fmla="*/ 29 w 63"/>
                              <a:gd name="T63" fmla="*/ 9 h 57"/>
                              <a:gd name="T64" fmla="*/ 20 w 63"/>
                              <a:gd name="T65" fmla="*/ 14 h 57"/>
                              <a:gd name="T66" fmla="*/ 20 w 63"/>
                              <a:gd name="T67" fmla="*/ 43 h 57"/>
                              <a:gd name="T68" fmla="*/ 20 w 63"/>
                              <a:gd name="T69" fmla="*/ 48 h 57"/>
                              <a:gd name="T70" fmla="*/ 20 w 63"/>
                              <a:gd name="T71" fmla="*/ 48 h 57"/>
                              <a:gd name="T72" fmla="*/ 24 w 63"/>
                              <a:gd name="T73" fmla="*/ 52 h 57"/>
                              <a:gd name="T74" fmla="*/ 24 w 63"/>
                              <a:gd name="T75" fmla="*/ 52 h 57"/>
                              <a:gd name="T76" fmla="*/ 24 w 63"/>
                              <a:gd name="T77" fmla="*/ 52 h 57"/>
                              <a:gd name="T78" fmla="*/ 29 w 63"/>
                              <a:gd name="T79" fmla="*/ 52 h 57"/>
                              <a:gd name="T80" fmla="*/ 29 w 63"/>
                              <a:gd name="T81" fmla="*/ 57 h 57"/>
                              <a:gd name="T82" fmla="*/ 5 w 63"/>
                              <a:gd name="T83" fmla="*/ 57 h 57"/>
                              <a:gd name="T84" fmla="*/ 5 w 63"/>
                              <a:gd name="T85" fmla="*/ 52 h 57"/>
                              <a:gd name="T86" fmla="*/ 5 w 63"/>
                              <a:gd name="T87" fmla="*/ 52 h 57"/>
                              <a:gd name="T88" fmla="*/ 10 w 63"/>
                              <a:gd name="T89" fmla="*/ 52 h 57"/>
                              <a:gd name="T90" fmla="*/ 10 w 63"/>
                              <a:gd name="T91" fmla="*/ 52 h 57"/>
                              <a:gd name="T92" fmla="*/ 10 w 63"/>
                              <a:gd name="T93" fmla="*/ 48 h 57"/>
                              <a:gd name="T94" fmla="*/ 10 w 63"/>
                              <a:gd name="T95" fmla="*/ 43 h 57"/>
                              <a:gd name="T96" fmla="*/ 10 w 63"/>
                              <a:gd name="T97" fmla="*/ 24 h 57"/>
                              <a:gd name="T98" fmla="*/ 10 w 63"/>
                              <a:gd name="T99" fmla="*/ 14 h 57"/>
                              <a:gd name="T100" fmla="*/ 10 w 63"/>
                              <a:gd name="T101" fmla="*/ 9 h 57"/>
                              <a:gd name="T102" fmla="*/ 10 w 63"/>
                              <a:gd name="T103" fmla="*/ 9 h 57"/>
                              <a:gd name="T104" fmla="*/ 10 w 63"/>
                              <a:gd name="T105" fmla="*/ 9 h 57"/>
                              <a:gd name="T106" fmla="*/ 10 w 63"/>
                              <a:gd name="T107" fmla="*/ 9 h 57"/>
                              <a:gd name="T108" fmla="*/ 5 w 63"/>
                              <a:gd name="T109" fmla="*/ 9 h 57"/>
                              <a:gd name="T110" fmla="*/ 5 w 63"/>
                              <a:gd name="T111" fmla="*/ 9 h 57"/>
                              <a:gd name="T112" fmla="*/ 5 w 63"/>
                              <a:gd name="T113" fmla="*/ 9 h 57"/>
                              <a:gd name="T114" fmla="*/ 0 w 63"/>
                              <a:gd name="T115" fmla="*/ 4 h 57"/>
                              <a:gd name="T116" fmla="*/ 20 w 63"/>
                              <a:gd name="T117" fmla="*/ 0 h 57"/>
                              <a:gd name="T118" fmla="*/ 20 w 63"/>
                              <a:gd name="T119" fmla="*/ 0 h 57"/>
                              <a:gd name="T120" fmla="*/ 20 w 63"/>
                              <a:gd name="T121" fmla="*/ 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3" h="57">
                                <a:moveTo>
                                  <a:pt x="20" y="9"/>
                                </a:moveTo>
                                <a:lnTo>
                                  <a:pt x="29" y="4"/>
                                </a:lnTo>
                                <a:lnTo>
                                  <a:pt x="39" y="0"/>
                                </a:lnTo>
                                <a:lnTo>
                                  <a:pt x="44" y="0"/>
                                </a:lnTo>
                                <a:lnTo>
                                  <a:pt x="48" y="4"/>
                                </a:lnTo>
                                <a:lnTo>
                                  <a:pt x="53" y="9"/>
                                </a:lnTo>
                                <a:lnTo>
                                  <a:pt x="53" y="14"/>
                                </a:lnTo>
                                <a:lnTo>
                                  <a:pt x="53" y="19"/>
                                </a:lnTo>
                                <a:lnTo>
                                  <a:pt x="53" y="43"/>
                                </a:lnTo>
                                <a:lnTo>
                                  <a:pt x="53" y="48"/>
                                </a:lnTo>
                                <a:lnTo>
                                  <a:pt x="53" y="52"/>
                                </a:lnTo>
                                <a:lnTo>
                                  <a:pt x="58" y="52"/>
                                </a:lnTo>
                                <a:lnTo>
                                  <a:pt x="63" y="52"/>
                                </a:lnTo>
                                <a:lnTo>
                                  <a:pt x="63" y="57"/>
                                </a:lnTo>
                                <a:lnTo>
                                  <a:pt x="34" y="57"/>
                                </a:lnTo>
                                <a:lnTo>
                                  <a:pt x="34" y="52"/>
                                </a:lnTo>
                                <a:lnTo>
                                  <a:pt x="39" y="52"/>
                                </a:lnTo>
                                <a:lnTo>
                                  <a:pt x="44" y="52"/>
                                </a:lnTo>
                                <a:lnTo>
                                  <a:pt x="44" y="48"/>
                                </a:lnTo>
                                <a:lnTo>
                                  <a:pt x="44" y="43"/>
                                </a:lnTo>
                                <a:lnTo>
                                  <a:pt x="44" y="24"/>
                                </a:lnTo>
                                <a:lnTo>
                                  <a:pt x="44" y="14"/>
                                </a:lnTo>
                                <a:lnTo>
                                  <a:pt x="44" y="9"/>
                                </a:lnTo>
                                <a:lnTo>
                                  <a:pt x="39" y="9"/>
                                </a:lnTo>
                                <a:lnTo>
                                  <a:pt x="34" y="9"/>
                                </a:lnTo>
                                <a:lnTo>
                                  <a:pt x="29" y="9"/>
                                </a:lnTo>
                                <a:lnTo>
                                  <a:pt x="20" y="14"/>
                                </a:lnTo>
                                <a:lnTo>
                                  <a:pt x="20" y="43"/>
                                </a:lnTo>
                                <a:lnTo>
                                  <a:pt x="20" y="48"/>
                                </a:lnTo>
                                <a:lnTo>
                                  <a:pt x="24" y="52"/>
                                </a:lnTo>
                                <a:lnTo>
                                  <a:pt x="29" y="52"/>
                                </a:lnTo>
                                <a:lnTo>
                                  <a:pt x="29" y="57"/>
                                </a:lnTo>
                                <a:lnTo>
                                  <a:pt x="5" y="57"/>
                                </a:lnTo>
                                <a:lnTo>
                                  <a:pt x="5" y="52"/>
                                </a:lnTo>
                                <a:lnTo>
                                  <a:pt x="10" y="52"/>
                                </a:lnTo>
                                <a:lnTo>
                                  <a:pt x="10" y="48"/>
                                </a:lnTo>
                                <a:lnTo>
                                  <a:pt x="10" y="43"/>
                                </a:lnTo>
                                <a:lnTo>
                                  <a:pt x="10" y="24"/>
                                </a:lnTo>
                                <a:lnTo>
                                  <a:pt x="10" y="14"/>
                                </a:lnTo>
                                <a:lnTo>
                                  <a:pt x="10" y="9"/>
                                </a:lnTo>
                                <a:lnTo>
                                  <a:pt x="5" y="9"/>
                                </a:lnTo>
                                <a:lnTo>
                                  <a:pt x="0" y="4"/>
                                </a:lnTo>
                                <a:lnTo>
                                  <a:pt x="20" y="0"/>
                                </a:lnTo>
                                <a:lnTo>
                                  <a:pt x="2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802"/>
                        <wps:cNvSpPr>
                          <a:spLocks/>
                        </wps:cNvSpPr>
                        <wps:spPr bwMode="auto">
                          <a:xfrm>
                            <a:off x="3280858" y="682656"/>
                            <a:ext cx="17810" cy="38855"/>
                          </a:xfrm>
                          <a:custGeom>
                            <a:avLst/>
                            <a:gdLst>
                              <a:gd name="T0" fmla="*/ 19 w 33"/>
                              <a:gd name="T1" fmla="*/ 0 h 72"/>
                              <a:gd name="T2" fmla="*/ 19 w 33"/>
                              <a:gd name="T3" fmla="*/ 15 h 72"/>
                              <a:gd name="T4" fmla="*/ 29 w 33"/>
                              <a:gd name="T5" fmla="*/ 15 h 72"/>
                              <a:gd name="T6" fmla="*/ 29 w 33"/>
                              <a:gd name="T7" fmla="*/ 19 h 72"/>
                              <a:gd name="T8" fmla="*/ 19 w 33"/>
                              <a:gd name="T9" fmla="*/ 19 h 72"/>
                              <a:gd name="T10" fmla="*/ 19 w 33"/>
                              <a:gd name="T11" fmla="*/ 58 h 72"/>
                              <a:gd name="T12" fmla="*/ 19 w 33"/>
                              <a:gd name="T13" fmla="*/ 58 h 72"/>
                              <a:gd name="T14" fmla="*/ 19 w 33"/>
                              <a:gd name="T15" fmla="*/ 63 h 72"/>
                              <a:gd name="T16" fmla="*/ 19 w 33"/>
                              <a:gd name="T17" fmla="*/ 63 h 72"/>
                              <a:gd name="T18" fmla="*/ 24 w 33"/>
                              <a:gd name="T19" fmla="*/ 63 h 72"/>
                              <a:gd name="T20" fmla="*/ 24 w 33"/>
                              <a:gd name="T21" fmla="*/ 63 h 72"/>
                              <a:gd name="T22" fmla="*/ 29 w 33"/>
                              <a:gd name="T23" fmla="*/ 63 h 72"/>
                              <a:gd name="T24" fmla="*/ 29 w 33"/>
                              <a:gd name="T25" fmla="*/ 63 h 72"/>
                              <a:gd name="T26" fmla="*/ 29 w 33"/>
                              <a:gd name="T27" fmla="*/ 58 h 72"/>
                              <a:gd name="T28" fmla="*/ 33 w 33"/>
                              <a:gd name="T29" fmla="*/ 58 h 72"/>
                              <a:gd name="T30" fmla="*/ 29 w 33"/>
                              <a:gd name="T31" fmla="*/ 63 h 72"/>
                              <a:gd name="T32" fmla="*/ 29 w 33"/>
                              <a:gd name="T33" fmla="*/ 67 h 72"/>
                              <a:gd name="T34" fmla="*/ 24 w 33"/>
                              <a:gd name="T35" fmla="*/ 72 h 72"/>
                              <a:gd name="T36" fmla="*/ 19 w 33"/>
                              <a:gd name="T37" fmla="*/ 72 h 72"/>
                              <a:gd name="T38" fmla="*/ 14 w 33"/>
                              <a:gd name="T39" fmla="*/ 72 h 72"/>
                              <a:gd name="T40" fmla="*/ 14 w 33"/>
                              <a:gd name="T41" fmla="*/ 67 h 72"/>
                              <a:gd name="T42" fmla="*/ 9 w 33"/>
                              <a:gd name="T43" fmla="*/ 67 h 72"/>
                              <a:gd name="T44" fmla="*/ 9 w 33"/>
                              <a:gd name="T45" fmla="*/ 67 h 72"/>
                              <a:gd name="T46" fmla="*/ 9 w 33"/>
                              <a:gd name="T47" fmla="*/ 63 h 72"/>
                              <a:gd name="T48" fmla="*/ 9 w 33"/>
                              <a:gd name="T49" fmla="*/ 58 h 72"/>
                              <a:gd name="T50" fmla="*/ 9 w 33"/>
                              <a:gd name="T51" fmla="*/ 19 h 72"/>
                              <a:gd name="T52" fmla="*/ 0 w 33"/>
                              <a:gd name="T53" fmla="*/ 19 h 72"/>
                              <a:gd name="T54" fmla="*/ 0 w 33"/>
                              <a:gd name="T55" fmla="*/ 19 h 72"/>
                              <a:gd name="T56" fmla="*/ 5 w 33"/>
                              <a:gd name="T57" fmla="*/ 19 h 72"/>
                              <a:gd name="T58" fmla="*/ 5 w 33"/>
                              <a:gd name="T59" fmla="*/ 15 h 72"/>
                              <a:gd name="T60" fmla="*/ 9 w 33"/>
                              <a:gd name="T61" fmla="*/ 10 h 72"/>
                              <a:gd name="T62" fmla="*/ 14 w 33"/>
                              <a:gd name="T63" fmla="*/ 5 h 72"/>
                              <a:gd name="T64" fmla="*/ 14 w 33"/>
                              <a:gd name="T65" fmla="*/ 5 h 72"/>
                              <a:gd name="T66" fmla="*/ 14 w 33"/>
                              <a:gd name="T67" fmla="*/ 0 h 72"/>
                              <a:gd name="T68" fmla="*/ 19 w 33"/>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 h="72">
                                <a:moveTo>
                                  <a:pt x="19" y="0"/>
                                </a:moveTo>
                                <a:lnTo>
                                  <a:pt x="19" y="15"/>
                                </a:lnTo>
                                <a:lnTo>
                                  <a:pt x="29" y="15"/>
                                </a:lnTo>
                                <a:lnTo>
                                  <a:pt x="29" y="19"/>
                                </a:lnTo>
                                <a:lnTo>
                                  <a:pt x="19" y="19"/>
                                </a:lnTo>
                                <a:lnTo>
                                  <a:pt x="19" y="58"/>
                                </a:lnTo>
                                <a:lnTo>
                                  <a:pt x="19" y="63"/>
                                </a:lnTo>
                                <a:lnTo>
                                  <a:pt x="24" y="63"/>
                                </a:lnTo>
                                <a:lnTo>
                                  <a:pt x="29" y="63"/>
                                </a:lnTo>
                                <a:lnTo>
                                  <a:pt x="29" y="58"/>
                                </a:lnTo>
                                <a:lnTo>
                                  <a:pt x="33" y="58"/>
                                </a:lnTo>
                                <a:lnTo>
                                  <a:pt x="29" y="63"/>
                                </a:lnTo>
                                <a:lnTo>
                                  <a:pt x="29" y="67"/>
                                </a:lnTo>
                                <a:lnTo>
                                  <a:pt x="24" y="72"/>
                                </a:lnTo>
                                <a:lnTo>
                                  <a:pt x="19" y="72"/>
                                </a:lnTo>
                                <a:lnTo>
                                  <a:pt x="14" y="72"/>
                                </a:lnTo>
                                <a:lnTo>
                                  <a:pt x="14" y="67"/>
                                </a:lnTo>
                                <a:lnTo>
                                  <a:pt x="9" y="67"/>
                                </a:lnTo>
                                <a:lnTo>
                                  <a:pt x="9" y="63"/>
                                </a:lnTo>
                                <a:lnTo>
                                  <a:pt x="9" y="58"/>
                                </a:lnTo>
                                <a:lnTo>
                                  <a:pt x="9" y="19"/>
                                </a:lnTo>
                                <a:lnTo>
                                  <a:pt x="0" y="19"/>
                                </a:lnTo>
                                <a:lnTo>
                                  <a:pt x="5" y="19"/>
                                </a:lnTo>
                                <a:lnTo>
                                  <a:pt x="5" y="15"/>
                                </a:lnTo>
                                <a:lnTo>
                                  <a:pt x="9" y="10"/>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803"/>
                        <wps:cNvSpPr>
                          <a:spLocks/>
                        </wps:cNvSpPr>
                        <wps:spPr bwMode="auto">
                          <a:xfrm>
                            <a:off x="3317018" y="690751"/>
                            <a:ext cx="23207" cy="30760"/>
                          </a:xfrm>
                          <a:custGeom>
                            <a:avLst/>
                            <a:gdLst>
                              <a:gd name="T0" fmla="*/ 43 w 43"/>
                              <a:gd name="T1" fmla="*/ 33 h 57"/>
                              <a:gd name="T2" fmla="*/ 43 w 43"/>
                              <a:gd name="T3" fmla="*/ 43 h 57"/>
                              <a:gd name="T4" fmla="*/ 38 w 43"/>
                              <a:gd name="T5" fmla="*/ 52 h 57"/>
                              <a:gd name="T6" fmla="*/ 29 w 43"/>
                              <a:gd name="T7" fmla="*/ 57 h 57"/>
                              <a:gd name="T8" fmla="*/ 24 w 43"/>
                              <a:gd name="T9" fmla="*/ 57 h 57"/>
                              <a:gd name="T10" fmla="*/ 14 w 43"/>
                              <a:gd name="T11" fmla="*/ 57 h 57"/>
                              <a:gd name="T12" fmla="*/ 5 w 43"/>
                              <a:gd name="T13" fmla="*/ 48 h 57"/>
                              <a:gd name="T14" fmla="*/ 0 w 43"/>
                              <a:gd name="T15" fmla="*/ 38 h 57"/>
                              <a:gd name="T16" fmla="*/ 0 w 43"/>
                              <a:gd name="T17" fmla="*/ 28 h 57"/>
                              <a:gd name="T18" fmla="*/ 0 w 43"/>
                              <a:gd name="T19" fmla="*/ 19 h 57"/>
                              <a:gd name="T20" fmla="*/ 5 w 43"/>
                              <a:gd name="T21" fmla="*/ 9 h 57"/>
                              <a:gd name="T22" fmla="*/ 14 w 43"/>
                              <a:gd name="T23" fmla="*/ 4 h 57"/>
                              <a:gd name="T24" fmla="*/ 24 w 43"/>
                              <a:gd name="T25" fmla="*/ 0 h 57"/>
                              <a:gd name="T26" fmla="*/ 34 w 43"/>
                              <a:gd name="T27" fmla="*/ 0 h 57"/>
                              <a:gd name="T28" fmla="*/ 38 w 43"/>
                              <a:gd name="T29" fmla="*/ 4 h 57"/>
                              <a:gd name="T30" fmla="*/ 43 w 43"/>
                              <a:gd name="T31" fmla="*/ 9 h 57"/>
                              <a:gd name="T32" fmla="*/ 43 w 43"/>
                              <a:gd name="T33" fmla="*/ 14 h 57"/>
                              <a:gd name="T34" fmla="*/ 43 w 43"/>
                              <a:gd name="T35" fmla="*/ 14 h 57"/>
                              <a:gd name="T36" fmla="*/ 43 w 43"/>
                              <a:gd name="T37" fmla="*/ 19 h 57"/>
                              <a:gd name="T38" fmla="*/ 38 w 43"/>
                              <a:gd name="T39" fmla="*/ 19 h 57"/>
                              <a:gd name="T40" fmla="*/ 38 w 43"/>
                              <a:gd name="T41" fmla="*/ 19 h 57"/>
                              <a:gd name="T42" fmla="*/ 34 w 43"/>
                              <a:gd name="T43" fmla="*/ 19 h 57"/>
                              <a:gd name="T44" fmla="*/ 34 w 43"/>
                              <a:gd name="T45" fmla="*/ 14 h 57"/>
                              <a:gd name="T46" fmla="*/ 34 w 43"/>
                              <a:gd name="T47" fmla="*/ 14 h 57"/>
                              <a:gd name="T48" fmla="*/ 29 w 43"/>
                              <a:gd name="T49" fmla="*/ 9 h 57"/>
                              <a:gd name="T50" fmla="*/ 29 w 43"/>
                              <a:gd name="T51" fmla="*/ 9 h 57"/>
                              <a:gd name="T52" fmla="*/ 29 w 43"/>
                              <a:gd name="T53" fmla="*/ 4 h 57"/>
                              <a:gd name="T54" fmla="*/ 24 w 43"/>
                              <a:gd name="T55" fmla="*/ 4 h 57"/>
                              <a:gd name="T56" fmla="*/ 24 w 43"/>
                              <a:gd name="T57" fmla="*/ 4 h 57"/>
                              <a:gd name="T58" fmla="*/ 19 w 43"/>
                              <a:gd name="T59" fmla="*/ 4 h 57"/>
                              <a:gd name="T60" fmla="*/ 14 w 43"/>
                              <a:gd name="T61" fmla="*/ 9 h 57"/>
                              <a:gd name="T62" fmla="*/ 10 w 43"/>
                              <a:gd name="T63" fmla="*/ 14 h 57"/>
                              <a:gd name="T64" fmla="*/ 10 w 43"/>
                              <a:gd name="T65" fmla="*/ 24 h 57"/>
                              <a:gd name="T66" fmla="*/ 10 w 43"/>
                              <a:gd name="T67" fmla="*/ 33 h 57"/>
                              <a:gd name="T68" fmla="*/ 14 w 43"/>
                              <a:gd name="T69" fmla="*/ 43 h 57"/>
                              <a:gd name="T70" fmla="*/ 19 w 43"/>
                              <a:gd name="T71" fmla="*/ 48 h 57"/>
                              <a:gd name="T72" fmla="*/ 24 w 43"/>
                              <a:gd name="T73" fmla="*/ 48 h 57"/>
                              <a:gd name="T74" fmla="*/ 34 w 43"/>
                              <a:gd name="T75" fmla="*/ 48 h 57"/>
                              <a:gd name="T76" fmla="*/ 38 w 43"/>
                              <a:gd name="T77" fmla="*/ 43 h 57"/>
                              <a:gd name="T78" fmla="*/ 38 w 43"/>
                              <a:gd name="T79" fmla="*/ 38 h 57"/>
                              <a:gd name="T80" fmla="*/ 43 w 43"/>
                              <a:gd name="T81" fmla="*/ 33 h 57"/>
                              <a:gd name="T82" fmla="*/ 43 w 43"/>
                              <a:gd name="T83"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 h="57">
                                <a:moveTo>
                                  <a:pt x="43" y="33"/>
                                </a:moveTo>
                                <a:lnTo>
                                  <a:pt x="43" y="43"/>
                                </a:lnTo>
                                <a:lnTo>
                                  <a:pt x="38" y="52"/>
                                </a:lnTo>
                                <a:lnTo>
                                  <a:pt x="29" y="57"/>
                                </a:lnTo>
                                <a:lnTo>
                                  <a:pt x="24" y="57"/>
                                </a:lnTo>
                                <a:lnTo>
                                  <a:pt x="14" y="57"/>
                                </a:lnTo>
                                <a:lnTo>
                                  <a:pt x="5" y="48"/>
                                </a:lnTo>
                                <a:lnTo>
                                  <a:pt x="0" y="38"/>
                                </a:lnTo>
                                <a:lnTo>
                                  <a:pt x="0" y="28"/>
                                </a:lnTo>
                                <a:lnTo>
                                  <a:pt x="0" y="19"/>
                                </a:lnTo>
                                <a:lnTo>
                                  <a:pt x="5" y="9"/>
                                </a:lnTo>
                                <a:lnTo>
                                  <a:pt x="14" y="4"/>
                                </a:lnTo>
                                <a:lnTo>
                                  <a:pt x="24" y="0"/>
                                </a:lnTo>
                                <a:lnTo>
                                  <a:pt x="34" y="0"/>
                                </a:lnTo>
                                <a:lnTo>
                                  <a:pt x="38" y="4"/>
                                </a:lnTo>
                                <a:lnTo>
                                  <a:pt x="43" y="9"/>
                                </a:lnTo>
                                <a:lnTo>
                                  <a:pt x="43" y="14"/>
                                </a:lnTo>
                                <a:lnTo>
                                  <a:pt x="43" y="19"/>
                                </a:lnTo>
                                <a:lnTo>
                                  <a:pt x="38" y="19"/>
                                </a:lnTo>
                                <a:lnTo>
                                  <a:pt x="34" y="19"/>
                                </a:lnTo>
                                <a:lnTo>
                                  <a:pt x="34" y="14"/>
                                </a:lnTo>
                                <a:lnTo>
                                  <a:pt x="29" y="9"/>
                                </a:lnTo>
                                <a:lnTo>
                                  <a:pt x="29" y="4"/>
                                </a:lnTo>
                                <a:lnTo>
                                  <a:pt x="24" y="4"/>
                                </a:lnTo>
                                <a:lnTo>
                                  <a:pt x="19" y="4"/>
                                </a:lnTo>
                                <a:lnTo>
                                  <a:pt x="14" y="9"/>
                                </a:lnTo>
                                <a:lnTo>
                                  <a:pt x="10" y="14"/>
                                </a:lnTo>
                                <a:lnTo>
                                  <a:pt x="10" y="24"/>
                                </a:lnTo>
                                <a:lnTo>
                                  <a:pt x="10" y="33"/>
                                </a:lnTo>
                                <a:lnTo>
                                  <a:pt x="14" y="43"/>
                                </a:lnTo>
                                <a:lnTo>
                                  <a:pt x="19" y="48"/>
                                </a:lnTo>
                                <a:lnTo>
                                  <a:pt x="24" y="48"/>
                                </a:lnTo>
                                <a:lnTo>
                                  <a:pt x="34" y="48"/>
                                </a:lnTo>
                                <a:lnTo>
                                  <a:pt x="38" y="43"/>
                                </a:lnTo>
                                <a:lnTo>
                                  <a:pt x="38" y="38"/>
                                </a:lnTo>
                                <a:lnTo>
                                  <a:pt x="43"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804"/>
                        <wps:cNvSpPr>
                          <a:spLocks/>
                        </wps:cNvSpPr>
                        <wps:spPr bwMode="auto">
                          <a:xfrm>
                            <a:off x="3342924" y="675101"/>
                            <a:ext cx="31303" cy="46410"/>
                          </a:xfrm>
                          <a:custGeom>
                            <a:avLst/>
                            <a:gdLst>
                              <a:gd name="T0" fmla="*/ 19 w 58"/>
                              <a:gd name="T1" fmla="*/ 38 h 86"/>
                              <a:gd name="T2" fmla="*/ 29 w 58"/>
                              <a:gd name="T3" fmla="*/ 33 h 86"/>
                              <a:gd name="T4" fmla="*/ 38 w 58"/>
                              <a:gd name="T5" fmla="*/ 29 h 86"/>
                              <a:gd name="T6" fmla="*/ 48 w 58"/>
                              <a:gd name="T7" fmla="*/ 33 h 86"/>
                              <a:gd name="T8" fmla="*/ 53 w 58"/>
                              <a:gd name="T9" fmla="*/ 38 h 86"/>
                              <a:gd name="T10" fmla="*/ 53 w 58"/>
                              <a:gd name="T11" fmla="*/ 53 h 86"/>
                              <a:gd name="T12" fmla="*/ 53 w 58"/>
                              <a:gd name="T13" fmla="*/ 77 h 86"/>
                              <a:gd name="T14" fmla="*/ 53 w 58"/>
                              <a:gd name="T15" fmla="*/ 81 h 86"/>
                              <a:gd name="T16" fmla="*/ 58 w 58"/>
                              <a:gd name="T17" fmla="*/ 81 h 86"/>
                              <a:gd name="T18" fmla="*/ 58 w 58"/>
                              <a:gd name="T19" fmla="*/ 86 h 86"/>
                              <a:gd name="T20" fmla="*/ 34 w 58"/>
                              <a:gd name="T21" fmla="*/ 81 h 86"/>
                              <a:gd name="T22" fmla="*/ 38 w 58"/>
                              <a:gd name="T23" fmla="*/ 81 h 86"/>
                              <a:gd name="T24" fmla="*/ 43 w 58"/>
                              <a:gd name="T25" fmla="*/ 81 h 86"/>
                              <a:gd name="T26" fmla="*/ 43 w 58"/>
                              <a:gd name="T27" fmla="*/ 77 h 86"/>
                              <a:gd name="T28" fmla="*/ 43 w 58"/>
                              <a:gd name="T29" fmla="*/ 53 h 86"/>
                              <a:gd name="T30" fmla="*/ 43 w 58"/>
                              <a:gd name="T31" fmla="*/ 43 h 86"/>
                              <a:gd name="T32" fmla="*/ 38 w 58"/>
                              <a:gd name="T33" fmla="*/ 38 h 86"/>
                              <a:gd name="T34" fmla="*/ 34 w 58"/>
                              <a:gd name="T35" fmla="*/ 38 h 86"/>
                              <a:gd name="T36" fmla="*/ 29 w 58"/>
                              <a:gd name="T37" fmla="*/ 38 h 86"/>
                              <a:gd name="T38" fmla="*/ 19 w 58"/>
                              <a:gd name="T39" fmla="*/ 43 h 86"/>
                              <a:gd name="T40" fmla="*/ 19 w 58"/>
                              <a:gd name="T41" fmla="*/ 77 h 86"/>
                              <a:gd name="T42" fmla="*/ 24 w 58"/>
                              <a:gd name="T43" fmla="*/ 81 h 86"/>
                              <a:gd name="T44" fmla="*/ 24 w 58"/>
                              <a:gd name="T45" fmla="*/ 81 h 86"/>
                              <a:gd name="T46" fmla="*/ 29 w 58"/>
                              <a:gd name="T47" fmla="*/ 86 h 86"/>
                              <a:gd name="T48" fmla="*/ 0 w 58"/>
                              <a:gd name="T49" fmla="*/ 81 h 86"/>
                              <a:gd name="T50" fmla="*/ 10 w 58"/>
                              <a:gd name="T51" fmla="*/ 81 h 86"/>
                              <a:gd name="T52" fmla="*/ 10 w 58"/>
                              <a:gd name="T53" fmla="*/ 77 h 86"/>
                              <a:gd name="T54" fmla="*/ 10 w 58"/>
                              <a:gd name="T55" fmla="*/ 72 h 86"/>
                              <a:gd name="T56" fmla="*/ 10 w 58"/>
                              <a:gd name="T57" fmla="*/ 14 h 86"/>
                              <a:gd name="T58" fmla="*/ 10 w 58"/>
                              <a:gd name="T59" fmla="*/ 10 h 86"/>
                              <a:gd name="T60" fmla="*/ 10 w 58"/>
                              <a:gd name="T61" fmla="*/ 10 h 86"/>
                              <a:gd name="T62" fmla="*/ 5 w 58"/>
                              <a:gd name="T63" fmla="*/ 10 h 86"/>
                              <a:gd name="T64" fmla="*/ 0 w 58"/>
                              <a:gd name="T65" fmla="*/ 10 h 86"/>
                              <a:gd name="T66" fmla="*/ 19 w 58"/>
                              <a:gd name="T6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6">
                                <a:moveTo>
                                  <a:pt x="19" y="0"/>
                                </a:moveTo>
                                <a:lnTo>
                                  <a:pt x="19" y="38"/>
                                </a:lnTo>
                                <a:lnTo>
                                  <a:pt x="24" y="33"/>
                                </a:lnTo>
                                <a:lnTo>
                                  <a:pt x="29" y="33"/>
                                </a:lnTo>
                                <a:lnTo>
                                  <a:pt x="34" y="29"/>
                                </a:lnTo>
                                <a:lnTo>
                                  <a:pt x="38" y="29"/>
                                </a:lnTo>
                                <a:lnTo>
                                  <a:pt x="43" y="29"/>
                                </a:lnTo>
                                <a:lnTo>
                                  <a:pt x="48" y="33"/>
                                </a:lnTo>
                                <a:lnTo>
                                  <a:pt x="53" y="38"/>
                                </a:lnTo>
                                <a:lnTo>
                                  <a:pt x="53" y="43"/>
                                </a:lnTo>
                                <a:lnTo>
                                  <a:pt x="53" y="53"/>
                                </a:lnTo>
                                <a:lnTo>
                                  <a:pt x="53" y="72"/>
                                </a:lnTo>
                                <a:lnTo>
                                  <a:pt x="53" y="77"/>
                                </a:lnTo>
                                <a:lnTo>
                                  <a:pt x="53" y="81"/>
                                </a:lnTo>
                                <a:lnTo>
                                  <a:pt x="58" y="81"/>
                                </a:lnTo>
                                <a:lnTo>
                                  <a:pt x="58" y="86"/>
                                </a:lnTo>
                                <a:lnTo>
                                  <a:pt x="34" y="86"/>
                                </a:lnTo>
                                <a:lnTo>
                                  <a:pt x="34" y="81"/>
                                </a:lnTo>
                                <a:lnTo>
                                  <a:pt x="38" y="81"/>
                                </a:lnTo>
                                <a:lnTo>
                                  <a:pt x="43" y="81"/>
                                </a:lnTo>
                                <a:lnTo>
                                  <a:pt x="43" y="77"/>
                                </a:lnTo>
                                <a:lnTo>
                                  <a:pt x="43" y="72"/>
                                </a:lnTo>
                                <a:lnTo>
                                  <a:pt x="43" y="53"/>
                                </a:lnTo>
                                <a:lnTo>
                                  <a:pt x="43" y="48"/>
                                </a:lnTo>
                                <a:lnTo>
                                  <a:pt x="43" y="43"/>
                                </a:lnTo>
                                <a:lnTo>
                                  <a:pt x="38" y="38"/>
                                </a:lnTo>
                                <a:lnTo>
                                  <a:pt x="34" y="38"/>
                                </a:lnTo>
                                <a:lnTo>
                                  <a:pt x="29" y="38"/>
                                </a:lnTo>
                                <a:lnTo>
                                  <a:pt x="24" y="38"/>
                                </a:lnTo>
                                <a:lnTo>
                                  <a:pt x="19" y="43"/>
                                </a:lnTo>
                                <a:lnTo>
                                  <a:pt x="19" y="72"/>
                                </a:lnTo>
                                <a:lnTo>
                                  <a:pt x="19" y="77"/>
                                </a:lnTo>
                                <a:lnTo>
                                  <a:pt x="19" y="81"/>
                                </a:lnTo>
                                <a:lnTo>
                                  <a:pt x="24" y="81"/>
                                </a:lnTo>
                                <a:lnTo>
                                  <a:pt x="29" y="81"/>
                                </a:lnTo>
                                <a:lnTo>
                                  <a:pt x="29" y="86"/>
                                </a:lnTo>
                                <a:lnTo>
                                  <a:pt x="0" y="86"/>
                                </a:lnTo>
                                <a:lnTo>
                                  <a:pt x="0" y="81"/>
                                </a:lnTo>
                                <a:lnTo>
                                  <a:pt x="5" y="81"/>
                                </a:lnTo>
                                <a:lnTo>
                                  <a:pt x="10" y="81"/>
                                </a:lnTo>
                                <a:lnTo>
                                  <a:pt x="10" y="77"/>
                                </a:lnTo>
                                <a:lnTo>
                                  <a:pt x="10" y="72"/>
                                </a:lnTo>
                                <a:lnTo>
                                  <a:pt x="10" y="24"/>
                                </a:lnTo>
                                <a:lnTo>
                                  <a:pt x="10" y="14"/>
                                </a:lnTo>
                                <a:lnTo>
                                  <a:pt x="10" y="10"/>
                                </a:lnTo>
                                <a:lnTo>
                                  <a:pt x="5" y="10"/>
                                </a:lnTo>
                                <a:lnTo>
                                  <a:pt x="0" y="1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805"/>
                        <wps:cNvSpPr>
                          <a:spLocks noEditPoints="1"/>
                        </wps:cNvSpPr>
                        <wps:spPr bwMode="auto">
                          <a:xfrm>
                            <a:off x="3379084" y="690751"/>
                            <a:ext cx="25906" cy="30760"/>
                          </a:xfrm>
                          <a:custGeom>
                            <a:avLst/>
                            <a:gdLst>
                              <a:gd name="T0" fmla="*/ 19 w 48"/>
                              <a:gd name="T1" fmla="*/ 52 h 57"/>
                              <a:gd name="T2" fmla="*/ 15 w 48"/>
                              <a:gd name="T3" fmla="*/ 57 h 57"/>
                              <a:gd name="T4" fmla="*/ 5 w 48"/>
                              <a:gd name="T5" fmla="*/ 57 h 57"/>
                              <a:gd name="T6" fmla="*/ 0 w 48"/>
                              <a:gd name="T7" fmla="*/ 48 h 57"/>
                              <a:gd name="T8" fmla="*/ 0 w 48"/>
                              <a:gd name="T9" fmla="*/ 38 h 57"/>
                              <a:gd name="T10" fmla="*/ 5 w 48"/>
                              <a:gd name="T11" fmla="*/ 33 h 57"/>
                              <a:gd name="T12" fmla="*/ 15 w 48"/>
                              <a:gd name="T13" fmla="*/ 24 h 57"/>
                              <a:gd name="T14" fmla="*/ 29 w 48"/>
                              <a:gd name="T15" fmla="*/ 19 h 57"/>
                              <a:gd name="T16" fmla="*/ 24 w 48"/>
                              <a:gd name="T17" fmla="*/ 4 h 57"/>
                              <a:gd name="T18" fmla="*/ 19 w 48"/>
                              <a:gd name="T19" fmla="*/ 4 h 57"/>
                              <a:gd name="T20" fmla="*/ 10 w 48"/>
                              <a:gd name="T21" fmla="*/ 4 h 57"/>
                              <a:gd name="T22" fmla="*/ 10 w 48"/>
                              <a:gd name="T23" fmla="*/ 9 h 57"/>
                              <a:gd name="T24" fmla="*/ 10 w 48"/>
                              <a:gd name="T25" fmla="*/ 14 h 57"/>
                              <a:gd name="T26" fmla="*/ 5 w 48"/>
                              <a:gd name="T27" fmla="*/ 19 h 57"/>
                              <a:gd name="T28" fmla="*/ 5 w 48"/>
                              <a:gd name="T29" fmla="*/ 19 h 57"/>
                              <a:gd name="T30" fmla="*/ 0 w 48"/>
                              <a:gd name="T31" fmla="*/ 14 h 57"/>
                              <a:gd name="T32" fmla="*/ 0 w 48"/>
                              <a:gd name="T33" fmla="*/ 9 h 57"/>
                              <a:gd name="T34" fmla="*/ 10 w 48"/>
                              <a:gd name="T35" fmla="*/ 0 h 57"/>
                              <a:gd name="T36" fmla="*/ 24 w 48"/>
                              <a:gd name="T37" fmla="*/ 0 h 57"/>
                              <a:gd name="T38" fmla="*/ 34 w 48"/>
                              <a:gd name="T39" fmla="*/ 4 h 57"/>
                              <a:gd name="T40" fmla="*/ 39 w 48"/>
                              <a:gd name="T41" fmla="*/ 14 h 57"/>
                              <a:gd name="T42" fmla="*/ 39 w 48"/>
                              <a:gd name="T43" fmla="*/ 38 h 57"/>
                              <a:gd name="T44" fmla="*/ 39 w 48"/>
                              <a:gd name="T45" fmla="*/ 48 h 57"/>
                              <a:gd name="T46" fmla="*/ 39 w 48"/>
                              <a:gd name="T47" fmla="*/ 48 h 57"/>
                              <a:gd name="T48" fmla="*/ 39 w 48"/>
                              <a:gd name="T49" fmla="*/ 48 h 57"/>
                              <a:gd name="T50" fmla="*/ 43 w 48"/>
                              <a:gd name="T51" fmla="*/ 48 h 57"/>
                              <a:gd name="T52" fmla="*/ 48 w 48"/>
                              <a:gd name="T53" fmla="*/ 43 h 57"/>
                              <a:gd name="T54" fmla="*/ 39 w 48"/>
                              <a:gd name="T55" fmla="*/ 52 h 57"/>
                              <a:gd name="T56" fmla="*/ 34 w 48"/>
                              <a:gd name="T57" fmla="*/ 57 h 57"/>
                              <a:gd name="T58" fmla="*/ 29 w 48"/>
                              <a:gd name="T59" fmla="*/ 52 h 57"/>
                              <a:gd name="T60" fmla="*/ 29 w 48"/>
                              <a:gd name="T61" fmla="*/ 43 h 57"/>
                              <a:gd name="T62" fmla="*/ 19 w 48"/>
                              <a:gd name="T63" fmla="*/ 28 h 57"/>
                              <a:gd name="T64" fmla="*/ 15 w 48"/>
                              <a:gd name="T65" fmla="*/ 33 h 57"/>
                              <a:gd name="T66" fmla="*/ 10 w 48"/>
                              <a:gd name="T67" fmla="*/ 38 h 57"/>
                              <a:gd name="T68" fmla="*/ 10 w 48"/>
                              <a:gd name="T69" fmla="*/ 43 h 57"/>
                              <a:gd name="T70" fmla="*/ 15 w 48"/>
                              <a:gd name="T71" fmla="*/ 48 h 57"/>
                              <a:gd name="T72" fmla="*/ 19 w 48"/>
                              <a:gd name="T73"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7">
                                <a:moveTo>
                                  <a:pt x="29" y="48"/>
                                </a:moveTo>
                                <a:lnTo>
                                  <a:pt x="19" y="52"/>
                                </a:lnTo>
                                <a:lnTo>
                                  <a:pt x="19" y="57"/>
                                </a:lnTo>
                                <a:lnTo>
                                  <a:pt x="15" y="57"/>
                                </a:lnTo>
                                <a:lnTo>
                                  <a:pt x="10" y="57"/>
                                </a:lnTo>
                                <a:lnTo>
                                  <a:pt x="5" y="57"/>
                                </a:lnTo>
                                <a:lnTo>
                                  <a:pt x="0" y="52"/>
                                </a:lnTo>
                                <a:lnTo>
                                  <a:pt x="0" y="48"/>
                                </a:lnTo>
                                <a:lnTo>
                                  <a:pt x="0" y="43"/>
                                </a:lnTo>
                                <a:lnTo>
                                  <a:pt x="0" y="38"/>
                                </a:lnTo>
                                <a:lnTo>
                                  <a:pt x="5" y="33"/>
                                </a:lnTo>
                                <a:lnTo>
                                  <a:pt x="10" y="28"/>
                                </a:lnTo>
                                <a:lnTo>
                                  <a:pt x="15" y="24"/>
                                </a:lnTo>
                                <a:lnTo>
                                  <a:pt x="29" y="19"/>
                                </a:lnTo>
                                <a:lnTo>
                                  <a:pt x="29" y="9"/>
                                </a:lnTo>
                                <a:lnTo>
                                  <a:pt x="24" y="4"/>
                                </a:lnTo>
                                <a:lnTo>
                                  <a:pt x="19" y="4"/>
                                </a:lnTo>
                                <a:lnTo>
                                  <a:pt x="15" y="4"/>
                                </a:lnTo>
                                <a:lnTo>
                                  <a:pt x="10" y="4"/>
                                </a:lnTo>
                                <a:lnTo>
                                  <a:pt x="10" y="9"/>
                                </a:lnTo>
                                <a:lnTo>
                                  <a:pt x="10" y="14"/>
                                </a:lnTo>
                                <a:lnTo>
                                  <a:pt x="10" y="19"/>
                                </a:lnTo>
                                <a:lnTo>
                                  <a:pt x="5" y="19"/>
                                </a:lnTo>
                                <a:lnTo>
                                  <a:pt x="0" y="19"/>
                                </a:lnTo>
                                <a:lnTo>
                                  <a:pt x="0" y="14"/>
                                </a:lnTo>
                                <a:lnTo>
                                  <a:pt x="0" y="9"/>
                                </a:lnTo>
                                <a:lnTo>
                                  <a:pt x="5" y="4"/>
                                </a:lnTo>
                                <a:lnTo>
                                  <a:pt x="10" y="0"/>
                                </a:lnTo>
                                <a:lnTo>
                                  <a:pt x="19" y="0"/>
                                </a:lnTo>
                                <a:lnTo>
                                  <a:pt x="24" y="0"/>
                                </a:lnTo>
                                <a:lnTo>
                                  <a:pt x="29" y="4"/>
                                </a:lnTo>
                                <a:lnTo>
                                  <a:pt x="34" y="4"/>
                                </a:lnTo>
                                <a:lnTo>
                                  <a:pt x="39" y="9"/>
                                </a:lnTo>
                                <a:lnTo>
                                  <a:pt x="39" y="14"/>
                                </a:lnTo>
                                <a:lnTo>
                                  <a:pt x="39" y="19"/>
                                </a:lnTo>
                                <a:lnTo>
                                  <a:pt x="39" y="38"/>
                                </a:lnTo>
                                <a:lnTo>
                                  <a:pt x="39" y="43"/>
                                </a:lnTo>
                                <a:lnTo>
                                  <a:pt x="39" y="48"/>
                                </a:lnTo>
                                <a:lnTo>
                                  <a:pt x="43" y="48"/>
                                </a:lnTo>
                                <a:lnTo>
                                  <a:pt x="48" y="43"/>
                                </a:lnTo>
                                <a:lnTo>
                                  <a:pt x="48" y="48"/>
                                </a:lnTo>
                                <a:lnTo>
                                  <a:pt x="39" y="52"/>
                                </a:lnTo>
                                <a:lnTo>
                                  <a:pt x="34" y="57"/>
                                </a:lnTo>
                                <a:lnTo>
                                  <a:pt x="29" y="52"/>
                                </a:lnTo>
                                <a:lnTo>
                                  <a:pt x="29" y="48"/>
                                </a:lnTo>
                                <a:close/>
                                <a:moveTo>
                                  <a:pt x="29" y="43"/>
                                </a:moveTo>
                                <a:lnTo>
                                  <a:pt x="29" y="24"/>
                                </a:lnTo>
                                <a:lnTo>
                                  <a:pt x="19" y="28"/>
                                </a:lnTo>
                                <a:lnTo>
                                  <a:pt x="15" y="28"/>
                                </a:lnTo>
                                <a:lnTo>
                                  <a:pt x="15" y="33"/>
                                </a:lnTo>
                                <a:lnTo>
                                  <a:pt x="10" y="33"/>
                                </a:lnTo>
                                <a:lnTo>
                                  <a:pt x="10" y="38"/>
                                </a:lnTo>
                                <a:lnTo>
                                  <a:pt x="10" y="43"/>
                                </a:lnTo>
                                <a:lnTo>
                                  <a:pt x="10" y="48"/>
                                </a:lnTo>
                                <a:lnTo>
                                  <a:pt x="15" y="48"/>
                                </a:lnTo>
                                <a:lnTo>
                                  <a:pt x="19"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806"/>
                        <wps:cNvSpPr>
                          <a:spLocks/>
                        </wps:cNvSpPr>
                        <wps:spPr bwMode="auto">
                          <a:xfrm>
                            <a:off x="3404990" y="690751"/>
                            <a:ext cx="31303" cy="30760"/>
                          </a:xfrm>
                          <a:custGeom>
                            <a:avLst/>
                            <a:gdLst>
                              <a:gd name="T0" fmla="*/ 19 w 58"/>
                              <a:gd name="T1" fmla="*/ 9 h 57"/>
                              <a:gd name="T2" fmla="*/ 29 w 58"/>
                              <a:gd name="T3" fmla="*/ 4 h 57"/>
                              <a:gd name="T4" fmla="*/ 39 w 58"/>
                              <a:gd name="T5" fmla="*/ 0 h 57"/>
                              <a:gd name="T6" fmla="*/ 39 w 58"/>
                              <a:gd name="T7" fmla="*/ 0 h 57"/>
                              <a:gd name="T8" fmla="*/ 43 w 58"/>
                              <a:gd name="T9" fmla="*/ 4 h 57"/>
                              <a:gd name="T10" fmla="*/ 48 w 58"/>
                              <a:gd name="T11" fmla="*/ 4 h 57"/>
                              <a:gd name="T12" fmla="*/ 48 w 58"/>
                              <a:gd name="T13" fmla="*/ 9 h 57"/>
                              <a:gd name="T14" fmla="*/ 48 w 58"/>
                              <a:gd name="T15" fmla="*/ 14 h 57"/>
                              <a:gd name="T16" fmla="*/ 48 w 58"/>
                              <a:gd name="T17" fmla="*/ 19 h 57"/>
                              <a:gd name="T18" fmla="*/ 48 w 58"/>
                              <a:gd name="T19" fmla="*/ 43 h 57"/>
                              <a:gd name="T20" fmla="*/ 48 w 58"/>
                              <a:gd name="T21" fmla="*/ 48 h 57"/>
                              <a:gd name="T22" fmla="*/ 53 w 58"/>
                              <a:gd name="T23" fmla="*/ 52 h 57"/>
                              <a:gd name="T24" fmla="*/ 53 w 58"/>
                              <a:gd name="T25" fmla="*/ 52 h 57"/>
                              <a:gd name="T26" fmla="*/ 53 w 58"/>
                              <a:gd name="T27" fmla="*/ 52 h 57"/>
                              <a:gd name="T28" fmla="*/ 53 w 58"/>
                              <a:gd name="T29" fmla="*/ 52 h 57"/>
                              <a:gd name="T30" fmla="*/ 58 w 58"/>
                              <a:gd name="T31" fmla="*/ 52 h 57"/>
                              <a:gd name="T32" fmla="*/ 58 w 58"/>
                              <a:gd name="T33" fmla="*/ 57 h 57"/>
                              <a:gd name="T34" fmla="*/ 34 w 58"/>
                              <a:gd name="T35" fmla="*/ 57 h 57"/>
                              <a:gd name="T36" fmla="*/ 34 w 58"/>
                              <a:gd name="T37" fmla="*/ 52 h 57"/>
                              <a:gd name="T38" fmla="*/ 34 w 58"/>
                              <a:gd name="T39" fmla="*/ 52 h 57"/>
                              <a:gd name="T40" fmla="*/ 39 w 58"/>
                              <a:gd name="T41" fmla="*/ 52 h 57"/>
                              <a:gd name="T42" fmla="*/ 39 w 58"/>
                              <a:gd name="T43" fmla="*/ 52 h 57"/>
                              <a:gd name="T44" fmla="*/ 39 w 58"/>
                              <a:gd name="T45" fmla="*/ 52 h 57"/>
                              <a:gd name="T46" fmla="*/ 39 w 58"/>
                              <a:gd name="T47" fmla="*/ 48 h 57"/>
                              <a:gd name="T48" fmla="*/ 39 w 58"/>
                              <a:gd name="T49" fmla="*/ 48 h 57"/>
                              <a:gd name="T50" fmla="*/ 39 w 58"/>
                              <a:gd name="T51" fmla="*/ 43 h 57"/>
                              <a:gd name="T52" fmla="*/ 39 w 58"/>
                              <a:gd name="T53" fmla="*/ 24 h 57"/>
                              <a:gd name="T54" fmla="*/ 39 w 58"/>
                              <a:gd name="T55" fmla="*/ 14 h 57"/>
                              <a:gd name="T56" fmla="*/ 39 w 58"/>
                              <a:gd name="T57" fmla="*/ 9 h 57"/>
                              <a:gd name="T58" fmla="*/ 34 w 58"/>
                              <a:gd name="T59" fmla="*/ 9 h 57"/>
                              <a:gd name="T60" fmla="*/ 34 w 58"/>
                              <a:gd name="T61" fmla="*/ 9 h 57"/>
                              <a:gd name="T62" fmla="*/ 24 w 58"/>
                              <a:gd name="T63" fmla="*/ 9 h 57"/>
                              <a:gd name="T64" fmla="*/ 19 w 58"/>
                              <a:gd name="T65" fmla="*/ 14 h 57"/>
                              <a:gd name="T66" fmla="*/ 19 w 58"/>
                              <a:gd name="T67" fmla="*/ 43 h 57"/>
                              <a:gd name="T68" fmla="*/ 19 w 58"/>
                              <a:gd name="T69" fmla="*/ 48 h 57"/>
                              <a:gd name="T70" fmla="*/ 19 w 58"/>
                              <a:gd name="T71" fmla="*/ 48 h 57"/>
                              <a:gd name="T72" fmla="*/ 19 w 58"/>
                              <a:gd name="T73" fmla="*/ 52 h 57"/>
                              <a:gd name="T74" fmla="*/ 19 w 58"/>
                              <a:gd name="T75" fmla="*/ 52 h 57"/>
                              <a:gd name="T76" fmla="*/ 24 w 58"/>
                              <a:gd name="T77" fmla="*/ 52 h 57"/>
                              <a:gd name="T78" fmla="*/ 29 w 58"/>
                              <a:gd name="T79" fmla="*/ 52 h 57"/>
                              <a:gd name="T80" fmla="*/ 29 w 58"/>
                              <a:gd name="T81" fmla="*/ 57 h 57"/>
                              <a:gd name="T82" fmla="*/ 0 w 58"/>
                              <a:gd name="T83" fmla="*/ 57 h 57"/>
                              <a:gd name="T84" fmla="*/ 0 w 58"/>
                              <a:gd name="T85" fmla="*/ 52 h 57"/>
                              <a:gd name="T86" fmla="*/ 0 w 58"/>
                              <a:gd name="T87" fmla="*/ 52 h 57"/>
                              <a:gd name="T88" fmla="*/ 5 w 58"/>
                              <a:gd name="T89" fmla="*/ 52 h 57"/>
                              <a:gd name="T90" fmla="*/ 5 w 58"/>
                              <a:gd name="T91" fmla="*/ 52 h 57"/>
                              <a:gd name="T92" fmla="*/ 10 w 58"/>
                              <a:gd name="T93" fmla="*/ 48 h 57"/>
                              <a:gd name="T94" fmla="*/ 10 w 58"/>
                              <a:gd name="T95" fmla="*/ 43 h 57"/>
                              <a:gd name="T96" fmla="*/ 10 w 58"/>
                              <a:gd name="T97" fmla="*/ 24 h 57"/>
                              <a:gd name="T98" fmla="*/ 10 w 58"/>
                              <a:gd name="T99" fmla="*/ 14 h 57"/>
                              <a:gd name="T100" fmla="*/ 10 w 58"/>
                              <a:gd name="T101" fmla="*/ 9 h 57"/>
                              <a:gd name="T102" fmla="*/ 10 w 58"/>
                              <a:gd name="T103" fmla="*/ 9 h 57"/>
                              <a:gd name="T104" fmla="*/ 5 w 58"/>
                              <a:gd name="T105" fmla="*/ 9 h 57"/>
                              <a:gd name="T106" fmla="*/ 5 w 58"/>
                              <a:gd name="T107" fmla="*/ 9 h 57"/>
                              <a:gd name="T108" fmla="*/ 5 w 58"/>
                              <a:gd name="T109" fmla="*/ 9 h 57"/>
                              <a:gd name="T110" fmla="*/ 5 w 58"/>
                              <a:gd name="T111" fmla="*/ 9 h 57"/>
                              <a:gd name="T112" fmla="*/ 0 w 58"/>
                              <a:gd name="T113" fmla="*/ 9 h 57"/>
                              <a:gd name="T114" fmla="*/ 0 w 58"/>
                              <a:gd name="T115" fmla="*/ 4 h 57"/>
                              <a:gd name="T116" fmla="*/ 15 w 58"/>
                              <a:gd name="T117" fmla="*/ 0 h 57"/>
                              <a:gd name="T118" fmla="*/ 19 w 58"/>
                              <a:gd name="T119" fmla="*/ 0 h 57"/>
                              <a:gd name="T120" fmla="*/ 19 w 58"/>
                              <a:gd name="T121" fmla="*/ 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7">
                                <a:moveTo>
                                  <a:pt x="19" y="9"/>
                                </a:moveTo>
                                <a:lnTo>
                                  <a:pt x="29" y="4"/>
                                </a:lnTo>
                                <a:lnTo>
                                  <a:pt x="39" y="0"/>
                                </a:lnTo>
                                <a:lnTo>
                                  <a:pt x="43" y="4"/>
                                </a:lnTo>
                                <a:lnTo>
                                  <a:pt x="48" y="4"/>
                                </a:lnTo>
                                <a:lnTo>
                                  <a:pt x="48" y="9"/>
                                </a:lnTo>
                                <a:lnTo>
                                  <a:pt x="48" y="14"/>
                                </a:lnTo>
                                <a:lnTo>
                                  <a:pt x="48" y="19"/>
                                </a:lnTo>
                                <a:lnTo>
                                  <a:pt x="48" y="43"/>
                                </a:lnTo>
                                <a:lnTo>
                                  <a:pt x="48" y="48"/>
                                </a:lnTo>
                                <a:lnTo>
                                  <a:pt x="53" y="52"/>
                                </a:lnTo>
                                <a:lnTo>
                                  <a:pt x="58" y="52"/>
                                </a:lnTo>
                                <a:lnTo>
                                  <a:pt x="58" y="57"/>
                                </a:lnTo>
                                <a:lnTo>
                                  <a:pt x="34" y="57"/>
                                </a:lnTo>
                                <a:lnTo>
                                  <a:pt x="34" y="52"/>
                                </a:lnTo>
                                <a:lnTo>
                                  <a:pt x="39" y="52"/>
                                </a:lnTo>
                                <a:lnTo>
                                  <a:pt x="39" y="48"/>
                                </a:lnTo>
                                <a:lnTo>
                                  <a:pt x="39" y="43"/>
                                </a:lnTo>
                                <a:lnTo>
                                  <a:pt x="39" y="24"/>
                                </a:lnTo>
                                <a:lnTo>
                                  <a:pt x="39" y="14"/>
                                </a:lnTo>
                                <a:lnTo>
                                  <a:pt x="39" y="9"/>
                                </a:lnTo>
                                <a:lnTo>
                                  <a:pt x="34" y="9"/>
                                </a:lnTo>
                                <a:lnTo>
                                  <a:pt x="24" y="9"/>
                                </a:lnTo>
                                <a:lnTo>
                                  <a:pt x="19" y="14"/>
                                </a:lnTo>
                                <a:lnTo>
                                  <a:pt x="19" y="43"/>
                                </a:lnTo>
                                <a:lnTo>
                                  <a:pt x="19" y="48"/>
                                </a:lnTo>
                                <a:lnTo>
                                  <a:pt x="19" y="52"/>
                                </a:lnTo>
                                <a:lnTo>
                                  <a:pt x="24" y="52"/>
                                </a:lnTo>
                                <a:lnTo>
                                  <a:pt x="29" y="52"/>
                                </a:lnTo>
                                <a:lnTo>
                                  <a:pt x="29" y="57"/>
                                </a:lnTo>
                                <a:lnTo>
                                  <a:pt x="0" y="57"/>
                                </a:lnTo>
                                <a:lnTo>
                                  <a:pt x="0" y="52"/>
                                </a:lnTo>
                                <a:lnTo>
                                  <a:pt x="5" y="52"/>
                                </a:lnTo>
                                <a:lnTo>
                                  <a:pt x="10" y="48"/>
                                </a:lnTo>
                                <a:lnTo>
                                  <a:pt x="10" y="43"/>
                                </a:lnTo>
                                <a:lnTo>
                                  <a:pt x="10" y="24"/>
                                </a:lnTo>
                                <a:lnTo>
                                  <a:pt x="10" y="14"/>
                                </a:lnTo>
                                <a:lnTo>
                                  <a:pt x="10" y="9"/>
                                </a:lnTo>
                                <a:lnTo>
                                  <a:pt x="5" y="9"/>
                                </a:lnTo>
                                <a:lnTo>
                                  <a:pt x="0" y="9"/>
                                </a:lnTo>
                                <a:lnTo>
                                  <a:pt x="0" y="4"/>
                                </a:lnTo>
                                <a:lnTo>
                                  <a:pt x="15" y="0"/>
                                </a:lnTo>
                                <a:lnTo>
                                  <a:pt x="19" y="0"/>
                                </a:lnTo>
                                <a:lnTo>
                                  <a:pt x="19"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807"/>
                        <wps:cNvSpPr>
                          <a:spLocks/>
                        </wps:cNvSpPr>
                        <wps:spPr bwMode="auto">
                          <a:xfrm>
                            <a:off x="3436293" y="690751"/>
                            <a:ext cx="33462" cy="30760"/>
                          </a:xfrm>
                          <a:custGeom>
                            <a:avLst/>
                            <a:gdLst>
                              <a:gd name="T0" fmla="*/ 19 w 62"/>
                              <a:gd name="T1" fmla="*/ 9 h 57"/>
                              <a:gd name="T2" fmla="*/ 29 w 62"/>
                              <a:gd name="T3" fmla="*/ 4 h 57"/>
                              <a:gd name="T4" fmla="*/ 38 w 62"/>
                              <a:gd name="T5" fmla="*/ 0 h 57"/>
                              <a:gd name="T6" fmla="*/ 43 w 62"/>
                              <a:gd name="T7" fmla="*/ 0 h 57"/>
                              <a:gd name="T8" fmla="*/ 48 w 62"/>
                              <a:gd name="T9" fmla="*/ 4 h 57"/>
                              <a:gd name="T10" fmla="*/ 48 w 62"/>
                              <a:gd name="T11" fmla="*/ 4 h 57"/>
                              <a:gd name="T12" fmla="*/ 52 w 62"/>
                              <a:gd name="T13" fmla="*/ 9 h 57"/>
                              <a:gd name="T14" fmla="*/ 52 w 62"/>
                              <a:gd name="T15" fmla="*/ 14 h 57"/>
                              <a:gd name="T16" fmla="*/ 52 w 62"/>
                              <a:gd name="T17" fmla="*/ 19 h 57"/>
                              <a:gd name="T18" fmla="*/ 52 w 62"/>
                              <a:gd name="T19" fmla="*/ 43 h 57"/>
                              <a:gd name="T20" fmla="*/ 52 w 62"/>
                              <a:gd name="T21" fmla="*/ 48 h 57"/>
                              <a:gd name="T22" fmla="*/ 52 w 62"/>
                              <a:gd name="T23" fmla="*/ 52 h 57"/>
                              <a:gd name="T24" fmla="*/ 52 w 62"/>
                              <a:gd name="T25" fmla="*/ 52 h 57"/>
                              <a:gd name="T26" fmla="*/ 57 w 62"/>
                              <a:gd name="T27" fmla="*/ 52 h 57"/>
                              <a:gd name="T28" fmla="*/ 57 w 62"/>
                              <a:gd name="T29" fmla="*/ 52 h 57"/>
                              <a:gd name="T30" fmla="*/ 62 w 62"/>
                              <a:gd name="T31" fmla="*/ 52 h 57"/>
                              <a:gd name="T32" fmla="*/ 62 w 62"/>
                              <a:gd name="T33" fmla="*/ 57 h 57"/>
                              <a:gd name="T34" fmla="*/ 33 w 62"/>
                              <a:gd name="T35" fmla="*/ 57 h 57"/>
                              <a:gd name="T36" fmla="*/ 33 w 62"/>
                              <a:gd name="T37" fmla="*/ 52 h 57"/>
                              <a:gd name="T38" fmla="*/ 33 w 62"/>
                              <a:gd name="T39" fmla="*/ 52 h 57"/>
                              <a:gd name="T40" fmla="*/ 38 w 62"/>
                              <a:gd name="T41" fmla="*/ 52 h 57"/>
                              <a:gd name="T42" fmla="*/ 38 w 62"/>
                              <a:gd name="T43" fmla="*/ 52 h 57"/>
                              <a:gd name="T44" fmla="*/ 43 w 62"/>
                              <a:gd name="T45" fmla="*/ 52 h 57"/>
                              <a:gd name="T46" fmla="*/ 43 w 62"/>
                              <a:gd name="T47" fmla="*/ 48 h 57"/>
                              <a:gd name="T48" fmla="*/ 43 w 62"/>
                              <a:gd name="T49" fmla="*/ 48 h 57"/>
                              <a:gd name="T50" fmla="*/ 43 w 62"/>
                              <a:gd name="T51" fmla="*/ 43 h 57"/>
                              <a:gd name="T52" fmla="*/ 43 w 62"/>
                              <a:gd name="T53" fmla="*/ 24 h 57"/>
                              <a:gd name="T54" fmla="*/ 43 w 62"/>
                              <a:gd name="T55" fmla="*/ 14 h 57"/>
                              <a:gd name="T56" fmla="*/ 43 w 62"/>
                              <a:gd name="T57" fmla="*/ 9 h 57"/>
                              <a:gd name="T58" fmla="*/ 38 w 62"/>
                              <a:gd name="T59" fmla="*/ 9 h 57"/>
                              <a:gd name="T60" fmla="*/ 33 w 62"/>
                              <a:gd name="T61" fmla="*/ 9 h 57"/>
                              <a:gd name="T62" fmla="*/ 29 w 62"/>
                              <a:gd name="T63" fmla="*/ 9 h 57"/>
                              <a:gd name="T64" fmla="*/ 19 w 62"/>
                              <a:gd name="T65" fmla="*/ 14 h 57"/>
                              <a:gd name="T66" fmla="*/ 19 w 62"/>
                              <a:gd name="T67" fmla="*/ 43 h 57"/>
                              <a:gd name="T68" fmla="*/ 19 w 62"/>
                              <a:gd name="T69" fmla="*/ 48 h 57"/>
                              <a:gd name="T70" fmla="*/ 19 w 62"/>
                              <a:gd name="T71" fmla="*/ 48 h 57"/>
                              <a:gd name="T72" fmla="*/ 24 w 62"/>
                              <a:gd name="T73" fmla="*/ 52 h 57"/>
                              <a:gd name="T74" fmla="*/ 24 w 62"/>
                              <a:gd name="T75" fmla="*/ 52 h 57"/>
                              <a:gd name="T76" fmla="*/ 24 w 62"/>
                              <a:gd name="T77" fmla="*/ 52 h 57"/>
                              <a:gd name="T78" fmla="*/ 29 w 62"/>
                              <a:gd name="T79" fmla="*/ 52 h 57"/>
                              <a:gd name="T80" fmla="*/ 29 w 62"/>
                              <a:gd name="T81" fmla="*/ 57 h 57"/>
                              <a:gd name="T82" fmla="*/ 5 w 62"/>
                              <a:gd name="T83" fmla="*/ 57 h 57"/>
                              <a:gd name="T84" fmla="*/ 5 w 62"/>
                              <a:gd name="T85" fmla="*/ 52 h 57"/>
                              <a:gd name="T86" fmla="*/ 5 w 62"/>
                              <a:gd name="T87" fmla="*/ 52 h 57"/>
                              <a:gd name="T88" fmla="*/ 9 w 62"/>
                              <a:gd name="T89" fmla="*/ 52 h 57"/>
                              <a:gd name="T90" fmla="*/ 9 w 62"/>
                              <a:gd name="T91" fmla="*/ 52 h 57"/>
                              <a:gd name="T92" fmla="*/ 9 w 62"/>
                              <a:gd name="T93" fmla="*/ 48 h 57"/>
                              <a:gd name="T94" fmla="*/ 9 w 62"/>
                              <a:gd name="T95" fmla="*/ 43 h 57"/>
                              <a:gd name="T96" fmla="*/ 9 w 62"/>
                              <a:gd name="T97" fmla="*/ 24 h 57"/>
                              <a:gd name="T98" fmla="*/ 9 w 62"/>
                              <a:gd name="T99" fmla="*/ 14 h 57"/>
                              <a:gd name="T100" fmla="*/ 9 w 62"/>
                              <a:gd name="T101" fmla="*/ 9 h 57"/>
                              <a:gd name="T102" fmla="*/ 9 w 62"/>
                              <a:gd name="T103" fmla="*/ 9 h 57"/>
                              <a:gd name="T104" fmla="*/ 9 w 62"/>
                              <a:gd name="T105" fmla="*/ 9 h 57"/>
                              <a:gd name="T106" fmla="*/ 9 w 62"/>
                              <a:gd name="T107" fmla="*/ 9 h 57"/>
                              <a:gd name="T108" fmla="*/ 5 w 62"/>
                              <a:gd name="T109" fmla="*/ 9 h 57"/>
                              <a:gd name="T110" fmla="*/ 5 w 62"/>
                              <a:gd name="T111" fmla="*/ 9 h 57"/>
                              <a:gd name="T112" fmla="*/ 5 w 62"/>
                              <a:gd name="T113" fmla="*/ 9 h 57"/>
                              <a:gd name="T114" fmla="*/ 0 w 62"/>
                              <a:gd name="T115" fmla="*/ 4 h 57"/>
                              <a:gd name="T116" fmla="*/ 19 w 62"/>
                              <a:gd name="T117" fmla="*/ 0 h 57"/>
                              <a:gd name="T118" fmla="*/ 19 w 62"/>
                              <a:gd name="T119" fmla="*/ 0 h 57"/>
                              <a:gd name="T120" fmla="*/ 19 w 62"/>
                              <a:gd name="T121" fmla="*/ 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2" h="57">
                                <a:moveTo>
                                  <a:pt x="19" y="9"/>
                                </a:moveTo>
                                <a:lnTo>
                                  <a:pt x="29" y="4"/>
                                </a:lnTo>
                                <a:lnTo>
                                  <a:pt x="38" y="0"/>
                                </a:lnTo>
                                <a:lnTo>
                                  <a:pt x="43" y="0"/>
                                </a:lnTo>
                                <a:lnTo>
                                  <a:pt x="48" y="4"/>
                                </a:lnTo>
                                <a:lnTo>
                                  <a:pt x="52" y="9"/>
                                </a:lnTo>
                                <a:lnTo>
                                  <a:pt x="52" y="14"/>
                                </a:lnTo>
                                <a:lnTo>
                                  <a:pt x="52" y="19"/>
                                </a:lnTo>
                                <a:lnTo>
                                  <a:pt x="52" y="43"/>
                                </a:lnTo>
                                <a:lnTo>
                                  <a:pt x="52" y="48"/>
                                </a:lnTo>
                                <a:lnTo>
                                  <a:pt x="52" y="52"/>
                                </a:lnTo>
                                <a:lnTo>
                                  <a:pt x="57" y="52"/>
                                </a:lnTo>
                                <a:lnTo>
                                  <a:pt x="62" y="52"/>
                                </a:lnTo>
                                <a:lnTo>
                                  <a:pt x="62" y="57"/>
                                </a:lnTo>
                                <a:lnTo>
                                  <a:pt x="33" y="57"/>
                                </a:lnTo>
                                <a:lnTo>
                                  <a:pt x="33" y="52"/>
                                </a:lnTo>
                                <a:lnTo>
                                  <a:pt x="38" y="52"/>
                                </a:lnTo>
                                <a:lnTo>
                                  <a:pt x="43" y="52"/>
                                </a:lnTo>
                                <a:lnTo>
                                  <a:pt x="43" y="48"/>
                                </a:lnTo>
                                <a:lnTo>
                                  <a:pt x="43" y="43"/>
                                </a:lnTo>
                                <a:lnTo>
                                  <a:pt x="43" y="24"/>
                                </a:lnTo>
                                <a:lnTo>
                                  <a:pt x="43" y="14"/>
                                </a:lnTo>
                                <a:lnTo>
                                  <a:pt x="43" y="9"/>
                                </a:lnTo>
                                <a:lnTo>
                                  <a:pt x="38" y="9"/>
                                </a:lnTo>
                                <a:lnTo>
                                  <a:pt x="33" y="9"/>
                                </a:lnTo>
                                <a:lnTo>
                                  <a:pt x="29" y="9"/>
                                </a:lnTo>
                                <a:lnTo>
                                  <a:pt x="19" y="14"/>
                                </a:lnTo>
                                <a:lnTo>
                                  <a:pt x="19" y="43"/>
                                </a:lnTo>
                                <a:lnTo>
                                  <a:pt x="19" y="48"/>
                                </a:lnTo>
                                <a:lnTo>
                                  <a:pt x="24" y="52"/>
                                </a:lnTo>
                                <a:lnTo>
                                  <a:pt x="29" y="52"/>
                                </a:lnTo>
                                <a:lnTo>
                                  <a:pt x="29" y="57"/>
                                </a:lnTo>
                                <a:lnTo>
                                  <a:pt x="5" y="57"/>
                                </a:lnTo>
                                <a:lnTo>
                                  <a:pt x="5" y="52"/>
                                </a:lnTo>
                                <a:lnTo>
                                  <a:pt x="9" y="52"/>
                                </a:lnTo>
                                <a:lnTo>
                                  <a:pt x="9" y="48"/>
                                </a:lnTo>
                                <a:lnTo>
                                  <a:pt x="9" y="43"/>
                                </a:lnTo>
                                <a:lnTo>
                                  <a:pt x="9" y="24"/>
                                </a:lnTo>
                                <a:lnTo>
                                  <a:pt x="9" y="14"/>
                                </a:lnTo>
                                <a:lnTo>
                                  <a:pt x="9" y="9"/>
                                </a:lnTo>
                                <a:lnTo>
                                  <a:pt x="5" y="9"/>
                                </a:lnTo>
                                <a:lnTo>
                                  <a:pt x="0" y="4"/>
                                </a:lnTo>
                                <a:lnTo>
                                  <a:pt x="19" y="0"/>
                                </a:lnTo>
                                <a:lnTo>
                                  <a:pt x="19"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808"/>
                        <wps:cNvSpPr>
                          <a:spLocks noEditPoints="1"/>
                        </wps:cNvSpPr>
                        <wps:spPr bwMode="auto">
                          <a:xfrm>
                            <a:off x="3472453" y="690751"/>
                            <a:ext cx="23207" cy="30760"/>
                          </a:xfrm>
                          <a:custGeom>
                            <a:avLst/>
                            <a:gdLst>
                              <a:gd name="T0" fmla="*/ 5 w 43"/>
                              <a:gd name="T1" fmla="*/ 24 h 57"/>
                              <a:gd name="T2" fmla="*/ 9 w 43"/>
                              <a:gd name="T3" fmla="*/ 33 h 57"/>
                              <a:gd name="T4" fmla="*/ 14 w 43"/>
                              <a:gd name="T5" fmla="*/ 43 h 57"/>
                              <a:gd name="T6" fmla="*/ 19 w 43"/>
                              <a:gd name="T7" fmla="*/ 48 h 57"/>
                              <a:gd name="T8" fmla="*/ 29 w 43"/>
                              <a:gd name="T9" fmla="*/ 48 h 57"/>
                              <a:gd name="T10" fmla="*/ 33 w 43"/>
                              <a:gd name="T11" fmla="*/ 48 h 57"/>
                              <a:gd name="T12" fmla="*/ 33 w 43"/>
                              <a:gd name="T13" fmla="*/ 43 h 57"/>
                              <a:gd name="T14" fmla="*/ 38 w 43"/>
                              <a:gd name="T15" fmla="*/ 43 h 57"/>
                              <a:gd name="T16" fmla="*/ 43 w 43"/>
                              <a:gd name="T17" fmla="*/ 33 h 57"/>
                              <a:gd name="T18" fmla="*/ 43 w 43"/>
                              <a:gd name="T19" fmla="*/ 38 h 57"/>
                              <a:gd name="T20" fmla="*/ 43 w 43"/>
                              <a:gd name="T21" fmla="*/ 43 h 57"/>
                              <a:gd name="T22" fmla="*/ 38 w 43"/>
                              <a:gd name="T23" fmla="*/ 52 h 57"/>
                              <a:gd name="T24" fmla="*/ 29 w 43"/>
                              <a:gd name="T25" fmla="*/ 57 h 57"/>
                              <a:gd name="T26" fmla="*/ 24 w 43"/>
                              <a:gd name="T27" fmla="*/ 57 h 57"/>
                              <a:gd name="T28" fmla="*/ 14 w 43"/>
                              <a:gd name="T29" fmla="*/ 57 h 57"/>
                              <a:gd name="T30" fmla="*/ 5 w 43"/>
                              <a:gd name="T31" fmla="*/ 48 h 57"/>
                              <a:gd name="T32" fmla="*/ 0 w 43"/>
                              <a:gd name="T33" fmla="*/ 43 h 57"/>
                              <a:gd name="T34" fmla="*/ 0 w 43"/>
                              <a:gd name="T35" fmla="*/ 28 h 57"/>
                              <a:gd name="T36" fmla="*/ 0 w 43"/>
                              <a:gd name="T37" fmla="*/ 19 h 57"/>
                              <a:gd name="T38" fmla="*/ 5 w 43"/>
                              <a:gd name="T39" fmla="*/ 9 h 57"/>
                              <a:gd name="T40" fmla="*/ 14 w 43"/>
                              <a:gd name="T41" fmla="*/ 0 h 57"/>
                              <a:gd name="T42" fmla="*/ 24 w 43"/>
                              <a:gd name="T43" fmla="*/ 0 h 57"/>
                              <a:gd name="T44" fmla="*/ 33 w 43"/>
                              <a:gd name="T45" fmla="*/ 0 h 57"/>
                              <a:gd name="T46" fmla="*/ 38 w 43"/>
                              <a:gd name="T47" fmla="*/ 4 h 57"/>
                              <a:gd name="T48" fmla="*/ 43 w 43"/>
                              <a:gd name="T49" fmla="*/ 14 h 57"/>
                              <a:gd name="T50" fmla="*/ 43 w 43"/>
                              <a:gd name="T51" fmla="*/ 24 h 57"/>
                              <a:gd name="T52" fmla="*/ 5 w 43"/>
                              <a:gd name="T53" fmla="*/ 24 h 57"/>
                              <a:gd name="T54" fmla="*/ 5 w 43"/>
                              <a:gd name="T55" fmla="*/ 19 h 57"/>
                              <a:gd name="T56" fmla="*/ 33 w 43"/>
                              <a:gd name="T57" fmla="*/ 19 h 57"/>
                              <a:gd name="T58" fmla="*/ 33 w 43"/>
                              <a:gd name="T59" fmla="*/ 14 h 57"/>
                              <a:gd name="T60" fmla="*/ 29 w 43"/>
                              <a:gd name="T61" fmla="*/ 9 h 57"/>
                              <a:gd name="T62" fmla="*/ 29 w 43"/>
                              <a:gd name="T63" fmla="*/ 9 h 57"/>
                              <a:gd name="T64" fmla="*/ 24 w 43"/>
                              <a:gd name="T65" fmla="*/ 4 h 57"/>
                              <a:gd name="T66" fmla="*/ 24 w 43"/>
                              <a:gd name="T67" fmla="*/ 4 h 57"/>
                              <a:gd name="T68" fmla="*/ 19 w 43"/>
                              <a:gd name="T69" fmla="*/ 4 h 57"/>
                              <a:gd name="T70" fmla="*/ 14 w 43"/>
                              <a:gd name="T71" fmla="*/ 4 h 57"/>
                              <a:gd name="T72" fmla="*/ 9 w 43"/>
                              <a:gd name="T73" fmla="*/ 9 h 57"/>
                              <a:gd name="T74" fmla="*/ 9 w 43"/>
                              <a:gd name="T75" fmla="*/ 14 h 57"/>
                              <a:gd name="T76" fmla="*/ 5 w 43"/>
                              <a:gd name="T77"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7">
                                <a:moveTo>
                                  <a:pt x="5" y="24"/>
                                </a:moveTo>
                                <a:lnTo>
                                  <a:pt x="9" y="33"/>
                                </a:lnTo>
                                <a:lnTo>
                                  <a:pt x="14" y="43"/>
                                </a:lnTo>
                                <a:lnTo>
                                  <a:pt x="19" y="48"/>
                                </a:lnTo>
                                <a:lnTo>
                                  <a:pt x="29" y="48"/>
                                </a:lnTo>
                                <a:lnTo>
                                  <a:pt x="33" y="48"/>
                                </a:lnTo>
                                <a:lnTo>
                                  <a:pt x="33" y="43"/>
                                </a:lnTo>
                                <a:lnTo>
                                  <a:pt x="38" y="43"/>
                                </a:lnTo>
                                <a:lnTo>
                                  <a:pt x="43" y="33"/>
                                </a:lnTo>
                                <a:lnTo>
                                  <a:pt x="43" y="38"/>
                                </a:lnTo>
                                <a:lnTo>
                                  <a:pt x="43" y="43"/>
                                </a:lnTo>
                                <a:lnTo>
                                  <a:pt x="38" y="52"/>
                                </a:lnTo>
                                <a:lnTo>
                                  <a:pt x="29" y="57"/>
                                </a:lnTo>
                                <a:lnTo>
                                  <a:pt x="24" y="57"/>
                                </a:lnTo>
                                <a:lnTo>
                                  <a:pt x="14" y="57"/>
                                </a:lnTo>
                                <a:lnTo>
                                  <a:pt x="5" y="48"/>
                                </a:lnTo>
                                <a:lnTo>
                                  <a:pt x="0" y="43"/>
                                </a:lnTo>
                                <a:lnTo>
                                  <a:pt x="0" y="28"/>
                                </a:lnTo>
                                <a:lnTo>
                                  <a:pt x="0" y="19"/>
                                </a:lnTo>
                                <a:lnTo>
                                  <a:pt x="5" y="9"/>
                                </a:lnTo>
                                <a:lnTo>
                                  <a:pt x="14" y="0"/>
                                </a:lnTo>
                                <a:lnTo>
                                  <a:pt x="24" y="0"/>
                                </a:lnTo>
                                <a:lnTo>
                                  <a:pt x="33" y="0"/>
                                </a:lnTo>
                                <a:lnTo>
                                  <a:pt x="38" y="4"/>
                                </a:lnTo>
                                <a:lnTo>
                                  <a:pt x="43" y="14"/>
                                </a:lnTo>
                                <a:lnTo>
                                  <a:pt x="43" y="24"/>
                                </a:lnTo>
                                <a:lnTo>
                                  <a:pt x="5" y="24"/>
                                </a:lnTo>
                                <a:close/>
                                <a:moveTo>
                                  <a:pt x="5" y="19"/>
                                </a:moveTo>
                                <a:lnTo>
                                  <a:pt x="33" y="19"/>
                                </a:lnTo>
                                <a:lnTo>
                                  <a:pt x="33" y="14"/>
                                </a:lnTo>
                                <a:lnTo>
                                  <a:pt x="29" y="9"/>
                                </a:lnTo>
                                <a:lnTo>
                                  <a:pt x="24" y="4"/>
                                </a:lnTo>
                                <a:lnTo>
                                  <a:pt x="19" y="4"/>
                                </a:lnTo>
                                <a:lnTo>
                                  <a:pt x="14" y="4"/>
                                </a:lnTo>
                                <a:lnTo>
                                  <a:pt x="9" y="9"/>
                                </a:lnTo>
                                <a:lnTo>
                                  <a:pt x="9" y="14"/>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809"/>
                        <wps:cNvSpPr>
                          <a:spLocks/>
                        </wps:cNvSpPr>
                        <wps:spPr bwMode="auto">
                          <a:xfrm>
                            <a:off x="3501057" y="675101"/>
                            <a:ext cx="12953" cy="46410"/>
                          </a:xfrm>
                          <a:custGeom>
                            <a:avLst/>
                            <a:gdLst>
                              <a:gd name="T0" fmla="*/ 19 w 24"/>
                              <a:gd name="T1" fmla="*/ 0 h 86"/>
                              <a:gd name="T2" fmla="*/ 19 w 24"/>
                              <a:gd name="T3" fmla="*/ 72 h 86"/>
                              <a:gd name="T4" fmla="*/ 19 w 24"/>
                              <a:gd name="T5" fmla="*/ 77 h 86"/>
                              <a:gd name="T6" fmla="*/ 19 w 24"/>
                              <a:gd name="T7" fmla="*/ 77 h 86"/>
                              <a:gd name="T8" fmla="*/ 19 w 24"/>
                              <a:gd name="T9" fmla="*/ 81 h 86"/>
                              <a:gd name="T10" fmla="*/ 19 w 24"/>
                              <a:gd name="T11" fmla="*/ 81 h 86"/>
                              <a:gd name="T12" fmla="*/ 24 w 24"/>
                              <a:gd name="T13" fmla="*/ 81 h 86"/>
                              <a:gd name="T14" fmla="*/ 24 w 24"/>
                              <a:gd name="T15" fmla="*/ 81 h 86"/>
                              <a:gd name="T16" fmla="*/ 24 w 24"/>
                              <a:gd name="T17" fmla="*/ 86 h 86"/>
                              <a:gd name="T18" fmla="*/ 0 w 24"/>
                              <a:gd name="T19" fmla="*/ 86 h 86"/>
                              <a:gd name="T20" fmla="*/ 0 w 24"/>
                              <a:gd name="T21" fmla="*/ 81 h 86"/>
                              <a:gd name="T22" fmla="*/ 0 w 24"/>
                              <a:gd name="T23" fmla="*/ 81 h 86"/>
                              <a:gd name="T24" fmla="*/ 4 w 24"/>
                              <a:gd name="T25" fmla="*/ 81 h 86"/>
                              <a:gd name="T26" fmla="*/ 4 w 24"/>
                              <a:gd name="T27" fmla="*/ 81 h 86"/>
                              <a:gd name="T28" fmla="*/ 4 w 24"/>
                              <a:gd name="T29" fmla="*/ 77 h 86"/>
                              <a:gd name="T30" fmla="*/ 4 w 24"/>
                              <a:gd name="T31" fmla="*/ 77 h 86"/>
                              <a:gd name="T32" fmla="*/ 4 w 24"/>
                              <a:gd name="T33" fmla="*/ 72 h 86"/>
                              <a:gd name="T34" fmla="*/ 4 w 24"/>
                              <a:gd name="T35" fmla="*/ 24 h 86"/>
                              <a:gd name="T36" fmla="*/ 4 w 24"/>
                              <a:gd name="T37" fmla="*/ 14 h 86"/>
                              <a:gd name="T38" fmla="*/ 4 w 24"/>
                              <a:gd name="T39" fmla="*/ 14 h 86"/>
                              <a:gd name="T40" fmla="*/ 4 w 24"/>
                              <a:gd name="T41" fmla="*/ 10 h 86"/>
                              <a:gd name="T42" fmla="*/ 4 w 24"/>
                              <a:gd name="T43" fmla="*/ 10 h 86"/>
                              <a:gd name="T44" fmla="*/ 4 w 24"/>
                              <a:gd name="T45" fmla="*/ 10 h 86"/>
                              <a:gd name="T46" fmla="*/ 4 w 24"/>
                              <a:gd name="T47" fmla="*/ 10 h 86"/>
                              <a:gd name="T48" fmla="*/ 0 w 24"/>
                              <a:gd name="T49" fmla="*/ 10 h 86"/>
                              <a:gd name="T50" fmla="*/ 0 w 24"/>
                              <a:gd name="T51" fmla="*/ 10 h 86"/>
                              <a:gd name="T52" fmla="*/ 0 w 24"/>
                              <a:gd name="T53" fmla="*/ 10 h 86"/>
                              <a:gd name="T54" fmla="*/ 14 w 24"/>
                              <a:gd name="T55" fmla="*/ 0 h 86"/>
                              <a:gd name="T56" fmla="*/ 19 w 24"/>
                              <a:gd name="T5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 h="86">
                                <a:moveTo>
                                  <a:pt x="19" y="0"/>
                                </a:moveTo>
                                <a:lnTo>
                                  <a:pt x="19" y="72"/>
                                </a:lnTo>
                                <a:lnTo>
                                  <a:pt x="19" y="77"/>
                                </a:lnTo>
                                <a:lnTo>
                                  <a:pt x="19" y="81"/>
                                </a:lnTo>
                                <a:lnTo>
                                  <a:pt x="24" y="81"/>
                                </a:lnTo>
                                <a:lnTo>
                                  <a:pt x="24" y="86"/>
                                </a:lnTo>
                                <a:lnTo>
                                  <a:pt x="0" y="86"/>
                                </a:lnTo>
                                <a:lnTo>
                                  <a:pt x="0" y="81"/>
                                </a:lnTo>
                                <a:lnTo>
                                  <a:pt x="4" y="81"/>
                                </a:lnTo>
                                <a:lnTo>
                                  <a:pt x="4" y="77"/>
                                </a:lnTo>
                                <a:lnTo>
                                  <a:pt x="4" y="72"/>
                                </a:lnTo>
                                <a:lnTo>
                                  <a:pt x="4" y="24"/>
                                </a:lnTo>
                                <a:lnTo>
                                  <a:pt x="4" y="14"/>
                                </a:lnTo>
                                <a:lnTo>
                                  <a:pt x="4" y="10"/>
                                </a:lnTo>
                                <a:lnTo>
                                  <a:pt x="0" y="10"/>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810"/>
                        <wps:cNvSpPr>
                          <a:spLocks/>
                        </wps:cNvSpPr>
                        <wps:spPr bwMode="auto">
                          <a:xfrm>
                            <a:off x="3518867" y="690751"/>
                            <a:ext cx="21048" cy="30760"/>
                          </a:xfrm>
                          <a:custGeom>
                            <a:avLst/>
                            <a:gdLst>
                              <a:gd name="T0" fmla="*/ 34 w 39"/>
                              <a:gd name="T1" fmla="*/ 0 h 57"/>
                              <a:gd name="T2" fmla="*/ 34 w 39"/>
                              <a:gd name="T3" fmla="*/ 19 h 57"/>
                              <a:gd name="T4" fmla="*/ 29 w 39"/>
                              <a:gd name="T5" fmla="*/ 19 h 57"/>
                              <a:gd name="T6" fmla="*/ 29 w 39"/>
                              <a:gd name="T7" fmla="*/ 9 h 57"/>
                              <a:gd name="T8" fmla="*/ 24 w 39"/>
                              <a:gd name="T9" fmla="*/ 4 h 57"/>
                              <a:gd name="T10" fmla="*/ 19 w 39"/>
                              <a:gd name="T11" fmla="*/ 4 h 57"/>
                              <a:gd name="T12" fmla="*/ 15 w 39"/>
                              <a:gd name="T13" fmla="*/ 4 h 57"/>
                              <a:gd name="T14" fmla="*/ 15 w 39"/>
                              <a:gd name="T15" fmla="*/ 4 h 57"/>
                              <a:gd name="T16" fmla="*/ 10 w 39"/>
                              <a:gd name="T17" fmla="*/ 4 h 57"/>
                              <a:gd name="T18" fmla="*/ 10 w 39"/>
                              <a:gd name="T19" fmla="*/ 9 h 57"/>
                              <a:gd name="T20" fmla="*/ 10 w 39"/>
                              <a:gd name="T21" fmla="*/ 9 h 57"/>
                              <a:gd name="T22" fmla="*/ 10 w 39"/>
                              <a:gd name="T23" fmla="*/ 14 h 57"/>
                              <a:gd name="T24" fmla="*/ 10 w 39"/>
                              <a:gd name="T25" fmla="*/ 14 h 57"/>
                              <a:gd name="T26" fmla="*/ 10 w 39"/>
                              <a:gd name="T27" fmla="*/ 19 h 57"/>
                              <a:gd name="T28" fmla="*/ 15 w 39"/>
                              <a:gd name="T29" fmla="*/ 24 h 57"/>
                              <a:gd name="T30" fmla="*/ 24 w 39"/>
                              <a:gd name="T31" fmla="*/ 24 h 57"/>
                              <a:gd name="T32" fmla="*/ 34 w 39"/>
                              <a:gd name="T33" fmla="*/ 33 h 57"/>
                              <a:gd name="T34" fmla="*/ 39 w 39"/>
                              <a:gd name="T35" fmla="*/ 43 h 57"/>
                              <a:gd name="T36" fmla="*/ 34 w 39"/>
                              <a:gd name="T37" fmla="*/ 48 h 57"/>
                              <a:gd name="T38" fmla="*/ 34 w 39"/>
                              <a:gd name="T39" fmla="*/ 52 h 57"/>
                              <a:gd name="T40" fmla="*/ 24 w 39"/>
                              <a:gd name="T41" fmla="*/ 57 h 57"/>
                              <a:gd name="T42" fmla="*/ 19 w 39"/>
                              <a:gd name="T43" fmla="*/ 57 h 57"/>
                              <a:gd name="T44" fmla="*/ 15 w 39"/>
                              <a:gd name="T45" fmla="*/ 57 h 57"/>
                              <a:gd name="T46" fmla="*/ 10 w 39"/>
                              <a:gd name="T47" fmla="*/ 57 h 57"/>
                              <a:gd name="T48" fmla="*/ 5 w 39"/>
                              <a:gd name="T49" fmla="*/ 57 h 57"/>
                              <a:gd name="T50" fmla="*/ 5 w 39"/>
                              <a:gd name="T51" fmla="*/ 52 h 57"/>
                              <a:gd name="T52" fmla="*/ 5 w 39"/>
                              <a:gd name="T53" fmla="*/ 57 h 57"/>
                              <a:gd name="T54" fmla="*/ 5 w 39"/>
                              <a:gd name="T55" fmla="*/ 57 h 57"/>
                              <a:gd name="T56" fmla="*/ 0 w 39"/>
                              <a:gd name="T57" fmla="*/ 57 h 57"/>
                              <a:gd name="T58" fmla="*/ 0 w 39"/>
                              <a:gd name="T59" fmla="*/ 38 h 57"/>
                              <a:gd name="T60" fmla="*/ 5 w 39"/>
                              <a:gd name="T61" fmla="*/ 38 h 57"/>
                              <a:gd name="T62" fmla="*/ 5 w 39"/>
                              <a:gd name="T63" fmla="*/ 43 h 57"/>
                              <a:gd name="T64" fmla="*/ 10 w 39"/>
                              <a:gd name="T65" fmla="*/ 48 h 57"/>
                              <a:gd name="T66" fmla="*/ 15 w 39"/>
                              <a:gd name="T67" fmla="*/ 52 h 57"/>
                              <a:gd name="T68" fmla="*/ 19 w 39"/>
                              <a:gd name="T69" fmla="*/ 52 h 57"/>
                              <a:gd name="T70" fmla="*/ 24 w 39"/>
                              <a:gd name="T71" fmla="*/ 52 h 57"/>
                              <a:gd name="T72" fmla="*/ 24 w 39"/>
                              <a:gd name="T73" fmla="*/ 52 h 57"/>
                              <a:gd name="T74" fmla="*/ 29 w 39"/>
                              <a:gd name="T75" fmla="*/ 48 h 57"/>
                              <a:gd name="T76" fmla="*/ 29 w 39"/>
                              <a:gd name="T77" fmla="*/ 48 h 57"/>
                              <a:gd name="T78" fmla="*/ 29 w 39"/>
                              <a:gd name="T79" fmla="*/ 43 h 57"/>
                              <a:gd name="T80" fmla="*/ 24 w 39"/>
                              <a:gd name="T81" fmla="*/ 38 h 57"/>
                              <a:gd name="T82" fmla="*/ 19 w 39"/>
                              <a:gd name="T83" fmla="*/ 33 h 57"/>
                              <a:gd name="T84" fmla="*/ 15 w 39"/>
                              <a:gd name="T85" fmla="*/ 33 h 57"/>
                              <a:gd name="T86" fmla="*/ 5 w 39"/>
                              <a:gd name="T87" fmla="*/ 28 h 57"/>
                              <a:gd name="T88" fmla="*/ 5 w 39"/>
                              <a:gd name="T89" fmla="*/ 24 h 57"/>
                              <a:gd name="T90" fmla="*/ 0 w 39"/>
                              <a:gd name="T91" fmla="*/ 19 h 57"/>
                              <a:gd name="T92" fmla="*/ 0 w 39"/>
                              <a:gd name="T93" fmla="*/ 14 h 57"/>
                              <a:gd name="T94" fmla="*/ 0 w 39"/>
                              <a:gd name="T95" fmla="*/ 9 h 57"/>
                              <a:gd name="T96" fmla="*/ 5 w 39"/>
                              <a:gd name="T97" fmla="*/ 4 h 57"/>
                              <a:gd name="T98" fmla="*/ 10 w 39"/>
                              <a:gd name="T99" fmla="*/ 0 h 57"/>
                              <a:gd name="T100" fmla="*/ 15 w 39"/>
                              <a:gd name="T101" fmla="*/ 0 h 57"/>
                              <a:gd name="T102" fmla="*/ 19 w 39"/>
                              <a:gd name="T103" fmla="*/ 0 h 57"/>
                              <a:gd name="T104" fmla="*/ 24 w 39"/>
                              <a:gd name="T105" fmla="*/ 0 h 57"/>
                              <a:gd name="T106" fmla="*/ 29 w 39"/>
                              <a:gd name="T107" fmla="*/ 4 h 57"/>
                              <a:gd name="T108" fmla="*/ 29 w 39"/>
                              <a:gd name="T109" fmla="*/ 4 h 57"/>
                              <a:gd name="T110" fmla="*/ 29 w 39"/>
                              <a:gd name="T111" fmla="*/ 4 h 57"/>
                              <a:gd name="T112" fmla="*/ 29 w 39"/>
                              <a:gd name="T113" fmla="*/ 0 h 57"/>
                              <a:gd name="T114" fmla="*/ 29 w 39"/>
                              <a:gd name="T115" fmla="*/ 0 h 57"/>
                              <a:gd name="T116" fmla="*/ 29 w 39"/>
                              <a:gd name="T117" fmla="*/ 0 h 57"/>
                              <a:gd name="T118" fmla="*/ 34 w 39"/>
                              <a:gd name="T1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 h="57">
                                <a:moveTo>
                                  <a:pt x="34" y="0"/>
                                </a:moveTo>
                                <a:lnTo>
                                  <a:pt x="34" y="19"/>
                                </a:lnTo>
                                <a:lnTo>
                                  <a:pt x="29" y="19"/>
                                </a:lnTo>
                                <a:lnTo>
                                  <a:pt x="29" y="9"/>
                                </a:lnTo>
                                <a:lnTo>
                                  <a:pt x="24" y="4"/>
                                </a:lnTo>
                                <a:lnTo>
                                  <a:pt x="19" y="4"/>
                                </a:lnTo>
                                <a:lnTo>
                                  <a:pt x="15" y="4"/>
                                </a:lnTo>
                                <a:lnTo>
                                  <a:pt x="10" y="4"/>
                                </a:lnTo>
                                <a:lnTo>
                                  <a:pt x="10" y="9"/>
                                </a:lnTo>
                                <a:lnTo>
                                  <a:pt x="10" y="14"/>
                                </a:lnTo>
                                <a:lnTo>
                                  <a:pt x="10" y="19"/>
                                </a:lnTo>
                                <a:lnTo>
                                  <a:pt x="15" y="24"/>
                                </a:lnTo>
                                <a:lnTo>
                                  <a:pt x="24" y="24"/>
                                </a:lnTo>
                                <a:lnTo>
                                  <a:pt x="34" y="33"/>
                                </a:lnTo>
                                <a:lnTo>
                                  <a:pt x="39" y="43"/>
                                </a:lnTo>
                                <a:lnTo>
                                  <a:pt x="34" y="48"/>
                                </a:lnTo>
                                <a:lnTo>
                                  <a:pt x="34" y="52"/>
                                </a:lnTo>
                                <a:lnTo>
                                  <a:pt x="24" y="57"/>
                                </a:lnTo>
                                <a:lnTo>
                                  <a:pt x="19" y="57"/>
                                </a:lnTo>
                                <a:lnTo>
                                  <a:pt x="15" y="57"/>
                                </a:lnTo>
                                <a:lnTo>
                                  <a:pt x="10" y="57"/>
                                </a:lnTo>
                                <a:lnTo>
                                  <a:pt x="5" y="57"/>
                                </a:lnTo>
                                <a:lnTo>
                                  <a:pt x="5" y="52"/>
                                </a:lnTo>
                                <a:lnTo>
                                  <a:pt x="5" y="57"/>
                                </a:lnTo>
                                <a:lnTo>
                                  <a:pt x="0" y="57"/>
                                </a:lnTo>
                                <a:lnTo>
                                  <a:pt x="0" y="38"/>
                                </a:lnTo>
                                <a:lnTo>
                                  <a:pt x="5" y="38"/>
                                </a:lnTo>
                                <a:lnTo>
                                  <a:pt x="5" y="43"/>
                                </a:lnTo>
                                <a:lnTo>
                                  <a:pt x="10" y="48"/>
                                </a:lnTo>
                                <a:lnTo>
                                  <a:pt x="15" y="52"/>
                                </a:lnTo>
                                <a:lnTo>
                                  <a:pt x="19" y="52"/>
                                </a:lnTo>
                                <a:lnTo>
                                  <a:pt x="24" y="52"/>
                                </a:lnTo>
                                <a:lnTo>
                                  <a:pt x="29" y="48"/>
                                </a:lnTo>
                                <a:lnTo>
                                  <a:pt x="29" y="43"/>
                                </a:lnTo>
                                <a:lnTo>
                                  <a:pt x="24" y="38"/>
                                </a:lnTo>
                                <a:lnTo>
                                  <a:pt x="19" y="33"/>
                                </a:lnTo>
                                <a:lnTo>
                                  <a:pt x="15" y="33"/>
                                </a:lnTo>
                                <a:lnTo>
                                  <a:pt x="5" y="28"/>
                                </a:lnTo>
                                <a:lnTo>
                                  <a:pt x="5" y="24"/>
                                </a:lnTo>
                                <a:lnTo>
                                  <a:pt x="0" y="19"/>
                                </a:lnTo>
                                <a:lnTo>
                                  <a:pt x="0" y="14"/>
                                </a:lnTo>
                                <a:lnTo>
                                  <a:pt x="0" y="9"/>
                                </a:lnTo>
                                <a:lnTo>
                                  <a:pt x="5" y="4"/>
                                </a:lnTo>
                                <a:lnTo>
                                  <a:pt x="10" y="0"/>
                                </a:lnTo>
                                <a:lnTo>
                                  <a:pt x="15" y="0"/>
                                </a:lnTo>
                                <a:lnTo>
                                  <a:pt x="19" y="0"/>
                                </a:lnTo>
                                <a:lnTo>
                                  <a:pt x="24" y="0"/>
                                </a:lnTo>
                                <a:lnTo>
                                  <a:pt x="29" y="4"/>
                                </a:lnTo>
                                <a:lnTo>
                                  <a:pt x="29"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811"/>
                        <wps:cNvSpPr>
                          <a:spLocks noEditPoints="1"/>
                        </wps:cNvSpPr>
                        <wps:spPr bwMode="auto">
                          <a:xfrm>
                            <a:off x="3547472" y="690751"/>
                            <a:ext cx="5397" cy="30760"/>
                          </a:xfrm>
                          <a:custGeom>
                            <a:avLst/>
                            <a:gdLst>
                              <a:gd name="T0" fmla="*/ 5 w 10"/>
                              <a:gd name="T1" fmla="*/ 0 h 57"/>
                              <a:gd name="T2" fmla="*/ 10 w 10"/>
                              <a:gd name="T3" fmla="*/ 0 h 57"/>
                              <a:gd name="T4" fmla="*/ 10 w 10"/>
                              <a:gd name="T5" fmla="*/ 0 h 57"/>
                              <a:gd name="T6" fmla="*/ 10 w 10"/>
                              <a:gd name="T7" fmla="*/ 4 h 57"/>
                              <a:gd name="T8" fmla="*/ 10 w 10"/>
                              <a:gd name="T9" fmla="*/ 4 h 57"/>
                              <a:gd name="T10" fmla="*/ 10 w 10"/>
                              <a:gd name="T11" fmla="*/ 9 h 57"/>
                              <a:gd name="T12" fmla="*/ 10 w 10"/>
                              <a:gd name="T13" fmla="*/ 9 h 57"/>
                              <a:gd name="T14" fmla="*/ 10 w 10"/>
                              <a:gd name="T15" fmla="*/ 14 h 57"/>
                              <a:gd name="T16" fmla="*/ 5 w 10"/>
                              <a:gd name="T17" fmla="*/ 14 h 57"/>
                              <a:gd name="T18" fmla="*/ 5 w 10"/>
                              <a:gd name="T19" fmla="*/ 14 h 57"/>
                              <a:gd name="T20" fmla="*/ 0 w 10"/>
                              <a:gd name="T21" fmla="*/ 9 h 57"/>
                              <a:gd name="T22" fmla="*/ 0 w 10"/>
                              <a:gd name="T23" fmla="*/ 9 h 57"/>
                              <a:gd name="T24" fmla="*/ 0 w 10"/>
                              <a:gd name="T25" fmla="*/ 4 h 57"/>
                              <a:gd name="T26" fmla="*/ 0 w 10"/>
                              <a:gd name="T27" fmla="*/ 4 h 57"/>
                              <a:gd name="T28" fmla="*/ 0 w 10"/>
                              <a:gd name="T29" fmla="*/ 0 h 57"/>
                              <a:gd name="T30" fmla="*/ 5 w 10"/>
                              <a:gd name="T31" fmla="*/ 0 h 57"/>
                              <a:gd name="T32" fmla="*/ 5 w 10"/>
                              <a:gd name="T33" fmla="*/ 0 h 57"/>
                              <a:gd name="T34" fmla="*/ 5 w 10"/>
                              <a:gd name="T35" fmla="*/ 43 h 57"/>
                              <a:gd name="T36" fmla="*/ 10 w 10"/>
                              <a:gd name="T37" fmla="*/ 43 h 57"/>
                              <a:gd name="T38" fmla="*/ 10 w 10"/>
                              <a:gd name="T39" fmla="*/ 48 h 57"/>
                              <a:gd name="T40" fmla="*/ 10 w 10"/>
                              <a:gd name="T41" fmla="*/ 48 h 57"/>
                              <a:gd name="T42" fmla="*/ 10 w 10"/>
                              <a:gd name="T43" fmla="*/ 52 h 57"/>
                              <a:gd name="T44" fmla="*/ 10 w 10"/>
                              <a:gd name="T45" fmla="*/ 52 h 57"/>
                              <a:gd name="T46" fmla="*/ 10 w 10"/>
                              <a:gd name="T47" fmla="*/ 57 h 57"/>
                              <a:gd name="T48" fmla="*/ 10 w 10"/>
                              <a:gd name="T49" fmla="*/ 57 h 57"/>
                              <a:gd name="T50" fmla="*/ 5 w 10"/>
                              <a:gd name="T51" fmla="*/ 57 h 57"/>
                              <a:gd name="T52" fmla="*/ 5 w 10"/>
                              <a:gd name="T53" fmla="*/ 57 h 57"/>
                              <a:gd name="T54" fmla="*/ 0 w 10"/>
                              <a:gd name="T55" fmla="*/ 57 h 57"/>
                              <a:gd name="T56" fmla="*/ 0 w 10"/>
                              <a:gd name="T57" fmla="*/ 52 h 57"/>
                              <a:gd name="T58" fmla="*/ 0 w 10"/>
                              <a:gd name="T59" fmla="*/ 52 h 57"/>
                              <a:gd name="T60" fmla="*/ 0 w 10"/>
                              <a:gd name="T61" fmla="*/ 48 h 57"/>
                              <a:gd name="T62" fmla="*/ 0 w 10"/>
                              <a:gd name="T63" fmla="*/ 48 h 57"/>
                              <a:gd name="T64" fmla="*/ 5 w 10"/>
                              <a:gd name="T65" fmla="*/ 43 h 57"/>
                              <a:gd name="T66" fmla="*/ 5 w 10"/>
                              <a:gd name="T6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 h="57">
                                <a:moveTo>
                                  <a:pt x="5" y="0"/>
                                </a:moveTo>
                                <a:lnTo>
                                  <a:pt x="10" y="0"/>
                                </a:lnTo>
                                <a:lnTo>
                                  <a:pt x="10" y="4"/>
                                </a:lnTo>
                                <a:lnTo>
                                  <a:pt x="10" y="9"/>
                                </a:lnTo>
                                <a:lnTo>
                                  <a:pt x="10" y="14"/>
                                </a:lnTo>
                                <a:lnTo>
                                  <a:pt x="5" y="14"/>
                                </a:lnTo>
                                <a:lnTo>
                                  <a:pt x="0" y="9"/>
                                </a:lnTo>
                                <a:lnTo>
                                  <a:pt x="0" y="4"/>
                                </a:lnTo>
                                <a:lnTo>
                                  <a:pt x="0" y="0"/>
                                </a:lnTo>
                                <a:lnTo>
                                  <a:pt x="5" y="0"/>
                                </a:lnTo>
                                <a:close/>
                                <a:moveTo>
                                  <a:pt x="5" y="43"/>
                                </a:moveTo>
                                <a:lnTo>
                                  <a:pt x="10" y="43"/>
                                </a:lnTo>
                                <a:lnTo>
                                  <a:pt x="10" y="48"/>
                                </a:lnTo>
                                <a:lnTo>
                                  <a:pt x="10" y="52"/>
                                </a:lnTo>
                                <a:lnTo>
                                  <a:pt x="10" y="57"/>
                                </a:lnTo>
                                <a:lnTo>
                                  <a:pt x="5" y="57"/>
                                </a:lnTo>
                                <a:lnTo>
                                  <a:pt x="0" y="57"/>
                                </a:lnTo>
                                <a:lnTo>
                                  <a:pt x="0" y="52"/>
                                </a:lnTo>
                                <a:lnTo>
                                  <a:pt x="0" y="48"/>
                                </a:lnTo>
                                <a:lnTo>
                                  <a:pt x="5"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812"/>
                        <wps:cNvSpPr>
                          <a:spLocks noEditPoints="1"/>
                        </wps:cNvSpPr>
                        <wps:spPr bwMode="auto">
                          <a:xfrm>
                            <a:off x="3578774" y="677799"/>
                            <a:ext cx="25906" cy="43712"/>
                          </a:xfrm>
                          <a:custGeom>
                            <a:avLst/>
                            <a:gdLst>
                              <a:gd name="T0" fmla="*/ 48 w 48"/>
                              <a:gd name="T1" fmla="*/ 0 h 81"/>
                              <a:gd name="T2" fmla="*/ 48 w 48"/>
                              <a:gd name="T3" fmla="*/ 0 h 81"/>
                              <a:gd name="T4" fmla="*/ 43 w 48"/>
                              <a:gd name="T5" fmla="*/ 0 h 81"/>
                              <a:gd name="T6" fmla="*/ 33 w 48"/>
                              <a:gd name="T7" fmla="*/ 5 h 81"/>
                              <a:gd name="T8" fmla="*/ 28 w 48"/>
                              <a:gd name="T9" fmla="*/ 5 h 81"/>
                              <a:gd name="T10" fmla="*/ 24 w 48"/>
                              <a:gd name="T11" fmla="*/ 9 h 81"/>
                              <a:gd name="T12" fmla="*/ 19 w 48"/>
                              <a:gd name="T13" fmla="*/ 14 h 81"/>
                              <a:gd name="T14" fmla="*/ 19 w 48"/>
                              <a:gd name="T15" fmla="*/ 19 h 81"/>
                              <a:gd name="T16" fmla="*/ 14 w 48"/>
                              <a:gd name="T17" fmla="*/ 28 h 81"/>
                              <a:gd name="T18" fmla="*/ 14 w 48"/>
                              <a:gd name="T19" fmla="*/ 33 h 81"/>
                              <a:gd name="T20" fmla="*/ 19 w 48"/>
                              <a:gd name="T21" fmla="*/ 28 h 81"/>
                              <a:gd name="T22" fmla="*/ 28 w 48"/>
                              <a:gd name="T23" fmla="*/ 28 h 81"/>
                              <a:gd name="T24" fmla="*/ 38 w 48"/>
                              <a:gd name="T25" fmla="*/ 33 h 81"/>
                              <a:gd name="T26" fmla="*/ 43 w 48"/>
                              <a:gd name="T27" fmla="*/ 38 h 81"/>
                              <a:gd name="T28" fmla="*/ 48 w 48"/>
                              <a:gd name="T29" fmla="*/ 43 h 81"/>
                              <a:gd name="T30" fmla="*/ 48 w 48"/>
                              <a:gd name="T31" fmla="*/ 52 h 81"/>
                              <a:gd name="T32" fmla="*/ 48 w 48"/>
                              <a:gd name="T33" fmla="*/ 62 h 81"/>
                              <a:gd name="T34" fmla="*/ 43 w 48"/>
                              <a:gd name="T35" fmla="*/ 72 h 81"/>
                              <a:gd name="T36" fmla="*/ 33 w 48"/>
                              <a:gd name="T37" fmla="*/ 76 h 81"/>
                              <a:gd name="T38" fmla="*/ 24 w 48"/>
                              <a:gd name="T39" fmla="*/ 81 h 81"/>
                              <a:gd name="T40" fmla="*/ 14 w 48"/>
                              <a:gd name="T41" fmla="*/ 81 h 81"/>
                              <a:gd name="T42" fmla="*/ 9 w 48"/>
                              <a:gd name="T43" fmla="*/ 76 h 81"/>
                              <a:gd name="T44" fmla="*/ 0 w 48"/>
                              <a:gd name="T45" fmla="*/ 62 h 81"/>
                              <a:gd name="T46" fmla="*/ 0 w 48"/>
                              <a:gd name="T47" fmla="*/ 48 h 81"/>
                              <a:gd name="T48" fmla="*/ 0 w 48"/>
                              <a:gd name="T49" fmla="*/ 38 h 81"/>
                              <a:gd name="T50" fmla="*/ 4 w 48"/>
                              <a:gd name="T51" fmla="*/ 28 h 81"/>
                              <a:gd name="T52" fmla="*/ 9 w 48"/>
                              <a:gd name="T53" fmla="*/ 19 h 81"/>
                              <a:gd name="T54" fmla="*/ 14 w 48"/>
                              <a:gd name="T55" fmla="*/ 9 h 81"/>
                              <a:gd name="T56" fmla="*/ 24 w 48"/>
                              <a:gd name="T57" fmla="*/ 5 h 81"/>
                              <a:gd name="T58" fmla="*/ 28 w 48"/>
                              <a:gd name="T59" fmla="*/ 0 h 81"/>
                              <a:gd name="T60" fmla="*/ 38 w 48"/>
                              <a:gd name="T61" fmla="*/ 0 h 81"/>
                              <a:gd name="T62" fmla="*/ 43 w 48"/>
                              <a:gd name="T63" fmla="*/ 0 h 81"/>
                              <a:gd name="T64" fmla="*/ 48 w 48"/>
                              <a:gd name="T65" fmla="*/ 0 h 81"/>
                              <a:gd name="T66" fmla="*/ 9 w 48"/>
                              <a:gd name="T67" fmla="*/ 38 h 81"/>
                              <a:gd name="T68" fmla="*/ 9 w 48"/>
                              <a:gd name="T69" fmla="*/ 48 h 81"/>
                              <a:gd name="T70" fmla="*/ 9 w 48"/>
                              <a:gd name="T71" fmla="*/ 52 h 81"/>
                              <a:gd name="T72" fmla="*/ 9 w 48"/>
                              <a:gd name="T73" fmla="*/ 57 h 81"/>
                              <a:gd name="T74" fmla="*/ 14 w 48"/>
                              <a:gd name="T75" fmla="*/ 62 h 81"/>
                              <a:gd name="T76" fmla="*/ 14 w 48"/>
                              <a:gd name="T77" fmla="*/ 72 h 81"/>
                              <a:gd name="T78" fmla="*/ 19 w 48"/>
                              <a:gd name="T79" fmla="*/ 76 h 81"/>
                              <a:gd name="T80" fmla="*/ 24 w 48"/>
                              <a:gd name="T81" fmla="*/ 76 h 81"/>
                              <a:gd name="T82" fmla="*/ 24 w 48"/>
                              <a:gd name="T83" fmla="*/ 76 h 81"/>
                              <a:gd name="T84" fmla="*/ 28 w 48"/>
                              <a:gd name="T85" fmla="*/ 76 h 81"/>
                              <a:gd name="T86" fmla="*/ 33 w 48"/>
                              <a:gd name="T87" fmla="*/ 72 h 81"/>
                              <a:gd name="T88" fmla="*/ 38 w 48"/>
                              <a:gd name="T89" fmla="*/ 67 h 81"/>
                              <a:gd name="T90" fmla="*/ 38 w 48"/>
                              <a:gd name="T91" fmla="*/ 57 h 81"/>
                              <a:gd name="T92" fmla="*/ 38 w 48"/>
                              <a:gd name="T93" fmla="*/ 48 h 81"/>
                              <a:gd name="T94" fmla="*/ 33 w 48"/>
                              <a:gd name="T95" fmla="*/ 43 h 81"/>
                              <a:gd name="T96" fmla="*/ 28 w 48"/>
                              <a:gd name="T97" fmla="*/ 38 h 81"/>
                              <a:gd name="T98" fmla="*/ 24 w 48"/>
                              <a:gd name="T99" fmla="*/ 33 h 81"/>
                              <a:gd name="T100" fmla="*/ 19 w 48"/>
                              <a:gd name="T101" fmla="*/ 33 h 81"/>
                              <a:gd name="T102" fmla="*/ 19 w 48"/>
                              <a:gd name="T103" fmla="*/ 33 h 81"/>
                              <a:gd name="T104" fmla="*/ 14 w 48"/>
                              <a:gd name="T105" fmla="*/ 38 h 81"/>
                              <a:gd name="T106" fmla="*/ 9 w 48"/>
                              <a:gd name="T107"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1">
                                <a:moveTo>
                                  <a:pt x="48" y="0"/>
                                </a:moveTo>
                                <a:lnTo>
                                  <a:pt x="48" y="0"/>
                                </a:lnTo>
                                <a:lnTo>
                                  <a:pt x="43" y="0"/>
                                </a:lnTo>
                                <a:lnTo>
                                  <a:pt x="33" y="5"/>
                                </a:lnTo>
                                <a:lnTo>
                                  <a:pt x="28" y="5"/>
                                </a:lnTo>
                                <a:lnTo>
                                  <a:pt x="24" y="9"/>
                                </a:lnTo>
                                <a:lnTo>
                                  <a:pt x="19" y="14"/>
                                </a:lnTo>
                                <a:lnTo>
                                  <a:pt x="19" y="19"/>
                                </a:lnTo>
                                <a:lnTo>
                                  <a:pt x="14" y="28"/>
                                </a:lnTo>
                                <a:lnTo>
                                  <a:pt x="14" y="33"/>
                                </a:lnTo>
                                <a:lnTo>
                                  <a:pt x="19" y="28"/>
                                </a:lnTo>
                                <a:lnTo>
                                  <a:pt x="28" y="28"/>
                                </a:lnTo>
                                <a:lnTo>
                                  <a:pt x="38" y="33"/>
                                </a:lnTo>
                                <a:lnTo>
                                  <a:pt x="43" y="38"/>
                                </a:lnTo>
                                <a:lnTo>
                                  <a:pt x="48" y="43"/>
                                </a:lnTo>
                                <a:lnTo>
                                  <a:pt x="48" y="52"/>
                                </a:lnTo>
                                <a:lnTo>
                                  <a:pt x="48" y="62"/>
                                </a:lnTo>
                                <a:lnTo>
                                  <a:pt x="43" y="72"/>
                                </a:lnTo>
                                <a:lnTo>
                                  <a:pt x="33" y="76"/>
                                </a:lnTo>
                                <a:lnTo>
                                  <a:pt x="24" y="81"/>
                                </a:lnTo>
                                <a:lnTo>
                                  <a:pt x="14" y="81"/>
                                </a:lnTo>
                                <a:lnTo>
                                  <a:pt x="9" y="76"/>
                                </a:lnTo>
                                <a:lnTo>
                                  <a:pt x="0" y="62"/>
                                </a:lnTo>
                                <a:lnTo>
                                  <a:pt x="0" y="48"/>
                                </a:lnTo>
                                <a:lnTo>
                                  <a:pt x="0" y="38"/>
                                </a:lnTo>
                                <a:lnTo>
                                  <a:pt x="4" y="28"/>
                                </a:lnTo>
                                <a:lnTo>
                                  <a:pt x="9" y="19"/>
                                </a:lnTo>
                                <a:lnTo>
                                  <a:pt x="14" y="9"/>
                                </a:lnTo>
                                <a:lnTo>
                                  <a:pt x="24" y="5"/>
                                </a:lnTo>
                                <a:lnTo>
                                  <a:pt x="28" y="0"/>
                                </a:lnTo>
                                <a:lnTo>
                                  <a:pt x="38" y="0"/>
                                </a:lnTo>
                                <a:lnTo>
                                  <a:pt x="43" y="0"/>
                                </a:lnTo>
                                <a:lnTo>
                                  <a:pt x="48" y="0"/>
                                </a:lnTo>
                                <a:close/>
                                <a:moveTo>
                                  <a:pt x="9" y="38"/>
                                </a:moveTo>
                                <a:lnTo>
                                  <a:pt x="9" y="48"/>
                                </a:lnTo>
                                <a:lnTo>
                                  <a:pt x="9" y="52"/>
                                </a:lnTo>
                                <a:lnTo>
                                  <a:pt x="9" y="57"/>
                                </a:lnTo>
                                <a:lnTo>
                                  <a:pt x="14" y="62"/>
                                </a:lnTo>
                                <a:lnTo>
                                  <a:pt x="14" y="72"/>
                                </a:lnTo>
                                <a:lnTo>
                                  <a:pt x="19" y="76"/>
                                </a:lnTo>
                                <a:lnTo>
                                  <a:pt x="24" y="76"/>
                                </a:lnTo>
                                <a:lnTo>
                                  <a:pt x="28" y="76"/>
                                </a:lnTo>
                                <a:lnTo>
                                  <a:pt x="33" y="72"/>
                                </a:lnTo>
                                <a:lnTo>
                                  <a:pt x="38" y="67"/>
                                </a:lnTo>
                                <a:lnTo>
                                  <a:pt x="38" y="57"/>
                                </a:lnTo>
                                <a:lnTo>
                                  <a:pt x="38" y="48"/>
                                </a:lnTo>
                                <a:lnTo>
                                  <a:pt x="33" y="43"/>
                                </a:lnTo>
                                <a:lnTo>
                                  <a:pt x="28" y="38"/>
                                </a:lnTo>
                                <a:lnTo>
                                  <a:pt x="24" y="33"/>
                                </a:lnTo>
                                <a:lnTo>
                                  <a:pt x="19" y="33"/>
                                </a:lnTo>
                                <a:lnTo>
                                  <a:pt x="14" y="38"/>
                                </a:lnTo>
                                <a:lnTo>
                                  <a:pt x="9"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813"/>
                        <wps:cNvSpPr>
                          <a:spLocks/>
                        </wps:cNvSpPr>
                        <wps:spPr bwMode="auto">
                          <a:xfrm>
                            <a:off x="3609538" y="677799"/>
                            <a:ext cx="28604" cy="43712"/>
                          </a:xfrm>
                          <a:custGeom>
                            <a:avLst/>
                            <a:gdLst>
                              <a:gd name="T0" fmla="*/ 53 w 53"/>
                              <a:gd name="T1" fmla="*/ 62 h 81"/>
                              <a:gd name="T2" fmla="*/ 48 w 53"/>
                              <a:gd name="T3" fmla="*/ 81 h 81"/>
                              <a:gd name="T4" fmla="*/ 0 w 53"/>
                              <a:gd name="T5" fmla="*/ 81 h 81"/>
                              <a:gd name="T6" fmla="*/ 0 w 53"/>
                              <a:gd name="T7" fmla="*/ 76 h 81"/>
                              <a:gd name="T8" fmla="*/ 19 w 53"/>
                              <a:gd name="T9" fmla="*/ 62 h 81"/>
                              <a:gd name="T10" fmla="*/ 29 w 53"/>
                              <a:gd name="T11" fmla="*/ 48 h 81"/>
                              <a:gd name="T12" fmla="*/ 34 w 53"/>
                              <a:gd name="T13" fmla="*/ 33 h 81"/>
                              <a:gd name="T14" fmla="*/ 39 w 53"/>
                              <a:gd name="T15" fmla="*/ 24 h 81"/>
                              <a:gd name="T16" fmla="*/ 34 w 53"/>
                              <a:gd name="T17" fmla="*/ 19 h 81"/>
                              <a:gd name="T18" fmla="*/ 34 w 53"/>
                              <a:gd name="T19" fmla="*/ 14 h 81"/>
                              <a:gd name="T20" fmla="*/ 29 w 53"/>
                              <a:gd name="T21" fmla="*/ 9 h 81"/>
                              <a:gd name="T22" fmla="*/ 19 w 53"/>
                              <a:gd name="T23" fmla="*/ 9 h 81"/>
                              <a:gd name="T24" fmla="*/ 15 w 53"/>
                              <a:gd name="T25" fmla="*/ 9 h 81"/>
                              <a:gd name="T26" fmla="*/ 10 w 53"/>
                              <a:gd name="T27" fmla="*/ 9 h 81"/>
                              <a:gd name="T28" fmla="*/ 5 w 53"/>
                              <a:gd name="T29" fmla="*/ 14 h 81"/>
                              <a:gd name="T30" fmla="*/ 5 w 53"/>
                              <a:gd name="T31" fmla="*/ 19 h 81"/>
                              <a:gd name="T32" fmla="*/ 0 w 53"/>
                              <a:gd name="T33" fmla="*/ 19 h 81"/>
                              <a:gd name="T34" fmla="*/ 5 w 53"/>
                              <a:gd name="T35" fmla="*/ 9 h 81"/>
                              <a:gd name="T36" fmla="*/ 10 w 53"/>
                              <a:gd name="T37" fmla="*/ 5 h 81"/>
                              <a:gd name="T38" fmla="*/ 15 w 53"/>
                              <a:gd name="T39" fmla="*/ 0 h 81"/>
                              <a:gd name="T40" fmla="*/ 24 w 53"/>
                              <a:gd name="T41" fmla="*/ 0 h 81"/>
                              <a:gd name="T42" fmla="*/ 34 w 53"/>
                              <a:gd name="T43" fmla="*/ 0 h 81"/>
                              <a:gd name="T44" fmla="*/ 39 w 53"/>
                              <a:gd name="T45" fmla="*/ 5 h 81"/>
                              <a:gd name="T46" fmla="*/ 43 w 53"/>
                              <a:gd name="T47" fmla="*/ 9 h 81"/>
                              <a:gd name="T48" fmla="*/ 48 w 53"/>
                              <a:gd name="T49" fmla="*/ 19 h 81"/>
                              <a:gd name="T50" fmla="*/ 48 w 53"/>
                              <a:gd name="T51" fmla="*/ 24 h 81"/>
                              <a:gd name="T52" fmla="*/ 43 w 53"/>
                              <a:gd name="T53" fmla="*/ 33 h 81"/>
                              <a:gd name="T54" fmla="*/ 39 w 53"/>
                              <a:gd name="T55" fmla="*/ 43 h 81"/>
                              <a:gd name="T56" fmla="*/ 29 w 53"/>
                              <a:gd name="T57" fmla="*/ 52 h 81"/>
                              <a:gd name="T58" fmla="*/ 19 w 53"/>
                              <a:gd name="T59" fmla="*/ 62 h 81"/>
                              <a:gd name="T60" fmla="*/ 10 w 53"/>
                              <a:gd name="T61" fmla="*/ 72 h 81"/>
                              <a:gd name="T62" fmla="*/ 34 w 53"/>
                              <a:gd name="T63" fmla="*/ 72 h 81"/>
                              <a:gd name="T64" fmla="*/ 39 w 53"/>
                              <a:gd name="T65" fmla="*/ 72 h 81"/>
                              <a:gd name="T66" fmla="*/ 43 w 53"/>
                              <a:gd name="T67" fmla="*/ 72 h 81"/>
                              <a:gd name="T68" fmla="*/ 43 w 53"/>
                              <a:gd name="T69" fmla="*/ 72 h 81"/>
                              <a:gd name="T70" fmla="*/ 48 w 53"/>
                              <a:gd name="T71" fmla="*/ 67 h 81"/>
                              <a:gd name="T72" fmla="*/ 48 w 53"/>
                              <a:gd name="T73" fmla="*/ 67 h 81"/>
                              <a:gd name="T74" fmla="*/ 48 w 53"/>
                              <a:gd name="T75" fmla="*/ 62 h 81"/>
                              <a:gd name="T76" fmla="*/ 53 w 53"/>
                              <a:gd name="T77" fmla="*/ 6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1">
                                <a:moveTo>
                                  <a:pt x="53" y="62"/>
                                </a:moveTo>
                                <a:lnTo>
                                  <a:pt x="48" y="81"/>
                                </a:lnTo>
                                <a:lnTo>
                                  <a:pt x="0" y="81"/>
                                </a:lnTo>
                                <a:lnTo>
                                  <a:pt x="0" y="76"/>
                                </a:lnTo>
                                <a:lnTo>
                                  <a:pt x="19" y="62"/>
                                </a:lnTo>
                                <a:lnTo>
                                  <a:pt x="29" y="48"/>
                                </a:lnTo>
                                <a:lnTo>
                                  <a:pt x="34" y="33"/>
                                </a:lnTo>
                                <a:lnTo>
                                  <a:pt x="39" y="24"/>
                                </a:lnTo>
                                <a:lnTo>
                                  <a:pt x="34" y="19"/>
                                </a:lnTo>
                                <a:lnTo>
                                  <a:pt x="34" y="14"/>
                                </a:lnTo>
                                <a:lnTo>
                                  <a:pt x="29" y="9"/>
                                </a:lnTo>
                                <a:lnTo>
                                  <a:pt x="19" y="9"/>
                                </a:lnTo>
                                <a:lnTo>
                                  <a:pt x="15" y="9"/>
                                </a:lnTo>
                                <a:lnTo>
                                  <a:pt x="10" y="9"/>
                                </a:lnTo>
                                <a:lnTo>
                                  <a:pt x="5" y="14"/>
                                </a:lnTo>
                                <a:lnTo>
                                  <a:pt x="5" y="19"/>
                                </a:lnTo>
                                <a:lnTo>
                                  <a:pt x="0" y="19"/>
                                </a:lnTo>
                                <a:lnTo>
                                  <a:pt x="5" y="9"/>
                                </a:lnTo>
                                <a:lnTo>
                                  <a:pt x="10" y="5"/>
                                </a:lnTo>
                                <a:lnTo>
                                  <a:pt x="15" y="0"/>
                                </a:lnTo>
                                <a:lnTo>
                                  <a:pt x="24" y="0"/>
                                </a:lnTo>
                                <a:lnTo>
                                  <a:pt x="34" y="0"/>
                                </a:lnTo>
                                <a:lnTo>
                                  <a:pt x="39" y="5"/>
                                </a:lnTo>
                                <a:lnTo>
                                  <a:pt x="43" y="9"/>
                                </a:lnTo>
                                <a:lnTo>
                                  <a:pt x="48" y="19"/>
                                </a:lnTo>
                                <a:lnTo>
                                  <a:pt x="48" y="24"/>
                                </a:lnTo>
                                <a:lnTo>
                                  <a:pt x="43" y="33"/>
                                </a:lnTo>
                                <a:lnTo>
                                  <a:pt x="39" y="43"/>
                                </a:lnTo>
                                <a:lnTo>
                                  <a:pt x="29" y="52"/>
                                </a:lnTo>
                                <a:lnTo>
                                  <a:pt x="19" y="62"/>
                                </a:lnTo>
                                <a:lnTo>
                                  <a:pt x="10" y="72"/>
                                </a:lnTo>
                                <a:lnTo>
                                  <a:pt x="34" y="72"/>
                                </a:lnTo>
                                <a:lnTo>
                                  <a:pt x="39" y="72"/>
                                </a:lnTo>
                                <a:lnTo>
                                  <a:pt x="43" y="72"/>
                                </a:lnTo>
                                <a:lnTo>
                                  <a:pt x="48" y="67"/>
                                </a:lnTo>
                                <a:lnTo>
                                  <a:pt x="48" y="62"/>
                                </a:lnTo>
                                <a:lnTo>
                                  <a:pt x="5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814"/>
                        <wps:cNvSpPr>
                          <a:spLocks/>
                        </wps:cNvSpPr>
                        <wps:spPr bwMode="auto">
                          <a:xfrm>
                            <a:off x="3643539" y="677799"/>
                            <a:ext cx="25906" cy="43712"/>
                          </a:xfrm>
                          <a:custGeom>
                            <a:avLst/>
                            <a:gdLst>
                              <a:gd name="T0" fmla="*/ 4 w 48"/>
                              <a:gd name="T1" fmla="*/ 0 h 81"/>
                              <a:gd name="T2" fmla="*/ 48 w 48"/>
                              <a:gd name="T3" fmla="*/ 0 h 81"/>
                              <a:gd name="T4" fmla="*/ 48 w 48"/>
                              <a:gd name="T5" fmla="*/ 5 h 81"/>
                              <a:gd name="T6" fmla="*/ 24 w 48"/>
                              <a:gd name="T7" fmla="*/ 81 h 81"/>
                              <a:gd name="T8" fmla="*/ 14 w 48"/>
                              <a:gd name="T9" fmla="*/ 81 h 81"/>
                              <a:gd name="T10" fmla="*/ 38 w 48"/>
                              <a:gd name="T11" fmla="*/ 9 h 81"/>
                              <a:gd name="T12" fmla="*/ 19 w 48"/>
                              <a:gd name="T13" fmla="*/ 9 h 81"/>
                              <a:gd name="T14" fmla="*/ 14 w 48"/>
                              <a:gd name="T15" fmla="*/ 9 h 81"/>
                              <a:gd name="T16" fmla="*/ 9 w 48"/>
                              <a:gd name="T17" fmla="*/ 9 h 81"/>
                              <a:gd name="T18" fmla="*/ 4 w 48"/>
                              <a:gd name="T19" fmla="*/ 14 h 81"/>
                              <a:gd name="T20" fmla="*/ 0 w 48"/>
                              <a:gd name="T21" fmla="*/ 19 h 81"/>
                              <a:gd name="T22" fmla="*/ 0 w 48"/>
                              <a:gd name="T23" fmla="*/ 19 h 81"/>
                              <a:gd name="T24" fmla="*/ 4 w 48"/>
                              <a:gd name="T2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4" y="0"/>
                                </a:moveTo>
                                <a:lnTo>
                                  <a:pt x="48" y="0"/>
                                </a:lnTo>
                                <a:lnTo>
                                  <a:pt x="48" y="5"/>
                                </a:lnTo>
                                <a:lnTo>
                                  <a:pt x="24" y="81"/>
                                </a:lnTo>
                                <a:lnTo>
                                  <a:pt x="14" y="81"/>
                                </a:lnTo>
                                <a:lnTo>
                                  <a:pt x="38" y="9"/>
                                </a:lnTo>
                                <a:lnTo>
                                  <a:pt x="19" y="9"/>
                                </a:lnTo>
                                <a:lnTo>
                                  <a:pt x="14" y="9"/>
                                </a:lnTo>
                                <a:lnTo>
                                  <a:pt x="9" y="9"/>
                                </a:lnTo>
                                <a:lnTo>
                                  <a:pt x="4" y="14"/>
                                </a:lnTo>
                                <a:lnTo>
                                  <a:pt x="0" y="19"/>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815"/>
                        <wps:cNvSpPr>
                          <a:spLocks noEditPoints="1"/>
                        </wps:cNvSpPr>
                        <wps:spPr bwMode="auto">
                          <a:xfrm>
                            <a:off x="2894970" y="731764"/>
                            <a:ext cx="46415" cy="44251"/>
                          </a:xfrm>
                          <a:custGeom>
                            <a:avLst/>
                            <a:gdLst>
                              <a:gd name="T0" fmla="*/ 53 w 86"/>
                              <a:gd name="T1" fmla="*/ 58 h 82"/>
                              <a:gd name="T2" fmla="*/ 24 w 86"/>
                              <a:gd name="T3" fmla="*/ 58 h 82"/>
                              <a:gd name="T4" fmla="*/ 19 w 86"/>
                              <a:gd name="T5" fmla="*/ 67 h 82"/>
                              <a:gd name="T6" fmla="*/ 14 w 86"/>
                              <a:gd name="T7" fmla="*/ 72 h 82"/>
                              <a:gd name="T8" fmla="*/ 14 w 86"/>
                              <a:gd name="T9" fmla="*/ 77 h 82"/>
                              <a:gd name="T10" fmla="*/ 14 w 86"/>
                              <a:gd name="T11" fmla="*/ 77 h 82"/>
                              <a:gd name="T12" fmla="*/ 19 w 86"/>
                              <a:gd name="T13" fmla="*/ 77 h 82"/>
                              <a:gd name="T14" fmla="*/ 19 w 86"/>
                              <a:gd name="T15" fmla="*/ 82 h 82"/>
                              <a:gd name="T16" fmla="*/ 24 w 86"/>
                              <a:gd name="T17" fmla="*/ 82 h 82"/>
                              <a:gd name="T18" fmla="*/ 24 w 86"/>
                              <a:gd name="T19" fmla="*/ 82 h 82"/>
                              <a:gd name="T20" fmla="*/ 0 w 86"/>
                              <a:gd name="T21" fmla="*/ 82 h 82"/>
                              <a:gd name="T22" fmla="*/ 0 w 86"/>
                              <a:gd name="T23" fmla="*/ 82 h 82"/>
                              <a:gd name="T24" fmla="*/ 5 w 86"/>
                              <a:gd name="T25" fmla="*/ 82 h 82"/>
                              <a:gd name="T26" fmla="*/ 5 w 86"/>
                              <a:gd name="T27" fmla="*/ 77 h 82"/>
                              <a:gd name="T28" fmla="*/ 10 w 86"/>
                              <a:gd name="T29" fmla="*/ 72 h 82"/>
                              <a:gd name="T30" fmla="*/ 14 w 86"/>
                              <a:gd name="T31" fmla="*/ 67 h 82"/>
                              <a:gd name="T32" fmla="*/ 43 w 86"/>
                              <a:gd name="T33" fmla="*/ 0 h 82"/>
                              <a:gd name="T34" fmla="*/ 43 w 86"/>
                              <a:gd name="T35" fmla="*/ 0 h 82"/>
                              <a:gd name="T36" fmla="*/ 72 w 86"/>
                              <a:gd name="T37" fmla="*/ 67 h 82"/>
                              <a:gd name="T38" fmla="*/ 72 w 86"/>
                              <a:gd name="T39" fmla="*/ 72 h 82"/>
                              <a:gd name="T40" fmla="*/ 77 w 86"/>
                              <a:gd name="T41" fmla="*/ 77 h 82"/>
                              <a:gd name="T42" fmla="*/ 82 w 86"/>
                              <a:gd name="T43" fmla="*/ 82 h 82"/>
                              <a:gd name="T44" fmla="*/ 86 w 86"/>
                              <a:gd name="T45" fmla="*/ 82 h 82"/>
                              <a:gd name="T46" fmla="*/ 86 w 86"/>
                              <a:gd name="T47" fmla="*/ 82 h 82"/>
                              <a:gd name="T48" fmla="*/ 53 w 86"/>
                              <a:gd name="T49" fmla="*/ 82 h 82"/>
                              <a:gd name="T50" fmla="*/ 53 w 86"/>
                              <a:gd name="T51" fmla="*/ 82 h 82"/>
                              <a:gd name="T52" fmla="*/ 58 w 86"/>
                              <a:gd name="T53" fmla="*/ 82 h 82"/>
                              <a:gd name="T54" fmla="*/ 58 w 86"/>
                              <a:gd name="T55" fmla="*/ 77 h 82"/>
                              <a:gd name="T56" fmla="*/ 62 w 86"/>
                              <a:gd name="T57" fmla="*/ 77 h 82"/>
                              <a:gd name="T58" fmla="*/ 62 w 86"/>
                              <a:gd name="T59" fmla="*/ 77 h 82"/>
                              <a:gd name="T60" fmla="*/ 62 w 86"/>
                              <a:gd name="T61" fmla="*/ 72 h 82"/>
                              <a:gd name="T62" fmla="*/ 58 w 86"/>
                              <a:gd name="T63" fmla="*/ 67 h 82"/>
                              <a:gd name="T64" fmla="*/ 53 w 86"/>
                              <a:gd name="T65" fmla="*/ 58 h 82"/>
                              <a:gd name="T66" fmla="*/ 53 w 86"/>
                              <a:gd name="T67" fmla="*/ 53 h 82"/>
                              <a:gd name="T68" fmla="*/ 38 w 86"/>
                              <a:gd name="T69" fmla="*/ 19 h 82"/>
                              <a:gd name="T70" fmla="*/ 24 w 86"/>
                              <a:gd name="T71" fmla="*/ 53 h 82"/>
                              <a:gd name="T72" fmla="*/ 53 w 86"/>
                              <a:gd name="T73" fmla="*/ 5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6" h="82">
                                <a:moveTo>
                                  <a:pt x="53" y="58"/>
                                </a:moveTo>
                                <a:lnTo>
                                  <a:pt x="24" y="58"/>
                                </a:lnTo>
                                <a:lnTo>
                                  <a:pt x="19" y="67"/>
                                </a:lnTo>
                                <a:lnTo>
                                  <a:pt x="14" y="72"/>
                                </a:lnTo>
                                <a:lnTo>
                                  <a:pt x="14" y="77"/>
                                </a:lnTo>
                                <a:lnTo>
                                  <a:pt x="19" y="77"/>
                                </a:lnTo>
                                <a:lnTo>
                                  <a:pt x="19" y="82"/>
                                </a:lnTo>
                                <a:lnTo>
                                  <a:pt x="24" y="82"/>
                                </a:lnTo>
                                <a:lnTo>
                                  <a:pt x="0" y="82"/>
                                </a:lnTo>
                                <a:lnTo>
                                  <a:pt x="5" y="82"/>
                                </a:lnTo>
                                <a:lnTo>
                                  <a:pt x="5" y="77"/>
                                </a:lnTo>
                                <a:lnTo>
                                  <a:pt x="10" y="72"/>
                                </a:lnTo>
                                <a:lnTo>
                                  <a:pt x="14" y="67"/>
                                </a:lnTo>
                                <a:lnTo>
                                  <a:pt x="43" y="0"/>
                                </a:lnTo>
                                <a:lnTo>
                                  <a:pt x="72" y="67"/>
                                </a:lnTo>
                                <a:lnTo>
                                  <a:pt x="72" y="72"/>
                                </a:lnTo>
                                <a:lnTo>
                                  <a:pt x="77" y="77"/>
                                </a:lnTo>
                                <a:lnTo>
                                  <a:pt x="82" y="82"/>
                                </a:lnTo>
                                <a:lnTo>
                                  <a:pt x="86" y="82"/>
                                </a:lnTo>
                                <a:lnTo>
                                  <a:pt x="53" y="82"/>
                                </a:lnTo>
                                <a:lnTo>
                                  <a:pt x="58" y="82"/>
                                </a:lnTo>
                                <a:lnTo>
                                  <a:pt x="58" y="77"/>
                                </a:lnTo>
                                <a:lnTo>
                                  <a:pt x="62" y="77"/>
                                </a:lnTo>
                                <a:lnTo>
                                  <a:pt x="62" y="72"/>
                                </a:lnTo>
                                <a:lnTo>
                                  <a:pt x="58" y="67"/>
                                </a:lnTo>
                                <a:lnTo>
                                  <a:pt x="53" y="58"/>
                                </a:lnTo>
                                <a:close/>
                                <a:moveTo>
                                  <a:pt x="53" y="53"/>
                                </a:moveTo>
                                <a:lnTo>
                                  <a:pt x="38" y="19"/>
                                </a:lnTo>
                                <a:lnTo>
                                  <a:pt x="24" y="53"/>
                                </a:lnTo>
                                <a:lnTo>
                                  <a:pt x="5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816"/>
                        <wps:cNvSpPr>
                          <a:spLocks/>
                        </wps:cNvSpPr>
                        <wps:spPr bwMode="auto">
                          <a:xfrm>
                            <a:off x="2936527" y="747414"/>
                            <a:ext cx="30763" cy="31300"/>
                          </a:xfrm>
                          <a:custGeom>
                            <a:avLst/>
                            <a:gdLst>
                              <a:gd name="T0" fmla="*/ 0 w 57"/>
                              <a:gd name="T1" fmla="*/ 0 h 58"/>
                              <a:gd name="T2" fmla="*/ 29 w 57"/>
                              <a:gd name="T3" fmla="*/ 0 h 58"/>
                              <a:gd name="T4" fmla="*/ 29 w 57"/>
                              <a:gd name="T5" fmla="*/ 0 h 58"/>
                              <a:gd name="T6" fmla="*/ 24 w 57"/>
                              <a:gd name="T7" fmla="*/ 0 h 58"/>
                              <a:gd name="T8" fmla="*/ 24 w 57"/>
                              <a:gd name="T9" fmla="*/ 5 h 58"/>
                              <a:gd name="T10" fmla="*/ 19 w 57"/>
                              <a:gd name="T11" fmla="*/ 5 h 58"/>
                              <a:gd name="T12" fmla="*/ 19 w 57"/>
                              <a:gd name="T13" fmla="*/ 5 h 58"/>
                              <a:gd name="T14" fmla="*/ 19 w 57"/>
                              <a:gd name="T15" fmla="*/ 5 h 58"/>
                              <a:gd name="T16" fmla="*/ 19 w 57"/>
                              <a:gd name="T17" fmla="*/ 10 h 58"/>
                              <a:gd name="T18" fmla="*/ 19 w 57"/>
                              <a:gd name="T19" fmla="*/ 10 h 58"/>
                              <a:gd name="T20" fmla="*/ 33 w 57"/>
                              <a:gd name="T21" fmla="*/ 43 h 58"/>
                              <a:gd name="T22" fmla="*/ 48 w 57"/>
                              <a:gd name="T23" fmla="*/ 10 h 58"/>
                              <a:gd name="T24" fmla="*/ 48 w 57"/>
                              <a:gd name="T25" fmla="*/ 5 h 58"/>
                              <a:gd name="T26" fmla="*/ 48 w 57"/>
                              <a:gd name="T27" fmla="*/ 5 h 58"/>
                              <a:gd name="T28" fmla="*/ 48 w 57"/>
                              <a:gd name="T29" fmla="*/ 5 h 58"/>
                              <a:gd name="T30" fmla="*/ 48 w 57"/>
                              <a:gd name="T31" fmla="*/ 5 h 58"/>
                              <a:gd name="T32" fmla="*/ 48 w 57"/>
                              <a:gd name="T33" fmla="*/ 5 h 58"/>
                              <a:gd name="T34" fmla="*/ 48 w 57"/>
                              <a:gd name="T35" fmla="*/ 5 h 58"/>
                              <a:gd name="T36" fmla="*/ 43 w 57"/>
                              <a:gd name="T37" fmla="*/ 0 h 58"/>
                              <a:gd name="T38" fmla="*/ 43 w 57"/>
                              <a:gd name="T39" fmla="*/ 0 h 58"/>
                              <a:gd name="T40" fmla="*/ 43 w 57"/>
                              <a:gd name="T41" fmla="*/ 0 h 58"/>
                              <a:gd name="T42" fmla="*/ 57 w 57"/>
                              <a:gd name="T43" fmla="*/ 0 h 58"/>
                              <a:gd name="T44" fmla="*/ 57 w 57"/>
                              <a:gd name="T45" fmla="*/ 0 h 58"/>
                              <a:gd name="T46" fmla="*/ 57 w 57"/>
                              <a:gd name="T47" fmla="*/ 5 h 58"/>
                              <a:gd name="T48" fmla="*/ 53 w 57"/>
                              <a:gd name="T49" fmla="*/ 5 h 58"/>
                              <a:gd name="T50" fmla="*/ 53 w 57"/>
                              <a:gd name="T51" fmla="*/ 5 h 58"/>
                              <a:gd name="T52" fmla="*/ 53 w 57"/>
                              <a:gd name="T53" fmla="*/ 10 h 58"/>
                              <a:gd name="T54" fmla="*/ 33 w 57"/>
                              <a:gd name="T55" fmla="*/ 58 h 58"/>
                              <a:gd name="T56" fmla="*/ 29 w 57"/>
                              <a:gd name="T57" fmla="*/ 58 h 58"/>
                              <a:gd name="T58" fmla="*/ 9 w 57"/>
                              <a:gd name="T59" fmla="*/ 10 h 58"/>
                              <a:gd name="T60" fmla="*/ 9 w 57"/>
                              <a:gd name="T61" fmla="*/ 10 h 58"/>
                              <a:gd name="T62" fmla="*/ 9 w 57"/>
                              <a:gd name="T63" fmla="*/ 5 h 58"/>
                              <a:gd name="T64" fmla="*/ 5 w 57"/>
                              <a:gd name="T65" fmla="*/ 5 h 58"/>
                              <a:gd name="T66" fmla="*/ 5 w 57"/>
                              <a:gd name="T67" fmla="*/ 5 h 58"/>
                              <a:gd name="T68" fmla="*/ 5 w 57"/>
                              <a:gd name="T69" fmla="*/ 5 h 58"/>
                              <a:gd name="T70" fmla="*/ 0 w 57"/>
                              <a:gd name="T71" fmla="*/ 0 h 58"/>
                              <a:gd name="T72" fmla="*/ 0 w 57"/>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58">
                                <a:moveTo>
                                  <a:pt x="0" y="0"/>
                                </a:moveTo>
                                <a:lnTo>
                                  <a:pt x="29" y="0"/>
                                </a:lnTo>
                                <a:lnTo>
                                  <a:pt x="24" y="0"/>
                                </a:lnTo>
                                <a:lnTo>
                                  <a:pt x="24" y="5"/>
                                </a:lnTo>
                                <a:lnTo>
                                  <a:pt x="19" y="5"/>
                                </a:lnTo>
                                <a:lnTo>
                                  <a:pt x="19" y="10"/>
                                </a:lnTo>
                                <a:lnTo>
                                  <a:pt x="33" y="43"/>
                                </a:lnTo>
                                <a:lnTo>
                                  <a:pt x="48" y="10"/>
                                </a:lnTo>
                                <a:lnTo>
                                  <a:pt x="48" y="5"/>
                                </a:lnTo>
                                <a:lnTo>
                                  <a:pt x="43" y="0"/>
                                </a:lnTo>
                                <a:lnTo>
                                  <a:pt x="57" y="0"/>
                                </a:lnTo>
                                <a:lnTo>
                                  <a:pt x="57" y="5"/>
                                </a:lnTo>
                                <a:lnTo>
                                  <a:pt x="53" y="5"/>
                                </a:lnTo>
                                <a:lnTo>
                                  <a:pt x="53" y="10"/>
                                </a:lnTo>
                                <a:lnTo>
                                  <a:pt x="33" y="58"/>
                                </a:lnTo>
                                <a:lnTo>
                                  <a:pt x="29" y="58"/>
                                </a:lnTo>
                                <a:lnTo>
                                  <a:pt x="9" y="10"/>
                                </a:lnTo>
                                <a:lnTo>
                                  <a:pt x="9" y="5"/>
                                </a:lnTo>
                                <a:lnTo>
                                  <a:pt x="5"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817"/>
                        <wps:cNvSpPr>
                          <a:spLocks noEditPoints="1"/>
                        </wps:cNvSpPr>
                        <wps:spPr bwMode="auto">
                          <a:xfrm>
                            <a:off x="2969989" y="747414"/>
                            <a:ext cx="25906" cy="31300"/>
                          </a:xfrm>
                          <a:custGeom>
                            <a:avLst/>
                            <a:gdLst>
                              <a:gd name="T0" fmla="*/ 10 w 48"/>
                              <a:gd name="T1" fmla="*/ 19 h 58"/>
                              <a:gd name="T2" fmla="*/ 15 w 48"/>
                              <a:gd name="T3" fmla="*/ 29 h 58"/>
                              <a:gd name="T4" fmla="*/ 15 w 48"/>
                              <a:gd name="T5" fmla="*/ 38 h 58"/>
                              <a:gd name="T6" fmla="*/ 24 w 48"/>
                              <a:gd name="T7" fmla="*/ 43 h 58"/>
                              <a:gd name="T8" fmla="*/ 29 w 48"/>
                              <a:gd name="T9" fmla="*/ 48 h 58"/>
                              <a:gd name="T10" fmla="*/ 34 w 48"/>
                              <a:gd name="T11" fmla="*/ 43 h 58"/>
                              <a:gd name="T12" fmla="*/ 38 w 48"/>
                              <a:gd name="T13" fmla="*/ 43 h 58"/>
                              <a:gd name="T14" fmla="*/ 43 w 48"/>
                              <a:gd name="T15" fmla="*/ 38 h 58"/>
                              <a:gd name="T16" fmla="*/ 48 w 48"/>
                              <a:gd name="T17" fmla="*/ 34 h 58"/>
                              <a:gd name="T18" fmla="*/ 48 w 48"/>
                              <a:gd name="T19" fmla="*/ 34 h 58"/>
                              <a:gd name="T20" fmla="*/ 43 w 48"/>
                              <a:gd name="T21" fmla="*/ 43 h 58"/>
                              <a:gd name="T22" fmla="*/ 38 w 48"/>
                              <a:gd name="T23" fmla="*/ 48 h 58"/>
                              <a:gd name="T24" fmla="*/ 34 w 48"/>
                              <a:gd name="T25" fmla="*/ 53 h 58"/>
                              <a:gd name="T26" fmla="*/ 24 w 48"/>
                              <a:gd name="T27" fmla="*/ 58 h 58"/>
                              <a:gd name="T28" fmla="*/ 19 w 48"/>
                              <a:gd name="T29" fmla="*/ 53 h 58"/>
                              <a:gd name="T30" fmla="*/ 10 w 48"/>
                              <a:gd name="T31" fmla="*/ 48 h 58"/>
                              <a:gd name="T32" fmla="*/ 5 w 48"/>
                              <a:gd name="T33" fmla="*/ 38 h 58"/>
                              <a:gd name="T34" fmla="*/ 0 w 48"/>
                              <a:gd name="T35" fmla="*/ 29 h 58"/>
                              <a:gd name="T36" fmla="*/ 5 w 48"/>
                              <a:gd name="T37" fmla="*/ 14 h 58"/>
                              <a:gd name="T38" fmla="*/ 10 w 48"/>
                              <a:gd name="T39" fmla="*/ 5 h 58"/>
                              <a:gd name="T40" fmla="*/ 19 w 48"/>
                              <a:gd name="T41" fmla="*/ 0 h 58"/>
                              <a:gd name="T42" fmla="*/ 29 w 48"/>
                              <a:gd name="T43" fmla="*/ 0 h 58"/>
                              <a:gd name="T44" fmla="*/ 34 w 48"/>
                              <a:gd name="T45" fmla="*/ 0 h 58"/>
                              <a:gd name="T46" fmla="*/ 43 w 48"/>
                              <a:gd name="T47" fmla="*/ 5 h 58"/>
                              <a:gd name="T48" fmla="*/ 48 w 48"/>
                              <a:gd name="T49" fmla="*/ 10 h 58"/>
                              <a:gd name="T50" fmla="*/ 48 w 48"/>
                              <a:gd name="T51" fmla="*/ 19 h 58"/>
                              <a:gd name="T52" fmla="*/ 10 w 48"/>
                              <a:gd name="T53" fmla="*/ 19 h 58"/>
                              <a:gd name="T54" fmla="*/ 10 w 48"/>
                              <a:gd name="T55" fmla="*/ 19 h 58"/>
                              <a:gd name="T56" fmla="*/ 34 w 48"/>
                              <a:gd name="T57" fmla="*/ 19 h 58"/>
                              <a:gd name="T58" fmla="*/ 34 w 48"/>
                              <a:gd name="T59" fmla="*/ 14 h 58"/>
                              <a:gd name="T60" fmla="*/ 34 w 48"/>
                              <a:gd name="T61" fmla="*/ 10 h 58"/>
                              <a:gd name="T62" fmla="*/ 34 w 48"/>
                              <a:gd name="T63" fmla="*/ 5 h 58"/>
                              <a:gd name="T64" fmla="*/ 29 w 48"/>
                              <a:gd name="T65" fmla="*/ 5 h 58"/>
                              <a:gd name="T66" fmla="*/ 29 w 48"/>
                              <a:gd name="T67" fmla="*/ 5 h 58"/>
                              <a:gd name="T68" fmla="*/ 24 w 48"/>
                              <a:gd name="T69" fmla="*/ 5 h 58"/>
                              <a:gd name="T70" fmla="*/ 19 w 48"/>
                              <a:gd name="T71" fmla="*/ 5 h 58"/>
                              <a:gd name="T72" fmla="*/ 15 w 48"/>
                              <a:gd name="T73" fmla="*/ 5 h 58"/>
                              <a:gd name="T74" fmla="*/ 15 w 48"/>
                              <a:gd name="T75" fmla="*/ 10 h 58"/>
                              <a:gd name="T76" fmla="*/ 10 w 48"/>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58">
                                <a:moveTo>
                                  <a:pt x="10" y="19"/>
                                </a:moveTo>
                                <a:lnTo>
                                  <a:pt x="15" y="29"/>
                                </a:lnTo>
                                <a:lnTo>
                                  <a:pt x="15" y="38"/>
                                </a:lnTo>
                                <a:lnTo>
                                  <a:pt x="24" y="43"/>
                                </a:lnTo>
                                <a:lnTo>
                                  <a:pt x="29" y="48"/>
                                </a:lnTo>
                                <a:lnTo>
                                  <a:pt x="34" y="43"/>
                                </a:lnTo>
                                <a:lnTo>
                                  <a:pt x="38" y="43"/>
                                </a:lnTo>
                                <a:lnTo>
                                  <a:pt x="43" y="38"/>
                                </a:lnTo>
                                <a:lnTo>
                                  <a:pt x="48" y="34"/>
                                </a:lnTo>
                                <a:lnTo>
                                  <a:pt x="43" y="43"/>
                                </a:lnTo>
                                <a:lnTo>
                                  <a:pt x="38" y="48"/>
                                </a:lnTo>
                                <a:lnTo>
                                  <a:pt x="34" y="53"/>
                                </a:lnTo>
                                <a:lnTo>
                                  <a:pt x="24" y="58"/>
                                </a:lnTo>
                                <a:lnTo>
                                  <a:pt x="19" y="53"/>
                                </a:lnTo>
                                <a:lnTo>
                                  <a:pt x="10" y="48"/>
                                </a:lnTo>
                                <a:lnTo>
                                  <a:pt x="5" y="38"/>
                                </a:lnTo>
                                <a:lnTo>
                                  <a:pt x="0" y="29"/>
                                </a:lnTo>
                                <a:lnTo>
                                  <a:pt x="5" y="14"/>
                                </a:lnTo>
                                <a:lnTo>
                                  <a:pt x="10" y="5"/>
                                </a:lnTo>
                                <a:lnTo>
                                  <a:pt x="19" y="0"/>
                                </a:lnTo>
                                <a:lnTo>
                                  <a:pt x="29" y="0"/>
                                </a:lnTo>
                                <a:lnTo>
                                  <a:pt x="34" y="0"/>
                                </a:lnTo>
                                <a:lnTo>
                                  <a:pt x="43" y="5"/>
                                </a:lnTo>
                                <a:lnTo>
                                  <a:pt x="48" y="10"/>
                                </a:lnTo>
                                <a:lnTo>
                                  <a:pt x="48" y="19"/>
                                </a:lnTo>
                                <a:lnTo>
                                  <a:pt x="10" y="19"/>
                                </a:lnTo>
                                <a:close/>
                                <a:moveTo>
                                  <a:pt x="10" y="19"/>
                                </a:moveTo>
                                <a:lnTo>
                                  <a:pt x="34" y="19"/>
                                </a:lnTo>
                                <a:lnTo>
                                  <a:pt x="34" y="14"/>
                                </a:lnTo>
                                <a:lnTo>
                                  <a:pt x="34" y="10"/>
                                </a:lnTo>
                                <a:lnTo>
                                  <a:pt x="34" y="5"/>
                                </a:lnTo>
                                <a:lnTo>
                                  <a:pt x="29" y="5"/>
                                </a:lnTo>
                                <a:lnTo>
                                  <a:pt x="24" y="5"/>
                                </a:lnTo>
                                <a:lnTo>
                                  <a:pt x="19" y="5"/>
                                </a:lnTo>
                                <a:lnTo>
                                  <a:pt x="15" y="5"/>
                                </a:lnTo>
                                <a:lnTo>
                                  <a:pt x="15" y="10"/>
                                </a:lnTo>
                                <a:lnTo>
                                  <a:pt x="1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818"/>
                        <wps:cNvSpPr>
                          <a:spLocks/>
                        </wps:cNvSpPr>
                        <wps:spPr bwMode="auto">
                          <a:xfrm>
                            <a:off x="2998593" y="747414"/>
                            <a:ext cx="20509" cy="28601"/>
                          </a:xfrm>
                          <a:custGeom>
                            <a:avLst/>
                            <a:gdLst>
                              <a:gd name="T0" fmla="*/ 19 w 38"/>
                              <a:gd name="T1" fmla="*/ 0 h 53"/>
                              <a:gd name="T2" fmla="*/ 19 w 38"/>
                              <a:gd name="T3" fmla="*/ 10 h 53"/>
                              <a:gd name="T4" fmla="*/ 24 w 38"/>
                              <a:gd name="T5" fmla="*/ 0 h 53"/>
                              <a:gd name="T6" fmla="*/ 33 w 38"/>
                              <a:gd name="T7" fmla="*/ 0 h 53"/>
                              <a:gd name="T8" fmla="*/ 33 w 38"/>
                              <a:gd name="T9" fmla="*/ 0 h 53"/>
                              <a:gd name="T10" fmla="*/ 38 w 38"/>
                              <a:gd name="T11" fmla="*/ 0 h 53"/>
                              <a:gd name="T12" fmla="*/ 38 w 38"/>
                              <a:gd name="T13" fmla="*/ 5 h 53"/>
                              <a:gd name="T14" fmla="*/ 38 w 38"/>
                              <a:gd name="T15" fmla="*/ 5 h 53"/>
                              <a:gd name="T16" fmla="*/ 38 w 38"/>
                              <a:gd name="T17" fmla="*/ 5 h 53"/>
                              <a:gd name="T18" fmla="*/ 38 w 38"/>
                              <a:gd name="T19" fmla="*/ 10 h 53"/>
                              <a:gd name="T20" fmla="*/ 38 w 38"/>
                              <a:gd name="T21" fmla="*/ 10 h 53"/>
                              <a:gd name="T22" fmla="*/ 33 w 38"/>
                              <a:gd name="T23" fmla="*/ 10 h 53"/>
                              <a:gd name="T24" fmla="*/ 33 w 38"/>
                              <a:gd name="T25" fmla="*/ 10 h 53"/>
                              <a:gd name="T26" fmla="*/ 29 w 38"/>
                              <a:gd name="T27" fmla="*/ 10 h 53"/>
                              <a:gd name="T28" fmla="*/ 29 w 38"/>
                              <a:gd name="T29" fmla="*/ 5 h 53"/>
                              <a:gd name="T30" fmla="*/ 24 w 38"/>
                              <a:gd name="T31" fmla="*/ 5 h 53"/>
                              <a:gd name="T32" fmla="*/ 24 w 38"/>
                              <a:gd name="T33" fmla="*/ 5 h 53"/>
                              <a:gd name="T34" fmla="*/ 24 w 38"/>
                              <a:gd name="T35" fmla="*/ 10 h 53"/>
                              <a:gd name="T36" fmla="*/ 19 w 38"/>
                              <a:gd name="T37" fmla="*/ 10 h 53"/>
                              <a:gd name="T38" fmla="*/ 19 w 38"/>
                              <a:gd name="T39" fmla="*/ 14 h 53"/>
                              <a:gd name="T40" fmla="*/ 19 w 38"/>
                              <a:gd name="T41" fmla="*/ 43 h 53"/>
                              <a:gd name="T42" fmla="*/ 19 w 38"/>
                              <a:gd name="T43" fmla="*/ 43 h 53"/>
                              <a:gd name="T44" fmla="*/ 19 w 38"/>
                              <a:gd name="T45" fmla="*/ 48 h 53"/>
                              <a:gd name="T46" fmla="*/ 19 w 38"/>
                              <a:gd name="T47" fmla="*/ 48 h 53"/>
                              <a:gd name="T48" fmla="*/ 24 w 38"/>
                              <a:gd name="T49" fmla="*/ 53 h 53"/>
                              <a:gd name="T50" fmla="*/ 24 w 38"/>
                              <a:gd name="T51" fmla="*/ 53 h 53"/>
                              <a:gd name="T52" fmla="*/ 29 w 38"/>
                              <a:gd name="T53" fmla="*/ 53 h 53"/>
                              <a:gd name="T54" fmla="*/ 29 w 38"/>
                              <a:gd name="T55" fmla="*/ 53 h 53"/>
                              <a:gd name="T56" fmla="*/ 0 w 38"/>
                              <a:gd name="T57" fmla="*/ 53 h 53"/>
                              <a:gd name="T58" fmla="*/ 0 w 38"/>
                              <a:gd name="T59" fmla="*/ 53 h 53"/>
                              <a:gd name="T60" fmla="*/ 5 w 38"/>
                              <a:gd name="T61" fmla="*/ 53 h 53"/>
                              <a:gd name="T62" fmla="*/ 5 w 38"/>
                              <a:gd name="T63" fmla="*/ 48 h 53"/>
                              <a:gd name="T64" fmla="*/ 5 w 38"/>
                              <a:gd name="T65" fmla="*/ 48 h 53"/>
                              <a:gd name="T66" fmla="*/ 9 w 38"/>
                              <a:gd name="T67" fmla="*/ 48 h 53"/>
                              <a:gd name="T68" fmla="*/ 9 w 38"/>
                              <a:gd name="T69" fmla="*/ 43 h 53"/>
                              <a:gd name="T70" fmla="*/ 9 w 38"/>
                              <a:gd name="T71" fmla="*/ 43 h 53"/>
                              <a:gd name="T72" fmla="*/ 9 w 38"/>
                              <a:gd name="T73" fmla="*/ 19 h 53"/>
                              <a:gd name="T74" fmla="*/ 9 w 38"/>
                              <a:gd name="T75" fmla="*/ 14 h 53"/>
                              <a:gd name="T76" fmla="*/ 9 w 38"/>
                              <a:gd name="T77" fmla="*/ 10 h 53"/>
                              <a:gd name="T78" fmla="*/ 9 w 38"/>
                              <a:gd name="T79" fmla="*/ 10 h 53"/>
                              <a:gd name="T80" fmla="*/ 5 w 38"/>
                              <a:gd name="T81" fmla="*/ 5 h 53"/>
                              <a:gd name="T82" fmla="*/ 5 w 38"/>
                              <a:gd name="T83" fmla="*/ 5 h 53"/>
                              <a:gd name="T84" fmla="*/ 5 w 38"/>
                              <a:gd name="T85" fmla="*/ 5 h 53"/>
                              <a:gd name="T86" fmla="*/ 0 w 38"/>
                              <a:gd name="T87" fmla="*/ 5 h 53"/>
                              <a:gd name="T88" fmla="*/ 0 w 38"/>
                              <a:gd name="T89" fmla="*/ 5 h 53"/>
                              <a:gd name="T90" fmla="*/ 0 w 38"/>
                              <a:gd name="T91" fmla="*/ 5 h 53"/>
                              <a:gd name="T92" fmla="*/ 14 w 38"/>
                              <a:gd name="T93" fmla="*/ 0 h 53"/>
                              <a:gd name="T94" fmla="*/ 19 w 38"/>
                              <a:gd name="T9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53">
                                <a:moveTo>
                                  <a:pt x="19" y="0"/>
                                </a:moveTo>
                                <a:lnTo>
                                  <a:pt x="19" y="10"/>
                                </a:lnTo>
                                <a:lnTo>
                                  <a:pt x="24" y="0"/>
                                </a:lnTo>
                                <a:lnTo>
                                  <a:pt x="33" y="0"/>
                                </a:lnTo>
                                <a:lnTo>
                                  <a:pt x="38" y="0"/>
                                </a:lnTo>
                                <a:lnTo>
                                  <a:pt x="38" y="5"/>
                                </a:lnTo>
                                <a:lnTo>
                                  <a:pt x="38" y="10"/>
                                </a:lnTo>
                                <a:lnTo>
                                  <a:pt x="33" y="10"/>
                                </a:lnTo>
                                <a:lnTo>
                                  <a:pt x="29" y="10"/>
                                </a:lnTo>
                                <a:lnTo>
                                  <a:pt x="29" y="5"/>
                                </a:lnTo>
                                <a:lnTo>
                                  <a:pt x="24" y="5"/>
                                </a:lnTo>
                                <a:lnTo>
                                  <a:pt x="24" y="10"/>
                                </a:lnTo>
                                <a:lnTo>
                                  <a:pt x="19" y="10"/>
                                </a:lnTo>
                                <a:lnTo>
                                  <a:pt x="19" y="14"/>
                                </a:lnTo>
                                <a:lnTo>
                                  <a:pt x="19" y="43"/>
                                </a:lnTo>
                                <a:lnTo>
                                  <a:pt x="19" y="48"/>
                                </a:lnTo>
                                <a:lnTo>
                                  <a:pt x="24" y="53"/>
                                </a:lnTo>
                                <a:lnTo>
                                  <a:pt x="29" y="53"/>
                                </a:lnTo>
                                <a:lnTo>
                                  <a:pt x="0" y="53"/>
                                </a:lnTo>
                                <a:lnTo>
                                  <a:pt x="5" y="53"/>
                                </a:lnTo>
                                <a:lnTo>
                                  <a:pt x="5" y="48"/>
                                </a:lnTo>
                                <a:lnTo>
                                  <a:pt x="9" y="48"/>
                                </a:lnTo>
                                <a:lnTo>
                                  <a:pt x="9" y="43"/>
                                </a:lnTo>
                                <a:lnTo>
                                  <a:pt x="9" y="19"/>
                                </a:lnTo>
                                <a:lnTo>
                                  <a:pt x="9" y="14"/>
                                </a:lnTo>
                                <a:lnTo>
                                  <a:pt x="9" y="10"/>
                                </a:lnTo>
                                <a:lnTo>
                                  <a:pt x="5" y="5"/>
                                </a:lnTo>
                                <a:lnTo>
                                  <a:pt x="0"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819"/>
                        <wps:cNvSpPr>
                          <a:spLocks noEditPoints="1"/>
                        </wps:cNvSpPr>
                        <wps:spPr bwMode="auto">
                          <a:xfrm>
                            <a:off x="3021800" y="747414"/>
                            <a:ext cx="25906" cy="28601"/>
                          </a:xfrm>
                          <a:custGeom>
                            <a:avLst/>
                            <a:gdLst>
                              <a:gd name="T0" fmla="*/ 24 w 48"/>
                              <a:gd name="T1" fmla="*/ 53 h 53"/>
                              <a:gd name="T2" fmla="*/ 14 w 48"/>
                              <a:gd name="T3" fmla="*/ 53 h 53"/>
                              <a:gd name="T4" fmla="*/ 10 w 48"/>
                              <a:gd name="T5" fmla="*/ 53 h 53"/>
                              <a:gd name="T6" fmla="*/ 0 w 48"/>
                              <a:gd name="T7" fmla="*/ 48 h 53"/>
                              <a:gd name="T8" fmla="*/ 0 w 48"/>
                              <a:gd name="T9" fmla="*/ 38 h 53"/>
                              <a:gd name="T10" fmla="*/ 5 w 48"/>
                              <a:gd name="T11" fmla="*/ 29 h 53"/>
                              <a:gd name="T12" fmla="*/ 19 w 48"/>
                              <a:gd name="T13" fmla="*/ 24 h 53"/>
                              <a:gd name="T14" fmla="*/ 29 w 48"/>
                              <a:gd name="T15" fmla="*/ 14 h 53"/>
                              <a:gd name="T16" fmla="*/ 29 w 48"/>
                              <a:gd name="T17" fmla="*/ 5 h 53"/>
                              <a:gd name="T18" fmla="*/ 19 w 48"/>
                              <a:gd name="T19" fmla="*/ 0 h 53"/>
                              <a:gd name="T20" fmla="*/ 14 w 48"/>
                              <a:gd name="T21" fmla="*/ 5 h 53"/>
                              <a:gd name="T22" fmla="*/ 10 w 48"/>
                              <a:gd name="T23" fmla="*/ 10 h 53"/>
                              <a:gd name="T24" fmla="*/ 10 w 48"/>
                              <a:gd name="T25" fmla="*/ 14 h 53"/>
                              <a:gd name="T26" fmla="*/ 10 w 48"/>
                              <a:gd name="T27" fmla="*/ 19 h 53"/>
                              <a:gd name="T28" fmla="*/ 5 w 48"/>
                              <a:gd name="T29" fmla="*/ 19 h 53"/>
                              <a:gd name="T30" fmla="*/ 0 w 48"/>
                              <a:gd name="T31" fmla="*/ 14 h 53"/>
                              <a:gd name="T32" fmla="*/ 5 w 48"/>
                              <a:gd name="T33" fmla="*/ 5 h 53"/>
                              <a:gd name="T34" fmla="*/ 14 w 48"/>
                              <a:gd name="T35" fmla="*/ 0 h 53"/>
                              <a:gd name="T36" fmla="*/ 29 w 48"/>
                              <a:gd name="T37" fmla="*/ 0 h 53"/>
                              <a:gd name="T38" fmla="*/ 34 w 48"/>
                              <a:gd name="T39" fmla="*/ 5 h 53"/>
                              <a:gd name="T40" fmla="*/ 38 w 48"/>
                              <a:gd name="T41" fmla="*/ 10 h 53"/>
                              <a:gd name="T42" fmla="*/ 38 w 48"/>
                              <a:gd name="T43" fmla="*/ 34 h 53"/>
                              <a:gd name="T44" fmla="*/ 38 w 48"/>
                              <a:gd name="T45" fmla="*/ 43 h 53"/>
                              <a:gd name="T46" fmla="*/ 38 w 48"/>
                              <a:gd name="T47" fmla="*/ 48 h 53"/>
                              <a:gd name="T48" fmla="*/ 43 w 48"/>
                              <a:gd name="T49" fmla="*/ 48 h 53"/>
                              <a:gd name="T50" fmla="*/ 43 w 48"/>
                              <a:gd name="T51" fmla="*/ 48 h 53"/>
                              <a:gd name="T52" fmla="*/ 48 w 48"/>
                              <a:gd name="T53" fmla="*/ 43 h 53"/>
                              <a:gd name="T54" fmla="*/ 43 w 48"/>
                              <a:gd name="T55" fmla="*/ 53 h 53"/>
                              <a:gd name="T56" fmla="*/ 34 w 48"/>
                              <a:gd name="T57" fmla="*/ 53 h 53"/>
                              <a:gd name="T58" fmla="*/ 29 w 48"/>
                              <a:gd name="T59" fmla="*/ 48 h 53"/>
                              <a:gd name="T60" fmla="*/ 29 w 48"/>
                              <a:gd name="T61" fmla="*/ 43 h 53"/>
                              <a:gd name="T62" fmla="*/ 24 w 48"/>
                              <a:gd name="T63" fmla="*/ 24 h 53"/>
                              <a:gd name="T64" fmla="*/ 14 w 48"/>
                              <a:gd name="T65" fmla="*/ 29 h 53"/>
                              <a:gd name="T66" fmla="*/ 10 w 48"/>
                              <a:gd name="T67" fmla="*/ 34 h 53"/>
                              <a:gd name="T68" fmla="*/ 10 w 48"/>
                              <a:gd name="T69" fmla="*/ 43 h 53"/>
                              <a:gd name="T70" fmla="*/ 14 w 48"/>
                              <a:gd name="T71" fmla="*/ 48 h 53"/>
                              <a:gd name="T72" fmla="*/ 24 w 48"/>
                              <a:gd name="T7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3">
                                <a:moveTo>
                                  <a:pt x="29" y="48"/>
                                </a:moveTo>
                                <a:lnTo>
                                  <a:pt x="24" y="53"/>
                                </a:lnTo>
                                <a:lnTo>
                                  <a:pt x="19" y="53"/>
                                </a:lnTo>
                                <a:lnTo>
                                  <a:pt x="14" y="53"/>
                                </a:lnTo>
                                <a:lnTo>
                                  <a:pt x="10" y="53"/>
                                </a:lnTo>
                                <a:lnTo>
                                  <a:pt x="5" y="53"/>
                                </a:lnTo>
                                <a:lnTo>
                                  <a:pt x="0" y="48"/>
                                </a:lnTo>
                                <a:lnTo>
                                  <a:pt x="0" y="43"/>
                                </a:lnTo>
                                <a:lnTo>
                                  <a:pt x="0" y="38"/>
                                </a:lnTo>
                                <a:lnTo>
                                  <a:pt x="0" y="34"/>
                                </a:lnTo>
                                <a:lnTo>
                                  <a:pt x="5" y="29"/>
                                </a:lnTo>
                                <a:lnTo>
                                  <a:pt x="10" y="29"/>
                                </a:lnTo>
                                <a:lnTo>
                                  <a:pt x="19" y="24"/>
                                </a:lnTo>
                                <a:lnTo>
                                  <a:pt x="29" y="19"/>
                                </a:lnTo>
                                <a:lnTo>
                                  <a:pt x="29" y="14"/>
                                </a:lnTo>
                                <a:lnTo>
                                  <a:pt x="29" y="10"/>
                                </a:lnTo>
                                <a:lnTo>
                                  <a:pt x="29" y="5"/>
                                </a:lnTo>
                                <a:lnTo>
                                  <a:pt x="24" y="5"/>
                                </a:lnTo>
                                <a:lnTo>
                                  <a:pt x="19" y="0"/>
                                </a:lnTo>
                                <a:lnTo>
                                  <a:pt x="14" y="5"/>
                                </a:lnTo>
                                <a:lnTo>
                                  <a:pt x="10" y="5"/>
                                </a:lnTo>
                                <a:lnTo>
                                  <a:pt x="10" y="10"/>
                                </a:lnTo>
                                <a:lnTo>
                                  <a:pt x="10" y="14"/>
                                </a:lnTo>
                                <a:lnTo>
                                  <a:pt x="10" y="19"/>
                                </a:lnTo>
                                <a:lnTo>
                                  <a:pt x="5" y="19"/>
                                </a:lnTo>
                                <a:lnTo>
                                  <a:pt x="5" y="14"/>
                                </a:lnTo>
                                <a:lnTo>
                                  <a:pt x="0" y="14"/>
                                </a:lnTo>
                                <a:lnTo>
                                  <a:pt x="0" y="10"/>
                                </a:lnTo>
                                <a:lnTo>
                                  <a:pt x="5" y="5"/>
                                </a:lnTo>
                                <a:lnTo>
                                  <a:pt x="14" y="0"/>
                                </a:lnTo>
                                <a:lnTo>
                                  <a:pt x="19" y="0"/>
                                </a:lnTo>
                                <a:lnTo>
                                  <a:pt x="29" y="0"/>
                                </a:lnTo>
                                <a:lnTo>
                                  <a:pt x="34" y="0"/>
                                </a:lnTo>
                                <a:lnTo>
                                  <a:pt x="34" y="5"/>
                                </a:lnTo>
                                <a:lnTo>
                                  <a:pt x="38" y="5"/>
                                </a:lnTo>
                                <a:lnTo>
                                  <a:pt x="38" y="10"/>
                                </a:lnTo>
                                <a:lnTo>
                                  <a:pt x="38" y="19"/>
                                </a:lnTo>
                                <a:lnTo>
                                  <a:pt x="38" y="34"/>
                                </a:lnTo>
                                <a:lnTo>
                                  <a:pt x="38" y="43"/>
                                </a:lnTo>
                                <a:lnTo>
                                  <a:pt x="38" y="48"/>
                                </a:lnTo>
                                <a:lnTo>
                                  <a:pt x="43" y="48"/>
                                </a:lnTo>
                                <a:lnTo>
                                  <a:pt x="43" y="43"/>
                                </a:lnTo>
                                <a:lnTo>
                                  <a:pt x="48" y="43"/>
                                </a:lnTo>
                                <a:lnTo>
                                  <a:pt x="48" y="48"/>
                                </a:lnTo>
                                <a:lnTo>
                                  <a:pt x="43" y="53"/>
                                </a:lnTo>
                                <a:lnTo>
                                  <a:pt x="34" y="53"/>
                                </a:lnTo>
                                <a:lnTo>
                                  <a:pt x="29" y="48"/>
                                </a:lnTo>
                                <a:close/>
                                <a:moveTo>
                                  <a:pt x="29" y="43"/>
                                </a:moveTo>
                                <a:lnTo>
                                  <a:pt x="29" y="24"/>
                                </a:lnTo>
                                <a:lnTo>
                                  <a:pt x="24" y="24"/>
                                </a:lnTo>
                                <a:lnTo>
                                  <a:pt x="19" y="29"/>
                                </a:lnTo>
                                <a:lnTo>
                                  <a:pt x="14" y="29"/>
                                </a:lnTo>
                                <a:lnTo>
                                  <a:pt x="10" y="34"/>
                                </a:lnTo>
                                <a:lnTo>
                                  <a:pt x="10" y="38"/>
                                </a:lnTo>
                                <a:lnTo>
                                  <a:pt x="10" y="43"/>
                                </a:lnTo>
                                <a:lnTo>
                                  <a:pt x="14" y="48"/>
                                </a:lnTo>
                                <a:lnTo>
                                  <a:pt x="19" y="48"/>
                                </a:lnTo>
                                <a:lnTo>
                                  <a:pt x="24" y="48"/>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820"/>
                        <wps:cNvSpPr>
                          <a:spLocks noEditPoints="1"/>
                        </wps:cNvSpPr>
                        <wps:spPr bwMode="auto">
                          <a:xfrm>
                            <a:off x="3050405" y="747414"/>
                            <a:ext cx="28604" cy="43712"/>
                          </a:xfrm>
                          <a:custGeom>
                            <a:avLst/>
                            <a:gdLst>
                              <a:gd name="T0" fmla="*/ 9 w 53"/>
                              <a:gd name="T1" fmla="*/ 34 h 81"/>
                              <a:gd name="T2" fmla="*/ 5 w 53"/>
                              <a:gd name="T3" fmla="*/ 24 h 81"/>
                              <a:gd name="T4" fmla="*/ 5 w 53"/>
                              <a:gd name="T5" fmla="*/ 10 h 81"/>
                              <a:gd name="T6" fmla="*/ 14 w 53"/>
                              <a:gd name="T7" fmla="*/ 0 h 81"/>
                              <a:gd name="T8" fmla="*/ 33 w 53"/>
                              <a:gd name="T9" fmla="*/ 0 h 81"/>
                              <a:gd name="T10" fmla="*/ 48 w 53"/>
                              <a:gd name="T11" fmla="*/ 0 h 81"/>
                              <a:gd name="T12" fmla="*/ 53 w 53"/>
                              <a:gd name="T13" fmla="*/ 0 h 81"/>
                              <a:gd name="T14" fmla="*/ 53 w 53"/>
                              <a:gd name="T15" fmla="*/ 5 h 81"/>
                              <a:gd name="T16" fmla="*/ 53 w 53"/>
                              <a:gd name="T17" fmla="*/ 5 h 81"/>
                              <a:gd name="T18" fmla="*/ 53 w 53"/>
                              <a:gd name="T19" fmla="*/ 5 h 81"/>
                              <a:gd name="T20" fmla="*/ 53 w 53"/>
                              <a:gd name="T21" fmla="*/ 10 h 81"/>
                              <a:gd name="T22" fmla="*/ 48 w 53"/>
                              <a:gd name="T23" fmla="*/ 10 h 81"/>
                              <a:gd name="T24" fmla="*/ 43 w 53"/>
                              <a:gd name="T25" fmla="*/ 14 h 81"/>
                              <a:gd name="T26" fmla="*/ 43 w 53"/>
                              <a:gd name="T27" fmla="*/ 24 h 81"/>
                              <a:gd name="T28" fmla="*/ 33 w 53"/>
                              <a:gd name="T29" fmla="*/ 34 h 81"/>
                              <a:gd name="T30" fmla="*/ 19 w 53"/>
                              <a:gd name="T31" fmla="*/ 38 h 81"/>
                              <a:gd name="T32" fmla="*/ 14 w 53"/>
                              <a:gd name="T33" fmla="*/ 38 h 81"/>
                              <a:gd name="T34" fmla="*/ 14 w 53"/>
                              <a:gd name="T35" fmla="*/ 38 h 81"/>
                              <a:gd name="T36" fmla="*/ 14 w 53"/>
                              <a:gd name="T37" fmla="*/ 43 h 81"/>
                              <a:gd name="T38" fmla="*/ 14 w 53"/>
                              <a:gd name="T39" fmla="*/ 43 h 81"/>
                              <a:gd name="T40" fmla="*/ 19 w 53"/>
                              <a:gd name="T41" fmla="*/ 43 h 81"/>
                              <a:gd name="T42" fmla="*/ 33 w 53"/>
                              <a:gd name="T43" fmla="*/ 48 h 81"/>
                              <a:gd name="T44" fmla="*/ 48 w 53"/>
                              <a:gd name="T45" fmla="*/ 48 h 81"/>
                              <a:gd name="T46" fmla="*/ 53 w 53"/>
                              <a:gd name="T47" fmla="*/ 53 h 81"/>
                              <a:gd name="T48" fmla="*/ 53 w 53"/>
                              <a:gd name="T49" fmla="*/ 67 h 81"/>
                              <a:gd name="T50" fmla="*/ 38 w 53"/>
                              <a:gd name="T51" fmla="*/ 77 h 81"/>
                              <a:gd name="T52" fmla="*/ 14 w 53"/>
                              <a:gd name="T53" fmla="*/ 77 h 81"/>
                              <a:gd name="T54" fmla="*/ 0 w 53"/>
                              <a:gd name="T55" fmla="*/ 72 h 81"/>
                              <a:gd name="T56" fmla="*/ 0 w 53"/>
                              <a:gd name="T57" fmla="*/ 67 h 81"/>
                              <a:gd name="T58" fmla="*/ 0 w 53"/>
                              <a:gd name="T59" fmla="*/ 62 h 81"/>
                              <a:gd name="T60" fmla="*/ 5 w 53"/>
                              <a:gd name="T61" fmla="*/ 58 h 81"/>
                              <a:gd name="T62" fmla="*/ 9 w 53"/>
                              <a:gd name="T63" fmla="*/ 53 h 81"/>
                              <a:gd name="T64" fmla="*/ 5 w 53"/>
                              <a:gd name="T65" fmla="*/ 48 h 81"/>
                              <a:gd name="T66" fmla="*/ 5 w 53"/>
                              <a:gd name="T67" fmla="*/ 43 h 81"/>
                              <a:gd name="T68" fmla="*/ 9 w 53"/>
                              <a:gd name="T69" fmla="*/ 38 h 81"/>
                              <a:gd name="T70" fmla="*/ 24 w 53"/>
                              <a:gd name="T71" fmla="*/ 0 h 81"/>
                              <a:gd name="T72" fmla="*/ 19 w 53"/>
                              <a:gd name="T73" fmla="*/ 5 h 81"/>
                              <a:gd name="T74" fmla="*/ 14 w 53"/>
                              <a:gd name="T75" fmla="*/ 14 h 81"/>
                              <a:gd name="T76" fmla="*/ 19 w 53"/>
                              <a:gd name="T77" fmla="*/ 29 h 81"/>
                              <a:gd name="T78" fmla="*/ 24 w 53"/>
                              <a:gd name="T79" fmla="*/ 34 h 81"/>
                              <a:gd name="T80" fmla="*/ 33 w 53"/>
                              <a:gd name="T81" fmla="*/ 29 h 81"/>
                              <a:gd name="T82" fmla="*/ 33 w 53"/>
                              <a:gd name="T83" fmla="*/ 19 h 81"/>
                              <a:gd name="T84" fmla="*/ 33 w 53"/>
                              <a:gd name="T85" fmla="*/ 5 h 81"/>
                              <a:gd name="T86" fmla="*/ 24 w 53"/>
                              <a:gd name="T87" fmla="*/ 0 h 81"/>
                              <a:gd name="T88" fmla="*/ 9 w 53"/>
                              <a:gd name="T89" fmla="*/ 58 h 81"/>
                              <a:gd name="T90" fmla="*/ 9 w 53"/>
                              <a:gd name="T91" fmla="*/ 62 h 81"/>
                              <a:gd name="T92" fmla="*/ 9 w 53"/>
                              <a:gd name="T93" fmla="*/ 67 h 81"/>
                              <a:gd name="T94" fmla="*/ 19 w 53"/>
                              <a:gd name="T95" fmla="*/ 72 h 81"/>
                              <a:gd name="T96" fmla="*/ 38 w 53"/>
                              <a:gd name="T97" fmla="*/ 72 h 81"/>
                              <a:gd name="T98" fmla="*/ 48 w 53"/>
                              <a:gd name="T99" fmla="*/ 67 h 81"/>
                              <a:gd name="T100" fmla="*/ 48 w 53"/>
                              <a:gd name="T101" fmla="*/ 58 h 81"/>
                              <a:gd name="T102" fmla="*/ 43 w 53"/>
                              <a:gd name="T103" fmla="*/ 58 h 81"/>
                              <a:gd name="T104" fmla="*/ 24 w 53"/>
                              <a:gd name="T105" fmla="*/ 5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3" h="81">
                                <a:moveTo>
                                  <a:pt x="14" y="34"/>
                                </a:moveTo>
                                <a:lnTo>
                                  <a:pt x="9" y="34"/>
                                </a:lnTo>
                                <a:lnTo>
                                  <a:pt x="5" y="29"/>
                                </a:lnTo>
                                <a:lnTo>
                                  <a:pt x="5" y="24"/>
                                </a:lnTo>
                                <a:lnTo>
                                  <a:pt x="5" y="19"/>
                                </a:lnTo>
                                <a:lnTo>
                                  <a:pt x="5" y="10"/>
                                </a:lnTo>
                                <a:lnTo>
                                  <a:pt x="9" y="5"/>
                                </a:lnTo>
                                <a:lnTo>
                                  <a:pt x="14" y="0"/>
                                </a:lnTo>
                                <a:lnTo>
                                  <a:pt x="24" y="0"/>
                                </a:lnTo>
                                <a:lnTo>
                                  <a:pt x="33" y="0"/>
                                </a:lnTo>
                                <a:lnTo>
                                  <a:pt x="38" y="0"/>
                                </a:lnTo>
                                <a:lnTo>
                                  <a:pt x="48" y="0"/>
                                </a:lnTo>
                                <a:lnTo>
                                  <a:pt x="53" y="0"/>
                                </a:lnTo>
                                <a:lnTo>
                                  <a:pt x="53" y="5"/>
                                </a:lnTo>
                                <a:lnTo>
                                  <a:pt x="53" y="10"/>
                                </a:lnTo>
                                <a:lnTo>
                                  <a:pt x="48" y="10"/>
                                </a:lnTo>
                                <a:lnTo>
                                  <a:pt x="43" y="10"/>
                                </a:lnTo>
                                <a:lnTo>
                                  <a:pt x="43" y="14"/>
                                </a:lnTo>
                                <a:lnTo>
                                  <a:pt x="48" y="19"/>
                                </a:lnTo>
                                <a:lnTo>
                                  <a:pt x="43" y="24"/>
                                </a:lnTo>
                                <a:lnTo>
                                  <a:pt x="38" y="29"/>
                                </a:lnTo>
                                <a:lnTo>
                                  <a:pt x="33" y="34"/>
                                </a:lnTo>
                                <a:lnTo>
                                  <a:pt x="24" y="38"/>
                                </a:lnTo>
                                <a:lnTo>
                                  <a:pt x="19" y="38"/>
                                </a:lnTo>
                                <a:lnTo>
                                  <a:pt x="14" y="34"/>
                                </a:lnTo>
                                <a:lnTo>
                                  <a:pt x="14" y="38"/>
                                </a:lnTo>
                                <a:lnTo>
                                  <a:pt x="14" y="43"/>
                                </a:lnTo>
                                <a:lnTo>
                                  <a:pt x="19" y="43"/>
                                </a:lnTo>
                                <a:lnTo>
                                  <a:pt x="24" y="48"/>
                                </a:lnTo>
                                <a:lnTo>
                                  <a:pt x="33" y="48"/>
                                </a:lnTo>
                                <a:lnTo>
                                  <a:pt x="43" y="48"/>
                                </a:lnTo>
                                <a:lnTo>
                                  <a:pt x="48" y="48"/>
                                </a:lnTo>
                                <a:lnTo>
                                  <a:pt x="48" y="53"/>
                                </a:lnTo>
                                <a:lnTo>
                                  <a:pt x="53" y="53"/>
                                </a:lnTo>
                                <a:lnTo>
                                  <a:pt x="53" y="58"/>
                                </a:lnTo>
                                <a:lnTo>
                                  <a:pt x="53" y="67"/>
                                </a:lnTo>
                                <a:lnTo>
                                  <a:pt x="48" y="72"/>
                                </a:lnTo>
                                <a:lnTo>
                                  <a:pt x="38" y="77"/>
                                </a:lnTo>
                                <a:lnTo>
                                  <a:pt x="24" y="81"/>
                                </a:lnTo>
                                <a:lnTo>
                                  <a:pt x="14" y="77"/>
                                </a:lnTo>
                                <a:lnTo>
                                  <a:pt x="5" y="77"/>
                                </a:lnTo>
                                <a:lnTo>
                                  <a:pt x="0" y="72"/>
                                </a:lnTo>
                                <a:lnTo>
                                  <a:pt x="0" y="67"/>
                                </a:lnTo>
                                <a:lnTo>
                                  <a:pt x="0" y="62"/>
                                </a:lnTo>
                                <a:lnTo>
                                  <a:pt x="5" y="58"/>
                                </a:lnTo>
                                <a:lnTo>
                                  <a:pt x="9" y="53"/>
                                </a:lnTo>
                                <a:lnTo>
                                  <a:pt x="5" y="48"/>
                                </a:lnTo>
                                <a:lnTo>
                                  <a:pt x="5" y="43"/>
                                </a:lnTo>
                                <a:lnTo>
                                  <a:pt x="9" y="38"/>
                                </a:lnTo>
                                <a:lnTo>
                                  <a:pt x="14" y="34"/>
                                </a:lnTo>
                                <a:close/>
                                <a:moveTo>
                                  <a:pt x="24" y="0"/>
                                </a:moveTo>
                                <a:lnTo>
                                  <a:pt x="19" y="0"/>
                                </a:lnTo>
                                <a:lnTo>
                                  <a:pt x="19" y="5"/>
                                </a:lnTo>
                                <a:lnTo>
                                  <a:pt x="14" y="10"/>
                                </a:lnTo>
                                <a:lnTo>
                                  <a:pt x="14" y="14"/>
                                </a:lnTo>
                                <a:lnTo>
                                  <a:pt x="14" y="24"/>
                                </a:lnTo>
                                <a:lnTo>
                                  <a:pt x="19" y="29"/>
                                </a:lnTo>
                                <a:lnTo>
                                  <a:pt x="19" y="34"/>
                                </a:lnTo>
                                <a:lnTo>
                                  <a:pt x="24" y="34"/>
                                </a:lnTo>
                                <a:lnTo>
                                  <a:pt x="29" y="34"/>
                                </a:lnTo>
                                <a:lnTo>
                                  <a:pt x="33" y="29"/>
                                </a:lnTo>
                                <a:lnTo>
                                  <a:pt x="33" y="24"/>
                                </a:lnTo>
                                <a:lnTo>
                                  <a:pt x="33" y="19"/>
                                </a:lnTo>
                                <a:lnTo>
                                  <a:pt x="33" y="10"/>
                                </a:lnTo>
                                <a:lnTo>
                                  <a:pt x="33" y="5"/>
                                </a:lnTo>
                                <a:lnTo>
                                  <a:pt x="29" y="0"/>
                                </a:lnTo>
                                <a:lnTo>
                                  <a:pt x="24" y="0"/>
                                </a:lnTo>
                                <a:close/>
                                <a:moveTo>
                                  <a:pt x="14" y="53"/>
                                </a:moveTo>
                                <a:lnTo>
                                  <a:pt x="9" y="58"/>
                                </a:lnTo>
                                <a:lnTo>
                                  <a:pt x="9" y="62"/>
                                </a:lnTo>
                                <a:lnTo>
                                  <a:pt x="9" y="67"/>
                                </a:lnTo>
                                <a:lnTo>
                                  <a:pt x="19" y="72"/>
                                </a:lnTo>
                                <a:lnTo>
                                  <a:pt x="29" y="72"/>
                                </a:lnTo>
                                <a:lnTo>
                                  <a:pt x="38" y="72"/>
                                </a:lnTo>
                                <a:lnTo>
                                  <a:pt x="43" y="67"/>
                                </a:lnTo>
                                <a:lnTo>
                                  <a:pt x="48" y="67"/>
                                </a:lnTo>
                                <a:lnTo>
                                  <a:pt x="48" y="62"/>
                                </a:lnTo>
                                <a:lnTo>
                                  <a:pt x="48" y="58"/>
                                </a:lnTo>
                                <a:lnTo>
                                  <a:pt x="43" y="58"/>
                                </a:lnTo>
                                <a:lnTo>
                                  <a:pt x="33" y="53"/>
                                </a:lnTo>
                                <a:lnTo>
                                  <a:pt x="24" y="53"/>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821"/>
                        <wps:cNvSpPr>
                          <a:spLocks noEditPoints="1"/>
                        </wps:cNvSpPr>
                        <wps:spPr bwMode="auto">
                          <a:xfrm>
                            <a:off x="3083866" y="747414"/>
                            <a:ext cx="23207" cy="31300"/>
                          </a:xfrm>
                          <a:custGeom>
                            <a:avLst/>
                            <a:gdLst>
                              <a:gd name="T0" fmla="*/ 5 w 43"/>
                              <a:gd name="T1" fmla="*/ 19 h 58"/>
                              <a:gd name="T2" fmla="*/ 10 w 43"/>
                              <a:gd name="T3" fmla="*/ 29 h 58"/>
                              <a:gd name="T4" fmla="*/ 15 w 43"/>
                              <a:gd name="T5" fmla="*/ 38 h 58"/>
                              <a:gd name="T6" fmla="*/ 19 w 43"/>
                              <a:gd name="T7" fmla="*/ 43 h 58"/>
                              <a:gd name="T8" fmla="*/ 24 w 43"/>
                              <a:gd name="T9" fmla="*/ 48 h 58"/>
                              <a:gd name="T10" fmla="*/ 29 w 43"/>
                              <a:gd name="T11" fmla="*/ 43 h 58"/>
                              <a:gd name="T12" fmla="*/ 34 w 43"/>
                              <a:gd name="T13" fmla="*/ 43 h 58"/>
                              <a:gd name="T14" fmla="*/ 39 w 43"/>
                              <a:gd name="T15" fmla="*/ 38 h 58"/>
                              <a:gd name="T16" fmla="*/ 43 w 43"/>
                              <a:gd name="T17" fmla="*/ 34 h 58"/>
                              <a:gd name="T18" fmla="*/ 43 w 43"/>
                              <a:gd name="T19" fmla="*/ 34 h 58"/>
                              <a:gd name="T20" fmla="*/ 43 w 43"/>
                              <a:gd name="T21" fmla="*/ 43 h 58"/>
                              <a:gd name="T22" fmla="*/ 39 w 43"/>
                              <a:gd name="T23" fmla="*/ 48 h 58"/>
                              <a:gd name="T24" fmla="*/ 29 w 43"/>
                              <a:gd name="T25" fmla="*/ 53 h 58"/>
                              <a:gd name="T26" fmla="*/ 19 w 43"/>
                              <a:gd name="T27" fmla="*/ 58 h 58"/>
                              <a:gd name="T28" fmla="*/ 15 w 43"/>
                              <a:gd name="T29" fmla="*/ 53 h 58"/>
                              <a:gd name="T30" fmla="*/ 5 w 43"/>
                              <a:gd name="T31" fmla="*/ 48 h 58"/>
                              <a:gd name="T32" fmla="*/ 0 w 43"/>
                              <a:gd name="T33" fmla="*/ 38 h 58"/>
                              <a:gd name="T34" fmla="*/ 0 w 43"/>
                              <a:gd name="T35" fmla="*/ 29 h 58"/>
                              <a:gd name="T36" fmla="*/ 0 w 43"/>
                              <a:gd name="T37" fmla="*/ 14 h 58"/>
                              <a:gd name="T38" fmla="*/ 5 w 43"/>
                              <a:gd name="T39" fmla="*/ 5 h 58"/>
                              <a:gd name="T40" fmla="*/ 15 w 43"/>
                              <a:gd name="T41" fmla="*/ 0 h 58"/>
                              <a:gd name="T42" fmla="*/ 24 w 43"/>
                              <a:gd name="T43" fmla="*/ 0 h 58"/>
                              <a:gd name="T44" fmla="*/ 29 w 43"/>
                              <a:gd name="T45" fmla="*/ 0 h 58"/>
                              <a:gd name="T46" fmla="*/ 39 w 43"/>
                              <a:gd name="T47" fmla="*/ 5 h 58"/>
                              <a:gd name="T48" fmla="*/ 43 w 43"/>
                              <a:gd name="T49" fmla="*/ 10 h 58"/>
                              <a:gd name="T50" fmla="*/ 43 w 43"/>
                              <a:gd name="T51" fmla="*/ 19 h 58"/>
                              <a:gd name="T52" fmla="*/ 5 w 43"/>
                              <a:gd name="T53" fmla="*/ 19 h 58"/>
                              <a:gd name="T54" fmla="*/ 5 w 43"/>
                              <a:gd name="T55" fmla="*/ 19 h 58"/>
                              <a:gd name="T56" fmla="*/ 29 w 43"/>
                              <a:gd name="T57" fmla="*/ 19 h 58"/>
                              <a:gd name="T58" fmla="*/ 29 w 43"/>
                              <a:gd name="T59" fmla="*/ 14 h 58"/>
                              <a:gd name="T60" fmla="*/ 29 w 43"/>
                              <a:gd name="T61" fmla="*/ 10 h 58"/>
                              <a:gd name="T62" fmla="*/ 29 w 43"/>
                              <a:gd name="T63" fmla="*/ 5 h 58"/>
                              <a:gd name="T64" fmla="*/ 24 w 43"/>
                              <a:gd name="T65" fmla="*/ 5 h 58"/>
                              <a:gd name="T66" fmla="*/ 24 w 43"/>
                              <a:gd name="T67" fmla="*/ 5 h 58"/>
                              <a:gd name="T68" fmla="*/ 19 w 43"/>
                              <a:gd name="T69" fmla="*/ 5 h 58"/>
                              <a:gd name="T70" fmla="*/ 15 w 43"/>
                              <a:gd name="T71" fmla="*/ 5 h 58"/>
                              <a:gd name="T72" fmla="*/ 10 w 43"/>
                              <a:gd name="T73" fmla="*/ 5 h 58"/>
                              <a:gd name="T74" fmla="*/ 10 w 43"/>
                              <a:gd name="T75" fmla="*/ 10 h 58"/>
                              <a:gd name="T76" fmla="*/ 5 w 43"/>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8">
                                <a:moveTo>
                                  <a:pt x="5" y="19"/>
                                </a:moveTo>
                                <a:lnTo>
                                  <a:pt x="10" y="29"/>
                                </a:lnTo>
                                <a:lnTo>
                                  <a:pt x="15" y="38"/>
                                </a:lnTo>
                                <a:lnTo>
                                  <a:pt x="19" y="43"/>
                                </a:lnTo>
                                <a:lnTo>
                                  <a:pt x="24" y="48"/>
                                </a:lnTo>
                                <a:lnTo>
                                  <a:pt x="29" y="43"/>
                                </a:lnTo>
                                <a:lnTo>
                                  <a:pt x="34" y="43"/>
                                </a:lnTo>
                                <a:lnTo>
                                  <a:pt x="39" y="38"/>
                                </a:lnTo>
                                <a:lnTo>
                                  <a:pt x="43" y="34"/>
                                </a:lnTo>
                                <a:lnTo>
                                  <a:pt x="43" y="43"/>
                                </a:lnTo>
                                <a:lnTo>
                                  <a:pt x="39" y="48"/>
                                </a:lnTo>
                                <a:lnTo>
                                  <a:pt x="29" y="53"/>
                                </a:lnTo>
                                <a:lnTo>
                                  <a:pt x="19" y="58"/>
                                </a:lnTo>
                                <a:lnTo>
                                  <a:pt x="15" y="53"/>
                                </a:lnTo>
                                <a:lnTo>
                                  <a:pt x="5" y="48"/>
                                </a:lnTo>
                                <a:lnTo>
                                  <a:pt x="0" y="38"/>
                                </a:lnTo>
                                <a:lnTo>
                                  <a:pt x="0" y="29"/>
                                </a:lnTo>
                                <a:lnTo>
                                  <a:pt x="0" y="14"/>
                                </a:lnTo>
                                <a:lnTo>
                                  <a:pt x="5" y="5"/>
                                </a:lnTo>
                                <a:lnTo>
                                  <a:pt x="15" y="0"/>
                                </a:lnTo>
                                <a:lnTo>
                                  <a:pt x="24" y="0"/>
                                </a:lnTo>
                                <a:lnTo>
                                  <a:pt x="29" y="0"/>
                                </a:lnTo>
                                <a:lnTo>
                                  <a:pt x="39" y="5"/>
                                </a:lnTo>
                                <a:lnTo>
                                  <a:pt x="43" y="10"/>
                                </a:lnTo>
                                <a:lnTo>
                                  <a:pt x="43" y="19"/>
                                </a:lnTo>
                                <a:lnTo>
                                  <a:pt x="5" y="19"/>
                                </a:lnTo>
                                <a:close/>
                                <a:moveTo>
                                  <a:pt x="5" y="19"/>
                                </a:moveTo>
                                <a:lnTo>
                                  <a:pt x="29" y="19"/>
                                </a:lnTo>
                                <a:lnTo>
                                  <a:pt x="29" y="14"/>
                                </a:lnTo>
                                <a:lnTo>
                                  <a:pt x="29" y="10"/>
                                </a:lnTo>
                                <a:lnTo>
                                  <a:pt x="29" y="5"/>
                                </a:lnTo>
                                <a:lnTo>
                                  <a:pt x="24" y="5"/>
                                </a:lnTo>
                                <a:lnTo>
                                  <a:pt x="19" y="5"/>
                                </a:lnTo>
                                <a:lnTo>
                                  <a:pt x="15" y="5"/>
                                </a:lnTo>
                                <a:lnTo>
                                  <a:pt x="10" y="5"/>
                                </a:lnTo>
                                <a:lnTo>
                                  <a:pt x="10" y="10"/>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822"/>
                        <wps:cNvSpPr>
                          <a:spLocks/>
                        </wps:cNvSpPr>
                        <wps:spPr bwMode="auto">
                          <a:xfrm>
                            <a:off x="3128122" y="731764"/>
                            <a:ext cx="25906" cy="44251"/>
                          </a:xfrm>
                          <a:custGeom>
                            <a:avLst/>
                            <a:gdLst>
                              <a:gd name="T0" fmla="*/ 19 w 48"/>
                              <a:gd name="T1" fmla="*/ 34 h 82"/>
                              <a:gd name="T2" fmla="*/ 19 w 48"/>
                              <a:gd name="T3" fmla="*/ 67 h 82"/>
                              <a:gd name="T4" fmla="*/ 19 w 48"/>
                              <a:gd name="T5" fmla="*/ 77 h 82"/>
                              <a:gd name="T6" fmla="*/ 19 w 48"/>
                              <a:gd name="T7" fmla="*/ 77 h 82"/>
                              <a:gd name="T8" fmla="*/ 24 w 48"/>
                              <a:gd name="T9" fmla="*/ 82 h 82"/>
                              <a:gd name="T10" fmla="*/ 29 w 48"/>
                              <a:gd name="T11" fmla="*/ 82 h 82"/>
                              <a:gd name="T12" fmla="*/ 33 w 48"/>
                              <a:gd name="T13" fmla="*/ 82 h 82"/>
                              <a:gd name="T14" fmla="*/ 33 w 48"/>
                              <a:gd name="T15" fmla="*/ 82 h 82"/>
                              <a:gd name="T16" fmla="*/ 0 w 48"/>
                              <a:gd name="T17" fmla="*/ 82 h 82"/>
                              <a:gd name="T18" fmla="*/ 0 w 48"/>
                              <a:gd name="T19" fmla="*/ 82 h 82"/>
                              <a:gd name="T20" fmla="*/ 5 w 48"/>
                              <a:gd name="T21" fmla="*/ 82 h 82"/>
                              <a:gd name="T22" fmla="*/ 5 w 48"/>
                              <a:gd name="T23" fmla="*/ 82 h 82"/>
                              <a:gd name="T24" fmla="*/ 5 w 48"/>
                              <a:gd name="T25" fmla="*/ 82 h 82"/>
                              <a:gd name="T26" fmla="*/ 9 w 48"/>
                              <a:gd name="T27" fmla="*/ 77 h 82"/>
                              <a:gd name="T28" fmla="*/ 9 w 48"/>
                              <a:gd name="T29" fmla="*/ 77 h 82"/>
                              <a:gd name="T30" fmla="*/ 9 w 48"/>
                              <a:gd name="T31" fmla="*/ 72 h 82"/>
                              <a:gd name="T32" fmla="*/ 9 w 48"/>
                              <a:gd name="T33" fmla="*/ 67 h 82"/>
                              <a:gd name="T34" fmla="*/ 9 w 48"/>
                              <a:gd name="T35" fmla="*/ 34 h 82"/>
                              <a:gd name="T36" fmla="*/ 0 w 48"/>
                              <a:gd name="T37" fmla="*/ 34 h 82"/>
                              <a:gd name="T38" fmla="*/ 0 w 48"/>
                              <a:gd name="T39" fmla="*/ 29 h 82"/>
                              <a:gd name="T40" fmla="*/ 9 w 48"/>
                              <a:gd name="T41" fmla="*/ 29 h 82"/>
                              <a:gd name="T42" fmla="*/ 9 w 48"/>
                              <a:gd name="T43" fmla="*/ 24 h 82"/>
                              <a:gd name="T44" fmla="*/ 9 w 48"/>
                              <a:gd name="T45" fmla="*/ 19 h 82"/>
                              <a:gd name="T46" fmla="*/ 14 w 48"/>
                              <a:gd name="T47" fmla="*/ 10 h 82"/>
                              <a:gd name="T48" fmla="*/ 14 w 48"/>
                              <a:gd name="T49" fmla="*/ 5 h 82"/>
                              <a:gd name="T50" fmla="*/ 19 w 48"/>
                              <a:gd name="T51" fmla="*/ 5 h 82"/>
                              <a:gd name="T52" fmla="*/ 24 w 48"/>
                              <a:gd name="T53" fmla="*/ 0 h 82"/>
                              <a:gd name="T54" fmla="*/ 33 w 48"/>
                              <a:gd name="T55" fmla="*/ 0 h 82"/>
                              <a:gd name="T56" fmla="*/ 38 w 48"/>
                              <a:gd name="T57" fmla="*/ 0 h 82"/>
                              <a:gd name="T58" fmla="*/ 43 w 48"/>
                              <a:gd name="T59" fmla="*/ 5 h 82"/>
                              <a:gd name="T60" fmla="*/ 48 w 48"/>
                              <a:gd name="T61" fmla="*/ 5 h 82"/>
                              <a:gd name="T62" fmla="*/ 48 w 48"/>
                              <a:gd name="T63" fmla="*/ 10 h 82"/>
                              <a:gd name="T64" fmla="*/ 48 w 48"/>
                              <a:gd name="T65" fmla="*/ 10 h 82"/>
                              <a:gd name="T66" fmla="*/ 48 w 48"/>
                              <a:gd name="T67" fmla="*/ 15 h 82"/>
                              <a:gd name="T68" fmla="*/ 43 w 48"/>
                              <a:gd name="T69" fmla="*/ 15 h 82"/>
                              <a:gd name="T70" fmla="*/ 43 w 48"/>
                              <a:gd name="T71" fmla="*/ 15 h 82"/>
                              <a:gd name="T72" fmla="*/ 43 w 48"/>
                              <a:gd name="T73" fmla="*/ 15 h 82"/>
                              <a:gd name="T74" fmla="*/ 38 w 48"/>
                              <a:gd name="T75" fmla="*/ 15 h 82"/>
                              <a:gd name="T76" fmla="*/ 38 w 48"/>
                              <a:gd name="T77" fmla="*/ 10 h 82"/>
                              <a:gd name="T78" fmla="*/ 38 w 48"/>
                              <a:gd name="T79" fmla="*/ 10 h 82"/>
                              <a:gd name="T80" fmla="*/ 33 w 48"/>
                              <a:gd name="T81" fmla="*/ 5 h 82"/>
                              <a:gd name="T82" fmla="*/ 33 w 48"/>
                              <a:gd name="T83" fmla="*/ 5 h 82"/>
                              <a:gd name="T84" fmla="*/ 29 w 48"/>
                              <a:gd name="T85" fmla="*/ 5 h 82"/>
                              <a:gd name="T86" fmla="*/ 29 w 48"/>
                              <a:gd name="T87" fmla="*/ 5 h 82"/>
                              <a:gd name="T88" fmla="*/ 24 w 48"/>
                              <a:gd name="T89" fmla="*/ 5 h 82"/>
                              <a:gd name="T90" fmla="*/ 24 w 48"/>
                              <a:gd name="T91" fmla="*/ 5 h 82"/>
                              <a:gd name="T92" fmla="*/ 24 w 48"/>
                              <a:gd name="T93" fmla="*/ 5 h 82"/>
                              <a:gd name="T94" fmla="*/ 19 w 48"/>
                              <a:gd name="T95" fmla="*/ 10 h 82"/>
                              <a:gd name="T96" fmla="*/ 19 w 48"/>
                              <a:gd name="T97" fmla="*/ 15 h 82"/>
                              <a:gd name="T98" fmla="*/ 19 w 48"/>
                              <a:gd name="T99" fmla="*/ 24 h 82"/>
                              <a:gd name="T100" fmla="*/ 19 w 48"/>
                              <a:gd name="T101" fmla="*/ 29 h 82"/>
                              <a:gd name="T102" fmla="*/ 33 w 48"/>
                              <a:gd name="T103" fmla="*/ 29 h 82"/>
                              <a:gd name="T104" fmla="*/ 33 w 48"/>
                              <a:gd name="T105" fmla="*/ 34 h 82"/>
                              <a:gd name="T106" fmla="*/ 19 w 48"/>
                              <a:gd name="T107" fmla="*/ 3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82">
                                <a:moveTo>
                                  <a:pt x="19" y="34"/>
                                </a:moveTo>
                                <a:lnTo>
                                  <a:pt x="19" y="67"/>
                                </a:lnTo>
                                <a:lnTo>
                                  <a:pt x="19" y="77"/>
                                </a:lnTo>
                                <a:lnTo>
                                  <a:pt x="24" y="82"/>
                                </a:lnTo>
                                <a:lnTo>
                                  <a:pt x="29" y="82"/>
                                </a:lnTo>
                                <a:lnTo>
                                  <a:pt x="33" y="82"/>
                                </a:lnTo>
                                <a:lnTo>
                                  <a:pt x="0" y="82"/>
                                </a:lnTo>
                                <a:lnTo>
                                  <a:pt x="5" y="82"/>
                                </a:lnTo>
                                <a:lnTo>
                                  <a:pt x="9" y="77"/>
                                </a:lnTo>
                                <a:lnTo>
                                  <a:pt x="9" y="72"/>
                                </a:lnTo>
                                <a:lnTo>
                                  <a:pt x="9" y="67"/>
                                </a:lnTo>
                                <a:lnTo>
                                  <a:pt x="9" y="34"/>
                                </a:lnTo>
                                <a:lnTo>
                                  <a:pt x="0" y="34"/>
                                </a:lnTo>
                                <a:lnTo>
                                  <a:pt x="0" y="29"/>
                                </a:lnTo>
                                <a:lnTo>
                                  <a:pt x="9" y="29"/>
                                </a:lnTo>
                                <a:lnTo>
                                  <a:pt x="9" y="24"/>
                                </a:lnTo>
                                <a:lnTo>
                                  <a:pt x="9" y="19"/>
                                </a:lnTo>
                                <a:lnTo>
                                  <a:pt x="14" y="10"/>
                                </a:lnTo>
                                <a:lnTo>
                                  <a:pt x="14" y="5"/>
                                </a:lnTo>
                                <a:lnTo>
                                  <a:pt x="19" y="5"/>
                                </a:lnTo>
                                <a:lnTo>
                                  <a:pt x="24" y="0"/>
                                </a:lnTo>
                                <a:lnTo>
                                  <a:pt x="33" y="0"/>
                                </a:lnTo>
                                <a:lnTo>
                                  <a:pt x="38" y="0"/>
                                </a:lnTo>
                                <a:lnTo>
                                  <a:pt x="43" y="5"/>
                                </a:lnTo>
                                <a:lnTo>
                                  <a:pt x="48" y="5"/>
                                </a:lnTo>
                                <a:lnTo>
                                  <a:pt x="48" y="10"/>
                                </a:lnTo>
                                <a:lnTo>
                                  <a:pt x="48" y="15"/>
                                </a:lnTo>
                                <a:lnTo>
                                  <a:pt x="43" y="15"/>
                                </a:lnTo>
                                <a:lnTo>
                                  <a:pt x="38" y="15"/>
                                </a:lnTo>
                                <a:lnTo>
                                  <a:pt x="38" y="10"/>
                                </a:lnTo>
                                <a:lnTo>
                                  <a:pt x="33" y="5"/>
                                </a:lnTo>
                                <a:lnTo>
                                  <a:pt x="29" y="5"/>
                                </a:lnTo>
                                <a:lnTo>
                                  <a:pt x="24" y="5"/>
                                </a:lnTo>
                                <a:lnTo>
                                  <a:pt x="19" y="10"/>
                                </a:lnTo>
                                <a:lnTo>
                                  <a:pt x="19" y="15"/>
                                </a:lnTo>
                                <a:lnTo>
                                  <a:pt x="19" y="24"/>
                                </a:lnTo>
                                <a:lnTo>
                                  <a:pt x="19" y="29"/>
                                </a:lnTo>
                                <a:lnTo>
                                  <a:pt x="33" y="29"/>
                                </a:lnTo>
                                <a:lnTo>
                                  <a:pt x="33" y="34"/>
                                </a:lnTo>
                                <a:lnTo>
                                  <a:pt x="1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823"/>
                        <wps:cNvSpPr>
                          <a:spLocks/>
                        </wps:cNvSpPr>
                        <wps:spPr bwMode="auto">
                          <a:xfrm>
                            <a:off x="3145932" y="747414"/>
                            <a:ext cx="23747" cy="28601"/>
                          </a:xfrm>
                          <a:custGeom>
                            <a:avLst/>
                            <a:gdLst>
                              <a:gd name="T0" fmla="*/ 20 w 44"/>
                              <a:gd name="T1" fmla="*/ 0 h 53"/>
                              <a:gd name="T2" fmla="*/ 20 w 44"/>
                              <a:gd name="T3" fmla="*/ 10 h 53"/>
                              <a:gd name="T4" fmla="*/ 29 w 44"/>
                              <a:gd name="T5" fmla="*/ 0 h 53"/>
                              <a:gd name="T6" fmla="*/ 34 w 44"/>
                              <a:gd name="T7" fmla="*/ 0 h 53"/>
                              <a:gd name="T8" fmla="*/ 39 w 44"/>
                              <a:gd name="T9" fmla="*/ 0 h 53"/>
                              <a:gd name="T10" fmla="*/ 39 w 44"/>
                              <a:gd name="T11" fmla="*/ 0 h 53"/>
                              <a:gd name="T12" fmla="*/ 44 w 44"/>
                              <a:gd name="T13" fmla="*/ 5 h 53"/>
                              <a:gd name="T14" fmla="*/ 44 w 44"/>
                              <a:gd name="T15" fmla="*/ 5 h 53"/>
                              <a:gd name="T16" fmla="*/ 44 w 44"/>
                              <a:gd name="T17" fmla="*/ 5 h 53"/>
                              <a:gd name="T18" fmla="*/ 44 w 44"/>
                              <a:gd name="T19" fmla="*/ 10 h 53"/>
                              <a:gd name="T20" fmla="*/ 39 w 44"/>
                              <a:gd name="T21" fmla="*/ 10 h 53"/>
                              <a:gd name="T22" fmla="*/ 39 w 44"/>
                              <a:gd name="T23" fmla="*/ 10 h 53"/>
                              <a:gd name="T24" fmla="*/ 34 w 44"/>
                              <a:gd name="T25" fmla="*/ 10 h 53"/>
                              <a:gd name="T26" fmla="*/ 34 w 44"/>
                              <a:gd name="T27" fmla="*/ 10 h 53"/>
                              <a:gd name="T28" fmla="*/ 29 w 44"/>
                              <a:gd name="T29" fmla="*/ 5 h 53"/>
                              <a:gd name="T30" fmla="*/ 29 w 44"/>
                              <a:gd name="T31" fmla="*/ 5 h 53"/>
                              <a:gd name="T32" fmla="*/ 29 w 44"/>
                              <a:gd name="T33" fmla="*/ 5 h 53"/>
                              <a:gd name="T34" fmla="*/ 29 w 44"/>
                              <a:gd name="T35" fmla="*/ 10 h 53"/>
                              <a:gd name="T36" fmla="*/ 24 w 44"/>
                              <a:gd name="T37" fmla="*/ 10 h 53"/>
                              <a:gd name="T38" fmla="*/ 20 w 44"/>
                              <a:gd name="T39" fmla="*/ 14 h 53"/>
                              <a:gd name="T40" fmla="*/ 20 w 44"/>
                              <a:gd name="T41" fmla="*/ 43 h 53"/>
                              <a:gd name="T42" fmla="*/ 20 w 44"/>
                              <a:gd name="T43" fmla="*/ 43 h 53"/>
                              <a:gd name="T44" fmla="*/ 24 w 44"/>
                              <a:gd name="T45" fmla="*/ 48 h 53"/>
                              <a:gd name="T46" fmla="*/ 24 w 44"/>
                              <a:gd name="T47" fmla="*/ 48 h 53"/>
                              <a:gd name="T48" fmla="*/ 24 w 44"/>
                              <a:gd name="T49" fmla="*/ 53 h 53"/>
                              <a:gd name="T50" fmla="*/ 29 w 44"/>
                              <a:gd name="T51" fmla="*/ 53 h 53"/>
                              <a:gd name="T52" fmla="*/ 29 w 44"/>
                              <a:gd name="T53" fmla="*/ 53 h 53"/>
                              <a:gd name="T54" fmla="*/ 29 w 44"/>
                              <a:gd name="T55" fmla="*/ 53 h 53"/>
                              <a:gd name="T56" fmla="*/ 5 w 44"/>
                              <a:gd name="T57" fmla="*/ 53 h 53"/>
                              <a:gd name="T58" fmla="*/ 5 w 44"/>
                              <a:gd name="T59" fmla="*/ 53 h 53"/>
                              <a:gd name="T60" fmla="*/ 5 w 44"/>
                              <a:gd name="T61" fmla="*/ 53 h 53"/>
                              <a:gd name="T62" fmla="*/ 10 w 44"/>
                              <a:gd name="T63" fmla="*/ 48 h 53"/>
                              <a:gd name="T64" fmla="*/ 10 w 44"/>
                              <a:gd name="T65" fmla="*/ 48 h 53"/>
                              <a:gd name="T66" fmla="*/ 10 w 44"/>
                              <a:gd name="T67" fmla="*/ 48 h 53"/>
                              <a:gd name="T68" fmla="*/ 10 w 44"/>
                              <a:gd name="T69" fmla="*/ 43 h 53"/>
                              <a:gd name="T70" fmla="*/ 10 w 44"/>
                              <a:gd name="T71" fmla="*/ 43 h 53"/>
                              <a:gd name="T72" fmla="*/ 10 w 44"/>
                              <a:gd name="T73" fmla="*/ 19 h 53"/>
                              <a:gd name="T74" fmla="*/ 10 w 44"/>
                              <a:gd name="T75" fmla="*/ 14 h 53"/>
                              <a:gd name="T76" fmla="*/ 10 w 44"/>
                              <a:gd name="T77" fmla="*/ 10 h 53"/>
                              <a:gd name="T78" fmla="*/ 10 w 44"/>
                              <a:gd name="T79" fmla="*/ 10 h 53"/>
                              <a:gd name="T80" fmla="*/ 10 w 44"/>
                              <a:gd name="T81" fmla="*/ 5 h 53"/>
                              <a:gd name="T82" fmla="*/ 10 w 44"/>
                              <a:gd name="T83" fmla="*/ 5 h 53"/>
                              <a:gd name="T84" fmla="*/ 5 w 44"/>
                              <a:gd name="T85" fmla="*/ 5 h 53"/>
                              <a:gd name="T86" fmla="*/ 5 w 44"/>
                              <a:gd name="T87" fmla="*/ 5 h 53"/>
                              <a:gd name="T88" fmla="*/ 5 w 44"/>
                              <a:gd name="T89" fmla="*/ 5 h 53"/>
                              <a:gd name="T90" fmla="*/ 0 w 44"/>
                              <a:gd name="T91" fmla="*/ 5 h 53"/>
                              <a:gd name="T92" fmla="*/ 20 w 44"/>
                              <a:gd name="T93" fmla="*/ 0 h 53"/>
                              <a:gd name="T94" fmla="*/ 20 w 44"/>
                              <a:gd name="T9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 h="53">
                                <a:moveTo>
                                  <a:pt x="20" y="0"/>
                                </a:moveTo>
                                <a:lnTo>
                                  <a:pt x="20" y="10"/>
                                </a:lnTo>
                                <a:lnTo>
                                  <a:pt x="29" y="0"/>
                                </a:lnTo>
                                <a:lnTo>
                                  <a:pt x="34" y="0"/>
                                </a:lnTo>
                                <a:lnTo>
                                  <a:pt x="39" y="0"/>
                                </a:lnTo>
                                <a:lnTo>
                                  <a:pt x="44" y="5"/>
                                </a:lnTo>
                                <a:lnTo>
                                  <a:pt x="44" y="10"/>
                                </a:lnTo>
                                <a:lnTo>
                                  <a:pt x="39" y="10"/>
                                </a:lnTo>
                                <a:lnTo>
                                  <a:pt x="34" y="10"/>
                                </a:lnTo>
                                <a:lnTo>
                                  <a:pt x="29" y="5"/>
                                </a:lnTo>
                                <a:lnTo>
                                  <a:pt x="29" y="10"/>
                                </a:lnTo>
                                <a:lnTo>
                                  <a:pt x="24" y="10"/>
                                </a:lnTo>
                                <a:lnTo>
                                  <a:pt x="20" y="14"/>
                                </a:lnTo>
                                <a:lnTo>
                                  <a:pt x="20" y="43"/>
                                </a:lnTo>
                                <a:lnTo>
                                  <a:pt x="24" y="48"/>
                                </a:lnTo>
                                <a:lnTo>
                                  <a:pt x="24" y="53"/>
                                </a:lnTo>
                                <a:lnTo>
                                  <a:pt x="29" y="53"/>
                                </a:lnTo>
                                <a:lnTo>
                                  <a:pt x="5" y="53"/>
                                </a:lnTo>
                                <a:lnTo>
                                  <a:pt x="10" y="48"/>
                                </a:lnTo>
                                <a:lnTo>
                                  <a:pt x="10" y="43"/>
                                </a:lnTo>
                                <a:lnTo>
                                  <a:pt x="10" y="19"/>
                                </a:lnTo>
                                <a:lnTo>
                                  <a:pt x="10" y="14"/>
                                </a:lnTo>
                                <a:lnTo>
                                  <a:pt x="10" y="10"/>
                                </a:lnTo>
                                <a:lnTo>
                                  <a:pt x="10" y="5"/>
                                </a:lnTo>
                                <a:lnTo>
                                  <a:pt x="5" y="5"/>
                                </a:lnTo>
                                <a:lnTo>
                                  <a:pt x="0" y="5"/>
                                </a:lnTo>
                                <a:lnTo>
                                  <a:pt x="2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824"/>
                        <wps:cNvSpPr>
                          <a:spLocks noEditPoints="1"/>
                        </wps:cNvSpPr>
                        <wps:spPr bwMode="auto">
                          <a:xfrm>
                            <a:off x="3171838" y="747414"/>
                            <a:ext cx="23747" cy="31300"/>
                          </a:xfrm>
                          <a:custGeom>
                            <a:avLst/>
                            <a:gdLst>
                              <a:gd name="T0" fmla="*/ 5 w 44"/>
                              <a:gd name="T1" fmla="*/ 19 h 58"/>
                              <a:gd name="T2" fmla="*/ 10 w 44"/>
                              <a:gd name="T3" fmla="*/ 29 h 58"/>
                              <a:gd name="T4" fmla="*/ 15 w 44"/>
                              <a:gd name="T5" fmla="*/ 38 h 58"/>
                              <a:gd name="T6" fmla="*/ 20 w 44"/>
                              <a:gd name="T7" fmla="*/ 43 h 58"/>
                              <a:gd name="T8" fmla="*/ 24 w 44"/>
                              <a:gd name="T9" fmla="*/ 48 h 58"/>
                              <a:gd name="T10" fmla="*/ 29 w 44"/>
                              <a:gd name="T11" fmla="*/ 43 h 58"/>
                              <a:gd name="T12" fmla="*/ 34 w 44"/>
                              <a:gd name="T13" fmla="*/ 43 h 58"/>
                              <a:gd name="T14" fmla="*/ 39 w 44"/>
                              <a:gd name="T15" fmla="*/ 38 h 58"/>
                              <a:gd name="T16" fmla="*/ 44 w 44"/>
                              <a:gd name="T17" fmla="*/ 34 h 58"/>
                              <a:gd name="T18" fmla="*/ 44 w 44"/>
                              <a:gd name="T19" fmla="*/ 34 h 58"/>
                              <a:gd name="T20" fmla="*/ 44 w 44"/>
                              <a:gd name="T21" fmla="*/ 43 h 58"/>
                              <a:gd name="T22" fmla="*/ 39 w 44"/>
                              <a:gd name="T23" fmla="*/ 48 h 58"/>
                              <a:gd name="T24" fmla="*/ 29 w 44"/>
                              <a:gd name="T25" fmla="*/ 53 h 58"/>
                              <a:gd name="T26" fmla="*/ 20 w 44"/>
                              <a:gd name="T27" fmla="*/ 58 h 58"/>
                              <a:gd name="T28" fmla="*/ 15 w 44"/>
                              <a:gd name="T29" fmla="*/ 53 h 58"/>
                              <a:gd name="T30" fmla="*/ 5 w 44"/>
                              <a:gd name="T31" fmla="*/ 48 h 58"/>
                              <a:gd name="T32" fmla="*/ 0 w 44"/>
                              <a:gd name="T33" fmla="*/ 38 h 58"/>
                              <a:gd name="T34" fmla="*/ 0 w 44"/>
                              <a:gd name="T35" fmla="*/ 29 h 58"/>
                              <a:gd name="T36" fmla="*/ 0 w 44"/>
                              <a:gd name="T37" fmla="*/ 14 h 58"/>
                              <a:gd name="T38" fmla="*/ 5 w 44"/>
                              <a:gd name="T39" fmla="*/ 5 h 58"/>
                              <a:gd name="T40" fmla="*/ 15 w 44"/>
                              <a:gd name="T41" fmla="*/ 0 h 58"/>
                              <a:gd name="T42" fmla="*/ 24 w 44"/>
                              <a:gd name="T43" fmla="*/ 0 h 58"/>
                              <a:gd name="T44" fmla="*/ 29 w 44"/>
                              <a:gd name="T45" fmla="*/ 0 h 58"/>
                              <a:gd name="T46" fmla="*/ 39 w 44"/>
                              <a:gd name="T47" fmla="*/ 5 h 58"/>
                              <a:gd name="T48" fmla="*/ 44 w 44"/>
                              <a:gd name="T49" fmla="*/ 10 h 58"/>
                              <a:gd name="T50" fmla="*/ 44 w 44"/>
                              <a:gd name="T51" fmla="*/ 19 h 58"/>
                              <a:gd name="T52" fmla="*/ 5 w 44"/>
                              <a:gd name="T53" fmla="*/ 19 h 58"/>
                              <a:gd name="T54" fmla="*/ 5 w 44"/>
                              <a:gd name="T55" fmla="*/ 19 h 58"/>
                              <a:gd name="T56" fmla="*/ 34 w 44"/>
                              <a:gd name="T57" fmla="*/ 19 h 58"/>
                              <a:gd name="T58" fmla="*/ 29 w 44"/>
                              <a:gd name="T59" fmla="*/ 14 h 58"/>
                              <a:gd name="T60" fmla="*/ 29 w 44"/>
                              <a:gd name="T61" fmla="*/ 10 h 58"/>
                              <a:gd name="T62" fmla="*/ 29 w 44"/>
                              <a:gd name="T63" fmla="*/ 5 h 58"/>
                              <a:gd name="T64" fmla="*/ 24 w 44"/>
                              <a:gd name="T65" fmla="*/ 5 h 58"/>
                              <a:gd name="T66" fmla="*/ 24 w 44"/>
                              <a:gd name="T67" fmla="*/ 5 h 58"/>
                              <a:gd name="T68" fmla="*/ 20 w 44"/>
                              <a:gd name="T69" fmla="*/ 5 h 58"/>
                              <a:gd name="T70" fmla="*/ 15 w 44"/>
                              <a:gd name="T71" fmla="*/ 5 h 58"/>
                              <a:gd name="T72" fmla="*/ 10 w 44"/>
                              <a:gd name="T73" fmla="*/ 5 h 58"/>
                              <a:gd name="T74" fmla="*/ 10 w 44"/>
                              <a:gd name="T75" fmla="*/ 10 h 58"/>
                              <a:gd name="T76" fmla="*/ 5 w 44"/>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58">
                                <a:moveTo>
                                  <a:pt x="5" y="19"/>
                                </a:moveTo>
                                <a:lnTo>
                                  <a:pt x="10" y="29"/>
                                </a:lnTo>
                                <a:lnTo>
                                  <a:pt x="15" y="38"/>
                                </a:lnTo>
                                <a:lnTo>
                                  <a:pt x="20" y="43"/>
                                </a:lnTo>
                                <a:lnTo>
                                  <a:pt x="24" y="48"/>
                                </a:lnTo>
                                <a:lnTo>
                                  <a:pt x="29" y="43"/>
                                </a:lnTo>
                                <a:lnTo>
                                  <a:pt x="34" y="43"/>
                                </a:lnTo>
                                <a:lnTo>
                                  <a:pt x="39" y="38"/>
                                </a:lnTo>
                                <a:lnTo>
                                  <a:pt x="44" y="34"/>
                                </a:lnTo>
                                <a:lnTo>
                                  <a:pt x="44" y="43"/>
                                </a:lnTo>
                                <a:lnTo>
                                  <a:pt x="39" y="48"/>
                                </a:lnTo>
                                <a:lnTo>
                                  <a:pt x="29" y="53"/>
                                </a:lnTo>
                                <a:lnTo>
                                  <a:pt x="20" y="58"/>
                                </a:lnTo>
                                <a:lnTo>
                                  <a:pt x="15" y="53"/>
                                </a:lnTo>
                                <a:lnTo>
                                  <a:pt x="5" y="48"/>
                                </a:lnTo>
                                <a:lnTo>
                                  <a:pt x="0" y="38"/>
                                </a:lnTo>
                                <a:lnTo>
                                  <a:pt x="0" y="29"/>
                                </a:lnTo>
                                <a:lnTo>
                                  <a:pt x="0" y="14"/>
                                </a:lnTo>
                                <a:lnTo>
                                  <a:pt x="5" y="5"/>
                                </a:lnTo>
                                <a:lnTo>
                                  <a:pt x="15" y="0"/>
                                </a:lnTo>
                                <a:lnTo>
                                  <a:pt x="24" y="0"/>
                                </a:lnTo>
                                <a:lnTo>
                                  <a:pt x="29" y="0"/>
                                </a:lnTo>
                                <a:lnTo>
                                  <a:pt x="39" y="5"/>
                                </a:lnTo>
                                <a:lnTo>
                                  <a:pt x="44" y="10"/>
                                </a:lnTo>
                                <a:lnTo>
                                  <a:pt x="44" y="19"/>
                                </a:lnTo>
                                <a:lnTo>
                                  <a:pt x="5" y="19"/>
                                </a:lnTo>
                                <a:close/>
                                <a:moveTo>
                                  <a:pt x="5" y="19"/>
                                </a:moveTo>
                                <a:lnTo>
                                  <a:pt x="34" y="19"/>
                                </a:lnTo>
                                <a:lnTo>
                                  <a:pt x="29" y="14"/>
                                </a:lnTo>
                                <a:lnTo>
                                  <a:pt x="29" y="10"/>
                                </a:lnTo>
                                <a:lnTo>
                                  <a:pt x="29" y="5"/>
                                </a:lnTo>
                                <a:lnTo>
                                  <a:pt x="24" y="5"/>
                                </a:lnTo>
                                <a:lnTo>
                                  <a:pt x="20" y="5"/>
                                </a:lnTo>
                                <a:lnTo>
                                  <a:pt x="15" y="5"/>
                                </a:lnTo>
                                <a:lnTo>
                                  <a:pt x="10" y="5"/>
                                </a:lnTo>
                                <a:lnTo>
                                  <a:pt x="10" y="10"/>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825"/>
                        <wps:cNvSpPr>
                          <a:spLocks noEditPoints="1"/>
                        </wps:cNvSpPr>
                        <wps:spPr bwMode="auto">
                          <a:xfrm>
                            <a:off x="3200442" y="747414"/>
                            <a:ext cx="28604" cy="43712"/>
                          </a:xfrm>
                          <a:custGeom>
                            <a:avLst/>
                            <a:gdLst>
                              <a:gd name="T0" fmla="*/ 43 w 53"/>
                              <a:gd name="T1" fmla="*/ 0 h 81"/>
                              <a:gd name="T2" fmla="*/ 43 w 53"/>
                              <a:gd name="T3" fmla="*/ 67 h 81"/>
                              <a:gd name="T4" fmla="*/ 48 w 53"/>
                              <a:gd name="T5" fmla="*/ 72 h 81"/>
                              <a:gd name="T6" fmla="*/ 48 w 53"/>
                              <a:gd name="T7" fmla="*/ 72 h 81"/>
                              <a:gd name="T8" fmla="*/ 48 w 53"/>
                              <a:gd name="T9" fmla="*/ 77 h 81"/>
                              <a:gd name="T10" fmla="*/ 48 w 53"/>
                              <a:gd name="T11" fmla="*/ 77 h 81"/>
                              <a:gd name="T12" fmla="*/ 53 w 53"/>
                              <a:gd name="T13" fmla="*/ 77 h 81"/>
                              <a:gd name="T14" fmla="*/ 53 w 53"/>
                              <a:gd name="T15" fmla="*/ 77 h 81"/>
                              <a:gd name="T16" fmla="*/ 53 w 53"/>
                              <a:gd name="T17" fmla="*/ 81 h 81"/>
                              <a:gd name="T18" fmla="*/ 29 w 53"/>
                              <a:gd name="T19" fmla="*/ 81 h 81"/>
                              <a:gd name="T20" fmla="*/ 29 w 53"/>
                              <a:gd name="T21" fmla="*/ 77 h 81"/>
                              <a:gd name="T22" fmla="*/ 29 w 53"/>
                              <a:gd name="T23" fmla="*/ 77 h 81"/>
                              <a:gd name="T24" fmla="*/ 29 w 53"/>
                              <a:gd name="T25" fmla="*/ 77 h 81"/>
                              <a:gd name="T26" fmla="*/ 34 w 53"/>
                              <a:gd name="T27" fmla="*/ 77 h 81"/>
                              <a:gd name="T28" fmla="*/ 34 w 53"/>
                              <a:gd name="T29" fmla="*/ 77 h 81"/>
                              <a:gd name="T30" fmla="*/ 34 w 53"/>
                              <a:gd name="T31" fmla="*/ 72 h 81"/>
                              <a:gd name="T32" fmla="*/ 34 w 53"/>
                              <a:gd name="T33" fmla="*/ 72 h 81"/>
                              <a:gd name="T34" fmla="*/ 34 w 53"/>
                              <a:gd name="T35" fmla="*/ 67 h 81"/>
                              <a:gd name="T36" fmla="*/ 34 w 53"/>
                              <a:gd name="T37" fmla="*/ 43 h 81"/>
                              <a:gd name="T38" fmla="*/ 29 w 53"/>
                              <a:gd name="T39" fmla="*/ 48 h 81"/>
                              <a:gd name="T40" fmla="*/ 29 w 53"/>
                              <a:gd name="T41" fmla="*/ 53 h 81"/>
                              <a:gd name="T42" fmla="*/ 24 w 53"/>
                              <a:gd name="T43" fmla="*/ 53 h 81"/>
                              <a:gd name="T44" fmla="*/ 19 w 53"/>
                              <a:gd name="T45" fmla="*/ 58 h 81"/>
                              <a:gd name="T46" fmla="*/ 10 w 53"/>
                              <a:gd name="T47" fmla="*/ 53 h 81"/>
                              <a:gd name="T48" fmla="*/ 5 w 53"/>
                              <a:gd name="T49" fmla="*/ 48 h 81"/>
                              <a:gd name="T50" fmla="*/ 0 w 53"/>
                              <a:gd name="T51" fmla="*/ 38 h 81"/>
                              <a:gd name="T52" fmla="*/ 0 w 53"/>
                              <a:gd name="T53" fmla="*/ 29 h 81"/>
                              <a:gd name="T54" fmla="*/ 0 w 53"/>
                              <a:gd name="T55" fmla="*/ 19 h 81"/>
                              <a:gd name="T56" fmla="*/ 5 w 53"/>
                              <a:gd name="T57" fmla="*/ 5 h 81"/>
                              <a:gd name="T58" fmla="*/ 15 w 53"/>
                              <a:gd name="T59" fmla="*/ 0 h 81"/>
                              <a:gd name="T60" fmla="*/ 24 w 53"/>
                              <a:gd name="T61" fmla="*/ 0 h 81"/>
                              <a:gd name="T62" fmla="*/ 29 w 53"/>
                              <a:gd name="T63" fmla="*/ 0 h 81"/>
                              <a:gd name="T64" fmla="*/ 34 w 53"/>
                              <a:gd name="T65" fmla="*/ 0 h 81"/>
                              <a:gd name="T66" fmla="*/ 34 w 53"/>
                              <a:gd name="T67" fmla="*/ 0 h 81"/>
                              <a:gd name="T68" fmla="*/ 39 w 53"/>
                              <a:gd name="T69" fmla="*/ 0 h 81"/>
                              <a:gd name="T70" fmla="*/ 39 w 53"/>
                              <a:gd name="T71" fmla="*/ 0 h 81"/>
                              <a:gd name="T72" fmla="*/ 43 w 53"/>
                              <a:gd name="T73" fmla="*/ 0 h 81"/>
                              <a:gd name="T74" fmla="*/ 43 w 53"/>
                              <a:gd name="T75" fmla="*/ 0 h 81"/>
                              <a:gd name="T76" fmla="*/ 34 w 53"/>
                              <a:gd name="T77" fmla="*/ 38 h 81"/>
                              <a:gd name="T78" fmla="*/ 34 w 53"/>
                              <a:gd name="T79" fmla="*/ 14 h 81"/>
                              <a:gd name="T80" fmla="*/ 34 w 53"/>
                              <a:gd name="T81" fmla="*/ 10 h 81"/>
                              <a:gd name="T82" fmla="*/ 34 w 53"/>
                              <a:gd name="T83" fmla="*/ 10 h 81"/>
                              <a:gd name="T84" fmla="*/ 34 w 53"/>
                              <a:gd name="T85" fmla="*/ 5 h 81"/>
                              <a:gd name="T86" fmla="*/ 29 w 53"/>
                              <a:gd name="T87" fmla="*/ 5 h 81"/>
                              <a:gd name="T88" fmla="*/ 29 w 53"/>
                              <a:gd name="T89" fmla="*/ 5 h 81"/>
                              <a:gd name="T90" fmla="*/ 24 w 53"/>
                              <a:gd name="T91" fmla="*/ 5 h 81"/>
                              <a:gd name="T92" fmla="*/ 19 w 53"/>
                              <a:gd name="T93" fmla="*/ 5 h 81"/>
                              <a:gd name="T94" fmla="*/ 15 w 53"/>
                              <a:gd name="T95" fmla="*/ 10 h 81"/>
                              <a:gd name="T96" fmla="*/ 10 w 53"/>
                              <a:gd name="T97" fmla="*/ 14 h 81"/>
                              <a:gd name="T98" fmla="*/ 10 w 53"/>
                              <a:gd name="T99" fmla="*/ 24 h 81"/>
                              <a:gd name="T100" fmla="*/ 10 w 53"/>
                              <a:gd name="T101" fmla="*/ 34 h 81"/>
                              <a:gd name="T102" fmla="*/ 15 w 53"/>
                              <a:gd name="T103" fmla="*/ 43 h 81"/>
                              <a:gd name="T104" fmla="*/ 19 w 53"/>
                              <a:gd name="T105" fmla="*/ 48 h 81"/>
                              <a:gd name="T106" fmla="*/ 24 w 53"/>
                              <a:gd name="T107" fmla="*/ 48 h 81"/>
                              <a:gd name="T108" fmla="*/ 29 w 53"/>
                              <a:gd name="T109" fmla="*/ 48 h 81"/>
                              <a:gd name="T110" fmla="*/ 29 w 53"/>
                              <a:gd name="T111" fmla="*/ 43 h 81"/>
                              <a:gd name="T112" fmla="*/ 34 w 53"/>
                              <a:gd name="T113" fmla="*/ 43 h 81"/>
                              <a:gd name="T114" fmla="*/ 34 w 53"/>
                              <a:gd name="T115"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81">
                                <a:moveTo>
                                  <a:pt x="43" y="0"/>
                                </a:moveTo>
                                <a:lnTo>
                                  <a:pt x="43" y="67"/>
                                </a:lnTo>
                                <a:lnTo>
                                  <a:pt x="48" y="72"/>
                                </a:lnTo>
                                <a:lnTo>
                                  <a:pt x="48" y="77"/>
                                </a:lnTo>
                                <a:lnTo>
                                  <a:pt x="53" y="77"/>
                                </a:lnTo>
                                <a:lnTo>
                                  <a:pt x="53" y="81"/>
                                </a:lnTo>
                                <a:lnTo>
                                  <a:pt x="29" y="81"/>
                                </a:lnTo>
                                <a:lnTo>
                                  <a:pt x="29" y="77"/>
                                </a:lnTo>
                                <a:lnTo>
                                  <a:pt x="34" y="77"/>
                                </a:lnTo>
                                <a:lnTo>
                                  <a:pt x="34" y="72"/>
                                </a:lnTo>
                                <a:lnTo>
                                  <a:pt x="34" y="67"/>
                                </a:lnTo>
                                <a:lnTo>
                                  <a:pt x="34" y="43"/>
                                </a:lnTo>
                                <a:lnTo>
                                  <a:pt x="29" y="48"/>
                                </a:lnTo>
                                <a:lnTo>
                                  <a:pt x="29" y="53"/>
                                </a:lnTo>
                                <a:lnTo>
                                  <a:pt x="24" y="53"/>
                                </a:lnTo>
                                <a:lnTo>
                                  <a:pt x="19" y="58"/>
                                </a:lnTo>
                                <a:lnTo>
                                  <a:pt x="10" y="53"/>
                                </a:lnTo>
                                <a:lnTo>
                                  <a:pt x="5" y="48"/>
                                </a:lnTo>
                                <a:lnTo>
                                  <a:pt x="0" y="38"/>
                                </a:lnTo>
                                <a:lnTo>
                                  <a:pt x="0" y="29"/>
                                </a:lnTo>
                                <a:lnTo>
                                  <a:pt x="0" y="19"/>
                                </a:lnTo>
                                <a:lnTo>
                                  <a:pt x="5" y="5"/>
                                </a:lnTo>
                                <a:lnTo>
                                  <a:pt x="15" y="0"/>
                                </a:lnTo>
                                <a:lnTo>
                                  <a:pt x="24" y="0"/>
                                </a:lnTo>
                                <a:lnTo>
                                  <a:pt x="29" y="0"/>
                                </a:lnTo>
                                <a:lnTo>
                                  <a:pt x="34" y="0"/>
                                </a:lnTo>
                                <a:lnTo>
                                  <a:pt x="39" y="0"/>
                                </a:lnTo>
                                <a:lnTo>
                                  <a:pt x="43" y="0"/>
                                </a:lnTo>
                                <a:close/>
                                <a:moveTo>
                                  <a:pt x="34" y="38"/>
                                </a:moveTo>
                                <a:lnTo>
                                  <a:pt x="34" y="14"/>
                                </a:lnTo>
                                <a:lnTo>
                                  <a:pt x="34" y="10"/>
                                </a:lnTo>
                                <a:lnTo>
                                  <a:pt x="34" y="5"/>
                                </a:lnTo>
                                <a:lnTo>
                                  <a:pt x="29" y="5"/>
                                </a:lnTo>
                                <a:lnTo>
                                  <a:pt x="24" y="5"/>
                                </a:lnTo>
                                <a:lnTo>
                                  <a:pt x="19" y="5"/>
                                </a:lnTo>
                                <a:lnTo>
                                  <a:pt x="15" y="10"/>
                                </a:lnTo>
                                <a:lnTo>
                                  <a:pt x="10" y="14"/>
                                </a:lnTo>
                                <a:lnTo>
                                  <a:pt x="10" y="24"/>
                                </a:lnTo>
                                <a:lnTo>
                                  <a:pt x="10" y="34"/>
                                </a:lnTo>
                                <a:lnTo>
                                  <a:pt x="15" y="43"/>
                                </a:lnTo>
                                <a:lnTo>
                                  <a:pt x="19" y="48"/>
                                </a:lnTo>
                                <a:lnTo>
                                  <a:pt x="24" y="48"/>
                                </a:lnTo>
                                <a:lnTo>
                                  <a:pt x="29" y="48"/>
                                </a:lnTo>
                                <a:lnTo>
                                  <a:pt x="29" y="43"/>
                                </a:lnTo>
                                <a:lnTo>
                                  <a:pt x="34" y="43"/>
                                </a:lnTo>
                                <a:lnTo>
                                  <a:pt x="34"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826"/>
                        <wps:cNvSpPr>
                          <a:spLocks/>
                        </wps:cNvSpPr>
                        <wps:spPr bwMode="auto">
                          <a:xfrm>
                            <a:off x="3229046" y="747414"/>
                            <a:ext cx="33462" cy="31300"/>
                          </a:xfrm>
                          <a:custGeom>
                            <a:avLst/>
                            <a:gdLst>
                              <a:gd name="T0" fmla="*/ 53 w 62"/>
                              <a:gd name="T1" fmla="*/ 0 h 58"/>
                              <a:gd name="T2" fmla="*/ 53 w 62"/>
                              <a:gd name="T3" fmla="*/ 34 h 58"/>
                              <a:gd name="T4" fmla="*/ 53 w 62"/>
                              <a:gd name="T5" fmla="*/ 38 h 58"/>
                              <a:gd name="T6" fmla="*/ 53 w 62"/>
                              <a:gd name="T7" fmla="*/ 43 h 58"/>
                              <a:gd name="T8" fmla="*/ 53 w 62"/>
                              <a:gd name="T9" fmla="*/ 48 h 58"/>
                              <a:gd name="T10" fmla="*/ 53 w 62"/>
                              <a:gd name="T11" fmla="*/ 48 h 58"/>
                              <a:gd name="T12" fmla="*/ 53 w 62"/>
                              <a:gd name="T13" fmla="*/ 48 h 58"/>
                              <a:gd name="T14" fmla="*/ 57 w 62"/>
                              <a:gd name="T15" fmla="*/ 48 h 58"/>
                              <a:gd name="T16" fmla="*/ 57 w 62"/>
                              <a:gd name="T17" fmla="*/ 48 h 58"/>
                              <a:gd name="T18" fmla="*/ 62 w 62"/>
                              <a:gd name="T19" fmla="*/ 48 h 58"/>
                              <a:gd name="T20" fmla="*/ 62 w 62"/>
                              <a:gd name="T21" fmla="*/ 48 h 58"/>
                              <a:gd name="T22" fmla="*/ 43 w 62"/>
                              <a:gd name="T23" fmla="*/ 58 h 58"/>
                              <a:gd name="T24" fmla="*/ 43 w 62"/>
                              <a:gd name="T25" fmla="*/ 58 h 58"/>
                              <a:gd name="T26" fmla="*/ 43 w 62"/>
                              <a:gd name="T27" fmla="*/ 43 h 58"/>
                              <a:gd name="T28" fmla="*/ 38 w 62"/>
                              <a:gd name="T29" fmla="*/ 48 h 58"/>
                              <a:gd name="T30" fmla="*/ 33 w 62"/>
                              <a:gd name="T31" fmla="*/ 53 h 58"/>
                              <a:gd name="T32" fmla="*/ 29 w 62"/>
                              <a:gd name="T33" fmla="*/ 53 h 58"/>
                              <a:gd name="T34" fmla="*/ 24 w 62"/>
                              <a:gd name="T35" fmla="*/ 58 h 58"/>
                              <a:gd name="T36" fmla="*/ 19 w 62"/>
                              <a:gd name="T37" fmla="*/ 53 h 58"/>
                              <a:gd name="T38" fmla="*/ 14 w 62"/>
                              <a:gd name="T39" fmla="*/ 53 h 58"/>
                              <a:gd name="T40" fmla="*/ 14 w 62"/>
                              <a:gd name="T41" fmla="*/ 48 h 58"/>
                              <a:gd name="T42" fmla="*/ 9 w 62"/>
                              <a:gd name="T43" fmla="*/ 48 h 58"/>
                              <a:gd name="T44" fmla="*/ 9 w 62"/>
                              <a:gd name="T45" fmla="*/ 43 h 58"/>
                              <a:gd name="T46" fmla="*/ 9 w 62"/>
                              <a:gd name="T47" fmla="*/ 34 h 58"/>
                              <a:gd name="T48" fmla="*/ 9 w 62"/>
                              <a:gd name="T49" fmla="*/ 10 h 58"/>
                              <a:gd name="T50" fmla="*/ 9 w 62"/>
                              <a:gd name="T51" fmla="*/ 10 h 58"/>
                              <a:gd name="T52" fmla="*/ 9 w 62"/>
                              <a:gd name="T53" fmla="*/ 5 h 58"/>
                              <a:gd name="T54" fmla="*/ 9 w 62"/>
                              <a:gd name="T55" fmla="*/ 5 h 58"/>
                              <a:gd name="T56" fmla="*/ 9 w 62"/>
                              <a:gd name="T57" fmla="*/ 5 h 58"/>
                              <a:gd name="T58" fmla="*/ 5 w 62"/>
                              <a:gd name="T59" fmla="*/ 0 h 58"/>
                              <a:gd name="T60" fmla="*/ 0 w 62"/>
                              <a:gd name="T61" fmla="*/ 0 h 58"/>
                              <a:gd name="T62" fmla="*/ 0 w 62"/>
                              <a:gd name="T63" fmla="*/ 0 h 58"/>
                              <a:gd name="T64" fmla="*/ 19 w 62"/>
                              <a:gd name="T65" fmla="*/ 0 h 58"/>
                              <a:gd name="T66" fmla="*/ 19 w 62"/>
                              <a:gd name="T67" fmla="*/ 34 h 58"/>
                              <a:gd name="T68" fmla="*/ 19 w 62"/>
                              <a:gd name="T69" fmla="*/ 43 h 58"/>
                              <a:gd name="T70" fmla="*/ 24 w 62"/>
                              <a:gd name="T71" fmla="*/ 48 h 58"/>
                              <a:gd name="T72" fmla="*/ 24 w 62"/>
                              <a:gd name="T73" fmla="*/ 48 h 58"/>
                              <a:gd name="T74" fmla="*/ 29 w 62"/>
                              <a:gd name="T75" fmla="*/ 48 h 58"/>
                              <a:gd name="T76" fmla="*/ 33 w 62"/>
                              <a:gd name="T77" fmla="*/ 48 h 58"/>
                              <a:gd name="T78" fmla="*/ 33 w 62"/>
                              <a:gd name="T79" fmla="*/ 48 h 58"/>
                              <a:gd name="T80" fmla="*/ 38 w 62"/>
                              <a:gd name="T81" fmla="*/ 43 h 58"/>
                              <a:gd name="T82" fmla="*/ 43 w 62"/>
                              <a:gd name="T83" fmla="*/ 38 h 58"/>
                              <a:gd name="T84" fmla="*/ 43 w 62"/>
                              <a:gd name="T85" fmla="*/ 10 h 58"/>
                              <a:gd name="T86" fmla="*/ 43 w 62"/>
                              <a:gd name="T87" fmla="*/ 5 h 58"/>
                              <a:gd name="T88" fmla="*/ 43 w 62"/>
                              <a:gd name="T89" fmla="*/ 5 h 58"/>
                              <a:gd name="T90" fmla="*/ 38 w 62"/>
                              <a:gd name="T91" fmla="*/ 5 h 58"/>
                              <a:gd name="T92" fmla="*/ 33 w 62"/>
                              <a:gd name="T93" fmla="*/ 0 h 58"/>
                              <a:gd name="T94" fmla="*/ 33 w 62"/>
                              <a:gd name="T95" fmla="*/ 0 h 58"/>
                              <a:gd name="T96" fmla="*/ 53 w 62"/>
                              <a:gd name="T9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58">
                                <a:moveTo>
                                  <a:pt x="53" y="0"/>
                                </a:moveTo>
                                <a:lnTo>
                                  <a:pt x="53" y="34"/>
                                </a:lnTo>
                                <a:lnTo>
                                  <a:pt x="53" y="38"/>
                                </a:lnTo>
                                <a:lnTo>
                                  <a:pt x="53" y="43"/>
                                </a:lnTo>
                                <a:lnTo>
                                  <a:pt x="53" y="48"/>
                                </a:lnTo>
                                <a:lnTo>
                                  <a:pt x="57" y="48"/>
                                </a:lnTo>
                                <a:lnTo>
                                  <a:pt x="62" y="48"/>
                                </a:lnTo>
                                <a:lnTo>
                                  <a:pt x="43" y="58"/>
                                </a:lnTo>
                                <a:lnTo>
                                  <a:pt x="43" y="43"/>
                                </a:lnTo>
                                <a:lnTo>
                                  <a:pt x="38" y="48"/>
                                </a:lnTo>
                                <a:lnTo>
                                  <a:pt x="33" y="53"/>
                                </a:lnTo>
                                <a:lnTo>
                                  <a:pt x="29" y="53"/>
                                </a:lnTo>
                                <a:lnTo>
                                  <a:pt x="24" y="58"/>
                                </a:lnTo>
                                <a:lnTo>
                                  <a:pt x="19" y="53"/>
                                </a:lnTo>
                                <a:lnTo>
                                  <a:pt x="14" y="53"/>
                                </a:lnTo>
                                <a:lnTo>
                                  <a:pt x="14" y="48"/>
                                </a:lnTo>
                                <a:lnTo>
                                  <a:pt x="9" y="48"/>
                                </a:lnTo>
                                <a:lnTo>
                                  <a:pt x="9" y="43"/>
                                </a:lnTo>
                                <a:lnTo>
                                  <a:pt x="9" y="34"/>
                                </a:lnTo>
                                <a:lnTo>
                                  <a:pt x="9" y="10"/>
                                </a:lnTo>
                                <a:lnTo>
                                  <a:pt x="9" y="5"/>
                                </a:lnTo>
                                <a:lnTo>
                                  <a:pt x="5" y="0"/>
                                </a:lnTo>
                                <a:lnTo>
                                  <a:pt x="0" y="0"/>
                                </a:lnTo>
                                <a:lnTo>
                                  <a:pt x="19" y="0"/>
                                </a:lnTo>
                                <a:lnTo>
                                  <a:pt x="19" y="34"/>
                                </a:lnTo>
                                <a:lnTo>
                                  <a:pt x="19" y="43"/>
                                </a:lnTo>
                                <a:lnTo>
                                  <a:pt x="24" y="48"/>
                                </a:lnTo>
                                <a:lnTo>
                                  <a:pt x="29" y="48"/>
                                </a:lnTo>
                                <a:lnTo>
                                  <a:pt x="33" y="48"/>
                                </a:lnTo>
                                <a:lnTo>
                                  <a:pt x="38" y="43"/>
                                </a:lnTo>
                                <a:lnTo>
                                  <a:pt x="43" y="38"/>
                                </a:lnTo>
                                <a:lnTo>
                                  <a:pt x="43" y="10"/>
                                </a:lnTo>
                                <a:lnTo>
                                  <a:pt x="43" y="5"/>
                                </a:lnTo>
                                <a:lnTo>
                                  <a:pt x="38" y="5"/>
                                </a:lnTo>
                                <a:lnTo>
                                  <a:pt x="33"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827"/>
                        <wps:cNvSpPr>
                          <a:spLocks noEditPoints="1"/>
                        </wps:cNvSpPr>
                        <wps:spPr bwMode="auto">
                          <a:xfrm>
                            <a:off x="3265207" y="747414"/>
                            <a:ext cx="23207" cy="31300"/>
                          </a:xfrm>
                          <a:custGeom>
                            <a:avLst/>
                            <a:gdLst>
                              <a:gd name="T0" fmla="*/ 5 w 43"/>
                              <a:gd name="T1" fmla="*/ 19 h 58"/>
                              <a:gd name="T2" fmla="*/ 10 w 43"/>
                              <a:gd name="T3" fmla="*/ 29 h 58"/>
                              <a:gd name="T4" fmla="*/ 14 w 43"/>
                              <a:gd name="T5" fmla="*/ 38 h 58"/>
                              <a:gd name="T6" fmla="*/ 19 w 43"/>
                              <a:gd name="T7" fmla="*/ 43 h 58"/>
                              <a:gd name="T8" fmla="*/ 29 w 43"/>
                              <a:gd name="T9" fmla="*/ 48 h 58"/>
                              <a:gd name="T10" fmla="*/ 34 w 43"/>
                              <a:gd name="T11" fmla="*/ 43 h 58"/>
                              <a:gd name="T12" fmla="*/ 34 w 43"/>
                              <a:gd name="T13" fmla="*/ 43 h 58"/>
                              <a:gd name="T14" fmla="*/ 38 w 43"/>
                              <a:gd name="T15" fmla="*/ 38 h 58"/>
                              <a:gd name="T16" fmla="*/ 43 w 43"/>
                              <a:gd name="T17" fmla="*/ 34 h 58"/>
                              <a:gd name="T18" fmla="*/ 43 w 43"/>
                              <a:gd name="T19" fmla="*/ 34 h 58"/>
                              <a:gd name="T20" fmla="*/ 43 w 43"/>
                              <a:gd name="T21" fmla="*/ 43 h 58"/>
                              <a:gd name="T22" fmla="*/ 38 w 43"/>
                              <a:gd name="T23" fmla="*/ 48 h 58"/>
                              <a:gd name="T24" fmla="*/ 29 w 43"/>
                              <a:gd name="T25" fmla="*/ 53 h 58"/>
                              <a:gd name="T26" fmla="*/ 24 w 43"/>
                              <a:gd name="T27" fmla="*/ 58 h 58"/>
                              <a:gd name="T28" fmla="*/ 14 w 43"/>
                              <a:gd name="T29" fmla="*/ 53 h 58"/>
                              <a:gd name="T30" fmla="*/ 5 w 43"/>
                              <a:gd name="T31" fmla="*/ 48 h 58"/>
                              <a:gd name="T32" fmla="*/ 0 w 43"/>
                              <a:gd name="T33" fmla="*/ 38 h 58"/>
                              <a:gd name="T34" fmla="*/ 0 w 43"/>
                              <a:gd name="T35" fmla="*/ 29 h 58"/>
                              <a:gd name="T36" fmla="*/ 0 w 43"/>
                              <a:gd name="T37" fmla="*/ 14 h 58"/>
                              <a:gd name="T38" fmla="*/ 5 w 43"/>
                              <a:gd name="T39" fmla="*/ 5 h 58"/>
                              <a:gd name="T40" fmla="*/ 14 w 43"/>
                              <a:gd name="T41" fmla="*/ 0 h 58"/>
                              <a:gd name="T42" fmla="*/ 24 w 43"/>
                              <a:gd name="T43" fmla="*/ 0 h 58"/>
                              <a:gd name="T44" fmla="*/ 34 w 43"/>
                              <a:gd name="T45" fmla="*/ 0 h 58"/>
                              <a:gd name="T46" fmla="*/ 38 w 43"/>
                              <a:gd name="T47" fmla="*/ 5 h 58"/>
                              <a:gd name="T48" fmla="*/ 43 w 43"/>
                              <a:gd name="T49" fmla="*/ 10 h 58"/>
                              <a:gd name="T50" fmla="*/ 43 w 43"/>
                              <a:gd name="T51" fmla="*/ 19 h 58"/>
                              <a:gd name="T52" fmla="*/ 5 w 43"/>
                              <a:gd name="T53" fmla="*/ 19 h 58"/>
                              <a:gd name="T54" fmla="*/ 5 w 43"/>
                              <a:gd name="T55" fmla="*/ 19 h 58"/>
                              <a:gd name="T56" fmla="*/ 34 w 43"/>
                              <a:gd name="T57" fmla="*/ 19 h 58"/>
                              <a:gd name="T58" fmla="*/ 34 w 43"/>
                              <a:gd name="T59" fmla="*/ 14 h 58"/>
                              <a:gd name="T60" fmla="*/ 29 w 43"/>
                              <a:gd name="T61" fmla="*/ 10 h 58"/>
                              <a:gd name="T62" fmla="*/ 29 w 43"/>
                              <a:gd name="T63" fmla="*/ 5 h 58"/>
                              <a:gd name="T64" fmla="*/ 24 w 43"/>
                              <a:gd name="T65" fmla="*/ 5 h 58"/>
                              <a:gd name="T66" fmla="*/ 24 w 43"/>
                              <a:gd name="T67" fmla="*/ 5 h 58"/>
                              <a:gd name="T68" fmla="*/ 19 w 43"/>
                              <a:gd name="T69" fmla="*/ 5 h 58"/>
                              <a:gd name="T70" fmla="*/ 14 w 43"/>
                              <a:gd name="T71" fmla="*/ 5 h 58"/>
                              <a:gd name="T72" fmla="*/ 10 w 43"/>
                              <a:gd name="T73" fmla="*/ 5 h 58"/>
                              <a:gd name="T74" fmla="*/ 10 w 43"/>
                              <a:gd name="T75" fmla="*/ 10 h 58"/>
                              <a:gd name="T76" fmla="*/ 5 w 43"/>
                              <a:gd name="T77"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 h="58">
                                <a:moveTo>
                                  <a:pt x="5" y="19"/>
                                </a:moveTo>
                                <a:lnTo>
                                  <a:pt x="10" y="29"/>
                                </a:lnTo>
                                <a:lnTo>
                                  <a:pt x="14" y="38"/>
                                </a:lnTo>
                                <a:lnTo>
                                  <a:pt x="19" y="43"/>
                                </a:lnTo>
                                <a:lnTo>
                                  <a:pt x="29" y="48"/>
                                </a:lnTo>
                                <a:lnTo>
                                  <a:pt x="34" y="43"/>
                                </a:lnTo>
                                <a:lnTo>
                                  <a:pt x="38" y="38"/>
                                </a:lnTo>
                                <a:lnTo>
                                  <a:pt x="43" y="34"/>
                                </a:lnTo>
                                <a:lnTo>
                                  <a:pt x="43" y="43"/>
                                </a:lnTo>
                                <a:lnTo>
                                  <a:pt x="38" y="48"/>
                                </a:lnTo>
                                <a:lnTo>
                                  <a:pt x="29" y="53"/>
                                </a:lnTo>
                                <a:lnTo>
                                  <a:pt x="24" y="58"/>
                                </a:lnTo>
                                <a:lnTo>
                                  <a:pt x="14" y="53"/>
                                </a:lnTo>
                                <a:lnTo>
                                  <a:pt x="5" y="48"/>
                                </a:lnTo>
                                <a:lnTo>
                                  <a:pt x="0" y="38"/>
                                </a:lnTo>
                                <a:lnTo>
                                  <a:pt x="0" y="29"/>
                                </a:lnTo>
                                <a:lnTo>
                                  <a:pt x="0" y="14"/>
                                </a:lnTo>
                                <a:lnTo>
                                  <a:pt x="5" y="5"/>
                                </a:lnTo>
                                <a:lnTo>
                                  <a:pt x="14" y="0"/>
                                </a:lnTo>
                                <a:lnTo>
                                  <a:pt x="24" y="0"/>
                                </a:lnTo>
                                <a:lnTo>
                                  <a:pt x="34" y="0"/>
                                </a:lnTo>
                                <a:lnTo>
                                  <a:pt x="38" y="5"/>
                                </a:lnTo>
                                <a:lnTo>
                                  <a:pt x="43" y="10"/>
                                </a:lnTo>
                                <a:lnTo>
                                  <a:pt x="43" y="19"/>
                                </a:lnTo>
                                <a:lnTo>
                                  <a:pt x="5" y="19"/>
                                </a:lnTo>
                                <a:close/>
                                <a:moveTo>
                                  <a:pt x="5" y="19"/>
                                </a:moveTo>
                                <a:lnTo>
                                  <a:pt x="34" y="19"/>
                                </a:lnTo>
                                <a:lnTo>
                                  <a:pt x="34" y="14"/>
                                </a:lnTo>
                                <a:lnTo>
                                  <a:pt x="29" y="10"/>
                                </a:lnTo>
                                <a:lnTo>
                                  <a:pt x="29" y="5"/>
                                </a:lnTo>
                                <a:lnTo>
                                  <a:pt x="24" y="5"/>
                                </a:lnTo>
                                <a:lnTo>
                                  <a:pt x="19" y="5"/>
                                </a:lnTo>
                                <a:lnTo>
                                  <a:pt x="14" y="5"/>
                                </a:lnTo>
                                <a:lnTo>
                                  <a:pt x="10" y="5"/>
                                </a:lnTo>
                                <a:lnTo>
                                  <a:pt x="10" y="10"/>
                                </a:lnTo>
                                <a:lnTo>
                                  <a:pt x="5"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828"/>
                        <wps:cNvSpPr>
                          <a:spLocks/>
                        </wps:cNvSpPr>
                        <wps:spPr bwMode="auto">
                          <a:xfrm>
                            <a:off x="3291112" y="747414"/>
                            <a:ext cx="31303" cy="28601"/>
                          </a:xfrm>
                          <a:custGeom>
                            <a:avLst/>
                            <a:gdLst>
                              <a:gd name="T0" fmla="*/ 19 w 58"/>
                              <a:gd name="T1" fmla="*/ 10 h 53"/>
                              <a:gd name="T2" fmla="*/ 29 w 58"/>
                              <a:gd name="T3" fmla="*/ 0 h 53"/>
                              <a:gd name="T4" fmla="*/ 38 w 58"/>
                              <a:gd name="T5" fmla="*/ 0 h 53"/>
                              <a:gd name="T6" fmla="*/ 43 w 58"/>
                              <a:gd name="T7" fmla="*/ 0 h 53"/>
                              <a:gd name="T8" fmla="*/ 43 w 58"/>
                              <a:gd name="T9" fmla="*/ 0 h 53"/>
                              <a:gd name="T10" fmla="*/ 48 w 58"/>
                              <a:gd name="T11" fmla="*/ 5 h 53"/>
                              <a:gd name="T12" fmla="*/ 48 w 58"/>
                              <a:gd name="T13" fmla="*/ 10 h 53"/>
                              <a:gd name="T14" fmla="*/ 53 w 58"/>
                              <a:gd name="T15" fmla="*/ 14 h 53"/>
                              <a:gd name="T16" fmla="*/ 53 w 58"/>
                              <a:gd name="T17" fmla="*/ 19 h 53"/>
                              <a:gd name="T18" fmla="*/ 53 w 58"/>
                              <a:gd name="T19" fmla="*/ 43 h 53"/>
                              <a:gd name="T20" fmla="*/ 53 w 58"/>
                              <a:gd name="T21" fmla="*/ 48 h 53"/>
                              <a:gd name="T22" fmla="*/ 53 w 58"/>
                              <a:gd name="T23" fmla="*/ 48 h 53"/>
                              <a:gd name="T24" fmla="*/ 53 w 58"/>
                              <a:gd name="T25" fmla="*/ 48 h 53"/>
                              <a:gd name="T26" fmla="*/ 53 w 58"/>
                              <a:gd name="T27" fmla="*/ 53 h 53"/>
                              <a:gd name="T28" fmla="*/ 58 w 58"/>
                              <a:gd name="T29" fmla="*/ 53 h 53"/>
                              <a:gd name="T30" fmla="*/ 58 w 58"/>
                              <a:gd name="T31" fmla="*/ 53 h 53"/>
                              <a:gd name="T32" fmla="*/ 58 w 58"/>
                              <a:gd name="T33" fmla="*/ 53 h 53"/>
                              <a:gd name="T34" fmla="*/ 34 w 58"/>
                              <a:gd name="T35" fmla="*/ 53 h 53"/>
                              <a:gd name="T36" fmla="*/ 34 w 58"/>
                              <a:gd name="T37" fmla="*/ 53 h 53"/>
                              <a:gd name="T38" fmla="*/ 34 w 58"/>
                              <a:gd name="T39" fmla="*/ 53 h 53"/>
                              <a:gd name="T40" fmla="*/ 38 w 58"/>
                              <a:gd name="T41" fmla="*/ 53 h 53"/>
                              <a:gd name="T42" fmla="*/ 38 w 58"/>
                              <a:gd name="T43" fmla="*/ 53 h 53"/>
                              <a:gd name="T44" fmla="*/ 38 w 58"/>
                              <a:gd name="T45" fmla="*/ 48 h 53"/>
                              <a:gd name="T46" fmla="*/ 43 w 58"/>
                              <a:gd name="T47" fmla="*/ 48 h 53"/>
                              <a:gd name="T48" fmla="*/ 43 w 58"/>
                              <a:gd name="T49" fmla="*/ 43 h 53"/>
                              <a:gd name="T50" fmla="*/ 43 w 58"/>
                              <a:gd name="T51" fmla="*/ 43 h 53"/>
                              <a:gd name="T52" fmla="*/ 43 w 58"/>
                              <a:gd name="T53" fmla="*/ 19 h 53"/>
                              <a:gd name="T54" fmla="*/ 38 w 58"/>
                              <a:gd name="T55" fmla="*/ 14 h 53"/>
                              <a:gd name="T56" fmla="*/ 38 w 58"/>
                              <a:gd name="T57" fmla="*/ 10 h 53"/>
                              <a:gd name="T58" fmla="*/ 38 w 58"/>
                              <a:gd name="T59" fmla="*/ 5 h 53"/>
                              <a:gd name="T60" fmla="*/ 34 w 58"/>
                              <a:gd name="T61" fmla="*/ 5 h 53"/>
                              <a:gd name="T62" fmla="*/ 24 w 58"/>
                              <a:gd name="T63" fmla="*/ 10 h 53"/>
                              <a:gd name="T64" fmla="*/ 19 w 58"/>
                              <a:gd name="T65" fmla="*/ 14 h 53"/>
                              <a:gd name="T66" fmla="*/ 19 w 58"/>
                              <a:gd name="T67" fmla="*/ 43 h 53"/>
                              <a:gd name="T68" fmla="*/ 19 w 58"/>
                              <a:gd name="T69" fmla="*/ 48 h 53"/>
                              <a:gd name="T70" fmla="*/ 19 w 58"/>
                              <a:gd name="T71" fmla="*/ 48 h 53"/>
                              <a:gd name="T72" fmla="*/ 19 w 58"/>
                              <a:gd name="T73" fmla="*/ 48 h 53"/>
                              <a:gd name="T74" fmla="*/ 24 w 58"/>
                              <a:gd name="T75" fmla="*/ 53 h 53"/>
                              <a:gd name="T76" fmla="*/ 24 w 58"/>
                              <a:gd name="T77" fmla="*/ 53 h 53"/>
                              <a:gd name="T78" fmla="*/ 29 w 58"/>
                              <a:gd name="T79" fmla="*/ 53 h 53"/>
                              <a:gd name="T80" fmla="*/ 29 w 58"/>
                              <a:gd name="T81" fmla="*/ 53 h 53"/>
                              <a:gd name="T82" fmla="*/ 0 w 58"/>
                              <a:gd name="T83" fmla="*/ 53 h 53"/>
                              <a:gd name="T84" fmla="*/ 0 w 58"/>
                              <a:gd name="T85" fmla="*/ 53 h 53"/>
                              <a:gd name="T86" fmla="*/ 0 w 58"/>
                              <a:gd name="T87" fmla="*/ 53 h 53"/>
                              <a:gd name="T88" fmla="*/ 5 w 58"/>
                              <a:gd name="T89" fmla="*/ 53 h 53"/>
                              <a:gd name="T90" fmla="*/ 10 w 58"/>
                              <a:gd name="T91" fmla="*/ 48 h 53"/>
                              <a:gd name="T92" fmla="*/ 10 w 58"/>
                              <a:gd name="T93" fmla="*/ 48 h 53"/>
                              <a:gd name="T94" fmla="*/ 10 w 58"/>
                              <a:gd name="T95" fmla="*/ 43 h 53"/>
                              <a:gd name="T96" fmla="*/ 10 w 58"/>
                              <a:gd name="T97" fmla="*/ 24 h 53"/>
                              <a:gd name="T98" fmla="*/ 10 w 58"/>
                              <a:gd name="T99" fmla="*/ 14 h 53"/>
                              <a:gd name="T100" fmla="*/ 10 w 58"/>
                              <a:gd name="T101" fmla="*/ 10 h 53"/>
                              <a:gd name="T102" fmla="*/ 10 w 58"/>
                              <a:gd name="T103" fmla="*/ 10 h 53"/>
                              <a:gd name="T104" fmla="*/ 10 w 58"/>
                              <a:gd name="T105" fmla="*/ 5 h 53"/>
                              <a:gd name="T106" fmla="*/ 5 w 58"/>
                              <a:gd name="T107" fmla="*/ 5 h 53"/>
                              <a:gd name="T108" fmla="*/ 5 w 58"/>
                              <a:gd name="T109" fmla="*/ 5 h 53"/>
                              <a:gd name="T110" fmla="*/ 5 w 58"/>
                              <a:gd name="T111" fmla="*/ 5 h 53"/>
                              <a:gd name="T112" fmla="*/ 0 w 58"/>
                              <a:gd name="T113" fmla="*/ 5 h 53"/>
                              <a:gd name="T114" fmla="*/ 0 w 58"/>
                              <a:gd name="T115" fmla="*/ 5 h 53"/>
                              <a:gd name="T116" fmla="*/ 14 w 58"/>
                              <a:gd name="T117" fmla="*/ 0 h 53"/>
                              <a:gd name="T118" fmla="*/ 19 w 58"/>
                              <a:gd name="T119" fmla="*/ 0 h 53"/>
                              <a:gd name="T120" fmla="*/ 19 w 58"/>
                              <a:gd name="T121"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 h="53">
                                <a:moveTo>
                                  <a:pt x="19" y="10"/>
                                </a:moveTo>
                                <a:lnTo>
                                  <a:pt x="29" y="0"/>
                                </a:lnTo>
                                <a:lnTo>
                                  <a:pt x="38" y="0"/>
                                </a:lnTo>
                                <a:lnTo>
                                  <a:pt x="43" y="0"/>
                                </a:lnTo>
                                <a:lnTo>
                                  <a:pt x="48" y="5"/>
                                </a:lnTo>
                                <a:lnTo>
                                  <a:pt x="48" y="10"/>
                                </a:lnTo>
                                <a:lnTo>
                                  <a:pt x="53" y="14"/>
                                </a:lnTo>
                                <a:lnTo>
                                  <a:pt x="53" y="19"/>
                                </a:lnTo>
                                <a:lnTo>
                                  <a:pt x="53" y="43"/>
                                </a:lnTo>
                                <a:lnTo>
                                  <a:pt x="53" y="48"/>
                                </a:lnTo>
                                <a:lnTo>
                                  <a:pt x="53" y="53"/>
                                </a:lnTo>
                                <a:lnTo>
                                  <a:pt x="58" y="53"/>
                                </a:lnTo>
                                <a:lnTo>
                                  <a:pt x="34" y="53"/>
                                </a:lnTo>
                                <a:lnTo>
                                  <a:pt x="38" y="53"/>
                                </a:lnTo>
                                <a:lnTo>
                                  <a:pt x="38" y="48"/>
                                </a:lnTo>
                                <a:lnTo>
                                  <a:pt x="43" y="48"/>
                                </a:lnTo>
                                <a:lnTo>
                                  <a:pt x="43" y="43"/>
                                </a:lnTo>
                                <a:lnTo>
                                  <a:pt x="43" y="19"/>
                                </a:lnTo>
                                <a:lnTo>
                                  <a:pt x="38" y="14"/>
                                </a:lnTo>
                                <a:lnTo>
                                  <a:pt x="38" y="10"/>
                                </a:lnTo>
                                <a:lnTo>
                                  <a:pt x="38" y="5"/>
                                </a:lnTo>
                                <a:lnTo>
                                  <a:pt x="34" y="5"/>
                                </a:lnTo>
                                <a:lnTo>
                                  <a:pt x="24" y="10"/>
                                </a:lnTo>
                                <a:lnTo>
                                  <a:pt x="19" y="14"/>
                                </a:lnTo>
                                <a:lnTo>
                                  <a:pt x="19" y="43"/>
                                </a:lnTo>
                                <a:lnTo>
                                  <a:pt x="19" y="48"/>
                                </a:lnTo>
                                <a:lnTo>
                                  <a:pt x="24" y="53"/>
                                </a:lnTo>
                                <a:lnTo>
                                  <a:pt x="29" y="53"/>
                                </a:lnTo>
                                <a:lnTo>
                                  <a:pt x="0" y="53"/>
                                </a:lnTo>
                                <a:lnTo>
                                  <a:pt x="5" y="53"/>
                                </a:lnTo>
                                <a:lnTo>
                                  <a:pt x="10" y="48"/>
                                </a:lnTo>
                                <a:lnTo>
                                  <a:pt x="10" y="43"/>
                                </a:lnTo>
                                <a:lnTo>
                                  <a:pt x="10" y="24"/>
                                </a:lnTo>
                                <a:lnTo>
                                  <a:pt x="10" y="14"/>
                                </a:lnTo>
                                <a:lnTo>
                                  <a:pt x="10" y="10"/>
                                </a:lnTo>
                                <a:lnTo>
                                  <a:pt x="10" y="5"/>
                                </a:lnTo>
                                <a:lnTo>
                                  <a:pt x="5" y="5"/>
                                </a:lnTo>
                                <a:lnTo>
                                  <a:pt x="0" y="5"/>
                                </a:lnTo>
                                <a:lnTo>
                                  <a:pt x="14" y="0"/>
                                </a:lnTo>
                                <a:lnTo>
                                  <a:pt x="19" y="0"/>
                                </a:lnTo>
                                <a:lnTo>
                                  <a:pt x="19"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829"/>
                        <wps:cNvSpPr>
                          <a:spLocks/>
                        </wps:cNvSpPr>
                        <wps:spPr bwMode="auto">
                          <a:xfrm>
                            <a:off x="3324574" y="747414"/>
                            <a:ext cx="25906" cy="31300"/>
                          </a:xfrm>
                          <a:custGeom>
                            <a:avLst/>
                            <a:gdLst>
                              <a:gd name="T0" fmla="*/ 48 w 48"/>
                              <a:gd name="T1" fmla="*/ 34 h 58"/>
                              <a:gd name="T2" fmla="*/ 44 w 48"/>
                              <a:gd name="T3" fmla="*/ 43 h 58"/>
                              <a:gd name="T4" fmla="*/ 39 w 48"/>
                              <a:gd name="T5" fmla="*/ 48 h 58"/>
                              <a:gd name="T6" fmla="*/ 34 w 48"/>
                              <a:gd name="T7" fmla="*/ 53 h 58"/>
                              <a:gd name="T8" fmla="*/ 24 w 48"/>
                              <a:gd name="T9" fmla="*/ 58 h 58"/>
                              <a:gd name="T10" fmla="*/ 15 w 48"/>
                              <a:gd name="T11" fmla="*/ 53 h 58"/>
                              <a:gd name="T12" fmla="*/ 10 w 48"/>
                              <a:gd name="T13" fmla="*/ 48 h 58"/>
                              <a:gd name="T14" fmla="*/ 5 w 48"/>
                              <a:gd name="T15" fmla="*/ 38 h 58"/>
                              <a:gd name="T16" fmla="*/ 0 w 48"/>
                              <a:gd name="T17" fmla="*/ 29 h 58"/>
                              <a:gd name="T18" fmla="*/ 5 w 48"/>
                              <a:gd name="T19" fmla="*/ 14 h 58"/>
                              <a:gd name="T20" fmla="*/ 10 w 48"/>
                              <a:gd name="T21" fmla="*/ 5 h 58"/>
                              <a:gd name="T22" fmla="*/ 20 w 48"/>
                              <a:gd name="T23" fmla="*/ 0 h 58"/>
                              <a:gd name="T24" fmla="*/ 29 w 48"/>
                              <a:gd name="T25" fmla="*/ 0 h 58"/>
                              <a:gd name="T26" fmla="*/ 34 w 48"/>
                              <a:gd name="T27" fmla="*/ 0 h 58"/>
                              <a:gd name="T28" fmla="*/ 39 w 48"/>
                              <a:gd name="T29" fmla="*/ 5 h 58"/>
                              <a:gd name="T30" fmla="*/ 44 w 48"/>
                              <a:gd name="T31" fmla="*/ 5 h 58"/>
                              <a:gd name="T32" fmla="*/ 44 w 48"/>
                              <a:gd name="T33" fmla="*/ 10 h 58"/>
                              <a:gd name="T34" fmla="*/ 44 w 48"/>
                              <a:gd name="T35" fmla="*/ 14 h 58"/>
                              <a:gd name="T36" fmla="*/ 44 w 48"/>
                              <a:gd name="T37" fmla="*/ 14 h 58"/>
                              <a:gd name="T38" fmla="*/ 44 w 48"/>
                              <a:gd name="T39" fmla="*/ 14 h 58"/>
                              <a:gd name="T40" fmla="*/ 39 w 48"/>
                              <a:gd name="T41" fmla="*/ 14 h 58"/>
                              <a:gd name="T42" fmla="*/ 39 w 48"/>
                              <a:gd name="T43" fmla="*/ 14 h 58"/>
                              <a:gd name="T44" fmla="*/ 34 w 48"/>
                              <a:gd name="T45" fmla="*/ 14 h 58"/>
                              <a:gd name="T46" fmla="*/ 34 w 48"/>
                              <a:gd name="T47" fmla="*/ 14 h 58"/>
                              <a:gd name="T48" fmla="*/ 34 w 48"/>
                              <a:gd name="T49" fmla="*/ 10 h 58"/>
                              <a:gd name="T50" fmla="*/ 34 w 48"/>
                              <a:gd name="T51" fmla="*/ 5 h 58"/>
                              <a:gd name="T52" fmla="*/ 29 w 48"/>
                              <a:gd name="T53" fmla="*/ 5 h 58"/>
                              <a:gd name="T54" fmla="*/ 29 w 48"/>
                              <a:gd name="T55" fmla="*/ 5 h 58"/>
                              <a:gd name="T56" fmla="*/ 24 w 48"/>
                              <a:gd name="T57" fmla="*/ 0 h 58"/>
                              <a:gd name="T58" fmla="*/ 20 w 48"/>
                              <a:gd name="T59" fmla="*/ 5 h 58"/>
                              <a:gd name="T60" fmla="*/ 15 w 48"/>
                              <a:gd name="T61" fmla="*/ 5 h 58"/>
                              <a:gd name="T62" fmla="*/ 15 w 48"/>
                              <a:gd name="T63" fmla="*/ 14 h 58"/>
                              <a:gd name="T64" fmla="*/ 10 w 48"/>
                              <a:gd name="T65" fmla="*/ 24 h 58"/>
                              <a:gd name="T66" fmla="*/ 15 w 48"/>
                              <a:gd name="T67" fmla="*/ 29 h 58"/>
                              <a:gd name="T68" fmla="*/ 15 w 48"/>
                              <a:gd name="T69" fmla="*/ 38 h 58"/>
                              <a:gd name="T70" fmla="*/ 20 w 48"/>
                              <a:gd name="T71" fmla="*/ 43 h 58"/>
                              <a:gd name="T72" fmla="*/ 29 w 48"/>
                              <a:gd name="T73" fmla="*/ 48 h 58"/>
                              <a:gd name="T74" fmla="*/ 34 w 48"/>
                              <a:gd name="T75" fmla="*/ 43 h 58"/>
                              <a:gd name="T76" fmla="*/ 39 w 48"/>
                              <a:gd name="T77" fmla="*/ 43 h 58"/>
                              <a:gd name="T78" fmla="*/ 44 w 48"/>
                              <a:gd name="T79" fmla="*/ 38 h 58"/>
                              <a:gd name="T80" fmla="*/ 44 w 48"/>
                              <a:gd name="T81" fmla="*/ 34 h 58"/>
                              <a:gd name="T82" fmla="*/ 48 w 48"/>
                              <a:gd name="T83" fmla="*/ 3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58">
                                <a:moveTo>
                                  <a:pt x="48" y="34"/>
                                </a:moveTo>
                                <a:lnTo>
                                  <a:pt x="44" y="43"/>
                                </a:lnTo>
                                <a:lnTo>
                                  <a:pt x="39" y="48"/>
                                </a:lnTo>
                                <a:lnTo>
                                  <a:pt x="34" y="53"/>
                                </a:lnTo>
                                <a:lnTo>
                                  <a:pt x="24" y="58"/>
                                </a:lnTo>
                                <a:lnTo>
                                  <a:pt x="15" y="53"/>
                                </a:lnTo>
                                <a:lnTo>
                                  <a:pt x="10" y="48"/>
                                </a:lnTo>
                                <a:lnTo>
                                  <a:pt x="5" y="38"/>
                                </a:lnTo>
                                <a:lnTo>
                                  <a:pt x="0" y="29"/>
                                </a:lnTo>
                                <a:lnTo>
                                  <a:pt x="5" y="14"/>
                                </a:lnTo>
                                <a:lnTo>
                                  <a:pt x="10" y="5"/>
                                </a:lnTo>
                                <a:lnTo>
                                  <a:pt x="20" y="0"/>
                                </a:lnTo>
                                <a:lnTo>
                                  <a:pt x="29" y="0"/>
                                </a:lnTo>
                                <a:lnTo>
                                  <a:pt x="34" y="0"/>
                                </a:lnTo>
                                <a:lnTo>
                                  <a:pt x="39" y="5"/>
                                </a:lnTo>
                                <a:lnTo>
                                  <a:pt x="44" y="5"/>
                                </a:lnTo>
                                <a:lnTo>
                                  <a:pt x="44" y="10"/>
                                </a:lnTo>
                                <a:lnTo>
                                  <a:pt x="44" y="14"/>
                                </a:lnTo>
                                <a:lnTo>
                                  <a:pt x="39" y="14"/>
                                </a:lnTo>
                                <a:lnTo>
                                  <a:pt x="34" y="14"/>
                                </a:lnTo>
                                <a:lnTo>
                                  <a:pt x="34" y="10"/>
                                </a:lnTo>
                                <a:lnTo>
                                  <a:pt x="34" y="5"/>
                                </a:lnTo>
                                <a:lnTo>
                                  <a:pt x="29" y="5"/>
                                </a:lnTo>
                                <a:lnTo>
                                  <a:pt x="24" y="0"/>
                                </a:lnTo>
                                <a:lnTo>
                                  <a:pt x="20" y="5"/>
                                </a:lnTo>
                                <a:lnTo>
                                  <a:pt x="15" y="5"/>
                                </a:lnTo>
                                <a:lnTo>
                                  <a:pt x="15" y="14"/>
                                </a:lnTo>
                                <a:lnTo>
                                  <a:pt x="10" y="24"/>
                                </a:lnTo>
                                <a:lnTo>
                                  <a:pt x="15" y="29"/>
                                </a:lnTo>
                                <a:lnTo>
                                  <a:pt x="15" y="38"/>
                                </a:lnTo>
                                <a:lnTo>
                                  <a:pt x="20" y="43"/>
                                </a:lnTo>
                                <a:lnTo>
                                  <a:pt x="29" y="48"/>
                                </a:lnTo>
                                <a:lnTo>
                                  <a:pt x="34" y="43"/>
                                </a:lnTo>
                                <a:lnTo>
                                  <a:pt x="39" y="43"/>
                                </a:lnTo>
                                <a:lnTo>
                                  <a:pt x="44" y="38"/>
                                </a:lnTo>
                                <a:lnTo>
                                  <a:pt x="44" y="34"/>
                                </a:lnTo>
                                <a:lnTo>
                                  <a:pt x="48"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830"/>
                        <wps:cNvSpPr>
                          <a:spLocks/>
                        </wps:cNvSpPr>
                        <wps:spPr bwMode="auto">
                          <a:xfrm>
                            <a:off x="3353178" y="747414"/>
                            <a:ext cx="31303" cy="43712"/>
                          </a:xfrm>
                          <a:custGeom>
                            <a:avLst/>
                            <a:gdLst>
                              <a:gd name="T0" fmla="*/ 0 w 58"/>
                              <a:gd name="T1" fmla="*/ 0 h 81"/>
                              <a:gd name="T2" fmla="*/ 24 w 58"/>
                              <a:gd name="T3" fmla="*/ 0 h 81"/>
                              <a:gd name="T4" fmla="*/ 24 w 58"/>
                              <a:gd name="T5" fmla="*/ 0 h 81"/>
                              <a:gd name="T6" fmla="*/ 24 w 58"/>
                              <a:gd name="T7" fmla="*/ 0 h 81"/>
                              <a:gd name="T8" fmla="*/ 19 w 58"/>
                              <a:gd name="T9" fmla="*/ 5 h 81"/>
                              <a:gd name="T10" fmla="*/ 19 w 58"/>
                              <a:gd name="T11" fmla="*/ 5 h 81"/>
                              <a:gd name="T12" fmla="*/ 19 w 58"/>
                              <a:gd name="T13" fmla="*/ 5 h 81"/>
                              <a:gd name="T14" fmla="*/ 19 w 58"/>
                              <a:gd name="T15" fmla="*/ 5 h 81"/>
                              <a:gd name="T16" fmla="*/ 19 w 58"/>
                              <a:gd name="T17" fmla="*/ 10 h 81"/>
                              <a:gd name="T18" fmla="*/ 19 w 58"/>
                              <a:gd name="T19" fmla="*/ 14 h 81"/>
                              <a:gd name="T20" fmla="*/ 34 w 58"/>
                              <a:gd name="T21" fmla="*/ 38 h 81"/>
                              <a:gd name="T22" fmla="*/ 43 w 58"/>
                              <a:gd name="T23" fmla="*/ 10 h 81"/>
                              <a:gd name="T24" fmla="*/ 43 w 58"/>
                              <a:gd name="T25" fmla="*/ 10 h 81"/>
                              <a:gd name="T26" fmla="*/ 43 w 58"/>
                              <a:gd name="T27" fmla="*/ 5 h 81"/>
                              <a:gd name="T28" fmla="*/ 43 w 58"/>
                              <a:gd name="T29" fmla="*/ 5 h 81"/>
                              <a:gd name="T30" fmla="*/ 43 w 58"/>
                              <a:gd name="T31" fmla="*/ 5 h 81"/>
                              <a:gd name="T32" fmla="*/ 43 w 58"/>
                              <a:gd name="T33" fmla="*/ 5 h 81"/>
                              <a:gd name="T34" fmla="*/ 43 w 58"/>
                              <a:gd name="T35" fmla="*/ 5 h 81"/>
                              <a:gd name="T36" fmla="*/ 43 w 58"/>
                              <a:gd name="T37" fmla="*/ 0 h 81"/>
                              <a:gd name="T38" fmla="*/ 39 w 58"/>
                              <a:gd name="T39" fmla="*/ 0 h 81"/>
                              <a:gd name="T40" fmla="*/ 39 w 58"/>
                              <a:gd name="T41" fmla="*/ 0 h 81"/>
                              <a:gd name="T42" fmla="*/ 58 w 58"/>
                              <a:gd name="T43" fmla="*/ 0 h 81"/>
                              <a:gd name="T44" fmla="*/ 58 w 58"/>
                              <a:gd name="T45" fmla="*/ 0 h 81"/>
                              <a:gd name="T46" fmla="*/ 58 w 58"/>
                              <a:gd name="T47" fmla="*/ 5 h 81"/>
                              <a:gd name="T48" fmla="*/ 53 w 58"/>
                              <a:gd name="T49" fmla="*/ 5 h 81"/>
                              <a:gd name="T50" fmla="*/ 53 w 58"/>
                              <a:gd name="T51" fmla="*/ 5 h 81"/>
                              <a:gd name="T52" fmla="*/ 53 w 58"/>
                              <a:gd name="T53" fmla="*/ 5 h 81"/>
                              <a:gd name="T54" fmla="*/ 53 w 58"/>
                              <a:gd name="T55" fmla="*/ 10 h 81"/>
                              <a:gd name="T56" fmla="*/ 48 w 58"/>
                              <a:gd name="T57" fmla="*/ 10 h 81"/>
                              <a:gd name="T58" fmla="*/ 29 w 58"/>
                              <a:gd name="T59" fmla="*/ 62 h 81"/>
                              <a:gd name="T60" fmla="*/ 24 w 58"/>
                              <a:gd name="T61" fmla="*/ 72 h 81"/>
                              <a:gd name="T62" fmla="*/ 19 w 58"/>
                              <a:gd name="T63" fmla="*/ 77 h 81"/>
                              <a:gd name="T64" fmla="*/ 15 w 58"/>
                              <a:gd name="T65" fmla="*/ 77 h 81"/>
                              <a:gd name="T66" fmla="*/ 10 w 58"/>
                              <a:gd name="T67" fmla="*/ 81 h 81"/>
                              <a:gd name="T68" fmla="*/ 5 w 58"/>
                              <a:gd name="T69" fmla="*/ 77 h 81"/>
                              <a:gd name="T70" fmla="*/ 5 w 58"/>
                              <a:gd name="T71" fmla="*/ 77 h 81"/>
                              <a:gd name="T72" fmla="*/ 0 w 58"/>
                              <a:gd name="T73" fmla="*/ 77 h 81"/>
                              <a:gd name="T74" fmla="*/ 0 w 58"/>
                              <a:gd name="T75" fmla="*/ 72 h 81"/>
                              <a:gd name="T76" fmla="*/ 0 w 58"/>
                              <a:gd name="T77" fmla="*/ 72 h 81"/>
                              <a:gd name="T78" fmla="*/ 5 w 58"/>
                              <a:gd name="T79" fmla="*/ 67 h 81"/>
                              <a:gd name="T80" fmla="*/ 5 w 58"/>
                              <a:gd name="T81" fmla="*/ 67 h 81"/>
                              <a:gd name="T82" fmla="*/ 10 w 58"/>
                              <a:gd name="T83" fmla="*/ 67 h 81"/>
                              <a:gd name="T84" fmla="*/ 10 w 58"/>
                              <a:gd name="T85" fmla="*/ 67 h 81"/>
                              <a:gd name="T86" fmla="*/ 15 w 58"/>
                              <a:gd name="T87" fmla="*/ 67 h 81"/>
                              <a:gd name="T88" fmla="*/ 15 w 58"/>
                              <a:gd name="T89" fmla="*/ 67 h 81"/>
                              <a:gd name="T90" fmla="*/ 15 w 58"/>
                              <a:gd name="T91" fmla="*/ 72 h 81"/>
                              <a:gd name="T92" fmla="*/ 19 w 58"/>
                              <a:gd name="T93" fmla="*/ 67 h 81"/>
                              <a:gd name="T94" fmla="*/ 19 w 58"/>
                              <a:gd name="T95" fmla="*/ 67 h 81"/>
                              <a:gd name="T96" fmla="*/ 19 w 58"/>
                              <a:gd name="T97" fmla="*/ 67 h 81"/>
                              <a:gd name="T98" fmla="*/ 24 w 58"/>
                              <a:gd name="T99" fmla="*/ 62 h 81"/>
                              <a:gd name="T100" fmla="*/ 29 w 58"/>
                              <a:gd name="T101" fmla="*/ 53 h 81"/>
                              <a:gd name="T102" fmla="*/ 10 w 58"/>
                              <a:gd name="T103" fmla="*/ 10 h 81"/>
                              <a:gd name="T104" fmla="*/ 5 w 58"/>
                              <a:gd name="T105" fmla="*/ 10 h 81"/>
                              <a:gd name="T106" fmla="*/ 5 w 58"/>
                              <a:gd name="T107" fmla="*/ 5 h 81"/>
                              <a:gd name="T108" fmla="*/ 5 w 58"/>
                              <a:gd name="T109" fmla="*/ 5 h 81"/>
                              <a:gd name="T110" fmla="*/ 5 w 58"/>
                              <a:gd name="T111" fmla="*/ 5 h 81"/>
                              <a:gd name="T112" fmla="*/ 0 w 58"/>
                              <a:gd name="T113" fmla="*/ 5 h 81"/>
                              <a:gd name="T114" fmla="*/ 0 w 58"/>
                              <a:gd name="T115" fmla="*/ 0 h 81"/>
                              <a:gd name="T116" fmla="*/ 0 w 58"/>
                              <a:gd name="T1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8" h="81">
                                <a:moveTo>
                                  <a:pt x="0" y="0"/>
                                </a:moveTo>
                                <a:lnTo>
                                  <a:pt x="24" y="0"/>
                                </a:lnTo>
                                <a:lnTo>
                                  <a:pt x="19" y="5"/>
                                </a:lnTo>
                                <a:lnTo>
                                  <a:pt x="19" y="10"/>
                                </a:lnTo>
                                <a:lnTo>
                                  <a:pt x="19" y="14"/>
                                </a:lnTo>
                                <a:lnTo>
                                  <a:pt x="34" y="38"/>
                                </a:lnTo>
                                <a:lnTo>
                                  <a:pt x="43" y="10"/>
                                </a:lnTo>
                                <a:lnTo>
                                  <a:pt x="43" y="5"/>
                                </a:lnTo>
                                <a:lnTo>
                                  <a:pt x="43" y="0"/>
                                </a:lnTo>
                                <a:lnTo>
                                  <a:pt x="39" y="0"/>
                                </a:lnTo>
                                <a:lnTo>
                                  <a:pt x="58" y="0"/>
                                </a:lnTo>
                                <a:lnTo>
                                  <a:pt x="58" y="5"/>
                                </a:lnTo>
                                <a:lnTo>
                                  <a:pt x="53" y="5"/>
                                </a:lnTo>
                                <a:lnTo>
                                  <a:pt x="53" y="10"/>
                                </a:lnTo>
                                <a:lnTo>
                                  <a:pt x="48" y="10"/>
                                </a:lnTo>
                                <a:lnTo>
                                  <a:pt x="29" y="62"/>
                                </a:lnTo>
                                <a:lnTo>
                                  <a:pt x="24" y="72"/>
                                </a:lnTo>
                                <a:lnTo>
                                  <a:pt x="19" y="77"/>
                                </a:lnTo>
                                <a:lnTo>
                                  <a:pt x="15" y="77"/>
                                </a:lnTo>
                                <a:lnTo>
                                  <a:pt x="10" y="81"/>
                                </a:lnTo>
                                <a:lnTo>
                                  <a:pt x="5" y="77"/>
                                </a:lnTo>
                                <a:lnTo>
                                  <a:pt x="0" y="77"/>
                                </a:lnTo>
                                <a:lnTo>
                                  <a:pt x="0" y="72"/>
                                </a:lnTo>
                                <a:lnTo>
                                  <a:pt x="5" y="67"/>
                                </a:lnTo>
                                <a:lnTo>
                                  <a:pt x="10" y="67"/>
                                </a:lnTo>
                                <a:lnTo>
                                  <a:pt x="15" y="67"/>
                                </a:lnTo>
                                <a:lnTo>
                                  <a:pt x="15" y="72"/>
                                </a:lnTo>
                                <a:lnTo>
                                  <a:pt x="19" y="67"/>
                                </a:lnTo>
                                <a:lnTo>
                                  <a:pt x="24" y="62"/>
                                </a:lnTo>
                                <a:lnTo>
                                  <a:pt x="29" y="53"/>
                                </a:lnTo>
                                <a:lnTo>
                                  <a:pt x="10" y="10"/>
                                </a:lnTo>
                                <a:lnTo>
                                  <a:pt x="5"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831"/>
                        <wps:cNvSpPr>
                          <a:spLocks/>
                        </wps:cNvSpPr>
                        <wps:spPr bwMode="auto">
                          <a:xfrm>
                            <a:off x="3400133" y="747414"/>
                            <a:ext cx="33462" cy="31300"/>
                          </a:xfrm>
                          <a:custGeom>
                            <a:avLst/>
                            <a:gdLst>
                              <a:gd name="T0" fmla="*/ 52 w 62"/>
                              <a:gd name="T1" fmla="*/ 0 h 58"/>
                              <a:gd name="T2" fmla="*/ 52 w 62"/>
                              <a:gd name="T3" fmla="*/ 34 h 58"/>
                              <a:gd name="T4" fmla="*/ 52 w 62"/>
                              <a:gd name="T5" fmla="*/ 38 h 58"/>
                              <a:gd name="T6" fmla="*/ 52 w 62"/>
                              <a:gd name="T7" fmla="*/ 43 h 58"/>
                              <a:gd name="T8" fmla="*/ 52 w 62"/>
                              <a:gd name="T9" fmla="*/ 48 h 58"/>
                              <a:gd name="T10" fmla="*/ 52 w 62"/>
                              <a:gd name="T11" fmla="*/ 48 h 58"/>
                              <a:gd name="T12" fmla="*/ 57 w 62"/>
                              <a:gd name="T13" fmla="*/ 48 h 58"/>
                              <a:gd name="T14" fmla="*/ 57 w 62"/>
                              <a:gd name="T15" fmla="*/ 48 h 58"/>
                              <a:gd name="T16" fmla="*/ 57 w 62"/>
                              <a:gd name="T17" fmla="*/ 48 h 58"/>
                              <a:gd name="T18" fmla="*/ 62 w 62"/>
                              <a:gd name="T19" fmla="*/ 48 h 58"/>
                              <a:gd name="T20" fmla="*/ 62 w 62"/>
                              <a:gd name="T21" fmla="*/ 48 h 58"/>
                              <a:gd name="T22" fmla="*/ 43 w 62"/>
                              <a:gd name="T23" fmla="*/ 58 h 58"/>
                              <a:gd name="T24" fmla="*/ 43 w 62"/>
                              <a:gd name="T25" fmla="*/ 58 h 58"/>
                              <a:gd name="T26" fmla="*/ 43 w 62"/>
                              <a:gd name="T27" fmla="*/ 43 h 58"/>
                              <a:gd name="T28" fmla="*/ 38 w 62"/>
                              <a:gd name="T29" fmla="*/ 48 h 58"/>
                              <a:gd name="T30" fmla="*/ 33 w 62"/>
                              <a:gd name="T31" fmla="*/ 53 h 58"/>
                              <a:gd name="T32" fmla="*/ 28 w 62"/>
                              <a:gd name="T33" fmla="*/ 53 h 58"/>
                              <a:gd name="T34" fmla="*/ 24 w 62"/>
                              <a:gd name="T35" fmla="*/ 58 h 58"/>
                              <a:gd name="T36" fmla="*/ 19 w 62"/>
                              <a:gd name="T37" fmla="*/ 53 h 58"/>
                              <a:gd name="T38" fmla="*/ 14 w 62"/>
                              <a:gd name="T39" fmla="*/ 53 h 58"/>
                              <a:gd name="T40" fmla="*/ 14 w 62"/>
                              <a:gd name="T41" fmla="*/ 48 h 58"/>
                              <a:gd name="T42" fmla="*/ 9 w 62"/>
                              <a:gd name="T43" fmla="*/ 48 h 58"/>
                              <a:gd name="T44" fmla="*/ 9 w 62"/>
                              <a:gd name="T45" fmla="*/ 43 h 58"/>
                              <a:gd name="T46" fmla="*/ 9 w 62"/>
                              <a:gd name="T47" fmla="*/ 34 h 58"/>
                              <a:gd name="T48" fmla="*/ 9 w 62"/>
                              <a:gd name="T49" fmla="*/ 10 h 58"/>
                              <a:gd name="T50" fmla="*/ 9 w 62"/>
                              <a:gd name="T51" fmla="*/ 10 h 58"/>
                              <a:gd name="T52" fmla="*/ 9 w 62"/>
                              <a:gd name="T53" fmla="*/ 5 h 58"/>
                              <a:gd name="T54" fmla="*/ 9 w 62"/>
                              <a:gd name="T55" fmla="*/ 5 h 58"/>
                              <a:gd name="T56" fmla="*/ 9 w 62"/>
                              <a:gd name="T57" fmla="*/ 5 h 58"/>
                              <a:gd name="T58" fmla="*/ 4 w 62"/>
                              <a:gd name="T59" fmla="*/ 0 h 58"/>
                              <a:gd name="T60" fmla="*/ 0 w 62"/>
                              <a:gd name="T61" fmla="*/ 0 h 58"/>
                              <a:gd name="T62" fmla="*/ 0 w 62"/>
                              <a:gd name="T63" fmla="*/ 0 h 58"/>
                              <a:gd name="T64" fmla="*/ 19 w 62"/>
                              <a:gd name="T65" fmla="*/ 0 h 58"/>
                              <a:gd name="T66" fmla="*/ 19 w 62"/>
                              <a:gd name="T67" fmla="*/ 34 h 58"/>
                              <a:gd name="T68" fmla="*/ 19 w 62"/>
                              <a:gd name="T69" fmla="*/ 43 h 58"/>
                              <a:gd name="T70" fmla="*/ 24 w 62"/>
                              <a:gd name="T71" fmla="*/ 48 h 58"/>
                              <a:gd name="T72" fmla="*/ 24 w 62"/>
                              <a:gd name="T73" fmla="*/ 48 h 58"/>
                              <a:gd name="T74" fmla="*/ 28 w 62"/>
                              <a:gd name="T75" fmla="*/ 48 h 58"/>
                              <a:gd name="T76" fmla="*/ 33 w 62"/>
                              <a:gd name="T77" fmla="*/ 48 h 58"/>
                              <a:gd name="T78" fmla="*/ 33 w 62"/>
                              <a:gd name="T79" fmla="*/ 48 h 58"/>
                              <a:gd name="T80" fmla="*/ 38 w 62"/>
                              <a:gd name="T81" fmla="*/ 43 h 58"/>
                              <a:gd name="T82" fmla="*/ 43 w 62"/>
                              <a:gd name="T83" fmla="*/ 38 h 58"/>
                              <a:gd name="T84" fmla="*/ 43 w 62"/>
                              <a:gd name="T85" fmla="*/ 10 h 58"/>
                              <a:gd name="T86" fmla="*/ 43 w 62"/>
                              <a:gd name="T87" fmla="*/ 5 h 58"/>
                              <a:gd name="T88" fmla="*/ 43 w 62"/>
                              <a:gd name="T89" fmla="*/ 5 h 58"/>
                              <a:gd name="T90" fmla="*/ 38 w 62"/>
                              <a:gd name="T91" fmla="*/ 5 h 58"/>
                              <a:gd name="T92" fmla="*/ 33 w 62"/>
                              <a:gd name="T93" fmla="*/ 0 h 58"/>
                              <a:gd name="T94" fmla="*/ 33 w 62"/>
                              <a:gd name="T95" fmla="*/ 0 h 58"/>
                              <a:gd name="T96" fmla="*/ 52 w 62"/>
                              <a:gd name="T9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58">
                                <a:moveTo>
                                  <a:pt x="52" y="0"/>
                                </a:moveTo>
                                <a:lnTo>
                                  <a:pt x="52" y="34"/>
                                </a:lnTo>
                                <a:lnTo>
                                  <a:pt x="52" y="38"/>
                                </a:lnTo>
                                <a:lnTo>
                                  <a:pt x="52" y="43"/>
                                </a:lnTo>
                                <a:lnTo>
                                  <a:pt x="52" y="48"/>
                                </a:lnTo>
                                <a:lnTo>
                                  <a:pt x="57" y="48"/>
                                </a:lnTo>
                                <a:lnTo>
                                  <a:pt x="62" y="48"/>
                                </a:lnTo>
                                <a:lnTo>
                                  <a:pt x="43" y="58"/>
                                </a:lnTo>
                                <a:lnTo>
                                  <a:pt x="43" y="43"/>
                                </a:lnTo>
                                <a:lnTo>
                                  <a:pt x="38" y="48"/>
                                </a:lnTo>
                                <a:lnTo>
                                  <a:pt x="33" y="53"/>
                                </a:lnTo>
                                <a:lnTo>
                                  <a:pt x="28" y="53"/>
                                </a:lnTo>
                                <a:lnTo>
                                  <a:pt x="24" y="58"/>
                                </a:lnTo>
                                <a:lnTo>
                                  <a:pt x="19" y="53"/>
                                </a:lnTo>
                                <a:lnTo>
                                  <a:pt x="14" y="53"/>
                                </a:lnTo>
                                <a:lnTo>
                                  <a:pt x="14" y="48"/>
                                </a:lnTo>
                                <a:lnTo>
                                  <a:pt x="9" y="48"/>
                                </a:lnTo>
                                <a:lnTo>
                                  <a:pt x="9" y="43"/>
                                </a:lnTo>
                                <a:lnTo>
                                  <a:pt x="9" y="34"/>
                                </a:lnTo>
                                <a:lnTo>
                                  <a:pt x="9" y="10"/>
                                </a:lnTo>
                                <a:lnTo>
                                  <a:pt x="9" y="5"/>
                                </a:lnTo>
                                <a:lnTo>
                                  <a:pt x="4" y="0"/>
                                </a:lnTo>
                                <a:lnTo>
                                  <a:pt x="0" y="0"/>
                                </a:lnTo>
                                <a:lnTo>
                                  <a:pt x="19" y="0"/>
                                </a:lnTo>
                                <a:lnTo>
                                  <a:pt x="19" y="34"/>
                                </a:lnTo>
                                <a:lnTo>
                                  <a:pt x="19" y="43"/>
                                </a:lnTo>
                                <a:lnTo>
                                  <a:pt x="24" y="48"/>
                                </a:lnTo>
                                <a:lnTo>
                                  <a:pt x="28" y="48"/>
                                </a:lnTo>
                                <a:lnTo>
                                  <a:pt x="33" y="48"/>
                                </a:lnTo>
                                <a:lnTo>
                                  <a:pt x="38" y="43"/>
                                </a:lnTo>
                                <a:lnTo>
                                  <a:pt x="43" y="38"/>
                                </a:lnTo>
                                <a:lnTo>
                                  <a:pt x="43" y="10"/>
                                </a:lnTo>
                                <a:lnTo>
                                  <a:pt x="43" y="5"/>
                                </a:lnTo>
                                <a:lnTo>
                                  <a:pt x="38" y="5"/>
                                </a:lnTo>
                                <a:lnTo>
                                  <a:pt x="33"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832"/>
                        <wps:cNvSpPr>
                          <a:spLocks/>
                        </wps:cNvSpPr>
                        <wps:spPr bwMode="auto">
                          <a:xfrm>
                            <a:off x="3433594" y="737160"/>
                            <a:ext cx="18350" cy="38855"/>
                          </a:xfrm>
                          <a:custGeom>
                            <a:avLst/>
                            <a:gdLst>
                              <a:gd name="T0" fmla="*/ 19 w 34"/>
                              <a:gd name="T1" fmla="*/ 0 h 72"/>
                              <a:gd name="T2" fmla="*/ 19 w 34"/>
                              <a:gd name="T3" fmla="*/ 19 h 72"/>
                              <a:gd name="T4" fmla="*/ 29 w 34"/>
                              <a:gd name="T5" fmla="*/ 19 h 72"/>
                              <a:gd name="T6" fmla="*/ 29 w 34"/>
                              <a:gd name="T7" fmla="*/ 24 h 72"/>
                              <a:gd name="T8" fmla="*/ 19 w 34"/>
                              <a:gd name="T9" fmla="*/ 24 h 72"/>
                              <a:gd name="T10" fmla="*/ 19 w 34"/>
                              <a:gd name="T11" fmla="*/ 57 h 72"/>
                              <a:gd name="T12" fmla="*/ 19 w 34"/>
                              <a:gd name="T13" fmla="*/ 62 h 72"/>
                              <a:gd name="T14" fmla="*/ 19 w 34"/>
                              <a:gd name="T15" fmla="*/ 67 h 72"/>
                              <a:gd name="T16" fmla="*/ 24 w 34"/>
                              <a:gd name="T17" fmla="*/ 67 h 72"/>
                              <a:gd name="T18" fmla="*/ 24 w 34"/>
                              <a:gd name="T19" fmla="*/ 67 h 72"/>
                              <a:gd name="T20" fmla="*/ 24 w 34"/>
                              <a:gd name="T21" fmla="*/ 67 h 72"/>
                              <a:gd name="T22" fmla="*/ 29 w 34"/>
                              <a:gd name="T23" fmla="*/ 67 h 72"/>
                              <a:gd name="T24" fmla="*/ 29 w 34"/>
                              <a:gd name="T25" fmla="*/ 62 h 72"/>
                              <a:gd name="T26" fmla="*/ 29 w 34"/>
                              <a:gd name="T27" fmla="*/ 62 h 72"/>
                              <a:gd name="T28" fmla="*/ 34 w 34"/>
                              <a:gd name="T29" fmla="*/ 62 h 72"/>
                              <a:gd name="T30" fmla="*/ 29 w 34"/>
                              <a:gd name="T31" fmla="*/ 67 h 72"/>
                              <a:gd name="T32" fmla="*/ 29 w 34"/>
                              <a:gd name="T33" fmla="*/ 72 h 72"/>
                              <a:gd name="T34" fmla="*/ 24 w 34"/>
                              <a:gd name="T35" fmla="*/ 72 h 72"/>
                              <a:gd name="T36" fmla="*/ 19 w 34"/>
                              <a:gd name="T37" fmla="*/ 72 h 72"/>
                              <a:gd name="T38" fmla="*/ 14 w 34"/>
                              <a:gd name="T39" fmla="*/ 72 h 72"/>
                              <a:gd name="T40" fmla="*/ 14 w 34"/>
                              <a:gd name="T41" fmla="*/ 72 h 72"/>
                              <a:gd name="T42" fmla="*/ 10 w 34"/>
                              <a:gd name="T43" fmla="*/ 72 h 72"/>
                              <a:gd name="T44" fmla="*/ 10 w 34"/>
                              <a:gd name="T45" fmla="*/ 67 h 72"/>
                              <a:gd name="T46" fmla="*/ 10 w 34"/>
                              <a:gd name="T47" fmla="*/ 62 h 72"/>
                              <a:gd name="T48" fmla="*/ 10 w 34"/>
                              <a:gd name="T49" fmla="*/ 57 h 72"/>
                              <a:gd name="T50" fmla="*/ 10 w 34"/>
                              <a:gd name="T51" fmla="*/ 24 h 72"/>
                              <a:gd name="T52" fmla="*/ 0 w 34"/>
                              <a:gd name="T53" fmla="*/ 24 h 72"/>
                              <a:gd name="T54" fmla="*/ 0 w 34"/>
                              <a:gd name="T55" fmla="*/ 19 h 72"/>
                              <a:gd name="T56" fmla="*/ 5 w 34"/>
                              <a:gd name="T57" fmla="*/ 19 h 72"/>
                              <a:gd name="T58" fmla="*/ 5 w 34"/>
                              <a:gd name="T59" fmla="*/ 19 h 72"/>
                              <a:gd name="T60" fmla="*/ 10 w 34"/>
                              <a:gd name="T61" fmla="*/ 14 h 72"/>
                              <a:gd name="T62" fmla="*/ 14 w 34"/>
                              <a:gd name="T63" fmla="*/ 9 h 72"/>
                              <a:gd name="T64" fmla="*/ 14 w 34"/>
                              <a:gd name="T65" fmla="*/ 5 h 72"/>
                              <a:gd name="T66" fmla="*/ 14 w 34"/>
                              <a:gd name="T67" fmla="*/ 0 h 72"/>
                              <a:gd name="T68" fmla="*/ 19 w 34"/>
                              <a:gd name="T6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72">
                                <a:moveTo>
                                  <a:pt x="19" y="0"/>
                                </a:moveTo>
                                <a:lnTo>
                                  <a:pt x="19" y="19"/>
                                </a:lnTo>
                                <a:lnTo>
                                  <a:pt x="29" y="19"/>
                                </a:lnTo>
                                <a:lnTo>
                                  <a:pt x="29" y="24"/>
                                </a:lnTo>
                                <a:lnTo>
                                  <a:pt x="19" y="24"/>
                                </a:lnTo>
                                <a:lnTo>
                                  <a:pt x="19" y="57"/>
                                </a:lnTo>
                                <a:lnTo>
                                  <a:pt x="19" y="62"/>
                                </a:lnTo>
                                <a:lnTo>
                                  <a:pt x="19" y="67"/>
                                </a:lnTo>
                                <a:lnTo>
                                  <a:pt x="24" y="67"/>
                                </a:lnTo>
                                <a:lnTo>
                                  <a:pt x="29" y="67"/>
                                </a:lnTo>
                                <a:lnTo>
                                  <a:pt x="29" y="62"/>
                                </a:lnTo>
                                <a:lnTo>
                                  <a:pt x="34" y="62"/>
                                </a:lnTo>
                                <a:lnTo>
                                  <a:pt x="29" y="67"/>
                                </a:lnTo>
                                <a:lnTo>
                                  <a:pt x="29" y="72"/>
                                </a:lnTo>
                                <a:lnTo>
                                  <a:pt x="24" y="72"/>
                                </a:lnTo>
                                <a:lnTo>
                                  <a:pt x="19" y="72"/>
                                </a:lnTo>
                                <a:lnTo>
                                  <a:pt x="14" y="72"/>
                                </a:lnTo>
                                <a:lnTo>
                                  <a:pt x="10" y="72"/>
                                </a:lnTo>
                                <a:lnTo>
                                  <a:pt x="10" y="67"/>
                                </a:lnTo>
                                <a:lnTo>
                                  <a:pt x="10" y="62"/>
                                </a:lnTo>
                                <a:lnTo>
                                  <a:pt x="10" y="57"/>
                                </a:lnTo>
                                <a:lnTo>
                                  <a:pt x="10" y="24"/>
                                </a:lnTo>
                                <a:lnTo>
                                  <a:pt x="0" y="24"/>
                                </a:lnTo>
                                <a:lnTo>
                                  <a:pt x="0" y="19"/>
                                </a:lnTo>
                                <a:lnTo>
                                  <a:pt x="5" y="19"/>
                                </a:lnTo>
                                <a:lnTo>
                                  <a:pt x="10" y="14"/>
                                </a:lnTo>
                                <a:lnTo>
                                  <a:pt x="14" y="9"/>
                                </a:lnTo>
                                <a:lnTo>
                                  <a:pt x="14" y="5"/>
                                </a:lnTo>
                                <a:lnTo>
                                  <a:pt x="14" y="0"/>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833"/>
                        <wps:cNvSpPr>
                          <a:spLocks noEditPoints="1"/>
                        </wps:cNvSpPr>
                        <wps:spPr bwMode="auto">
                          <a:xfrm>
                            <a:off x="3454103" y="731764"/>
                            <a:ext cx="12953" cy="44251"/>
                          </a:xfrm>
                          <a:custGeom>
                            <a:avLst/>
                            <a:gdLst>
                              <a:gd name="T0" fmla="*/ 10 w 24"/>
                              <a:gd name="T1" fmla="*/ 0 h 82"/>
                              <a:gd name="T2" fmla="*/ 15 w 24"/>
                              <a:gd name="T3" fmla="*/ 0 h 82"/>
                              <a:gd name="T4" fmla="*/ 15 w 24"/>
                              <a:gd name="T5" fmla="*/ 0 h 82"/>
                              <a:gd name="T6" fmla="*/ 19 w 24"/>
                              <a:gd name="T7" fmla="*/ 5 h 82"/>
                              <a:gd name="T8" fmla="*/ 19 w 24"/>
                              <a:gd name="T9" fmla="*/ 5 h 82"/>
                              <a:gd name="T10" fmla="*/ 19 w 24"/>
                              <a:gd name="T11" fmla="*/ 10 h 82"/>
                              <a:gd name="T12" fmla="*/ 15 w 24"/>
                              <a:gd name="T13" fmla="*/ 10 h 82"/>
                              <a:gd name="T14" fmla="*/ 15 w 24"/>
                              <a:gd name="T15" fmla="*/ 10 h 82"/>
                              <a:gd name="T16" fmla="*/ 10 w 24"/>
                              <a:gd name="T17" fmla="*/ 10 h 82"/>
                              <a:gd name="T18" fmla="*/ 10 w 24"/>
                              <a:gd name="T19" fmla="*/ 10 h 82"/>
                              <a:gd name="T20" fmla="*/ 10 w 24"/>
                              <a:gd name="T21" fmla="*/ 10 h 82"/>
                              <a:gd name="T22" fmla="*/ 5 w 24"/>
                              <a:gd name="T23" fmla="*/ 10 h 82"/>
                              <a:gd name="T24" fmla="*/ 5 w 24"/>
                              <a:gd name="T25" fmla="*/ 5 h 82"/>
                              <a:gd name="T26" fmla="*/ 5 w 24"/>
                              <a:gd name="T27" fmla="*/ 5 h 82"/>
                              <a:gd name="T28" fmla="*/ 10 w 24"/>
                              <a:gd name="T29" fmla="*/ 0 h 82"/>
                              <a:gd name="T30" fmla="*/ 10 w 24"/>
                              <a:gd name="T31" fmla="*/ 0 h 82"/>
                              <a:gd name="T32" fmla="*/ 10 w 24"/>
                              <a:gd name="T33" fmla="*/ 0 h 82"/>
                              <a:gd name="T34" fmla="*/ 15 w 24"/>
                              <a:gd name="T35" fmla="*/ 29 h 82"/>
                              <a:gd name="T36" fmla="*/ 15 w 24"/>
                              <a:gd name="T37" fmla="*/ 72 h 82"/>
                              <a:gd name="T38" fmla="*/ 15 w 24"/>
                              <a:gd name="T39" fmla="*/ 77 h 82"/>
                              <a:gd name="T40" fmla="*/ 19 w 24"/>
                              <a:gd name="T41" fmla="*/ 77 h 82"/>
                              <a:gd name="T42" fmla="*/ 19 w 24"/>
                              <a:gd name="T43" fmla="*/ 77 h 82"/>
                              <a:gd name="T44" fmla="*/ 19 w 24"/>
                              <a:gd name="T45" fmla="*/ 82 h 82"/>
                              <a:gd name="T46" fmla="*/ 19 w 24"/>
                              <a:gd name="T47" fmla="*/ 82 h 82"/>
                              <a:gd name="T48" fmla="*/ 24 w 24"/>
                              <a:gd name="T49" fmla="*/ 82 h 82"/>
                              <a:gd name="T50" fmla="*/ 24 w 24"/>
                              <a:gd name="T51" fmla="*/ 82 h 82"/>
                              <a:gd name="T52" fmla="*/ 0 w 24"/>
                              <a:gd name="T53" fmla="*/ 82 h 82"/>
                              <a:gd name="T54" fmla="*/ 0 w 24"/>
                              <a:gd name="T55" fmla="*/ 82 h 82"/>
                              <a:gd name="T56" fmla="*/ 0 w 24"/>
                              <a:gd name="T57" fmla="*/ 82 h 82"/>
                              <a:gd name="T58" fmla="*/ 5 w 24"/>
                              <a:gd name="T59" fmla="*/ 82 h 82"/>
                              <a:gd name="T60" fmla="*/ 5 w 24"/>
                              <a:gd name="T61" fmla="*/ 77 h 82"/>
                              <a:gd name="T62" fmla="*/ 5 w 24"/>
                              <a:gd name="T63" fmla="*/ 77 h 82"/>
                              <a:gd name="T64" fmla="*/ 5 w 24"/>
                              <a:gd name="T65" fmla="*/ 77 h 82"/>
                              <a:gd name="T66" fmla="*/ 5 w 24"/>
                              <a:gd name="T67" fmla="*/ 72 h 82"/>
                              <a:gd name="T68" fmla="*/ 5 w 24"/>
                              <a:gd name="T69" fmla="*/ 48 h 82"/>
                              <a:gd name="T70" fmla="*/ 5 w 24"/>
                              <a:gd name="T71" fmla="*/ 43 h 82"/>
                              <a:gd name="T72" fmla="*/ 5 w 24"/>
                              <a:gd name="T73" fmla="*/ 39 h 82"/>
                              <a:gd name="T74" fmla="*/ 5 w 24"/>
                              <a:gd name="T75" fmla="*/ 39 h 82"/>
                              <a:gd name="T76" fmla="*/ 5 w 24"/>
                              <a:gd name="T77" fmla="*/ 34 h 82"/>
                              <a:gd name="T78" fmla="*/ 5 w 24"/>
                              <a:gd name="T79" fmla="*/ 34 h 82"/>
                              <a:gd name="T80" fmla="*/ 5 w 24"/>
                              <a:gd name="T81" fmla="*/ 34 h 82"/>
                              <a:gd name="T82" fmla="*/ 0 w 24"/>
                              <a:gd name="T83" fmla="*/ 34 h 82"/>
                              <a:gd name="T84" fmla="*/ 0 w 24"/>
                              <a:gd name="T85" fmla="*/ 34 h 82"/>
                              <a:gd name="T86" fmla="*/ 0 w 24"/>
                              <a:gd name="T87" fmla="*/ 34 h 82"/>
                              <a:gd name="T88" fmla="*/ 15 w 24"/>
                              <a:gd name="T89" fmla="*/ 29 h 82"/>
                              <a:gd name="T90" fmla="*/ 15 w 24"/>
                              <a:gd name="T91"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 h="82">
                                <a:moveTo>
                                  <a:pt x="10" y="0"/>
                                </a:moveTo>
                                <a:lnTo>
                                  <a:pt x="15" y="0"/>
                                </a:lnTo>
                                <a:lnTo>
                                  <a:pt x="19" y="5"/>
                                </a:lnTo>
                                <a:lnTo>
                                  <a:pt x="19" y="10"/>
                                </a:lnTo>
                                <a:lnTo>
                                  <a:pt x="15" y="10"/>
                                </a:lnTo>
                                <a:lnTo>
                                  <a:pt x="10" y="10"/>
                                </a:lnTo>
                                <a:lnTo>
                                  <a:pt x="5" y="10"/>
                                </a:lnTo>
                                <a:lnTo>
                                  <a:pt x="5" y="5"/>
                                </a:lnTo>
                                <a:lnTo>
                                  <a:pt x="10" y="0"/>
                                </a:lnTo>
                                <a:close/>
                                <a:moveTo>
                                  <a:pt x="15" y="29"/>
                                </a:moveTo>
                                <a:lnTo>
                                  <a:pt x="15" y="72"/>
                                </a:lnTo>
                                <a:lnTo>
                                  <a:pt x="15" y="77"/>
                                </a:lnTo>
                                <a:lnTo>
                                  <a:pt x="19" y="77"/>
                                </a:lnTo>
                                <a:lnTo>
                                  <a:pt x="19" y="82"/>
                                </a:lnTo>
                                <a:lnTo>
                                  <a:pt x="24" y="82"/>
                                </a:lnTo>
                                <a:lnTo>
                                  <a:pt x="0" y="82"/>
                                </a:lnTo>
                                <a:lnTo>
                                  <a:pt x="5" y="82"/>
                                </a:lnTo>
                                <a:lnTo>
                                  <a:pt x="5" y="77"/>
                                </a:lnTo>
                                <a:lnTo>
                                  <a:pt x="5" y="72"/>
                                </a:lnTo>
                                <a:lnTo>
                                  <a:pt x="5" y="48"/>
                                </a:lnTo>
                                <a:lnTo>
                                  <a:pt x="5" y="43"/>
                                </a:lnTo>
                                <a:lnTo>
                                  <a:pt x="5" y="39"/>
                                </a:lnTo>
                                <a:lnTo>
                                  <a:pt x="5" y="34"/>
                                </a:lnTo>
                                <a:lnTo>
                                  <a:pt x="0" y="34"/>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Text Box 1182"/>
                        <wps:cNvSpPr txBox="1">
                          <a:spLocks noChangeArrowheads="1"/>
                        </wps:cNvSpPr>
                        <wps:spPr bwMode="auto">
                          <a:xfrm>
                            <a:off x="2793506" y="277380"/>
                            <a:ext cx="1209476" cy="79112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2247AE">
                              <w:pPr>
                                <w:snapToGrid w:val="0"/>
                                <w:spacing w:before="0" w:line="140" w:lineRule="exact"/>
                                <w:rPr>
                                  <w:sz w:val="13"/>
                                  <w:szCs w:val="13"/>
                                  <w:lang w:eastAsia="zh-CN"/>
                                </w:rPr>
                              </w:pPr>
                              <w:r>
                                <w:rPr>
                                  <w:rFonts w:hint="eastAsia"/>
                                  <w:sz w:val="13"/>
                                  <w:szCs w:val="13"/>
                                  <w:lang w:eastAsia="zh-CN"/>
                                </w:rPr>
                                <w:t>138-174MHz</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频谱利用指数</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（占用的）</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基于可用信道</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53 27 49</w:t>
                              </w:r>
                              <w:r>
                                <w:rPr>
                                  <w:rFonts w:hint="eastAsia"/>
                                  <w:sz w:val="13"/>
                                  <w:szCs w:val="13"/>
                                  <w:lang w:eastAsia="zh-CN"/>
                                </w:rPr>
                                <w:t>°</w:t>
                              </w:r>
                              <w:r>
                                <w:rPr>
                                  <w:rFonts w:hint="eastAsia"/>
                                  <w:sz w:val="13"/>
                                  <w:szCs w:val="13"/>
                                  <w:lang w:eastAsia="zh-CN"/>
                                </w:rPr>
                                <w:t xml:space="preserve"> 33 56</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 09-123</w:t>
                              </w:r>
                              <w:r>
                                <w:rPr>
                                  <w:rFonts w:hint="eastAsia"/>
                                  <w:sz w:val="13"/>
                                  <w:szCs w:val="13"/>
                                  <w:lang w:eastAsia="zh-CN"/>
                                </w:rPr>
                                <w:t>°</w:t>
                              </w:r>
                              <w:r>
                                <w:rPr>
                                  <w:rFonts w:hint="eastAsia"/>
                                  <w:sz w:val="13"/>
                                  <w:szCs w:val="13"/>
                                  <w:lang w:eastAsia="zh-CN"/>
                                </w:rPr>
                                <w:t xml:space="preserve"> 30 58</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Default="00D6328F" w:rsidP="002247AE">
                              <w:pPr>
                                <w:snapToGrid w:val="0"/>
                                <w:spacing w:before="0" w:line="140" w:lineRule="exact"/>
                                <w:rPr>
                                  <w:lang w:eastAsia="zh-CN"/>
                                </w:rPr>
                              </w:pPr>
                              <w:r w:rsidRPr="002247AE">
                                <w:rPr>
                                  <w:rFonts w:hint="eastAsia"/>
                                  <w:sz w:val="13"/>
                                  <w:szCs w:val="13"/>
                                  <w:lang w:eastAsia="zh-CN"/>
                                </w:rPr>
                                <w:t>平均频率利用率</w:t>
                              </w:r>
                              <w:r>
                                <w:rPr>
                                  <w:rFonts w:hint="eastAsia"/>
                                  <w:sz w:val="13"/>
                                  <w:szCs w:val="13"/>
                                  <w:lang w:eastAsia="zh-CN"/>
                                </w:rPr>
                                <w:t>：</w:t>
                              </w:r>
                              <w:r>
                                <w:rPr>
                                  <w:rFonts w:hint="eastAsia"/>
                                  <w:sz w:val="13"/>
                                  <w:szCs w:val="13"/>
                                  <w:lang w:eastAsia="zh-CN"/>
                                </w:rPr>
                                <w:t>6.15E-04</w:t>
                              </w:r>
                            </w:p>
                          </w:txbxContent>
                        </wps:txbx>
                        <wps:bodyPr rot="0" vert="horz" wrap="square" lIns="91440" tIns="45720" rIns="91440" bIns="45720" anchor="t" anchorCtr="0" upright="1">
                          <a:noAutofit/>
                        </wps:bodyPr>
                      </wps:wsp>
                      <wps:wsp>
                        <wps:cNvPr id="1723" name="Text Box 1185"/>
                        <wps:cNvSpPr txBox="1">
                          <a:spLocks noChangeArrowheads="1"/>
                        </wps:cNvSpPr>
                        <wps:spPr bwMode="auto">
                          <a:xfrm>
                            <a:off x="3006149" y="1141897"/>
                            <a:ext cx="685424" cy="152721"/>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1F68FD">
                              <w:pPr>
                                <w:snapToGrid w:val="0"/>
                                <w:spacing w:before="0"/>
                                <w:jc w:val="center"/>
                              </w:pPr>
                              <w:r w:rsidRPr="002247AE">
                                <w:rPr>
                                  <w:rFonts w:hint="eastAsia"/>
                                  <w:sz w:val="13"/>
                                  <w:szCs w:val="13"/>
                                  <w:lang w:eastAsia="zh-CN"/>
                                </w:rPr>
                                <w:t>指数范围</w:t>
                              </w:r>
                            </w:p>
                          </w:txbxContent>
                        </wps:txbx>
                        <wps:bodyPr rot="0" vert="horz" wrap="square" lIns="91440" tIns="45720" rIns="91440" bIns="45720" anchor="t" anchorCtr="0" upright="1">
                          <a:noAutofit/>
                        </wps:bodyPr>
                      </wps:wsp>
                    </wpc:wpc>
                  </a:graphicData>
                </a:graphic>
              </wp:inline>
            </w:drawing>
          </mc:Choice>
          <mc:Fallback>
            <w:pict>
              <v:group id="Canvas 633" o:spid="_x0000_s1072" editas="canvas" style="width:376.15pt;height:298.35pt;mso-position-horizontal-relative:char;mso-position-vertical-relative:line" coordsize="47771,37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">
                <v:shape id="_x0000_s1073" type="#_x0000_t75" style="position:absolute;width:47771;height:37890;visibility:visible;mso-wrap-style:square">
                  <v:fill o:detectmouseclick="t"/>
                  <v:path o:connecttype="none"/>
                </v:shape>
                <v:shape id="Picture 634" o:spid="_x0000_s1074" type="#_x0000_t75" style="position:absolute;left:129;top:210;width:40370;height:29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8DwHFAAAA3AAAAA8AAABkcnMvZG93bnJldi54bWxEj0FLAzEUhO+C/yE8wYu02UrpyrZpkRWh&#10;0ItdPXh8bF432yYvSxK76783guBxmJlvmM1uclZcKcTes4LFvABB3Hrdc6fg4/119gQiJmSN1jMp&#10;+KYIu+3tzQYr7Uc+0rVJncgQjhUqMCkNlZSxNeQwzv1AnL2TDw5TlqGTOuCY4c7Kx6JYSYc95wWD&#10;A9WG2kvz5RTYczwtjkX9YA5vYfVS95+2HPdK3d9Nz2sQiab0H/5r77WCZVnC75l8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A8BxQAAANwAAAAPAAAAAAAAAAAAAAAA&#10;AJ8CAABkcnMvZG93bnJldi54bWxQSwUGAAAAAAQABAD3AAAAkQMAAAAA&#10;">
                  <v:imagedata r:id="rId51" o:title=""/>
                </v:shape>
                <v:rect id="Rectangle 643" o:spid="_x0000_s1075" style="position:absolute;left:30790;top:12903;width:7118;height:1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z8EA&#10;AADcAAAADwAAAGRycy9kb3ducmV2LnhtbERPy4rCMBTdD/gP4QruNPHVGatRRBAEx4U6MNtLc22L&#10;zU1tota/N4uBWR7Oe7FqbSUe1PjSsYbhQIEgzpwpOdfwc972v0D4gGywckwaXuRhtex8LDA17slH&#10;epxCLmII+xQ1FCHUqZQ+K8iiH7iaOHIX11gMETa5NA0+Y7it5EipRFosOTYUWNOmoOx6ulsNmEzM&#10;7XAZf5/39wRneau201+lda/brucgArXhX/zn3hkNk8+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fM/BAAAA3AAAAA8AAAAAAAAAAAAAAAAAmAIAAGRycy9kb3du&#10;cmV2LnhtbFBLBQYAAAAABAAEAPUAAACGAwAAAAA=&#10;" stroked="f"/>
                <v:group id="Group 1035" o:spid="_x0000_s1076" style="position:absolute;left:29931;top:5029;width:8808;height:14867" coordorigin="5546,932" coordsize="1632,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835" o:spid="_x0000_s1077" style="position:absolute;left:6429;top:1344;width:29;height: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0sIA&#10;AADdAAAADwAAAGRycy9kb3ducmV2LnhtbERP3WrCMBS+F3yHcITdadohm1Sj6EAYzJtVH+DYHNtg&#10;c1KTzHZ7ejMY7O58fL9ntRlsK+7kg3GsIJ9lIIgrpw3XCk7H/XQBIkRkja1jUvBNATbr8WiFhXY9&#10;f9K9jLVIIRwKVNDE2BVShqohi2HmOuLEXZy3GBP0tdQe+xRuW/mcZS/SouHU0GBHbw1V1/LLKsD5&#10;4ce82jIz3Wm71zd/7vPdh1JPk2G7BBFpiP/iP/e7TvPzxRx+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8/SwgAAAN0AAAAPAAAAAAAAAAAAAAAAAJgCAABkcnMvZG93&#10;bnJldi54bWxQSwUGAAAAAAQABAD1AAAAhwMAAAAA&#10;" path="m19,r,72l19,77r5,l24,82r5,l5,82r5,l10,77r,-5l10,24r,-9l10,10r,-5l5,5r,5l,5,19,xe" fillcolor="#131516" stroked="f">
                    <v:path arrowok="t" o:connecttype="custom" o:connectlocs="19,0;19,72;19,77;24,77;24,77;24,82;24,82;29,82;29,82;5,82;5,82;5,82;10,82;10,77;10,77;10,77;10,72;10,24;10,15;10,10;10,10;10,10;10,5;5,5;5,5;5,10;0,5;19,0;19,0" o:connectangles="0,0,0,0,0,0,0,0,0,0,0,0,0,0,0,0,0,0,0,0,0,0,0,0,0,0,0,0,0"/>
                  </v:shape>
                  <v:shape id="Freeform 836" o:spid="_x0000_s1078" style="position:absolute;left:6463;top:1344;width:28;height:8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acsIA&#10;AADdAAAADwAAAGRycy9kb3ducmV2LnhtbERPS4vCMBC+L/gfwgh7W9MurJRqFBUX3D35Aq9DM7bV&#10;ZlKSaLv/fiMI3ubje8503ptG3Mn52rKCdJSAIC6srrlUcDx8f2QgfEDW2FgmBX/kYT4bvE0x17bj&#10;Hd33oRQxhH2OCqoQ2lxKX1Rk0I9sSxy5s3UGQ4SulNphF8NNIz+TZCwN1hwbKmxpVVFx3d+MgsVq&#10;3TX6dPHp1v1QMl5m3e43U+p92C8mIAL14SV+ujc6zk+zL3h8E0+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lpywgAAAN0AAAAPAAAAAAAAAAAAAAAAAJgCAABkcnMvZG93&#10;bnJldi54bWxQSwUGAAAAAAQABAD1AAAAhwMAAAAA&#10;" path="m14,r5,l19,5r5,l19,10r-5,l9,10,9,5,9,r5,xm19,29r,43l19,77r5,l24,82r4,l4,82r5,l9,77r,-5l9,48r,-5l9,39r,-5l4,34,,34,19,29xe" fillcolor="#131516" stroked="f">
                    <v:path arrowok="t" o:connecttype="custom" o:connectlocs="14,0;19,0;19,0;19,5;24,5;19,10;19,10;19,10;14,10;14,10;9,10;9,10;9,5;9,5;9,0;14,0;14,0;19,29;19,72;19,77;19,77;24,77;24,82;24,82;28,82;28,82;4,82;4,82;4,82;9,82;9,77;9,77;9,77;9,72;9,48;9,43;9,39;9,39;9,34;9,34;4,34;4,34;4,34;0,34;19,29;19,29" o:connectangles="0,0,0,0,0,0,0,0,0,0,0,0,0,0,0,0,0,0,0,0,0,0,0,0,0,0,0,0,0,0,0,0,0,0,0,0,0,0,0,0,0,0,0,0,0,0"/>
                    <o:lock v:ext="edit" verticies="t"/>
                  </v:shape>
                  <v:shape id="Freeform 837" o:spid="_x0000_s1079" style="position:absolute;left:6496;top:1373;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iocMA&#10;AADdAAAADwAAAGRycy9kb3ducmV2LnhtbERPS4vCMBC+C/6HMMLeNLWwWrpGWQRB9uSjPextaMa2&#10;bjMpTdSuv94Igrf5+J6zWPWmEVfqXG1ZwXQSgSAurK65VJAdN+MEhPPIGhvLpOCfHKyWw8ECU21v&#10;vKfrwZcihLBLUUHlfZtK6YqKDLqJbYkDd7KdQR9gV0rd4S2Em0bGUTSTBmsODRW2tK6o+DtcjIKf&#10;+Wf8e4/NcZcnOsf7ZZOdd7lSH6P++wuEp96/xS/3Vof502QG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iocMAAADdAAAADwAAAAAAAAAAAAAAAACYAgAAZHJzL2Rv&#10;d25yZXYueG1sUEsFBgAAAAAEAAQA9QAAAIgDAAAAAA==&#10;" path="m48,38r,15l,53,39,5,19,5r-4,l10,5r,5l5,10r,4l5,,48,,15,48r19,l39,48r4,l43,43r5,l48,38xe" fillcolor="#131516" stroked="f">
                    <v:path arrowok="t" o:connecttype="custom" o:connectlocs="48,38;48,53;0,53;0,53;39,5;19,5;15,5;10,5;10,5;10,10;5,10;5,14;5,14;5,0;48,0;48,0;15,48;34,48;39,48;43,48;43,48;43,43;48,43;48,38;48,38" o:connectangles="0,0,0,0,0,0,0,0,0,0,0,0,0,0,0,0,0,0,0,0,0,0,0,0,0"/>
                  </v:shape>
                  <v:shape id="Freeform 838" o:spid="_x0000_s1080" style="position:absolute;left:6554;top:1373;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DQMUA&#10;AADdAAAADwAAAGRycy9kb3ducmV2LnhtbESPS4vCQBCE7wv+h6EFb+tEwVd0FFEXPe3iA/TYZNok&#10;mukJmdkY/72zIOytm6qur3q2aEwhaqpcbllBrxuBIE6szjlVcDp+fY5BOI+ssbBMCp7kYDFvfcww&#10;1vbBe6oPPhUhhF2MCjLvy1hKl2Rk0HVtSRy0q60M+rBWqdQVPkK4KWQ/iobSYM6BkGFJq4yS++HX&#10;BG59ed7sZjAhzevbd4Lbn6g+K9VpN8spCE+N/ze/r3c61O+NR/D3TR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gNAxQAAAN0AAAAPAAAAAAAAAAAAAAAAAJgCAABkcnMv&#10;ZG93bnJldi54bWxQSwUGAAAAAAQABAD1AAAAigMAAAAA&#10;" path="m29,48l19,53r-5,l9,53r-4,l,53,,48,,43,,38,,34,5,29r4,l14,24,29,19r,-5l29,10,24,5,19,,14,5,9,5r,5l9,14r,5l5,19,,14,,10,,5r5,l9,,19,,29,r4,l33,5r5,l38,10r,9l38,34r,9l38,48r5,l43,43r5,l48,48,38,53r-5,l29,53r,-5xm29,43r,-19l19,24r-5,5l9,34r,4l9,43r5,5l24,48r5,-5xe" fillcolor="#131516" stroked="f">
                    <v:path arrowok="t" o:connecttype="custom" o:connectlocs="19,53;14,53;5,53;0,48;0,38;5,29;14,24;29,14;24,5;19,0;14,5;9,10;9,14;9,19;5,19;0,14;0,5;9,0;29,0;33,5;38,10;38,34;38,43;38,48;38,48;43,48;48,43;38,53;33,53;29,48;29,43;19,24;14,29;9,34;9,43;14,48;24,48" o:connectangles="0,0,0,0,0,0,0,0,0,0,0,0,0,0,0,0,0,0,0,0,0,0,0,0,0,0,0,0,0,0,0,0,0,0,0,0,0"/>
                    <o:lock v:ext="edit" verticies="t"/>
                  </v:shape>
                  <v:shape id="Freeform 839" o:spid="_x0000_s1081" style="position:absolute;left:6602;top:1354;width:33;height:72;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pDscA&#10;AADdAAAADwAAAGRycy9kb3ducmV2LnhtbESPQWvCQBCF70L/wzJCb7qxB2Ojq0hLoShUtIrXaXaa&#10;BLOzIbua9N93DoK3Gd6b975ZrHpXqxu1ofJsYDJOQBHn3lZcGDh+f4xmoEJEtlh7JgN/FGC1fBos&#10;MLO+4z3dDrFQEsIhQwNljE2mdchLchjGviEW7de3DqOsbaFti52Eu1q/JMlUO6xYGkps6K2k/HK4&#10;OgPp9bxJu69kO12/7jfv6W5budOPMc/Dfj0HFamPD/P9+tMK/mQm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6Q7HAAAA3QAAAA8AAAAAAAAAAAAAAAAAmAIAAGRy&#10;cy9kb3ducmV2LnhtbFBLBQYAAAAABAAEAPUAAACMAwAAAAA=&#10;" path="m19,r,19l33,19r,5l19,24r,33l19,62r,5l24,67r5,l29,62r4,l29,67r,5l24,72r-5,l14,72r-5,l9,67r,-5l9,57,9,24,,24,,19r5,l9,14,14,9r,-4l19,xe" fillcolor="#131516" stroked="f">
                    <v:path arrowok="t" o:connecttype="custom" o:connectlocs="19,0;19,19;33,19;33,24;19,24;19,57;19,62;19,67;24,67;24,67;24,67;29,67;29,62;29,62;33,62;29,67;29,72;24,72;19,72;14,72;14,72;9,72;9,67;9,62;9,57;9,24;0,24;0,19;5,19;5,19;9,14;14,9;14,5;19,0;19,0" o:connectangles="0,0,0,0,0,0,0,0,0,0,0,0,0,0,0,0,0,0,0,0,0,0,0,0,0,0,0,0,0,0,0,0,0,0,0"/>
                  </v:shape>
                  <v:shape id="Freeform 840" o:spid="_x0000_s1082" style="position:absolute;left:6640;top:1344;width:24;height:8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bqMQA&#10;AADdAAAADwAAAGRycy9kb3ducmV2LnhtbERPS4vCMBC+L/gfwgh7W1N3QWs1iu4LLyI+wOvQjG21&#10;mZQmW7v+eiMI3ubje85k1ppSNFS7wrKCfi8CQZxaXXCmYL/7eYtBOI+ssbRMCv7JwWzaeZlgou2F&#10;N9RsfSZCCLsEFeTeV4mULs3JoOvZijhwR1sb9AHWmdQ1XkK4KeV7FA2kwYJDQ44VfeaUnrd/RsH5&#10;+vW9xt+PZmEOw/koXq9Wg5NW6rXbzscgPLX+KX64lzrM78cjuH8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26jEAAAA3QAAAA8AAAAAAAAAAAAAAAAAmAIAAGRycy9k&#10;b3ducmV2LnhtbFBLBQYAAAAABAAEAPUAAACJAwAAAAA=&#10;" path="m10,r5,l19,5r,5l15,10r-5,l5,10,5,5,10,xm15,29r,43l15,77r4,l19,82r5,l,82r5,l5,77r,-5l5,48r,-5l5,39r,-5l,34,15,29xe" fillcolor="#131516" stroked="f">
                    <v:path arrowok="t" o:connecttype="custom" o:connectlocs="10,0;15,0;15,0;19,5;19,5;19,10;15,10;15,10;10,10;10,10;10,10;5,10;5,5;5,5;10,0;10,0;10,0;15,29;15,72;15,77;19,77;19,77;19,82;19,82;24,82;24,82;0,82;0,82;0,82;5,82;5,77;5,77;5,77;5,72;5,48;5,43;5,39;5,39;5,34;5,34;5,34;0,34;0,34;0,34;15,29;15,29" o:connectangles="0,0,0,0,0,0,0,0,0,0,0,0,0,0,0,0,0,0,0,0,0,0,0,0,0,0,0,0,0,0,0,0,0,0,0,0,0,0,0,0,0,0,0,0,0,0"/>
                    <o:lock v:ext="edit" verticies="t"/>
                  </v:shape>
                  <v:shape id="Freeform 841" o:spid="_x0000_s1083" style="position:absolute;left:6674;top:1373;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F1McA&#10;AADdAAAADwAAAGRycy9kb3ducmV2LnhtbESPT2vCQBDF74LfYRmhN93YQ/9EV5FCixRaqBbE25gd&#10;k2B2Nu6uMX77zqHgbYb35r3fzJe9a1RHIdaeDUwnGSjiwtuaSwO/2/fxC6iYkC02nsnAjSIsF8PB&#10;HHPrr/xD3SaVSkI45migSqnNtY5FRQ7jxLfEoh19cJhkDaW2Aa8S7hr9mGVP2mHN0lBhS28VFafN&#10;xRnoLs+77/N+dXLnj89+fbgdiuYrGPMw6lczUIn6dDf/X6+t4E9f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BdTHAAAA3QAAAA8AAAAAAAAAAAAAAAAAmAIAAGRy&#10;cy9kb3ducmV2LnhtbFBLBQYAAAAABAAEAPUAAACMAwAAAAA=&#10;" path="m24,r9,l43,10r5,4l48,24r,10l48,38,43,48r-5,5l29,53r-5,5l14,53,5,48,,38,,29,,19,,14,5,5,9,,19,r5,xm24,l19,5r-5,l9,10r,4l9,24r,10l14,43r5,5l24,53r5,-5l33,48,38,38r,-9l38,19,33,10,29,5,24,xe" fillcolor="#131516" stroked="f">
                    <v:path arrowok="t" o:connecttype="custom" o:connectlocs="24,0;33,0;43,10;48,14;48,24;48,34;48,38;43,48;38,53;29,53;24,58;14,53;5,48;0,38;0,29;0,19;0,14;5,5;9,0;19,0;24,0;24,0;19,5;14,5;14,5;9,10;9,14;9,24;9,34;14,43;19,48;24,53;29,48;33,48;38,38;38,29;38,19;33,10;29,5;24,0" o:connectangles="0,0,0,0,0,0,0,0,0,0,0,0,0,0,0,0,0,0,0,0,0,0,0,0,0,0,0,0,0,0,0,0,0,0,0,0,0,0,0,0"/>
                    <o:lock v:ext="edit" verticies="t"/>
                  </v:shape>
                  <v:shape id="Freeform 842" o:spid="_x0000_s1084" style="position:absolute;left:6727;top:1373;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eTsUA&#10;AADdAAAADwAAAGRycy9kb3ducmV2LnhtbERPTWvCQBC9C/6HZQq9FN0oKhpdJZQWavVgohdvY3aa&#10;BLOzIbvV9N93CwVv83ifs9p0phY3al1lWcFoGIEgzq2uuFBwOr4P5iCcR9ZYWyYFP+Rgs+73Vhhr&#10;e+eUbpkvRAhhF6OC0vsmltLlJRl0Q9sQB+7LtgZ9gG0hdYv3EG5qOY6imTRYcWgosaHXkvJr9m0U&#10;TPYv2NjisEuSt/NnmmbTy2G6Ver5qUuWIDx1/iH+d3/oMH+0GMP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B5OxQAAAN0AAAAPAAAAAAAAAAAAAAAAAJgCAABkcnMv&#10;ZG93bnJldi54bWxQSwUGAAAAAAQABAD1AAAAigMAAAAA&#10;" path="m19,10l28,,38,r5,l48,r,5l52,10r,4l52,19r,24l52,48r5,5l62,53r-29,l38,53r5,-5l43,43r,-24l43,14r,-4l38,5r-5,l28,10r-9,4l19,43r,5l24,48r,5l28,53,4,53r5,l9,48r,-5l9,24,9,14r,-4l9,5,4,5,,5,19,r,10xe" fillcolor="#131516" stroked="f">
                    <v:path arrowok="t" o:connecttype="custom" o:connectlocs="19,10;28,0;38,0;43,0;48,0;48,5;52,10;52,14;52,19;52,43;52,48;52,48;52,48;57,53;57,53;62,53;62,53;33,53;33,53;33,53;38,53;38,53;43,48;43,48;43,43;43,43;43,19;43,14;43,10;38,5;33,5;28,10;19,14;19,43;19,48;19,48;24,48;24,53;24,53;28,53;28,53;4,53;4,53;4,53;9,53;9,48;9,48;9,43;9,24;9,14;9,10;9,10;9,5;9,5;4,5;4,5;4,5;0,5;19,0;19,0;19,10" o:connectangles="0,0,0,0,0,0,0,0,0,0,0,0,0,0,0,0,0,0,0,0,0,0,0,0,0,0,0,0,0,0,0,0,0,0,0,0,0,0,0,0,0,0,0,0,0,0,0,0,0,0,0,0,0,0,0,0,0,0,0,0,0"/>
                  </v:shape>
                  <v:shape id="Freeform 843" o:spid="_x0000_s1085" style="position:absolute;left:6799;top:1373;width:14;height:58;visibility:visible;mso-wrap-style:square;v-text-anchor:top" coordsize="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gLcMA&#10;AADdAAAADwAAAGRycy9kb3ducmV2LnhtbERPTWvCQBC9C/6HZYTedBNri03diBQaeqzG9jzNjkkw&#10;Oxuz2yT++65Q8DaP9zmb7Wga0VPnassK4kUEgriwuuZSwTF/n69BOI+ssbFMCq7kYJtOJxtMtB14&#10;T/3BlyKEsEtQQeV9m0jpiooMuoVtiQN3sp1BH2BXSt3hEMJNI5dR9CwN1hwaKmzpraLifPg1CpZP&#10;+bo8NXjWx6+f4TP7xmxFF6UeZuPuFYSn0d/F/+4PHebHL49w+ya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gLcMAAADdAAAADwAAAAAAAAAAAAAAAACYAgAAZHJzL2Rv&#10;d25yZXYueG1sUEsFBgAAAAAEAAQA9QAAAIgDAAAAAA==&#10;" path="m4,l9,r5,l14,5r,5l9,10r-5,l,10,,5,,,4,xm4,43r5,l14,48r,5l9,53,4,58r,-5l,53,,48,,43r4,xe" fillcolor="#131516" stroked="f">
                    <v:path arrowok="t" o:connecttype="custom" o:connectlocs="4,0;9,0;9,0;14,0;14,5;14,10;9,10;9,10;4,10;4,10;0,10;0,10;0,5;0,0;0,0;4,0;4,0;4,43;9,43;9,43;14,48;14,48;14,53;9,53;9,53;4,58;4,53;0,53;0,53;0,48;0,48;0,43;4,43;4,43" o:connectangles="0,0,0,0,0,0,0,0,0,0,0,0,0,0,0,0,0,0,0,0,0,0,0,0,0,0,0,0,0,0,0,0,0,0"/>
                    <o:lock v:ext="edit" verticies="t"/>
                  </v:shape>
                  <v:shape id="Freeform 844" o:spid="_x0000_s1086" style="position:absolute;left:5546;top:145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yCsEA&#10;AADdAAAADwAAAGRycy9kb3ducmV2LnhtbERPTWsCMRC9F/ofwgjealYtpa5GqSuWXrt6qLchGXeD&#10;m8myibr+e1MQvM3jfc5i1btGXKgL1rOC8SgDQay9sVwp2O+2b58gQkQ22HgmBTcKsFq+viwwN/7K&#10;v3QpYyVSCIccFdQxtrmUQdfkMIx8S5y4o+8cxgS7SpoOryncNXKSZR/SoeXUUGNLRU36VJ6dgsz0&#10;2pr1vjhsWE9t/Psu2rVTajjov+YgIvXxKX64f0yaP569w/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sgrBAAAA3QAAAA8AAAAAAAAAAAAAAAAAmAIAAGRycy9kb3du&#10;cmV2LnhtbFBLBQYAAAAABAAEAPUAAACGAwAAAAA=&#10;" path="m53,r,l43,4r-4,l34,9r-5,l24,14,19,24r,4l15,38r9,-5l34,28r5,5l48,38r5,5l53,52r,10l48,72r-9,9l29,81r-10,l15,76,5,62,,48,5,38,5,28r5,-9l19,9,29,4,34,r9,l48,r5,xm15,38r,10l15,52r,5l15,67r4,5l24,76r5,l34,76r5,-4l43,67r,-5l43,52,39,43,34,38,29,33r-5,l24,38r-5,l15,38xe" fillcolor="#131516" stroked="f">
                    <v:path arrowok="t" o:connecttype="custom" o:connectlocs="53,0;53,0;43,4;39,4;34,9;29,9;24,14;19,24;19,28;15,38;24,33;34,28;39,33;48,38;53,43;53,52;53,62;48,72;39,81;29,81;19,81;15,76;5,62;0,48;5,38;5,28;10,19;19,9;29,4;34,0;43,0;48,0;53,0;15,38;15,48;15,52;15,57;15,67;19,72;24,76;24,76;29,76;34,76;39,72;43,67;43,62;43,52;39,43;34,38;29,33;24,33;24,38;19,38;15,38" o:connectangles="0,0,0,0,0,0,0,0,0,0,0,0,0,0,0,0,0,0,0,0,0,0,0,0,0,0,0,0,0,0,0,0,0,0,0,0,0,0,0,0,0,0,0,0,0,0,0,0,0,0,0,0,0,0"/>
                    <o:lock v:ext="edit" verticies="t"/>
                  </v:shape>
                  <v:shape id="Freeform 845" o:spid="_x0000_s1087" style="position:absolute;left:5613;top:151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0zsEA&#10;AADdAAAADwAAAGRycy9kb3ducmV2LnhtbERP32vCMBB+H/g/hBN8m2kFt1qNojJhsKep+HwkZ1Ns&#10;LqXJav3vzWCwt/v4ft5qM7hG9NSF2rOCfJqBINbe1FwpOJ8OrwWIEJENNp5JwYMCbNajlxWWxt/5&#10;m/pjrEQK4VCiAhtjW0oZtCWHYepb4sRdfecwJthV0nR4T+GukbMse5MOa04NFlvaW9K3449TcNn3&#10;hd6F8zbMPt7tV18cqNa5UpPxsF2CiDTEf/Gf+9Ok+fliD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aNM7BAAAA3QAAAA8AAAAAAAAAAAAAAAAAmAIAAGRycy9kb3du&#10;cmV2LnhtbFBLBQYAAAAABAAEAPUAAACGAwAAAAA=&#10;" path="m5,r5,l10,5r,4l10,14r-5,l,14,,9,,5,,,5,xe" fillcolor="#131516" stroked="f">
                    <v:path arrowok="t" o:connecttype="custom" o:connectlocs="5,0;10,0;10,5;10,5;10,9;10,9;10,14;10,14;5,14;0,14;0,14;0,9;0,9;0,5;0,5;0,0;5,0" o:connectangles="0,0,0,0,0,0,0,0,0,0,0,0,0,0,0,0,0"/>
                  </v:shape>
                  <v:shape id="Freeform 846" o:spid="_x0000_s1088" style="position:absolute;left:5647;top:1450;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Ua8QA&#10;AADdAAAADwAAAGRycy9kb3ducmV2LnhtbERPTWvCQBC9F/wPywi91Y2laBtdRS2FHkQ07cHjkB2T&#10;aHY2Ztck/ntXELzN433OdN6ZUjRUu8KyguEgAkGcWl1wpuD/7+ftE4TzyBpLy6TgSg7ms97LFGNt&#10;W95Rk/hMhBB2MSrIva9iKV2ak0E3sBVx4A62NugDrDOpa2xDuCnlexSNpMGCQ0OOFa1ySk/JxSgY&#10;f5vLqi02bnnerc/Hj9N235itUq/9bjEB4anzT/HD/avD/OHXC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FGvEAAAA3QAAAA8AAAAAAAAAAAAAAAAAmAIAAGRycy9k&#10;b3ducmV2LnhtbFBLBQYAAAAABAAEAPUAAACJAwAAAAA=&#10;" path="m,9l19,r5,l24,67r,5l24,76r5,l34,76r,5l,81,,76r5,l10,76r,-4l14,67r,-43l10,14r,-5l5,9,,9xe" fillcolor="#131516" stroked="f">
                    <v:path arrowok="t" o:connecttype="custom" o:connectlocs="0,9;19,0;24,0;24,67;24,72;24,76;24,76;24,76;29,76;34,76;34,81;0,81;0,76;5,76;10,76;10,76;10,76;10,72;14,67;14,24;10,14;10,14;10,9;10,9;10,9;10,9;5,9;0,9;0,9" o:connectangles="0,0,0,0,0,0,0,0,0,0,0,0,0,0,0,0,0,0,0,0,0,0,0,0,0,0,0,0,0"/>
                  </v:shape>
                  <v:shape id="Freeform 847" o:spid="_x0000_s1089" style="position:absolute;left:5700;top:1450;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BicQA&#10;AADdAAAADwAAAGRycy9kb3ducmV2LnhtbERPzWrCQBC+F3yHZYTe6sYKrUZX0WKoF5VqH2DIjpu0&#10;2dmQ3cTk7buFQm/z8f3OatPbSnTU+NKxgukkAUGcO12yUfB5zZ7mIHxA1lg5JgUDedisRw8rTLW7&#10;8wd1l2BEDGGfooIihDqV0ucFWfQTVxNH7uYaiyHCxkjd4D2G20o+J8mLtFhybCiwpreC8u9LaxUs&#10;jDm6bDjK867/6q6z99P+MLRKPY777RJEoD78i//cBx3nTxe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wYnEAAAA3QAAAA8AAAAAAAAAAAAAAAAAmAIAAGRycy9k&#10;b3ducmV2LnhtbFBLBQYAAAAABAAEAPUAAACJAwAAAAA=&#10;" path="m48,l43,9,19,9,14,24r10,l38,33r5,10l43,52r,5l43,62r-5,5l33,72r,4l29,76,19,81r-5,l5,81,,76,,72r5,l9,72r5,4l19,76r5,l33,72r,-5l38,57,33,52r,-9l29,38,19,33,9,33,,33,19,,48,xe" fillcolor="#131516" stroked="f">
                    <v:path arrowok="t" o:connecttype="custom" o:connectlocs="48,0;43,9;19,9;14,24;24,24;38,33;43,43;43,52;43,57;43,62;38,67;33,72;33,76;29,76;19,81;14,81;5,81;5,81;0,76;0,72;0,72;0,72;0,72;5,72;5,72;5,72;9,72;9,72;14,76;19,76;24,76;33,72;33,67;38,57;33,52;33,43;29,38;19,33;9,33;0,33;19,0;48,0" o:connectangles="0,0,0,0,0,0,0,0,0,0,0,0,0,0,0,0,0,0,0,0,0,0,0,0,0,0,0,0,0,0,0,0,0,0,0,0,0,0,0,0,0,0"/>
                  </v:shape>
                  <v:shape id="Freeform 848" o:spid="_x0000_s1090" style="position:absolute;left:5757;top:1450;width:68;height:81;visibility:visible;mso-wrap-style:square;v-text-anchor:top" coordsize="6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neMQA&#10;AADdAAAADwAAAGRycy9kb3ducmV2LnhtbESPQWvCQBCF70L/wzIFb7prDqKpq4hQ2oMIRul5yE6T&#10;2OxsyG5j+u87B8HbDO/Ne99sdqNv1UB9bAJbWMwNKOIyuIYrC9fL+2wFKiZkh21gsvBHEXbbl8kG&#10;cxfufKahSJWSEI45WqhT6nKtY1mTxzgPHbFo36H3mGTtK+16vEu4b3VmzFJ7bFgaauzoUFP5U/x6&#10;Cx+Zz27nYSgutyOeVuaLjqMha6ev4/4NVKIxPc2P608n+Iu14Mo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p3jEAAAA3QAAAA8AAAAAAAAAAAAAAAAAmAIAAGRycy9k&#10;b3ducmV2LnhtbFBLBQYAAAAABAAEAPUAAACJAwAAAAA=&#10;" path="m20,4r,34l39,38r5,l48,33r,-5l53,24r,28l48,48r,-5l44,43r-5,l20,43r,24l20,72r4,l24,76r5,l44,76r4,l53,76r,-4l58,72r5,-5l63,62r5,l58,81,,81,,76r5,l10,76r,-4l10,67r,-53l10,9r,-5l5,4,,4,,,58,r5,19l58,19r,-5l58,9r-5,l53,4r-5,l44,4,20,4xe" fillcolor="#131516" stroked="f">
                    <v:path arrowok="t" o:connecttype="custom" o:connectlocs="20,4;20,38;39,38;44,38;48,33;48,28;53,24;53,24;53,52;53,52;48,48;48,43;48,43;48,43;44,43;39,43;20,43;20,67;20,72;24,72;24,76;24,76;24,76;29,76;44,76;48,76;53,76;53,72;58,72;63,67;63,62;68,62;58,81;0,81;0,76;0,76;5,76;5,76;10,76;10,72;10,72;10,67;10,14;10,9;10,4;5,4;0,4;0,4;0,0;58,0;63,19;58,19;58,14;58,9;53,9;53,4;48,4;44,4;20,4" o:connectangles="0,0,0,0,0,0,0,0,0,0,0,0,0,0,0,0,0,0,0,0,0,0,0,0,0,0,0,0,0,0,0,0,0,0,0,0,0,0,0,0,0,0,0,0,0,0,0,0,0,0,0,0,0,0,0,0,0,0,0"/>
                  </v:shape>
                  <v:rect id="Rectangle 849" o:spid="_x0000_s1091" style="position:absolute;left:5858;top:1498;width:5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8UcQA&#10;AADdAAAADwAAAGRycy9kb3ducmV2LnhtbERP32vCMBB+F/wfwg18m2lFnFZT2caEgchYdczHo7k1&#10;xeZSmkzrf28GA9/u4/t5q3VvG3GmzteOFaTjBARx6XTNlYLDfvM4B+EDssbGMSm4kod1PhysMNPu&#10;wp90LkIlYgj7DBWYENpMSl8asujHriWO3I/rLIYIu0rqDi8x3DZykiQzabHm2GCwpVdD5an4tQqK&#10;id98vDyZLzq8XY9Of/vtdFcqNXron5cgAvXhLv53v+s4P10s4O+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fFHEAAAA3QAAAA8AAAAAAAAAAAAAAAAAmAIAAGRycy9k&#10;b3ducmV2LnhtbFBLBQYAAAAABAAEAPUAAACJAwAAAAA=&#10;" fillcolor="#131516" stroked="f"/>
                  <v:shape id="Freeform 850" o:spid="_x0000_s1092" style="position:absolute;left:5921;top:1450;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UUsIA&#10;AADdAAAADwAAAGRycy9kb3ducmV2LnhtbESPzarCMBCF94LvEEa4O5sqcpVqFBFE3fkH3Q7N2JY2&#10;k9JE7fXpzQXB3QznnG/OLFadqcWDWldaVjCKYhDEmdUl5wqul+1wBsJ5ZI21ZVLwRw5Wy35vgYm2&#10;Tz7R4+xzESDsElRQeN8kUrqsIIMusg1x0G62NejD2uZSt/gMcFPLcRz/SoMlhwsFNrQpKKvOd6Og&#10;Gu9e6eFoucpu8WQ/teloTalSP4NuPQfhqfNf8ye916F+QML/N2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5RSwgAAAN0AAAAPAAAAAAAAAAAAAAAAAJgCAABkcnMvZG93&#10;bnJldi54bWxQSwUGAAAAAAQABAD1AAAAhwMAAAAA&#10;" path="m,43l,28,4,19,9,9,14,4,19,r9,l33,,43,9r5,15l52,38r,14l48,62,43,72r-5,4l33,81r-9,l14,76,4,67,,57,,43xm14,43r,14l14,67r5,9l24,76r4,l33,76r,-4l38,67r,-15l38,38r,-14l38,14,33,9r,-5l28,4r-4,l19,4,14,14r,10l14,33r,10xe" fillcolor="#131516" stroked="f">
                    <v:path arrowok="t" o:connecttype="custom" o:connectlocs="0,43;0,28;4,19;9,9;14,4;19,0;28,0;33,0;43,9;48,24;52,38;52,52;48,62;43,72;38,76;33,81;24,81;14,76;4,67;0,57;0,43;14,43;14,57;14,67;19,76;24,76;28,76;33,76;33,72;38,67;38,52;38,38;38,24;38,14;33,9;33,4;28,4;28,4;24,4;19,4;14,14;14,24;14,33;14,43" o:connectangles="0,0,0,0,0,0,0,0,0,0,0,0,0,0,0,0,0,0,0,0,0,0,0,0,0,0,0,0,0,0,0,0,0,0,0,0,0,0,0,0,0,0,0,0"/>
                    <o:lock v:ext="edit" verticies="t"/>
                  </v:shape>
                  <v:shape id="Freeform 851" o:spid="_x0000_s1093" style="position:absolute;left:5978;top:145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lacEA&#10;AADdAAAADwAAAGRycy9kb3ducmV2LnhtbERPTWsCMRC9F/wPYYTeaqKFUlazi64ovdZ6aG9DMu4G&#10;N5NlE3X996ZQ6G0e73NW1eg7caUhusAa5jMFgtgE67jRcPzavbyDiAnZYheYNNwpQlVOnlZY2HDj&#10;T7oeUiNyCMcCNbQp9YWU0bTkMc5CT5y5Uxg8pgyHRtoBbzncd3Kh1Jv06Dg3tNhT3ZI5Hy5eg7Kj&#10;cXZzrH+2bF5d+t7X/cZr/Twd10sQicb0L/5zf9g8f6Hm8PtNPkG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5WnBAAAA3QAAAA8AAAAAAAAAAAAAAAAAmAIAAGRycy9kb3du&#10;cmV2LnhtbFBLBQYAAAAABAAEAPUAAACGAwAAAAA=&#10;" path="m53,52r,5l43,57r,24l34,81r,-24l,57,,52,38,r5,l43,52r10,xm34,52l34,9,5,52r29,xe" fillcolor="#131516" stroked="f">
                    <v:path arrowok="t" o:connecttype="custom" o:connectlocs="53,52;53,57;43,57;43,81;34,81;34,57;0,57;0,52;38,0;43,0;43,52;53,52;34,52;34,9;5,52;34,52" o:connectangles="0,0,0,0,0,0,0,0,0,0,0,0,0,0,0,0"/>
                    <o:lock v:ext="edit" verticies="t"/>
                  </v:shape>
                  <v:shape id="Freeform 852" o:spid="_x0000_s1094" style="position:absolute;left:6160;top:932;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7esUA&#10;AADdAAAADwAAAGRycy9kb3ducmV2LnhtbESPQWsCMRCF7wX/QxjBW01cpJTVKCIoUrCgFepx2Iy7&#10;i5vJkqS7a399Uyj0NsN78743y/VgG9GRD7VjDbOpAkFcOFNzqeHysXt+BREissHGMWl4UID1avS0&#10;xNy4nk/UnWMpUgiHHDVUMba5lKGoyGKYupY4aTfnLca0+lIaj30Kt43MlHqRFmtOhApb2lZU3M9f&#10;NnHfjtf3+ffnSfVxsz9Q7/nSea0n42GzABFpiP/mv+uDSfUzlcHvN2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vt6xQAAAN0AAAAPAAAAAAAAAAAAAAAAAJgCAABkcnMv&#10;ZG93bnJldi54bWxQSwUGAAAAAAQABAD1AAAAigMAAAAA&#10;" path="m,34l,15,5,10,5,5,5,r5,l15,r,5l15,10r-5,5l5,34,,34xe" fillcolor="#131516" stroked="f">
                    <v:path arrowok="t" o:connecttype="custom" o:connectlocs="0,34;0,15;5,10;5,5;5,5;5,0;10,0;10,0;15,0;15,0;15,0;15,5;15,5;15,5;15,10;10,15;5,34;0,34" o:connectangles="0,0,0,0,0,0,0,0,0,0,0,0,0,0,0,0,0,0"/>
                  </v:shape>
                  <v:shape id="Freeform 853" o:spid="_x0000_s1095" style="position:absolute;left:6338;top:932;width:14;height:3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jL8QA&#10;AADdAAAADwAAAGRycy9kb3ducmV2LnhtbERPTWvCQBC9C/6HZYRexGyiIDV1DVEolB6KTQu9Dtlp&#10;EpqdDdltEvvr3YLgbR7vc/bZZFoxUO8aywqSKAZBXFrdcKXg8+N59QjCeWSNrWVScCEH2WE+22Oq&#10;7cjvNBS+EiGEXYoKau+7VEpX1mTQRbYjDty37Q36APtK6h7HEG5auY7jrTTYcGiosaNTTeVP8WsU&#10;LN1bl1yO+Pe6+8pL7fGcu2FU6mEx5U8gPE3+Lr65X3SYv4438P9NOEEe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4y/EAAAA3QAAAA8AAAAAAAAAAAAAAAAAmAIAAGRycy9k&#10;b3ducmV2LnhtbFBLBQYAAAAABAAEAPUAAACJAwAAAAA=&#10;" path="m,34l,15,,10,,5r5,l5,r5,l14,r,5l14,10r-4,5l,34xe" fillcolor="#131516" stroked="f">
                    <v:path arrowok="t" o:connecttype="custom" o:connectlocs="0,34;0,15;0,10;0,5;5,5;5,0;5,0;10,0;10,0;14,0;14,0;14,5;14,5;14,5;14,10;10,15;0,34;0,34" o:connectangles="0,0,0,0,0,0,0,0,0,0,0,0,0,0,0,0,0,0"/>
                  </v:shape>
                  <v:shape id="Freeform 854" o:spid="_x0000_s1096" style="position:absolute;left:6362;top:932;width:14;height:3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7W8QA&#10;AADdAAAADwAAAGRycy9kb3ducmV2LnhtbERPTWvCQBC9C/6HZYRexGwiIjV1DVEolB6KTQu9Dtlp&#10;EpqdDdltEvvr3YLgbR7vc/bZZFoxUO8aywqSKAZBXFrdcKXg8+N59QjCeWSNrWVScCEH2WE+22Oq&#10;7cjvNBS+EiGEXYoKau+7VEpX1mTQRbYjDty37Q36APtK6h7HEG5auY7jrTTYcGiosaNTTeVP8WsU&#10;LN1bl1yO+Pe6+8pL7fGcu2FU6mEx5U8gPE3+Lr65X3SYv4438P9NOEEe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e1vEAAAA3QAAAA8AAAAAAAAAAAAAAAAAmAIAAGRycy9k&#10;b3ducmV2LnhtbFBLBQYAAAAABAAEAPUAAACJAwAAAAA=&#10;" path="m,34l,15,5,10,5,5,5,r5,l14,r,5l14,10r-4,5l5,34,,34xe" fillcolor="#131516" stroked="f">
                    <v:path arrowok="t" o:connecttype="custom" o:connectlocs="0,34;0,15;5,10;5,5;5,5;5,0;10,0;10,0;14,0;14,0;14,0;14,5;14,5;14,5;14,10;10,15;5,34;0,34" o:connectangles="0,0,0,0,0,0,0,0,0,0,0,0,0,0,0,0,0,0"/>
                  </v:shape>
                  <v:shape id="Freeform 855" o:spid="_x0000_s1097" style="position:absolute;left:6746;top:932;width:14;height:3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ewMQA&#10;AADdAAAADwAAAGRycy9kb3ducmV2LnhtbERPTWvCQBC9C/6HZYRexGwiKDV1DVEolB6KTQu9Dtlp&#10;EpqdDdltEvvr3YLgbR7vc/bZZFoxUO8aywqSKAZBXFrdcKXg8+N59QjCeWSNrWVScCEH2WE+22Oq&#10;7cjvNBS+EiGEXYoKau+7VEpX1mTQRbYjDty37Q36APtK6h7HEG5auY7jrTTYcGiosaNTTeVP8WsU&#10;LN1bl1yO+Pe6+8pL7fGcu2FU6mEx5U8gPE3+Lr65X3SYv4438P9NOEEe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3sDEAAAA3QAAAA8AAAAAAAAAAAAAAAAAmAIAAGRycy9k&#10;b3ducmV2LnhtbFBLBQYAAAAABAAEAPUAAACJAwAAAAA=&#10;" path="m,34l,15,5,10,5,5,5,,9,r5,l14,5r,5l9,15,5,34,,34xe" fillcolor="#131516" stroked="f">
                    <v:path arrowok="t" o:connecttype="custom" o:connectlocs="0,34;0,15;5,10;5,5;5,5;5,0;9,0;9,0;14,0;14,0;14,0;14,5;14,5;14,5;14,10;9,15;5,34;0,34" o:connectangles="0,0,0,0,0,0,0,0,0,0,0,0,0,0,0,0,0,0"/>
                  </v:shape>
                  <v:shape id="Freeform 856" o:spid="_x0000_s1098" style="position:absolute;left:6923;top:932;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9ecUA&#10;AADdAAAADwAAAGRycy9kb3ducmV2LnhtbESP3WoCMRCF7wu+QxihdzVRRGQ1iggWEVrwB/Ry2Iy7&#10;i5vJkqS72z59Uyh4N8M5c74zy3Vva9GSD5VjDeORAkGcO1NxoeFy3r3NQYSIbLB2TBq+KcB6NXhZ&#10;YmZcx0dqT7EQKYRDhhrKGJtMypCXZDGMXEOctLvzFmNafSGNxy6F21pOlJpJixUnQokNbUvKH6cv&#10;m7iHj9vn9Od6VF3cvO+p83xpvdavw36zABGpj0/z//XepPoTNYO/b9II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f15xQAAAN0AAAAPAAAAAAAAAAAAAAAAAJgCAABkcnMv&#10;ZG93bnJldi54bWxQSwUGAAAAAAQABAD1AAAAigMAAAAA&#10;" path="m,34l,15,,10,,5r5,l5,r5,l15,r,5l15,10r-5,5l,34xe" fillcolor="#131516" stroked="f">
                    <v:path arrowok="t" o:connecttype="custom" o:connectlocs="0,34;0,15;0,10;0,5;5,5;5,0;5,0;10,0;10,0;15,0;15,0;15,5;15,5;15,5;15,10;10,15;0,34;0,34" o:connectangles="0,0,0,0,0,0,0,0,0,0,0,0,0,0,0,0,0,0"/>
                  </v:shape>
                  <v:shape id="Freeform 857" o:spid="_x0000_s1099" style="position:absolute;left:6947;top:932;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Y4sYA&#10;AADdAAAADwAAAGRycy9kb3ducmV2LnhtbESP3WoCMRCF7wu+QxjBu5oo0spqFBEsUmjBH9DLYTPu&#10;Lm4mS5Lubvv0TaHg3QznzPnOLNe9rUVLPlSONUzGCgRx7kzFhYbzafc8BxEissHaMWn4pgDr1eBp&#10;iZlxHR+oPcZCpBAOGWooY2wyKUNeksUwdg1x0m7OW4xp9YU0HrsUbms5VepFWqw4EUpsaFtSfj9+&#10;2cR9/7h+zn4uB9XFzdueOs/n1ms9GvabBYhIfXyY/6/3JtWfqlf4+ya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Y4sYAAADdAAAADwAAAAAAAAAAAAAAAACYAgAAZHJz&#10;L2Rvd25yZXYueG1sUEsFBgAAAAAEAAQA9QAAAIsDAAAAAA==&#10;" path="m,34l,15,5,10,5,5,5,r5,l15,r,5l15,10r-5,5l5,34,,34xe" fillcolor="#131516" stroked="f">
                    <v:path arrowok="t" o:connecttype="custom" o:connectlocs="0,34;0,15;5,10;5,5;5,5;5,0;10,0;10,0;15,0;15,0;15,0;15,5;15,5;15,5;15,10;10,15;5,34;0,34" o:connectangles="0,0,0,0,0,0,0,0,0,0,0,0,0,0,0,0,0,0"/>
                  </v:shape>
                  <v:shape id="Freeform 858" o:spid="_x0000_s1100" style="position:absolute;left:6314;top:1038;width:14;height:33;visibility:visible;mso-wrap-style:square;v-text-anchor:top" coordsize="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Nd8YA&#10;AADdAAAADwAAAGRycy9kb3ducmV2LnhtbESPQU/DMAyF70j8h8hIXBBLGRLayrIJIRAcoduB3azG&#10;awqNUzVmK/v18wFpN1vv+b3Pi9UYO7OnIbeJHdxNCjDEdfItNw4269fbGZgsyB67xOTgjzKslpcX&#10;Cyx9OvAn7StpjIZwLtFBEOlLa3MdKGKepJ5YtV0aIoquQ2P9gAcNj52dFsWDjdiyNgTs6TlQ/VP9&#10;Rgfzj5evirffs/nN8U124b6vBbfOXV+NT49ghEY5m/+v373iTwvF1W90BLs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Nd8YAAADdAAAADwAAAAAAAAAAAAAAAACYAgAAZHJz&#10;L2Rvd25yZXYueG1sUEsFBgAAAAAEAAQA9QAAAIsDAAAAAA==&#10;" path="m,33l,14,5,9,5,5,5,r5,l14,r,5l14,9r-4,5l5,33,,33xe" fillcolor="#131516" stroked="f">
                    <v:path arrowok="t" o:connecttype="custom" o:connectlocs="0,33;0,14;5,9;5,5;5,0;5,0;10,0;10,0;14,0;14,0;14,0;14,0;14,5;14,5;14,9;10,14;5,33;0,33" o:connectangles="0,0,0,0,0,0,0,0,0,0,0,0,0,0,0,0,0,0"/>
                  </v:shape>
                  <v:shape id="Freeform 859" o:spid="_x0000_s1101" style="position:absolute;left:6491;top:103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VhMEA&#10;AADdAAAADwAAAGRycy9kb3ducmV2LnhtbERPS2sCMRC+F/wPYQRvNdGDtOtGEaFFoRdt6XnYzD5w&#10;M1mTuLv665tCobf5+J6Tb0fbip58aBxrWMwVCOLCmYYrDV+fb88vIEJENtg6Jg13CrDdTJ5yzIwb&#10;+ET9OVYihXDIUEMdY5dJGYqaLIa564gTVzpvMSboK2k8DinctnKp1EpabDg11NjRvqbicr5ZDYfO&#10;NqUvvo/qRNUjtC6+Xz+M1rPpuFuDiDTGf/Gf+2DS/KV6hd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nVYTBAAAA3QAAAA8AAAAAAAAAAAAAAAAAmAIAAGRycy9kb3du&#10;cmV2LnhtbFBLBQYAAAAABAAEAPUAAACGAwAAAAA=&#10;" path="m,33l,14,,9,,5,5,r5,l15,r,5l15,9r-5,5l,33xe" fillcolor="#131516" stroked="f">
                    <v:path arrowok="t" o:connecttype="custom" o:connectlocs="0,33;0,14;0,9;0,5;5,0;5,0;5,0;10,0;10,0;15,0;15,0;15,0;15,5;15,5;15,9;10,14;0,33;0,33" o:connectangles="0,0,0,0,0,0,0,0,0,0,0,0,0,0,0,0,0,0"/>
                  </v:shape>
                  <v:shape id="Freeform 860" o:spid="_x0000_s1102" style="position:absolute;left:6515;top:103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qxMMA&#10;AADdAAAADwAAAGRycy9kb3ducmV2LnhtbESPT4vCMBDF7wt+hzDC3tZUD7JUo4igKHjxD56HZmyL&#10;zaQmUet+eucg7G2G9+a930znnWvUg0KsPRsYDjJQxIW3NZcGTsfVzy+omJAtNp7JwIsizGe9rynm&#10;1j95T49DKpWEcMzRQJVSm2sdi4ocxoFviUW7+OAwyRpKbQM+Jdw1epRlY+2wZmmosKVlRcX1cHcG&#10;Nq2rL6E4b7M9lX+x8Wl921ljvvvdYgIqUZf+zZ/rjRX80VD45Rs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RqxMMAAADdAAAADwAAAAAAAAAAAAAAAACYAgAAZHJzL2Rv&#10;d25yZXYueG1sUEsFBgAAAAAEAAQA9QAAAIgDAAAAAA==&#10;" path="m,33l,14,5,9,5,5,5,r5,l15,r,5l15,9r-5,5l5,33,,33xe" fillcolor="#131516" stroked="f">
                    <v:path arrowok="t" o:connecttype="custom" o:connectlocs="0,33;0,14;5,9;5,5;5,0;5,0;10,0;10,0;15,0;15,0;15,0;15,0;15,5;15,5;15,9;10,14;5,33;0,33" o:connectangles="0,0,0,0,0,0,0,0,0,0,0,0,0,0,0,0,0,0"/>
                  </v:shape>
                  <v:shape id="Freeform 861" o:spid="_x0000_s1103" style="position:absolute;left:6962;top:1038;width:14;height:33;visibility:visible;mso-wrap-style:square;v-text-anchor:top" coordsize="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yN8QA&#10;AADdAAAADwAAAGRycy9kb3ducmV2LnhtbERPTUvDQBC9C/6HZYRexG5SobSx2yJiaY8aPdjbkJ1m&#10;o9nZkJ22qb/eFQq9zeN9zmI1+FYdqY9NYAP5OANFXAXbcG3g82P9MAMVBdliG5gMnCnCanl7s8DC&#10;hhO/07GUWqUQjgUacCJdoXWsHHmM49ARJ24feo+SYF9r2+MphftWT7Jsqj02nBocdvTiqPopD97A&#10;/O31q+Td92x+/7uRvXvsKsGdMaO74fkJlNAgV/HFvbVp/iTP4f+bdI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8jfEAAAA3QAAAA8AAAAAAAAAAAAAAAAAmAIAAGRycy9k&#10;b3ducmV2LnhtbFBLBQYAAAAABAAEAPUAAACJAwAAAAA=&#10;" path="m,33l,14,,9,,5,4,,9,r5,l14,5,9,9r,5l,33xe" fillcolor="#131516" stroked="f">
                    <v:path arrowok="t" o:connecttype="custom" o:connectlocs="0,33;0,14;0,9;0,5;4,0;4,0;4,0;9,0;9,0;14,0;14,0;14,0;14,5;14,5;9,9;9,14;0,33;0,33" o:connectangles="0,0,0,0,0,0,0,0,0,0,0,0,0,0,0,0,0,0"/>
                  </v:shape>
                  <v:shape id="Freeform 862" o:spid="_x0000_s1104" style="position:absolute;left:7134;top:103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RKL8A&#10;AADdAAAADwAAAGRycy9kb3ducmV2LnhtbERPTYvCMBC9C/6HMII3m9qDSDWKCIrCXnQXz0MztsVm&#10;UpOoXX+9EQRv83ifM192phF3cr62rGCcpCCIC6trLhX8/W5GUxA+IGtsLJOCf/KwXPR7c8y1ffCB&#10;7sdQihjCPkcFVQhtLqUvKjLoE9sSR+5sncEQoSuldviI4aaRWZpOpMGaY0OFLa0rKi7Hm1Gwa019&#10;dsVpnx6ofPrGhu31Rys1HHSrGYhAXfiKP+6djvOzcQbvb+IJ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2lEovwAAAN0AAAAPAAAAAAAAAAAAAAAAAJgCAABkcnMvZG93bnJl&#10;di54bWxQSwUGAAAAAAQABAD1AAAAhAMAAAAA&#10;" path="m,33l5,14,5,9,5,5,5,r5,l15,r,5l15,9r-5,5l5,33,,33xe" fillcolor="#131516" stroked="f">
                    <v:path arrowok="t" o:connecttype="custom" o:connectlocs="0,33;5,14;5,9;5,5;5,0;10,0;10,0;10,0;15,0;15,0;15,0;15,0;15,5;15,5;15,9;10,14;5,33;0,33" o:connectangles="0,0,0,0,0,0,0,0,0,0,0,0,0,0,0,0,0,0"/>
                  </v:shape>
                  <v:shape id="Freeform 863" o:spid="_x0000_s1105" style="position:absolute;left:7163;top:103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0s8EA&#10;AADdAAAADwAAAGRycy9kb3ducmV2LnhtbERPS4vCMBC+L/gfwizsbZvqwiLVtMiCouDFB56HZmyL&#10;zaQmUau/3iwI3ubje8606E0rruR8Y1nBMElBEJdWN1wp2O/m32MQPiBrbC2Tgjt5KPLBxxQzbW+8&#10;oes2VCKGsM9QQR1Cl0npy5oM+sR2xJE7WmcwROgqqR3eYrhp5ShNf6XBhmNDjR391VSethejYNmZ&#10;5ujKwyrdUPXwrQ2L81or9fXZzyYgAvXhLX65lzrOHw1/4P+beIL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9LPBAAAA3QAAAA8AAAAAAAAAAAAAAAAAmAIAAGRycy9kb3du&#10;cmV2LnhtbFBLBQYAAAAABAAEAPUAAACGAwAAAAA=&#10;" path="m,33l,14,,9,,5,5,r5,l15,r,5l10,9r,5l,33xe" fillcolor="#131516" stroked="f">
                    <v:path arrowok="t" o:connecttype="custom" o:connectlocs="0,33;0,14;0,9;0,5;5,0;5,0;5,0;10,0;10,0;15,0;15,0;15,0;15,5;15,5;10,9;10,14;0,33;0,33" o:connectangles="0,0,0,0,0,0,0,0,0,0,0,0,0,0,0,0,0,0"/>
                  </v:shape>
                  <v:shape id="Freeform 864" o:spid="_x0000_s1106" style="position:absolute;left:5585;top:2149;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HcQA&#10;AADdAAAADwAAAGRycy9kb3ducmV2LnhtbERP22rCQBB9F/yHZQTfdKOWItFVpCK0FApe0bchOybR&#10;7GzIbmPq17tCwbc5nOtM540pRE2Vyy0rGPQjEMSJ1TmnCnbbVW8MwnlkjYVlUvBHDuazdmuKsbY3&#10;XlO98akIIexiVJB5X8ZSuiQjg65vS+LAnW1l0AdYpVJXeAvhppDDKHqXBnMODRmW9JFRct38GgXj&#10;Ix3qw/709b38saOUlvfVfn1RqttpFhMQnhr/Ev+7P3WYPxy8wf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WB3EAAAA3QAAAA8AAAAAAAAAAAAAAAAAmAIAAGRycy9k&#10;b3ducmV2LnhtbFBLBQYAAAAABAAEAPUAAACJAwAAAAA=&#10;" path="m105,105r-29,l38,58r-5,l28,58r,28l28,96r,5l33,101r5,4l43,105,,105r4,l9,101r5,l14,96r,-10l14,19r,-9l9,5,4,5,,5,,,38,,52,,62,5r5,l76,10r5,9l81,29r,9l76,43,67,53r-15,l76,86r5,10l91,101r5,l105,105xm28,53r,l33,53r15,l57,43r5,-5l62,29r,-10l57,14,48,10,43,5,33,5r-5,5l28,53xe" fillcolor="#131516" stroked="f">
                    <v:path arrowok="t" o:connecttype="custom" o:connectlocs="105,105;76,105;38,58;38,58;33,58;33,58;28,58;28,58;28,58;28,86;28,96;28,101;33,101;38,105;43,105;43,105;0,105;0,105;4,105;9,101;14,101;14,96;14,86;14,19;14,10;9,5;9,5;4,5;0,5;0,0;38,0;52,0;62,5;67,5;76,10;81,19;81,29;81,38;76,43;67,53;52,53;76,86;81,96;91,101;96,101;105,105;105,105;28,53;28,53;33,53;33,53;33,53;48,53;57,43;62,38;62,29;62,19;57,14;48,10;43,5;33,5;28,10;28,53" o:connectangles="0,0,0,0,0,0,0,0,0,0,0,0,0,0,0,0,0,0,0,0,0,0,0,0,0,0,0,0,0,0,0,0,0,0,0,0,0,0,0,0,0,0,0,0,0,0,0,0,0,0,0,0,0,0,0,0,0,0,0,0,0,0,0"/>
                    <o:lock v:ext="edit" verticies="t"/>
                  </v:shape>
                  <v:shape id="Freeform 865" o:spid="_x0000_s1107" style="position:absolute;left:5695;top:2183;width:62;height:71;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tO8EA&#10;AADdAAAADwAAAGRycy9kb3ducmV2LnhtbERPS4vCMBC+C/6HMII3TSuslGqUXRdB9qbW+9BMH9hM&#10;ShNt66/fCAt7m4/vOdv9YBrxpM7VlhXEywgEcW51zaWC7HpcJCCcR9bYWCYFIznY76aTLaba9nym&#10;58WXIoSwS1FB5X2bSunyigy6pW2JA1fYzqAPsCul7rAP4aaRqyhaS4M1h4YKWzpUlN8vD6Mg+cpe&#10;x+Q09tfv0WTDuYiL+uem1Hw2fG5AeBr8v/jPfdJh/ir+gPc34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rTvBAAAA3QAAAA8AAAAAAAAAAAAAAAAAmAIAAGRycy9kb3du&#10;cmV2LnhtbFBLBQYAAAAABAAEAPUAAACGAwAAAAA=&#10;" path="m38,62r-9,5l24,71r-5,l14,71r-4,l5,67,,62,,57,,52,,48,5,43r5,-5l24,33,38,24r,-10l34,9,29,4r-5,l19,4r-5,l14,9r,5l14,19r-4,5l5,24,,24,,19,,9,10,4,14,,29,r5,l43,r5,4l48,9r,5l53,24r,24l53,57r,5l58,62r4,-5l62,62r-9,9l48,71r-5,l38,71r,-4l38,62xm38,57r,-29l29,33r-5,5l19,38r-5,5l10,48r,4l10,57r4,5l19,62r5,5l29,62r9,-5xe" fillcolor="#131516" stroked="f">
                    <v:path arrowok="t" o:connecttype="custom" o:connectlocs="29,67;19,71;10,71;0,62;0,52;5,43;24,33;38,24;34,9;24,4;14,4;14,14;14,19;10,24;5,24;0,19;0,9;14,0;34,0;48,4;48,14;53,48;53,62;53,62;53,62;58,62;62,57;53,71;43,71;38,67;38,57;29,33;19,38;10,48;10,57;19,62;29,62" o:connectangles="0,0,0,0,0,0,0,0,0,0,0,0,0,0,0,0,0,0,0,0,0,0,0,0,0,0,0,0,0,0,0,0,0,0,0,0,0"/>
                    <o:lock v:ext="edit" verticies="t"/>
                  </v:shape>
                  <v:shape id="Freeform 866" o:spid="_x0000_s1108" style="position:absolute;left:5757;top:2183;width:82;height:71;visibility:visible;mso-wrap-style:square;v-text-anchor:top" coordsize="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S8EA&#10;AADdAAAADwAAAGRycy9kb3ducmV2LnhtbERPzYrCMBC+L/gOYQRva1oPItUoiyj+XFzrPsBsM9sG&#10;m0lpoq1vb4QFb/Px/c5i1dta3Kn1xrGCdJyAIC6cNlwq+LlsP2cgfEDWWDsmBQ/ysFoOPhaYadfx&#10;me55KEUMYZ+hgiqEJpPSFxVZ9GPXEEfuz7UWQ4RtKXWLXQy3tZwkyVRaNBwbKmxoXVFxzW9WwW7T&#10;FH3dHb9/D6dgrclzo9OHUqNh/zUHEagPb/G/e6/j/Ek6hdc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4NUvBAAAA3QAAAA8AAAAAAAAAAAAAAAAAmAIAAGRycy9kb3du&#10;cmV2LnhtbFBLBQYAAAAABAAEAPUAAACGAwAAAAA=&#10;" path="m29,14l39,4,53,r5,l63,r,4l68,9r,10l68,24r,33l68,62r4,5l77,71r5,l44,71r4,l53,67r5,-5l58,57r,-29l58,19,53,14,48,9r-4,l34,9,29,19r,38l29,62r,5l34,71r5,l5,71r5,-4l15,62r,-5l15,28r,-9l15,14,10,9,5,9,,9,24,r5,l29,14xe" fillcolor="#131516" stroked="f">
                    <v:path arrowok="t" o:connecttype="custom" o:connectlocs="29,14;39,4;53,0;58,0;63,0;63,4;68,9;68,19;68,24;68,57;68,62;72,67;72,67;72,67;77,71;82,71;82,71;44,71;44,71;48,71;48,71;53,67;53,67;58,62;58,62;58,57;58,28;58,19;53,14;48,9;44,9;34,9;29,19;29,57;29,62;29,67;29,67;29,67;34,71;39,71;39,71;5,71;5,71;5,71;10,67;10,67;15,62;15,57;15,28;15,19;15,14;15,14;10,9;10,9;10,9;5,9;5,9;0,9;24,0;29,0;29,14" o:connectangles="0,0,0,0,0,0,0,0,0,0,0,0,0,0,0,0,0,0,0,0,0,0,0,0,0,0,0,0,0,0,0,0,0,0,0,0,0,0,0,0,0,0,0,0,0,0,0,0,0,0,0,0,0,0,0,0,0,0,0,0,0"/>
                  </v:shape>
                  <v:shape id="Freeform 867" o:spid="_x0000_s1109" style="position:absolute;left:5844;top:2183;width:72;height:105;visibility:visible;mso-wrap-style:square;v-text-anchor:top" coordsize="7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k0sQA&#10;AADdAAAADwAAAGRycy9kb3ducmV2LnhtbERPTWvCQBC9F/wPyxR6q5ukmNbUVUQw5OKhVijehuyY&#10;BLOzIbsm6b/vCkJv83ifs9pMphUD9a6xrCCeRyCIS6sbrhScvvevHyCcR9bYWiYFv+Rgs549rTDT&#10;duQvGo6+EiGEXYYKau+7TEpX1mTQzW1HHLiL7Q36APtK6h7HEG5amURRKg02HBpq7GhXU3k93oyC&#10;cpmf5dIVQ3o4XadF/hOnb9tYqZfnafsJwtPk/8UPd6HD/CR+h/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5NLEAAAA3QAAAA8AAAAAAAAAAAAAAAAAmAIAAGRycy9k&#10;b3ducmV2LnhtbFBLBQYAAAAABAAEAPUAAACJAwAAAAA=&#10;" path="m19,48l14,43,9,38,5,33r,-9l5,14,14,4,24,r9,l43,,53,4r14,l72,4r,5l67,9,57,9r5,10l62,24r-5,9l53,43,43,48r-10,l29,48r-5,l19,52r-5,5l19,57r,5l24,62r5,l33,62r15,l53,62r9,5l67,67r,4l72,81r-5,5l62,95,48,105r-19,l14,105,5,100,,95,,91,,86,5,81,9,76r5,-5l9,71r,-4l5,67r,-5l9,57r,-5l19,48xm33,4r-4,l24,9r-5,5l19,24r,9l24,43r5,l33,48r5,-5l43,43,48,33r,-5l48,14,43,9,38,4r-5,xm19,71r-5,5l14,81r-5,l9,86r,5l14,91r10,4l38,95r10,l57,91r5,-5l62,81r,-5l53,76r-10,l29,71r-10,xe" fillcolor="#131516" stroked="f">
                    <v:path arrowok="t" o:connecttype="custom" o:connectlocs="14,43;5,33;5,14;24,0;43,0;67,4;72,4;72,4;72,9;72,9;72,9;67,9;62,19;57,33;43,48;29,48;19,52;14,57;14,57;19,62;29,62;48,62;62,67;67,71;67,86;48,105;14,105;0,95;0,91;0,86;9,76;9,71;5,67;5,62;9,52;33,4;24,9;19,24;24,43;33,48;43,43;48,28;43,9;33,4;14,76;9,81;9,91;24,95;48,95;62,86;62,76;53,76;29,71" o:connectangles="0,0,0,0,0,0,0,0,0,0,0,0,0,0,0,0,0,0,0,0,0,0,0,0,0,0,0,0,0,0,0,0,0,0,0,0,0,0,0,0,0,0,0,0,0,0,0,0,0,0,0,0,0"/>
                    <o:lock v:ext="edit" verticies="t"/>
                  </v:shape>
                  <v:shape id="Freeform 868" o:spid="_x0000_s1110" style="position:absolute;left:5925;top:2183;width:58;height:76;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58YA&#10;AADdAAAADwAAAGRycy9kb3ducmV2LnhtbESPT2vCQBDF7wW/wzJCb3VjkFJSV5HYgj0I/mnvQ3aa&#10;BLOzMbvG5Ns7h0JvM7w37/1muR5co3rqQu3ZwHyWgCIuvK25NPB9/nx5AxUissXGMxkYKcB6NXla&#10;Ymb9nY/Un2KpJIRDhgaqGNtM61BU5DDMfEss2q/vHEZZu1LbDu8S7hqdJsmrdlizNFTYUl5RcTnd&#10;nIFF/nHsv/Z4s1t9SH+uhzEf42jM83TYvIOKNMR/89/1zgp+Ohdc+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658YAAADdAAAADwAAAAAAAAAAAAAAAACYAgAAZHJz&#10;L2Rvd25yZXYueG1sUEsFBgAAAAAEAAQA9QAAAIsDAAAAAA==&#10;" path="m10,28r,15l20,52r4,10l34,62r10,l48,57r5,-5l58,43r,5l58,57,48,67r-9,4l29,76,20,71,10,67,,52,,38,,24,10,9,20,,34,,44,r9,4l58,14r,14l10,28xm10,24r34,l44,19r,-5l39,9,34,4r-5,l20,4,15,9r-5,5l10,24xe" fillcolor="#131516" stroked="f">
                    <v:path arrowok="t" o:connecttype="custom" o:connectlocs="10,28;10,43;20,52;24,62;34,62;44,62;48,57;53,52;58,43;58,48;58,57;48,67;39,71;29,76;20,71;10,67;0,52;0,38;0,24;10,9;20,0;34,0;44,0;53,4;58,14;58,28;10,28;10,24;44,24;44,19;44,14;39,9;34,4;34,4;29,4;20,4;15,9;10,14;10,24" o:connectangles="0,0,0,0,0,0,0,0,0,0,0,0,0,0,0,0,0,0,0,0,0,0,0,0,0,0,0,0,0,0,0,0,0,0,0,0,0,0,0"/>
                    <o:lock v:ext="edit" verticies="t"/>
                  </v:shape>
                  <v:shape id="Freeform 869" o:spid="_x0000_s1111" style="position:absolute;left:5997;top:2183;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sMEA&#10;AADdAAAADwAAAGRycy9kb3ducmV2LnhtbERPS2vCQBC+F/wPywje6iYipY2uokKhJ0ui0OuQHZNg&#10;djbsrnn8e7dQ6G0+vuds96NpRU/ON5YVpMsEBHFpdcOVguvl8/UdhA/IGlvLpGAiD/vd7GWLmbYD&#10;59QXoRIxhH2GCuoQukxKX9Zk0C9tRxy5m3UGQ4SuktrhEMNNK1dJ8iYNNhwbauzoVFN5Lx5GQXOR&#10;0yl364Nzk6Prtz2nx5+HUov5eNiACDSGf/Gf+0vH+av0A36/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AnbDBAAAA3QAAAA8AAAAAAAAAAAAAAAAAmAIAAGRycy9kb3du&#10;cmV2LnhtbFBLBQYAAAAABAAEAPUAAACGAwAAAAA=&#10;" path="m43,r,24l39,24r,-10l34,9,29,4,19,4r-4,l10,4r,5l10,14r,5l15,24r4,4l34,33r9,10l48,52r,10l39,67r-5,4l24,76r-5,l10,71r-5,l,71,,48r5,9l10,67r9,l24,71r5,l34,67r,-5l39,57,34,52,29,48,19,43,10,33,5,28,,24,,19,,9,5,4,15,r4,l24,,34,r5,l43,xe" fillcolor="#131516" stroked="f">
                    <v:path arrowok="t" o:connecttype="custom" o:connectlocs="43,0;43,24;39,24;39,14;34,9;29,4;19,4;15,4;10,4;10,9;10,14;10,19;10,19;15,24;19,28;34,33;43,43;48,52;48,62;39,67;34,71;24,76;19,76;10,71;5,71;5,71;5,71;0,71;0,71;0,48;0,48;5,57;10,67;19,67;24,71;29,71;34,67;34,62;39,57;34,52;34,52;29,48;19,43;10,33;5,28;0,24;0,19;0,9;5,4;15,0;19,0;24,0;34,0;34,0;39,0;39,0;39,0;39,0;39,0;43,0" o:connectangles="0,0,0,0,0,0,0,0,0,0,0,0,0,0,0,0,0,0,0,0,0,0,0,0,0,0,0,0,0,0,0,0,0,0,0,0,0,0,0,0,0,0,0,0,0,0,0,0,0,0,0,0,0,0,0,0,0,0,0,0"/>
                  </v:shape>
                  <v:shape id="Freeform 870" o:spid="_x0000_s1112" style="position:absolute;left:6098;top:21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k4sYA&#10;AADdAAAADwAAAGRycy9kb3ducmV2LnhtbESPzU7DMBCE70i8g7VIvVGHqPwo1K1KUYEbIuUBVvY2&#10;jhqvo9ikaZ+ePSBx29XMzny7XE+hUyMNqY1s4G5egCK20bXcGPje726fQKWM7LCLTAbOlGC9ur5a&#10;YuXiib9orHOjJIRThQZ8zn2ldbKeAqZ57IlFO8QhYJZ1aLQb8CThodNlUTzogC1Lg8eetp7ssf4J&#10;Bu7fNt6O4fHyfl7YfTy+HOrt66cxs5tp8wwq05T/zX/XH07wy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k4sYAAADdAAAADwAAAAAAAAAAAAAAAACYAgAAZHJz&#10;L2Rvd25yZXYueG1sUEsFBgAAAAAEAAQA9QAAAIsDAAAAAA==&#10;" path="m34,l48,,58,9r9,15l67,33r,10l62,52,58,62,48,71r-5,l34,76,19,71,5,62,,52,,38,,28,5,19,10,9,14,4,24,,34,xm29,4r-5,l19,9r-5,5l14,24r,4l14,48r5,9l24,67r10,l43,67r5,-5l53,52r,-9l53,24,43,9,38,4r-9,xe" fillcolor="#131516" stroked="f">
                    <v:path arrowok="t" o:connecttype="custom" o:connectlocs="34,0;48,0;58,9;67,24;67,33;67,43;62,52;58,62;48,71;43,71;34,76;19,71;5,62;0,52;0,38;0,28;5,19;10,9;14,4;24,0;34,0;29,4;24,4;24,4;19,9;14,14;14,24;14,28;14,48;19,57;24,67;34,67;43,67;48,62;53,52;53,43;53,24;43,9;38,4;29,4" o:connectangles="0,0,0,0,0,0,0,0,0,0,0,0,0,0,0,0,0,0,0,0,0,0,0,0,0,0,0,0,0,0,0,0,0,0,0,0,0,0,0,0"/>
                    <o:lock v:ext="edit" verticies="t"/>
                  </v:shape>
                  <v:shape id="Freeform 871" o:spid="_x0000_s1113" style="position:absolute;left:6175;top:2144;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M+MQA&#10;AADdAAAADwAAAGRycy9kb3ducmV2LnhtbERPS4vCMBC+C/6HMII3TS0oa9coIsgK4sHXssehmW2r&#10;zaTbRK3+erMgeJuP7zmTWWNKcaXaFZYVDPoRCOLU6oIzBYf9svcBwnlkjaVlUnAnB7NpuzXBRNsb&#10;b+m685kIIewSVJB7XyVSujQng65vK+LA/draoA+wzqSu8RbCTSnjKBpJgwWHhhwrWuSUnncXo2Bt&#10;l5fT6RjPx19/35vHz3Do9b1Sqttp5p8gPDX+LX65VzrMj+MB/H8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zPjEAAAA3QAAAA8AAAAAAAAAAAAAAAAAmAIAAGRycy9k&#10;b3ducmV2LnhtbFBLBQYAAAAABAAEAPUAAACJAwAAAAA=&#10;" path="m29,43r,48l29,101r,5l33,106r5,4l43,110r-38,l9,110r,-4l14,106r,-5l14,91r,-48l,43,,39r14,l14,34,19,24r,-5l24,10,29,5,38,,48,r5,l62,5r,5l67,15r-5,4l57,19,53,15,48,10r-5,l43,5r-5,l33,10r-4,5l29,19r,15l29,39r19,l48,43r-19,xe" fillcolor="#131516" stroked="f">
                    <v:path arrowok="t" o:connecttype="custom" o:connectlocs="29,43;29,91;29,101;29,106;33,106;38,110;43,110;43,110;5,110;5,110;5,110;9,110;9,106;14,106;14,101;14,101;14,91;14,43;0,43;0,39;14,39;14,34;19,24;19,19;24,10;29,5;38,0;48,0;53,0;62,5;62,10;67,15;67,15;62,19;62,19;57,19;57,19;57,19;53,15;53,15;48,10;43,10;43,5;38,5;38,5;33,10;33,10;29,15;29,19;29,34;29,39;48,39;48,43;29,43" o:connectangles="0,0,0,0,0,0,0,0,0,0,0,0,0,0,0,0,0,0,0,0,0,0,0,0,0,0,0,0,0,0,0,0,0,0,0,0,0,0,0,0,0,0,0,0,0,0,0,0,0,0,0,0,0,0"/>
                  </v:shape>
                  <v:shape id="Freeform 872" o:spid="_x0000_s1114" style="position:absolute;left:6271;top:2144;width:33;height:110;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EecMA&#10;AADdAAAADwAAAGRycy9kb3ducmV2LnhtbERP22rCQBB9L/gPywi+6cYQVFJX0YIohRYv/YAhO01i&#10;s7Mhu022f+8WCn2bw7nOehtMI3rqXG1ZwXyWgCAurK65VPBxO0xXIJxH1thYJgU/5GC7GT2tMdd2&#10;4Av1V1+KGMIuRwWV920upSsqMuhmtiWO3KftDPoIu1LqDocYbhqZJslCGqw5NlTY0ktFxdf12ygo&#10;7wd+75fnEOZv2XA53rPX/SlTajIOu2cQnoL/F/+5TzrOT9MU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EecMAAADdAAAADwAAAAAAAAAAAAAAAACYAgAAZHJzL2Rv&#10;d25yZXYueG1sUEsFBgAAAAAEAAQA9QAAAIgDAAAAAA==&#10;" path="m14,r5,l24,5r,5l24,15r-5,l14,15r-5,l9,10,9,5,14,xm24,39r,57l24,101r,5l29,106r,4l33,110,,110r5,l5,106r4,l9,101r,-5l9,67r,-9l9,53r,-5l5,48,,48,19,39r5,xe" fillcolor="#131516" stroked="f">
                    <v:path arrowok="t" o:connecttype="custom" o:connectlocs="14,0;19,0;24,5;24,5;24,10;24,10;24,15;19,15;14,15;14,15;9,15;9,10;9,10;9,5;9,5;14,0;14,0;24,39;24,96;24,101;24,106;24,106;29,106;29,110;33,110;33,110;0,110;0,110;5,110;5,106;9,106;9,106;9,101;9,96;9,67;9,58;9,53;9,48;9,48;5,48;5,48;0,48;0,48;0,48;19,39;24,39" o:connectangles="0,0,0,0,0,0,0,0,0,0,0,0,0,0,0,0,0,0,0,0,0,0,0,0,0,0,0,0,0,0,0,0,0,0,0,0,0,0,0,0,0,0,0,0,0,0"/>
                    <o:lock v:ext="edit" verticies="t"/>
                  </v:shape>
                  <v:shape id="Freeform 873" o:spid="_x0000_s1115" style="position:absolute;left:6309;top:2183;width:77;height:71;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uXsMA&#10;AADdAAAADwAAAGRycy9kb3ducmV2LnhtbERP32vCMBB+F/wfwgl709QOxuyMIsLAF9Hp2PPR3NJu&#10;zaVLYlv965fBwLf7+H7ecj3YRnTkQ+1YwXyWgSAuna7ZKHg/v06fQYSIrLFxTAquFGC9Go+WWGjX&#10;8xt1p2hECuFQoIIqxraQMpQVWQwz1xIn7tN5izFBb6T22Kdw28g8y56kxZpTQ4UtbSsqv08Xq+Dm&#10;u6PZyx+z//IfOZ97vVkcFko9TIbNC4hIQ7yL/907nebn+SP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uXsMAAADdAAAADwAAAAAAAAAAAAAAAACYAgAAZHJzL2Rv&#10;d25yZXYueG1sUEsFBgAAAAAEAAQA9QAAAIgDAAAAAA==&#10;" path="m24,14l39,4,48,r5,l58,r5,4l67,9r,10l67,24r,33l67,62r,5l72,67r,4l77,71r-34,l48,71r5,-4l53,62r,-5l53,28r,-9l53,14,48,9r-5,l34,9,24,19r,38l24,62r,5l29,67r5,4l39,71,,71r5,l10,67r,-5l15,57r,-29l15,19,10,14r,-5l5,9,,9,24,r,14xe" fillcolor="#131516" stroked="f">
                    <v:path arrowok="t" o:connecttype="custom" o:connectlocs="24,14;39,4;48,0;53,0;58,0;63,4;67,9;67,19;67,24;67,57;67,62;67,67;72,67;72,67;72,71;77,71;77,71;43,71;43,71;43,71;48,71;53,67;53,67;53,62;53,62;53,57;53,28;53,19;53,14;48,9;43,9;34,9;24,19;24,57;24,62;24,67;29,67;29,67;34,71;39,71;39,71;0,71;0,71;5,71;10,67;10,67;10,62;15,57;15,28;15,19;10,14;10,14;10,9;10,9;5,9;5,9;0,9;0,9;24,0;24,0;24,14" o:connectangles="0,0,0,0,0,0,0,0,0,0,0,0,0,0,0,0,0,0,0,0,0,0,0,0,0,0,0,0,0,0,0,0,0,0,0,0,0,0,0,0,0,0,0,0,0,0,0,0,0,0,0,0,0,0,0,0,0,0,0,0,0"/>
                  </v:shape>
                  <v:shape id="Freeform 874" o:spid="_x0000_s1116" style="position:absolute;left:6396;top:2144;width:71;height:115;visibility:visible;mso-wrap-style:square;v-text-anchor:top" coordsize="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gUMQA&#10;AADdAAAADwAAAGRycy9kb3ducmV2LnhtbERPS4vCMBC+C/sfwix409Qqi1SjuC/Yi7BVEfc224xp&#10;sZmUJmr995sFwdt8fM+ZLztbiwu1vnKsYDRMQBAXTldsFOy2n4MpCB+QNdaOScGNPCwXT705Ztpd&#10;OafLJhgRQ9hnqKAMocmk9EVJFv3QNcSRO7rWYoiwNVK3eI3htpZpkrxIixXHhhIbeiupOG3OVsHh&#10;ez+tw+t6PFr/fLwbU+S/51OuVP+5W81ABOrCQ3x3f+k4P00n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4FDEAAAA3QAAAA8AAAAAAAAAAAAAAAAAmAIAAGRycy9k&#10;b3ducmV2LnhtbFBLBQYAAAAABAAEAPUAAACJAwAAAAA=&#10;" path="m47,101r-4,5l38,110r-5,5l28,115,14,110,4,106,,91,,77,,63,9,48,19,39r14,l43,39r4,4l47,29r,-10l47,15r,-5l43,10r-5,l57,r5,l62,82r,9l62,96r,5l67,101r4,l71,106r-19,9l47,115r,-14xm47,96r,-33l47,58,43,53r,-5l38,43r-5,l23,43r-4,5l14,58r,14l14,87r5,9l28,101r5,5l43,101r4,-5xe" fillcolor="#131516" stroked="f">
                    <v:path arrowok="t" o:connecttype="custom" o:connectlocs="47,101;43,106;38,110;33,115;28,115;14,110;4,106;0,91;0,77;0,63;9,48;19,39;33,39;43,39;47,43;47,29;47,19;47,15;47,15;47,10;43,10;43,10;38,10;38,10;38,10;57,0;62,0;62,82;62,91;62,96;62,101;62,101;67,101;67,101;67,101;71,101;71,106;52,115;47,115;47,101;47,96;47,63;47,58;43,53;43,48;38,43;33,43;33,43;23,43;19,48;14,58;14,72;14,87;19,96;28,101;33,106;43,101;47,96" o:connectangles="0,0,0,0,0,0,0,0,0,0,0,0,0,0,0,0,0,0,0,0,0,0,0,0,0,0,0,0,0,0,0,0,0,0,0,0,0,0,0,0,0,0,0,0,0,0,0,0,0,0,0,0,0,0,0,0,0,0"/>
                    <o:lock v:ext="edit" verticies="t"/>
                  </v:shape>
                  <v:shape id="Freeform 875" o:spid="_x0000_s1117" style="position:absolute;left:6472;top:2144;width:39;height:110;visibility:visible;mso-wrap-style:square;v-text-anchor:top" coordsize="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SJcQA&#10;AADdAAAADwAAAGRycy9kb3ducmV2LnhtbERPTWvCQBC9F/wPywjedGPAYqOrqFTspWBVhNyG7JgN&#10;ZmdDdqtpf31XEHqbx/uc+bKztbhR6yvHCsajBARx4XTFpYLTcTucgvABWWPtmBT8kIflovcyx0y7&#10;O3/R7RBKEUPYZ6jAhNBkUvrCkEU/cg1x5C6utRgibEupW7zHcFvLNElepcWKY4PBhjaGiuvh2yrI&#10;i195WV/znftMzfH83uz3b/lKqUG/W81ABOrCv/jp/tBxfppO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UiXEAAAA3QAAAA8AAAAAAAAAAAAAAAAAmAIAAGRycy9k&#10;b3ducmV2LnhtbFBLBQYAAAAABAAEAPUAAACJAwAAAAA=&#10;" path="m19,r5,l24,5r5,l29,10r-5,5l19,15r-4,l10,10r,-5l15,5,15,r4,xm24,39r,57l24,101r5,5l34,110r5,l,110r5,l10,106r5,-5l15,96r,-29l15,58,10,53r,-5l5,48,,48,24,39xe" fillcolor="#131516" stroked="f">
                    <v:path arrowok="t" o:connecttype="custom" o:connectlocs="19,0;24,0;24,5;29,5;29,10;29,10;24,15;24,15;19,15;15,15;15,15;10,10;10,10;10,5;15,5;15,0;19,0;24,39;24,96;24,101;29,106;29,106;29,106;34,110;39,110;39,110;0,110;0,110;5,110;10,106;10,106;10,106;15,101;15,96;15,67;15,58;10,53;10,48;10,48;10,48;5,48;5,48;0,48;0,48;24,39;24,39" o:connectangles="0,0,0,0,0,0,0,0,0,0,0,0,0,0,0,0,0,0,0,0,0,0,0,0,0,0,0,0,0,0,0,0,0,0,0,0,0,0,0,0,0,0,0,0,0,0"/>
                    <o:lock v:ext="edit" verticies="t"/>
                  </v:shape>
                  <v:shape id="Freeform 876" o:spid="_x0000_s1118" style="position:absolute;left:6520;top:2183;width:58;height:76;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T3cAA&#10;AADdAAAADwAAAGRycy9kb3ducmV2LnhtbERPTYvCMBC9C/6HMMJeRFOLK1KNIkLBk6DW+9CMbbGZ&#10;lCbaur/eCMLe5vE+Z73tTS2e1LrKsoLZNAJBnFtdcaEgu6STJQjnkTXWlknBixxsN8PBGhNtOz7R&#10;8+wLEULYJaig9L5JpHR5SQbd1DbEgbvZ1qAPsC2kbrEL4aaWcRQtpMGKQ0OJDe1Lyu/nh1HQjY94&#10;5eyU/trLfNn9RVebH1Olfkb9bgXCU+//xV/3QYf5cbyAzzfh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QT3cAAAADdAAAADwAAAAAAAAAAAAAAAACYAgAAZHJzL2Rvd25y&#10;ZXYueG1sUEsFBgAAAAAEAAQA9QAAAIUDAAAAAA==&#10;" path="m58,48r-5,9l48,67r-9,4l29,76,15,71,5,62,,52,,38,,24,10,9,19,,34,r9,l48,4r5,5l58,14r,5l53,19r,5l48,24r-5,l43,19r-4,l39,14r,-5l39,4r-5,l29,4r-5,l19,9,15,19r-5,9l15,43r,9l24,62r10,l43,62r5,-5l53,52r5,-9l58,48xe" fillcolor="#131516" stroked="f">
                    <v:path arrowok="t" o:connecttype="custom" o:connectlocs="58,48;53,57;48,67;39,71;29,76;15,71;5,62;0,52;0,38;0,24;10,9;19,0;34,0;43,0;48,4;53,9;58,14;58,19;53,19;53,24;48,24;43,24;43,19;39,19;39,14;39,9;39,4;34,4;29,4;24,4;19,9;15,19;10,28;15,43;15,52;24,62;34,62;43,62;48,57;53,52;58,43;58,48" o:connectangles="0,0,0,0,0,0,0,0,0,0,0,0,0,0,0,0,0,0,0,0,0,0,0,0,0,0,0,0,0,0,0,0,0,0,0,0,0,0,0,0,0,0"/>
                  </v:shape>
                  <v:shape id="Freeform 877" o:spid="_x0000_s1119" style="position:absolute;left:6587;top:2183;width:63;height:76;visibility:visible;mso-wrap-style:square;v-text-anchor:top" coordsize="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LUcIA&#10;AADdAAAADwAAAGRycy9kb3ducmV2LnhtbERPS4vCMBC+C/sfwix403R7cKUaZRGEBU8+wdvQjE21&#10;mZQm21Z/vVkQvM3H95z5sreVaKnxpWMFX+MEBHHudMmFgsN+PZqC8AFZY+WYFNzJw3LxMZhjpl3H&#10;W2p3oRAxhH2GCkwIdSalzw1Z9GNXE0fu4hqLIcKmkLrBLobbSqZJMpEWS44NBmtaGcpvuz+rIDms&#10;an6Yrry253xbnE/rzd0flRp+9j8zEIH68Ba/3L86zk/Tb/j/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tRwgAAAN0AAAAPAAAAAAAAAAAAAAAAAJgCAABkcnMvZG93&#10;bnJldi54bWxQSwUGAAAAAAQABAD1AAAAhwMAAAAA&#10;" path="m15,28r,15l20,52r9,10l39,62r9,l53,57r5,-5l63,43r,5l58,57,53,67r-9,4l34,76,20,71,10,67,5,52,,38,5,24,10,9,24,,34,,48,r5,4l63,14r,14l15,28xm15,24r33,l48,19,44,14r,-5l39,4r-5,l29,4r-5,l20,9r-5,5l15,24xe" fillcolor="#131516" stroked="f">
                    <v:path arrowok="t" o:connecttype="custom" o:connectlocs="15,28;15,43;20,52;29,62;39,62;48,62;53,57;58,52;63,43;63,48;58,57;53,67;44,71;34,76;20,71;10,67;5,52;0,38;5,24;10,9;24,0;34,0;48,0;53,4;63,14;63,28;15,28;15,24;48,24;48,19;44,14;44,9;39,4;34,4;29,4;24,4;20,9;15,14;15,24" o:connectangles="0,0,0,0,0,0,0,0,0,0,0,0,0,0,0,0,0,0,0,0,0,0,0,0,0,0,0,0,0,0,0,0,0,0,0,0,0,0,0"/>
                    <o:lock v:ext="edit" verticies="t"/>
                  </v:shape>
                  <v:shape id="Freeform 878" o:spid="_x0000_s1120" style="position:absolute;left:6664;top:2183;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lsMA&#10;AADdAAAADwAAAGRycy9kb3ducmV2LnhtbESPT4vCMBDF7wt+hzCCtzW1iEg1igrCnnbxD3gdmrEt&#10;NpOSRG2//c5hYW8zvDfv/Wa97V2rXhRi49nAbJqBIi69bbgycL0cP5egYkK22HomAwNF2G5GH2ss&#10;rH/ziV7nVCkJ4ViggTqlrtA6ljU5jFPfEYt298FhkjVU2gZ8S7hrdZ5lC+2wYWmosaNDTeXj/HQG&#10;moseDqcw34UwBLr++O/Z/vY0ZjLudytQifr0b/67/rKCn+eCK9/I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ylsMAAADdAAAADwAAAAAAAAAAAAAAAACYAgAAZHJzL2Rv&#10;d25yZXYueG1sUEsFBgAAAAAEAAQA9QAAAIgDAAAAAA==&#10;" path="m43,r,24l39,24,34,14r,-5l24,4r-5,l15,4r-5,l10,9r,5l10,19r5,5l19,28r10,5l43,43r5,9l43,62r-4,5l34,71,24,76r-9,l10,71r-5,l,71,,48r5,9l10,67r5,l24,71r5,l34,67r,-5l34,57r,-5l24,48,15,43,5,33,,28,,24,,19,,9,5,4,10,r9,l24,r5,l34,r5,l43,xe" fillcolor="#131516" stroked="f">
                    <v:path arrowok="t" o:connecttype="custom" o:connectlocs="43,0;43,24;39,24;34,14;34,9;24,4;19,4;15,4;10,4;10,9;10,14;10,19;10,19;15,24;19,28;29,33;43,43;48,52;43,62;39,67;34,71;24,76;15,76;10,71;5,71;5,71;0,71;0,71;0,71;0,48;0,48;5,57;10,67;15,67;24,71;29,71;34,67;34,62;34,57;34,52;34,52;24,48;15,43;5,33;0,28;0,24;0,19;0,9;5,4;10,0;19,0;24,0;29,0;34,0;34,0;39,0;39,0;39,0;39,0;43,0" o:connectangles="0,0,0,0,0,0,0,0,0,0,0,0,0,0,0,0,0,0,0,0,0,0,0,0,0,0,0,0,0,0,0,0,0,0,0,0,0,0,0,0,0,0,0,0,0,0,0,0,0,0,0,0,0,0,0,0,0,0,0,0"/>
                  </v:shape>
                  <v:shape id="Freeform 879" o:spid="_x0000_s1121" style="position:absolute;left:5729;top:2432;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hr8EA&#10;AADdAAAADwAAAGRycy9kb3ducmV2LnhtbERPS4vCMBC+C/6HMII3TS2yajWKCIvubX1Ar0MztqXN&#10;pDRZrf56syB4m4/vOatNZ2pxo9aVlhVMxhEI4szqknMFl/P3aA7CeWSNtWVS8CAHm3W/t8JE2zsf&#10;6XbyuQgh7BJUUHjfJFK6rCCDbmwb4sBdbWvQB9jmUrd4D+GmlnEUfUmDJYeGAhvaFZRVpz+joIr3&#10;z/Tn13KVXaPpYWbTyZZSpYaDbrsE4anzH/HbfdBhfhwv4P+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0Ya/BAAAA3QAAAA8AAAAAAAAAAAAAAAAAmAIAAGRycy9kb3du&#10;cmV2LnhtbFBLBQYAAAAABAAEAPUAAACGAwAAAAA=&#10;" path="m,43l,28,4,19,9,9,14,5,19,r5,l33,5,43,9r5,15l52,43r,9l48,67r-5,5l38,76r-5,5l24,81r-10,l4,72,,57,,43xm9,43r5,14l14,72r5,4l24,81r4,-5l33,76r,-4l38,67r,-15l38,38r,-14l38,14,33,9r,-4l28,5r-4,l19,9r-5,5l14,24r,9l9,43xe" fillcolor="#131516" stroked="f">
                    <v:path arrowok="t" o:connecttype="custom" o:connectlocs="0,43;0,28;4,19;9,9;14,5;19,0;24,0;33,5;43,9;48,24;52,43;52,52;48,67;43,72;38,76;33,81;24,81;14,81;4,72;0,57;0,43;9,43;14,57;14,72;19,76;24,81;28,76;33,76;33,72;38,67;38,52;38,38;38,24;38,14;33,9;33,5;28,5;24,5;24,5;19,9;14,14;14,24;14,33;9,43" o:connectangles="0,0,0,0,0,0,0,0,0,0,0,0,0,0,0,0,0,0,0,0,0,0,0,0,0,0,0,0,0,0,0,0,0,0,0,0,0,0,0,0,0,0,0,0"/>
                    <o:lock v:ext="edit" verticies="t"/>
                  </v:shape>
                  <v:shape id="Freeform 880" o:spid="_x0000_s1122" style="position:absolute;left:5791;top:2504;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ruMcA&#10;AADdAAAADwAAAGRycy9kb3ducmV2LnhtbESPzW7CQAyE75V4h5UrcSubhp+WlAUhBCocSyu13Kys&#10;SSKy3ii7QPr2+IDEzdaMZz7PFp2r1YXaUHk28DpIQBHn3lZcGPj53ry8gwoR2WLtmQz8U4DFvPc0&#10;w8z6K3/RZR8LJSEcMjRQxthkWoe8JIdh4Bti0Y6+dRhlbQttW7xKuKt1miQT7bBiaSixoVVJ+Wl/&#10;dgaK5Dfd7D4nb9PDcTTlbrw7/a0PxvSfu+UHqEhdfJjv11sr+OlQ+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a7jHAAAA3QAAAA8AAAAAAAAAAAAAAAAAmAIAAGRy&#10;cy9kb3ducmV2LnhtbFBLBQYAAAAABAAEAPUAAACMAwAAAAA=&#10;" path="m10,r,l14,r,4l14,9r-4,l5,9,,4r5,l5,r5,xe" fillcolor="#131516" stroked="f">
                    <v:path arrowok="t" o:connecttype="custom" o:connectlocs="10,0;10,0;14,0;14,4;14,4;14,9;14,9;10,9;10,9;5,9;5,9;5,9;0,4;5,4;5,0;5,0;10,0" o:connectangles="0,0,0,0,0,0,0,0,0,0,0,0,0,0,0,0,0"/>
                  </v:shape>
                  <v:shape id="Freeform 881" o:spid="_x0000_s1123" style="position:absolute;left:5820;top:243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v1MAA&#10;AADdAAAADwAAAGRycy9kb3ducmV2LnhtbERPTYvCMBC9C/6HMMLeNFVhka5RtOLidbUH9zYkYxts&#10;JqWJ2v33G0HwNo/3Oct17xpxpy5YzwqmkwwEsfbGcqWgPO3HCxAhIhtsPJOCPwqwXg0HS8yNf/AP&#10;3Y+xEimEQ44K6hjbXMqga3IYJr4lTtzFdw5jgl0lTYePFO4aOcuyT+nQcmqosaWiJn093pyCzPTa&#10;mm1Z/O5Yz208fxft1in1Meo3XyAi9fEtfrkPJs2fzafw/Ca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cv1MAAAADdAAAADwAAAAAAAAAAAAAAAACYAgAAZHJzL2Rvd25y&#10;ZXYueG1sUEsFBgAAAAAEAAQA9QAAAIUDAAAAAA==&#10;" path="m,43l,28,5,19,9,9,14,5,19,r5,l33,5,43,9r5,15l53,43r-5,9l48,67r-5,5l38,76r-9,5l24,81r-10,l5,72,,57,,43xm9,43r5,14l14,72r5,4l24,81r5,-5l33,76r,-4l38,67r,-15l38,38r,-14l38,14,33,9r,-4l29,5r-5,l19,9r-5,5l14,24,9,33r,10xe" fillcolor="#131516" stroked="f">
                    <v:path arrowok="t" o:connecttype="custom" o:connectlocs="0,43;0,28;5,19;9,9;14,5;19,0;24,0;33,5;43,9;48,24;53,43;48,52;48,67;43,72;38,76;29,81;24,81;14,81;5,72;0,57;0,43;9,43;14,57;14,72;19,76;24,81;29,76;33,76;33,72;38,67;38,52;38,38;38,24;38,14;33,9;33,5;29,5;24,5;24,5;19,9;14,14;14,24;9,33;9,43" o:connectangles="0,0,0,0,0,0,0,0,0,0,0,0,0,0,0,0,0,0,0,0,0,0,0,0,0,0,0,0,0,0,0,0,0,0,0,0,0,0,0,0,0,0,0,0"/>
                    <o:lock v:ext="edit" verticies="t"/>
                  </v:shape>
                  <v:shape id="Freeform 882" o:spid="_x0000_s1124" style="position:absolute;left:5877;top:243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8AA&#10;AADdAAAADwAAAGRycy9kb3ducmV2LnhtbERPS4vCMBC+C/sfwix403QriHSNol0Urz4OehuS2TbY&#10;TEoTtfvvN4LgbT6+58yXvWvEnbpgPSv4GmcgiLU3lisFp+NmNAMRIrLBxjMp+KMAy8XHYI6F8Q/e&#10;0/0QK5FCOBSooI6xLaQMuiaHYexb4sT9+s5hTLCrpOnwkcJdI/Msm0qHllNDjS2VNenr4eYUZKbX&#10;1qxP5eWH9cTG87Zs106p4We/+gYRqY9v8cu9M2l+Psnh+U06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xo8AAAADdAAAADwAAAAAAAAAAAAAAAACYAgAAZHJzL2Rvd25y&#10;ZXYueG1sUEsFBgAAAAAEAAQA9QAAAIUDAAAAAA==&#10;" path="m,43l5,28r,-9l10,9,20,5,24,r5,l39,5r5,4l53,24r,19l53,52,48,67r-4,5l39,76r-5,5l29,81r-9,l10,72,5,57,,43xm15,43r,14l20,72r4,4l29,81r,-5l34,76r5,-4l39,67,44,52r,-14l44,24,39,14r,-5l34,5r-5,l24,5,20,9r,5l15,24r,9l15,43xe" fillcolor="#131516" stroked="f">
                    <v:path arrowok="t" o:connecttype="custom" o:connectlocs="0,43;5,28;5,19;10,9;20,5;24,0;29,0;39,5;44,9;53,24;53,43;53,52;48,67;44,72;39,76;34,81;29,81;20,81;10,72;5,57;0,43;15,43;15,57;20,72;24,76;29,81;29,76;34,76;39,72;39,67;44,52;44,38;44,24;39,14;39,9;34,5;29,5;29,5;24,5;20,9;20,14;15,24;15,33;15,43" o:connectangles="0,0,0,0,0,0,0,0,0,0,0,0,0,0,0,0,0,0,0,0,0,0,0,0,0,0,0,0,0,0,0,0,0,0,0,0,0,0,0,0,0,0,0,0"/>
                    <o:lock v:ext="edit" verticies="t"/>
                  </v:shape>
                  <v:shape id="Freeform 883" o:spid="_x0000_s1125" style="position:absolute;left:5949;top:2432;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JtcQA&#10;AADdAAAADwAAAGRycy9kb3ducmV2LnhtbERPS2vCQBC+F/wPywje6kYtVaKrWIvQQym+Dh6H7JhE&#10;s7Mxuybpv3cFwdt8fM+ZLVpTiJoql1tWMOhHIIgTq3NOFRz26/cJCOeRNRaWScE/OVjMO28zjLVt&#10;eEv1zqcihLCLUUHmfRlL6ZKMDLq+LYkDd7KVQR9glUpdYRPCTSGHUfQpDeYcGjIsaZVRctndjILx&#10;t7mtmvzPfV23v9fzx2VzrM1GqV63XU5BeGr9S/x0/+gwfzgawe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ibXEAAAA3QAAAA8AAAAAAAAAAAAAAAAAmAIAAGRycy9k&#10;b3ducmV2LnhtbFBLBQYAAAAABAAEAPUAAACJAwAAAAA=&#10;" path="m,9l20,r,67l20,72r4,4l29,81r5,l,81r5,l10,76r,-4l10,67r,-43l10,19r,-5l10,9,5,9,,9xe" fillcolor="#131516" stroked="f">
                    <v:path arrowok="t" o:connecttype="custom" o:connectlocs="0,9;20,0;20,0;20,67;20,72;24,76;24,76;24,76;29,81;34,81;34,81;0,81;0,81;5,81;10,76;10,76;10,76;10,72;10,67;10,24;10,19;10,14;10,14;10,9;10,9;5,9;5,9;0,9;0,9" o:connectangles="0,0,0,0,0,0,0,0,0,0,0,0,0,0,0,0,0,0,0,0,0,0,0,0,0,0,0,0,0"/>
                  </v:shape>
                  <v:shape id="Freeform 884" o:spid="_x0000_s1126" style="position:absolute;left:6002;top:2432;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1iMUA&#10;AADdAAAADwAAAGRycy9kb3ducmV2LnhtbERPS2sCMRC+C/6HMIK3mlXbUlajlFLBQ3vwgaW3cTPN&#10;bruZLElct//eCIK3+fieM192thYt+VA5VjAeZSCIC6crNgr2u9XDC4gQkTXWjknBPwVYLvq9Oeba&#10;nXlD7TYakUI45KigjLHJpQxFSRbDyDXEiftx3mJM0BupPZ5TuK3lJMuepcWKU0OJDb2VVPxtT1ZB&#10;e9SHxjx9tzze/27ePw/TD+O/lBoOutcZiEhdvItv7rVO8yfTR7h+k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LWIxQAAAN0AAAAPAAAAAAAAAAAAAAAAAJgCAABkcnMv&#10;ZG93bnJldi54bWxQSwUGAAAAAAQABAD1AAAAigMAAAAA&#10;" path="m,19l5,9,10,5,14,r5,l29,r5,5l38,9r,10l38,24r-9,9l34,38r4,5l43,48r,9l43,67r-5,5l29,81r-15,l5,81,,81,,76,,72r5,l10,72r,4l14,76r5,l24,76r5,-4l34,67r,-5l34,57r,-5l29,52r,-4l24,43r-5,l14,43r-4,l10,38r4,l19,38r5,-5l29,28r,-4l29,14r-5,l24,9,14,9r-4,l,19xe" fillcolor="#131516" stroked="f">
                    <v:path arrowok="t" o:connecttype="custom" o:connectlocs="0,19;5,9;10,5;14,0;19,0;29,0;34,5;38,9;38,19;38,24;29,33;34,38;38,43;43,48;43,57;43,67;38,72;29,81;14,81;5,81;0,81;0,76;0,76;0,76;0,72;0,72;5,72;5,72;5,72;10,72;10,76;14,76;14,76;19,76;19,76;24,76;29,72;34,67;34,62;34,57;34,52;29,52;29,48;29,48;24,43;19,43;14,43;10,43;10,38;14,38;19,38;24,33;29,28;29,28;29,24;29,14;24,14;24,9;14,9;10,9;0,19;0,19" o:connectangles="0,0,0,0,0,0,0,0,0,0,0,0,0,0,0,0,0,0,0,0,0,0,0,0,0,0,0,0,0,0,0,0,0,0,0,0,0,0,0,0,0,0,0,0,0,0,0,0,0,0,0,0,0,0,0,0,0,0,0,0,0,0"/>
                  </v:shape>
                  <v:shape id="Freeform 885" o:spid="_x0000_s1127" style="position:absolute;left:6060;top:2432;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pvcYA&#10;AADdAAAADwAAAGRycy9kb3ducmV2LnhtbERPTWvCQBC9F/wPywheim6qKDZ1laJUelCkUQK9TbNj&#10;kjY7G7Orpv/eLQi9zeN9zmzRmkpcqHGlZQVPgwgEcWZ1ybmCw/6tPwXhPLLGyjIp+CUHi3nnYYax&#10;tlf+oEvicxFC2MWooPC+jqV0WUEG3cDWxIE72sagD7DJpW7wGsJNJYdRNJEGSw4NBda0LCj7Sc5G&#10;wbb9PKXPmftK8+M63Rym35vd40qpXrd9fQHhqfX/4rv7XYf5w9EY/r4JJ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apvcYAAADdAAAADwAAAAAAAAAAAAAAAACYAgAAZHJz&#10;L2Rvd25yZXYueG1sUEsFBgAAAAAEAAQA9QAAAIsDAAAAAA==&#10;" path="m52,67l43,81,,81,14,62,28,48,33,38,38,28,33,19r,-5l28,9r-9,l14,9,9,14,4,19r,5l,24,4,14,9,5,14,,24,r9,l38,5r5,9l48,19r-5,9l43,33,38,43,28,52,19,67,9,72r24,l38,72r5,l48,67r4,xe" fillcolor="#131516" stroked="f">
                    <v:path arrowok="t" o:connecttype="custom" o:connectlocs="52,67;43,81;0,81;0,81;14,62;28,48;33,38;38,28;33,19;33,14;28,9;19,9;14,9;9,14;4,19;4,24;0,24;4,14;9,5;14,0;24,0;33,0;38,5;43,14;48,19;43,28;43,33;38,43;28,52;19,67;9,72;33,72;38,72;38,72;43,72;43,72;48,67;48,67;52,67" o:connectangles="0,0,0,0,0,0,0,0,0,0,0,0,0,0,0,0,0,0,0,0,0,0,0,0,0,0,0,0,0,0,0,0,0,0,0,0,0,0,0"/>
                  </v:shape>
                  <v:shape id="Freeform 886" o:spid="_x0000_s1128" style="position:absolute;left:6146;top:2441;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QA&#10;AADdAAAADwAAAGRycy9kb3ducmV2LnhtbERPS2vCQBC+F/wPywje6kYLWqKrFLFgaXswio/bkJ0m&#10;wexsyI6a/vtuodDbfHzPmS87V6sbtaHybGA0TEAR595WXBjY714fn0EFQbZYeyYD3xRgueg9zDG1&#10;/s5bumVSqBjCIUUDpUiTah3ykhyGoW+II/flW4cSYVto2+I9hrtaj5Nkoh1WHBtKbGhVUn7Jrs7A&#10;9BMPxUY+kun67fSe8bGRsz4bM+h3LzNQQp38i//cGxvnj58m8PtNPE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4/rEAAAA3QAAAA8AAAAAAAAAAAAAAAAAmAIAAGRycy9k&#10;b3ducmV2LnhtbFBLBQYAAAAABAAEAPUAAACJAwAAAAA=&#10;" path="m19,r,19l34,19r,5l19,24r,34l19,63r5,4l29,67r,-4l34,63r-5,4l29,72r-5,l19,72r-5,l10,67r,-4l10,58r,-34l,24,,19r5,l10,15r4,-5l14,5,19,xe" fillcolor="#131516" stroked="f">
                    <v:path arrowok="t" o:connecttype="custom" o:connectlocs="19,0;19,19;34,19;34,24;19,24;19,58;19,63;19,63;24,67;24,67;29,67;29,67;29,63;29,63;34,63;29,67;29,72;24,72;19,72;19,72;14,72;14,72;10,67;10,63;10,58;10,24;0,24;0,19;5,19;10,15;10,15;14,10;14,5;19,0;19,0" o:connectangles="0,0,0,0,0,0,0,0,0,0,0,0,0,0,0,0,0,0,0,0,0,0,0,0,0,0,0,0,0,0,0,0,0,0,0"/>
                  </v:shape>
                  <v:shape id="Freeform 887" o:spid="_x0000_s1129" style="position:absolute;left:6184;top:2460;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leMMA&#10;AADdAAAADwAAAGRycy9kb3ducmV2LnhtbERP3WrCMBS+H+wdwhnsTlMrOO2MooIoMgfTPcChOTbF&#10;5qQ2Wa1vbwRhd+fj+z3TeWcr0VLjS8cKBv0EBHHudMmFgt/jujcG4QOyxsoxKbiRh/ns9WWKmXZX&#10;/qH2EAoRQ9hnqMCEUGdS+tyQRd93NXHkTq6xGCJsCqkbvMZwW8k0SUbSYsmxwWBNK0P5+fBnFRzN&#10;eGL2u8smvXzdvk9ypV27nCj1/tYtPkEE6sK/+One6jg/HX7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leMMAAADdAAAADwAAAAAAAAAAAAAAAACYAgAAZHJzL2Rv&#10;d25yZXYueG1sUEsFBgAAAAAEAAQA9QAAAIgDAAAAAA==&#10;" path="m24,l39,r5,5l48,15r5,9l48,34r,5l44,48r-5,5l34,53r-10,l15,53,5,44,,39,,29,,20,5,15,5,5,15,r5,l24,xm24,l20,r,5l15,5r-5,5l10,15r,9l10,34r5,10l20,48r9,5l34,48r5,l39,39r,-10l39,20,34,5r-5,l24,xe" fillcolor="#131516" stroked="f">
                    <v:path arrowok="t" o:connecttype="custom" o:connectlocs="24,0;39,0;44,5;48,15;53,24;48,34;48,39;44,48;39,53;34,53;24,53;15,53;5,44;0,39;0,29;0,20;5,15;5,5;15,0;20,0;24,0;24,0;20,0;20,5;15,5;10,10;10,15;10,24;10,34;15,44;20,48;29,53;34,48;39,48;39,39;39,29;39,20;34,5;29,5;24,0" o:connectangles="0,0,0,0,0,0,0,0,0,0,0,0,0,0,0,0,0,0,0,0,0,0,0,0,0,0,0,0,0,0,0,0,0,0,0,0,0,0,0,0"/>
                    <o:lock v:ext="edit" verticies="t"/>
                  </v:shape>
                  <v:shape id="Freeform 888" o:spid="_x0000_s1130" style="position:absolute;left:6276;top:2432;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6DMcA&#10;AADdAAAADwAAAGRycy9kb3ducmV2LnhtbESPQU8CMRCF7yb+h2ZMuEFXIAZXCkGCxKgXUBOPk+24&#10;u7GdbtrKLv/eOZB4m8l78943y/XgnTpRTG1gA7eTAhRxFWzLtYGP96fxAlTKyBZdYDJwpgTr1fXV&#10;Eksbej7Q6ZhrJSGcSjTQ5NyVWqeqIY9pEjpi0b5D9JhljbW2EXsJ905Pi+JOe2xZGhrsaNtQ9XP8&#10;9QYe+RBf+tdNN793O9fuv94+/XxhzOhm2DyAyjTkf/Pl+tkK/nQm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gzHAAAA3QAAAA8AAAAAAAAAAAAAAAAAmAIAAGRy&#10;cy9kb3ducmV2LnhtbFBLBQYAAAAABAAEAPUAAACMAwAAAAA=&#10;" path="m,43l,28,4,19,9,9,14,5,19,r5,l33,5,43,9r5,15l48,43r,9l48,67r-5,5l33,76r-5,5l24,81r-10,l4,72,,57,,43xm9,43r,14l14,72r5,4l24,81r4,-5l33,72r,-5l38,52r,-14l38,24,33,14r,-5l28,5r-4,l19,5r,4l14,14,9,24r,9l9,43xe" fillcolor="#131516" stroked="f">
                    <v:path arrowok="t" o:connecttype="custom" o:connectlocs="0,43;0,28;4,19;9,9;14,5;19,0;24,0;33,5;43,9;48,24;48,43;48,52;48,67;43,72;33,76;28,81;24,81;14,81;4,72;0,57;0,43;9,43;9,57;14,72;19,76;24,81;28,76;28,76;33,72;33,67;38,52;38,38;38,24;33,14;33,9;28,5;28,5;24,5;19,5;19,9;14,14;9,24;9,33;9,43" o:connectangles="0,0,0,0,0,0,0,0,0,0,0,0,0,0,0,0,0,0,0,0,0,0,0,0,0,0,0,0,0,0,0,0,0,0,0,0,0,0,0,0,0,0,0,0"/>
                    <o:lock v:ext="edit" verticies="t"/>
                  </v:shape>
                  <v:shape id="Freeform 889" o:spid="_x0000_s1131" style="position:absolute;left:6338;top:2504;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CJcQA&#10;AADdAAAADwAAAGRycy9kb3ducmV2LnhtbERPTWvCQBC9F/oflhG81Y3RqkldpYjSemwqWG9DdkyC&#10;2dmQXTX9964geJvH+5z5sjO1uFDrKssKhoMIBHFudcWFgt3v5m0GwnlkjbVlUvBPDpaL15c5ptpe&#10;+YcumS9ECGGXooLS+yaV0uUlGXQD2xAH7mhbgz7AtpC6xWsIN7WMo2giDVYcGkpsaFVSfsrORkER&#10;7ePN9msyTQ7HccLd+/b0tz4o1e91nx8gPHX+KX64v3WYH48S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wiXEAAAA3QAAAA8AAAAAAAAAAAAAAAAAmAIAAGRycy9k&#10;b3ducmV2LnhtbFBLBQYAAAAABAAEAPUAAACJAwAAAAA=&#10;" path="m5,r5,l14,4r,5l10,9,5,9,,9,,4,,,5,xe" fillcolor="#131516" stroked="f">
                    <v:path arrowok="t" o:connecttype="custom" o:connectlocs="5,0;10,0;10,0;14,4;14,4;14,9;10,9;10,9;5,9;5,9;0,9;0,9;0,4;0,4;0,0;5,0;5,0" o:connectangles="0,0,0,0,0,0,0,0,0,0,0,0,0,0,0,0,0"/>
                  </v:shape>
                  <v:shape id="Freeform 890" o:spid="_x0000_s1132" style="position:absolute;left:6362;top:243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5MsQA&#10;AADdAAAADwAAAGRycy9kb3ducmV2LnhtbESPQW/CMAyF70j8h8hIu0E6hibUEdDoNMR10AO7WYnX&#10;Rmucqsmg+/f4MGk3W+/5vc+b3Rg6daUh+cgGHhcFKGIbnefGQH1+n69BpYzssItMBn4pwW47nWyw&#10;dPHGH3Q95UZJCKcSDbQ596XWybYUMC1iTyzaVxwCZlmHRrsBbxIeOr0simcd0LM0tNhT1ZL9Pv0E&#10;A4UbrXf7uvp8Y/vk8+VQ9ftgzMNsfH0BlWnM/+a/66MT/OVK+OUbGUF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TLEAAAA3QAAAA8AAAAAAAAAAAAAAAAAmAIAAGRycy9k&#10;b3ducmV2LnhtbFBLBQYAAAAABAAEAPUAAACJAwAAAAA=&#10;" path="m,43l5,28r,-9l10,9,19,5,24,r5,l38,5r5,4l53,24r,19l53,52,48,67r-5,5l38,76r-4,5l29,81r-10,l10,72,5,57,,43xm14,43r,14l19,72r5,4l29,81r,-5l34,76r4,-4l38,67,43,52r,-14l43,24,38,14r,-5l34,5r-5,l24,5,19,9r,5l14,24r,9l14,43xe" fillcolor="#131516" stroked="f">
                    <v:path arrowok="t" o:connecttype="custom" o:connectlocs="0,43;5,28;5,19;10,9;19,5;24,0;29,0;38,5;43,9;53,24;53,43;53,52;48,67;43,72;38,76;34,81;29,81;19,81;10,72;5,57;0,43;14,43;14,57;19,72;24,76;29,81;29,76;34,76;38,72;38,67;43,52;43,38;43,24;38,14;38,9;34,5;34,5;29,5;24,5;19,9;19,14;14,24;14,33;14,43" o:connectangles="0,0,0,0,0,0,0,0,0,0,0,0,0,0,0,0,0,0,0,0,0,0,0,0,0,0,0,0,0,0,0,0,0,0,0,0,0,0,0,0,0,0,0,0"/>
                    <o:lock v:ext="edit" verticies="t"/>
                  </v:shape>
                  <v:shape id="Freeform 891" o:spid="_x0000_s1133" style="position:absolute;left:6424;top:243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cqcAA&#10;AADdAAAADwAAAGRycy9kb3ducmV2LnhtbERPS4vCMBC+C/sfwix409QHsnSNslYUrz4Ou7chGdtg&#10;MylNVuu/N4LgbT6+58yXnavFldpgPSsYDTMQxNoby6WC03Ez+AIRIrLB2jMpuFOA5eKjN8fc+Bvv&#10;6XqIpUghHHJUUMXY5FIGXZHDMPQNceLOvnUYE2xLaVq8pXBXy3GWzaRDy6mhwoaKivTl8O8UZKbT&#10;1qxOxd+a9cTG323RrJxS/c/u5xtEpC6+xS/3zqT54+kI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FcqcAAAADdAAAADwAAAAAAAAAAAAAAAACYAgAAZHJzL2Rvd25y&#10;ZXYueG1sUEsFBgAAAAAEAAQA9QAAAIUDAAAAAA==&#10;" path="m,43l,28,5,19,10,9,15,5,19,r5,l34,5r9,4l48,24r5,19l53,52,48,67r-5,5l39,76r-5,5l24,81r-9,l5,72,,57,,43xm10,43r5,14l15,72r4,4l24,81r5,-5l34,76r,-4l39,67r,-15l39,38r,-14l39,14,34,9r,-4l29,5r-5,l19,9r-4,5l15,24r-5,9l10,43xe" fillcolor="#131516" stroked="f">
                    <v:path arrowok="t" o:connecttype="custom" o:connectlocs="0,43;0,28;5,19;10,9;15,5;19,0;24,0;34,5;43,9;48,24;53,43;53,52;48,67;43,72;39,76;34,81;24,81;15,81;5,72;0,57;0,43;10,43;15,57;15,72;19,76;24,81;29,76;34,76;34,72;39,67;39,52;39,38;39,24;39,14;34,9;34,5;29,5;24,5;24,5;19,9;15,14;15,24;10,33;10,43" o:connectangles="0,0,0,0,0,0,0,0,0,0,0,0,0,0,0,0,0,0,0,0,0,0,0,0,0,0,0,0,0,0,0,0,0,0,0,0,0,0,0,0,0,0,0,0"/>
                    <o:lock v:ext="edit" verticies="t"/>
                  </v:shape>
                  <v:shape id="Freeform 892" o:spid="_x0000_s1134" style="position:absolute;left:6496;top:2432;width:29;height: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UjMQA&#10;AADdAAAADwAAAGRycy9kb3ducmV2LnhtbESP3YrCMBCF74V9hzALe6epRUS6RlFZoRde+LMPMDRj&#10;U2wmpcm2dZ/eCIJ3M5wz53yzXA+2Fh21vnKsYDpJQBAXTldcKvi97McLED4ga6wdk4I7eVivPkZL&#10;zLTr+UTdOZQihrDPUIEJocmk9IUhi37iGuKoXV1rMcS1LaVusY/htpZpksylxYpjg8GGdoaK2/nP&#10;Ksj7XW6qzf/PgjqNW70/HnTkUV+fw+YbRKAhvM2v61xH/HSWwvObO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NlIzEAAAA3QAAAA8AAAAAAAAAAAAAAAAAmAIAAGRycy9k&#10;b3ducmV2LnhtbFBLBQYAAAAABAAEAPUAAACJAwAAAAA=&#10;" path="m,9l19,r,67l19,72r,4l24,76r,5l29,81,,81r5,l5,76r5,l10,72r,-5l10,24r,-5l10,14r,-5l5,9,,9xe" fillcolor="#131516" stroked="f">
                    <v:path arrowok="t" o:connecttype="custom" o:connectlocs="0,9;19,0;19,0;19,67;19,72;19,76;19,76;24,76;24,81;29,81;29,81;0,81;0,81;5,81;5,76;10,76;10,76;10,72;10,67;10,24;10,19;10,14;10,14;10,9;5,9;5,9;0,9;0,9;0,9" o:connectangles="0,0,0,0,0,0,0,0,0,0,0,0,0,0,0,0,0,0,0,0,0,0,0,0,0,0,0,0,0"/>
                  </v:shape>
                  <v:shape id="Freeform 893" o:spid="_x0000_s1135" style="position:absolute;left:6544;top:2432;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jzMcA&#10;AADdAAAADwAAAGRycy9kb3ducmV2LnhtbESPT2sCMRDF74V+hzAFbzVblVZWo7QLiqJS/HPxNmzG&#10;3aWbyZJEXf30plDobYb35v3ejKetqcWFnK8sK3jrJiCIc6srLhQc9rPXIQgfkDXWlknBjTxMJ89P&#10;Y0y1vfKWLrtQiBjCPkUFZQhNKqXPSzLou7YhjtrJOoMhrq6Q2uE1hpta9pLkXRqsOBJKbCgrKf/Z&#10;nU3kzpvl8c78vV6uBpk9bNxH9uWU6ry0nyMQgdrwb/67XuhYvzfow+83cQQ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o8zHAAAA3QAAAA8AAAAAAAAAAAAAAAAAmAIAAGRy&#10;cy9kb3ducmV2LnhtbFBLBQYAAAAABAAEAPUAAACMAwAAAAA=&#10;" path="m10,l53,r,5l24,81r-5,l43,9,19,9r-4,5l10,14,5,19,,24,,19,10,xe" fillcolor="#131516" stroked="f">
                    <v:path arrowok="t" o:connecttype="custom" o:connectlocs="10,0;53,0;53,5;24,81;19,81;43,9;19,9;15,14;10,14;5,19;0,24;0,19;10,0" o:connectangles="0,0,0,0,0,0,0,0,0,0,0,0,0"/>
                  </v:shape>
                  <v:shape id="Freeform 894" o:spid="_x0000_s1136" style="position:absolute;left:6607;top:2432;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SxcMA&#10;AADdAAAADwAAAGRycy9kb3ducmV2LnhtbERP22rCQBB9L/Qflin4phsvSBtdRUWpL1qqfsCQnW5S&#10;s7Mhu8bk77uC0Lc5nOvMl60tRUO1LxwrGA4SEMSZ0wUbBZfzrv8OwgdkjaVjUtCRh+Xi9WWOqXZ3&#10;/qbmFIyIIexTVJCHUKVS+iwni37gKuLI/bjaYoiwNlLXeI/htpSjJJlKiwXHhhwr2uSUXU83q+DD&#10;mIPbdQf5tW5/m/P487jddzelem/tagYiUBv+xU/3Xsf5o8kE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SxcMAAADdAAAADwAAAAAAAAAAAAAAAACYAgAAZHJzL2Rv&#10;d25yZXYueG1sUEsFBgAAAAAEAAQA9QAAAIgDAAAAAA==&#10;" path="m48,l43,14r-24,l14,24r10,4l38,33r5,10l43,52r,5l43,67r-5,5l33,72r,4l28,81r-9,l14,81,4,81,,76,,72r4,l9,72r5,4l19,76r9,l33,72r,-5l38,57r,-5l33,48,28,38r-9,l14,33,,33,19,,48,xe" fillcolor="#131516" stroked="f">
                    <v:path arrowok="t" o:connecttype="custom" o:connectlocs="48,0;43,14;19,14;14,24;24,28;38,33;43,43;43,52;43,57;43,67;38,72;33,72;33,76;28,81;19,81;14,81;4,81;4,81;0,76;0,76;0,72;0,72;4,72;4,72;4,72;4,72;9,72;9,72;14,76;19,76;28,76;33,72;33,67;38,57;38,52;33,48;28,38;19,38;14,33;0,33;19,0;48,0" o:connectangles="0,0,0,0,0,0,0,0,0,0,0,0,0,0,0,0,0,0,0,0,0,0,0,0,0,0,0,0,0,0,0,0,0,0,0,0,0,0,0,0,0,0"/>
                  </v:shape>
                  <v:shape id="Freeform 895" o:spid="_x0000_s1137" style="position:absolute;left:6784;top:2432;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9p8UA&#10;AADdAAAADwAAAGRycy9kb3ducmV2LnhtbERPTWvCQBC9C/6HZQq9iG4MWkp0FWkrCBZDo3gesmMS&#10;mp0N2TWm/fVdQehtHu9zluve1KKj1lWWFUwnEQji3OqKCwWn43b8CsJ5ZI21ZVLwQw7Wq+FgiYm2&#10;N/6iLvOFCCHsElRQet8kUrq8JINuYhviwF1sa9AH2BZSt3gL4aaWcRS9SIMVh4YSG3orKf/OrkbB&#10;5yHtPpo9nedZujuM4vc6nf5ulXp+6jcLEJ56/y9+uHc6zI9nc7h/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2nxQAAAN0AAAAPAAAAAAAAAAAAAAAAAJgCAABkcnMv&#10;ZG93bnJldi54bWxQSwUGAAAAAAQABAD1AAAAigMAAAAA&#10;" path="m34,105r,l24,100,19,96,15,86,5,76r,-9l,52,5,33,10,19,19,5,34,,29,5,24,9,19,19r-4,9l15,38r,14l15,62r,10l19,81r,5l19,91r5,5l29,100r5,5xe" fillcolor="#131516" stroked="f">
                    <v:path arrowok="t" o:connecttype="custom" o:connectlocs="34,105;34,105;24,100;19,96;15,86;5,76;5,67;0,52;5,33;10,19;19,5;34,0;34,0;29,5;24,9;19,19;15,28;15,38;15,52;15,62;15,72;19,81;19,86;19,91;24,96;29,100;34,105" o:connectangles="0,0,0,0,0,0,0,0,0,0,0,0,0,0,0,0,0,0,0,0,0,0,0,0,0,0,0"/>
                  </v:shape>
                  <v:shape id="Freeform 896" o:spid="_x0000_s1138" style="position:absolute;left:6823;top:2432;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QfcIA&#10;AADdAAAADwAAAGRycy9kb3ducmV2LnhtbERPS2uDQBC+F/Iflgnk1qxKsMFkEyRQYm/NA7wO7kRF&#10;d1bcbWL767uFQG/z8T1nu59ML+40utaygngZgSCurG65VnC9vL+uQTiPrLG3TAq+ycF+N3vZYqbt&#10;g090P/tahBB2GSpovB8yKV3VkEG3tANx4G52NOgDHGupR3yEcNPLJIpSabDl0NDgQIeGqu78ZRR0&#10;yfGn/Pi03FW3aFW82TLOqVRqMZ/yDQhPk/8XP92FDvOTVQp/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BB9wgAAAN0AAAAPAAAAAAAAAAAAAAAAAJgCAABkcnMvZG93&#10;bnJldi54bWxQSwUGAAAAAAQABAD1AAAAhwMAAAAA&#10;" path="m52,52r,10l43,62r,19l33,81r,-19l,62,,52,38,r5,l43,52r9,xm33,52r,-38l4,52r29,xe" fillcolor="#131516" stroked="f">
                    <v:path arrowok="t" o:connecttype="custom" o:connectlocs="52,52;52,62;43,62;43,81;33,81;33,62;0,62;0,52;38,0;43,0;43,52;52,52;33,52;33,14;4,52;33,52" o:connectangles="0,0,0,0,0,0,0,0,0,0,0,0,0,0,0,0"/>
                    <o:lock v:ext="edit" verticies="t"/>
                  </v:shape>
                  <v:shape id="Freeform 897" o:spid="_x0000_s1139" style="position:absolute;left:6885;top:2432;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MssQA&#10;AADdAAAADwAAAGRycy9kb3ducmV2LnhtbERPS27CMBDdV+IO1iB1Bw4fUUgxqEVFsKFVoQcYxYMT&#10;iMdRbEJy+7oSUnfz9L6zXLe2FA3VvnCsYDRMQBBnThdsFPyctoM5CB+QNZaOSUFHHtar3tMSU+3u&#10;/E3NMRgRQ9inqCAPoUql9FlOFv3QVcSRO7vaYoiwNlLXeI/htpTjJJlJiwXHhhwr2uSUXY83q2Bh&#10;zMFtu4P8em8vzWmy+/zYdzelnvvt2yuIQG34Fz/cex3nj6c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jLLEAAAA3QAAAA8AAAAAAAAAAAAAAAAAmAIAAGRycy9k&#10;b3ducmV2LnhtbFBLBQYAAAAABAAEAPUAAACJAwAAAAA=&#10;" path="m48,l43,14r-24,l14,24r15,4l38,33r5,10l48,52r,5l43,67r,5l38,72r-5,4l29,81r-5,l14,81r-5,l5,81r,-5l,76,5,72r4,l14,72r5,4l24,76r5,l33,72r5,-5l38,57r,-5l33,48,29,38r-5,l14,33r-9,l19,,48,xe" fillcolor="#131516" stroked="f">
                    <v:path arrowok="t" o:connecttype="custom" o:connectlocs="48,0;43,14;19,14;14,24;29,28;38,33;43,43;48,52;48,57;43,67;43,72;38,72;33,76;29,81;24,81;14,81;9,81;5,81;5,76;0,76;5,72;5,72;5,72;5,72;9,72;9,72;9,72;14,72;19,76;24,76;29,76;33,72;38,67;38,57;38,52;33,48;29,38;24,38;14,33;5,33;19,0;48,0" o:connectangles="0,0,0,0,0,0,0,0,0,0,0,0,0,0,0,0,0,0,0,0,0,0,0,0,0,0,0,0,0,0,0,0,0,0,0,0,0,0,0,0,0,0"/>
                  </v:shape>
                  <v:shape id="Freeform 898" o:spid="_x0000_s1140" style="position:absolute;left:6942;top:2432;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SOcgA&#10;AADdAAAADwAAAGRycy9kb3ducmV2LnhtbESPQUvDQBCF74L/YRnBi7SbBpWSdltELRSUBtPS85Cd&#10;JqHZ2ZBd0+ivdw5CbzO8N+99s1yPrlUD9aHxbGA2TUARl942XBk47DeTOagQkS22nsnADwVYr25v&#10;lphZf+EvGopYKQnhkKGBOsYu0zqUNTkMU98Ri3byvcMoa19p2+NFwl2r0yR51g4bloYaO3qtqTwX&#10;387A5y4f3rsPOj4V+Xb3kL61+ex3Y8z93fiyABVpjFfz//XWCn76KL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BI5yAAAAN0AAAAPAAAAAAAAAAAAAAAAAJgCAABk&#10;cnMvZG93bnJldi54bWxQSwUGAAAAAAQABAD1AAAAjQMAAAAA&#10;" path="m,l,,10,5r5,4l24,19r5,9l34,38r,14l34,72,24,86r-9,14l,105r10,-5l15,96,20,86r,-10l24,67r,-15l24,43,20,33r,-9l20,19,15,14,10,9,5,5,,xe" fillcolor="#131516" stroked="f">
                    <v:path arrowok="t" o:connecttype="custom" o:connectlocs="0,0;0,0;10,5;15,9;24,19;29,28;34,38;34,52;34,72;24,86;15,100;0,105;0,105;10,100;15,96;20,86;20,76;24,67;24,52;24,43;20,33;20,24;20,19;15,14;10,9;5,5;0,0" o:connectangles="0,0,0,0,0,0,0,0,0,0,0,0,0,0,0,0,0,0,0,0,0,0,0,0,0,0,0"/>
                  </v:shape>
                  <v:shape id="Freeform 899" o:spid="_x0000_s1141" style="position:absolute;left:5729;top:2599;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0ucMA&#10;AADdAAAADwAAAGRycy9kb3ducmV2LnhtbERP24rCMBB9X/Afwgi+aaqIl65RVFxR0AcvHzA0s213&#10;m0lpsm39eyMI+zaHc53FqjWFqKlyuWUFw0EEgjixOudUwf321Z+BcB5ZY2GZFDzIwWrZ+VhgrG3D&#10;F6qvPhUhhF2MCjLvy1hKl2Rk0A1sSRy4b1sZ9AFWqdQVNiHcFHIURRNpMOfQkGFJ24yS3+ufUVCf&#10;oqOfzvfHn1weLrtNe6+b806pXrddf4Lw1Pp/8dt90GH+aDyH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0ucMAAADdAAAADwAAAAAAAAAAAAAAAACYAgAAZHJzL2Rv&#10;d25yZXYueG1sUEsFBgAAAAAEAAQA9QAAAIgDAAAAAA==&#10;" path="m,44l,29,4,20,9,10,14,5,19,r5,l33,5r10,5l48,24r4,20l52,53,48,67r-5,5l38,77r-5,5l24,82r-10,l4,72,,58,,44xm9,44r5,14l14,72r5,5l24,82r4,-5l33,77r,-5l38,67r,-14l38,39r,-15l38,15,33,10r,-5l28,5r-4,l19,10r-5,5l14,24r,10l9,44xe" fillcolor="#131516" stroked="f">
                    <v:path arrowok="t" o:connecttype="custom" o:connectlocs="0,44;0,29;4,20;9,10;14,5;19,0;24,0;33,5;43,10;48,24;52,44;52,53;48,67;43,72;38,77;33,82;24,82;14,82;4,72;0,58;0,44;9,44;14,58;14,72;19,77;24,82;28,77;33,77;33,72;38,67;38,53;38,39;38,24;38,15;33,10;33,5;28,5;24,5;24,5;19,10;14,15;14,24;14,34;9,44" o:connectangles="0,0,0,0,0,0,0,0,0,0,0,0,0,0,0,0,0,0,0,0,0,0,0,0,0,0,0,0,0,0,0,0,0,0,0,0,0,0,0,0,0,0,0,0"/>
                    <o:lock v:ext="edit" verticies="t"/>
                  </v:shape>
                  <v:shape id="Freeform 900" o:spid="_x0000_s1142" style="position:absolute;left:5791;top:2671;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acUA&#10;AADdAAAADwAAAGRycy9kb3ducmV2LnhtbESPTWvCQBCG7wX/wzIFb3VTaUtJXSWKBT1JU0GPQ3ZM&#10;YrOzIbua9N87B8HbDPN+PDNbDK5RV+pC7dnA6yQBRVx4W3NpYP/7/fIJKkRki41nMvBPARbz0dMM&#10;U+t7/qFrHkslIRxSNFDF2KZah6Iih2HiW2K5nXznMMraldp22Eu4a/Q0ST60w5qlocKWVhUVf/nF&#10;SUm/y8/Z9tyetstjltsDv60vB2PGz0P2BSrSEB/iu3tjBX/6LvzyjY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r5pxQAAAN0AAAAPAAAAAAAAAAAAAAAAAJgCAABkcnMv&#10;ZG93bnJldi54bWxQSwUGAAAAAAQABAD1AAAAigMAAAAA&#10;" path="m10,r,l14,r,5l14,10r-4,l5,10,,5r5,l5,r5,xe" fillcolor="#131516" stroked="f">
                    <v:path arrowok="t" o:connecttype="custom" o:connectlocs="10,0;10,0;14,0;14,5;14,5;14,10;14,10;10,10;10,10;5,10;5,10;5,10;0,5;5,5;5,0;5,0;10,0" o:connectangles="0,0,0,0,0,0,0,0,0,0,0,0,0,0,0,0,0"/>
                  </v:shape>
                  <v:shape id="Freeform 901" o:spid="_x0000_s1143" style="position:absolute;left:5820;top:25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Ga8IA&#10;AADdAAAADwAAAGRycy9kb3ducmV2LnhtbERPTWsCMRC9F/wPYYTealZrRVajiLjgsdp68DZsxmRx&#10;M1k36br9940g9DaP9znLde9q0VEbKs8KxqMMBHHpdcVGwfdX8TYHESKyxtozKfilAOvV4GWJufZ3&#10;PlB3jEakEA45KrAxNrmUobTkMIx8Q5y4i28dxgRbI3WL9xTuajnJspl0WHFqsNjQ1lJ5Pf44BbtT&#10;cX3X7nNvTVfy9jwtzO1UK/U67DcLEJH6+C9+uvc6zZ98jO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4ZrwgAAAN0AAAAPAAAAAAAAAAAAAAAAAJgCAABkcnMvZG93&#10;bnJldi54bWxQSwUGAAAAAAQABAD1AAAAhwMAAAAA&#10;" path="m,44l,29,5,20,9,10,14,5,19,r5,l33,5r10,5l48,24r5,20l48,53r,14l43,72r-5,5l29,82r-5,l14,82,5,72,,58,,44xm9,44r5,14l14,72r5,5l24,82r5,-5l33,77r,-5l38,67r,-14l38,39r,-15l38,15,33,10r,-5l29,5r-5,l19,10r-5,5l14,24,9,34r,10xe" fillcolor="#131516" stroked="f">
                    <v:path arrowok="t" o:connecttype="custom" o:connectlocs="0,44;0,29;5,20;9,10;14,5;19,0;24,0;33,5;43,10;48,24;53,44;48,53;48,67;43,72;38,77;29,82;24,82;14,82;5,72;0,58;0,44;9,44;14,58;14,72;19,77;24,82;29,77;33,77;33,72;38,67;38,53;38,39;38,24;38,15;33,10;33,5;29,5;24,5;24,5;19,10;14,15;14,24;9,34;9,44" o:connectangles="0,0,0,0,0,0,0,0,0,0,0,0,0,0,0,0,0,0,0,0,0,0,0,0,0,0,0,0,0,0,0,0,0,0,0,0,0,0,0,0,0,0,0,0"/>
                    <o:lock v:ext="edit" verticies="t"/>
                  </v:shape>
                  <v:shape id="Freeform 902" o:spid="_x0000_s1144" style="position:absolute;left:5877;top:25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YHMIA&#10;AADdAAAADwAAAGRycy9kb3ducmV2LnhtbERPS2sCMRC+C/0PYQq9abZrK7IapUgXPNbXwduwGZPF&#10;zWS7iev23zcFobf5+J6zXA+uET11ofas4HWSgSCuvK7ZKDgeyvEcRIjIGhvPpOCHAqxXT6MlFtrf&#10;eUf9PhqRQjgUqMDG2BZShsqSwzDxLXHiLr5zGBPsjNQd3lO4a2SeZTPpsObUYLGljaXqur85BZ+n&#10;8jrV7mtrTV/x5vxWmu9To9TL8/CxABFpiP/ih3ur0/z8P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RgcwgAAAN0AAAAPAAAAAAAAAAAAAAAAAJgCAABkcnMvZG93&#10;bnJldi54bWxQSwUGAAAAAAQABAD1AAAAhwMAAAAA&#10;" path="m,44l5,29r,-9l10,10,20,5,24,r5,l39,5r5,5l53,24r,20l53,53,48,67r-4,5l39,77r-5,5l29,82r-9,l10,72,5,58,,44xm15,44r,14l20,72r4,5l29,82r,-5l34,77r5,-5l39,67,44,53r,-14l44,24,39,15r,-5l34,5r-5,l24,5r-4,5l20,15r-5,9l15,34r,10xe" fillcolor="#131516" stroked="f">
                    <v:path arrowok="t" o:connecttype="custom" o:connectlocs="0,44;5,29;5,20;10,10;20,5;24,0;29,0;39,5;44,10;53,24;53,44;53,53;48,67;44,72;39,77;34,82;29,82;20,82;10,72;5,58;0,44;15,44;15,58;20,72;24,77;29,82;29,77;34,77;39,72;39,67;44,53;44,39;44,24;39,15;39,10;34,5;29,5;29,5;24,5;20,10;20,15;15,24;15,34;15,44" o:connectangles="0,0,0,0,0,0,0,0,0,0,0,0,0,0,0,0,0,0,0,0,0,0,0,0,0,0,0,0,0,0,0,0,0,0,0,0,0,0,0,0,0,0,0,0"/>
                    <o:lock v:ext="edit" verticies="t"/>
                  </v:shape>
                  <v:shape id="Freeform 903" o:spid="_x0000_s1145" style="position:absolute;left:5949;top:2599;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TI8EA&#10;AADdAAAADwAAAGRycy9kb3ducmV2LnhtbERPS2rDMBDdF3IHMYHuGjkuLYkTJQRDinelSQ4wWBNb&#10;2Bo5lvzp7atCobt5vO/sj7NtxUi9N44VrFcJCOLSacOVgtv1/LIB4QOyxtYxKfgmD8fD4mmPmXYT&#10;f9F4CZWIIewzVFCH0GVS+rImi37lOuLI3V1vMUTYV1L3OMVw28o0Sd6lRcOxocaO8prK5jJYBY+E&#10;Cv0hh6J8oBm2vhmbfPpU6nk5n3YgAs3hX/znLnScn769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n0yPBAAAA3QAAAA8AAAAAAAAAAAAAAAAAmAIAAGRycy9kb3du&#10;cmV2LnhtbFBLBQYAAAAABAAEAPUAAACGAwAAAAA=&#10;" path="m,10l20,r,67l20,72r4,5l29,82r5,l,82r5,l10,77r,-5l10,67r,-43l10,20r,-5l10,10r-5,l,15,,10xe" fillcolor="#131516" stroked="f">
                    <v:path arrowok="t" o:connecttype="custom" o:connectlocs="0,10;20,0;20,0;20,67;20,72;24,77;24,77;24,77;29,82;34,82;34,82;0,82;0,82;5,82;10,77;10,77;10,77;10,72;10,67;10,24;10,20;10,15;10,15;10,10;10,10;5,10;5,10;0,15;0,10" o:connectangles="0,0,0,0,0,0,0,0,0,0,0,0,0,0,0,0,0,0,0,0,0,0,0,0,0,0,0,0,0"/>
                  </v:shape>
                  <v:shape id="Freeform 904" o:spid="_x0000_s1146" style="position:absolute;left:6002;top:2599;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3VMQA&#10;AADdAAAADwAAAGRycy9kb3ducmV2LnhtbERPTWvCQBC9F/wPywheim4MrcToKppasNCLUe9DdkyC&#10;2dmY3Wr677uFQm/zeJ+zXPemEXfqXG1ZwXQSgSAurK65VHA6vo8TEM4ja2wsk4JvcrBeDZ6WmGr7&#10;4APdc1+KEMIuRQWV920qpSsqMugmtiUO3MV2Bn2AXSl1h48QbhoZR9FMGqw5NFTYUlZRcc2/jILb&#10;7rA9n97MZ/+8s/ssmfNHcWSlRsN+swDhqff/4j/3Xof58esL/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91TEAAAA3QAAAA8AAAAAAAAAAAAAAAAAmAIAAGRycy9k&#10;b3ducmV2LnhtbFBLBQYAAAAABAAEAPUAAACJAwAAAAA=&#10;" path="m,44l,29,,20,5,10,14,5,19,r5,l34,5r4,5l48,24r,20l48,53,43,67r-5,5l34,77r-5,5l24,82r-10,l5,72,,58,,44xm10,44r,14l14,72r5,5l24,82r5,-5l34,72r,-5l38,53r,-14l38,24,34,15r,-5l29,5r-5,l19,5r-5,5l14,15r-4,9l10,34r,10xe" fillcolor="#131516" stroked="f">
                    <v:path arrowok="t" o:connecttype="custom" o:connectlocs="0,44;0,29;0,20;5,10;14,5;19,0;24,0;34,5;38,10;48,24;48,44;48,53;43,67;38,72;34,77;29,82;24,82;14,82;5,72;0,58;0,44;10,44;10,58;14,72;19,77;24,82;29,77;29,77;34,72;34,67;38,53;38,39;38,24;34,15;34,10;29,5;29,5;24,5;19,5;14,10;14,15;10,24;10,34;10,44" o:connectangles="0,0,0,0,0,0,0,0,0,0,0,0,0,0,0,0,0,0,0,0,0,0,0,0,0,0,0,0,0,0,0,0,0,0,0,0,0,0,0,0,0,0,0,0"/>
                    <o:lock v:ext="edit" verticies="t"/>
                  </v:shape>
                  <v:shape id="Freeform 905" o:spid="_x0000_s1147" style="position:absolute;left:6069;top:2599;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uzMEA&#10;AADdAAAADwAAAGRycy9kb3ducmV2LnhtbERP22qDQBB9D/Qflin0La4NpLTGVYLQ4Ftpmg8Y3KmK&#10;7qy66yV/3y0U+jaHc50030wvFppca1nBcxSDIK6sbrlWcPt637+CcB5ZY2+ZFNzJQZ497FJMtF35&#10;k5arr0UIYZeggsb7IZHSVQ0ZdJEdiAP3bSeDPsCplnrCNYSbXh7i+EUabDk0NDhQ0VDVXWejYIyp&#10;1Bc5l9WI7fzmuqUr1g+lnh638wmEp83/i//cpQ7zD8cj/H4TT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C7szBAAAA3QAAAA8AAAAAAAAAAAAAAAAAmAIAAGRycy9kb3du&#10;cmV2LnhtbFBLBQYAAAAABAAEAPUAAACGAwAAAAA=&#10;" path="m,10l19,r5,l24,67r,5l24,77r5,5l34,82,,82r5,l10,77r,-5l15,67r,-43l10,20r,-5l10,10r-5,l,15,,10xe" fillcolor="#131516" stroked="f">
                    <v:path arrowok="t" o:connecttype="custom" o:connectlocs="0,10;19,0;24,0;24,67;24,72;24,77;24,77;24,77;29,82;34,82;34,82;0,82;0,82;5,82;10,77;10,77;10,77;10,72;15,67;15,24;10,20;10,15;10,15;10,10;10,10;10,10;5,10;0,15;0,10" o:connectangles="0,0,0,0,0,0,0,0,0,0,0,0,0,0,0,0,0,0,0,0,0,0,0,0,0,0,0,0,0"/>
                  </v:shape>
                  <v:shape id="Freeform 906" o:spid="_x0000_s1148" style="position:absolute;left:6146;top:2609;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GWsQA&#10;AADdAAAADwAAAGRycy9kb3ducmV2LnhtbERPS2vCQBC+F/wPywje6kahWqKrFLFgaXswio/bkJ0m&#10;wexsyI6a/vtuodDbfHzPmS87V6sbtaHybGA0TEAR595WXBjY714fn0EFQbZYeyYD3xRgueg9zDG1&#10;/s5bumVSqBjCIUUDpUiTah3ykhyGoW+II/flW4cSYVto2+I9hrtaj5Nkoh1WHBtKbGhVUn7Jrs7A&#10;9BMPxUY+kun67fSe8bGRsz4bM+h3LzNQQp38i//cGxvnj58m8PtNPE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BlrEAAAA3QAAAA8AAAAAAAAAAAAAAAAAmAIAAGRycy9k&#10;b3ducmV2LnhtbFBLBQYAAAAABAAEAPUAAACJAwAAAAA=&#10;" path="m19,r,19l34,19r,5l19,24r,33l19,62r5,5l29,67r,-5l34,62r-5,5l29,72r-5,l19,72r-5,l10,67r,-5l10,57r,-33l,24,,19r5,l10,14r4,-4l14,5,19,xe" fillcolor="#131516" stroked="f">
                    <v:path arrowok="t" o:connecttype="custom" o:connectlocs="19,0;19,19;34,19;34,24;19,24;19,57;19,62;19,62;24,67;24,67;29,67;29,67;29,62;29,62;34,62;29,67;29,72;24,72;19,72;19,72;14,72;14,72;10,67;10,62;10,57;10,24;0,24;0,19;5,19;10,14;10,14;14,10;14,5;19,0;19,0" o:connectangles="0,0,0,0,0,0,0,0,0,0,0,0,0,0,0,0,0,0,0,0,0,0,0,0,0,0,0,0,0,0,0,0,0,0,0"/>
                  </v:shape>
                  <v:shape id="Freeform 907" o:spid="_x0000_s1149" style="position:absolute;left:6184;top:2628;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2MMA&#10;AADdAAAADwAAAGRycy9kb3ducmV2LnhtbERP3WrCMBS+H+wdwhnsTlMLOu2MooIoMgfTPcChOTbF&#10;5qQ2Wa1vbwRhd+fj+z3TeWcr0VLjS8cKBv0EBHHudMmFgt/jujcG4QOyxsoxKbiRh/ns9WWKmXZX&#10;/qH2EAoRQ9hnqMCEUGdS+tyQRd93NXHkTq6xGCJsCqkbvMZwW8k0SUbSYsmxwWBNK0P5+fBnFRzN&#10;eGL2u8smvXzdvk9ypV27nCj1/tYtPkEE6sK/+One6jg/HX7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A2MMAAADdAAAADwAAAAAAAAAAAAAAAACYAgAAZHJzL2Rv&#10;d25yZXYueG1sUEsFBgAAAAAEAAQA9QAAAIgDAAAAAA==&#10;" path="m24,l39,r5,5l48,15r5,9l48,34r,4l44,48r-5,5l34,53r-10,l15,53,5,43,,38,,29,,19,5,15,5,5,15,r5,l24,xm24,l20,r,5l15,5r-5,5l10,15r,9l10,34r5,9l20,48r9,5l34,48r5,l39,38r,-9l39,19,34,10,29,5,24,xe" fillcolor="#131516" stroked="f">
                    <v:path arrowok="t" o:connecttype="custom" o:connectlocs="24,0;39,0;44,5;48,15;53,24;48,34;48,38;44,48;39,53;34,53;24,53;15,53;5,43;0,38;0,29;0,19;5,15;5,5;15,0;20,0;24,0;24,0;20,0;20,5;15,5;10,10;10,15;10,24;10,34;15,43;20,48;29,53;34,48;39,48;39,38;39,29;39,19;34,10;29,5;24,0" o:connectangles="0,0,0,0,0,0,0,0,0,0,0,0,0,0,0,0,0,0,0,0,0,0,0,0,0,0,0,0,0,0,0,0,0,0,0,0,0,0,0,0"/>
                    <o:lock v:ext="edit" verticies="t"/>
                  </v:shape>
                  <v:shape id="Freeform 908" o:spid="_x0000_s1150" style="position:absolute;left:6276;top:2599;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9UcYA&#10;AADdAAAADwAAAGRycy9kb3ducmV2LnhtbESPT2vCQBDF70K/wzIFL1I3CopNXcV/BYVeovY+ZKdJ&#10;aHY2Zrcav71zEHqb4b157zfzZedqdaU2VJ4NjIYJKOLc24oLA+fT59sMVIjIFmvPZOBOAZaLl94c&#10;U+tvnNH1GAslIRxSNFDG2KRah7wkh2HoG2LRfnzrMMraFtq2eJNwV+txkky1w4qlocSGNiXlv8c/&#10;Z+Cyy9bf56376gY7v9/M3vmQn9iY/mu3+gAVqYv/5uf13gr+eCK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v9UcYAAADdAAAADwAAAAAAAAAAAAAAAACYAgAAZHJz&#10;L2Rvd25yZXYueG1sUEsFBgAAAAAEAAQA9QAAAIsDAAAAAA==&#10;" path="m,44l,29,4,20,9,10,14,5,19,r5,l33,5r10,5l48,24r,20l48,53r,14l43,72,33,77r-5,5l24,82r-10,l4,72,,58,,44xm9,44r,14l14,72r5,5l24,82r4,-5l33,72r,-5l38,53r,-14l38,24,33,15r,-5l28,5r-4,l19,5r,5l14,15,9,24r,10l9,44xe" fillcolor="#131516" stroked="f">
                    <v:path arrowok="t" o:connecttype="custom" o:connectlocs="0,44;0,29;4,20;9,10;14,5;19,0;24,0;33,5;43,10;48,24;48,44;48,53;48,67;43,72;33,77;28,82;24,82;14,82;4,72;0,58;0,44;9,44;9,58;14,72;19,77;24,82;28,77;28,77;33,72;33,67;38,53;38,39;38,24;33,15;33,10;28,5;28,5;24,5;19,5;19,10;14,15;9,24;9,34;9,44" o:connectangles="0,0,0,0,0,0,0,0,0,0,0,0,0,0,0,0,0,0,0,0,0,0,0,0,0,0,0,0,0,0,0,0,0,0,0,0,0,0,0,0,0,0,0,0"/>
                    <o:lock v:ext="edit" verticies="t"/>
                  </v:shape>
                  <v:shape id="Freeform 909" o:spid="_x0000_s1151" style="position:absolute;left:6338;top:2671;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X9McA&#10;AADdAAAADwAAAGRycy9kb3ducmV2LnhtbESPT2vCQBDF70K/wzKF3symUqWmbiQtFfQkTQt6HLKT&#10;PzY7G7Krid++WxC8zfDevN+b1Xo0rbhQ7xrLCp6jGARxYXXDlYKf7830FYTzyBpby6TgSg7W6cNk&#10;hYm2A3/RJfeVCCHsElRQe98lUrqiJoMush1x0ErbG/Rh7SupexxCuGnlLI4X0mDDgVBjRx81Fb/5&#10;2QTIsM9P2e7Ulbv3Y5brA798ng9KPT2O2RsIT6O/m2/XWx3qz+ZL+P8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F/THAAAA3QAAAA8AAAAAAAAAAAAAAAAAmAIAAGRy&#10;cy9kb3ducmV2LnhtbFBLBQYAAAAABAAEAPUAAACMAwAAAAA=&#10;" path="m5,r5,l14,5r,5l10,10r-5,l,10,,5,,,5,xe" fillcolor="#131516" stroked="f">
                    <v:path arrowok="t" o:connecttype="custom" o:connectlocs="5,0;10,0;10,0;14,5;14,5;14,10;10,10;10,10;5,10;5,10;0,10;0,10;0,5;0,5;0,0;5,0;5,0" o:connectangles="0,0,0,0,0,0,0,0,0,0,0,0,0,0,0,0,0"/>
                  </v:shape>
                  <v:shape id="Freeform 910" o:spid="_x0000_s1152" style="position:absolute;left:6362;top:25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pTcUA&#10;AADdAAAADwAAAGRycy9kb3ducmV2LnhtbESPQW/CMAyF75P2HyIj7TZSGEJTR0AIrRLHDcZhN6sx&#10;SUXjdE1Wun8/H5C42XrP731ebcbQqoH61EQ2MJsWoIjraBt2Br6O1fMrqJSRLbaRycAfJdisHx9W&#10;WNp45U8aDtkpCeFUogGfc1dqnWpPAdM0dsSinWMfMMvaO217vEp4aPW8KJY6YMPS4LGjnaf6cvgN&#10;Bt5P1eXFho+9d0PNu+9F5X5OrTFPk3H7BirTmO/m2/XeCv58Kf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NxQAAAN0AAAAPAAAAAAAAAAAAAAAAAJgCAABkcnMv&#10;ZG93bnJldi54bWxQSwUGAAAAAAQABAD1AAAAigMAAAAA&#10;" path="m,44l5,29r,-9l10,10,19,5,24,r5,l38,5r5,5l53,24r,20l53,53,48,67r-5,5l38,77r-4,5l29,82r-10,l10,72,5,58,,44xm14,44r,14l19,72r5,5l29,82r,-5l34,77r4,-5l38,67,43,53r,-14l43,24,38,15r,-5l34,5r-5,l24,5r-5,5l19,15r-5,9l14,34r,10xe" fillcolor="#131516" stroked="f">
                    <v:path arrowok="t" o:connecttype="custom" o:connectlocs="0,44;5,29;5,20;10,10;19,5;24,0;29,0;38,5;43,10;53,24;53,44;53,53;48,67;43,72;38,77;34,82;29,82;19,82;10,72;5,58;0,44;14,44;14,58;19,72;24,77;29,82;29,77;34,77;38,72;38,67;43,53;43,39;43,24;38,15;38,10;34,5;34,5;29,5;24,5;19,10;19,15;14,24;14,34;14,44" o:connectangles="0,0,0,0,0,0,0,0,0,0,0,0,0,0,0,0,0,0,0,0,0,0,0,0,0,0,0,0,0,0,0,0,0,0,0,0,0,0,0,0,0,0,0,0"/>
                    <o:lock v:ext="edit" verticies="t"/>
                  </v:shape>
                  <v:shape id="Freeform 911" o:spid="_x0000_s1153" style="position:absolute;left:6424;top:25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M1sEA&#10;AADdAAAADwAAAGRycy9kb3ducmV2LnhtbERPTYvCMBC9L/gfwgje1lR3kaUaRcSCx11dD96GZkyK&#10;zaQ22Vr//UYQvM3jfc5i1btadNSGyrOCyTgDQVx6XbFR8Hso3r9AhIissfZMCu4UYLUcvC0w1/7G&#10;P9TtoxEphEOOCmyMTS5lKC05DGPfECfu7FuHMcHWSN3iLYW7Wk6zbCYdVpwaLDa0sVRe9n9OwfZY&#10;XD60+95Z05W8OX0W5nqslRoN+/UcRKQ+vsRP906n+dPZBB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vTNbBAAAA3QAAAA8AAAAAAAAAAAAAAAAAmAIAAGRycy9kb3du&#10;cmV2LnhtbFBLBQYAAAAABAAEAPUAAACGAwAAAAA=&#10;" path="m,44l,29,5,20,10,10,15,5,19,r5,l34,5r9,5l48,24r5,20l53,53,48,67r-5,5l39,77r-5,5l24,82r-9,l5,72,,58,,44xm10,44r5,14l15,72r4,5l24,82r5,-5l34,77r,-5l39,67r,-14l39,39r,-15l39,15,34,10r,-5l29,5r-5,l19,10r-4,5l15,24,10,34r,10xe" fillcolor="#131516" stroked="f">
                    <v:path arrowok="t" o:connecttype="custom" o:connectlocs="0,44;0,29;5,20;10,10;15,5;19,0;24,0;34,5;43,10;48,24;53,44;53,53;48,67;43,72;39,77;34,82;24,82;15,82;5,72;0,58;0,44;10,44;15,58;15,72;19,77;24,82;29,77;34,77;34,72;39,67;39,53;39,39;39,24;39,15;34,10;34,5;29,5;24,5;24,5;19,10;15,15;15,24;10,34;10,44" o:connectangles="0,0,0,0,0,0,0,0,0,0,0,0,0,0,0,0,0,0,0,0,0,0,0,0,0,0,0,0,0,0,0,0,0,0,0,0,0,0,0,0,0,0,0,0"/>
                    <o:lock v:ext="edit" verticies="t"/>
                  </v:shape>
                  <v:shape id="Freeform 912" o:spid="_x0000_s1154" style="position:absolute;left:6496;top:2599;width:29;height: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1u8IA&#10;AADdAAAADwAAAGRycy9kb3ducmV2LnhtbERP3WrCMBS+F3yHcAa709QyVDqjuIEw0JtVH+DYnLVh&#10;zUlNMlv39Isw8O58fL9ntRlsK67kg3GsYDbNQBBXThuuFZyOu8kSRIjIGlvHpOBGATbr8WiFhXY9&#10;f9K1jLVIIRwKVNDE2BVShqohi2HqOuLEfTlvMSboa6k99inctjLPsrm0aDg1NNjRe0PVd/ljFeDL&#10;4dcsbJmZ7rTd6Ys/97O3vVLPT8P2FUSkIT7E/+4Pnebn8x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3W7wgAAAN0AAAAPAAAAAAAAAAAAAAAAAJgCAABkcnMvZG93&#10;bnJldi54bWxQSwUGAAAAAAQABAD1AAAAhwMAAAAA&#10;" path="m,10l19,r,67l19,72r,5l24,77r,5l29,82,,82r5,l5,77r5,l10,72r,-5l10,24r,-4l10,15r,-5l5,10,,10r,5l,10xe" fillcolor="#131516" stroked="f">
                    <v:path arrowok="t" o:connecttype="custom" o:connectlocs="0,10;19,0;19,0;19,67;19,72;19,77;19,77;24,77;24,82;29,82;29,82;0,82;0,82;5,82;5,77;10,77;10,77;10,72;10,67;10,24;10,20;10,15;10,15;10,10;5,10;5,10;0,10;0,15;0,10" o:connectangles="0,0,0,0,0,0,0,0,0,0,0,0,0,0,0,0,0,0,0,0,0,0,0,0,0,0,0,0,0"/>
                  </v:shape>
                  <v:shape id="Freeform 913" o:spid="_x0000_s1155" style="position:absolute;left:6544;top:2599;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YEMMA&#10;AADdAAAADwAAAGRycy9kb3ducmV2LnhtbERPTYvCMBC9C/6HMMLebKqCaNcoKggrIqK7oMehmW2r&#10;zaTbZLX+eyMI3ubxPmcya0wprlS7wrKCXhSDIE6tLjhT8PO96o5AOI+ssbRMCu7kYDZttyaYaHvj&#10;PV0PPhMhhF2CCnLvq0RKl+Zk0EW2Ig7cr60N+gDrTOoabyHclLIfx0NpsODQkGNFy5zSy+HfKFjt&#10;/DFzdrxZ/1FvsD7Zy/a8iJX66DTzTxCeGv8Wv9xfOszvDw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YYEMMAAADdAAAADwAAAAAAAAAAAAAAAACYAgAAZHJzL2Rv&#10;d25yZXYueG1sUEsFBgAAAAAEAAQA9QAAAIgDAAAAAA==&#10;" path="m,20l5,10,10,5,15,r9,l34,r5,5l43,10r,10l39,24,34,34r5,5l43,44r,4l48,58r-5,9l39,72,29,82r-14,l10,82r-5,l,82,,77,,72r5,l10,72r5,5l19,77r5,l29,77r5,-5l39,67r,-4l39,58,34,53r,-5l29,48,24,44r-5,l15,44r,-5l19,39r5,l29,34r,-5l34,29r,-5l34,15r-5,l24,10r-5,l10,10,5,20,,20xe" fillcolor="#131516" stroked="f">
                    <v:path arrowok="t" o:connecttype="custom" o:connectlocs="0,20;5,10;10,5;15,0;24,0;34,0;39,5;43,10;43,20;39,24;34,34;39,39;43,44;43,48;48,58;43,67;39,72;29,82;15,82;10,82;5,82;0,82;0,77;0,77;0,72;5,72;5,72;5,72;10,72;10,72;15,77;15,77;19,77;19,77;24,77;29,77;34,72;39,67;39,63;39,58;34,53;34,53;34,48;29,48;24,44;19,44;15,44;15,44;15,39;19,39;24,39;29,34;29,29;34,29;34,24;34,15;29,15;24,10;19,10;10,10;5,20;0,20" o:connectangles="0,0,0,0,0,0,0,0,0,0,0,0,0,0,0,0,0,0,0,0,0,0,0,0,0,0,0,0,0,0,0,0,0,0,0,0,0,0,0,0,0,0,0,0,0,0,0,0,0,0,0,0,0,0,0,0,0,0,0,0,0,0"/>
                  </v:shape>
                  <v:shape id="Freeform 914" o:spid="_x0000_s1156" style="position:absolute;left:6602;top:25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OsMA&#10;AADdAAAADwAAAGRycy9kb3ducmV2LnhtbERPyWrDMBC9F/IPYgK51XJDa4IbJTSBQMitblPwbbDG&#10;C7VGRlJt5++jQqG3ebx1tvvZ9GIk5zvLCp6SFARxZXXHjYLPj9PjBoQPyBp7y6TgRh72u8XDFnNt&#10;J36nsQiNiCHsc1TQhjDkUvqqJYM+sQNx5GrrDIYIXSO1wymGm16u0zSTBjuODS0OdGyp+i5+jILr&#10;4RzKzdfM9cW9uOtUnsaq7pVaLee3VxCB5vAv/nOfdZy/zp7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oOsMAAADdAAAADwAAAAAAAAAAAAAAAACYAgAAZHJzL2Rv&#10;d25yZXYueG1sUEsFBgAAAAAEAAQA9QAAAIgDAAAAAA==&#10;" path="m53,67l48,82,,82,19,63,29,48r9,-9l38,29r,-9l33,15,29,10r-5,l19,10r-5,5l9,20,5,24r,-9l9,5,19,r5,l33,,43,5r5,10l48,24r,5l48,34,38,44r-5,9l19,67r-5,5l33,72r5,l43,72r5,l48,67r5,xe" fillcolor="#131516" stroked="f">
                    <v:path arrowok="t" o:connecttype="custom" o:connectlocs="53,67;48,82;0,82;0,82;19,63;29,48;38,39;38,29;38,20;33,15;29,10;24,10;19,10;14,15;9,20;5,24;5,24;5,15;9,5;19,0;24,0;33,0;43,5;48,15;48,24;48,29;48,34;38,44;33,53;19,67;14,72;33,72;38,72;43,72;48,72;48,72;48,67;53,67;53,67" o:connectangles="0,0,0,0,0,0,0,0,0,0,0,0,0,0,0,0,0,0,0,0,0,0,0,0,0,0,0,0,0,0,0,0,0,0,0,0,0,0,0"/>
                  </v:shape>
                  <v:shape id="Freeform 915" o:spid="_x0000_s1157" style="position:absolute;left:6784;top:2599;width:34;height:106;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6zsYA&#10;AADdAAAADwAAAGRycy9kb3ducmV2LnhtbERPTWvCQBC9F/oflin0UnSjYijRVYq0VEUEo4i9Ddlp&#10;EpudDdk1xn/vFgq9zeN9znTemUq01LjSsoJBPwJBnFldcq7gsP/ovYJwHlljZZkU3MjBfPb4MMVE&#10;2yvvqE19LkIIuwQVFN7XiZQuK8ig69uaOHDftjHoA2xyqRu8hnBTyWEUxdJgyaGhwJoWBWU/6cUo&#10;OL9/rU7rl+35c7ffHjGO+dRuRko9P3VvExCeOv8v/nMvdZg/jMfw+00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a6zsYAAADdAAAADwAAAAAAAAAAAAAAAACYAgAAZHJz&#10;L2Rvd25yZXYueG1sUEsFBgAAAAAEAAQA9QAAAIsDAAAAAA==&#10;" path="m34,106r,l24,101,19,96,15,87,5,77,5,67,,53,5,34,10,20,19,5,34,,29,5r-5,5l19,20r-4,9l15,39r,14l15,63r,14l19,82r,5l19,91r5,5l29,101r5,5xe" fillcolor="#131516" stroked="f">
                    <v:path arrowok="t" o:connecttype="custom" o:connectlocs="34,106;34,106;24,101;19,96;15,87;5,77;5,67;0,53;5,34;10,20;19,5;34,0;34,0;29,5;24,10;19,20;15,29;15,39;15,53;15,63;15,77;19,82;19,87;19,91;24,96;29,101;34,106" o:connectangles="0,0,0,0,0,0,0,0,0,0,0,0,0,0,0,0,0,0,0,0,0,0,0,0,0,0,0"/>
                  </v:shape>
                  <v:shape id="Freeform 916" o:spid="_x0000_s1158" style="position:absolute;left:6827;top:2604;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HZL4A&#10;AADdAAAADwAAAGRycy9kb3ducmV2LnhtbERPSwrCMBDdC94hjOBGNNVFkWoUURRBXPjbD83YFptJ&#10;aWKttzeC4G4e7zvzZWtK0VDtCssKxqMIBHFqdcGZgutlO5yCcB5ZY2mZFLzJwXLR7cwx0fbFJ2rO&#10;PhMhhF2CCnLvq0RKl+Zk0I1sRRy4u60N+gDrTOoaXyHclHISRbE0WHBoyLGidU7p4/w0CjJ73/Gm&#10;HZTHk6Y4ujXFoZm+ler32tUMhKfW/8U/916H+ZM4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8R2S+AAAA3QAAAA8AAAAAAAAAAAAAAAAAmAIAAGRycy9kb3ducmV2&#10;LnhtbFBLBQYAAAAABAAEAPUAAACDAwAAAAA=&#10;" path="m5,l48,,24,77r-9,l39,5,20,5,10,10,5,15,,19,,15,5,xe" fillcolor="#131516" stroked="f">
                    <v:path arrowok="t" o:connecttype="custom" o:connectlocs="5,0;48,0;48,0;24,77;15,77;39,5;20,5;10,10;10,10;5,15;0,19;0,15;5,0" o:connectangles="0,0,0,0,0,0,0,0,0,0,0,0,0"/>
                  </v:shape>
                  <v:shape id="Freeform 917" o:spid="_x0000_s1159" style="position:absolute;left:6885;top:2604;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8EA&#10;AADdAAAADwAAAGRycy9kb3ducmV2LnhtbERPS4vCMBC+C/sfwgh7kTXVQ5XaKLKyiyAerO59aKYP&#10;bCalydb6740geJuP7znpZjCN6KlztWUFs2kEgji3uuZSweX887UE4TyyxsYyKbiTg836Y5Riou2N&#10;T9RnvhQhhF2CCirv20RKl1dk0E1tSxy4wnYGfYBdKXWHtxBuGjmPolgarDk0VNjSd0X5Nfs3Ckpb&#10;/PJumDTHk6Y4+uvrQ7+8K/U5HrYrEJ4G/xa/3Hsd5s/j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w4v/BAAAA3QAAAA8AAAAAAAAAAAAAAAAAmAIAAGRycy9kb3du&#10;cmV2LnhtbFBLBQYAAAAABAAEAPUAAACGAwAAAAA=&#10;" path="m48,l43,10r-24,l14,19r15,5l38,29r5,10l48,48r,5l43,62r,5l38,67r-5,5l29,77r-5,l14,77r-5,l5,77r,-5l,72,5,67r4,l14,67r5,5l24,72r5,l33,67r5,-5l38,53r,-5l33,43,29,34r-5,l14,29r-9,l19,,48,xe" fillcolor="#131516" stroked="f">
                    <v:path arrowok="t" o:connecttype="custom" o:connectlocs="48,0;43,10;19,10;14,19;29,24;38,29;43,39;48,48;48,53;43,62;43,67;38,67;33,72;29,77;24,77;14,77;9,77;5,77;5,72;0,72;5,67;5,67;5,67;5,67;9,67;9,67;9,67;14,67;19,72;24,72;29,72;33,67;38,62;38,53;38,48;33,43;29,34;24,34;14,29;5,29;19,0;48,0" o:connectangles="0,0,0,0,0,0,0,0,0,0,0,0,0,0,0,0,0,0,0,0,0,0,0,0,0,0,0,0,0,0,0,0,0,0,0,0,0,0,0,0,0,0"/>
                  </v:shape>
                  <v:shape id="Freeform 918" o:spid="_x0000_s1160" style="position:absolute;left:6942;top:2599;width:34;height:106;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UMgA&#10;AADdAAAADwAAAGRycy9kb3ducmV2LnhtbESPQUvDQBCF74L/YRnBi5iNLQRJsy0iilak0FRKvQ3Z&#10;MUnNzobsmsZ/7xwK3mZ4b977plhNrlMjDaH1bOAuSUERV962XBv42D3f3oMKEdli55kM/FKA1fLy&#10;osDc+hNvaSxjrSSEQ44Gmhj7XOtQNeQwJL4nFu3LDw6jrEOt7YAnCXednqVpph22LA0N9vTYUPVd&#10;/jgDx6fP9eHtZnN82e42e8wyPozvc2Our6aHBahIU/w3n69freDPMsGV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xVQyAAAAN0AAAAPAAAAAAAAAAAAAAAAAJgCAABk&#10;cnMvZG93bnJldi54bWxQSwUGAAAAAAQABAD1AAAAjQMAAAAA&#10;" path="m,l,,10,5r5,5l24,20r5,9l34,39r,14l34,72,24,87r-9,14l,106r10,-5l15,96r5,-9l20,77,24,67r,-14l24,44,20,34r,-10l20,20,15,15,10,10,5,5,,xe" fillcolor="#131516" stroked="f">
                    <v:path arrowok="t" o:connecttype="custom" o:connectlocs="0,0;0,0;10,5;15,10;24,20;29,29;34,39;34,53;34,72;24,87;15,101;0,106;0,106;10,101;15,96;20,87;20,77;24,67;24,53;24,44;20,34;20,24;20,20;15,15;10,10;5,5;0,0" o:connectangles="0,0,0,0,0,0,0,0,0,0,0,0,0,0,0,0,0,0,0,0,0,0,0,0,0,0,0"/>
                  </v:shape>
                  <v:shape id="Freeform 919" o:spid="_x0000_s1161" style="position:absolute;left:5729;top:2767;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Yb8EA&#10;AADdAAAADwAAAGRycy9kb3ducmV2LnhtbERPS4vCMBC+L/gfwgje1tQiPqpRRFjWvfmCXodmbEub&#10;SWmiVn/9RhC8zcf3nOW6M7W4UetKywpGwwgEcWZ1ybmC8+nnewbCeWSNtWVS8CAH61Xva4mJtnc+&#10;0O3ocxFC2CWooPC+SaR0WUEG3dA2xIG72NagD7DNpW7xHsJNLeMomkiDJYeGAhvaFpRVx6tRUMW/&#10;z/Rvb7nKLtF4N7XpaEOpUoN+t1mA8NT5j/jt3ukwP57M4fVNO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2G/BAAAA3QAAAA8AAAAAAAAAAAAAAAAAmAIAAGRycy9kb3du&#10;cmV2LnhtbFBLBQYAAAAABAAEAPUAAACGAwAAAAA=&#10;" path="m,43l,29,4,19,9,10,14,5,19,r5,l33,5r10,5l48,24r4,19l52,53,48,67r-5,5l38,77r-5,4l24,81r-10,l4,72,,58,,43xm9,43r5,15l14,72r5,5l24,81r4,-4l33,77r,-5l38,67r,-14l38,38r,-9l38,14,33,10r,-5l28,5r-4,l19,10r-5,4l14,24r,10l9,43xe" fillcolor="#131516" stroked="f">
                    <v:path arrowok="t" o:connecttype="custom" o:connectlocs="0,43;0,29;4,19;9,10;14,5;19,0;24,0;33,5;43,10;48,24;52,43;52,53;48,67;43,72;38,77;33,81;24,81;14,81;4,72;0,58;0,43;9,43;14,58;14,72;19,77;24,81;28,77;33,77;33,72;38,67;38,53;38,38;38,29;38,14;33,10;33,5;28,5;24,5;24,5;19,10;14,14;14,24;14,34;9,43" o:connectangles="0,0,0,0,0,0,0,0,0,0,0,0,0,0,0,0,0,0,0,0,0,0,0,0,0,0,0,0,0,0,0,0,0,0,0,0,0,0,0,0,0,0,0,0"/>
                    <o:lock v:ext="edit" verticies="t"/>
                  </v:shape>
                  <v:shape id="Freeform 920" o:spid="_x0000_s1162" style="position:absolute;left:5791;top:2839;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SeMYA&#10;AADdAAAADwAAAGRycy9kb3ducmV2LnhtbESPT2vCQBDF70K/wzIFb7ox+KdGVylFsR5rC+ptyI5J&#10;MDsbsqum375zKHib4b157zfLdedqdac2VJ4NjIYJKOLc24oLAz/f28EbqBCRLdaeycAvBVivXnpL&#10;zKx/8BfdD7FQEsIhQwNljE2mdchLchiGviEW7eJbh1HWttC2xYeEu1qnSTLVDiuWhhIb+igpvx5u&#10;zkCRHNPtfjedzc+X8Zy7yf562pyN6b927wtQkbr4NP9ff1rBT2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DSeMYAAADdAAAADwAAAAAAAAAAAAAAAACYAgAAZHJz&#10;L2Rvd25yZXYueG1sUEsFBgAAAAAEAAQA9QAAAIsDAAAAAA==&#10;" path="m10,r,l14,r,5l14,9r-4,l5,9,,5r5,l5,r5,xe" fillcolor="#131516" stroked="f">
                    <v:path arrowok="t" o:connecttype="custom" o:connectlocs="10,0;10,0;14,0;14,5;14,5;14,9;14,9;10,9;10,9;5,9;5,9;5,9;0,5;5,5;5,0;5,0;10,0" o:connectangles="0,0,0,0,0,0,0,0,0,0,0,0,0,0,0,0,0"/>
                  </v:shape>
                  <v:shape id="Freeform 921" o:spid="_x0000_s1163" style="position:absolute;left:5820;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WFMAA&#10;AADdAAAADwAAAGRycy9kb3ducmV2LnhtbERPS4vCMBC+C/sfwix401QFXbpGWSuKVx+H3duQjG2w&#10;mZQmq/XfG0HwNh/fc+bLztXiSm2wnhWMhhkIYu2N5VLB6bgZfIEIEdlg7ZkU3CnAcvHRm2Nu/I33&#10;dD3EUqQQDjkqqGJscimDrshhGPqGOHFn3zqMCbalNC3eUrir5TjLptKh5dRQYUNFRfpy+HcKMtNp&#10;a1an4m/NemLj77ZoVk6p/mf38w0iUhff4pd7Z9L88WwE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2WFMAAAADdAAAADwAAAAAAAAAAAAAAAACYAgAAZHJzL2Rvd25y&#10;ZXYueG1sUEsFBgAAAAAEAAQA9QAAAIUDAAAAAA==&#10;" path="m,43l,29,5,19,9,10,14,5,19,r5,l33,5r10,5l48,24r5,19l48,53r,14l43,72r-5,5l29,81r-5,l14,81,5,72,,58,,43xm9,43r5,15l14,72r5,5l24,81r5,-4l33,77r,-5l38,67r,-14l38,38r,-9l38,14,33,10r,-5l29,5r-5,l19,10r-5,4l14,24,9,34r,9xe" fillcolor="#131516" stroked="f">
                    <v:path arrowok="t" o:connecttype="custom" o:connectlocs="0,43;0,29;5,19;9,10;14,5;19,0;24,0;33,5;43,10;48,24;53,43;48,53;48,67;43,72;38,77;29,81;24,81;14,81;5,72;0,58;0,43;9,43;14,58;14,72;19,77;24,81;29,77;33,77;33,72;38,67;38,53;38,38;38,29;38,14;33,10;33,5;29,5;24,5;24,5;19,10;14,14;14,24;9,34;9,43" o:connectangles="0,0,0,0,0,0,0,0,0,0,0,0,0,0,0,0,0,0,0,0,0,0,0,0,0,0,0,0,0,0,0,0,0,0,0,0,0,0,0,0,0,0,0,0"/>
                    <o:lock v:ext="edit" verticies="t"/>
                  </v:shape>
                  <v:shape id="Freeform 922" o:spid="_x0000_s1164" style="position:absolute;left:5877;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Y8EA&#10;AADdAAAADwAAAGRycy9kb3ducmV2LnhtbERPS4vCMBC+C/sfwix403QrqFSjrF1WvPo47N6GZGzD&#10;NpPSZLX+eyMI3ubje85y3btGXKgL1rOCj3EGglh7Y7lScDp+j+YgQkQ22HgmBTcKsF69DZZYGH/l&#10;PV0OsRIphEOBCuoY20LKoGtyGMa+JU7c2XcOY4JdJU2H1xTuGpln2VQ6tJwaamyprEn/Hf6dgsz0&#10;2prNqfz9Yj2x8Wdbthun1PC9/1yAiNTHl/jp3pk0P5/l8Pg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PCGPBAAAA3QAAAA8AAAAAAAAAAAAAAAAAmAIAAGRycy9kb3du&#10;cmV2LnhtbFBLBQYAAAAABAAEAPUAAACGAwAAAAA=&#10;" path="m,43l5,29,5,19r5,-9l20,5,24,r5,l39,5r5,5l53,24r,19l53,53,48,67r-4,5l39,77r-5,4l29,81r-9,l10,72,5,58,,43xm15,43r,15l20,72r4,5l29,81r,-4l34,77r5,-5l39,67,44,53r,-15l44,29,39,14r,-4l34,5r-5,l24,5r-4,5l20,14,15,24r,10l15,43xe" fillcolor="#131516" stroked="f">
                    <v:path arrowok="t" o:connecttype="custom" o:connectlocs="0,43;5,29;5,19;10,10;20,5;24,0;29,0;39,5;44,10;53,24;53,43;53,53;48,67;44,72;39,77;34,81;29,81;20,81;10,72;5,58;0,43;15,43;15,58;20,72;24,77;29,81;29,77;34,77;39,72;39,67;44,53;44,38;44,29;39,14;39,10;34,5;29,5;29,5;24,5;20,10;20,14;15,24;15,34;15,43" o:connectangles="0,0,0,0,0,0,0,0,0,0,0,0,0,0,0,0,0,0,0,0,0,0,0,0,0,0,0,0,0,0,0,0,0,0,0,0,0,0,0,0,0,0,0,0"/>
                    <o:lock v:ext="edit" verticies="t"/>
                  </v:shape>
                  <v:shape id="Freeform 923" o:spid="_x0000_s1165" style="position:absolute;left:5940;top:2767;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5WMEA&#10;AADdAAAADwAAAGRycy9kb3ducmV2LnhtbERPTYvCMBC9L/gfwgje1tQqq1SjiLCoN1eFXodmbEub&#10;SWmyWv31RhC8zeN9zmLVmVpcqXWlZQWjYQSCOLO65FzB+fT7PQPhPLLG2jIpuJOD1bL3tcBE2xv/&#10;0fXocxFC2CWooPC+SaR0WUEG3dA2xIG72NagD7DNpW7xFsJNLeMo+pEGSw4NBTa0KSirjv9GQRVv&#10;H+n+YLnKLtFkN7XpaE2pUoN+t56D8NT5j/jt3ukwP56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eVjBAAAA3QAAAA8AAAAAAAAAAAAAAAAAmAIAAGRycy9kb3du&#10;cmV2LnhtbFBLBQYAAAAABAAEAPUAAACGAwAAAAA=&#10;" path="m,43l,29,5,19,9,10,14,5,19,r5,l33,5r10,5l48,24r4,19l52,53,48,67r-5,5l38,77r-9,4l24,81r-10,l5,72,,58,,43xm9,43r5,15l14,72r5,5l24,81r5,-4l33,77r,-5l38,67r,-14l38,38r,-9l38,14,33,10r,-5l29,5r-5,l19,10r-5,4l14,24,9,34r,9xe" fillcolor="#131516" stroked="f">
                    <v:path arrowok="t" o:connecttype="custom" o:connectlocs="0,43;0,29;5,19;9,10;14,5;19,0;24,0;33,5;43,10;48,24;52,43;52,53;48,67;43,72;38,77;29,81;24,81;14,81;5,72;0,58;0,43;9,43;14,58;14,72;19,77;24,81;29,77;33,77;33,72;38,67;38,53;38,38;38,29;38,14;33,10;33,5;29,5;24,5;24,5;19,10;14,14;14,24;9,34;9,43" o:connectangles="0,0,0,0,0,0,0,0,0,0,0,0,0,0,0,0,0,0,0,0,0,0,0,0,0,0,0,0,0,0,0,0,0,0,0,0,0,0,0,0,0,0,0,0"/>
                    <o:lock v:ext="edit" verticies="t"/>
                  </v:shape>
                  <v:shape id="Freeform 924" o:spid="_x0000_s1166" style="position:absolute;left:6002;top:2772;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XjsEA&#10;AADdAAAADwAAAGRycy9kb3ducmV2LnhtbERPTYvCMBC9C/sfwix401QRla5pcYUFTytaYa9DM7bF&#10;ZlKSqO2/3wiCt3m8z9nkvWnFnZxvLCuYTRMQxKXVDVcKzsXPZA3CB2SNrWVSMJCHPPsYbTDV9sFH&#10;up9CJWII+xQV1CF0qZS+rMmgn9qOOHIX6wyGCF0ltcNHDDetnCfJUhpsODbU2NGupvJ6uhkFTSGH&#10;3dEtts4Njs4H+zv7/rspNf7st18gAvXhLX659zrOn68W8Pwmni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147BAAAA3QAAAA8AAAAAAAAAAAAAAAAAmAIAAGRycy9kb3du&#10;cmV2LnhtbFBLBQYAAAAABAAEAPUAAACGAwAAAAA=&#10;" path="m5,l48,,24,76r-10,l38,9,19,9r-9,l5,14,,19,,14,5,xe" fillcolor="#131516" stroked="f">
                    <v:path arrowok="t" o:connecttype="custom" o:connectlocs="5,0;48,0;48,0;24,76;14,76;38,9;19,9;10,9;10,9;5,14;0,19;0,14;5,0" o:connectangles="0,0,0,0,0,0,0,0,0,0,0,0,0"/>
                  </v:shape>
                  <v:shape id="Freeform 925" o:spid="_x0000_s1167" style="position:absolute;left:6060;top:2767;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Et8EA&#10;AADdAAAADwAAAGRycy9kb3ducmV2LnhtbERPTYvCMBC9L/gfwgje1tSiq1SjiLCoN1eFXodmbEub&#10;SWmyWv31RhC8zeN9zmLVmVpcqXWlZQWjYQSCOLO65FzB+fT7PQPhPLLG2jIpuJOD1bL3tcBE2xv/&#10;0fXocxFC2CWooPC+SaR0WUEG3dA2xIG72NagD7DNpW7xFsJNLeMo+pEGSw4NBTa0KSirjv9GQRVv&#10;H+n+YLnKLtF4N7XpaE2pUoN+t56D8NT5j/jt3ukwP55O4P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RLfBAAAA3QAAAA8AAAAAAAAAAAAAAAAAmAIAAGRycy9kb3du&#10;cmV2LnhtbFBLBQYAAAAABAAEAPUAAACGAwAAAAA=&#10;" path="m,81r,l9,81r5,-4l24,72r4,-5l33,58,38,48,28,53r-9,l14,53,4,48,,38,,29,,19,4,10,14,5,24,r9,5l43,10r5,9l52,34,48,48,43,58r-5,9l24,77,14,81,4,81,,81xm38,43r,-9l38,29r,-5l38,19,33,14r,-4l28,5r-4,l19,5r-5,5l14,14,9,24r5,10l14,43r5,5l24,48r4,l33,48r,-5l38,43xe" fillcolor="#131516" stroked="f">
                    <v:path arrowok="t" o:connecttype="custom" o:connectlocs="0,81;0,81;9,81;14,77;24,72;28,67;33,58;38,48;28,53;19,53;14,53;4,48;0,38;0,29;0,19;4,10;14,5;24,0;33,5;43,10;48,19;52,34;48,48;43,58;38,67;24,77;14,81;4,81;0,81;38,43;38,34;38,29;38,24;38,19;33,14;33,10;28,5;24,5;19,5;14,10;14,14;9,24;14,34;14,43;19,48;24,48;28,48;33,48;33,43;38,43" o:connectangles="0,0,0,0,0,0,0,0,0,0,0,0,0,0,0,0,0,0,0,0,0,0,0,0,0,0,0,0,0,0,0,0,0,0,0,0,0,0,0,0,0,0,0,0,0,0,0,0,0,0"/>
                    <o:lock v:ext="edit" verticies="t"/>
                  </v:shape>
                  <v:shape id="Freeform 926" o:spid="_x0000_s1168" style="position:absolute;left:6146;top:2777;width:34;height:7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4YsIA&#10;AADdAAAADwAAAGRycy9kb3ducmV2LnhtbERPS4vCMBC+L/gfwgh7W1N70KUaRYVlhRWhKp6HZvrQ&#10;ZlKbqPXfG2HB23x8z5nOO1OLG7WusqxgOIhAEGdWV1woOOx/vr5BOI+ssbZMCh7kYD7rfUwx0fbO&#10;Kd12vhAhhF2CCkrvm0RKl5Vk0A1sQxy43LYGfYBtIXWL9xBuahlH0UgarDg0lNjQqqTsvLsaBXm2&#10;jepLfkhP6Wa/lHFsfs9/R6U++91iAsJT59/if/dah/nxeAS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bhiwgAAAN0AAAAPAAAAAAAAAAAAAAAAAJgCAABkcnMvZG93&#10;bnJldi54bWxQSwUGAAAAAAQABAD1AAAAhwMAAAAA&#10;" path="m19,r,19l34,19r,5l19,24r,33l19,62r5,5l29,67r,-5l34,62r-5,5l29,71r-5,l19,71r-5,l10,67r,-5l10,57r,-33l,24,,19r5,l10,14,14,9r,-5l19,xe" fillcolor="#131516" stroked="f">
                    <v:path arrowok="t" o:connecttype="custom" o:connectlocs="19,0;19,19;34,19;34,24;19,24;19,57;19,62;19,62;24,67;24,67;29,67;29,67;29,62;29,62;34,62;29,67;29,71;24,71;19,71;19,71;14,71;14,71;10,67;10,62;10,57;10,24;0,24;0,19;5,19;10,14;10,14;14,9;14,4;19,0;19,0" o:connectangles="0,0,0,0,0,0,0,0,0,0,0,0,0,0,0,0,0,0,0,0,0,0,0,0,0,0,0,0,0,0,0,0,0,0,0"/>
                  </v:shape>
                  <v:shape id="Freeform 927" o:spid="_x0000_s1169" style="position:absolute;left:6184;top:2796;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MCMMA&#10;AADdAAAADwAAAGRycy9kb3ducmV2LnhtbERP32vCMBB+F/wfwgl703QOdFSjTNnACSJzQ3w8mrMt&#10;NpfQZG39740g+HYf38+bLztTiYZqX1pW8DpKQBBnVpecK/j7/Rq+g/ABWWNlmRRcycNy0e/NMdW2&#10;5R9qDiEXMYR9igqKEFwqpc8KMuhH1hFH7mxrgyHCOpe6xjaGm0qOk2QiDZYcGwp0tC4ouxz+jYLT&#10;acVuf3G769v3577x8rhtN0elXgbdxwxEoC48xQ/3Rsf54+k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MCMMAAADdAAAADwAAAAAAAAAAAAAAAACYAgAAZHJzL2Rv&#10;d25yZXYueG1sUEsFBgAAAAAEAAQA9QAAAIgDAAAAAA==&#10;" path="m24,l39,r5,5l48,14r5,10l48,33r,5l44,48r-5,4l34,52r-10,l15,52,5,43,,38,,29,,19,5,14,5,5,15,r5,l24,xm24,l20,r,5l15,5,10,9r,5l10,24r,9l15,43r5,5l29,52r5,-4l39,48r,-10l39,29r,-10l34,9,29,5,24,xe" fillcolor="#131516" stroked="f">
                    <v:path arrowok="t" o:connecttype="custom" o:connectlocs="24,0;39,0;44,5;48,14;53,24;48,33;48,38;44,48;39,52;34,52;24,52;15,52;5,43;0,38;0,29;0,19;5,14;5,5;15,0;20,0;24,0;24,0;20,0;20,5;15,5;10,9;10,14;10,24;10,33;15,43;20,48;29,52;34,48;39,48;39,38;39,29;39,19;34,9;29,5;24,0" o:connectangles="0,0,0,0,0,0,0,0,0,0,0,0,0,0,0,0,0,0,0,0,0,0,0,0,0,0,0,0,0,0,0,0,0,0,0,0,0,0,0,0"/>
                    <o:lock v:ext="edit" verticies="t"/>
                  </v:shape>
                  <v:shape id="Freeform 928" o:spid="_x0000_s1170" style="position:absolute;left:6276;top:2767;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DzMcA&#10;AADdAAAADwAAAGRycy9kb3ducmV2LnhtbESPQU8CMRCF7yb+h2ZMuElXQhBXCkGjhggXUBOPk+24&#10;u7GdbtrCLv+eOZh4m8l78943i9XgnTpRTG1gA3fjAhRxFWzLtYHPj9fbOaiUkS26wGTgTAlWy+ur&#10;BZY29Lyn0yHXSkI4lWigybkrtU5VQx7TOHTEov2E6DHLGmttI/YS7p2eFMVMe2xZGhrs6Lmh6vdw&#10;9AaeeB/f++26mz64F9e+fe++/HRuzOhmWD+CyjTkf/Pf9cYK/uRe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Q8zHAAAA3QAAAA8AAAAAAAAAAAAAAAAAmAIAAGRy&#10;cy9kb3ducmV2LnhtbFBLBQYAAAAABAAEAPUAAACMAwAAAAA=&#10;" path="m,43l,29,4,19,9,10,14,5,19,r5,l33,5r10,5l48,24r,19l48,53r,14l43,72,33,77r-5,4l24,81r-10,l4,72,,58,,43xm9,43r,15l14,72r5,5l24,81r4,-4l33,72r,-5l38,53r,-15l38,29,33,14r,-4l28,5r-4,l19,5r,5l14,14,9,24r,10l9,43xe" fillcolor="#131516" stroked="f">
                    <v:path arrowok="t" o:connecttype="custom" o:connectlocs="0,43;0,29;4,19;9,10;14,5;19,0;24,0;33,5;43,10;48,24;48,43;48,53;48,67;43,72;33,77;28,81;24,81;14,81;4,72;0,58;0,43;9,43;9,58;14,72;19,77;24,81;28,77;28,77;33,72;33,67;38,53;38,38;38,29;33,14;33,10;28,5;28,5;24,5;19,5;19,10;14,14;9,24;9,34;9,43" o:connectangles="0,0,0,0,0,0,0,0,0,0,0,0,0,0,0,0,0,0,0,0,0,0,0,0,0,0,0,0,0,0,0,0,0,0,0,0,0,0,0,0,0,0,0,0"/>
                    <o:lock v:ext="edit" verticies="t"/>
                  </v:shape>
                  <v:shape id="Freeform 929" o:spid="_x0000_s1171" style="position:absolute;left:6338;top:2839;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75cQA&#10;AADdAAAADwAAAGRycy9kb3ducmV2LnhtbERPS2vCQBC+C/0PyxR6M5uG+kjqGkqpWI/ags1tyI5J&#10;MDsbsmuM/75bKHibj+85q3w0rRiod41lBc9RDIK4tLrhSsH312a6BOE8ssbWMim4kYN8/TBZYabt&#10;lfc0HHwlQgi7DBXU3neZlK6syaCLbEccuJPtDfoA+0rqHq8h3LQyieO5NNhwaKixo/eayvPhYhRU&#10;8THZ7LbzRVqcXlIeZ7vzz0eh1NPj+PYKwtPo7+J/96cO85NF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e+XEAAAA3QAAAA8AAAAAAAAAAAAAAAAAmAIAAGRycy9k&#10;b3ducmV2LnhtbFBLBQYAAAAABAAEAPUAAACJAwAAAAA=&#10;" path="m5,r5,l14,5r,4l10,9,5,9,,9,,5,,,5,xe" fillcolor="#131516" stroked="f">
                    <v:path arrowok="t" o:connecttype="custom" o:connectlocs="5,0;10,0;10,0;14,5;14,5;14,9;10,9;10,9;5,9;5,9;0,9;0,9;0,5;0,5;0,0;5,0;5,0" o:connectangles="0,0,0,0,0,0,0,0,0,0,0,0,0,0,0,0,0"/>
                  </v:shape>
                  <v:shape id="Freeform 930" o:spid="_x0000_s1172" style="position:absolute;left:6362;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DqMMA&#10;AADdAAAADwAAAGRycy9kb3ducmV2LnhtbESPQW/CMAyF75P4D5GRuI10IE2oENAoAu06xgFuVuK1&#10;0RqnagKUf48Pk3az9Z7f+7zaDKFVN+qTj2zgbVqAIrbRea4NnL73rwtQKSM7bCOTgQcl2KxHLyss&#10;XbzzF92OuVYSwqlEA03OXal1sg0FTNPYEYv2E/uAWda+1q7Hu4SHVs+K4l0H9CwNDXZUNWR/j9dg&#10;oHCD9W57qi47tnOfz4eq2wZjJuPhYwkq05D/zX/Xn07wZwvhl29kB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RDqMMAAADdAAAADwAAAAAAAAAAAAAAAACYAgAAZHJzL2Rv&#10;d25yZXYueG1sUEsFBgAAAAAEAAQA9QAAAIgDAAAAAA==&#10;" path="m,43l5,29,5,19r5,-9l19,5,24,r5,l38,5r5,5l53,24r,19l53,53,48,67r-5,5l38,77r-4,4l29,81r-10,l10,72,5,58,,43xm14,43r,15l19,72r5,5l29,81r,-4l34,77r4,-5l38,67,43,53r,-15l43,29,38,14r,-4l34,5r-5,l24,5r-5,5l19,14,14,24r,10l14,43xe" fillcolor="#131516" stroked="f">
                    <v:path arrowok="t" o:connecttype="custom" o:connectlocs="0,43;5,29;5,19;10,10;19,5;24,0;29,0;38,5;43,10;53,24;53,43;53,53;48,67;43,72;38,77;34,81;29,81;19,81;10,72;5,58;0,43;14,43;14,58;19,72;24,77;29,81;29,77;34,77;38,72;38,67;43,53;43,38;43,29;38,14;38,10;34,5;34,5;29,5;24,5;19,10;19,14;14,24;14,34;14,43" o:connectangles="0,0,0,0,0,0,0,0,0,0,0,0,0,0,0,0,0,0,0,0,0,0,0,0,0,0,0,0,0,0,0,0,0,0,0,0,0,0,0,0,0,0,0,0"/>
                    <o:lock v:ext="edit" verticies="t"/>
                  </v:shape>
                  <v:shape id="Freeform 931" o:spid="_x0000_s1173" style="position:absolute;left:6424;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M78A&#10;AADdAAAADwAAAGRycy9kb3ducmV2LnhtbERPTYvCMBC9L/gfwgje1lQFkWoUrax4XfWgtyEZ22Az&#10;KU1W6783C4K3ebzPWaw6V4s7tcF6VjAaZiCItTeWSwWn48/3DESIyAZrz6TgSQFWy97XAnPjH/xL&#10;90MsRQrhkKOCKsYmlzLoihyGoW+IE3f1rcOYYFtK0+IjhbtajrNsKh1aTg0VNlRUpG+HP6cgM522&#10;ZnMqLlvWExvPu6LZOKUG/W49BxGpix/x2703af54NoL/b9IJ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OYzvwAAAN0AAAAPAAAAAAAAAAAAAAAAAJgCAABkcnMvZG93bnJl&#10;di54bWxQSwUGAAAAAAQABAD1AAAAhAMAAAAA&#10;" path="m,43l,29,5,19r5,-9l15,5,19,r5,l34,5r9,5l48,24r5,19l53,53,48,67r-5,5l39,77r-5,4l24,81r-9,l5,72,,58,,43xm10,43r5,15l15,72r4,5l24,81r5,-4l34,77r,-5l39,67r,-14l39,38r,-9l39,14,34,10r,-5l29,5r-5,l19,10r-4,4l15,24,10,34r,9xe" fillcolor="#131516" stroked="f">
                    <v:path arrowok="t" o:connecttype="custom" o:connectlocs="0,43;0,29;5,19;10,10;15,5;19,0;24,0;34,5;43,10;48,24;53,43;53,53;48,67;43,72;39,77;34,81;24,81;15,81;5,72;0,58;0,43;10,43;15,58;15,72;19,77;24,81;29,77;34,77;34,72;39,67;39,53;39,38;39,29;39,14;34,10;34,5;29,5;24,5;24,5;19,10;15,14;15,24;10,34;10,43" o:connectangles="0,0,0,0,0,0,0,0,0,0,0,0,0,0,0,0,0,0,0,0,0,0,0,0,0,0,0,0,0,0,0,0,0,0,0,0,0,0,0,0,0,0,0,0"/>
                    <o:lock v:ext="edit" verticies="t"/>
                  </v:shape>
                  <v:shape id="Freeform 932" o:spid="_x0000_s1174" style="position:absolute;left:6496;top:2767;width:29;height: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uFsQA&#10;AADdAAAADwAAAGRycy9kb3ducmV2LnhtbESPwWrDMBBE74X8g9hAb7VcH4JxrYQ0xOBDDq3bD1is&#10;rWVqrYyl2E6+vioUettlZmfelofVDmKmyfeOFTwnKQji1umeOwWfH9VTDsIHZI2DY1JwIw+H/eah&#10;xEK7hd9pbkInYgj7AhWYEMZCSt8asugTNxJH7ctNFkNcp07qCZcYbgeZpelOWuw5Nhgc6WSo/W6u&#10;VkG9nGrTH+/nnGaNr7p6u+jIox636/EFRKA1/Jv/rmsd8bM8g99v4gh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LhbEAAAA3QAAAA8AAAAAAAAAAAAAAAAAmAIAAGRycy9k&#10;b3ducmV2LnhtbFBLBQYAAAAABAAEAPUAAACJAwAAAAA=&#10;" path="m,10l19,r,67l19,72r,5l24,77r,4l29,81,,81r5,l5,77r5,l10,72r,-5l10,24r,-5l10,14r,-4l5,10,,10r,4l,10xe" fillcolor="#131516" stroked="f">
                    <v:path arrowok="t" o:connecttype="custom" o:connectlocs="0,10;19,0;19,0;19,67;19,72;19,77;19,77;24,77;24,81;29,81;29,81;0,81;0,81;5,81;5,77;10,77;10,77;10,72;10,67;10,24;10,19;10,14;10,14;10,10;5,10;5,10;0,10;0,14;0,10" o:connectangles="0,0,0,0,0,0,0,0,0,0,0,0,0,0,0,0,0,0,0,0,0,0,0,0,0,0,0,0,0"/>
                  </v:shape>
                  <v:shape id="Freeform 933" o:spid="_x0000_s1175" style="position:absolute;left:6544;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d38EA&#10;AADdAAAADwAAAGRycy9kb3ducmV2LnhtbERPTWvCQBC9F/wPywi9NRsNFEmzikYUr0092NuwO02W&#10;ZmdDdtX037uFQm/zeJ9TbSbXixuNwXpWsMhyEMTaG8utgvPH4WUFIkRkg71nUvBDATbr2VOFpfF3&#10;fqdbE1uRQjiUqKCLcSilDLojhyHzA3HivvzoMCY4ttKMeE/hrpfLPH+VDi2nhg4HqjvS383VKcjN&#10;pK3ZnevPPevCxsuxHnZOqef5tH0DEWmK/+I/98mk+ctVAb/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3d/BAAAA3QAAAA8AAAAAAAAAAAAAAAAAmAIAAGRycy9kb3du&#10;cmV2LnhtbFBLBQYAAAAABAAEAPUAAACGAwAAAAA=&#10;" path="m,43l,29,5,19r5,-9l15,5,19,,29,r5,5l43,10r5,14l53,43r,10l48,67r-5,5l39,77r-5,4l24,81r-9,l5,72,,58,,43xm10,43r5,15l15,72r4,5l24,81r5,-4l34,77r,-5l39,67r,-14l39,38r,-9l39,14,34,10r,-5l29,5r-5,l19,10r-4,4l15,24r,10l10,43xe" fillcolor="#131516" stroked="f">
                    <v:path arrowok="t" o:connecttype="custom" o:connectlocs="0,43;0,29;5,19;10,10;15,5;19,0;29,0;34,5;43,10;48,24;53,43;53,53;48,67;43,72;39,77;34,81;24,81;15,81;5,72;0,58;0,43;10,43;15,58;15,72;19,77;24,81;29,77;34,77;34,72;39,67;39,53;39,38;39,29;39,14;34,10;34,5;29,5;29,5;24,5;19,10;15,14;15,24;15,34;10,43" o:connectangles="0,0,0,0,0,0,0,0,0,0,0,0,0,0,0,0,0,0,0,0,0,0,0,0,0,0,0,0,0,0,0,0,0,0,0,0,0,0,0,0,0,0,0,0"/>
                    <o:lock v:ext="edit" verticies="t"/>
                  </v:shape>
                  <v:shape id="Freeform 934" o:spid="_x0000_s1176" style="position:absolute;left:6616;top:2767;width:29;height: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T+cQA&#10;AADdAAAADwAAAGRycy9kb3ducmV2LnhtbESP3YrCMBCF74V9hzALe6epIlK6RlFZoRde+LMPMDRj&#10;U2wmpcm2dZ/eCIJ3M5wz53yzXA+2Fh21vnKsYDpJQBAXTldcKvi97McpCB+QNdaOScGdPKxXH6Ml&#10;Ztr1fKLuHEoRQ9hnqMCE0GRS+sKQRT9xDXHUrq61GOLallK32MdwW8tZkiykxYpjg8GGdoaK2/nP&#10;Ksj7XW6qzf9PSp3Grd4fDzryqK/PYfMNItAQ3ubXda4j/iydw/ObO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E/nEAAAA3QAAAA8AAAAAAAAAAAAAAAAAmAIAAGRycy9k&#10;b3ducmV2LnhtbFBLBQYAAAAABAAEAPUAAACJAwAAAAA=&#10;" path="m,10l19,r,67l19,72r,5l24,77r,4l29,81,,81r5,l5,77r5,l10,72r,-5l10,24r,-5l10,14r,-4l5,10,,14,,10xe" fillcolor="#131516" stroked="f">
                    <v:path arrowok="t" o:connecttype="custom" o:connectlocs="0,10;19,0;19,0;19,67;19,72;19,77;19,77;24,77;24,81;29,81;29,81;0,81;0,81;5,81;5,77;10,77;10,77;10,72;10,67;10,24;10,19;10,14;10,14;10,10;5,10;5,10;5,10;0,14;0,10" o:connectangles="0,0,0,0,0,0,0,0,0,0,0,0,0,0,0,0,0,0,0,0,0,0,0,0,0,0,0,0,0"/>
                  </v:shape>
                  <v:shape id="Freeform 935" o:spid="_x0000_s1177" style="position:absolute;left:6784;top:2767;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PcQA&#10;AADdAAAADwAAAGRycy9kb3ducmV2LnhtbERPTWvCQBC9C/0PyxS8iG4MWCS6SqkKQovBKJ6H7JgE&#10;s7Mhu8a0v75bKHibx/uc5bo3teiodZVlBdNJBII4t7riQsH5tBvPQTiPrLG2TAq+ycF69TJYYqLt&#10;g4/UZb4QIYRdggpK75tESpeXZNBNbEMcuKttDfoA20LqFh8h3NQyjqI3abDi0FBiQx8l5bfsbhR8&#10;HdJu23zSZZal+8Mo3tTp9Gen1PC1f1+A8NT7p/jfvddhfjyf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Bz3EAAAA3QAAAA8AAAAAAAAAAAAAAAAAmAIAAGRycy9k&#10;b3ducmV2LnhtbFBLBQYAAAAABAAEAPUAAACJAwAAAAA=&#10;" path="m34,105r,l24,101,19,96,15,86,5,77,5,67,,53,5,34,10,19r9,-9l34,,29,5r-5,5l19,19,15,29r,9l15,53r,9l15,77r4,4l19,86r,5l24,96r5,5l34,105xe" fillcolor="#131516" stroked="f">
                    <v:path arrowok="t" o:connecttype="custom" o:connectlocs="34,105;34,105;24,101;19,96;15,86;5,77;5,67;0,53;5,34;10,19;19,10;34,0;34,0;29,5;24,10;19,19;15,29;15,38;15,53;15,62;15,77;19,81;19,86;19,91;24,96;29,101;34,105" o:connectangles="0,0,0,0,0,0,0,0,0,0,0,0,0,0,0,0,0,0,0,0,0,0,0,0,0,0,0"/>
                  </v:shape>
                  <v:shape id="Freeform 936" o:spid="_x0000_s1178" style="position:absolute;left:6827;top:2767;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CAsQA&#10;AADdAAAADwAAAGRycy9kb3ducmV2LnhtbERPTWsCMRC9F/wPYQq91WxFZLsaRcUWsV60Ch6HzXR3&#10;aTJZktRd/70pFHqbx/uc2aK3RlzJh8axgpdhBoK4dLrhSsHp8+05BxEiskbjmBTcKMBiPniYYaFd&#10;xwe6HmMlUgiHAhXUMbaFlKGsyWIYupY4cV/OW4wJ+kpqj10Kt0aOsmwiLTacGmpsaV1T+X38sQpW&#10;fPC77mPZjl/NxjTvl/3ZjnOlnh775RREpD7+i//cW53mj/IJ/H6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AgLEAAAA3QAAAA8AAAAAAAAAAAAAAAAAmAIAAGRycy9k&#10;b3ducmV2LnhtbFBLBQYAAAAABAAEAPUAAACJAwAAAAA=&#10;" path="m48,r,5l39,5r-5,l29,10r-5,4l20,19r,5l15,29r,9l20,34r9,l39,34r4,4l48,48r,10l48,62,43,72r-9,9l24,81r-9,l10,77,,67,,53,,38,5,29,10,19r5,-5l24,10,29,5,39,r4,l48,xm10,43r,5l10,53r,9l15,67r,5l20,77r4,4l29,77r5,l39,67r,-5l39,53,34,43,29,38r-5,l20,38r-5,l10,43xe" fillcolor="#131516" stroked="f">
                    <v:path arrowok="t" o:connecttype="custom" o:connectlocs="48,0;48,5;39,5;34,5;29,10;24,14;20,19;20,24;15,29;15,38;20,34;29,34;39,34;43,38;48,48;48,58;48,62;43,72;34,81;24,81;15,81;10,77;0,67;0,53;0,38;5,29;10,19;15,14;24,10;29,5;39,0;43,0;48,0;10,43;10,48;10,53;10,62;15,67;15,72;20,77;24,81;24,81;29,77;34,77;39,67;39,62;39,53;34,43;29,38;24,38;20,38;20,38;15,38;10,43" o:connectangles="0,0,0,0,0,0,0,0,0,0,0,0,0,0,0,0,0,0,0,0,0,0,0,0,0,0,0,0,0,0,0,0,0,0,0,0,0,0,0,0,0,0,0,0,0,0,0,0,0,0,0,0,0,0"/>
                    <o:lock v:ext="edit" verticies="t"/>
                  </v:shape>
                  <v:shape id="Freeform 937" o:spid="_x0000_s1179" style="position:absolute;left:6885;top:2767;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b3MAA&#10;AADdAAAADwAAAGRycy9kb3ducmV2LnhtbERPS4vCMBC+C/sfwgh701QXVKpRtOLi1cdh9zYkYxts&#10;JqXJavffG0HwNh/fcxarztXiRm2wnhWMhhkIYu2N5VLB+bQbzECEiGyw9kwK/inAavnRW2Bu/J0P&#10;dDvGUqQQDjkqqGJscimDrshhGPqGOHEX3zqMCbalNC3eU7ir5TjLJtKh5dRQYUNFRfp6/HMKMtNp&#10;azbn4nfL+svGn++i2TilPvvdeg4iUhff4pd7b9L88WwKz2/S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3b3MAAAADdAAAADwAAAAAAAAAAAAAAAACYAgAAZHJzL2Rvd25y&#10;ZXYueG1sUEsFBgAAAAAEAAQA9QAAAIUDAAAAAA==&#10;" path="m5,81r,l9,81,19,77r5,-5l29,67r4,-9l38,48r-9,5l24,53r-10,l5,48,5,38,,29,5,19r,-9l14,5,24,r9,5l43,10r5,9l53,34,48,48,43,58r-5,9l29,77,19,81,5,81xm38,43r,-9l38,29r,-5l38,19r,-5l33,10,29,5r-5,l19,5r-5,5l14,14,9,24r5,10l19,43r,5l24,48r5,l33,48r5,-5xe" fillcolor="#131516" stroked="f">
                    <v:path arrowok="t" o:connecttype="custom" o:connectlocs="5,81;5,81;9,81;19,77;24,72;29,67;33,58;38,48;29,53;24,53;14,53;5,48;5,38;0,29;5,19;5,10;14,5;24,0;33,5;43,10;48,19;53,34;48,48;43,58;38,67;29,77;19,81;5,81;5,81;38,43;38,34;38,29;38,24;38,19;38,14;33,10;29,5;24,5;19,5;14,10;14,14;9,24;14,34;19,43;19,48;24,48;29,48;33,48;38,43;38,43" o:connectangles="0,0,0,0,0,0,0,0,0,0,0,0,0,0,0,0,0,0,0,0,0,0,0,0,0,0,0,0,0,0,0,0,0,0,0,0,0,0,0,0,0,0,0,0,0,0,0,0,0,0"/>
                    <o:lock v:ext="edit" verticies="t"/>
                  </v:shape>
                  <v:shape id="Freeform 938" o:spid="_x0000_s1180" style="position:absolute;left:6942;top:2767;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oo8gA&#10;AADdAAAADwAAAGRycy9kb3ducmV2LnhtbESPQWvCQBCF7wX/wzJCL6VuDLRI6ipiKwgtBmPpeciO&#10;STA7G7LbmPbXdw4FbzO8N+99s1yPrlUD9aHxbGA+S0ARl942XBn4PO0eF6BCRLbYeiYDPxRgvZrc&#10;LTGz/spHGopYKQnhkKGBOsYu0zqUNTkMM98Ri3b2vcMoa19p2+NVwl2r0yR51g4bloYaO9rWVF6K&#10;b2fg45APb907fT0V+f7wkL62+fx3Z8z9dNy8gIo0xpv5/3pvBT9d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aijyAAAAN0AAAAPAAAAAAAAAAAAAAAAAJgCAABk&#10;cnMvZG93bnJldi54bWxQSwUGAAAAAAQABAD1AAAAjQMAAAAA&#10;" path="m,l,,10,5r5,5l24,19r5,10l34,43r,10l34,72,24,86r-9,15l,105r10,-4l15,96,20,86r,-9l24,67r,-14l24,43,20,34r,-10l20,19,15,14,10,10,5,5,,xe" fillcolor="#131516" stroked="f">
                    <v:path arrowok="t" o:connecttype="custom" o:connectlocs="0,0;0,0;10,5;15,10;24,19;29,29;34,43;34,53;34,72;24,86;15,101;0,105;0,105;10,101;15,96;20,86;20,77;24,67;24,53;24,43;20,34;20,24;20,19;15,14;10,10;5,5;0,0" o:connectangles="0,0,0,0,0,0,0,0,0,0,0,0,0,0,0,0,0,0,0,0,0,0,0,0,0,0,0"/>
                  </v:shape>
                  <v:shape id="Freeform 939" o:spid="_x0000_s1181" style="position:absolute;left:5729;top:2935;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lcEA&#10;AADdAAAADwAAAGRycy9kb3ducmV2LnhtbERPTYvCMBC9L/gfwgje1tQirlajiLCoN1eFXodmbEub&#10;SWmyWv31RhC8zeN9zmLVmVpcqXWlZQWjYQSCOLO65FzB+fT7PQXhPLLG2jIpuJOD1bL3tcBE2xv/&#10;0fXocxFC2CWooPC+SaR0WUEG3dA2xIG72NagD7DNpW7xFsJNLeMomkiDJYeGAhvaFJRVx3+joIq3&#10;j3R/sFxll2i8+7HpaE2pUoN+t56D8NT5j/jt3ukwP57O4P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SPpXBAAAA3QAAAA8AAAAAAAAAAAAAAAAAmAIAAGRycy9kb3du&#10;cmV2LnhtbFBLBQYAAAAABAAEAPUAAACGAwAAAAA=&#10;" path="m,43l,28,4,19,9,9,14,5,19,r5,l33,5,43,9r5,15l52,43r,9l48,67r-5,5l38,76r-5,5l24,81r-10,l4,72,,57,,43xm9,43r5,14l14,72r5,4l24,81r4,-5l33,76r,-4l38,67r,-10l38,38r,-10l38,14,33,9r,-4l28,5r-4,l19,9r-5,5l14,24r,9l9,43xe" fillcolor="#131516" stroked="f">
                    <v:path arrowok="t" o:connecttype="custom" o:connectlocs="0,43;0,28;4,19;9,9;14,5;19,0;24,0;33,5;43,9;48,24;52,43;52,52;48,67;43,72;38,76;33,81;24,81;14,81;4,72;0,57;0,43;9,43;14,57;14,72;19,76;24,81;28,76;33,76;33,72;38,67;38,57;38,38;38,28;38,14;33,9;33,5;28,5;24,5;24,5;19,9;14,14;14,24;14,33;9,43" o:connectangles="0,0,0,0,0,0,0,0,0,0,0,0,0,0,0,0,0,0,0,0,0,0,0,0,0,0,0,0,0,0,0,0,0,0,0,0,0,0,0,0,0,0,0,0"/>
                    <o:lock v:ext="edit" verticies="t"/>
                  </v:shape>
                  <v:shape id="Freeform 940" o:spid="_x0000_s1182" style="position:absolute;left:5791;top:3007;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0gsYA&#10;AADdAAAADwAAAGRycy9kb3ducmV2LnhtbESPQWvCQBCF74L/YZlCb7ppqNqkriKlUj1qC623ITsm&#10;wexsyG41/nvnIHib4b1575v5sneNOlMXas8GXsYJKOLC25pLAz/f69EbqBCRLTaeycCVAiwXw8Ec&#10;c+svvKPzPpZKQjjkaKCKsc21DkVFDsPYt8SiHX3nMMraldp2eJFw1+g0SabaYc3SUGFLHxUVp/2/&#10;M1Amv+l6+zWdZYfja8b9ZHv6+zwY8/zUr95BRerjw3y/3ljBTzPhl2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w0gsYAAADdAAAADwAAAAAAAAAAAAAAAACYAgAAZHJz&#10;L2Rvd25yZXYueG1sUEsFBgAAAAAEAAQA9QAAAIsDAAAAAA==&#10;" path="m10,r,l14,r,4l14,9r-4,l5,9,,4r5,l5,r5,xe" fillcolor="#131516" stroked="f">
                    <v:path arrowok="t" o:connecttype="custom" o:connectlocs="10,0;10,0;14,0;14,4;14,4;14,9;14,9;10,9;10,9;5,9;5,9;5,9;0,4;5,4;5,0;5,0;10,0" o:connectangles="0,0,0,0,0,0,0,0,0,0,0,0,0,0,0,0,0"/>
                  </v:shape>
                  <v:shape id="Freeform 941" o:spid="_x0000_s1183" style="position:absolute;left:5820;top:293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w7sAA&#10;AADdAAAADwAAAGRycy9kb3ducmV2LnhtbERPS4vCMBC+C/sfwix401QFcbtGWSuKVx+H3duQjG2w&#10;mZQmq/XfG0HwNh/fc+bLztXiSm2wnhWMhhkIYu2N5VLB6bgZzECEiGyw9kwK7hRgufjozTE3/sZ7&#10;uh5iKVIIhxwVVDE2uZRBV+QwDH1DnLizbx3GBNtSmhZvKdzVcpxlU+nQcmqosKGiIn05/DsFmem0&#10;NatT8bdmPbHxd1s0K6dU/7P7+QYRqYtv8cu9M2n++GsE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Fw7sAAAADdAAAADwAAAAAAAAAAAAAAAACYAgAAZHJzL2Rvd25y&#10;ZXYueG1sUEsFBgAAAAAEAAQA9QAAAIUDAAAAAA==&#10;" path="m,43l,28,5,19,9,9,14,5,19,r5,l33,5,43,9r5,15l53,43r-5,9l48,67r-5,5l38,76r-9,5l24,81r-10,l5,72,,57,,43xm9,43r5,14l14,72r5,4l24,81r5,-5l33,76r,-4l38,67r,-10l38,38r,-10l38,14,33,9r,-4l29,5r-5,l19,9r-5,5l14,24,9,33r,10xe" fillcolor="#131516" stroked="f">
                    <v:path arrowok="t" o:connecttype="custom" o:connectlocs="0,43;0,28;5,19;9,9;14,5;19,0;24,0;33,5;43,9;48,24;53,43;48,52;48,67;43,72;38,76;29,81;24,81;14,81;5,72;0,57;0,43;9,43;14,57;14,72;19,76;24,81;29,76;33,76;33,72;38,67;38,57;38,38;38,28;38,14;33,9;33,5;29,5;24,5;24,5;19,9;14,14;14,24;9,33;9,43" o:connectangles="0,0,0,0,0,0,0,0,0,0,0,0,0,0,0,0,0,0,0,0,0,0,0,0,0,0,0,0,0,0,0,0,0,0,0,0,0,0,0,0,0,0,0,0"/>
                    <o:lock v:ext="edit" verticies="t"/>
                  </v:shape>
                  <v:shape id="Freeform 942" o:spid="_x0000_s1184" style="position:absolute;left:5877;top:293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umcEA&#10;AADdAAAADwAAAGRycy9kb3ducmV2LnhtbERPS4vCMBC+C/sfwix403QriFajrF1WvPo47N6GZGzD&#10;NpPSZLX+eyMI3ubje85y3btGXKgL1rOCj3EGglh7Y7lScDp+j2YgQkQ22HgmBTcKsF69DZZYGH/l&#10;PV0OsRIphEOBCuoY20LKoGtyGMa+JU7c2XcOY4JdJU2H1xTuGpln2VQ6tJwaamyprEn/Hf6dgsz0&#10;2prNqfz9Yj2x8Wdbthun1PC9/1yAiNTHl/jp3pk0P5/n8Pg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D7pnBAAAA3QAAAA8AAAAAAAAAAAAAAAAAmAIAAGRycy9kb3du&#10;cmV2LnhtbFBLBQYAAAAABAAEAPUAAACGAwAAAAA=&#10;" path="m,43l5,28r,-9l10,9,20,5,24,r5,l39,5r5,4l53,24r,19l53,52,48,67r-4,5l39,76r-5,5l29,81r-9,l10,72,5,57,,43xm15,43r,14l20,72r4,4l29,81r,-5l34,76r5,-4l39,67,44,57r,-19l44,28,39,14r,-5l34,5r-5,l24,5,20,9r,5l15,24r,9l15,43xe" fillcolor="#131516" stroked="f">
                    <v:path arrowok="t" o:connecttype="custom" o:connectlocs="0,43;5,28;5,19;10,9;20,5;24,0;29,0;39,5;44,9;53,24;53,43;53,52;48,67;44,72;39,76;34,81;29,81;20,81;10,72;5,57;0,43;15,43;15,57;20,72;24,76;29,81;29,76;34,76;39,72;39,67;44,57;44,38;44,28;39,14;39,9;34,5;29,5;29,5;24,5;20,9;20,14;15,24;15,33;15,43" o:connectangles="0,0,0,0,0,0,0,0,0,0,0,0,0,0,0,0,0,0,0,0,0,0,0,0,0,0,0,0,0,0,0,0,0,0,0,0,0,0,0,0,0,0,0,0"/>
                    <o:lock v:ext="edit" verticies="t"/>
                  </v:shape>
                  <v:shape id="Freeform 943" o:spid="_x0000_s1185" style="position:absolute;left:5940;top:2935;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fosIA&#10;AADdAAAADwAAAGRycy9kb3ducmV2LnhtbERPTYvCMBC9C/6HMMLeNLWKq9UosiCrN3WFXodmbEub&#10;SWmy2t1fbwTB2zze56w2nanFjVpXWlYwHkUgiDOrS84VXH52wzkI55E11pZJwR852Kz7vRUm2t75&#10;RLezz0UIYZeggsL7JpHSZQUZdCPbEAfualuDPsA2l7rFewg3tYyjaCYNlhwaCmzoq6CsOv8aBVX8&#10;/Z8ejpar7BpN9582HW8pVepj0G2XIDx1/i1+ufc6zI8XE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5+iwgAAAN0AAAAPAAAAAAAAAAAAAAAAAJgCAABkcnMvZG93&#10;bnJldi54bWxQSwUGAAAAAAQABAD1AAAAhwMAAAAA&#10;" path="m,43l,28,5,19,9,9,14,5,19,r5,l33,5,43,9r5,15l52,43r,9l48,67r-5,5l38,76r-9,5l24,81r-10,l5,72,,57,,43xm9,43r5,14l14,72r5,4l24,81r5,-5l33,76r,-4l38,67r,-10l38,38r,-10l38,14,33,9r,-4l29,5r-5,l19,9r-5,5l14,24,9,33r,10xe" fillcolor="#131516" stroked="f">
                    <v:path arrowok="t" o:connecttype="custom" o:connectlocs="0,43;0,28;5,19;9,9;14,5;19,0;24,0;33,5;43,9;48,24;52,43;52,52;48,67;43,72;38,76;29,81;24,81;14,81;5,72;0,57;0,43;9,43;14,57;14,72;19,76;24,81;29,76;33,76;33,72;38,67;38,57;38,38;38,28;38,14;33,9;33,5;29,5;24,5;24,5;19,9;14,14;14,24;9,33;9,43" o:connectangles="0,0,0,0,0,0,0,0,0,0,0,0,0,0,0,0,0,0,0,0,0,0,0,0,0,0,0,0,0,0,0,0,0,0,0,0,0,0,0,0,0,0,0,0"/>
                    <o:lock v:ext="edit" verticies="t"/>
                  </v:shape>
                  <v:shape id="Freeform 944" o:spid="_x0000_s1186" style="position:absolute;left:6002;top:2935;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vM8QA&#10;AADdAAAADwAAAGRycy9kb3ducmV2LnhtbERPTWsCMRC9F/wPYQq91WxlKboaRUtbivaiVfA4bKa7&#10;S5PJkqTu+u+NIHibx/uc2aK3RpzIh8axgpdhBoK4dLrhSsH+5+N5DCJEZI3GMSk4U4DFfPAww0K7&#10;jrd02sVKpBAOBSqoY2wLKUNZk8UwdC1x4n6dtxgT9JXUHrsUbo0cZdmrtNhwaqixpbeayr/dv1Ww&#10;4q1fd5tlm0/Mu2k+j98Hm4+Venrsl1MQkfp4F9/cXzrNH01yuH6TT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rzPEAAAA3QAAAA8AAAAAAAAAAAAAAAAAmAIAAGRycy9k&#10;b3ducmV2LnhtbFBLBQYAAAAABAAEAPUAAACJAwAAAAA=&#10;" path="m48,r,5l38,5r-4,l29,9r-5,5l19,19r,5l14,28,10,38r9,-5l29,33r9,l43,38r5,10l48,57r,10l43,72r-9,9l24,81r-10,l10,76,,67,,52,,38,5,28r5,-9l14,14,24,9,29,5,38,r5,l48,xm10,43r,5l10,52r,10l10,67r4,5l19,76r,5l24,81r5,-5l34,76r4,-9l38,62r,-10l34,43,29,38r-5,l19,38r-5,l10,43xe" fillcolor="#131516" stroked="f">
                    <v:path arrowok="t" o:connecttype="custom" o:connectlocs="48,0;48,5;38,5;34,5;29,9;24,14;19,19;19,24;14,28;10,38;19,33;29,33;38,33;43,38;48,48;48,57;48,67;43,72;34,81;24,81;14,81;10,76;0,67;0,52;0,38;5,28;10,19;14,14;24,9;29,5;38,0;43,0;48,0;10,43;10,48;10,52;10,62;10,67;14,72;19,76;19,81;24,81;29,76;34,76;38,67;38,62;38,52;34,43;29,38;24,38;19,38;19,38;14,38;10,43" o:connectangles="0,0,0,0,0,0,0,0,0,0,0,0,0,0,0,0,0,0,0,0,0,0,0,0,0,0,0,0,0,0,0,0,0,0,0,0,0,0,0,0,0,0,0,0,0,0,0,0,0,0,0,0,0,0"/>
                    <o:lock v:ext="edit" verticies="t"/>
                  </v:shape>
                  <v:shape id="Freeform 945" o:spid="_x0000_s1187" style="position:absolute;left:6060;top:2935;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2h8cA&#10;AADdAAAADwAAAGRycy9kb3ducmV2LnhtbERPS2vCQBC+C/0PyxR6Ed1UUDR1DaXF4kERHwS8TbNj&#10;kjY7G7PbmP77bkHwNh/fc+ZJZyrRUuNKywqehxEI4szqknMFx8NyMAXhPLLGyjIp+CUHyeKhN8dY&#10;2yvvqN37XIQQdjEqKLyvYyldVpBBN7Q1ceDOtjHoA2xyqRu8hnBTyVEUTaTBkkNDgTW9FZR973+M&#10;gk13uqSzzH2m+fkjXR+nX+tt/12pp8fu9QWEp87fxTf3Sof5o9kY/r8JJ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9ofHAAAA3QAAAA8AAAAAAAAAAAAAAAAAmAIAAGRy&#10;cy9kb3ducmV2LnhtbFBLBQYAAAAABAAEAPUAAACMAwAAAAA=&#10;" path="m52,67l43,81,,81,14,62,28,48,33,38,38,28,33,19r,-5l28,9r-9,l14,9,9,14,4,19r,5l,24,4,14,9,5,14,,24,r9,5l38,5r5,9l48,24r-5,4l43,33,38,43,28,52,19,67,9,72r24,l38,72r5,l48,67r4,xe" fillcolor="#131516" stroked="f">
                    <v:path arrowok="t" o:connecttype="custom" o:connectlocs="52,67;43,81;0,81;0,81;14,62;28,48;33,38;38,28;33,19;33,14;28,9;19,9;14,9;9,14;4,19;4,24;0,24;4,14;9,5;14,0;24,0;33,5;38,5;43,14;48,24;43,28;43,33;38,43;28,52;19,67;9,72;33,72;38,72;38,72;43,72;43,72;48,67;48,67;52,67" o:connectangles="0,0,0,0,0,0,0,0,0,0,0,0,0,0,0,0,0,0,0,0,0,0,0,0,0,0,0,0,0,0,0,0,0,0,0,0,0,0,0"/>
                  </v:shape>
                  <v:shape id="Freeform 946" o:spid="_x0000_s1188" style="position:absolute;left:6146;top:2944;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wMQA&#10;AADdAAAADwAAAGRycy9kb3ducmV2LnhtbERPS2vCQBC+F/oflin0Vjf1oDW6iogFS+3BKD5uQ3ZM&#10;QrOzITvV9N+7hYK3+fieM5l1rlYXakPl2cBrLwFFnHtbcWFgt31/eQMVBNli7ZkM/FKA2fTxYYKp&#10;9Vfe0CWTQsUQDikaKEWaVOuQl+Qw9HxDHLmzbx1KhG2hbYvXGO5q3U+SgXZYcWwosaFFSfl39uMM&#10;DL9wX6xknQyXH8fPjA+NnPTJmOenbj4GJdTJXfzvXtk4vz8awN838QQ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fvMDEAAAA3QAAAA8AAAAAAAAAAAAAAAAAmAIAAGRycy9k&#10;b3ducmV2LnhtbFBLBQYAAAAABAAEAPUAAACJAwAAAAA=&#10;" path="m19,r,19l34,19r,5l19,24r,34l19,63r5,4l29,67r,-4l34,63r-5,4l29,72r-5,l19,72r-5,l10,67r,-4l10,58r,-34l,24,,19r5,l10,15r4,-5l14,5,19,xe" fillcolor="#131516" stroked="f">
                    <v:path arrowok="t" o:connecttype="custom" o:connectlocs="19,0;19,19;34,19;34,24;19,24;19,58;19,63;19,63;24,67;24,67;29,67;29,67;29,63;29,63;34,63;29,67;29,72;24,72;19,72;19,72;14,72;14,72;10,67;10,63;10,58;10,24;0,24;0,19;5,19;10,15;10,15;14,10;14,5;19,0;19,0" o:connectangles="0,0,0,0,0,0,0,0,0,0,0,0,0,0,0,0,0,0,0,0,0,0,0,0,0,0,0,0,0,0,0,0,0,0,0"/>
                  </v:shape>
                  <v:shape id="Freeform 947" o:spid="_x0000_s1189" style="position:absolute;left:6184;top:2963;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6QsQA&#10;AADdAAAADwAAAGRycy9kb3ducmV2LnhtbERPzWrCQBC+F3yHZQRvddMcrIluQhWkIm2h2gcYsmM2&#10;mJ2N2W2Mb98tFHqbj+931uVoWzFQ7xvHCp7mCQjiyumGawVfp93jEoQPyBpbx6TgTh7KYvKwxly7&#10;G3/ScAy1iCHsc1RgQuhyKX1lyKKfu444cmfXWwwR9rXUPd5iuG1lmiQLabHh2GCwo62h6nL8tgpO&#10;ZpmZ98P1Nb2+3T/OcqvdsMmUmk3HlxWIQGP4F/+59zrOT7Nn+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ukLEAAAA3QAAAA8AAAAAAAAAAAAAAAAAmAIAAGRycy9k&#10;b3ducmV2LnhtbFBLBQYAAAAABAAEAPUAAACJAwAAAAA=&#10;" path="m24,l39,r5,10l48,15r5,9l48,34r,5l44,48r-5,5l34,53r-10,l15,53,5,44,,39,,29,,20,5,15,5,5,15,r5,l24,xm24,l20,r,5l15,5r-5,5l10,15r,9l10,34r5,10l20,48r9,5l34,48r5,l39,39r,-10l39,20,34,10,29,5,24,xe" fillcolor="#131516" stroked="f">
                    <v:path arrowok="t" o:connecttype="custom" o:connectlocs="24,0;39,0;44,10;48,15;53,24;48,34;48,39;44,48;39,53;34,53;24,53;15,53;5,44;0,39;0,29;0,20;5,15;5,5;15,0;20,0;24,0;24,0;20,0;20,5;15,5;10,10;10,15;10,24;10,34;15,44;20,48;29,53;34,48;39,48;39,39;39,29;39,20;34,10;29,5;24,0" o:connectangles="0,0,0,0,0,0,0,0,0,0,0,0,0,0,0,0,0,0,0,0,0,0,0,0,0,0,0,0,0,0,0,0,0,0,0,0,0,0,0,0"/>
                    <o:lock v:ext="edit" verticies="t"/>
                  </v:shape>
                  <v:shape id="Freeform 948" o:spid="_x0000_s1190" style="position:absolute;left:6276;top:2935;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lNscA&#10;AADdAAAADwAAAGRycy9kb3ducmV2LnhtbESPQU8CMRCF7yb+h2ZMuElXQgisFIJGjUEuoCYeJ9tx&#10;d2M73bSFXf49czDhNpP35r1vluvBO3WimNrABh7GBSjiKtiWawNfn6/3c1ApI1t0gcnAmRKsV7c3&#10;Syxt6HlPp0OulYRwKtFAk3NXap2qhjymceiIRfsN0WOWNdbaRuwl3Ds9KYqZ9tiyNDTY0XND1d/h&#10;6A088T5u+49NN124F9e+/ey+/XRuzOhu2DyCyjTkq/n/+t0K/mQh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pTbHAAAA3QAAAA8AAAAAAAAAAAAAAAAAmAIAAGRy&#10;cy9kb3ducmV2LnhtbFBLBQYAAAAABAAEAPUAAACMAwAAAAA=&#10;" path="m,43l,28,4,19,9,9,14,5,19,r5,l33,5,43,9r5,15l48,43r,9l48,67r-5,5l33,76r-5,5l24,81r-10,l4,72,,57,,43xm9,43r,14l14,72r5,4l24,81r4,-5l33,72r,-5l38,57r,-19l38,28,33,14r,-5l28,5r-4,l19,5r,4l14,14,9,24r,9l9,43xe" fillcolor="#131516" stroked="f">
                    <v:path arrowok="t" o:connecttype="custom" o:connectlocs="0,43;0,28;4,19;9,9;14,5;19,0;24,0;33,5;43,9;48,24;48,43;48,52;48,67;43,72;33,76;28,81;24,81;14,81;4,72;0,57;0,43;9,43;9,57;14,72;19,76;24,81;28,76;28,76;33,72;33,67;38,57;38,38;38,28;33,14;33,9;28,5;28,5;24,5;19,5;19,9;14,14;9,24;9,33;9,43" o:connectangles="0,0,0,0,0,0,0,0,0,0,0,0,0,0,0,0,0,0,0,0,0,0,0,0,0,0,0,0,0,0,0,0,0,0,0,0,0,0,0,0,0,0,0,0"/>
                    <o:lock v:ext="edit" verticies="t"/>
                  </v:shape>
                  <v:shape id="Freeform 949" o:spid="_x0000_s1191" style="position:absolute;left:6338;top:3007;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dH8QA&#10;AADdAAAADwAAAGRycy9kb3ducmV2LnhtbERPTWvCQBC9C/0PyxR6M5uGmjapq5RSUY+mBfU2ZMck&#10;mJ0N2a1J/31XELzN433OfDmaVlyod41lBc9RDIK4tLrhSsHP92r6BsJ5ZI2tZVLwRw6Wi4fJHHNt&#10;B97RpfCVCCHsclRQe9/lUrqyJoMush1x4E62N+gD7CupexxCuGllEsepNNhwaKixo8+aynPxaxRU&#10;8T5Zbdfpa3Y8vWQ8zrbnw9dRqafH8eMdhKfR38U390aH+UmWwfW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nR/EAAAA3QAAAA8AAAAAAAAAAAAAAAAAmAIAAGRycy9k&#10;b3ducmV2LnhtbFBLBQYAAAAABAAEAPUAAACJAwAAAAA=&#10;" path="m5,r5,l14,4r,5l10,9,5,9,,9,,4,,,5,xe" fillcolor="#131516" stroked="f">
                    <v:path arrowok="t" o:connecttype="custom" o:connectlocs="5,0;10,0;10,0;14,4;14,4;14,9;10,9;10,9;5,9;5,9;0,9;0,9;0,4;0,4;0,0;5,0;5,0" o:connectangles="0,0,0,0,0,0,0,0,0,0,0,0,0,0,0,0,0"/>
                  </v:shape>
                  <v:shape id="Freeform 950" o:spid="_x0000_s1192" style="position:absolute;left:6362;top:293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Pb8MA&#10;AADdAAAADwAAAGRycy9kb3ducmV2LnhtbESPQWsCMRCF74X+hzAFbzVphVK2RtEtSq9VD3obkulu&#10;cDNZNqmu/75zKHib4b1575v5coydutCQQ2ILL1MDitglH7ixcNhvnt9B5YLssUtMFm6UYbl4fJhj&#10;5dOVv+myK42SEM4VWmhL6Suts2spYp6mnli0nzRELLIOjfYDXiU8dvrVmDcdMbA0tNhT3ZI7736j&#10;BeNHF/z6UJ8+2c1COW7rfh2tnTyNqw9QhcZyN/9ff3nBnxnhl29k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Pb8MAAADdAAAADwAAAAAAAAAAAAAAAACYAgAAZHJzL2Rv&#10;d25yZXYueG1sUEsFBgAAAAAEAAQA9QAAAIgDAAAAAA==&#10;" path="m,43l5,28r,-9l10,9,19,5,24,r5,l38,5r5,4l53,24r,19l53,52,48,67r-5,5l38,76r-4,5l29,81r-10,l10,72,5,57,,43xm14,43r,14l19,72r5,4l29,81r,-5l34,76r4,-4l38,67,43,57r,-19l43,28,38,14r,-5l34,5r-5,l24,5,19,9r,5l14,24r,9l14,43xe" fillcolor="#131516" stroked="f">
                    <v:path arrowok="t" o:connecttype="custom" o:connectlocs="0,43;5,28;5,19;10,9;19,5;24,0;29,0;38,5;43,9;53,24;53,43;53,52;48,67;43,72;38,76;34,81;29,81;19,81;10,72;5,57;0,43;14,43;14,57;19,72;24,76;29,81;29,76;34,76;38,72;38,67;43,57;43,38;43,28;38,14;38,9;34,5;34,5;29,5;24,5;19,9;19,14;14,24;14,33;14,43" o:connectangles="0,0,0,0,0,0,0,0,0,0,0,0,0,0,0,0,0,0,0,0,0,0,0,0,0,0,0,0,0,0,0,0,0,0,0,0,0,0,0,0,0,0,0,0"/>
                    <o:lock v:ext="edit" verticies="t"/>
                  </v:shape>
                  <v:shape id="Freeform 951" o:spid="_x0000_s1193" style="position:absolute;left:6424;top:293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q9MEA&#10;AADdAAAADwAAAGRycy9kb3ducmV2LnhtbERPTWsCMRC9C/0PYQq9aWIFKavZRbdYvGo9tLchGXeD&#10;m8myibr9941Q6G0e73PW1eg7caMhusAa5jMFgtgE67jRcPrcTd9AxIRssQtMGn4oQlU+TdZY2HDn&#10;A92OqRE5hGOBGtqU+kLKaFryGGehJ87cOQweU4ZDI+2A9xzuO/mq1FJ6dJwbWuypbslcjlevQdnR&#10;OLs91d/vbBYufX3U/dZr/fI8blYgEo3pX/zn3ts8f6Hm8Pgmn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6vTBAAAA3QAAAA8AAAAAAAAAAAAAAAAAmAIAAGRycy9kb3du&#10;cmV2LnhtbFBLBQYAAAAABAAEAPUAAACGAwAAAAA=&#10;" path="m,43l,28,5,19,10,9,15,5,19,r5,l34,5r9,4l48,24r5,19l53,52,48,67r-5,5l39,76r-5,5l24,81r-9,l5,72,,57,,43xm10,43r5,14l15,72r4,4l24,81r5,-5l34,76r,-4l39,67r,-10l39,38r,-10l39,14,34,9r,-4l29,5r-5,l19,9r-4,5l15,24r-5,9l10,43xe" fillcolor="#131516" stroked="f">
                    <v:path arrowok="t" o:connecttype="custom" o:connectlocs="0,43;0,28;5,19;10,9;15,5;19,0;24,0;34,5;43,9;48,24;53,43;53,52;48,67;43,72;39,76;34,81;24,81;15,81;5,72;0,57;0,43;10,43;15,57;15,72;19,76;24,81;29,76;34,76;34,72;39,67;39,57;39,38;39,28;39,14;34,9;34,5;29,5;24,5;24,5;19,9;15,14;15,24;10,33;10,43" o:connectangles="0,0,0,0,0,0,0,0,0,0,0,0,0,0,0,0,0,0,0,0,0,0,0,0,0,0,0,0,0,0,0,0,0,0,0,0,0,0,0,0,0,0,0,0"/>
                    <o:lock v:ext="edit" verticies="t"/>
                  </v:shape>
                  <v:shape id="Freeform 952" o:spid="_x0000_s1194" style="position:absolute;left:6487;top:2935;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IxsQA&#10;AADdAAAADwAAAGRycy9kb3ducmV2LnhtbERPTWsCMRC9F/ofwhS81WxVxK5GUbFFai9aBY/DZrq7&#10;mEyWJHW3/94UhN7m8T5ntuisEVfyoXas4KWfgSAunK65VHD8enuegAgRWaNxTAp+KcBi/vgww1y7&#10;lvd0PcRSpBAOOSqoYmxyKUNRkcXQdw1x4r6dtxgT9KXUHtsUbo0cZNlYWqw5NVTY0Lqi4nL4sQpW&#10;vPcf7W7ZjF7NxtTv58+THU2U6j11yymISF38F9/dW53mD7MB/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CMbEAAAA3QAAAA8AAAAAAAAAAAAAAAAAmAIAAGRycy9k&#10;b3ducmV2LnhtbFBLBQYAAAAABAAEAPUAAACJAwAAAAA=&#10;" path="m,43l,28,,19,4,9,14,5,19,r5,l33,5r5,4l48,24r,19l48,52,43,67r,5l33,76r-5,5l24,81r-10,l4,72,,57,,43xm9,43r,14l14,72r5,4l24,81r4,-5l33,72r,-5l38,57r,-19l38,28,33,14r,-5l28,5r-4,l19,5,14,9r,5l9,24r,9l9,43xe" fillcolor="#131516" stroked="f">
                    <v:path arrowok="t" o:connecttype="custom" o:connectlocs="0,43;0,28;0,19;4,9;14,5;19,0;24,0;33,5;38,9;48,24;48,43;48,52;43,67;43,72;33,76;28,81;24,81;14,81;4,72;0,57;0,43;9,43;9,57;14,72;19,76;24,81;28,76;28,76;33,72;33,67;38,57;38,38;38,28;33,14;33,9;28,5;28,5;24,5;19,5;14,9;14,14;9,24;9,33;9,43" o:connectangles="0,0,0,0,0,0,0,0,0,0,0,0,0,0,0,0,0,0,0,0,0,0,0,0,0,0,0,0,0,0,0,0,0,0,0,0,0,0,0,0,0,0,0,0"/>
                    <o:lock v:ext="edit" verticies="t"/>
                  </v:shape>
                  <v:shape id="Freeform 953" o:spid="_x0000_s1195" style="position:absolute;left:6544;top:2940;width:53;height:76;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NYMMA&#10;AADdAAAADwAAAGRycy9kb3ducmV2LnhtbERPW2vCMBR+H/gfwhH2MjSZBZHOKCKMORSGl70fmrOm&#10;rDlpm8zWf28Gg72dj+96luvB1eJKXag8a3ieKhDEhTcVlxou59fJAkSIyAZrz6ThRgHWq9HDEnPj&#10;ez7S9RRLkUI45KjBxtjkUobCksMw9Q1x4r585zAm2JXSdNincFfLmVJz6bDi1GCxoa2l4vv04zR8&#10;7u375a1U52x+4I/+SbV127daP46HzQuISEP8F/+5dybNz1QGv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9NYMMAAADdAAAADwAAAAAAAAAAAAAAAACYAgAAZHJzL2Rv&#10;d25yZXYueG1sUEsFBgAAAAAEAAQA9QAAAIgDAAAAAA==&#10;" path="m10,l53,,24,76r-5,l43,9,19,9r-4,l10,9,5,14,,19,,14,10,xe" fillcolor="#131516" stroked="f">
                    <v:path arrowok="t" o:connecttype="custom" o:connectlocs="10,0;53,0;53,0;24,76;19,76;43,9;19,9;15,9;10,9;5,14;0,19;0,14;10,0" o:connectangles="0,0,0,0,0,0,0,0,0,0,0,0,0"/>
                  </v:shape>
                  <v:shape id="Freeform 954" o:spid="_x0000_s1196" style="position:absolute;left:6607;top:2935;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1KcQA&#10;AADdAAAADwAAAGRycy9kb3ducmV2LnhtbERPTWsCMRC9C/6HMIXeNFu7iN0aRcUWaXvRVvA4bKa7&#10;i8lkSVJ3++9NQehtHu9z5sveGnEhHxrHCh7GGQji0umGKwVfny+jGYgQkTUax6TglwIsF8PBHAvt&#10;Ot7T5RArkUI4FKigjrEtpAxlTRbD2LXEift23mJM0FdSe+xSuDVykmVTabHh1FBjS5uayvPhxypY&#10;896/de+rNn8yW9O8nj6ONp8pdX/Xr55BROrjv/jm3uk0/zHL4e+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NSnEAAAA3QAAAA8AAAAAAAAAAAAAAAAAmAIAAGRycy9k&#10;b3ducmV2LnhtbFBLBQYAAAAABAAEAPUAAACJAwAAAAA=&#10;" path="m,81r,l9,81r5,-5l19,72r9,-5l33,57r,-9l28,52r-9,l9,52,4,48,,38,,28,,19,4,9,14,5,24,r9,5l38,9,48,19r,14l48,48r-5,9l33,67r-9,9l14,81,4,81,,81xm38,43r,-10l38,28r,-4l33,19r,-5l28,9r,-4l24,5r-5,l14,9,9,14r,10l9,33r5,10l19,48r5,l28,48r5,-5l38,43xe" fillcolor="#131516" stroked="f">
                    <v:path arrowok="t" o:connecttype="custom" o:connectlocs="0,81;0,81;9,81;14,76;19,72;28,67;33,57;33,48;28,52;19,52;9,52;4,48;0,38;0,28;0,19;4,9;14,5;24,0;33,5;38,9;48,19;48,33;48,48;43,57;33,67;24,76;14,81;4,81;0,81;38,43;38,33;38,28;38,24;33,19;33,14;28,9;28,5;24,5;19,5;14,9;9,14;9,24;9,33;14,43;19,48;24,48;28,48;28,48;33,43;38,43" o:connectangles="0,0,0,0,0,0,0,0,0,0,0,0,0,0,0,0,0,0,0,0,0,0,0,0,0,0,0,0,0,0,0,0,0,0,0,0,0,0,0,0,0,0,0,0,0,0,0,0,0,0"/>
                    <o:lock v:ext="edit" verticies="t"/>
                  </v:shape>
                  <v:shape id="Freeform 955" o:spid="_x0000_s1197" style="position:absolute;left:6784;top:2935;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L+sUA&#10;AADdAAAADwAAAGRycy9kb3ducmV2LnhtbERP22rCQBB9F/oPyxR8kbpRsUjqKsULCBWDqfg8ZKdJ&#10;aHY2ZNcY/Xq3IPRtDuc682VnKtFS40rLCkbDCARxZnXJuYLT9/ZtBsJ5ZI2VZVJwIwfLxUtvjrG2&#10;Vz5Sm/pchBB2MSoovK9jKV1WkEE3tDVx4H5sY9AH2ORSN3gN4aaS4yh6lwZLDg0F1rQqKPtNL0bB&#10;/pC0m/qLztM02R0G43WVjO5bpfqv3ecHCE+d/xc/3Tsd5k+iKfx9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gv6xQAAAN0AAAAPAAAAAAAAAAAAAAAAAJgCAABkcnMv&#10;ZG93bnJldi54bWxQSwUGAAAAAAQABAD1AAAAigMAAAAA&#10;" path="m34,105r,l24,100,19,96,15,86,5,76r,-9l,52,5,33,10,19,19,9,34,,29,5r-5,9l19,19r-4,9l15,38r,14l15,62r,14l19,81r,5l19,91r5,5l29,100r5,5xe" fillcolor="#131516" stroked="f">
                    <v:path arrowok="t" o:connecttype="custom" o:connectlocs="34,105;34,105;24,100;19,96;15,86;5,76;5,67;0,52;5,33;10,19;19,9;34,0;34,0;29,5;24,14;19,19;15,28;15,38;15,52;15,62;15,76;19,81;19,86;19,91;24,96;29,100;34,105" o:connectangles="0,0,0,0,0,0,0,0,0,0,0,0,0,0,0,0,0,0,0,0,0,0,0,0,0,0,0"/>
                  </v:shape>
                  <v:shape id="Freeform 956" o:spid="_x0000_s1198" style="position:absolute;left:6827;top:2935;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OxcQA&#10;AADdAAAADwAAAGRycy9kb3ducmV2LnhtbERPTWsCMRC9F/ofwhS81WxbEbsaRUsV0V60Ch6HzXR3&#10;MZksSXTXf98UhN7m8T5nMuusEVfyoXas4KWfgSAunK65VHD4Xj6PQISIrNE4JgU3CjCbPj5MMNeu&#10;5R1d97EUKYRDjgqqGJtcylBUZDH0XUOcuB/nLcYEfSm1xzaFWyNfs2woLdacGips6KOi4ry/WAUL&#10;3vlNu503g3fzaerV6etoByOlek/dfAwiUhf/xXf3Wqf5b9kQ/r5JJ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DsXEAAAA3QAAAA8AAAAAAAAAAAAAAAAAmAIAAGRycy9k&#10;b3ducmV2LnhtbFBLBQYAAAAABAAEAPUAAACJAwAAAAA=&#10;" path="m48,r,5l39,5r-5,l29,9r-5,5l20,19r,5l15,28r,10l20,33r9,l39,33r4,5l48,48r,9l48,67r-5,5l34,81r-10,l15,81,10,76,,67,,52,,38,5,28r5,-9l15,14,24,9,29,5,39,r4,l48,xm10,43r,5l10,52r,10l15,67r,5l20,76r4,5l29,76r5,l39,67r,-5l39,52,34,43,29,38r-5,l20,38r-5,l10,43xe" fillcolor="#131516" stroked="f">
                    <v:path arrowok="t" o:connecttype="custom" o:connectlocs="48,0;48,5;39,5;34,5;29,9;24,14;20,19;20,24;15,28;15,38;20,33;29,33;39,33;43,38;48,48;48,57;48,67;43,72;34,81;24,81;15,81;10,76;0,67;0,52;0,38;5,28;10,19;15,14;24,9;29,5;39,0;43,0;48,0;10,43;10,48;10,52;10,62;15,67;15,72;20,76;24,81;24,81;29,76;34,76;39,67;39,62;39,52;34,43;29,38;24,38;20,38;20,38;15,38;10,43" o:connectangles="0,0,0,0,0,0,0,0,0,0,0,0,0,0,0,0,0,0,0,0,0,0,0,0,0,0,0,0,0,0,0,0,0,0,0,0,0,0,0,0,0,0,0,0,0,0,0,0,0,0,0,0,0,0"/>
                    <o:lock v:ext="edit" verticies="t"/>
                  </v:shape>
                  <v:shape id="Freeform 957" o:spid="_x0000_s1199" style="position:absolute;left:6890;top:2935;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0IMcA&#10;AADdAAAADwAAAGRycy9kb3ducmV2LnhtbESPW2sCMRCF34X+hzAFX0SzteBlNUqRCqUFwcuDj8Nm&#10;3KzdTJYkq9t/3xQKvs1wzvnmzHLd2VrcyIfKsYKXUQaCuHC64lLB6bgdzkCEiKyxdkwKfijAevXU&#10;W2Ku3Z33dDvEUiQIhxwVmBibXMpQGLIYRq4hTtrFeYsxrb6U2uM9wW0tx1k2kRYrThcMNrQxVHwf&#10;Wpso168dxd37xH+eBzO53Zh523ZK9Z+7twWISF18mP/THzrVf82m8PdNGk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tCDHAAAA3QAAAA8AAAAAAAAAAAAAAAAAmAIAAGRy&#10;cy9kb3ducmV2LnhtbFBLBQYAAAAABAAEAPUAAACMAwAAAAA=&#10;" path="m14,43l4,33r,-5l,24,,19,,14,4,5,14,,24,r4,l38,5r5,4l43,19r,5l38,28r-5,5l28,38r5,5l38,52r5,5l43,62r,10l38,76,28,81r-4,l9,81,4,76,,72,,62,,57,4,52,9,48r5,-5xm24,33r4,-5l33,24r,-5l33,9,28,5r-4,l14,5r,4l9,9r,5l9,19r,5l14,28r10,5xm19,43r-5,5l9,52r,5l9,62r,10l14,76r10,5l28,81r5,-5l33,72r5,-5l38,62r-5,l28,52,19,43xe" fillcolor="#131516" stroked="f">
                    <v:path arrowok="t" o:connecttype="custom" o:connectlocs="4,33;0,24;0,14;14,0;28,0;43,9;43,24;33,33;33,43;43,57;43,72;28,81;9,81;0,72;0,57;9,48;24,33;33,24;33,19;33,9;24,5;14,9;9,14;9,24;14,28;19,43;9,52;9,62;14,76;24,81;33,76;38,67;33,62;19,43" o:connectangles="0,0,0,0,0,0,0,0,0,0,0,0,0,0,0,0,0,0,0,0,0,0,0,0,0,0,0,0,0,0,0,0,0,0"/>
                    <o:lock v:ext="edit" verticies="t"/>
                  </v:shape>
                  <v:shape id="Freeform 958" o:spid="_x0000_s1200" style="position:absolute;left:6942;top:2935;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ZMgA&#10;AADdAAAADwAAAGRycy9kb3ducmV2LnhtbESPQWvCQBCF74X+h2UKvRTdaLFIdJVSFYQWQ6N4HrLT&#10;JDQ7G7LbmPbXdw6Ctxnem/e+Wa4H16ieulB7NjAZJ6CIC29rLg2cjrvRHFSIyBYbz2TglwKsV/d3&#10;S0ytv/An9XkslYRwSNFAFWObah2KihyGsW+JRfvyncMoa1dq2+FFwl2jp0nyoh3WLA0VtvRWUfGd&#10;/zgDH4es37bvdJ7l2f7wNN002eRvZ8zjw/C6ABVpiDfz9XpvBf85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6RkyAAAAN0AAAAPAAAAAAAAAAAAAAAAAJgCAABk&#10;cnMvZG93bnJldi54bWxQSwUGAAAAAAQABAD1AAAAjQMAAAAA&#10;" path="m,l,,10,5r5,4l24,19r5,9l34,43r,9l34,72,24,86r-9,14l,105r10,-5l15,96,20,86r,-10l24,67r,-15l24,43,20,33r,-9l20,19,15,14,10,9,5,5,,xe" fillcolor="#131516" stroked="f">
                    <v:path arrowok="t" o:connecttype="custom" o:connectlocs="0,0;0,0;10,5;15,9;24,19;29,28;34,43;34,52;34,72;24,86;15,100;0,105;0,105;10,100;15,96;20,86;20,76;24,67;24,52;24,43;20,33;20,24;20,19;15,14;10,9;5,5;0,0" o:connectangles="0,0,0,0,0,0,0,0,0,0,0,0,0,0,0,0,0,0,0,0,0,0,0,0,0,0,0"/>
                  </v:shape>
                  <v:shape id="Freeform 959" o:spid="_x0000_s1201" style="position:absolute;left:5729;top:3102;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C5MMA&#10;AADdAAAADwAAAGRycy9kb3ducmV2LnhtbERP22rCQBB9L/gPywh9q7u2UDW6ihZbFPTBywcM2TGJ&#10;ZmdDdpvEv3eFQt/mcK4zW3S2FA3VvnCsYThQIIhTZwrONJxP329jED4gGywdk4Y7eVjMey8zTIxr&#10;+UDNMWQihrBPUEMeQpVI6dOcLPqBq4gjd3G1xRBhnUlTYxvDbSnflfqUFguODTlW9JVTejv+Wg3N&#10;Tm3DaPKzvRZyc1ivunPT7tdav/a75RREoC78i//cGxPnf6gJ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7C5MMAAADdAAAADwAAAAAAAAAAAAAAAACYAgAAZHJzL2Rv&#10;d25yZXYueG1sUEsFBgAAAAAEAAQA9QAAAIgDAAAAAA==&#10;" path="m,43l,29,4,20,9,10,14,5,19,r5,l33,5r10,5l48,24r4,19l52,53,48,67r-5,5l38,77r-5,5l24,82r-10,l4,72,,58,,43xm9,43r5,15l14,72r5,5l24,82r4,-5l33,77r,-5l38,67r,-9l38,39r,-10l38,15,33,10r,-5l28,5r-4,l19,10r-5,5l14,24r,10l9,43xe" fillcolor="#131516" stroked="f">
                    <v:path arrowok="t" o:connecttype="custom" o:connectlocs="0,43;0,29;4,20;9,10;14,5;19,0;24,0;33,5;43,10;48,24;52,43;52,53;48,67;43,72;38,77;33,82;24,82;14,82;4,72;0,58;0,43;9,43;14,58;14,72;19,77;24,82;28,77;33,77;33,72;38,67;38,58;38,39;38,29;38,15;33,10;33,5;28,5;24,5;24,5;19,10;14,15;14,24;14,34;9,43" o:connectangles="0,0,0,0,0,0,0,0,0,0,0,0,0,0,0,0,0,0,0,0,0,0,0,0,0,0,0,0,0,0,0,0,0,0,0,0,0,0,0,0,0,0,0,0"/>
                    <o:lock v:ext="edit" verticies="t"/>
                  </v:shape>
                  <v:shape id="Freeform 960" o:spid="_x0000_s1202" style="position:absolute;left:5791;top:3174;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INMUA&#10;AADdAAAADwAAAGRycy9kb3ducmV2LnhtbESPTWvCQBCG74X+h2UKvdWNVkpJXSWKhXqSpoIeh+yY&#10;xGZnQ3Y18d87B8HbDPN+PDNbDK5RF+pC7dnAeJSAIi68rbk0sPv7fvsEFSKyxcYzGbhSgMX8+WmG&#10;qfU9/9Ilj6WSEA4pGqhibFOtQ1GRwzDyLbHcjr5zGGXtSm077CXcNXqSJB/aYc3SUGFLq4qK//zs&#10;pKTf5qdsc2qPm+Uhy+2ep+vz3pjXlyH7AhVpiA/x3f1jBf99LPzyjY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g0xQAAAN0AAAAPAAAAAAAAAAAAAAAAAJgCAABkcnMv&#10;ZG93bnJldi54bWxQSwUGAAAAAAQABAD1AAAAigMAAAAA&#10;" path="m10,r,l14,r,5l14,10r-4,l5,10,,5r5,l5,r5,xe" fillcolor="#131516" stroked="f">
                    <v:path arrowok="t" o:connecttype="custom" o:connectlocs="10,0;10,0;14,0;14,5;14,5;14,10;14,10;10,10;10,10;5,10;5,10;5,10;0,5;5,5;5,0;5,0;10,0" o:connectangles="0,0,0,0,0,0,0,0,0,0,0,0,0,0,0,0,0"/>
                  </v:shape>
                  <v:shape id="Freeform 961" o:spid="_x0000_s1203" style="position:absolute;left:5820;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wNsIA&#10;AADdAAAADwAAAGRycy9kb3ducmV2LnhtbERPTWsCMRC9F/wPYQq91eyqFNkapYgLHqvVg7dhM00W&#10;N5N1k67bf28Ewds83ucsVoNrRE9dqD0ryMcZCOLK65qNgsNP+T4HESKyxsYzKfinAKvl6GWBhfZX&#10;3lG/j0akEA4FKrAxtoWUobLkMIx9S5y4X985jAl2RuoOryncNXKSZR/SYc2pwWJLa0vVef/nFGyO&#10;5Xmq3ffWmr7i9WlWmsuxUertdfj6BBFpiE/xw73Vaf40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DA2wgAAAN0AAAAPAAAAAAAAAAAAAAAAAJgCAABkcnMvZG93&#10;bnJldi54bWxQSwUGAAAAAAQABAD1AAAAhwMAAAAA&#10;" path="m,43l,29,5,20,9,10,14,5,19,r5,l33,5r10,5l48,24r5,19l48,53r,14l43,72r-5,5l29,82r-5,l14,82,5,72,,58,,43xm9,43r5,15l14,72r5,5l24,82r5,-5l33,77r,-5l38,67r,-9l38,39r,-10l38,15,33,10r,-5l29,5r-5,l19,10r-5,5l14,24,9,34r,9xe" fillcolor="#131516" stroked="f">
                    <v:path arrowok="t" o:connecttype="custom" o:connectlocs="0,43;0,29;5,20;9,10;14,5;19,0;24,0;33,5;43,10;48,24;53,43;48,53;48,67;43,72;38,77;29,82;24,82;14,82;5,72;0,58;0,43;9,43;14,58;14,72;19,77;24,82;29,77;33,77;33,72;38,67;38,58;38,39;38,29;38,15;33,10;33,5;29,5;24,5;24,5;19,10;14,15;14,24;9,34;9,43" o:connectangles="0,0,0,0,0,0,0,0,0,0,0,0,0,0,0,0,0,0,0,0,0,0,0,0,0,0,0,0,0,0,0,0,0,0,0,0,0,0,0,0,0,0,0,0"/>
                    <o:lock v:ext="edit" verticies="t"/>
                  </v:shape>
                  <v:shape id="Freeform 962" o:spid="_x0000_s1204" style="position:absolute;left:5877;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uQcIA&#10;AADdAAAADwAAAGRycy9kb3ducmV2LnhtbERPS4vCMBC+L/gfwgh7W1MfLEs1iogFj667HrwNzZgU&#10;m0ltsrX++40geJuP7zmLVe9q0VEbKs8KxqMMBHHpdcVGwe9P8fEFIkRkjbVnUnCnAKvl4G2BufY3&#10;/qbuEI1IIRxyVGBjbHIpQ2nJYRj5hjhxZ986jAm2RuoWbync1XKSZZ/SYcWpwWJDG0vl5fDnFGyP&#10;xWWq3X5nTVfy5jQrzPVYK/U+7NdzEJH6+BI/3Tud5k/HE3h8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q5BwgAAAN0AAAAPAAAAAAAAAAAAAAAAAJgCAABkcnMvZG93&#10;bnJldi54bWxQSwUGAAAAAAQABAD1AAAAhwMAAAAA&#10;" path="m,43l5,29r,-9l10,10,20,5,24,r5,l39,5r5,5l53,24r,19l53,53,48,67r-4,5l39,77r-5,5l29,82r-9,l10,72,5,58,,43xm15,43r,15l20,72r4,5l29,82r,-5l34,77r5,-5l39,67r5,-9l44,39r,-10l39,15r,-5l34,5r-5,l24,5r-4,5l20,15r-5,9l15,34r,9xe" fillcolor="#131516" stroked="f">
                    <v:path arrowok="t" o:connecttype="custom" o:connectlocs="0,43;5,29;5,20;10,10;20,5;24,0;29,0;39,5;44,10;53,24;53,43;53,53;48,67;44,72;39,77;34,82;29,82;20,82;10,72;5,58;0,43;15,43;15,58;20,72;24,77;29,82;29,77;34,77;39,72;39,67;44,58;44,39;44,29;39,15;39,10;34,5;29,5;29,5;24,5;20,10;20,15;15,24;15,34;15,43" o:connectangles="0,0,0,0,0,0,0,0,0,0,0,0,0,0,0,0,0,0,0,0,0,0,0,0,0,0,0,0,0,0,0,0,0,0,0,0,0,0,0,0,0,0,0,0"/>
                    <o:lock v:ext="edit" verticies="t"/>
                  </v:shape>
                  <v:shape id="Freeform 963" o:spid="_x0000_s1205" style="position:absolute;left:5940;top:3102;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j08MA&#10;AADdAAAADwAAAGRycy9kb3ducmV2LnhtbERP24rCMBB9F/yHMIJva+oKq1ajuKKLwu6Dlw8YmrGt&#10;NpPSxLb+vREWfJvDuc582ZpC1FS53LKC4SACQZxYnXOq4HzafkxAOI+ssbBMCh7kYLnoduYYa9vw&#10;geqjT0UIYRejgsz7MpbSJRkZdANbEgfuYiuDPsAqlbrCJoSbQn5G0Zc0mHNoyLCkdUbJ7Xg3Curf&#10;aO/H05/9NZe7w+a7PdfN30apfq9dzUB4av1b/O/e6TB/NBzB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j08MAAADdAAAADwAAAAAAAAAAAAAAAACYAgAAZHJzL2Rv&#10;d25yZXYueG1sUEsFBgAAAAAEAAQA9QAAAIgDAAAAAA==&#10;" path="m,43l,29,5,20,9,10,14,5,19,r5,l33,5r10,5l48,24r4,19l52,53,48,67r-5,5l38,77r-9,5l24,82r-10,l5,72,,58,,43xm9,43r5,15l14,72r5,5l24,82r5,-5l33,77r,-5l38,67r,-9l38,39r,-10l38,15,33,10r,-5l29,5r-5,l19,10r-5,5l14,24,9,34r,9xe" fillcolor="#131516" stroked="f">
                    <v:path arrowok="t" o:connecttype="custom" o:connectlocs="0,43;0,29;5,20;9,10;14,5;19,0;24,0;33,5;43,10;48,24;52,43;52,53;48,67;43,72;38,77;29,82;24,82;14,82;5,72;0,58;0,43;9,43;14,58;14,72;19,77;24,82;29,77;33,77;33,72;38,67;38,58;38,39;38,29;38,15;33,10;33,5;29,5;24,5;24,5;19,10;14,15;14,24;9,34;9,43" o:connectangles="0,0,0,0,0,0,0,0,0,0,0,0,0,0,0,0,0,0,0,0,0,0,0,0,0,0,0,0,0,0,0,0,0,0,0,0,0,0,0,0,0,0,0,0"/>
                    <o:lock v:ext="edit" verticies="t"/>
                  </v:shape>
                  <v:shape id="Freeform 964" o:spid="_x0000_s1206" style="position:absolute;left:5997;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rsIA&#10;AADdAAAADwAAAGRycy9kb3ducmV2LnhtbERPTWsCMRC9C/0PYQreNGsVka1RRFzw2Kp76G3YjMni&#10;ZrJu0nX9902h0Ns83uest4NrRE9dqD0rmE0zEMSV1zUbBZdzMVmBCBFZY+OZFDwpwHbzMlpjrv2D&#10;P6k/RSNSCIccFdgY21zKUFlyGKa+JU7c1XcOY4KdkbrDRwp3jXzLsqV0WHNqsNjS3lJ1O307BYey&#10;uM21+zha01e8/1oU5l42So1fh907iEhD/Bf/uY86zZ/PFv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OuwgAAAN0AAAAPAAAAAAAAAAAAAAAAAJgCAABkcnMvZG93&#10;bnJldi54bWxQSwUGAAAAAAQABAD1AAAAhwMAAAAA&#10;" path="m53,53r,10l43,63r,19l34,82r,-19l,63,,53,39,r4,l43,53r10,xm34,53r,-38l5,53r29,xe" fillcolor="#131516" stroked="f">
                    <v:path arrowok="t" o:connecttype="custom" o:connectlocs="53,53;53,63;43,63;43,82;34,82;34,63;0,63;0,53;39,0;43,0;43,53;53,53;34,53;34,15;5,53;34,53" o:connectangles="0,0,0,0,0,0,0,0,0,0,0,0,0,0,0,0"/>
                    <o:lock v:ext="edit" verticies="t"/>
                  </v:shape>
                  <v:shape id="Freeform 965" o:spid="_x0000_s1207" style="position:absolute;left:6060;top:3107;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l88EA&#10;AADdAAAADwAAAGRycy9kb3ducmV2LnhtbERPS4vCMBC+L/gfwix4WTRVUaTbKKIognjwsfehmT7Y&#10;ZlKaWOu/N4LgbT6+5yTLzlSipcaVlhWMhhEI4tTqknMF18t2MAfhPLLGyjIpeJCD5aL3lWCs7Z1P&#10;1J59LkIIuxgVFN7XsZQuLcigG9qaOHCZbQz6AJtc6gbvIdxUchxFM2mw5NBQYE3rgtL/880oyG22&#10;4033Ux1PmmbRX1se2vlDqf53t/oF4anzH/Hbvddh/mQ0hd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JpfPBAAAA3QAAAA8AAAAAAAAAAAAAAAAAmAIAAGRycy9kb3du&#10;cmV2LnhtbFBLBQYAAAAABAAEAPUAAACGAwAAAAA=&#10;" path="m48,l43,10r-24,l14,19r14,5l38,29r5,9l48,48r,5l43,62r,5l38,67r-5,5l28,77r-4,l14,77r-5,l4,77r,-5l,72,,67r4,l9,67r5,5l19,72r5,l28,72r5,-5l38,62r,-9l38,48,33,43,28,34r-4,l14,29,4,29,19,,48,xe" fillcolor="#131516" stroked="f">
                    <v:path arrowok="t" o:connecttype="custom" o:connectlocs="48,0;43,10;19,10;14,19;28,24;38,29;43,38;48,48;48,53;43,62;43,67;38,67;33,72;28,77;24,77;14,77;9,77;4,77;4,72;0,72;0,67;4,67;4,67;4,67;9,67;9,67;9,67;14,72;19,72;24,72;28,72;33,67;38,62;38,53;38,48;33,43;28,34;24,34;14,29;4,29;19,0;48,0" o:connectangles="0,0,0,0,0,0,0,0,0,0,0,0,0,0,0,0,0,0,0,0,0,0,0,0,0,0,0,0,0,0,0,0,0,0,0,0,0,0,0,0,0,0"/>
                  </v:shape>
                  <v:shape id="Freeform 966" o:spid="_x0000_s1208" style="position:absolute;left:6146;top:3112;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wB8QA&#10;AADdAAAADwAAAGRycy9kb3ducmV2LnhtbERPS2vCQBC+F/oflil4qxsraImuIlLB0vZgFB+3ITsm&#10;wexsyI6a/vtuodDbfHzPmc47V6sbtaHybGDQT0AR595WXBjYbVfPr6CCIFusPZOBbwownz0+TDG1&#10;/s4bumVSqBjCIUUDpUiTah3ykhyGvm+II3f2rUOJsC20bfEew12tX5JkpB1WHBtKbGhZUn7Jrs7A&#10;+Av3xVo+k/Hb+/Ej40MjJ30ypvfULSaghDr5F/+51zbOHw5G8PtNPEH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sAfEAAAA3QAAAA8AAAAAAAAAAAAAAAAAmAIAAGRycy9k&#10;b3ducmV2LnhtbFBLBQYAAAAABAAEAPUAAACJAwAAAAA=&#10;" path="m19,r,19l34,19r,5l19,24r,33l19,62r5,5l29,67r,-5l34,62r-5,5l29,72r-5,l19,72r-5,l10,67r,-5l10,57r,-33l,24,,19r5,l10,14r4,-4l14,5,19,xe" fillcolor="#131516" stroked="f">
                    <v:path arrowok="t" o:connecttype="custom" o:connectlocs="19,0;19,19;34,19;34,24;19,24;19,57;19,62;19,62;24,67;24,67;29,67;29,67;29,62;29,62;34,62;29,67;29,72;24,72;19,72;19,72;14,72;14,72;10,67;10,62;10,57;10,24;0,24;0,19;5,19;10,14;10,14;14,10;14,5;19,0;19,0" o:connectangles="0,0,0,0,0,0,0,0,0,0,0,0,0,0,0,0,0,0,0,0,0,0,0,0,0,0,0,0,0,0,0,0,0,0,0"/>
                  </v:shape>
                  <v:shape id="Freeform 967" o:spid="_x0000_s1209" style="position:absolute;left:6184;top:313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2hcMA&#10;AADdAAAADwAAAGRycy9kb3ducmV2LnhtbERP24rCMBB9X/Afwgi+aaoLrlajqLDsIrsLXj5gaMam&#10;2ExqE2v9eyMI+zaHc535srWlaKj2hWMFw0ECgjhzuuBcwfHw2Z+A8AFZY+mYFNzJw3LReZtjqt2N&#10;d9TsQy5iCPsUFZgQqlRKnxmy6AeuIo7cydUWQ4R1LnWNtxhuSzlKkrG0WHBsMFjRxlB23l+tgoOZ&#10;TM3v9vI1uvzc/05yo12znirV67arGYhAbfgXv9zfOs5/H3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G2hcMAAADdAAAADwAAAAAAAAAAAAAAAACYAgAAZHJzL2Rv&#10;d25yZXYueG1sUEsFBgAAAAAEAAQA9QAAAIgDAAAAAA==&#10;" path="m24,l39,r5,10l48,14r5,10l48,34r,4l44,48r-5,5l34,53r-10,l15,53,5,43,,38,,29,,19,5,14,5,5,15,r5,l24,xm24,l20,r,5l15,5r-5,5l10,14r,10l10,34r5,9l20,48r9,5l34,48r5,l39,38r,-9l39,19,34,10,29,5,24,xe" fillcolor="#131516" stroked="f">
                    <v:path arrowok="t" o:connecttype="custom" o:connectlocs="24,0;39,0;44,10;48,14;53,24;48,34;48,38;44,48;39,53;34,53;24,53;15,53;5,43;0,38;0,29;0,19;5,14;5,5;15,0;20,0;24,0;24,0;20,0;20,5;15,5;10,10;10,14;10,24;10,34;15,43;20,48;29,53;34,48;39,48;39,38;39,29;39,19;34,10;29,5;24,0" o:connectangles="0,0,0,0,0,0,0,0,0,0,0,0,0,0,0,0,0,0,0,0,0,0,0,0,0,0,0,0,0,0,0,0,0,0,0,0,0,0,0,0"/>
                    <o:lock v:ext="edit" verticies="t"/>
                  </v:shape>
                  <v:shape id="Freeform 968" o:spid="_x0000_s1210" style="position:absolute;left:6276;top:3102;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LDMYA&#10;AADdAAAADwAAAGRycy9kb3ducmV2LnhtbESPQWvCQBCF7wX/wzKCl2I2WigaXUWtBQu9qPE+ZMck&#10;mJ1Ns1tN/33nUOhthvfmvW+W69416k5dqD0bmCQpKOLC25pLA/n5fTwDFSKyxcYzGfihAOvV4GmJ&#10;mfUPPtL9FEslIRwyNFDF2GZah6IihyHxLbFoV985jLJ2pbYdPiTcNXqapq/aYc3SUGFLu4qK2+nb&#10;GfjaH7eX/M199s97f9jN5vxRnNmY0bDfLEBF6uO/+e/6YAX/ZSK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BLDMYAAADdAAAADwAAAAAAAAAAAAAAAACYAgAAZHJz&#10;L2Rvd25yZXYueG1sUEsFBgAAAAAEAAQA9QAAAIsDAAAAAA==&#10;" path="m,43l,29,4,20,9,10,14,5,19,r5,l33,5r10,5l48,24r,19l48,53r,14l43,72,33,77r-5,5l24,82r-10,l4,72,,58,,43xm9,43r,15l14,72r5,5l24,82r4,-5l33,72r,-5l38,58r,-19l38,29,33,15r,-5l28,5r-4,l19,5r,5l14,15,9,24r,10l9,43xe" fillcolor="#131516" stroked="f">
                    <v:path arrowok="t" o:connecttype="custom" o:connectlocs="0,43;0,29;4,20;9,10;14,5;19,0;24,0;33,5;43,10;48,24;48,43;48,53;48,67;43,72;33,77;28,82;24,82;14,82;4,72;0,58;0,43;9,43;9,58;14,72;19,77;24,82;28,77;28,77;33,72;33,67;38,58;38,39;38,29;33,15;33,10;28,5;28,5;24,5;19,5;19,10;14,15;9,24;9,34;9,43" o:connectangles="0,0,0,0,0,0,0,0,0,0,0,0,0,0,0,0,0,0,0,0,0,0,0,0,0,0,0,0,0,0,0,0,0,0,0,0,0,0,0,0,0,0,0,0"/>
                    <o:lock v:ext="edit" verticies="t"/>
                  </v:shape>
                  <v:shape id="Freeform 969" o:spid="_x0000_s1211" style="position:absolute;left:6338;top:3174;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cYA&#10;AADdAAAADwAAAGRycy9kb3ducmV2LnhtbESPT2vCQBDF70K/wzKF3nSjLVJTNxLFQj1Jo6DHITv5&#10;Y7OzIbua9Nt3C4K3Gd6b93uzXA2mETfqXG1ZwXQSgSDOra65VHA8fI7fQTiPrLGxTAp+ycEqeRot&#10;Mda252+6Zb4UIYRdjAoq79tYSpdXZNBNbEsctMJ2Bn1Yu1LqDvsQbho5i6K5NFhzIFTY0qai/Ce7&#10;mgDp99kl3V3aYrc+p5k+8dv2elLq5XlIP0B4GvzDfL/+0qH+63QB/9+EEW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cYAAADdAAAADwAAAAAAAAAAAAAAAACYAgAAZHJz&#10;L2Rvd25yZXYueG1sUEsFBgAAAAAEAAQA9QAAAIsDAAAAAA==&#10;" path="m5,r5,l14,5r,5l10,10r-5,l,10,,5,,,5,xe" fillcolor="#131516" stroked="f">
                    <v:path arrowok="t" o:connecttype="custom" o:connectlocs="5,0;10,0;10,0;14,5;14,5;14,10;10,10;10,10;5,10;5,10;0,10;0,10;0,5;0,5;0,0;5,0;5,0" o:connectangles="0,0,0,0,0,0,0,0,0,0,0,0,0,0,0,0,0"/>
                  </v:shape>
                  <v:shape id="Freeform 970" o:spid="_x0000_s1212" style="position:absolute;left:6362;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fEMUA&#10;AADdAAAADwAAAGRycy9kb3ducmV2LnhtbESPT2vDMAzF74N9B6PBbquztpSR1S2jLNBj/6yH3USs&#10;2aGxnMVemn376lDoTeI9vffTcj2GVg3UpyaygddJAYq4jrZhZ+DrWL28gUoZ2WIbmQz8U4L16vFh&#10;iaWNF97TcMhOSQinEg34nLtS61R7CpgmsSMW7Sf2AbOsvdO2x4uEh1ZPi2KhAzYsDR472niqz4e/&#10;YODzVJ1nNuy23g01b77nlfs9tcY8P40f76Ayjfluvl1vreDPp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F8QxQAAAN0AAAAPAAAAAAAAAAAAAAAAAJgCAABkcnMv&#10;ZG93bnJldi54bWxQSwUGAAAAAAQABAD1AAAAigMAAAAA&#10;" path="m,43l5,29r,-9l10,10,19,5,24,r5,l38,5r5,5l53,24r,19l53,53,48,67r-5,5l38,77r-4,5l29,82r-10,l10,72,5,58,,43xm14,43r,15l19,72r5,5l29,82r,-5l34,77r4,-5l38,67r5,-9l43,39r,-10l38,15r,-5l34,5r-5,l24,5r-5,5l19,15r-5,9l14,34r,9xe" fillcolor="#131516" stroked="f">
                    <v:path arrowok="t" o:connecttype="custom" o:connectlocs="0,43;5,29;5,20;10,10;19,5;24,0;29,0;38,5;43,10;53,24;53,43;53,53;48,67;43,72;38,77;34,82;29,82;19,82;10,72;5,58;0,43;14,43;14,58;19,72;24,77;29,82;29,77;34,77;38,72;38,67;43,58;43,39;43,29;38,15;38,10;34,5;34,5;29,5;24,5;19,10;19,15;14,24;14,34;14,43" o:connectangles="0,0,0,0,0,0,0,0,0,0,0,0,0,0,0,0,0,0,0,0,0,0,0,0,0,0,0,0,0,0,0,0,0,0,0,0,0,0,0,0,0,0,0,0"/>
                    <o:lock v:ext="edit" verticies="t"/>
                  </v:shape>
                  <v:shape id="Freeform 971" o:spid="_x0000_s1213" style="position:absolute;left:6424;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6i8IA&#10;AADdAAAADwAAAGRycy9kb3ducmV2LnhtbERPS4vCMBC+L/gfwgh7W1MfLEs1iogFj667HrwNzZgU&#10;m0ltsrX++40geJuP7zmLVe9q0VEbKs8KxqMMBHHpdcVGwe9P8fEFIkRkjbVnUnCnAKvl4G2BufY3&#10;/qbuEI1IIRxyVGBjbHIpQ2nJYRj5hjhxZ986jAm2RuoWbync1XKSZZ/SYcWpwWJDG0vl5fDnFGyP&#10;xWWq3X5nTVfy5jQrzPVYK/U+7NdzEJH6+BI/3Tud5k8nY3h8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PqLwgAAAN0AAAAPAAAAAAAAAAAAAAAAAJgCAABkcnMvZG93&#10;bnJldi54bWxQSwUGAAAAAAQABAD1AAAAhwMAAAAA&#10;" path="m,43l,29,5,20,10,10,15,5,19,r5,l34,5r9,5l48,24r5,19l53,53,48,67r-5,5l39,77r-5,5l24,82r-9,l5,72,,58,,43xm10,43r5,15l15,72r4,5l24,82r5,-5l34,77r,-5l39,67r,-9l39,39r,-10l39,15,34,10r,-5l29,5r-5,l19,10r-4,5l15,24,10,34r,9xe" fillcolor="#131516" stroked="f">
                    <v:path arrowok="t" o:connecttype="custom" o:connectlocs="0,43;0,29;5,20;10,10;15,5;19,0;24,0;34,5;43,10;48,24;53,43;53,53;48,67;43,72;39,77;34,82;24,82;15,82;5,72;0,58;0,43;10,43;15,58;15,72;19,77;24,82;29,77;34,77;34,72;39,67;39,58;39,39;39,29;39,15;34,10;34,5;29,5;24,5;24,5;19,10;15,15;15,24;10,34;10,43" o:connectangles="0,0,0,0,0,0,0,0,0,0,0,0,0,0,0,0,0,0,0,0,0,0,0,0,0,0,0,0,0,0,0,0,0,0,0,0,0,0,0,0,0,0,0,0"/>
                    <o:lock v:ext="edit" verticies="t"/>
                  </v:shape>
                  <v:shape id="Freeform 972" o:spid="_x0000_s1214" style="position:absolute;left:6487;top:3102;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2W8MA&#10;AADdAAAADwAAAGRycy9kb3ducmV2LnhtbERPTWvCQBC9F/oflil4KbppCqLRNbQ2BQteTPQ+ZMck&#10;NDubZleN/94tCN7m8T5nmQ6mFWfqXWNZwdskAkFcWt1wpWBffI9nIJxH1thaJgVXcpCunp+WmGh7&#10;4R2dc1+JEMIuQQW1910ipStrMugmtiMO3NH2Bn2AfSV1j5cQbloZR9FUGmw4NNTY0bqm8jc/GQV/&#10;2e7zsP8y2+E1s5v1bM4/ZcFKjV6GjwUIT4N/iO/ujQ7z3+MY/r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S2W8MAAADdAAAADwAAAAAAAAAAAAAAAACYAgAAZHJzL2Rv&#10;d25yZXYueG1sUEsFBgAAAAAEAAQA9QAAAIgDAAAAAA==&#10;" path="m,43l,29,,20,4,10,14,5,19,r5,l33,5r5,5l48,24r,19l48,53,43,67r,5l33,77r-5,5l24,82r-10,l4,72,,58,,43xm9,43r,15l14,72r5,5l24,82r4,-5l33,72r,-5l38,58r,-19l38,29,33,15r,-5l28,5r-4,l19,5r-5,5l14,15,9,24r,10l9,43xe" fillcolor="#131516" stroked="f">
                    <v:path arrowok="t" o:connecttype="custom" o:connectlocs="0,43;0,29;0,20;4,10;14,5;19,0;24,0;33,5;38,10;48,24;48,43;48,53;43,67;43,72;33,77;28,82;24,82;14,82;4,72;0,58;0,43;9,43;9,58;14,72;19,77;24,82;28,77;28,77;33,72;33,67;38,58;38,39;38,29;33,15;33,10;28,5;28,5;24,5;19,5;14,10;14,15;9,24;9,34;9,43" o:connectangles="0,0,0,0,0,0,0,0,0,0,0,0,0,0,0,0,0,0,0,0,0,0,0,0,0,0,0,0,0,0,0,0,0,0,0,0,0,0,0,0,0,0,0,0"/>
                    <o:lock v:ext="edit" verticies="t"/>
                  </v:shape>
                  <v:shape id="Freeform 973" o:spid="_x0000_s1215" style="position:absolute;left:6544;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BZ8IA&#10;AADdAAAADwAAAGRycy9kb3ducmV2LnhtbERPyWrDMBC9F/oPYgq9NXLjEoIb2ZQQQ47NdshtsKaS&#10;iTVyLNVx/z4qFHqbx1tnVU2uEyMNofWs4HWWgSBuvG7ZKDge6pcliBCRNXaeScEPBajKx4cVFtrf&#10;eEfjPhqRQjgUqMDG2BdShsaSwzDzPXHivvzgMCY4GKkHvKVw18l5li2kw5ZTg8We1paay/7bKdic&#10;6kuu3efWmrHh9fmtNtdTp9Tz0/TxDiLSFP/Ff+6tTvPzeQ6/36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sFnwgAAAN0AAAAPAAAAAAAAAAAAAAAAAJgCAABkcnMvZG93&#10;bnJldi54bWxQSwUGAAAAAAQABAD1AAAAhwMAAAAA&#10;" path="m48,r,5l43,5r-4,l34,10r-5,5l24,20r-5,4l19,29,15,39r9,-5l34,34r5,l48,39r,9l53,58r-5,9l48,72,39,82r-15,l19,82,15,77,5,67,,53,,39,5,29r5,-9l19,15r5,-5l34,5,39,r9,xm15,43r,5l15,53r,10l15,67r4,5l19,77r5,5l29,82r5,-5l39,77r,-5l43,63,39,53r,-10l34,39r-10,l19,39r-4,4xe" fillcolor="#131516" stroked="f">
                    <v:path arrowok="t" o:connecttype="custom" o:connectlocs="48,0;48,5;43,5;39,5;34,10;29,15;24,20;19,24;19,29;15,39;24,34;34,34;39,34;48,39;48,48;53,58;48,67;48,72;39,82;24,82;19,82;15,77;5,67;0,53;0,39;5,29;10,20;19,15;24,10;34,5;39,0;48,0;48,0;15,43;15,48;15,53;15,63;15,67;19,72;19,77;24,82;29,82;34,77;39,77;39,72;43,63;39,53;39,43;34,39;24,39;24,39;19,39;19,39;15,43" o:connectangles="0,0,0,0,0,0,0,0,0,0,0,0,0,0,0,0,0,0,0,0,0,0,0,0,0,0,0,0,0,0,0,0,0,0,0,0,0,0,0,0,0,0,0,0,0,0,0,0,0,0,0,0,0,0"/>
                    <o:lock v:ext="edit" verticies="t"/>
                  </v:shape>
                  <v:shape id="Freeform 974" o:spid="_x0000_s1216" style="position:absolute;left:6602;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eZ8MA&#10;AADdAAAADwAAAGRycy9kb3ducmV2LnhtbERPyWrDMBC9B/oPYgq9JXLTpgTXSmgCgdBbFhd8G6zx&#10;Qq2RkVTb/fuqEMhtHm+dbDuZTgzkfGtZwfMiAUFcWt1yreB6OczXIHxA1thZJgW/5GG7eZhlmGo7&#10;8omGc6hFDGGfooImhD6V0pcNGfQL2xNHrrLOYIjQ1VI7HGO46eQySd6kwZZjQ4M97Rsqv88/RkG+&#10;O4Zi/TVx9elWLh+Lw1BWnVJPj9PHO4hAU7iLb+6jjvNflq/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eZ8MAAADdAAAADwAAAAAAAAAAAAAAAACYAgAAZHJzL2Rv&#10;d25yZXYueG1sUEsFBgAAAAAEAAQA9QAAAIgDAAAAAA==&#10;" path="m53,67l48,82,,82,19,63,29,48r9,-9l38,29r,-9l33,15,29,10r-5,l19,10r-5,5l9,20,5,24r,-9l9,5r10,l24,r9,5l43,10r5,5l48,24r,5l48,34,38,43,33,53,19,67r-5,5l33,72r5,l43,72r5,l48,67r5,xe" fillcolor="#131516" stroked="f">
                    <v:path arrowok="t" o:connecttype="custom" o:connectlocs="53,67;48,82;0,82;0,82;19,63;29,48;38,39;38,29;38,20;33,15;29,10;24,10;19,10;14,15;9,20;5,24;5,24;5,15;9,5;19,5;24,0;33,5;43,10;48,15;48,24;48,29;48,34;38,43;33,53;19,67;14,72;33,72;38,72;43,72;48,72;48,72;48,67;53,67;53,67" o:connectangles="0,0,0,0,0,0,0,0,0,0,0,0,0,0,0,0,0,0,0,0,0,0,0,0,0,0,0,0,0,0,0,0,0,0,0,0,0,0,0"/>
                  </v:shape>
                  <v:shape id="Freeform 975" o:spid="_x0000_s1217" style="position:absolute;left:6727;top:3102;width:33;height:106;visibility:visible;mso-wrap-style:square;v-text-anchor:top" coordsize="3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jq8UA&#10;AADdAAAADwAAAGRycy9kb3ducmV2LnhtbERPTWvCQBC9F/oflil4Ed00xbZGV2mUiqditSDehuyY&#10;BLOzIbsm6b/vCkJv83ifM1/2phItNa60rOB5HIEgzqwuOVfwc/gcvYNwHlljZZkU/JKD5eLxYY6J&#10;th1/U7v3uQgh7BJUUHhfJ1K6rCCDbmxr4sCdbWPQB9jkUjfYhXBTyTiKXqXBkkNDgTWtCsou+6tR&#10;gGyH+dvG7NZfp93UXaap2x5TpQZP/ccMhKfe/4vv7q0O81/iC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COrxQAAAN0AAAAPAAAAAAAAAAAAAAAAAJgCAABkcnMv&#10;ZG93bnJldi54bWxQSwUGAAAAAAQABAD1AAAAigMAAAAA&#10;" path="m33,106r,l24,101,19,96,9,87,4,77,,67,,53,,34,9,20,19,10,33,,24,5,19,15r-5,5l14,29,9,39r,14l9,63r5,14l14,82r,5l19,91r5,5l24,101r9,5xe" fillcolor="#131516" stroked="f">
                    <v:path arrowok="t" o:connecttype="custom" o:connectlocs="33,106;33,106;24,101;19,96;9,87;4,77;0,67;0,53;0,34;9,20;19,10;33,0;33,0;24,5;19,15;14,20;14,29;9,39;9,53;9,63;14,77;14,82;14,87;19,91;24,96;24,101;33,106" o:connectangles="0,0,0,0,0,0,0,0,0,0,0,0,0,0,0,0,0,0,0,0,0,0,0,0,0,0,0"/>
                  </v:shape>
                  <v:shape id="Freeform 976" o:spid="_x0000_s1218" style="position:absolute;left:6775;top:3102;width:33;height:8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WFsIA&#10;AADdAAAADwAAAGRycy9kb3ducmV2LnhtbERPS4vCMBC+C/6HMAteZE1VlNI1ivgA8SK6e9jj0My2&#10;XZtJaaLGf28Ewdt8fM+ZLYKpxZVaV1lWMBwkIIhzqysuFPx8bz9TEM4ja6wtk4I7OVjMu50ZZtre&#10;+EjXky9EDGGXoYLS+yaT0uUlGXQD2xBH7s+2Bn2EbSF1i7cYbmo5SpKpNFhxbCixoVVJ+fl0MQr2&#10;9+D78vCfrjGd6F0azr9mkyjV+wjLLxCegn+LX+6djvPHoy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NYWwgAAAN0AAAAPAAAAAAAAAAAAAAAAAJgCAABkcnMvZG93&#10;bnJldi54bWxQSwUGAAAAAAQABAD1AAAAhwMAAAAA&#10;" path="m,10l19,r5,l24,67r,5l24,77r4,5l33,82,,82r4,l9,77r5,-5l14,67r,-43l14,20,9,15r,-5l4,10,,15,,10xe" fillcolor="#131516" stroked="f">
                    <v:path arrowok="t" o:connecttype="custom" o:connectlocs="0,10;19,0;24,0;24,67;24,72;24,77;24,77;24,77;28,82;33,82;33,82;0,82;0,82;4,82;9,77;9,77;9,77;14,72;14,67;14,24;14,20;9,15;9,15;9,10;9,10;9,10;4,10;0,15;0,10" o:connectangles="0,0,0,0,0,0,0,0,0,0,0,0,0,0,0,0,0,0,0,0,0,0,0,0,0,0,0,0,0"/>
                  </v:shape>
                  <v:shape id="Freeform 977" o:spid="_x0000_s1219" style="position:absolute;left:6827;top:3102;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Vw8QA&#10;AADdAAAADwAAAGRycy9kb3ducmV2LnhtbERPTWvCQBC9F/wPywheim5MocboKppasNCLUe9DdkyC&#10;2dmY3Wr677uFQm/zeJ+zXPemEXfqXG1ZwXQSgSAurK65VHA6vo8TEM4ja2wsk4JvcrBeDZ6WmGr7&#10;4APdc1+KEMIuRQWV920qpSsqMugmtiUO3MV2Bn2AXSl1h48QbhoZR9GrNFhzaKiwpayi4pp/GQW3&#10;3WF7Pr2Zz/55Z/dZMueP4shKjYb9ZgHCU+//xX/uvQ7zX+IZ/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FcPEAAAA3QAAAA8AAAAAAAAAAAAAAAAAmAIAAGRycy9k&#10;b3ducmV2LnhtbFBLBQYAAAAABAAEAPUAAACJAwAAAAA=&#10;" path="m,43l,29,,20,5,10,15,5,20,r4,l34,5r5,5l48,24r,19l48,53r,14l43,72r-9,5l29,82r-5,l15,82,5,72,,58,,43xm10,43r,15l15,72r5,5l24,82r5,-5l34,72r,-5l39,58r,-19l39,29,34,15r,-5l29,5r-5,l20,5r,5l15,15r-5,9l10,34r,9xe" fillcolor="#131516" stroked="f">
                    <v:path arrowok="t" o:connecttype="custom" o:connectlocs="0,43;0,29;0,20;5,10;15,5;20,0;24,0;34,5;39,10;48,24;48,43;48,53;48,67;43,72;34,77;29,82;24,82;15,82;5,72;0,58;0,43;10,43;10,58;15,72;20,77;24,82;29,77;29,77;34,72;34,67;39,58;39,39;39,29;34,15;34,10;29,5;29,5;24,5;20,5;20,10;15,15;10,24;10,34;10,43" o:connectangles="0,0,0,0,0,0,0,0,0,0,0,0,0,0,0,0,0,0,0,0,0,0,0,0,0,0,0,0,0,0,0,0,0,0,0,0,0,0,0,0,0,0,0,0"/>
                    <o:lock v:ext="edit" verticies="t"/>
                  </v:shape>
                  <v:shape id="Freeform 978" o:spid="_x0000_s1220" style="position:absolute;left:6885;top:310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UYsUA&#10;AADdAAAADwAAAGRycy9kb3ducmV2LnhtbESPT2sCQQzF74V+hyEFb3VWpUW2jmILgvRWq4K3sJP9&#10;Q3cyy8y4u3775iB4S3gv7/2y2oyuVT2F2Hg2MJtmoIgLbxuuDBx/d69LUDEhW2w9k4EbRdisn59W&#10;mFs/8A/1h1QpCeGYo4E6pS7XOhY1OYxT3xGLVvrgMMkaKm0DDhLuWj3PsnftsGFpqLGjr5qKv8PV&#10;GTh97tNleR65/A5v4TRcdn1RtsZMXsbtB6hEY3qY79d7K/iLu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dRixQAAAN0AAAAPAAAAAAAAAAAAAAAAAJgCAABkcnMv&#10;ZG93bnJldi54bWxQSwUGAAAAAAQABAD1AAAAigMAAAAA&#10;" path="m53,67l48,82,,82,14,63,29,48r4,-9l38,29,33,20r,-5l29,10r-10,l14,10,9,15,5,20r,4l,24,5,15,9,5r5,l24,r9,5l38,10r5,5l48,24r,5l43,34r-5,9l29,53,19,67,9,72r24,l38,72r5,l48,72r,-5l53,67xe" fillcolor="#131516" stroked="f">
                    <v:path arrowok="t" o:connecttype="custom" o:connectlocs="53,67;48,82;0,82;0,82;14,63;29,48;33,39;38,29;33,20;33,15;29,10;19,10;14,10;9,15;5,20;5,24;0,24;5,15;9,5;14,5;24,0;33,5;38,10;43,15;48,24;48,29;43,34;38,43;29,53;19,67;9,72;33,72;38,72;43,72;43,72;48,72;48,67;48,67;53,67" o:connectangles="0,0,0,0,0,0,0,0,0,0,0,0,0,0,0,0,0,0,0,0,0,0,0,0,0,0,0,0,0,0,0,0,0,0,0,0,0,0,0"/>
                  </v:shape>
                  <v:shape id="Freeform 979" o:spid="_x0000_s1221" style="position:absolute;left:6942;top:3102;width:34;height:106;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GlsYA&#10;AADdAAAADwAAAGRycy9kb3ducmV2LnhtbERPTWvCQBC9F/oflhG8lLqpQmijqxSpaKUIxlL0NmTH&#10;JJqdDdk1xn/vFgq9zeN9zmTWmUq01LjSsoKXQQSCOLO65FzB927x/ArCeWSNlWVScCMHs+njwwQT&#10;ba+8pTb1uQgh7BJUUHhfJ1K6rCCDbmBr4sAdbWPQB9jkUjd4DeGmksMoiqXBkkNDgTXNC8rO6cUo&#10;OH0cPvfrp81pud1tfjCOed9+jZTq97r3MQhPnf8X/7lXOswfDd/g95twgp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GlsYAAADdAAAADwAAAAAAAAAAAAAAAACYAgAAZHJz&#10;L2Rvd25yZXYueG1sUEsFBgAAAAAEAAQA9QAAAIsDAAAAAA==&#10;" path="m,l,,10,5r5,5l24,20r5,9l34,43r,10l34,72,24,87r-9,14l,106r10,-5l15,96r5,-9l20,77,24,67r,-14l24,43,20,34r,-10l20,20,15,15,10,10,5,5,,xe" fillcolor="#131516" stroked="f">
                    <v:path arrowok="t" o:connecttype="custom" o:connectlocs="0,0;0,0;10,5;15,10;24,20;29,29;34,43;34,53;34,72;24,87;15,101;0,106;0,106;10,101;15,96;20,87;20,77;24,67;24,53;24,43;20,34;20,24;20,20;15,15;10,10;5,5;0,0" o:connectangles="0,0,0,0,0,0,0,0,0,0,0,0,0,0,0,0,0,0,0,0,0,0,0,0,0,0,0"/>
                  </v:shape>
                  <v:shape id="Freeform 980" o:spid="_x0000_s1222" style="position:absolute;left:5729;top:3270;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RcsUA&#10;AADdAAAADwAAAGRycy9kb3ducmV2LnhtbESPT2vCQBDF7wW/wzKCt7rxD1Wiq4hQtLdWhVyH7JiE&#10;ZGdDdqvRT985CL3N8N6895v1tneNulEXKs8GJuMEFHHubcWFgcv5830JKkRki41nMvCgANvN4G2N&#10;qfV3/qHbKRZKQjikaKCMsU21DnlJDsPYt8SiXX3nMMraFdp2eJdw1+hpknxohxVLQ4kt7UvK69Ov&#10;M1BPD8/s69tznV+T+XHhs8mOMmNGw363AhWpj//m1/XRCv5sJ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lFyxQAAAN0AAAAPAAAAAAAAAAAAAAAAAJgCAABkcnMv&#10;ZG93bnJldi54bWxQSwUGAAAAAAQABAD1AAAAigMAAAAA&#10;" path="m,43l,29,4,19,9,10,14,5,19,r5,l33,5r10,5l48,24r4,19l52,53,48,67r-5,5l38,81r-5,l24,81r-10,l4,72,,58,,43xm9,43r5,15l14,72r5,5l24,81r4,l33,77r,-5l38,67r,-9l38,38r,-9l38,14,33,10r,-5l28,5r-4,l19,10r-5,4l14,24r,10l9,43xe" fillcolor="#131516" stroked="f">
                    <v:path arrowok="t" o:connecttype="custom" o:connectlocs="0,43;0,29;4,19;9,10;14,5;19,0;24,0;33,5;43,10;48,24;52,43;52,53;48,67;43,72;38,81;33,81;24,81;14,81;4,72;0,58;0,43;9,43;14,58;14,72;19,77;24,81;28,81;33,77;33,72;38,67;38,58;38,38;38,29;38,14;33,10;33,5;28,5;24,5;24,5;19,10;14,14;14,24;14,34;9,43" o:connectangles="0,0,0,0,0,0,0,0,0,0,0,0,0,0,0,0,0,0,0,0,0,0,0,0,0,0,0,0,0,0,0,0,0,0,0,0,0,0,0,0,0,0,0,0"/>
                    <o:lock v:ext="edit" verticies="t"/>
                  </v:shape>
                  <v:shape id="Freeform 981" o:spid="_x0000_s1223" style="position:absolute;left:5791;top:334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BvsMA&#10;AADdAAAADwAAAGRycy9kb3ducmV2LnhtbERPS4vCMBC+C/6HMII3TX2su1ajiCiuR3Vh9TY0Y1ts&#10;JqWJWv+9EQRv8/E9ZzqvTSFuVLncsoJeNwJBnFidc6rg77Du/IBwHlljYZkUPMjBfNZsTDHW9s47&#10;uu19KkIIuxgVZN6XsZQuycig69qSOHBnWxn0AVap1BXeQ7gpZD+KRtJgzqEhw5KWGSWX/dUoSKP/&#10;/nq7GX2PT+fhmOuv7eW4OinVbtWLCQhPtf+I3+5fHeYPBj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BvsMAAADdAAAADwAAAAAAAAAAAAAAAACYAgAAZHJzL2Rv&#10;d25yZXYueG1sUEsFBgAAAAAEAAQA9QAAAIgDAAAAAA==&#10;" path="m10,r,l14,r,5l14,9r-4,l5,9,,5r5,l5,r5,xe" fillcolor="#131516" stroked="f">
                    <v:path arrowok="t" o:connecttype="custom" o:connectlocs="10,0;10,0;14,0;14,5;14,5;14,9;14,9;10,9;10,9;5,9;5,9;5,9;0,5;5,5;5,0;5,0;10,0" o:connectangles="0,0,0,0,0,0,0,0,0,0,0,0,0,0,0,0,0"/>
                  </v:shape>
                  <v:shape id="Freeform 982" o:spid="_x0000_s1224" style="position:absolute;left:5820;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PsEA&#10;AADdAAAADwAAAGRycy9kb3ducmV2LnhtbERPPWvDMBDdC/kP4gLZGjk2lOJECYlDQ9e6GdrtkC62&#10;iHUylmq7/74qFLrd433e7jC7Tow0BOtZwWadgSDW3lhuFFzfXx6fQYSIbLDzTAq+KcBhv3jYYWn8&#10;xG801rERKYRDiQraGPtSyqBbchjWvidO3M0PDmOCQyPNgFMKd53Ms+xJOrScGlrsqWpJ3+svpyAz&#10;s7bmdK0+z6wLGz8uVX9ySq2W83ELItIc/8V/7leT5hdF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Evj7BAAAA3QAAAA8AAAAAAAAAAAAAAAAAmAIAAGRycy9kb3du&#10;cmV2LnhtbFBLBQYAAAAABAAEAPUAAACGAwAAAAA=&#10;" path="m,43l,29,5,19,9,10,14,5,19,r5,l33,5r10,5l48,24r5,19l48,53r,14l43,72r-5,9l29,81r-5,l14,81,5,72,,58,,43xm9,43r5,15l14,72r5,5l24,81r5,l33,77r,-5l38,67r,-9l38,38r,-9l38,14,33,10r,-5l29,5r-5,l19,10r-5,4l14,24,9,34r,9xe" fillcolor="#131516" stroked="f">
                    <v:path arrowok="t" o:connecttype="custom" o:connectlocs="0,43;0,29;5,19;9,10;14,5;19,0;24,0;33,5;43,10;48,24;53,43;48,53;48,67;43,72;38,81;29,81;24,81;14,81;5,72;0,58;0,43;9,43;14,58;14,72;19,77;24,81;29,81;33,77;33,72;38,67;38,58;38,38;38,29;38,14;33,10;33,5;29,5;24,5;24,5;19,10;14,14;14,24;9,34;9,43" o:connectangles="0,0,0,0,0,0,0,0,0,0,0,0,0,0,0,0,0,0,0,0,0,0,0,0,0,0,0,0,0,0,0,0,0,0,0,0,0,0,0,0,0,0,0,0"/>
                    <o:lock v:ext="edit" verticies="t"/>
                  </v:shape>
                  <v:shape id="Freeform 983" o:spid="_x0000_s1225" style="position:absolute;left:5877;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bpcEA&#10;AADdAAAADwAAAGRycy9kb3ducmV2LnhtbERPPWvDMBDdC/0P4grZajk1lOJECYlLQtemHpLtkC62&#10;iHUylmK7/74qFLrd433eeju7Tow0BOtZwTLLQRBrbyw3Cuqvw/MbiBCRDXaeScE3BdhuHh/WWBo/&#10;8SeNp9iIFMKhRAVtjH0pZdAtOQyZ74kTd/WDw5jg0Egz4JTCXSdf8vxVOrScGlrsqWpJ3053pyA3&#10;s7ZmX1eXd9aFjedj1e+dUounebcCEWmO/+I/94dJ84uig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G6XBAAAA3QAAAA8AAAAAAAAAAAAAAAAAmAIAAGRycy9kb3du&#10;cmV2LnhtbFBLBQYAAAAABAAEAPUAAACGAwAAAAA=&#10;" path="m,43l5,29,5,19r5,-9l20,5,24,r5,l39,5r5,5l53,24r,19l53,53,48,67r-4,5l39,81r-5,l29,81r-9,l10,72,5,58,,43xm15,43r,15l20,72r4,5l29,81r5,-4l39,72r,-5l44,58r,-20l44,29,39,14r,-4l34,5r-5,l24,5r-4,5l20,14,15,24r,10l15,43xe" fillcolor="#131516" stroked="f">
                    <v:path arrowok="t" o:connecttype="custom" o:connectlocs="0,43;5,29;5,19;10,10;20,5;24,0;29,0;39,5;44,10;53,24;53,43;53,53;48,67;44,72;39,81;34,81;29,81;20,81;10,72;5,58;0,43;15,43;15,58;20,72;24,77;29,81;29,81;34,77;39,72;39,67;44,58;44,38;44,29;39,14;39,10;34,5;29,5;29,5;24,5;20,10;20,14;15,24;15,34;15,43" o:connectangles="0,0,0,0,0,0,0,0,0,0,0,0,0,0,0,0,0,0,0,0,0,0,0,0,0,0,0,0,0,0,0,0,0,0,0,0,0,0,0,0,0,0,0,0"/>
                    <o:lock v:ext="edit" verticies="t"/>
                  </v:shape>
                  <v:shape id="Freeform 984" o:spid="_x0000_s1226" style="position:absolute;left:5940;top:3270;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XccEA&#10;AADdAAAADwAAAGRycy9kb3ducmV2LnhtbERPy6rCMBDdC/5DGMGdpj64SjWKCBd151Wh26EZ29Jm&#10;UppcrX69EQR3czjPWa5bU4kbNa6wrGA0jEAQp1YXnCm4nH8HcxDOI2usLJOCBzlYr7qdJcba3vmP&#10;biefiRDCLkYFufd1LKVLczLohrYmDtzVNgZ9gE0mdYP3EG4qOY6iH2mw4NCQY03bnNLy9G8UlOPd&#10;MzkcLZfpNZruZzYZbShRqt9rNwsQnlr/FX/cex3mTyZT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3HBAAAA3QAAAA8AAAAAAAAAAAAAAAAAmAIAAGRycy9kb3du&#10;cmV2LnhtbFBLBQYAAAAABAAEAPUAAACGAwAAAAA=&#10;" path="m,43l,29,5,19,9,10,14,5,19,r5,l33,5r10,5l48,24r4,19l52,53,48,67r-5,5l38,81r-9,l24,81r-10,l5,72,,58,,43xm9,43r5,15l14,72r5,5l24,81r5,l33,77r,-5l38,67r,-9l38,38r,-9l38,14,33,10r,-5l29,5r-5,l19,10r-5,4l14,24,9,34r,9xe" fillcolor="#131516" stroked="f">
                    <v:path arrowok="t" o:connecttype="custom" o:connectlocs="0,43;0,29;5,19;9,10;14,5;19,0;24,0;33,5;43,10;48,24;52,43;52,53;48,67;43,72;38,81;29,81;24,81;14,81;5,72;0,58;0,43;9,43;14,58;14,72;19,77;24,81;29,81;33,77;33,72;38,67;38,58;38,38;38,29;38,14;33,10;33,5;29,5;24,5;24,5;19,10;14,14;14,24;9,34;9,43" o:connectangles="0,0,0,0,0,0,0,0,0,0,0,0,0,0,0,0,0,0,0,0,0,0,0,0,0,0,0,0,0,0,0,0,0,0,0,0,0,0,0,0,0,0,0,0"/>
                    <o:lock v:ext="edit" verticies="t"/>
                  </v:shape>
                  <v:shape id="Freeform 985" o:spid="_x0000_s1227" style="position:absolute;left:6002;top:3270;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fjsQA&#10;AADdAAAADwAAAGRycy9kb3ducmV2LnhtbERPS2sCMRC+F/wPYQq9aVYXRbZGKWKhh/bgA6W36Waa&#10;3XYzWZJ0Xf+9EYTe5uN7zmLV20Z05EPtWMF4lIEgLp2u2Sg47F+HcxAhImtsHJOCCwVYLQcPCyy0&#10;O/OWul00IoVwKFBBFWNbSBnKiiyGkWuJE/ftvMWYoDdSezyncNvISZbNpMWaU0OFLa0rKn93f1ZB&#10;96WPrZl+djw+/Gw3H8f83fiTUk+P/csziEh9/Bff3W86zc/zKdy+S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H47EAAAA3QAAAA8AAAAAAAAAAAAAAAAAmAIAAGRycy9k&#10;b3ducmV2LnhtbFBLBQYAAAAABAAEAPUAAACJAwAAAAA=&#10;" path="m,19l5,10,10,5,14,r5,l29,5r5,5l38,14r,5l38,24,29,34r5,4l38,43r5,5l43,58r,9l38,72r-9,9l14,81r-9,l,81,,77,,72r5,l10,72r,5l14,77r5,l24,77r5,-5l34,67r,-5l34,58r,-5l29,53r,-5l24,43r-5,l14,43r-4,l14,38r5,l24,34r5,-5l29,24r,-5l24,14r,-4l14,10r-4,l,19xe" fillcolor="#131516" stroked="f">
                    <v:path arrowok="t" o:connecttype="custom" o:connectlocs="0,19;5,10;10,5;14,0;19,0;29,5;34,10;38,14;38,19;38,24;29,34;34,38;38,43;43,48;43,58;43,67;38,72;29,81;14,81;5,81;0,81;0,81;0,77;0,77;0,72;0,72;5,72;5,72;5,72;10,72;10,77;14,77;14,77;19,77;19,77;24,77;29,72;34,67;34,62;34,58;34,53;29,53;29,48;29,48;24,43;19,43;14,43;10,43;10,43;14,38;19,38;24,34;29,29;29,29;29,24;29,19;24,14;24,10;14,10;10,10;0,19;0,19" o:connectangles="0,0,0,0,0,0,0,0,0,0,0,0,0,0,0,0,0,0,0,0,0,0,0,0,0,0,0,0,0,0,0,0,0,0,0,0,0,0,0,0,0,0,0,0,0,0,0,0,0,0,0,0,0,0,0,0,0,0,0,0,0,0"/>
                  </v:shape>
                  <v:shape id="Freeform 986" o:spid="_x0000_s1228" style="position:absolute;left:6060;top:3270;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VycQA&#10;AADdAAAADwAAAGRycy9kb3ducmV2LnhtbERPzWrCQBC+C77DMkJvurEBsdFNsKVSL7ZU+wBDdtyk&#10;zc6G7BqTt+8WCt7m4/udbTHYRvTU+dqxguUiAUFcOl2zUfB13s/XIHxA1tg4JgUjeSjy6WSLmXY3&#10;/qT+FIyIIewzVFCF0GZS+rIii37hWuLIXVxnMUTYGak7vMVw28jHJFlJizXHhgpbeqmo/DldrYIn&#10;Y45uPx7lx/Pw3Z/Tt/fXw3hV6mE27DYgAg3hLv53H3Scn6Yr+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VcnEAAAA3QAAAA8AAAAAAAAAAAAAAAAAmAIAAGRycy9k&#10;b3ducmV2LnhtbFBLBQYAAAAABAAEAPUAAACJAwAAAAA=&#10;" path="m,19l4,10,9,5,14,,24,r9,5l38,10r5,4l43,19r-5,5l33,34r5,4l43,43r,5l48,58r-5,9l38,72,28,81r-14,l9,81r-5,l,81,,77,,72r4,l9,72r5,5l19,77r5,l28,77r5,-5l38,67r,-5l38,58,33,53r,-5l28,48,24,43r-5,l14,43r5,-5l24,38r4,-4l28,29r5,l33,24r,-5l28,14,24,10r-5,l9,10,4,19,,19xe" fillcolor="#131516" stroked="f">
                    <v:path arrowok="t" o:connecttype="custom" o:connectlocs="0,19;4,10;9,5;14,0;24,0;33,5;38,10;43,14;43,19;38,24;33,34;38,38;43,43;43,48;48,58;43,67;38,72;28,81;14,81;9,81;4,81;0,81;0,77;0,77;0,72;4,72;4,72;4,72;9,72;9,72;14,77;14,77;19,77;19,77;24,77;28,77;33,72;38,67;38,62;38,58;33,53;33,53;33,48;28,48;24,43;19,43;14,43;14,43;14,43;19,38;24,38;28,34;28,29;33,29;33,24;33,19;28,14;24,10;19,10;9,10;4,19;0,19" o:connectangles="0,0,0,0,0,0,0,0,0,0,0,0,0,0,0,0,0,0,0,0,0,0,0,0,0,0,0,0,0,0,0,0,0,0,0,0,0,0,0,0,0,0,0,0,0,0,0,0,0,0,0,0,0,0,0,0,0,0,0,0,0,0"/>
                  </v:shape>
                  <v:shape id="Freeform 987" o:spid="_x0000_s1229" style="position:absolute;left:6146;top:3280;width:34;height:7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rpMMA&#10;AADdAAAADwAAAGRycy9kb3ducmV2LnhtbERP22rCQBB9F/oPyxR8000jaImu0haKBUVIlD4P2clF&#10;s7Npdqvx711B8G0O5zqLVW8acabO1ZYVvI0jEMS51TWXCg7779E7COeRNTaWScGVHKyWL4MFJtpe&#10;OKVz5ksRQtglqKDyvk2kdHlFBt3YtsSBK2xn0AfYlVJ3eAnhppFxFE2lwZpDQ4UtfVWUn7J/o6DI&#10;d1HzVxzSY7rdf8o4NuvT5lep4Wv/MQfhqfdP8cP9o8P8yWQG92/C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rpMMAAADdAAAADwAAAAAAAAAAAAAAAACYAgAAZHJzL2Rv&#10;d25yZXYueG1sUEsFBgAAAAAEAAQA9QAAAIgDAAAAAA==&#10;" path="m19,r,19l34,19r,5l19,24r,33l19,62r,5l24,67r5,l29,62r5,l29,67r,4l24,71r-5,l14,71,10,67r,-5l10,57r,-33l,24,,19r5,l10,14,14,9r,-5l19,xe" fillcolor="#131516" stroked="f">
                    <v:path arrowok="t" o:connecttype="custom" o:connectlocs="19,0;19,19;34,19;34,24;19,24;19,57;19,62;19,67;24,67;24,67;29,67;29,67;29,62;29,62;34,62;29,67;29,71;24,71;19,71;19,71;14,71;14,71;10,67;10,62;10,57;10,24;0,24;0,19;5,19;10,14;10,14;14,9;14,4;19,0;19,0" o:connectangles="0,0,0,0,0,0,0,0,0,0,0,0,0,0,0,0,0,0,0,0,0,0,0,0,0,0,0,0,0,0,0,0,0,0,0"/>
                  </v:shape>
                  <v:shape id="Freeform 988" o:spid="_x0000_s1230" style="position:absolute;left:6184;top:3299;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J8cA&#10;AADdAAAADwAAAGRycy9kb3ducmV2LnhtbESPQWvCQBCF70L/wzKF3nRTA6WkrtKWCiqI1BbxOGSn&#10;STA7u2S3Sfz3nYPQ2wzvzXvfLFaja1VPXWw8G3icZaCIS28brgx8f62nz6BiQrbYeiYDV4qwWt5N&#10;FlhYP/An9cdUKQnhWKCBOqVQaB3LmhzGmQ/Eov34zmGStau07XCQcNfqeZY9aYcNS0ONgd5rKi/H&#10;X2fgfH7jcLiE/TXffhz6qE+7YXMy5uF+fH0BlWhM/+bb9cYKfp4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7ifHAAAA3QAAAA8AAAAAAAAAAAAAAAAAmAIAAGRy&#10;cy9kb3ducmV2LnhtbFBLBQYAAAAABAAEAPUAAACMAwAAAAA=&#10;" path="m24,l39,r5,9l48,14r5,10l48,33r,5l44,48r-5,4l34,52r-10,l15,52,5,43,,38,,29,,19,5,14,5,5,15,r5,l24,xm24,l20,r,5l15,5,10,9r,5l10,24r,9l15,43r5,5l29,52r5,-4l39,48r,-10l39,29r,-10l34,9,29,5,24,xe" fillcolor="#131516" stroked="f">
                    <v:path arrowok="t" o:connecttype="custom" o:connectlocs="24,0;39,0;44,9;48,14;53,24;48,33;48,38;44,48;39,52;34,52;24,52;15,52;5,43;0,38;0,29;0,19;5,14;5,5;15,0;20,0;24,0;24,0;20,0;20,5;15,5;10,9;10,14;10,24;10,33;15,43;20,48;29,52;34,48;39,48;39,38;39,29;39,19;34,9;29,5;24,0" o:connectangles="0,0,0,0,0,0,0,0,0,0,0,0,0,0,0,0,0,0,0,0,0,0,0,0,0,0,0,0,0,0,0,0,0,0,0,0,0,0,0,0"/>
                    <o:lock v:ext="edit" verticies="t"/>
                  </v:shape>
                  <v:shape id="Freeform 989" o:spid="_x0000_s1231" style="position:absolute;left:6276;top:3270;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QCsQA&#10;AADdAAAADwAAAGRycy9kb3ducmV2LnhtbERPTWsCMRC9C/0PYQq9abYqRVejqNQibS9aBY/DZrq7&#10;mEyWJLrbf28Khd7m8T5nvuysETfyoXas4HmQgSAunK65VHD82vYnIEJE1mgck4IfCrBcPPTmmGvX&#10;8p5uh1iKFMIhRwVVjE0uZSgqshgGriFO3LfzFmOCvpTaY5vCrZHDLHuRFmtODRU2tKmouByuVsGa&#10;9/69/Vg146l5NfXb+fNkxxOlnh671QxEpC7+i//cO53mj0ZT+P0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UArEAAAA3QAAAA8AAAAAAAAAAAAAAAAAmAIAAGRycy9k&#10;b3ducmV2LnhtbFBLBQYAAAAABAAEAPUAAACJAwAAAAA=&#10;" path="m,43l,29,4,19,9,10,14,5,19,r5,l33,5r10,5l48,24r,19l48,53r,14l43,72,33,81r-5,l24,81r-10,l4,72,,58,,43xm9,43r,15l14,72r5,5l24,81r4,l28,77r5,-5l33,67r5,-9l38,38r,-9l33,14r,-4l28,5r-4,l19,5r,5l14,14,9,24r,10l9,43xe" fillcolor="#131516" stroked="f">
                    <v:path arrowok="t" o:connecttype="custom" o:connectlocs="0,43;0,29;4,19;9,10;14,5;19,0;24,0;33,5;43,10;48,24;48,43;48,53;48,67;43,72;33,81;28,81;24,81;14,81;4,72;0,58;0,43;9,43;9,58;14,72;19,77;24,81;28,81;28,77;33,72;33,67;38,58;38,38;38,29;33,14;33,10;28,5;28,5;24,5;19,5;19,10;14,14;9,24;9,34;9,43" o:connectangles="0,0,0,0,0,0,0,0,0,0,0,0,0,0,0,0,0,0,0,0,0,0,0,0,0,0,0,0,0,0,0,0,0,0,0,0,0,0,0,0,0,0,0,0"/>
                    <o:lock v:ext="edit" verticies="t"/>
                  </v:shape>
                  <v:shape id="Freeform 990" o:spid="_x0000_s1232" style="position:absolute;left:6338;top:334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XWMcA&#10;AADdAAAADwAAAGRycy9kb3ducmV2LnhtbESPS2/CQAyE70j9DytX6g02UMojsKCqKioceUjAzcqa&#10;JCLrjbJbSP89PlTiZmvGM5/ny9ZV6kZNKD0b6PcSUMSZtyXnBg77VXcCKkRki5VnMvBHAZaLl84c&#10;U+vvvKXbLuZKQjikaKCIsU61DllBDkPP18SiXXzjMMra5No2eJdwV+lBkoy0w5KlocCavgrKrrtf&#10;ZyBPjoPV5mc0np4vwym3H5vr6ftszNtr+zkDFamNT/P/9doK/vtQ+OUbG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NF1jHAAAA3QAAAA8AAAAAAAAAAAAAAAAAmAIAAGRy&#10;cy9kb3ducmV2LnhtbFBLBQYAAAAABAAEAPUAAACMAwAAAAA=&#10;" path="m5,r5,l14,5r,4l10,9,5,9,,9,,5,,,5,xe" fillcolor="#131516" stroked="f">
                    <v:path arrowok="t" o:connecttype="custom" o:connectlocs="5,0;10,0;10,0;14,5;14,5;14,9;10,9;10,9;5,9;5,9;0,9;0,9;0,5;0,5;0,0;5,0;5,0" o:connectangles="0,0,0,0,0,0,0,0,0,0,0,0,0,0,0,0,0"/>
                  </v:shape>
                  <v:shape id="Freeform 991" o:spid="_x0000_s1233" style="position:absolute;left:6362;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TNMAA&#10;AADdAAAADwAAAGRycy9kb3ducmV2LnhtbERPS4vCMBC+C/sfwgh709RVZKlG0couXn0c1tuQjG2w&#10;mZQmavffG0HwNh/fc+bLztXiRm2wnhWMhhkIYu2N5VLB8fAz+AYRIrLB2jMp+KcAy8VHb4658Xfe&#10;0W0fS5FCOOSooIqxyaUMuiKHYegb4sSdfeswJtiW0rR4T+Gull9ZNpUOLaeGChsqKtKX/dUpyEyn&#10;rVkfi9OG9djGv9+iWTulPvvdagYiUhff4pd7a9L88WQE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BTNMAAAADdAAAADwAAAAAAAAAAAAAAAACYAgAAZHJzL2Rvd25y&#10;ZXYueG1sUEsFBgAAAAAEAAQA9QAAAIUDAAAAAA==&#10;" path="m,43l5,29,5,19r5,-9l19,5,24,r5,l38,5r5,5l53,24r,19l53,53,48,67r-5,5l38,81r-4,l29,81r-10,l10,72,5,58,,43xm14,43r,15l19,72r5,5l29,81r5,-4l38,72r,-5l43,58r,-20l43,29,38,14r,-4l34,5r-5,l24,5r-5,5l19,14,14,24r,10l14,43xe" fillcolor="#131516" stroked="f">
                    <v:path arrowok="t" o:connecttype="custom" o:connectlocs="0,43;5,29;5,19;10,10;19,5;24,0;29,0;38,5;43,10;53,24;53,43;53,53;48,67;43,72;38,81;34,81;29,81;19,81;10,72;5,58;0,43;14,43;14,58;19,72;24,77;29,81;29,81;34,77;38,72;38,67;43,58;43,38;43,29;38,14;38,10;34,5;34,5;29,5;24,5;19,10;19,14;14,24;14,34;14,43" o:connectangles="0,0,0,0,0,0,0,0,0,0,0,0,0,0,0,0,0,0,0,0,0,0,0,0,0,0,0,0,0,0,0,0,0,0,0,0,0,0,0,0,0,0,0,0"/>
                    <o:lock v:ext="edit" verticies="t"/>
                  </v:shape>
                  <v:shape id="Freeform 992" o:spid="_x0000_s1234" style="position:absolute;left:6424;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NQ8AA&#10;AADdAAAADwAAAGRycy9kb3ducmV2LnhtbERPS4vCMBC+C/sfwizsTdNVEalGWbusePVx0NuQjG2w&#10;mZQmq/XfG0HwNh/fc+bLztXiSm2wnhV8DzIQxNoby6WCw/6vPwURIrLB2jMpuFOA5eKjN8fc+Btv&#10;6bqLpUghHHJUUMXY5FIGXZHDMPANceLOvnUYE2xLaVq8pXBXy2GWTaRDy6mhwoaKivRl9+8UZKbT&#10;1qwOxemX9cjG47poVk6pr8/uZwYiUhff4pd7Y9L80XgI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LNQ8AAAADdAAAADwAAAAAAAAAAAAAAAACYAgAAZHJzL2Rvd25y&#10;ZXYueG1sUEsFBgAAAAAEAAQA9QAAAIUDAAAAAA==&#10;" path="m,43l,29,5,19r5,-9l15,5,19,r5,l34,5r9,5l48,24r5,19l53,53,48,67r-5,5l39,81r-5,l24,81r-9,l5,72,,58,,43xm10,43r5,15l15,72r4,5l24,81r5,l34,77r,-5l39,67r,-9l39,38r,-9l39,14,34,10r,-5l29,5r-5,l19,10r-4,4l15,24,10,34r,9xe" fillcolor="#131516" stroked="f">
                    <v:path arrowok="t" o:connecttype="custom" o:connectlocs="0,43;0,29;5,19;10,10;15,5;19,0;24,0;34,5;43,10;48,24;53,43;53,53;48,67;43,72;39,81;34,81;24,81;15,81;5,72;0,58;0,43;10,43;15,58;15,72;19,77;24,81;29,81;34,77;34,72;39,67;39,58;39,38;39,29;39,14;34,10;34,5;29,5;24,5;24,5;19,10;15,14;15,24;10,34;10,43" o:connectangles="0,0,0,0,0,0,0,0,0,0,0,0,0,0,0,0,0,0,0,0,0,0,0,0,0,0,0,0,0,0,0,0,0,0,0,0,0,0,0,0,0,0,0,0"/>
                    <o:lock v:ext="edit" verticies="t"/>
                  </v:shape>
                  <v:shape id="Freeform 993" o:spid="_x0000_s1235" style="position:absolute;left:6487;top:3270;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UncQA&#10;AADdAAAADwAAAGRycy9kb3ducmV2LnhtbERP32vCMBB+F/wfwgl703SzDNcZRceUMfdSt8Eej+bW&#10;FpNLSaKt//0yGOztPr6ft1wP1ogL+dA6VnA7y0AQV063XCv4eN9NFyBCRNZoHJOCKwVYr8ajJRba&#10;9VzS5RhrkUI4FKigibErpAxVQxbDzHXEift23mJM0NdSe+xTuDXyLsvupcWWU0ODHT01VJ2OZ6tg&#10;y6V/7Q+bLn8wz6bdf7192nyh1M1k2DyCiDTEf/Gf+0Wn+fN8D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FJ3EAAAA3QAAAA8AAAAAAAAAAAAAAAAAmAIAAGRycy9k&#10;b3ducmV2LnhtbFBLBQYAAAAABAAEAPUAAACJAwAAAAA=&#10;" path="m,43l,29,,19,4,10,14,5,19,r5,l33,5r5,5l48,24r,19l48,53,43,67r,5l33,81r-5,l24,81r-10,l4,72,,58,,43xm9,43r,15l14,72r5,5l24,81r4,l28,77r5,-5l33,67r5,-9l38,38r,-9l33,14r,-4l28,5r-4,l19,5r-5,5l14,14,9,24r,10l9,43xe" fillcolor="#131516" stroked="f">
                    <v:path arrowok="t" o:connecttype="custom" o:connectlocs="0,43;0,29;0,19;4,10;14,5;19,0;24,0;33,5;38,10;48,24;48,43;48,53;43,67;43,72;33,81;28,81;24,81;14,81;4,72;0,58;0,43;9,43;9,58;14,72;19,77;24,81;28,81;28,77;33,72;33,67;38,58;38,38;38,29;33,14;33,10;28,5;28,5;24,5;19,5;14,10;14,14;9,24;9,34;9,43" o:connectangles="0,0,0,0,0,0,0,0,0,0,0,0,0,0,0,0,0,0,0,0,0,0,0,0,0,0,0,0,0,0,0,0,0,0,0,0,0,0,0,0,0,0,0,0"/>
                    <o:lock v:ext="edit" verticies="t"/>
                  </v:shape>
                  <v:shape id="Freeform 994" o:spid="_x0000_s1236" style="position:absolute;left:6544;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wrMAA&#10;AADdAAAADwAAAGRycy9kb3ducmV2LnhtbERPS4vCMBC+C/sfwix403RXEalGWbusePVx0NuQjG2w&#10;mZQmq/XfG0HwNh/fc+bLztXiSm2wnhV8DTMQxNoby6WCw/5vMAURIrLB2jMpuFOA5eKjN8fc+Btv&#10;6bqLpUghHHJUUMXY5FIGXZHDMPQNceLOvnUYE2xLaVq8pXBXy+8sm0iHllNDhQ0VFenL7t8pyEyn&#10;rVkditMv65GNx3XRrJxS/c/uZwYiUhff4pd7Y9L80XgM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fwrMAAAADdAAAADwAAAAAAAAAAAAAAAACYAgAAZHJzL2Rvd25y&#10;ZXYueG1sUEsFBgAAAAAEAAQA9QAAAIUDAAAAAA==&#10;" path="m53,53r,9l43,62r,19l34,81r,-19l,62,,53,34,r9,l43,53r10,xm34,53r,-39l5,53r29,xe" fillcolor="#131516" stroked="f">
                    <v:path arrowok="t" o:connecttype="custom" o:connectlocs="53,53;53,62;43,62;43,81;34,81;34,62;0,62;0,53;34,0;43,0;43,53;53,53;34,53;34,14;5,53;34,53" o:connectangles="0,0,0,0,0,0,0,0,0,0,0,0,0,0,0,0"/>
                    <o:lock v:ext="edit" verticies="t"/>
                  </v:shape>
                  <v:shape id="Freeform 995" o:spid="_x0000_s1237" style="position:absolute;left:6607;top:3275;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NcIA&#10;AADdAAAADwAAAGRycy9kb3ducmV2LnhtbERPS2vCQBC+F/wPywje6saaikTXEIVCTy0+wOuQHZNg&#10;djbsrib5991Cobf5+J6zzQfTiic531hWsJgnIIhLqxuuFFzOH69rED4ga2wtk4KRPOS7ycsWM217&#10;PtLzFCoRQ9hnqKAOocuk9GVNBv3cdsSRu1lnMEToKqkd9jHctPItSVbSYMOxocaODjWV99PDKGjO&#10;cjwcXVo4Nzq6fNuvxf76UGo2HYoNiEBD+Bf/uT91nL9M3+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7c1wgAAAN0AAAAPAAAAAAAAAAAAAAAAAJgCAABkcnMvZG93&#10;bnJldi54bWxQSwUGAAAAAAQABAD1AAAAhwMAAAAA&#10;" path="m48,l43,9,19,9,14,19r10,5l38,29r5,9l43,48r,5l43,62r-5,5l33,67r,5l28,76r-9,l14,76,4,76,,72,,67r4,l9,67r,5l14,72r5,l28,72r5,-5l33,62r5,-9l38,48,33,43,28,33r-9,l14,29,,29,19,,48,xe" fillcolor="#131516" stroked="f">
                    <v:path arrowok="t" o:connecttype="custom" o:connectlocs="48,0;43,9;19,9;14,19;24,24;38,29;43,38;43,48;43,53;43,62;38,67;33,67;33,72;28,76;19,76;14,76;4,76;4,76;0,72;0,72;0,67;0,67;4,67;4,67;4,67;4,67;9,67;9,72;14,72;19,72;28,72;33,67;33,62;38,53;38,48;33,43;28,33;19,33;14,29;0,29;19,0;48,0" o:connectangles="0,0,0,0,0,0,0,0,0,0,0,0,0,0,0,0,0,0,0,0,0,0,0,0,0,0,0,0,0,0,0,0,0,0,0,0,0,0,0,0,0,0"/>
                  </v:shape>
                  <v:shape id="Freeform 996" o:spid="_x0000_s1238" style="position:absolute;left:6784;top:3270;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sTcUA&#10;AADdAAAADwAAAGRycy9kb3ducmV2LnhtbERPTWvCQBC9C/0Pywi9iG60rUh0ldIqCBVDo3gesmMS&#10;mp0N2TWm/nq3UPA2j/c5i1VnKtFS40rLCsajCARxZnXJuYLjYTOcgXAeWWNlmRT8koPV8qm3wFjb&#10;K39Tm/pchBB2MSoovK9jKV1WkEE3sjVx4M62MegDbHKpG7yGcFPJSRRNpcGSQ0OBNX0UlP2kF6Ng&#10;t0/adf1Fp7c02e4Hk88qGd82Sj33u/c5CE+df4j/3Vsd5r+8TuHv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ixNxQAAAN0AAAAPAAAAAAAAAAAAAAAAAJgCAABkcnMv&#10;ZG93bnJldi54bWxQSwUGAAAAAAQABAD1AAAAigMAAAAA&#10;" path="m34,105r,l24,101,19,96,15,86,5,77,5,67,,53,5,38,10,19r9,-9l34,,29,5r-5,9l19,19,15,29r,9l15,53r,9l15,77r4,4l19,86r,5l24,96r5,5l34,105xe" fillcolor="#131516" stroked="f">
                    <v:path arrowok="t" o:connecttype="custom" o:connectlocs="34,105;34,105;24,101;19,96;15,86;5,77;5,67;0,53;5,38;10,19;19,10;34,0;34,0;29,5;24,14;19,19;15,29;15,38;15,53;15,62;15,77;19,81;19,86;19,91;24,96;29,101;34,105" o:connectangles="0,0,0,0,0,0,0,0,0,0,0,0,0,0,0,0,0,0,0,0,0,0,0,0,0,0,0"/>
                  </v:shape>
                  <v:shape id="Freeform 997" o:spid="_x0000_s1239" style="position:absolute;left:6827;top:3270;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SnsUA&#10;AADdAAAADwAAAGRycy9kb3ducmV2LnhtbERPTU8CMRC9m/gfmiHhJl10I7hSCBogBLyAmnicbMfd&#10;je100xZ2+ffUxMTbvLzPmS16a8SZfGgcKxiPMhDEpdMNVwo+3td3UxAhIms0jknBhQIs5rc3Myy0&#10;6/hA52OsRArhUKCCOsa2kDKUNVkMI9cSJ+7beYsxQV9J7bFL4dbI+yx7lBYbTg01tvRaU/lzPFkF&#10;L3zwu26/bPMnszLN5uvt0+ZTpYaDfvkMIlIf/8V/7q1O8x/yC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BKexQAAAN0AAAAPAAAAAAAAAAAAAAAAAJgCAABkcnMv&#10;ZG93bnJldi54bWxQSwUGAAAAAAQABAD1AAAAigMAAAAA&#10;" path="m,81r,l10,81r5,-4l20,72r9,-5l34,58r,-10l29,53r-9,l10,53,5,48,,38,,29,,19,5,10,15,5,24,,34,5r5,5l48,19r,15l48,48,43,58r-9,9l24,77r-9,4l5,81,,81xm39,43r,-5l39,29r,-5l34,19r,-5l29,10r,-5l24,5r-4,l15,10r-5,4l10,24r,10l15,43r5,5l24,48r5,l34,43r5,xe" fillcolor="#131516" stroked="f">
                    <v:path arrowok="t" o:connecttype="custom" o:connectlocs="0,81;0,81;10,81;15,77;20,72;29,67;34,58;34,48;29,53;20,53;10,53;5,48;0,38;0,29;0,19;5,10;15,5;24,0;34,5;39,10;48,19;48,34;48,48;43,58;34,67;24,77;15,81;5,81;0,81;39,43;39,38;39,29;39,24;34,19;34,14;29,10;29,5;24,5;20,5;15,10;10,14;10,24;10,34;15,43;20,48;24,48;29,48;29,48;34,43;39,43" o:connectangles="0,0,0,0,0,0,0,0,0,0,0,0,0,0,0,0,0,0,0,0,0,0,0,0,0,0,0,0,0,0,0,0,0,0,0,0,0,0,0,0,0,0,0,0,0,0,0,0,0,0"/>
                    <o:lock v:ext="edit" verticies="t"/>
                  </v:shape>
                  <v:shape id="Freeform 998" o:spid="_x0000_s1240" style="position:absolute;left:6885;top:327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6qcQA&#10;AADdAAAADwAAAGRycy9kb3ducmV2LnhtbESPQW/CMAyF70j8h8hIu0G6gSbUEdAoYuI66IHdrMRr&#10;ozVO1WTQ/fv5MGk3W+/5vc+b3Rg6daMh+cgGHhcFKGIbnefGQH05ztegUkZ22EUmAz+UYLedTjZY&#10;unjnd7qdc6MkhFOJBtqc+1LrZFsKmBaxJxbtMw4Bs6xDo92AdwkPnX4qimcd0LM0tNhT1ZL9On8H&#10;A4UbrXf7uvo4sF36fH2r+n0w5mE2vr6AyjTmf/Pf9ckJ/nIl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qnEAAAA3QAAAA8AAAAAAAAAAAAAAAAAmAIAAGRycy9k&#10;b3ducmV2LnhtbFBLBQYAAAAABAAEAPUAAACJAwAAAAA=&#10;" path="m5,81r,l9,81,19,77r5,-5l29,67r4,-9l38,48r-9,5l24,53r-10,l5,48,5,38,,29,5,19r,-9l14,5,24,r9,5l43,10r5,9l53,34,48,48,43,58r-5,9l29,77,19,81,5,81xm38,43r,-5l38,29r,-5l38,19r,-5l33,10,29,5r-5,l19,5r-5,5l14,14,9,24r5,10l19,43r,5l24,48r5,l33,48r5,-5xe" fillcolor="#131516" stroked="f">
                    <v:path arrowok="t" o:connecttype="custom" o:connectlocs="5,81;5,81;9,81;19,77;24,72;29,67;33,58;38,48;29,53;24,53;14,53;5,48;5,38;0,29;5,19;5,10;14,5;24,0;33,5;43,10;48,19;53,34;48,48;43,58;38,67;29,77;19,81;5,81;5,81;38,43;38,38;38,29;38,24;38,19;38,14;33,10;29,5;24,5;19,5;14,10;14,14;9,24;14,34;19,43;19,48;24,48;29,48;33,48;38,43;38,43" o:connectangles="0,0,0,0,0,0,0,0,0,0,0,0,0,0,0,0,0,0,0,0,0,0,0,0,0,0,0,0,0,0,0,0,0,0,0,0,0,0,0,0,0,0,0,0,0,0,0,0,0,0"/>
                    <o:lock v:ext="edit" verticies="t"/>
                  </v:shape>
                  <v:shape id="Freeform 999" o:spid="_x0000_s1241" style="position:absolute;left:6942;top:3270;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4P8UA&#10;AADdAAAADwAAAGRycy9kb3ducmV2LnhtbERPTWvCQBC9F/wPywheim60KjZ1laIVhBaDUXoestMk&#10;NDsbsmtM++u7BcHbPN7nLNedqURLjSstKxiPIhDEmdUl5wrOp91wAcJ5ZI2VZVLwQw7Wq97DEmNt&#10;r3ykNvW5CCHsYlRQeF/HUrqsIINuZGviwH3ZxqAPsMmlbvAawk0lJ1E0lwZLDg0F1rQpKPtOL0bB&#10;xyFp3+p3+pylyf7wONlWyfh3p9Sg372+gPDU+bv45t7rMP9p+gz/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bg/xQAAAN0AAAAPAAAAAAAAAAAAAAAAAJgCAABkcnMv&#10;ZG93bnJldi54bWxQSwUGAAAAAAQABAD1AAAAigMAAAAA&#10;" path="m,l,,10,5r5,5l24,19r5,10l34,43r,10l34,72,24,86r-9,15l,105r10,-4l15,96,20,86r,-9l24,67r,-14l24,43,20,34r,-10l20,19,15,14,10,10,5,5,,xe" fillcolor="#131516" stroked="f">
                    <v:path arrowok="t" o:connecttype="custom" o:connectlocs="0,0;0,0;10,5;15,10;24,19;29,29;34,43;34,53;34,72;24,86;15,101;0,105;0,105;10,101;15,96;20,86;20,77;24,67;24,53;24,43;20,34;20,24;20,19;15,14;10,10;5,5;0,0" o:connectangles="0,0,0,0,0,0,0,0,0,0,0,0,0,0,0,0,0,0,0,0,0,0,0,0,0,0,0"/>
                  </v:shape>
                  <v:shape id="Freeform 1000" o:spid="_x0000_s1242" style="position:absolute;left:5729;top:3438;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00sUA&#10;AADdAAAADwAAAGRycy9kb3ducmV2LnhtbESPQWvCQBCF7wX/wzKCt7pR2yrRVUQo6q1VIdchOyYh&#10;2dmQ3Wrsr3cOhd5meG/e+2a16V2jbtSFyrOByTgBRZx7W3Fh4HL+fF2AChHZYuOZDDwowGY9eFlh&#10;av2dv+l2ioWSEA4pGihjbFOtQ16SwzD2LbFoV985jLJ2hbYd3iXcNXqaJB/aYcXSUGJLu5Ly+vTj&#10;DNTT/W92/PJc59fk7TD32WRLmTGjYb9dgorUx3/z3/XBCv7sXfjlGxlB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bTSxQAAAN0AAAAPAAAAAAAAAAAAAAAAAJgCAABkcnMv&#10;ZG93bnJldi54bWxQSwUGAAAAAAQABAD1AAAAigMAAAAA&#10;" path="m,43l,28,4,19,9,9,14,4,19,r5,l33,4,43,9r5,15l52,43r,9l48,67r-5,5l38,81r-5,l24,81r-10,l4,72,,57,,43xm9,43r5,14l14,72r5,4l24,81r4,l33,76r,-4l38,67r,-10l38,38r,-10l38,14,33,9r,-5l28,4r-4,l19,9r-5,5l14,24r,9l9,43xe" fillcolor="#131516" stroked="f">
                    <v:path arrowok="t" o:connecttype="custom" o:connectlocs="0,43;0,28;4,19;9,9;14,4;19,0;24,0;33,4;43,9;48,24;52,43;52,52;48,67;43,72;38,81;33,81;24,81;14,81;4,72;0,57;0,43;9,43;14,57;14,72;19,76;24,81;28,81;33,76;33,72;38,67;38,57;38,38;38,28;38,14;33,9;33,4;28,4;24,4;24,4;19,9;14,14;14,24;14,33;9,43" o:connectangles="0,0,0,0,0,0,0,0,0,0,0,0,0,0,0,0,0,0,0,0,0,0,0,0,0,0,0,0,0,0,0,0,0,0,0,0,0,0,0,0,0,0,0,0"/>
                    <o:lock v:ext="edit" verticies="t"/>
                  </v:shape>
                  <v:shape id="Freeform 1001" o:spid="_x0000_s1243" style="position:absolute;left:5791;top:3510;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kHsQA&#10;AADdAAAADwAAAGRycy9kb3ducmV2LnhtbERPS2vCQBC+F/wPywi9NRvT+oquUkqlevQB6m3Ijkkw&#10;Oxuy2yT9926h0Nt8fM9ZrntTiZYaV1pWMIpiEMSZ1SXnCk7HzcsMhPPIGivLpOCHHKxXg6clptp2&#10;vKf24HMRQtilqKDwvk6ldFlBBl1ka+LA3Wxj0AfY5FI32IVwU8kkjifSYMmhocCaPgrK7odvoyCP&#10;z8lm9zWZzq+3tzn349398nlV6nnYvy9AeOr9v/jPvdVh/ut4BL/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JB7EAAAA3QAAAA8AAAAAAAAAAAAAAAAAmAIAAGRycy9k&#10;b3ducmV2LnhtbFBLBQYAAAAABAAEAPUAAACJAwAAAAA=&#10;" path="m10,r,l14,r,4l14,9r-4,l5,9,,4r5,l5,r5,xe" fillcolor="#131516" stroked="f">
                    <v:path arrowok="t" o:connecttype="custom" o:connectlocs="10,0;10,0;14,0;14,4;14,4;14,9;14,9;10,9;10,9;5,9;5,9;5,9;0,4;5,4;5,0;5,0;10,0" o:connectangles="0,0,0,0,0,0,0,0,0,0,0,0,0,0,0,0,0"/>
                  </v:shape>
                  <v:shape id="Freeform 1002" o:spid="_x0000_s1244" style="position:absolute;left:5820;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bnsAA&#10;AADdAAAADwAAAGRycy9kb3ducmV2LnhtbERPS4vCMBC+C/sfwizsTdNVFKlGWbusePVx0NuQjG2w&#10;mZQmq/XfG0HwNh/fc+bLztXiSm2wnhV8DzIQxNoby6WCw/6vPwURIrLB2jMpuFOA5eKjN8fc+Btv&#10;6bqLpUghHHJUUMXY5FIGXZHDMPANceLOvnUYE2xLaVq8pXBXy2GWTaRDy6mhwoaKivRl9+8UZKbT&#10;1qwOxemX9cjG47poVk6pr8/uZwYiUhff4pd7Y9L80XgI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tbnsAAAADdAAAADwAAAAAAAAAAAAAAAACYAgAAZHJzL2Rvd25y&#10;ZXYueG1sUEsFBgAAAAAEAAQA9QAAAIUDAAAAAA==&#10;" path="m,43l,28,5,19,9,9,14,4,19,r5,l33,4,43,9r5,15l53,43r-5,9l48,67r-5,5l38,81r-9,l24,81r-10,l5,72,,57,,43xm9,43r5,14l14,72r5,4l24,81r5,l33,76r,-4l38,67r,-10l38,38r,-10l38,14,33,9r,-5l29,4r-5,l19,9r-5,5l14,24,9,33r,10xe" fillcolor="#131516" stroked="f">
                    <v:path arrowok="t" o:connecttype="custom" o:connectlocs="0,43;0,28;5,19;9,9;14,4;19,0;24,0;33,4;43,9;48,24;53,43;48,52;48,67;43,72;38,81;29,81;24,81;14,81;5,72;0,57;0,43;9,43;14,57;14,72;19,76;24,81;29,81;33,76;33,72;38,67;38,57;38,38;38,28;38,14;33,9;33,4;29,4;24,4;24,4;19,9;14,14;14,24;9,33;9,43" o:connectangles="0,0,0,0,0,0,0,0,0,0,0,0,0,0,0,0,0,0,0,0,0,0,0,0,0,0,0,0,0,0,0,0,0,0,0,0,0,0,0,0,0,0,0,0"/>
                    <o:lock v:ext="edit" verticies="t"/>
                  </v:shape>
                  <v:shape id="Freeform 1003" o:spid="_x0000_s1245" style="position:absolute;left:5877;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BcAA&#10;AADdAAAADwAAAGRycy9kb3ducmV2LnhtbERPTYvCMBC9L/gfwgje1lSLi1SjaBdlr6se9DYkYxts&#10;JqXJav33G2Fhb/N4n7Nc964Rd+qC9axgMs5AEGtvLFcKTsfd+xxEiMgGG8+k4EkB1qvB2xIL4x/8&#10;TfdDrEQK4VCggjrGtpAy6JochrFviRN39Z3DmGBXSdPhI4W7Rk6z7EM6tJwaamyprEnfDj9OQWZ6&#10;bc32VF4+Wec2nvdlu3VKjYb9ZgEiUh//xX/uL5Pm57McXt+kE+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f+BcAAAADdAAAADwAAAAAAAAAAAAAAAACYAgAAZHJzL2Rvd25y&#10;ZXYueG1sUEsFBgAAAAAEAAQA9QAAAIUDAAAAAA==&#10;" path="m,43l5,28r,-9l10,9,20,4,24,r5,l39,4r5,5l53,24r,19l53,52,48,67r-4,5l39,81r-5,l29,81r-9,l10,72,5,57,,43xm15,43r,14l20,72r4,4l29,81r5,-5l39,72r,-5l44,57r,-19l44,28,39,14r,-5l34,4r-5,l24,4,20,9r,5l15,24r,9l15,43xe" fillcolor="#131516" stroked="f">
                    <v:path arrowok="t" o:connecttype="custom" o:connectlocs="0,43;5,28;5,19;10,9;20,4;24,0;29,0;39,4;44,9;53,24;53,43;53,52;48,67;44,72;39,81;34,81;29,81;20,81;10,72;5,57;0,43;15,43;15,57;20,72;24,76;29,81;29,81;34,76;39,72;39,67;44,57;44,38;44,28;39,14;39,9;34,4;29,4;29,4;24,4;20,9;20,14;15,24;15,33;15,43" o:connectangles="0,0,0,0,0,0,0,0,0,0,0,0,0,0,0,0,0,0,0,0,0,0,0,0,0,0,0,0,0,0,0,0,0,0,0,0,0,0,0,0,0,0,0,0"/>
                    <o:lock v:ext="edit" verticies="t"/>
                  </v:shape>
                  <v:shape id="Freeform 1004" o:spid="_x0000_s1246" style="position:absolute;left:5940;top:3438;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y0cMA&#10;AADdAAAADwAAAGRycy9kb3ducmV2LnhtbERPTWvCQBC9F/wPywi91U2srRJdgwhFvbUq5DpkxyQk&#10;Oxuy2yT213eFQm/zeJ+zSUfTiJ46V1lWEM8iEMS51RUXCq6Xj5cVCOeRNTaWScGdHKTbydMGE20H&#10;/qL+7AsRQtglqKD0vk2kdHlJBt3MtsSBu9nOoA+wK6TucAjhppHzKHqXBisODSW2tC8pr8/fRkE9&#10;P/xkp0/LdX6LFselzeIdZUo9T8fdGoSn0f+L/9xHHea/vi3g8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Ky0cMAAADdAAAADwAAAAAAAAAAAAAAAACYAgAAZHJzL2Rv&#10;d25yZXYueG1sUEsFBgAAAAAEAAQA9QAAAIgDAAAAAA==&#10;" path="m,43l,28,5,19,9,9,14,4,19,r5,l33,4,43,9r5,15l52,43r,9l48,67r-5,5l38,81r-9,l24,81r-10,l5,72,,57,,43xm9,43r5,14l14,72r5,4l24,81r5,l33,76r,-4l38,67r,-10l38,38r,-10l38,14,33,9r,-5l29,4r-5,l19,9r-5,5l14,24,9,33r,10xe" fillcolor="#131516" stroked="f">
                    <v:path arrowok="t" o:connecttype="custom" o:connectlocs="0,43;0,28;5,19;9,9;14,4;19,0;24,0;33,4;43,9;48,24;52,43;52,52;48,67;43,72;38,81;29,81;24,81;14,81;5,72;0,57;0,43;9,43;14,57;14,72;19,76;24,81;29,81;33,76;33,72;38,67;38,57;38,38;38,28;38,14;33,9;33,4;29,4;24,4;24,4;19,9;14,14;14,24;9,33;9,43" o:connectangles="0,0,0,0,0,0,0,0,0,0,0,0,0,0,0,0,0,0,0,0,0,0,0,0,0,0,0,0,0,0,0,0,0,0,0,0,0,0,0,0,0,0,0,0"/>
                    <o:lock v:ext="edit" verticies="t"/>
                  </v:shape>
                  <v:shape id="Freeform 1005" o:spid="_x0000_s1247" style="position:absolute;left:5997;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HY8gA&#10;AADdAAAADwAAAGRycy9kb3ducmV2LnhtbESPW2sCMRCF3wv+hzCFvtVsvVTZGkUXKkpbxMuLb8Nm&#10;uru4mSxJ1LW/3hQKfZvhnDnfmcmsNbW4kPOVZQUv3QQEcW51xYWCw/79eQzCB2SNtWVScCMPs2nn&#10;YYKptlfe0mUXChFD2KeooAyhSaX0eUkGfdc2xFH7ts5giKsrpHZ4jeGmlr0keZUGK46EEhvKSspP&#10;u7OJ3GWzPv4wbz7XH4PMHr7cKFs4pZ4e2/kbiEBt+Df/Xa90rN8fDuH3mziC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wdjyAAAAN0AAAAPAAAAAAAAAAAAAAAAAJgCAABk&#10;cnMvZG93bnJldi54bWxQSwUGAAAAAAQABAD1AAAAjQMAAAAA&#10;" path="m53,67l48,81,,81,19,62,29,48,39,38r,-10l39,19,34,14,29,9r-5,l19,9r-4,5l10,19,5,24,5,14,10,4r9,l24,,34,4r9,5l48,14r,10l48,28r,5l39,43r-5,9l19,67r-4,5l34,72r5,l43,72r5,l48,67r5,xe" fillcolor="#131516" stroked="f">
                    <v:path arrowok="t" o:connecttype="custom" o:connectlocs="53,67;48,81;0,81;0,81;19,62;29,48;39,38;39,28;39,19;34,14;29,9;24,9;19,9;15,14;10,19;5,24;5,24;5,14;10,4;19,4;24,0;34,4;43,9;48,14;48,24;48,28;48,33;39,43;34,52;19,67;15,72;34,72;39,72;43,72;43,72;48,72;48,67;53,67;53,67" o:connectangles="0,0,0,0,0,0,0,0,0,0,0,0,0,0,0,0,0,0,0,0,0,0,0,0,0,0,0,0,0,0,0,0,0,0,0,0,0,0,0"/>
                  </v:shape>
                  <v:shape id="Freeform 1006" o:spid="_x0000_s1248" style="position:absolute;left:6060;top:3442;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CRMIA&#10;AADdAAAADwAAAGRycy9kb3ducmV2LnhtbERPS2vCQBC+F/oflil4KbpRaZDUVURRBOkhab0P2TEJ&#10;zc6G7JrHv3eFQm/z8T1nvR1MLTpqXWVZwXwWgSDOra64UPDzfZyuQDiPrLG2TApGcrDdvL6sMdG2&#10;55S6zBcihLBLUEHpfZNI6fKSDLqZbYgDd7OtQR9gW0jdYh/CTS0XURRLgxWHhhIb2peU/2Z3o6Cw&#10;txMfhvf6K9UUR9euunSrUanJ27D7BOFp8P/iP/dZh/nLjxi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YJEwgAAAN0AAAAPAAAAAAAAAAAAAAAAAJgCAABkcnMvZG93&#10;bnJldi54bWxQSwUGAAAAAAQABAD1AAAAhwMAAAAA&#10;" path="m48,l43,10r-24,l14,20r14,4l38,29r5,10l48,48r,5l43,63r,5l38,72r-5,l28,77r-4,l14,77r-5,l4,77r,-5l,72,,68r4,l9,68r5,4l19,72r5,l28,72r5,-4l38,63r,-10l38,48,33,44,28,39,24,34,14,29,4,29,19,,48,xe" fillcolor="#131516" stroked="f">
                    <v:path arrowok="t" o:connecttype="custom" o:connectlocs="48,0;43,10;19,10;14,20;28,24;38,29;43,39;48,48;48,53;43,63;43,68;38,72;33,72;28,77;24,77;14,77;9,77;4,77;4,72;0,72;0,68;4,68;4,68;4,68;9,68;9,68;9,68;14,72;19,72;24,72;28,72;33,68;38,63;38,53;38,48;33,44;28,39;24,34;14,29;4,29;19,0;48,0" o:connectangles="0,0,0,0,0,0,0,0,0,0,0,0,0,0,0,0,0,0,0,0,0,0,0,0,0,0,0,0,0,0,0,0,0,0,0,0,0,0,0,0,0,0"/>
                  </v:shape>
                  <v:shape id="Freeform 1007" o:spid="_x0000_s1249" style="position:absolute;left:6146;top:3447;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sXMQA&#10;AADdAAAADwAAAGRycy9kb3ducmV2LnhtbERPTWvCQBC9F/wPywi91U0tNSV1FREFS9tD06L1NmSn&#10;STA7G7JTjf/eLQi9zeN9znTeu0YdqQu1ZwP3owQUceFtzaWBr8/13ROoIMgWG89k4EwB5rPBzRQz&#10;60/8QcdcShVDOGRooBJpM61DUZHDMPItceR+fOdQIuxKbTs8xXDX6HGSTLTDmmNDhS0tKyoO+a8z&#10;kL7jttzIW5KuXr5fc961std7Y26H/eIZlFAv/+Kre2Pj/IfHFP6+iSf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rFzEAAAA3QAAAA8AAAAAAAAAAAAAAAAAmAIAAGRycy9k&#10;b3ducmV2LnhtbFBLBQYAAAAABAAEAPUAAACJAwAAAAA=&#10;" path="m19,r,19l34,19r,5l19,24r,34l19,63r,4l24,67r5,l29,63r5,l29,67r,5l24,72r-5,l14,72,10,67r,-4l10,58r,-34l,24,,19r5,l10,15r4,-5l14,5,19,xe" fillcolor="#131516" stroked="f">
                    <v:path arrowok="t" o:connecttype="custom" o:connectlocs="19,0;19,19;34,19;34,24;19,24;19,58;19,63;19,67;24,67;24,67;29,67;29,67;29,63;29,63;34,63;29,67;29,72;24,72;19,72;19,72;14,72;14,72;10,67;10,63;10,58;10,24;0,24;0,19;5,19;10,15;10,15;14,10;14,5;19,0;19,0" o:connectangles="0,0,0,0,0,0,0,0,0,0,0,0,0,0,0,0,0,0,0,0,0,0,0,0,0,0,0,0,0,0,0,0,0,0,0"/>
                  </v:shape>
                  <v:shape id="Freeform 1008" o:spid="_x0000_s1250" style="position:absolute;left:6184;top:3466;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bN8YA&#10;AADdAAAADwAAAGRycy9kb3ducmV2LnhtbESP0WrCQBBF34X+wzKFvummFkWjq7RCqZQqVPsBQ3bM&#10;BrOzMbuN8e87DwXfZrh37j2zXPe+Vh21sQps4HmUgSIugq24NPBzfB/OQMWEbLEOTAZuFGG9ehgs&#10;Mbfhyt/UHVKpJIRjjgZcSk2udSwceYyj0BCLdgqtxyRrW2rb4lXCfa3HWTbVHiuWBocNbRwV58Ov&#10;N3B0s7nbfV4+xpev2/6kNzZ0b3Njnh771wWoRH26m/+vt1bwXya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bN8YAAADdAAAADwAAAAAAAAAAAAAAAACYAgAAZHJz&#10;L2Rvd25yZXYueG1sUEsFBgAAAAAEAAQA9QAAAIsDAAAAAA==&#10;" path="m24,l39,r5,10l48,15r5,9l48,34r,5l44,48r-5,5l34,53r-10,l15,53,5,44,,39,,29,,20,5,15,5,5,15,r5,l24,xm24,l20,5r-5,l10,10r,5l10,24r,10l15,44r5,4l29,53r5,-5l39,48r,-9l39,29r,-9l34,10,29,5,24,xe" fillcolor="#131516" stroked="f">
                    <v:path arrowok="t" o:connecttype="custom" o:connectlocs="24,0;39,0;44,10;48,15;53,24;48,34;48,39;44,48;39,53;34,53;24,53;15,53;5,44;0,39;0,29;0,20;5,15;5,5;15,0;20,0;24,0;24,0;20,5;20,5;15,5;10,10;10,15;10,24;10,34;15,44;20,48;29,53;34,48;39,48;39,39;39,29;39,20;34,10;29,5;24,0" o:connectangles="0,0,0,0,0,0,0,0,0,0,0,0,0,0,0,0,0,0,0,0,0,0,0,0,0,0,0,0,0,0,0,0,0,0,0,0,0,0,0,0"/>
                    <o:lock v:ext="edit" verticies="t"/>
                  </v:shape>
                  <v:shape id="Freeform 1009" o:spid="_x0000_s1251" style="position:absolute;left:6276;top:3438;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1qsQA&#10;AADdAAAADwAAAGRycy9kb3ducmV2LnhtbERPS2sCMRC+F/ofwgi91axPdGsUlVpK60VbweOwme4u&#10;TSZLEt3tv2+EQm/z8T1nseqsEVfyoXasYNDPQBAXTtdcKvj82D3OQISIrNE4JgU/FGC1vL9bYK5d&#10;ywe6HmMpUgiHHBVUMTa5lKGoyGLou4Y4cV/OW4wJ+lJqj20Kt0YOs2wqLdacGipsaFtR8X28WAUb&#10;Pvi39n3djOfm2dQv5/3JjmdKPfS69ROISF38F/+5X3WaP5rM4fZ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tarEAAAA3QAAAA8AAAAAAAAAAAAAAAAAmAIAAGRycy9k&#10;b3ducmV2LnhtbFBLBQYAAAAABAAEAPUAAACJAwAAAAA=&#10;" path="m,43l,28,4,19,9,9,14,4,19,r5,l33,4,43,9r5,15l48,43r,9l48,67r-5,5l33,81r-5,l24,81r-10,l4,72,,57,,43xm9,43r,14l14,72r5,4l24,81r4,l28,76r5,-4l33,67,38,57r,-19l38,28,33,14r,-5l28,4r-4,l19,4r,5l14,14,9,24r,9l9,43xe" fillcolor="#131516" stroked="f">
                    <v:path arrowok="t" o:connecttype="custom" o:connectlocs="0,43;0,28;4,19;9,9;14,4;19,0;24,0;33,4;43,9;48,24;48,43;48,52;48,67;43,72;33,81;28,81;24,81;14,81;4,72;0,57;0,43;9,43;9,57;14,72;19,76;24,81;28,81;28,76;33,72;33,67;38,57;38,38;38,28;33,14;33,9;28,4;28,4;24,4;19,4;19,9;14,14;9,24;9,33;9,43" o:connectangles="0,0,0,0,0,0,0,0,0,0,0,0,0,0,0,0,0,0,0,0,0,0,0,0,0,0,0,0,0,0,0,0,0,0,0,0,0,0,0,0,0,0,0,0"/>
                    <o:lock v:ext="edit" verticies="t"/>
                  </v:shape>
                  <v:shape id="Freeform 1010" o:spid="_x0000_s1252" style="position:absolute;left:6338;top:3510;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LOMYA&#10;AADdAAAADwAAAGRycy9kb3ducmV2LnhtbESPQW/CMAyF75P4D5GRdhspsHWjEBBCQ4wjMGlwsxrT&#10;VjRO1WRQ/v18mMTN1nt+7/Ns0blaXakNlWcDw0ECijj3tuLCwPdh/fIBKkRki7VnMnCnAIt572mG&#10;mfU33tF1HwslIRwyNFDG2GRah7wkh2HgG2LRzr51GGVtC21bvEm4q/UoSVLtsGJpKLGhVUn5Zf/r&#10;DBTJz2i93aTvk9P5dcLd2/Zy/DwZ89zvllNQkbr4MP9ff1nBH6f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LOMYAAADdAAAADwAAAAAAAAAAAAAAAACYAgAAZHJz&#10;L2Rvd25yZXYueG1sUEsFBgAAAAAEAAQA9QAAAIsDAAAAAA==&#10;" path="m5,r5,l14,4r,5l10,9,5,9,,9,,4,,,5,xe" fillcolor="#131516" stroked="f">
                    <v:path arrowok="t" o:connecttype="custom" o:connectlocs="5,0;10,0;10,0;14,4;14,4;14,9;10,9;10,9;5,9;5,9;0,9;0,9;0,4;0,4;0,0;5,0;5,0" o:connectangles="0,0,0,0,0,0,0,0,0,0,0,0,0,0,0,0,0"/>
                  </v:shape>
                  <v:shape id="Freeform 1011" o:spid="_x0000_s1253" style="position:absolute;left:6362;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VL8A&#10;AADdAAAADwAAAGRycy9kb3ducmV2LnhtbERPTYvCMBC9L/gfwgh7W1MVZKlG0YriVdeD3oZkbIPN&#10;pDRRu//eCIK3ebzPmS06V4s7tcF6VjAcZCCItTeWSwXHv83PL4gQkQ3WnknBPwVYzHtfM8yNf/Ce&#10;7odYihTCIUcFVYxNLmXQFTkMA98QJ+7iW4cxwbaUpsVHCne1HGXZRDq0nBoqbKioSF8PN6cgM522&#10;ZnUszmvWYxtP26JZOaW++91yCiJSFz/it3tn0vzxZAivb9IJ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Q9UvwAAAN0AAAAPAAAAAAAAAAAAAAAAAJgCAABkcnMvZG93bnJl&#10;di54bWxQSwUGAAAAAAQABAD1AAAAhAMAAAAA&#10;" path="m,43l5,28r,-9l10,9,19,4,24,r5,l38,4r5,5l53,24r,19l53,52,48,67r-5,5l38,81r-4,l29,81r-10,l10,72,5,57,,43xm14,43r,14l19,72r5,4l29,81r5,-5l38,72r,-5l43,57r,-19l43,28,38,14r,-5l34,4r-5,l24,4,19,9r,5l14,24r,9l14,43xe" fillcolor="#131516" stroked="f">
                    <v:path arrowok="t" o:connecttype="custom" o:connectlocs="0,43;5,28;5,19;10,9;19,4;24,0;29,0;38,4;43,9;53,24;53,43;53,52;48,67;43,72;38,81;34,81;29,81;19,81;10,72;5,57;0,43;14,43;14,57;19,72;24,76;29,81;29,81;34,76;38,72;38,67;43,57;43,38;43,28;38,14;38,9;34,4;34,4;29,4;24,4;19,9;19,14;14,24;14,33;14,43" o:connectangles="0,0,0,0,0,0,0,0,0,0,0,0,0,0,0,0,0,0,0,0,0,0,0,0,0,0,0,0,0,0,0,0,0,0,0,0,0,0,0,0,0,0,0,0"/>
                    <o:lock v:ext="edit" verticies="t"/>
                  </v:shape>
                  <v:shape id="Freeform 1012" o:spid="_x0000_s1254" style="position:absolute;left:6424;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RI8EA&#10;AADdAAAADwAAAGRycy9kb3ducmV2LnhtbERPTWvCQBC9F/wPywi91Y0JhJK6iom0eK31YG/D7jRZ&#10;mp0N2VXTf+8WBG/zeJ+z2kyuFxcag/WsYLnIQBBrbyy3Co5f7y+vIEJENth7JgV/FGCznj2tsDL+&#10;yp90OcRWpBAOFSroYhwqKYPuyGFY+IE4cT9+dBgTHFtpRrymcNfLPMtK6dByauhwoKYj/Xs4OwWZ&#10;mbQ19bH53rEubDx9NEPtlHqeT9s3EJGm+BDf3XuT5hdlDv/fp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3kSPBAAAA3QAAAA8AAAAAAAAAAAAAAAAAmAIAAGRycy9kb3du&#10;cmV2LnhtbFBLBQYAAAAABAAEAPUAAACGAwAAAAA=&#10;" path="m,43l,28,5,19,10,9,15,4,19,r5,l34,4r9,5l48,24r5,19l53,52,48,67r-5,5l39,81r-5,l24,81r-9,l5,72,,57,,43xm10,43r5,14l15,72r4,4l24,81r5,l34,76r,-4l39,67r,-10l39,38r,-10l39,14,34,9r,-5l29,4r-5,l19,9r-4,5l15,24r-5,9l10,43xe" fillcolor="#131516" stroked="f">
                    <v:path arrowok="t" o:connecttype="custom" o:connectlocs="0,43;0,28;5,19;10,9;15,4;19,0;24,0;34,4;43,9;48,24;53,43;53,52;48,67;43,72;39,81;34,81;24,81;15,81;5,72;0,57;0,43;10,43;15,57;15,72;19,76;24,81;29,81;34,76;34,72;39,67;39,57;39,38;39,28;39,14;34,9;34,4;29,4;24,4;24,4;19,9;15,14;15,24;10,33;10,43" o:connectangles="0,0,0,0,0,0,0,0,0,0,0,0,0,0,0,0,0,0,0,0,0,0,0,0,0,0,0,0,0,0,0,0,0,0,0,0,0,0,0,0,0,0,0,0"/>
                    <o:lock v:ext="edit" verticies="t"/>
                  </v:shape>
                  <v:shape id="Freeform 1013" o:spid="_x0000_s1255" style="position:absolute;left:6487;top:3438;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I/cQA&#10;AADdAAAADwAAAGRycy9kb3ducmV2LnhtbERPS2sCMRC+C/6HMIXeNNsqoluj2NIWqV58gcdhM91d&#10;TCZLkrrrv28KBW/z8T1nvuysEVfyoXas4GmYgSAunK65VHA8fAymIEJE1mgck4IbBVgu+r055tq1&#10;vKPrPpYihXDIUUEVY5NLGYqKLIaha4gT9+28xZigL6X22KZwa+Rzlk2kxZpTQ4UNvVVUXPY/VsEr&#10;7/xXu1k145l5N/XneXuy46lSjw/d6gVEpC7exf/utU7zR5MR/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SP3EAAAA3QAAAA8AAAAAAAAAAAAAAAAAmAIAAGRycy9k&#10;b3ducmV2LnhtbFBLBQYAAAAABAAEAPUAAACJAwAAAAA=&#10;" path="m,43l,28,,19,4,9,14,4,19,r5,l33,4r5,5l48,24r,19l48,52,43,67r,5l33,81r-5,l24,81r-10,l4,72,,57,,43xm9,43r,14l14,72r5,4l24,81r4,l28,76r5,-4l33,67,38,57r,-19l38,28,33,14r,-5l28,4r-4,l19,4,14,9r,5l9,24r,9l9,43xe" fillcolor="#131516" stroked="f">
                    <v:path arrowok="t" o:connecttype="custom" o:connectlocs="0,43;0,28;0,19;4,9;14,4;19,0;24,0;33,4;38,9;48,24;48,43;48,52;43,67;43,72;33,81;28,81;24,81;14,81;4,72;0,57;0,43;9,43;9,57;14,72;19,76;24,81;28,81;28,76;33,72;33,67;38,57;38,38;38,28;33,14;33,9;28,4;28,4;24,4;19,4;14,9;14,14;9,24;9,33;9,43" o:connectangles="0,0,0,0,0,0,0,0,0,0,0,0,0,0,0,0,0,0,0,0,0,0,0,0,0,0,0,0,0,0,0,0,0,0,0,0,0,0,0,0,0,0,0,0"/>
                    <o:lock v:ext="edit" verticies="t"/>
                  </v:shape>
                  <v:shape id="Freeform 1014" o:spid="_x0000_s1256" style="position:absolute;left:6544;top:3438;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BOMMA&#10;AADdAAAADwAAAGRycy9kb3ducmV2LnhtbERP22rCQBB9L/gPywi+1U1rEY2uokWpLypePmDIjpvY&#10;7GzIrjH5+26h0Lc5nOvMl60tRUO1LxwreBsmIIgzpws2Cq6X7esEhA/IGkvHpKAjD8tF72WOqXZP&#10;PlFzDkbEEPYpKshDqFIpfZaTRT90FXHkbq62GCKsjdQ1PmO4LeV7koylxYJjQ44VfeaUfZ8fVsHU&#10;mL3bdnt5XLf35jL6Omx23UOpQb9dzUAEasO/+M+903H+aPwB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BOMMAAADdAAAADwAAAAAAAAAAAAAAAACYAgAAZHJzL2Rv&#10;d25yZXYueG1sUEsFBgAAAAAEAAQA9QAAAIgDAAAAAA==&#10;" path="m,19l5,9,10,4,15,r9,l34,4r5,5l43,14r,5l39,24r-5,9l39,38r4,5l43,48r5,9l43,67r-4,5l29,81r-14,l10,81r-5,l,81,,76,5,72r5,l15,76r4,l24,76r5,l34,72r5,-5l39,62r,-5l34,52r,-4l29,48,24,43r-5,l15,43r4,-5l24,38r5,-5l29,28r5,l34,24r,-5l29,14,24,9r-5,l10,9,5,19,,19xe" fillcolor="#131516" stroked="f">
                    <v:path arrowok="t" o:connecttype="custom" o:connectlocs="0,19;5,9;10,4;15,0;24,0;34,4;39,9;43,14;43,19;39,24;34,33;39,38;43,43;43,48;48,57;43,67;39,72;29,81;15,81;10,81;5,81;0,81;0,76;0,76;0,76;5,72;5,72;5,72;10,72;10,72;15,76;15,76;19,76;19,76;24,76;29,76;34,72;39,67;39,62;39,57;34,52;34,52;34,48;29,48;24,43;19,43;15,43;15,43;15,43;19,38;24,38;29,33;29,28;34,28;34,24;34,19;29,14;24,9;19,9;10,9;5,19;0,19" o:connectangles="0,0,0,0,0,0,0,0,0,0,0,0,0,0,0,0,0,0,0,0,0,0,0,0,0,0,0,0,0,0,0,0,0,0,0,0,0,0,0,0,0,0,0,0,0,0,0,0,0,0,0,0,0,0,0,0,0,0,0,0,0,0"/>
                  </v:shape>
                  <v:shape id="Freeform 1015" o:spid="_x0000_s1257" style="position:absolute;left:6607;top:3438;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wk8QA&#10;AADdAAAADwAAAGRycy9kb3ducmV2LnhtbERPTWsCMRC9F/ofwhR606wVRVajSGmhh3pQF0tv42aa&#10;3bqZLEm6rv/eCEJv83ifs1j1thEd+VA7VjAaZiCIS6drNgqK/ftgBiJEZI2NY1JwoQCr5ePDAnPt&#10;zrylbheNSCEcclRQxdjmUoayIoth6FrixP04bzEm6I3UHs8p3DbyJcum0mLNqaHCll4rKk+7P6ug&#10;O+pDaybfHY+K3+3b5jD+NP5Lqeenfj0HEamP/+K7+0On+ePpBG7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MJPEAAAA3QAAAA8AAAAAAAAAAAAAAAAAmAIAAGRycy9k&#10;b3ducmV2LnhtbFBLBQYAAAAABAAEAPUAAACJAwAAAAA=&#10;" path="m,19l4,9,9,4,14,,24,r4,4l38,9r,5l38,19r,5l28,33r5,5l38,43r5,5l43,57r,10l38,72,28,81r-14,l4,81,,81,,76,,72r4,l9,72r,4l14,76r5,l24,76r4,-4l33,67r,-5l33,57r,-5l28,48,24,43r-5,l14,43r5,-5l24,33r4,-5l28,24r,-5l28,14,24,9r-5,l9,9,,19xe" fillcolor="#131516" stroked="f">
                    <v:path arrowok="t" o:connecttype="custom" o:connectlocs="0,19;4,9;9,4;14,0;24,0;28,4;38,9;38,14;38,19;38,24;28,33;33,38;38,43;43,48;43,57;43,67;38,72;28,81;14,81;4,81;0,81;0,81;0,76;0,76;0,76;0,72;4,72;4,72;4,72;9,72;9,76;14,76;14,76;19,76;19,76;24,76;28,72;33,67;33,62;33,57;33,52;33,52;28,48;28,48;24,43;19,43;14,43;14,43;14,43;19,38;19,38;24,33;28,28;28,28;28,24;28,19;28,14;24,9;19,9;9,9;0,19;0,19" o:connectangles="0,0,0,0,0,0,0,0,0,0,0,0,0,0,0,0,0,0,0,0,0,0,0,0,0,0,0,0,0,0,0,0,0,0,0,0,0,0,0,0,0,0,0,0,0,0,0,0,0,0,0,0,0,0,0,0,0,0,0,0,0,0"/>
                  </v:shape>
                  <v:shape id="Freeform 1016" o:spid="_x0000_s1258" style="position:absolute;left:6727;top:3438;width:33;height:105;visibility:visible;mso-wrap-style:square;v-text-anchor:top" coordsize="3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jcIA&#10;AADdAAAADwAAAGRycy9kb3ducmV2LnhtbERPS4vCMBC+L/gfwgje1tQtlKUaRXyAHjz4uo/N2Bab&#10;SUmyWv31mwVhb/PxPWcy60wj7uR8bVnBaJiAIC6srrlUcDquP79B+ICssbFMCp7kYTbtfUww1/bB&#10;e7ofQiliCPscFVQhtLmUvqjIoB/aljhyV+sMhghdKbXDRww3jfxKkkwarDk2VNjSoqLidvgxChZc&#10;n3c7n77mzyu51fb4Gl3SpVKDfjcfgwjUhX/x273RcX6aZfD3TTxB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9ONwgAAAN0AAAAPAAAAAAAAAAAAAAAAAJgCAABkcnMvZG93&#10;bnJldi54bWxQSwUGAAAAAAQABAD1AAAAhwMAAAAA&#10;" path="m33,105r,l24,100,19,96,9,86,4,76,,67,,52,,38,9,19,19,9,33,,24,4,19,14r-5,5l14,28,9,38r,14l9,62r5,14l14,81r,5l19,91r5,5l24,100r9,5xe" fillcolor="#131516" stroked="f">
                    <v:path arrowok="t" o:connecttype="custom" o:connectlocs="33,105;33,105;24,100;19,96;9,86;4,76;0,67;0,52;0,38;9,19;19,9;33,0;33,0;24,4;19,14;14,19;14,28;9,38;9,52;9,62;14,76;14,81;14,86;19,91;24,96;24,100;33,105" o:connectangles="0,0,0,0,0,0,0,0,0,0,0,0,0,0,0,0,0,0,0,0,0,0,0,0,0,0,0"/>
                  </v:shape>
                  <v:shape id="Freeform 1017" o:spid="_x0000_s1259" style="position:absolute;left:6775;top:3438;width:33;height:81;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coMQA&#10;AADdAAAADwAAAGRycy9kb3ducmV2LnhtbERP22rCQBB9L/gPywh9qxstaIiuooJSpFC84euQHZNo&#10;djZkt5r49d2C4NscznUms8aU4ka1Kywr6PciEMSp1QVnCg771UcMwnlkjaVlUtCSg9m08zbBRNs7&#10;b+m285kIIewSVJB7XyVSujQng65nK+LAnW1t0AdYZ1LXeA/hppSDKBpKgwWHhhwrWuaUXne/RsH6&#10;+LN+zFuzOC2yw6CNN3FxOX4r9d5t5mMQnhr/Ej/dXzrM/xyO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XKDEAAAA3QAAAA8AAAAAAAAAAAAAAAAAmAIAAGRycy9k&#10;b3ducmV2LnhtbFBLBQYAAAAABAAEAPUAAACJAwAAAAA=&#10;" path="m,9l19,r5,l24,67r,5l24,76r4,5l33,81,,81r4,l9,76r5,-4l14,67r,-43l14,19,9,14,9,9,4,9,,14,,9xe" fillcolor="#131516" stroked="f">
                    <v:path arrowok="t" o:connecttype="custom" o:connectlocs="0,9;19,0;24,0;24,67;24,72;24,76;24,76;24,76;28,81;33,81;33,81;0,81;0,81;4,81;9,76;9,76;9,76;14,72;14,67;14,24;14,19;9,14;9,14;9,9;9,9;9,9;4,9;0,14;0,9" o:connectangles="0,0,0,0,0,0,0,0,0,0,0,0,0,0,0,0,0,0,0,0,0,0,0,0,0,0,0,0,0"/>
                  </v:shape>
                  <v:shape id="Freeform 1018" o:spid="_x0000_s1260" style="position:absolute;left:6827;top:3438;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ajMcA&#10;AADdAAAADwAAAGRycy9kb3ducmV2LnhtbESPQU8CMRCF7yb+h2ZMuElXIQRXCkGDhqAXUBOPk+24&#10;u7GdbtrCLv+eOZh4m8l78943i9XgnTpRTG1gA3fjAhRxFWzLtYHPj5fbOaiUkS26wGTgTAlWy+ur&#10;BZY29Lyn0yHXSkI4lWigybkrtU5VQx7TOHTEov2E6DHLGmttI/YS7p2+L4qZ9tiyNDTY0XND1e/h&#10;6A088T7u+rd1N31wG9e+fr9/+encmNHNsH4ElWnI/+a/660V/MlM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S2ozHAAAA3QAAAA8AAAAAAAAAAAAAAAAAmAIAAGRy&#10;cy9kb3ducmV2LnhtbFBLBQYAAAAABAAEAPUAAACMAwAAAAA=&#10;" path="m,43l,28,,19,5,9,15,4,20,r4,l34,4r5,5l48,24r,19l48,52r,15l43,72r-9,9l29,81r-5,l15,81,5,72,,57,,43xm10,43r,14l15,72r5,4l24,81r5,l29,76r5,-4l34,67,39,57r,-19l39,28,34,14r,-5l29,4r-5,l20,4r,5l15,14,10,24r,9l10,43xe" fillcolor="#131516" stroked="f">
                    <v:path arrowok="t" o:connecttype="custom" o:connectlocs="0,43;0,28;0,19;5,9;15,4;20,0;24,0;34,4;39,9;48,24;48,43;48,52;48,67;43,72;34,81;29,81;24,81;15,81;5,72;0,57;0,43;10,43;10,57;15,72;20,76;24,81;29,81;29,76;34,72;34,67;39,57;39,38;39,28;34,14;34,9;29,4;29,4;24,4;20,4;20,9;15,14;10,24;10,33;10,43" o:connectangles="0,0,0,0,0,0,0,0,0,0,0,0,0,0,0,0,0,0,0,0,0,0,0,0,0,0,0,0,0,0,0,0,0,0,0,0,0,0,0,0,0,0,0,0"/>
                    <o:lock v:ext="edit" verticies="t"/>
                  </v:shape>
                  <v:shape id="Freeform 1019" o:spid="_x0000_s1261" style="position:absolute;left:6885;top:34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DUsAA&#10;AADdAAAADwAAAGRycy9kb3ducmV2LnhtbERPS4vCMBC+C/sfwix403RXEK1GWbusePVx0NuQjG2w&#10;mZQmq/XfG0HwNh/fc+bLztXiSm2wnhV8DTMQxNoby6WCw/5vMAERIrLB2jMpuFOA5eKjN8fc+Btv&#10;6bqLpUghHHJUUMXY5FIGXZHDMPQNceLOvnUYE2xLaVq8pXBXy+8sG0uHllNDhQ0VFenL7t8pyEyn&#10;rVkditMv65GNx3XRrJxS/c/uZwYiUhff4pd7Y9L80XgK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MDUsAAAADdAAAADwAAAAAAAAAAAAAAAACYAgAAZHJzL2Rvd25y&#10;ZXYueG1sUEsFBgAAAAAEAAQA9QAAAIUDAAAAAA==&#10;" path="m53,52r,10l43,62r,19l33,81r,-19l,62,,52,33,,43,r,52l53,52xm33,52r,-38l5,52r28,xe" fillcolor="#131516" stroked="f">
                    <v:path arrowok="t" o:connecttype="custom" o:connectlocs="53,52;53,62;43,62;43,81;33,81;33,62;0,62;0,52;33,0;43,0;43,52;53,52;33,52;33,14;5,52;33,52" o:connectangles="0,0,0,0,0,0,0,0,0,0,0,0,0,0,0,0"/>
                    <o:lock v:ext="edit" verticies="t"/>
                  </v:shape>
                  <v:shape id="Freeform 1020" o:spid="_x0000_s1262" style="position:absolute;left:6942;top:3438;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bH8gA&#10;AADdAAAADwAAAGRycy9kb3ducmV2LnhtbESPQWvCQBCF74X+h2UKXopuVFoldZXSKggthkbxPGSn&#10;SWh2NmTXmPbXdw6F3mZ4b977ZrUZXKN66kLt2cB0koAiLrytuTRwOu7GS1AhIltsPJOBbwqwWd/e&#10;rDC1/sof1OexVBLCIUUDVYxtqnUoKnIYJr4lFu3Tdw6jrF2pbYdXCXeNniXJo3ZYszRU2NJLRcVX&#10;fnEG3g9Zv23f6PyQZ/vD/ey1yaY/O2NGd8PzE6hIQ/w3/13vreDPF8Iv38gI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9sfyAAAAN0AAAAPAAAAAAAAAAAAAAAAAJgCAABk&#10;cnMvZG93bnJldi54bWxQSwUGAAAAAAQABAD1AAAAjQMAAAAA&#10;" path="m,l,,10,4r5,5l24,19r5,9l34,43r,9l34,72,24,86r-9,14l,105r10,-5l15,96,20,86r,-10l24,67r,-15l24,43,20,33r,-9l20,19,15,14,10,9,5,4,,xe" fillcolor="#131516" stroked="f">
                    <v:path arrowok="t" o:connecttype="custom" o:connectlocs="0,0;0,0;10,4;15,9;24,19;29,28;34,43;34,52;34,72;24,86;15,100;0,105;0,105;10,100;15,96;20,86;20,76;24,67;24,52;24,43;20,33;20,24;20,19;15,14;10,9;5,4;0,0" o:connectangles="0,0,0,0,0,0,0,0,0,0,0,0,0,0,0,0,0,0,0,0,0,0,0,0,0,0,0"/>
                  </v:shape>
                  <v:shape id="Freeform 1021" o:spid="_x0000_s1263" style="position:absolute;left:5729;top:3605;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9n8MA&#10;AADdAAAADwAAAGRycy9kb3ducmV2LnhtbERP24rCMBB9X/Afwgi+aeoKq1ajuKKisPvg5QOGZmyr&#10;zaQ0se3+vRGEfZvDuc582ZpC1FS53LKC4SACQZxYnXOq4HLe9icgnEfWWFgmBX/kYLnofMwx1rbh&#10;I9Unn4oQwi5GBZn3ZSylSzIy6Aa2JA7c1VYGfYBVKnWFTQg3hfyMoi9pMOfQkGFJ64yS++lhFNQ/&#10;0cGPp7vDLZf74+a7vdTN70apXrddzUB4av2/+O3e6zB/NB7C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9n8MAAADdAAAADwAAAAAAAAAAAAAAAACYAgAAZHJzL2Rv&#10;d25yZXYueG1sUEsFBgAAAAAEAAQA9QAAAIgDAAAAAA==&#10;" path="m,43l,29,4,20,9,10,14,5,19,r5,l33,5r10,5l48,24r4,19l52,53,48,67r-5,5l38,82r-5,l24,82r-10,l4,72,,58,,43xm9,43r5,15l14,72r5,5l24,82r4,l33,77r,-5l38,67r,-9l38,39r,-10l38,15,33,10r,-5l28,5r-4,l19,10r-5,5l14,24r,10l9,43xe" fillcolor="#131516" stroked="f">
                    <v:path arrowok="t" o:connecttype="custom" o:connectlocs="0,43;0,29;4,20;9,10;14,5;19,0;24,0;33,5;43,10;48,24;52,43;52,53;48,67;43,72;38,82;33,82;24,82;14,82;4,72;0,58;0,43;9,43;14,58;14,72;19,77;24,82;28,82;33,77;33,72;38,67;38,58;38,39;38,29;38,15;33,10;33,5;28,5;24,5;24,5;19,10;14,15;14,24;14,34;9,43" o:connectangles="0,0,0,0,0,0,0,0,0,0,0,0,0,0,0,0,0,0,0,0,0,0,0,0,0,0,0,0,0,0,0,0,0,0,0,0,0,0,0,0,0,0,0,0"/>
                    <o:lock v:ext="edit" verticies="t"/>
                  </v:shape>
                  <v:shape id="Freeform 1022" o:spid="_x0000_s1264" style="position:absolute;left:5791;top:3677;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WeMcA&#10;AADdAAAADwAAAGRycy9kb3ducmV2LnhtbESPT2vCQBDF70K/wzKF3symVqykbiQtFfQkTQt6HLKT&#10;PzY7G7Krid++WxC8zfDevN+b1Xo0rbhQ7xrLCp6jGARxYXXDlYKf7810CcJ5ZI2tZVJwJQfr9GGy&#10;wkTbgb/okvtKhBB2CSqove8SKV1Rk0EX2Y44aKXtDfqw9pXUPQ4h3LRyFscLabDhQKixo4+ait/8&#10;bAJk2OenbHfqyt37Mcv1geef54NST49j9gbC0+jv5tv1Vof6L68z+P8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1njHAAAA3QAAAA8AAAAAAAAAAAAAAAAAmAIAAGRy&#10;cy9kb3ducmV2LnhtbFBLBQYAAAAABAAEAPUAAACMAwAAAAA=&#10;" path="m10,r,l14,r,5l14,10r-4,l5,10,,5r5,l5,r5,xe" fillcolor="#131516" stroked="f">
                    <v:path arrowok="t" o:connecttype="custom" o:connectlocs="10,0;10,0;14,0;14,5;14,5;14,10;14,10;10,10;10,10;5,10;5,10;5,10;0,5;5,5;5,0;5,0;10,0" o:connectangles="0,0,0,0,0,0,0,0,0,0,0,0,0,0,0,0,0"/>
                  </v:shape>
                  <v:shape id="Freeform 1023" o:spid="_x0000_s1265" style="position:absolute;left:5820;top:360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uesMA&#10;AADdAAAADwAAAGRycy9kb3ducmV2LnhtbERPS2sCMRC+F/ofwhR6q9l2pcpqlCIueLQ+Dt6GzZgs&#10;bibbTVy3/94Ihd7m43vOfDm4RvTUhdqzgvdRBoK48rpmo+CwL9+mIEJE1th4JgW/FGC5eH6aY6H9&#10;jb+p30UjUgiHAhXYGNtCylBZchhGviVO3Nl3DmOCnZG6w1sKd438yLJP6bDm1GCxpZWl6rK7OgXr&#10;Y3nJtdturOkrXp3Gpfk5Nkq9vgxfMxCRhvgv/nNvdJqfT3J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nuesMAAADdAAAADwAAAAAAAAAAAAAAAACYAgAAZHJzL2Rv&#10;d25yZXYueG1sUEsFBgAAAAAEAAQA9QAAAIgDAAAAAA==&#10;" path="m,43l,29,5,20,9,10,14,5,19,r5,l33,5r10,5l48,24r5,19l48,53r,14l43,72,38,82r-9,l24,82r-10,l5,72,,58,,43xm9,43r5,15l14,72r5,5l24,82r5,l33,77r,-5l38,67r,-9l38,39r,-10l38,15,33,10r,-5l29,5r-5,l19,10r-5,5l14,24,9,34r,9xe" fillcolor="#131516" stroked="f">
                    <v:path arrowok="t" o:connecttype="custom" o:connectlocs="0,43;0,29;5,20;9,10;14,5;19,0;24,0;33,5;43,10;48,24;53,43;48,53;48,67;43,72;38,82;29,82;24,82;14,82;5,72;0,58;0,43;9,43;14,58;14,72;19,77;24,82;29,82;33,77;33,72;38,67;38,58;38,39;38,29;38,15;33,10;33,5;29,5;24,5;24,5;19,10;14,15;14,24;9,34;9,43" o:connectangles="0,0,0,0,0,0,0,0,0,0,0,0,0,0,0,0,0,0,0,0,0,0,0,0,0,0,0,0,0,0,0,0,0,0,0,0,0,0,0,0,0,0,0,0"/>
                    <o:lock v:ext="edit" verticies="t"/>
                  </v:shape>
                  <v:shape id="Freeform 1024" o:spid="_x0000_s1266" style="position:absolute;left:5877;top:360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2DsIA&#10;AADdAAAADwAAAGRycy9kb3ducmV2LnhtbERPS2sCMRC+C/0PYQreNOuDtmyNUsQFj/V16G3YjMni&#10;ZrLdxHX996Yg9DYf33MWq97VoqM2VJ4VTMYZCOLS64qNguOhGH2ACBFZY+2ZFNwpwGr5Mlhgrv2N&#10;d9TtoxEphEOOCmyMTS5lKC05DGPfECfu7FuHMcHWSN3iLYW7Wk6z7E06rDg1WGxobam87K9OweZU&#10;XGbafW+t6Upe/8wL83uqlRq+9l+fICL18V/8dG91mj97n8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HYOwgAAAN0AAAAPAAAAAAAAAAAAAAAAAJgCAABkcnMvZG93&#10;bnJldi54bWxQSwUGAAAAAAQABAD1AAAAhwMAAAAA&#10;" path="m,43l5,29r,-9l10,10,20,5,24,r5,l39,5r5,5l53,24r,19l53,53,48,67r-4,5l39,82r-5,l29,82r-9,l10,72,5,58,,43xm15,43r,15l20,72r4,5l29,82r5,-5l39,72r,-5l44,58r,-19l44,29,39,15r,-5l34,5r-5,l24,5r-4,5l20,15r-5,9l15,34r,9xe" fillcolor="#131516" stroked="f">
                    <v:path arrowok="t" o:connecttype="custom" o:connectlocs="0,43;5,29;5,20;10,10;20,5;24,0;29,0;39,5;44,10;53,24;53,43;53,53;48,67;44,72;39,82;34,82;29,82;20,82;10,72;5,58;0,43;15,43;15,58;20,72;24,77;29,82;29,82;34,77;39,72;39,67;44,58;44,39;44,29;39,15;39,10;34,5;29,5;29,5;24,5;20,10;20,15;15,24;15,34;15,43" o:connectangles="0,0,0,0,0,0,0,0,0,0,0,0,0,0,0,0,0,0,0,0,0,0,0,0,0,0,0,0,0,0,0,0,0,0,0,0,0,0,0,0,0,0,0,0"/>
                    <o:lock v:ext="edit" verticies="t"/>
                  </v:shape>
                  <v:shape id="Freeform 1025" o:spid="_x0000_s1267" style="position:absolute;left:5940;top:3605;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7nMQA&#10;AADdAAAADwAAAGRycy9kb3ducmV2LnhtbERPzWrCQBC+F3yHZQRvdaNibdOsomKLgh60eYAhOybR&#10;7GzIbpP49t1Cobf5+H4nWfWmEi01rrSsYDKOQBBnVpecK0i/Pp5fQTiPrLGyTAoe5GC1HDwlGGvb&#10;8Znai89FCGEXo4LC+zqW0mUFGXRjWxMH7mobgz7AJpe6wS6Em0pOo+hFGiw5NBRY07ag7H75Ngra&#10;Y3Twi7fPw62U+/Nu06dtd9opNRr263cQnnr/L/5z73WYP1vM4febc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u5zEAAAA3QAAAA8AAAAAAAAAAAAAAAAAmAIAAGRycy9k&#10;b3ducmV2LnhtbFBLBQYAAAAABAAEAPUAAACJAwAAAAA=&#10;" path="m,43l,29,5,20,9,10,14,5,19,r5,l33,5r10,5l48,24r4,19l52,53,48,67r-5,5l38,82r-9,l24,82r-10,l5,72,,58,,43xm9,43r5,15l14,72r5,5l24,82r5,l33,77r,-5l38,67r,-9l38,39r,-10l38,15,33,10r,-5l29,5r-5,l19,10r-5,5l14,24,9,34r,9xe" fillcolor="#131516" stroked="f">
                    <v:path arrowok="t" o:connecttype="custom" o:connectlocs="0,43;0,29;5,20;9,10;14,5;19,0;24,0;33,5;43,10;48,24;52,43;52,53;48,67;43,72;38,82;29,82;24,82;14,82;5,72;0,58;0,43;9,43;14,58;14,72;19,77;24,82;29,82;33,77;33,72;38,67;38,58;38,39;38,29;38,15;33,10;33,5;29,5;24,5;24,5;19,10;14,15;14,24;9,34;9,43" o:connectangles="0,0,0,0,0,0,0,0,0,0,0,0,0,0,0,0,0,0,0,0,0,0,0,0,0,0,0,0,0,0,0,0,0,0,0,0,0,0,0,0,0,0,0,0"/>
                    <o:lock v:ext="edit" verticies="t"/>
                  </v:shape>
                  <v:shape id="Freeform 1026" o:spid="_x0000_s1268" style="position:absolute;left:6012;top:3605;width:28;height:8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6accA&#10;AADdAAAADwAAAGRycy9kb3ducmV2LnhtbESPT2sCMRDF74LfIYzQm2b7Ry2rUUpBqx6E2iJ4GzfT&#10;3aWbSUiibr99IwjeZnjv9+bNdN6aRpzJh9qygsdBBoK4sLrmUsH316L/CiJEZI2NZVLwRwHms25n&#10;irm2F/6k8y6WIoVwyFFBFaPLpQxFRQbDwDripP1YbzCm1ZdSe7ykcNPIpywbSYM1pwsVOnqvqPjd&#10;nUyq4Rcfm7Bt3XG/atzyINfjlzhU6qHXvk1ARGrj3XyjVzpxz+MRXL9JI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OOmnHAAAA3QAAAA8AAAAAAAAAAAAAAAAAmAIAAGRy&#10;cy9kb3ducmV2LnhtbFBLBQYAAAAABAAEAPUAAACMAwAAAAA=&#10;" path="m,10l19,r,67l19,72r,5l24,77r,5l28,82,,82r4,l4,77r5,l9,72r,-5l9,24r,-4l9,15r,-5l4,10,,10r,5l,10xe" fillcolor="#131516" stroked="f">
                    <v:path arrowok="t" o:connecttype="custom" o:connectlocs="0,10;19,0;19,0;19,67;19,72;19,77;19,77;24,77;24,82;28,82;28,82;0,82;0,82;4,82;4,77;9,77;9,77;9,72;9,67;9,24;9,20;9,15;9,15;9,10;4,10;4,10;0,10;0,15;0,10" o:connectangles="0,0,0,0,0,0,0,0,0,0,0,0,0,0,0,0,0,0,0,0,0,0,0,0,0,0,0,0,0"/>
                  </v:shape>
                  <v:shape id="Freeform 1027" o:spid="_x0000_s1269" style="position:absolute;left:6064;top:3605;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KKcQA&#10;AADdAAAADwAAAGRycy9kb3ducmV2LnhtbERPTWvCQBC9C/0Pywi91Y0KUVJXkaJgBRGjULwN2WkS&#10;mp2N2W2S/ntXKHibx/ucxao3lWipcaVlBeNRBII4s7rkXMHlvH2bg3AeWWNlmRT8kYPV8mWwwETb&#10;jk/Upj4XIYRdggoK7+tESpcVZNCNbE0cuG/bGPQBNrnUDXYh3FRyEkWxNFhyaCiwpo+Csp/01yiY&#10;TuLx9XObX9vuFn/tN8ebdIe9Uq/Dfv0OwlPvn+J/906H+dPZ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yinEAAAA3QAAAA8AAAAAAAAAAAAAAAAAmAIAAGRycy9k&#10;b3ducmV2LnhtbFBLBQYAAAAABAAEAPUAAACJAwAAAAA=&#10;" path="m15,43l5,34,,29,,24,,20,,15,5,5r10,l20,r9,5l39,5r5,10l44,20r,4l39,29r-5,5l24,39r10,4l39,53r5,5l44,63r,9l39,77,29,82r-9,l10,82,5,77,,72,,63,,58,,53,5,48,15,43xm24,39l29,29r5,-5l34,20r,-5l29,10r,-5l20,5r-5,l10,10r,5l10,20r,4l15,29r9,10xm20,43r-5,5l10,53r,5l10,63r,9l10,77r5,5l24,82r5,l34,77r,-5l39,67,34,63,29,53,20,43xe" fillcolor="#131516" stroked="f">
                    <v:path arrowok="t" o:connecttype="custom" o:connectlocs="5,34;0,24;0,15;15,5;29,5;44,15;44,24;34,34;34,43;44,58;44,72;29,82;10,82;0,72;0,58;5,48;24,39;34,24;34,20;29,10;20,5;10,10;10,15;10,24;15,29;20,43;10,53;10,63;10,77;24,82;34,77;39,67;34,63;20,43" o:connectangles="0,0,0,0,0,0,0,0,0,0,0,0,0,0,0,0,0,0,0,0,0,0,0,0,0,0,0,0,0,0,0,0,0,0"/>
                    <o:lock v:ext="edit" verticies="t"/>
                  </v:shape>
                  <v:shape id="Freeform 1028" o:spid="_x0000_s1270" style="position:absolute;left:6146;top:3615;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TsYA&#10;AADdAAAADwAAAGRycy9kb3ducmV2LnhtbESPQUvDQBCF74L/YRmhN7vRQiOx2yKiUGl7MIra25Ad&#10;k2B2NmTHNv33nYPgbYb35r1vFqsxdOZAQ2ojO7iZZmCIq+hbrh28vz1f34FJguyxi0wOTpRgtby8&#10;WGDh45Ff6VBKbTSEU4EOGpG+sDZVDQVM09gTq/Ydh4Ci61BbP+BRw0Nnb7NsbgO2rA0N9vTYUPVT&#10;/gYH+Q4/6rVss/zp5WtT8mcve7t3bnI1PtyDERrl3/x3vfaKP8sVV7/REez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kTsYAAADdAAAADwAAAAAAAAAAAAAAAACYAgAAZHJz&#10;L2Rvd25yZXYueG1sUEsFBgAAAAAEAAQA9QAAAIsDAAAAAA==&#10;" path="m19,r,19l34,19r,5l19,24r,33l19,62r,5l24,67r5,l29,62r5,l29,67r,5l24,72r-5,l14,72,10,67r,-5l10,57r,-33l,24,,19r5,l10,19r,-5l14,10r,-5l19,xe" fillcolor="#131516" stroked="f">
                    <v:path arrowok="t" o:connecttype="custom" o:connectlocs="19,0;19,19;34,19;34,24;19,24;19,57;19,62;19,67;24,67;24,67;29,67;29,67;29,62;29,62;34,62;29,67;29,72;24,72;19,72;19,72;14,72;14,72;10,67;10,62;10,57;10,24;0,24;0,19;5,19;10,19;10,14;14,10;14,5;19,0;19,0" o:connectangles="0,0,0,0,0,0,0,0,0,0,0,0,0,0,0,0,0,0,0,0,0,0,0,0,0,0,0,0,0,0,0,0,0,0,0"/>
                  </v:shape>
                  <v:shape id="Freeform 1029" o:spid="_x0000_s1271" style="position:absolute;left:6184;top:3634;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izMMA&#10;AADdAAAADwAAAGRycy9kb3ducmV2LnhtbERP22rCQBB9L/gPywi+1Y0WWhNdRYXSIlXw8gFDdswG&#10;s7Mxu8b4912h0Lc5nOvMFp2tREuNLx0rGA0TEMS50yUXCk7Hz9cJCB+QNVaOScGDPCzmvZcZZtrd&#10;eU/tIRQihrDPUIEJoc6k9Lkhi37oauLInV1jMUTYFFI3eI/htpLjJHmXFkuODQZrWhvKL4ebVXA0&#10;k9RsN9ev8fXnsTvLtXbtKlVq0O+WUxCBuvAv/nN/6zj/7SOF5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1izMMAAADdAAAADwAAAAAAAAAAAAAAAACYAgAAZHJzL2Rv&#10;d25yZXYueG1sUEsFBgAAAAAEAAQA9QAAAIgDAAAAAA==&#10;" path="m24,l39,r5,10l48,14r5,10l48,34r,4l44,48r-5,5l34,53r-10,l15,53,5,43,,38,,29,,19,5,14,5,5,15,r5,l24,xm24,l20,5r-5,l10,10r,4l10,24r,10l15,43r5,5l29,53r5,-5l39,48r,-10l39,29r,-10l34,10,29,5,24,xe" fillcolor="#131516" stroked="f">
                    <v:path arrowok="t" o:connecttype="custom" o:connectlocs="24,0;39,0;44,10;48,14;53,24;48,34;48,38;44,48;39,53;34,53;24,53;15,53;5,43;0,38;0,29;0,19;5,14;5,5;15,0;20,0;24,0;24,0;20,5;20,5;15,5;10,10;10,14;10,24;10,34;15,43;20,48;29,53;34,48;39,48;39,38;39,29;39,19;34,10;29,5;24,0" o:connectangles="0,0,0,0,0,0,0,0,0,0,0,0,0,0,0,0,0,0,0,0,0,0,0,0,0,0,0,0,0,0,0,0,0,0,0,0,0,0,0,0"/>
                    <o:lock v:ext="edit" verticies="t"/>
                  </v:shape>
                  <v:shape id="Freeform 1030" o:spid="_x0000_s1272" style="position:absolute;left:6276;top:3605;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SjcYA&#10;AADdAAAADwAAAGRycy9kb3ducmV2LnhtbESPT2vCQBDF7wW/wzKCl6IbLZQYXUWtBQte/HcfsmMS&#10;zM6m2a2m375zKHib4b157zfzZedqdac2VJ4NjEcJKOLc24oLA+fT5zAFFSKyxdozGfilAMtF72WO&#10;mfUPPtD9GAslIRwyNFDG2GRah7wkh2HkG2LRrr51GGVtC21bfEi4q/UkSd61w4qlocSGNiXlt+OP&#10;M/C9Pawv5w+37163frdJp/yVn9iYQb9bzUBF6uLT/H+9s4L/lgq/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SjcYAAADdAAAADwAAAAAAAAAAAAAAAACYAgAAZHJz&#10;L2Rvd25yZXYueG1sUEsFBgAAAAAEAAQA9QAAAIsDAAAAAA==&#10;" path="m,43l,29,4,20,9,10,14,5,19,r5,l33,5r10,5l48,24r,19l48,53r,14l43,72,33,82r-5,l24,82r-10,l4,72,,58,,43xm9,43r,15l14,72r5,5l24,82r4,l28,77r5,-5l33,67r5,-9l38,39r,-10l33,15r,-5l28,5r-4,l19,5r,5l14,15,9,24r,10l9,43xe" fillcolor="#131516" stroked="f">
                    <v:path arrowok="t" o:connecttype="custom" o:connectlocs="0,43;0,29;4,20;9,10;14,5;19,0;24,0;33,5;43,10;48,24;48,43;48,53;48,67;43,72;33,82;28,82;24,82;14,82;4,72;0,58;0,43;9,43;9,58;14,72;19,77;24,82;28,82;28,77;33,72;33,67;38,58;38,39;38,29;33,15;33,10;28,5;28,5;24,5;19,5;19,10;14,15;9,24;9,34;9,43" o:connectangles="0,0,0,0,0,0,0,0,0,0,0,0,0,0,0,0,0,0,0,0,0,0,0,0,0,0,0,0,0,0,0,0,0,0,0,0,0,0,0,0,0,0,0,0"/>
                    <o:lock v:ext="edit" verticies="t"/>
                  </v:shape>
                  <v:shape id="Freeform 1031" o:spid="_x0000_s1273" style="position:absolute;left:6338;top:3677;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4KMcA&#10;AADdAAAADwAAAGRycy9kb3ducmV2LnhtbESPT2vCQBDF7wW/wzJCb3WTVopE1xClhXoqTQU9Dtkx&#10;f8zOhuzGxG/fLRR6m+G9eb83m3QyrbhR72rLCuJFBIK4sLrmUsHx+/1pBcJ5ZI2tZVJwJwfpdvaw&#10;wUTbkb/olvtShBB2CSqovO8SKV1RkUG3sB1x0C62N+jD2pdS9ziGcNPK5yh6lQZrDoQKO9pXVFzz&#10;wQTI+Jk32aHpLofdOcv1iZdvw0mpx/mUrUF4mvy/+e/6Q4f6L6sYfr8JI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jOCjHAAAA3QAAAA8AAAAAAAAAAAAAAAAAmAIAAGRy&#10;cy9kb3ducmV2LnhtbFBLBQYAAAAABAAEAPUAAACMAwAAAAA=&#10;" path="m5,r5,l14,5r,5l10,10r-5,l,10,,5,,,5,xe" fillcolor="#131516" stroked="f">
                    <v:path arrowok="t" o:connecttype="custom" o:connectlocs="5,0;10,0;10,0;14,5;14,5;14,10;10,10;10,10;5,10;5,10;0,10;0,10;0,5;0,5;0,0;5,0;5,0" o:connectangles="0,0,0,0,0,0,0,0,0,0,0,0,0,0,0,0,0"/>
                  </v:shape>
                  <v:shape id="Freeform 1032" o:spid="_x0000_s1274" style="position:absolute;left:6362;top:360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xsIA&#10;AADdAAAADwAAAGRycy9kb3ducmV2LnhtbERPTWsCMRC9F/wPYQRvNauWsmyNItIFj2r14G3YTJPF&#10;zWS7iev6702h0Ns83ucs14NrRE9dqD0rmE0zEMSV1zUbBaev8jUHESKyxsYzKXhQgPVq9LLEQvs7&#10;H6g/RiNSCIcCFdgY20LKUFlyGKa+JU7ct+8cxgQ7I3WH9xTuGjnPsnfpsObUYLGlraXqerw5BZ/n&#10;8rrQbr+zpq94e3krzc+5UWoyHjYfICIN8V/8597pNH+Rz+H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DvGwgAAAN0AAAAPAAAAAAAAAAAAAAAAAJgCAABkcnMvZG93&#10;bnJldi54bWxQSwUGAAAAAAQABAD1AAAAhwMAAAAA&#10;" path="m,43l5,29r,-9l10,10,19,5,24,r5,l38,5r5,5l53,24r,19l53,53,48,67r-5,5l38,82r-4,l29,82r-10,l10,72,5,58,,43xm14,43r,15l19,72r5,5l29,82r5,-5l38,72r,-5l43,58r,-19l43,29,38,15r,-5l34,5r-5,l24,5r-5,5l19,15r-5,9l14,34r,9xe" fillcolor="#131516" stroked="f">
                    <v:path arrowok="t" o:connecttype="custom" o:connectlocs="0,43;5,29;5,20;10,10;19,5;24,0;29,0;38,5;43,10;53,24;53,43;53,53;48,67;43,72;38,82;34,82;29,82;19,82;10,72;5,58;0,43;14,43;14,58;19,72;24,77;29,82;29,82;34,77;38,72;38,67;43,58;43,39;43,29;38,15;38,10;34,5;34,5;29,5;24,5;19,10;19,15;14,24;14,34;14,43" o:connectangles="0,0,0,0,0,0,0,0,0,0,0,0,0,0,0,0,0,0,0,0,0,0,0,0,0,0,0,0,0,0,0,0,0,0,0,0,0,0,0,0,0,0,0,0"/>
                    <o:lock v:ext="edit" verticies="t"/>
                  </v:shape>
                  <v:shape id="Freeform 1033" o:spid="_x0000_s1275" style="position:absolute;left:6424;top:360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eXcIA&#10;AADdAAAADwAAAGRycy9kb3ducmV2LnhtbERPTWsCMRC9F/wPYQq91WxdKbIapYgLHqvVg7dhM00W&#10;N5N1k67bf28Ewds83ucsVoNrRE9dqD0r+BhnIIgrr2s2Cg4/5fsMRIjIGhvPpOCfAqyWo5cFFtpf&#10;eUf9PhqRQjgUqMDG2BZShsqSwzD2LXHifn3nMCbYGak7vKZw18hJln1KhzWnBostrS1V5/2fU7A5&#10;ludcu++tNX3F69O0NJdjo9Tb6/A1BxFpiE/xw73VaX4+y+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J5dwgAAAN0AAAAPAAAAAAAAAAAAAAAAAJgCAABkcnMvZG93&#10;bnJldi54bWxQSwUGAAAAAAQABAD1AAAAhwMAAAAA&#10;" path="m,43l,29,5,20,10,10,15,5,19,r5,l34,5r9,5l48,24r5,19l53,53,48,67r-5,5l39,82r-5,l24,82r-9,l5,72,,58,,43xm10,43r5,15l15,72r4,5l24,82r5,l34,77r,-5l39,67r,-9l39,39r,-10l39,15,34,10r,-5l29,5r-5,l19,10r-4,5l15,24,10,34r,9xe" fillcolor="#131516" stroked="f">
                    <v:path arrowok="t" o:connecttype="custom" o:connectlocs="0,43;0,29;5,20;10,10;15,5;19,0;24,0;34,5;43,10;48,24;53,43;53,53;48,67;43,72;39,82;34,82;24,82;15,82;5,72;0,58;0,43;10,43;15,58;15,72;19,77;24,82;29,82;34,77;34,72;39,67;39,58;39,39;39,29;39,15;34,10;34,5;29,5;24,5;24,5;19,10;15,15;15,24;10,34;10,43" o:connectangles="0,0,0,0,0,0,0,0,0,0,0,0,0,0,0,0,0,0,0,0,0,0,0,0,0,0,0,0,0,0,0,0,0,0,0,0,0,0,0,0,0,0,0,0"/>
                    <o:lock v:ext="edit" verticies="t"/>
                  </v:shape>
                  <v:shape id="Freeform 1034" o:spid="_x0000_s1276" style="position:absolute;left:6487;top:3605;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UjsQA&#10;AADdAAAADwAAAGRycy9kb3ducmV2LnhtbERPTWvCQBC9C/6HZQQvpW60RdLUVaxNIYIXTXofsmMS&#10;zM6m2a2m/75bKHibx/uc1WYwrbhS7xrLCuazCARxaXXDlYIi/3iMQTiPrLG1TAp+yMFmPR6tMNH2&#10;xke6nnwlQgi7BBXU3neJlK6syaCb2Y44cGfbG/QB9pXUPd5CuGnlIoqW0mDDoaHGjnY1lZfTt1Hw&#10;lR7fPot3cxgeUpvt4hfelzkrNZ0M21cQngZ/F/+7Mx3mP8XP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1I7EAAAA3QAAAA8AAAAAAAAAAAAAAAAAmAIAAGRycy9k&#10;b3ducmV2LnhtbFBLBQYAAAAABAAEAPUAAACJAwAAAAA=&#10;" path="m,43l,29,,20,4,10,14,5,19,r5,l33,5r5,5l48,24r,19l48,53,43,67r,5l33,82r-5,l24,82r-10,l4,72,,58,,43xm9,43r,15l14,72r5,5l24,82r4,l28,77r5,-5l33,67r5,-9l38,39r,-10l33,15r,-5l28,5r-4,l19,5r-5,5l14,15,9,24r,10l9,43xe" fillcolor="#131516" stroked="f">
                    <v:path arrowok="t" o:connecttype="custom" o:connectlocs="0,43;0,29;0,20;4,10;14,5;19,0;24,0;33,5;38,10;48,24;48,43;48,53;43,67;43,72;33,82;28,82;24,82;14,82;4,72;0,58;0,43;9,43;9,58;14,72;19,77;24,82;28,82;28,77;33,72;33,67;38,58;38,39;38,29;33,15;33,10;28,5;28,5;24,5;19,5;14,10;14,15;9,24;9,34;9,43" o:connectangles="0,0,0,0,0,0,0,0,0,0,0,0,0,0,0,0,0,0,0,0,0,0,0,0,0,0,0,0,0,0,0,0,0,0,0,0,0,0,0,0,0,0,0,0"/>
                    <o:lock v:ext="edit" verticies="t"/>
                  </v:shape>
                </v:group>
                <v:shape id="Freeform 1036" o:spid="_x0000_s1277" style="position:absolute;left:35318;top:19454;width:286;height:44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kxsIA&#10;AADdAAAADwAAAGRycy9kb3ducmV2LnhtbERPS4vCMBC+L/gfwgje1tQVl1KNoguCeFtXBW9DM31g&#10;MylJbOu/NwsLe5uP7zmrzWAa0ZHztWUFs2kCgji3uuZSwfln/56C8AFZY2OZFDzJw2Y9elthpm3P&#10;39SdQiliCPsMFVQhtJmUPq/IoJ/aljhyhXUGQ4SulNphH8NNIz+S5FMarDk2VNjSV0X5/fQwCi67&#10;Q7il14GLo1u4S3/bd3nRKDUZD9sliEBD+Bf/uQ86zp+nC/j9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iTGwgAAAN0AAAAPAAAAAAAAAAAAAAAAAJgCAABkcnMvZG93&#10;bnJldi54bWxQSwUGAAAAAAQABAD1AAAAhwMAAAAA&#10;" path="m53,67l48,82,,82,15,63,29,48r5,-9l39,29,34,20r,-5l29,10r-10,l15,10r-5,5l5,20r,4l,24,5,15,10,5r5,l24,,34,5r5,5l43,15r5,9l48,29r-5,5l39,43,29,53,19,67r-9,5l34,72r5,l43,72r5,-5l53,67xe" fillcolor="#131516" stroked="f">
                  <v:path arrowok="t" o:connecttype="custom" o:connectlocs="28604,36156;25906,44251;0,44251;0,44251;8095,33998;15651,25903;18350,21046;21048,15650;18350,10793;18350,8095;15651,5396;10254,5396;8095,5396;5397,8095;2698,10793;2698,12952;0,12952;2698,8095;5397,2698;8095,2698;12953,0;18350,2698;21048,5396;23207,8095;25906,12952;25906,15650;23207,18348;21048,23205;15651,28601;10254,36156;5397,38855;18350,38855;21048,38855;23207,38855;23207,38855;23207,38855;25906,36156;25906,36156;28604,36156" o:connectangles="0,0,0,0,0,0,0,0,0,0,0,0,0,0,0,0,0,0,0,0,0,0,0,0,0,0,0,0,0,0,0,0,0,0,0,0,0,0,0"/>
                </v:shape>
                <v:shape id="Freeform 1037" o:spid="_x0000_s1278" style="position:absolute;left:35658;top:19481;width:259;height:415;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uA8AA&#10;AADdAAAADwAAAGRycy9kb3ducmV2LnhtbERPy6rCMBDdX/AfwghuLprqhVKqUURRhIsLX/uhGdti&#10;MylNrPXvjSC4m8N5zmzRmUq01LjSsoLxKAJBnFldcq7gfNoMExDOI2usLJOCJzlYzHs/M0y1ffCB&#10;2qPPRQhhl6KCwvs6ldJlBRl0I1sTB+5qG4M+wCaXusFHCDeVnERRLA2WHBoKrGlVUHY73o2C3F63&#10;vO5+q/1BUxxd2vK/TZ5KDfrdcgrCU+e/4o97p8P8vyS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GuA8AAAADdAAAADwAAAAAAAAAAAAAAAACYAgAAZHJzL2Rvd25y&#10;ZXYueG1sUEsFBgAAAAAEAAQA9QAAAIUDAAAAAA==&#10;" path="m48,l43,10r-24,l14,19r10,5l38,29r5,9l43,48r,5l43,62r-5,5l33,72r-5,5l19,77r-5,l4,77,,72,,67r4,l9,67r,5l14,72r5,l28,72r5,-5l33,62r5,-9l38,48,33,43,28,38,19,34,14,29,,29,19,,48,xe" fillcolor="#131516" stroked="f">
                  <v:path arrowok="t" o:connecttype="custom" o:connectlocs="25906,0;23207,5396;10254,5396;7556,10253;12953,12952;20509,15650;23207,20507;23207,25903;23207,28601;23207,33458;20509,36157;17810,38855;17810,38855;15112,41553;10254,41553;7556,41553;2159,41553;2159,41553;0,38855;0,38855;0,38855;0,36157;2159,36157;2159,36157;2159,36157;2159,36157;4857,36157;4857,38855;7556,38855;10254,38855;15112,38855;17810,36157;17810,33458;20509,28601;20509,25903;17810,23205;15112,20507;10254,18348;7556,15650;0,15650;10254,0;25906,0" o:connectangles="0,0,0,0,0,0,0,0,0,0,0,0,0,0,0,0,0,0,0,0,0,0,0,0,0,0,0,0,0,0,0,0,0,0,0,0,0,0,0,0,0,0"/>
                </v:shape>
                <v:shape id="Freeform 1038" o:spid="_x0000_s1279" style="position:absolute;left:36305;top:19454;width:178;height:599;visibility:visible;mso-wrap-style:square;v-text-anchor:top" coordsize="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9a8IA&#10;AADdAAAADwAAAGRycy9kb3ducmV2LnhtbERPS2vCQBC+C/0PyxS86aaKVaKrqKAIXnx7nWanSWh2&#10;NmTXJP77bqHgbT6+58wWrSlETZXLLSv46EcgiBOrc04VXM6b3gSE88gaC8uk4EkOFvO3zgxjbRs+&#10;Un3yqQgh7GJUkHlfxlK6JCODrm9L4sB928qgD7BKpa6wCeGmkIMo+pQGcw4NGZa0zij5OT2Mguu2&#10;5a9VfduMHvv9fXtoDk+mRqnue7ucgvDU+pf4373TYf5wMoa/b8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H1rwgAAAN0AAAAPAAAAAAAAAAAAAAAAAJgCAABkcnMvZG93&#10;bnJldi54bWxQSwUGAAAAAAQABAD1AAAAhwMAAAAA&#10;" path="m33,106r,5l24,101,19,96,9,87,4,77,,67,,53,,39,9,20,19,10,33,,24,5,19,15r-5,5l14,29,9,39r,14l9,63r5,14l14,82r,5l19,91r5,5l24,101r9,5xe" fillcolor="#131516" stroked="f">
                  <v:path arrowok="t" o:connecttype="custom" o:connectlocs="17810,57203;17810,59901;12953,54505;10254,51806;4857,46949;2159,41553;0,36156;0,28601;0,21046;4857,10793;10254,5396;17810,0;17810,0;12953,2698;10254,8095;7556,10793;7556,15650;4857,21046;4857,28601;4857,33998;7556,41553;7556,44251;7556,46949;10254,49108;12953,51806;12953,54505;17810,57203" o:connectangles="0,0,0,0,0,0,0,0,0,0,0,0,0,0,0,0,0,0,0,0,0,0,0,0,0,0,0"/>
                </v:shape>
                <v:shape id="Freeform 1039" o:spid="_x0000_s1280" style="position:absolute;left:36564;top:19454;width:179;height:44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4xcYA&#10;AADdAAAADwAAAGRycy9kb3ducmV2LnhtbESPT2sCMRDF74V+hzCFXopm22IJq1FK/4B4Ea0Hj8Nm&#10;3F3dTJZNqvHbO4dCbzO8N+/9ZrbIvlNnGmIb2MLzuABFXAXXcm1h9/M9MqBiQnbYBSYLV4qwmN/f&#10;zbB04cIbOm9TrSSEY4kWmpT6UutYNeQxjkNPLNohDB6TrEOt3YAXCfedfimKN+2xZWlosKePhqrT&#10;9tdbWF1zetLro/lEM3FLk097/1VY+/iQ36egEuX0b/67XjrBfzWCK9/IC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24xcYAAADdAAAADwAAAAAAAAAAAAAAAACYAgAAZHJz&#10;L2Rvd25yZXYueG1sUEsFBgAAAAAEAAQA9QAAAIsDAAAAAA==&#10;" path="m,10l19,r5,l24,67r,5l24,77r4,5l33,82,,82r4,l9,77r5,-5l14,67r,-43l14,20,9,15r,-5l4,10,,15,,10xe" fillcolor="#131516" stroked="f">
                  <v:path arrowok="t" o:connecttype="custom" o:connectlocs="0,5396;10254,0;12953,0;12953,36156;12953,38855;12953,41553;12953,41553;12953,41553;15112,44251;17810,44251;17810,44251;0,44251;0,44251;2159,44251;4857,41553;4857,41553;4857,41553;7556,38855;7556,36156;7556,12952;7556,10793;4857,8095;4857,8095;4857,5396;4857,5396;4857,5396;2159,5396;0,8095;0,5396" o:connectangles="0,0,0,0,0,0,0,0,0,0,0,0,0,0,0,0,0,0,0,0,0,0,0,0,0,0,0,0,0"/>
                </v:shape>
                <v:shape id="Freeform 1040" o:spid="_x0000_s1281" style="position:absolute;left:36845;top:1945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7EMIA&#10;AADdAAAADwAAAGRycy9kb3ducmV2LnhtbERPS4vCMBC+L/gfwgheFk1VkNo1ik9Q8FJ170Mz25Zt&#10;JrWJ2v33G0HwNh/fc2aL1lTiTo0rLSsYDiIQxJnVJecKLuddPwbhPLLGyjIp+CMHi3nnY4aJtg9O&#10;6X7yuQgh7BJUUHhfJ1K6rCCDbmBr4sD92MagD7DJpW7wEcJNJUdRNJEGSw4NBda0Lij7Pd2Mgus2&#10;XX1fNubYfm7tfh1P+ZCdWalet11+gfDU+rf45d7rMH8cT+H5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nsQwgAAAN0AAAAPAAAAAAAAAAAAAAAAAJgCAABkcnMvZG93&#10;bnJldi54bWxQSwUGAAAAAAQABAD1AAAAhwMAAAAA&#10;" path="m,43l,29,,20,5,10,15,5,20,r4,l34,5r5,5l48,24r,19l48,53r,14l43,72,34,82r-5,l24,82r-9,l5,72,,58,,43xm10,43r,15l15,72r5,5l24,82r5,l29,77r5,-5l34,67r5,-9l39,39r,-10l34,15r,-5l29,5r-5,l20,5r,5l15,15r-5,9l10,34r,9xe" fillcolor="#131516" stroked="f">
                  <v:path arrowok="t" o:connecttype="custom" o:connectlocs="0,23205;0,15650;0,10793;2699,5396;8096,2698;10794,0;12953,0;18350,2698;21049,5396;25906,12952;25906,23205;25906,28601;25906,36156;23207,38855;18350,44251;15652,44251;12953,44251;8096,44251;2699,38855;0,31299;0,23205;5397,23205;5397,31299;8096,38855;10794,41553;12953,44251;15652,44251;15652,41553;18350,38855;18350,36156;21049,31299;21049,21046;21049,15650;18350,8095;18350,5396;15652,2698;15652,2698;12953,2698;10794,2698;10794,5396;8096,8095;5397,12952;5397,18348;5397,23205" o:connectangles="0,0,0,0,0,0,0,0,0,0,0,0,0,0,0,0,0,0,0,0,0,0,0,0,0,0,0,0,0,0,0,0,0,0,0,0,0,0,0,0,0,0,0,0"/>
                  <o:lock v:ext="edit" verticies="t"/>
                </v:shape>
                <v:shape id="Freeform 1041" o:spid="_x0000_s1282" style="position:absolute;left:37185;top:19454;width:232;height:44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STsYA&#10;AADdAAAADwAAAGRycy9kb3ducmV2LnhtbESPQUvDQBCF74L/YZlCL8VurCA2dlskUCgiiGkv3obs&#10;NAnNzobsmKb/3jkI3mZ4b977ZrObQmdGGlIb2cHjMgNDXEXfcu3gdNw/vIBJguyxi0wObpRgt72/&#10;22Du45W/aCylNhrCKUcHjUifW5uqhgKmZeyJVTvHIaDoOtTWD3jV8NDZVZY924Ata0ODPRUNVZfy&#10;JzjIwsdxUXwvPvuLjKtTWJfyLoVz89n09gpGaJJ/89/1wSv+01r5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STsYAAADdAAAADwAAAAAAAAAAAAAAAACYAgAAZHJz&#10;L2Rvd25yZXYueG1sUEsFBgAAAAAEAAQA9QAAAIsDAAAAAA==&#10;" path="m14,43l4,34r,-5l,24,,20,,15,4,5r10,l24,r4,5l38,5r5,10l43,20r,4l38,29r-5,5l28,39r5,4l38,53r5,5l43,63r,9l38,77,28,82r-4,l9,82,4,77,,72,,63,,58,4,53,9,48r5,-5xm24,39l28,29r5,-5l33,20r,-5l33,10,28,5r-4,l14,5r,5l9,10r,5l9,20r,4l14,29,24,39xm19,43r-5,5l9,53r,5l9,63r,9l14,77r,5l24,82r4,l33,77r,-5l38,67r,-4l33,63,28,53,19,43xe" fillcolor="#131516" stroked="f">
                  <v:path arrowok="t" o:connecttype="custom" o:connectlocs="2159,18348;0,12952;0,8095;7556,2698;15112,2698;23207,8095;23207,12952;17810,18348;17810,23205;23207,31299;23207,38855;15112,44251;4857,44251;0,38855;0,31299;4857,25903;12953,21046;17810,12952;17810,10793;17810,5396;12953,2698;7556,5396;4857,8095;4857,12952;7556,15650;10254,23205;4857,28601;4857,33998;7556,41553;12953,44251;17810,41553;20509,36156;17810,33998;10254,23205" o:connectangles="0,0,0,0,0,0,0,0,0,0,0,0,0,0,0,0,0,0,0,0,0,0,0,0,0,0,0,0,0,0,0,0,0,0"/>
                  <o:lock v:ext="edit" verticies="t"/>
                </v:shape>
                <v:shape id="Freeform 1042" o:spid="_x0000_s1283" style="position:absolute;left:37466;top:19454;width:183;height:599;visibility:visible;mso-wrap-style:square;v-text-anchor:top" coordsize="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csQA&#10;AADdAAAADwAAAGRycy9kb3ducmV2LnhtbERPTWvCQBC9F/wPywi9NRsVRNOsIoK0JaeqWHobstMk&#10;mJ0N2W2y/vtuQfA2j/c5+TaYVgzUu8ayglmSgiAurW64UnA+HV5WIJxH1thaJgU3crDdTJ5yzLQd&#10;+ZOGo69EDGGXoYLa+y6T0pU1GXSJ7Ygj92N7gz7CvpK6xzGGm1bO03QpDTYcG2rsaF9TeT3+GgUy&#10;XK6L4avav92+iw+6FKvlLpRKPU/D7hWEp+Af4rv7Xcf5i/UM/r+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bHLEAAAA3QAAAA8AAAAAAAAAAAAAAAAAmAIAAGRycy9k&#10;b3ducmV2LnhtbFBLBQYAAAAABAAEAPUAAACJAwAAAAA=&#10;" path="m,l,,10,5r5,5l24,20r5,9l34,43r,10l34,72,24,87r-9,14l,111r,-5l10,101r5,-5l20,87r,-10l24,67r,-9l24,43,20,34r,-10l20,20,15,15,10,10,5,5,,xe" fillcolor="#131516" stroked="f">
                  <v:path arrowok="t" o:connecttype="custom" o:connectlocs="0,0;0,0;5397,2698;8096,5396;12953,10793;15651,15650;18350,23205;18350,28601;18350,38855;12953,46949;8096,54505;0,59901;0,57203;5397,54505;8096,51806;10794,46949;10794,41553;12953,36156;12953,31300;12953,23205;10794,18348;10794,12952;10794,10793;8096,8095;5397,5396;2699,2698;0,0" o:connectangles="0,0,0,0,0,0,0,0,0,0,0,0,0,0,0,0,0,0,0,0,0,0,0,0,0,0,0"/>
                </v:shape>
                <v:shape id="Freeform 1043" o:spid="_x0000_s1284" style="position:absolute;left:30919;top:20360;width:281;height:438;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1pMIA&#10;AADdAAAADwAAAGRycy9kb3ducmV2LnhtbERPTYvCMBC9C/6HMMLeNLWKq9UosiCrN3WFXodmbEub&#10;SWmy2t1fbwTB2zze56w2nanFjVpXWlYwHkUgiDOrS84VXH52wzkI55E11pZJwR852Kz7vRUm2t75&#10;RLezz0UIYZeggsL7JpHSZQUZdCPbEAfualuDPsA2l7rFewg3tYyjaCYNlhwaCmzoq6CsOv8aBVX8&#10;/Z8ejpar7BpN9582HW8pVepj0G2XIDx1/i1+ufc6zJ8sYn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jWkwgAAAN0AAAAPAAAAAAAAAAAAAAAAAJgCAABkcnMvZG93&#10;bnJldi54bWxQSwUGAAAAAAQABAD1AAAAhwMAAAAA&#10;" path="m,43l,29,4,19,9,10,14,5,19,r5,l33,5r10,5l48,24r4,19l52,53,48,67r-5,5l38,81r-5,l24,81r-10,l4,72,,58,,43xm9,43r5,15l14,72r5,5l24,81r4,l33,77r,-5l38,67r,-9l38,38r,-9l38,14,33,10r,-5l28,5r-4,l19,10r-5,4l14,24r,10l9,43xe" fillcolor="#131516" stroked="f">
                  <v:path arrowok="t" o:connecttype="custom" o:connectlocs="0,23205;0,15650;2159,10253;4857,5397;7556,2698;10255,0;12953,0;17810,2698;23208,5397;25906,12952;28065,23205;28065,28602;25906,36157;23208,38855;20509,43712;17810,43712;12953,43712;7556,43712;2159,38855;0,31300;0,23205;4857,23205;7556,31300;7556,38855;10255,41553;12953,43712;15112,43712;17810,41553;17810,38855;20509,36157;20509,31300;20509,20507;20509,15650;20509,7555;17810,5397;17810,2698;15112,2698;12953,2698;12953,2698;10255,5397;7556,7555;7556,12952;7556,18348;4857,23205" o:connectangles="0,0,0,0,0,0,0,0,0,0,0,0,0,0,0,0,0,0,0,0,0,0,0,0,0,0,0,0,0,0,0,0,0,0,0,0,0,0,0,0,0,0,0,0"/>
                  <o:lock v:ext="edit" verticies="t"/>
                </v:shape>
                <v:shape id="Freeform 1044" o:spid="_x0000_s1285" style="position:absolute;left:31254;top:20749;width:75;height:76;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TeMQA&#10;AADdAAAADwAAAGRycy9kb3ducmV2LnhtbERPTWvCQBC9C/0PyxR6Ed20obaJriJFQfHSJtLzmB2T&#10;0OxsyG5j/PeuUOhtHu9zFqvBNKKnztWWFTxPIxDEhdU1lwqO+XbyDsJ5ZI2NZVJwJQer5cNogam2&#10;F/6iPvOlCCHsUlRQed+mUrqiIoNualviwJ1tZ9AH2JVSd3gJ4aaRL1E0kwZrDg0VtvRRUfGT/RoF&#10;xelzc1pvD69yZqJ6T2OTJ2/fSj09Dus5CE+D/xf/uXc6zI+T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U3jEAAAA3QAAAA8AAAAAAAAAAAAAAAAAmAIAAGRycy9k&#10;b3ducmV2LnhtbFBLBQYAAAAABAAEAPUAAACJAwAAAAA=&#10;" path="m10,r,l14,r,5l14,9r-4,l10,14,5,9,,5r5,l5,r5,xe" fillcolor="#131516" stroked="f">
                  <v:path arrowok="t" o:connecttype="custom" o:connectlocs="5397,0;5397,0;7556,0;7556,2698;7556,2698;7556,4857;7556,4857;5397,4857;5397,7555;2699,4857;2699,4857;2699,4857;0,2698;2699,2698;2699,0;2699,0;5397,0" o:connectangles="0,0,0,0,0,0,0,0,0,0,0,0,0,0,0,0,0"/>
                </v:shape>
                <v:shape id="Freeform 1045" o:spid="_x0000_s1286" style="position:absolute;left:31410;top:20360;width:286;height:438;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c68EA&#10;AADdAAAADwAAAGRycy9kb3ducmV2LnhtbERPTWsCMRC9F/wPYYTealYtpa5G0ZWWXrt6qLchGXeD&#10;m8myibr+e1MQvM3jfc5i1btGXKgL1rOC8SgDQay9sVwp2O++3j5BhIhssPFMCm4UYLUcvCwwN/7K&#10;v3QpYyVSCIccFdQxtrmUQdfkMIx8S5y4o+8cxgS7SpoOryncNXKSZR/SoeXUUGNLRU36VJ6dgsz0&#10;2prNvjhsWU9t/Psu2o1T6nXYr+cgIvXxKX64f0yaP529w/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3OvBAAAA3QAAAA8AAAAAAAAAAAAAAAAAmAIAAGRycy9kb3du&#10;cmV2LnhtbFBLBQYAAAAABAAEAPUAAACGAwAAAAA=&#10;" path="m,43l,29,5,19,9,10,14,5,19,r5,l33,5r10,5l48,24r5,19l48,53r,14l43,72r-5,9l29,81r-5,l14,81,5,72,,58,,43xm9,43r5,15l14,72r5,5l24,81r5,l33,77r,-5l38,67r,-9l38,38r,-9l38,14,33,10r,-5l29,5r-5,l19,10r-5,4l14,24,9,34r,9xe" fillcolor="#131516" stroked="f">
                  <v:path arrowok="t" o:connecttype="custom" o:connectlocs="0,23205;0,15650;2698,10253;4857,5397;7556,2698;10254,0;12953,0;17810,2698;23207,5397;25906,12952;28604,23205;25906,28602;25906,36157;23207,38855;20509,43712;15651,43712;12953,43712;7556,43712;2698,38855;0,31300;0,23205;4857,23205;7556,31300;7556,38855;10254,41553;12953,43712;15651,43712;17810,41553;17810,38855;20509,36157;20509,31300;20509,20507;20509,15650;20509,7555;17810,5397;17810,2698;15651,2698;12953,2698;12953,2698;10254,5397;7556,7555;7556,12952;4857,18348;4857,23205" o:connectangles="0,0,0,0,0,0,0,0,0,0,0,0,0,0,0,0,0,0,0,0,0,0,0,0,0,0,0,0,0,0,0,0,0,0,0,0,0,0,0,0,0,0,0,0"/>
                  <o:lock v:ext="edit" verticies="t"/>
                </v:shape>
                <v:shape id="Freeform 1046" o:spid="_x0000_s1287" style="position:absolute;left:31718;top:20360;width:286;height:438;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5cMEA&#10;AADdAAAADwAAAGRycy9kb3ducmV2LnhtbERPTWsCMRC9F/wPYYTealalpa5G0ZWWXrt6qLchGXeD&#10;m8myibr+e1MQvM3jfc5i1btGXKgL1rOC8SgDQay9sVwp2O++3j5BhIhssPFMCm4UYLUcvCwwN/7K&#10;v3QpYyVSCIccFdQxtrmUQdfkMIx8S5y4o+8cxgS7SpoOryncNXKSZR/SoeXUUGNLRU36VJ6dgsz0&#10;2prNvjhsWU9t/Psu2o1T6nXYr+cgIvXxKX64f0yaP529w/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LeXDBAAAA3QAAAA8AAAAAAAAAAAAAAAAAmAIAAGRycy9kb3du&#10;cmV2LnhtbFBLBQYAAAAABAAEAPUAAACGAwAAAAA=&#10;" path="m,43l5,29,5,19r5,-9l20,5,24,r5,l39,5r5,5l53,24r,19l53,53,48,67r-4,5l39,81r-5,l29,81r-9,l10,72,5,58,,43xm15,43r,15l20,72r4,5l29,81r5,-4l39,72r,-5l44,58r,-20l44,29,39,14r,-4l34,5r-5,l24,5r-4,5l20,14,15,24r,10l15,43xe" fillcolor="#131516" stroked="f">
                  <v:path arrowok="t" o:connecttype="custom" o:connectlocs="0,23205;2698,15650;2698,10253;5397,5397;10794,2698;12953,0;15651,0;21048,2698;23747,5397;28604,12952;28604,23205;28604,28602;25906,36157;23747,38855;21048,43712;18350,43712;15651,43712;10794,43712;5397,38855;2698,31300;0,23205;8095,23205;8095,31300;10794,38855;12953,41553;15651,43712;15651,43712;18350,41553;21048,38855;21048,36157;23747,31300;23747,20507;23747,15650;21048,7555;21048,5397;18350,2698;15651,2698;15651,2698;12953,2698;10794,5397;10794,7555;8095,12952;8095,18348;8095,23205" o:connectangles="0,0,0,0,0,0,0,0,0,0,0,0,0,0,0,0,0,0,0,0,0,0,0,0,0,0,0,0,0,0,0,0,0,0,0,0,0,0,0,0,0,0,0,0"/>
                  <o:lock v:ext="edit" verticies="t"/>
                </v:shape>
                <v:shape id="Freeform 1047" o:spid="_x0000_s1288" style="position:absolute;left:32058;top:20360;width:281;height:438;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zp8EA&#10;AADdAAAADwAAAGRycy9kb3ducmV2LnhtbERPTYvCMBC9C/6HMII3TdVFd6tRRBD1pu5Cr0MztqXN&#10;pDRR6/56Iwje5vE+Z7FqTSVu1LjCsoLRMAJBnFpdcKbg73c7+AbhPLLGyjIpeJCD1bLbWWCs7Z1P&#10;dDv7TIQQdjEqyL2vYyldmpNBN7Q1ceAutjHoA2wyqRu8h3BTyXEUTaXBgkNDjjVtckrL89UoKMe7&#10;/+RwtFyml+hrP7PJaE2JUv1eu56D8NT6j/jt3uswf/Izhdc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1M6fBAAAA3QAAAA8AAAAAAAAAAAAAAAAAmAIAAGRycy9kb3du&#10;cmV2LnhtbFBLBQYAAAAABAAEAPUAAACGAwAAAAA=&#10;" path="m,43l,29,5,19,9,10,14,5,19,r5,l33,5r10,5l48,24r4,19l52,53,48,67r-5,5l38,81r-9,l24,81r-10,l5,72,,58,,43xm9,43r5,15l14,72r5,5l24,81r5,l33,77r,-5l38,67r,-9l38,38r,-9l38,14,33,10r,-5l29,5r-5,l19,10r-5,4l14,24,9,34r,9xe" fillcolor="#131516" stroked="f">
                  <v:path arrowok="t" o:connecttype="custom" o:connectlocs="0,23205;0,15650;2699,10253;4857,5397;7556,2698;10255,0;12953,0;17810,2698;23208,5397;25906,12952;28065,23205;28065,28602;25906,36157;23208,38855;20509,43712;15652,43712;12953,43712;7556,43712;2699,38855;0,31300;0,23205;4857,23205;7556,31300;7556,38855;10255,41553;12953,43712;15652,43712;17810,41553;17810,38855;20509,36157;20509,31300;20509,20507;20509,15650;20509,7555;17810,5397;17810,2698;15652,2698;12953,2698;12953,2698;10255,5397;7556,7555;7556,12952;4857,18348;4857,23205" o:connectangles="0,0,0,0,0,0,0,0,0,0,0,0,0,0,0,0,0,0,0,0,0,0,0,0,0,0,0,0,0,0,0,0,0,0,0,0,0,0,0,0,0,0,0,0"/>
                  <o:lock v:ext="edit" verticies="t"/>
                </v:shape>
                <v:shape id="Freeform 1048" o:spid="_x0000_s1289" style="position:absolute;left:32446;top:20360;width:152;height:438;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MfMUA&#10;AADdAAAADwAAAGRycy9kb3ducmV2LnhtbERPS2vCQBC+F/wPywje6qYPU42uIgGlUIQm9eBxyI5J&#10;aHY2ZFeT9te7QqG3+fies9oMphFX6lxtWcHTNAJBXFhdc6ng+LV7nINwHlljY5kU/JCDzXr0sMJE&#10;254zuua+FCGEXYIKKu/bREpXVGTQTW1LHLiz7Qz6ALtS6g77EG4a+RxFsTRYc2iosKW0ouI7vxgF&#10;r4fZ8WP7W6enE1Oc7T+zdGYzpSbjYbsE4Wnw/+I/97sO818Wb3D/Jp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ox8xQAAAN0AAAAPAAAAAAAAAAAAAAAAAJgCAABkcnMv&#10;ZG93bnJldi54bWxQSwUGAAAAAAQABAD1AAAAigMAAAAA&#10;" path="m,10l19,r,67l19,72r,5l24,81r4,l,81r4,l9,77r,-5l9,67,9,24r,-5l9,14r,-4l4,10,,10r,4l,10xe" fillcolor="#131516" stroked="f">
                  <v:path arrowok="t" o:connecttype="custom" o:connectlocs="0,5397;10255,0;10255,0;10255,36157;10255,38855;10255,41553;10255,41553;12953,43712;12953,43712;15112,43712;15112,43712;0,43712;0,43712;2159,43712;2159,43712;4857,41553;4857,41553;4857,38855;4857,36157;4857,12952;4857,10253;4857,7555;4857,7555;4857,5397;2159,5397;2159,5397;0,5397;0,7555;0,5397" o:connectangles="0,0,0,0,0,0,0,0,0,0,0,0,0,0,0,0,0,0,0,0,0,0,0,0,0,0,0,0,0"/>
                </v:shape>
                <v:shape id="Freeform 1049" o:spid="_x0000_s1290" style="position:absolute;left:32706;top:20360;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GscA&#10;AADdAAAADwAAAGRycy9kb3ducmV2LnhtbESPzW7CQAyE70h9h5Ur9QYbilRByoJoVVQugPh5ACvr&#10;btJmvVF2Ccnb14dKvdma8czn5br3teqojVVgA9NJBoq4CLZiZ+B62Y7noGJCtlgHJgMDRVivHkZL&#10;zG2484m6c3JKQjjmaKBMqcm1jkVJHuMkNMSifYXWY5K1ddq2eJdwX+vnLHvRHiuWhhIbei+p+Dnf&#10;vIGFc/uwHfb6+NZ/d5fZ5+FjN9yMeXrsN6+gEvXp3/x3vbOCP1s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OxrHAAAA3QAAAA8AAAAAAAAAAAAAAAAAmAIAAGRy&#10;cy9kb3ducmV2LnhtbFBLBQYAAAAABAAEAPUAAACMAwAAAAA=&#10;" path="m,19l4,10,9,5,14,,24,r9,5l38,10r5,4l43,19r-5,5l33,34r5,4l43,43r,5l48,58r-5,9l38,72,28,81r-14,l9,81r-5,l,81,,77,4,72r5,l9,77r5,l19,77r5,l28,77r5,-5l38,67r,-5l38,58,33,53r,-5l28,48,24,43r-5,l14,43r5,-5l24,38r4,-4l33,29r,-5l33,19,28,14,24,10r-5,l9,10,4,19,,19xe" fillcolor="#131516" stroked="f">
                  <v:path arrowok="t" o:connecttype="custom" o:connectlocs="0,10253;2159,5397;4857,2698;7556,0;12953,0;17810,2698;20509,5397;23207,7555;23207,10253;20509,12952;17810,18348;20509,20507;23207,23205;23207,25903;25906,31300;23207,36157;20509,38855;15112,43712;7556,43712;4857,43712;2159,43712;0,43712;0,41553;0,41553;0,41553;2159,38855;2159,38855;2159,38855;4857,38855;4857,41553;7556,41553;7556,41553;10254,41553;10254,41553;12953,41553;15112,41553;17810,38855;20509,36157;20509,33459;20509,31300;17810,28602;17810,28602;17810,25903;15112,25903;12953,23205;10254,23205;7556,23205;7556,23205;7556,23205;10254,20507;12953,20507;15112,18348;15112,18348;17810,15650;17810,12952;17810,10253;15112,7555;12953,5397;10254,5397;4857,5397;2159,10253;0,10253" o:connectangles="0,0,0,0,0,0,0,0,0,0,0,0,0,0,0,0,0,0,0,0,0,0,0,0,0,0,0,0,0,0,0,0,0,0,0,0,0,0,0,0,0,0,0,0,0,0,0,0,0,0,0,0,0,0,0,0,0,0,0,0,0,0"/>
                </v:shape>
                <v:shape id="Freeform 1050" o:spid="_x0000_s1291" style="position:absolute;left:33170;top:20414;width:183;height:384;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8QA&#10;AADdAAAADwAAAGRycy9kb3ducmV2LnhtbERP22rCQBB9F/oPyxT6ZjZNQTR1E2yhVLAIUenzkJ1c&#10;NDubZldN/75bEHybw7nOMh9NJy40uNaygucoBkFcWt1yreCw/5jOQTiPrLGzTAp+yUGePUyWmGp7&#10;5YIuO1+LEMIuRQWN930qpSsbMugi2xMHrrKDQR/gUEs94DWEm04mcTyTBlsODQ329N5QedqdjYKq&#10;3MbdT3UojsXX/k0mifk8bb6VenocV68gPI3+Lr651zrMf1ks4P+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XfEAAAA3QAAAA8AAAAAAAAAAAAAAAAAmAIAAGRycy9k&#10;b3ducmV2LnhtbFBLBQYAAAAABAAEAPUAAACJAwAAAAA=&#10;" path="m19,r,19l34,19r,5l19,24r,33l19,62r,5l24,67r5,l29,62r5,l29,67r,4l24,71r-5,l14,71,10,67r,-5l10,57r,-33l,24,,19r5,l10,19r,-5l14,9r,-5l19,xe" fillcolor="#131516" stroked="f">
                  <v:path arrowok="t" o:connecttype="custom" o:connectlocs="10254,0;10254,10253;18350,10253;18350,12952;10254,12952;10254,30760;10254,33458;10254,36156;12953,36156;12953,36156;15651,36156;15651,36156;15651,33458;15651,33458;18350,33458;15651,36156;15651,38315;12953,38315;10254,38315;10254,38315;7556,38315;7556,38315;5397,36156;5397,33458;5397,30760;5397,12952;0,12952;0,10253;2699,10253;5397,10253;5397,7555;7556,4857;7556,2159;10254,0;10254,0" o:connectangles="0,0,0,0,0,0,0,0,0,0,0,0,0,0,0,0,0,0,0,0,0,0,0,0,0,0,0,0,0,0,0,0,0,0,0"/>
                </v:shape>
                <v:shape id="Freeform 1051" o:spid="_x0000_s1292" style="position:absolute;left:33375;top:20517;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2BMYA&#10;AADdAAAADwAAAGRycy9kb3ducmV2LnhtbESPQWvCQBCF7wX/wzKCl1I3tSKSuooWhEBLweiltyE7&#10;TYLZ2bi7avrvO4dCbzO8N+99s9oMrlM3CrH1bOB5moEirrxtuTZwOu6flqBiQrbYeSYDPxRhsx49&#10;rDC3/s4HupWpVhLCMUcDTUp9rnWsGnIYp74nFu3bB4dJ1lBrG/Au4a7TsyxbaIctS0ODPb01VJ3L&#10;qzNw/GL+KN4/549hWbDb4UtxKdmYyXjYvoJKNKR/8991YQV/ngm/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2BMYAAADdAAAADwAAAAAAAAAAAAAAAACYAgAAZHJz&#10;L2Rvd25yZXYueG1sUEsFBgAAAAAEAAQA9QAAAIsDAAAAAA==&#10;" path="m24,l39,r5,9l48,14r5,10l48,33r,5l44,48r-5,4l34,52,24,57,15,52,5,43,,38,,29,,19,5,14,5,5,15,r5,l24,xm24,l20,5r-5,l10,9r,5l10,24r,9l15,43r5,5l29,52r5,-4l39,48r,-10l39,29r,-10l34,9,29,5,24,xe" fillcolor="#131516" stroked="f">
                  <v:path arrowok="t" o:connecttype="custom" o:connectlocs="12953,0;21048,0;23747,4857;25906,7555;28604,12952;25906,17808;25906,20507;23747,25903;21048,28062;18350,28062;12953,30760;8095,28062;2698,23205;0,20507;0,15650;0,10253;2698,7555;2698,2698;8095,0;10794,0;12953,0;12953,0;10794,2698;10794,2698;8095,2698;5397,4857;5397,7555;5397,12952;5397,17808;8095,23205;10794,25903;15651,28062;18350,25903;21048,25903;21048,20507;21048,15650;21048,10253;18350,4857;15651,2698;12953,0" o:connectangles="0,0,0,0,0,0,0,0,0,0,0,0,0,0,0,0,0,0,0,0,0,0,0,0,0,0,0,0,0,0,0,0,0,0,0,0,0,0,0,0"/>
                  <o:lock v:ext="edit" verticies="t"/>
                </v:shape>
                <v:shape id="Freeform 1052" o:spid="_x0000_s1293" style="position:absolute;left:33871;top:20360;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b1MMA&#10;AADdAAAADwAAAGRycy9kb3ducmV2LnhtbERPS2sCMRC+F/wPYQq9aVZZRFejqLSltF58QY/DZrq7&#10;NJksSequ/74pCL3Nx/ec5bq3RlzJh8axgvEoA0FcOt1wpeB8ehnOQISIrNE4JgU3CrBeDR6WWGjX&#10;8YGux1iJFMKhQAV1jG0hZShrshhGriVO3JfzFmOCvpLaY5fCrZGTLJtKiw2nhhpb2tVUfh9/rIIt&#10;H/x797Fp87l5Ns3r5/5i85lST4/9ZgEiUh//xXf3m07z82wM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1b1MMAAADdAAAADwAAAAAAAAAAAAAAAACYAgAAZHJzL2Rv&#10;d25yZXYueG1sUEsFBgAAAAAEAAQA9QAAAIgDAAAAAA==&#10;" path="m,43l,29,4,19,9,10,14,5,19,r5,l33,5r10,5l48,24r,19l48,53r,14l43,72,33,81r-5,l24,81r-10,l4,72,,58,,43xm9,43r,15l14,72r5,5l24,81r4,l28,77r5,-5l33,67r5,-9l38,38r,-9l33,14r,-4l28,5r-4,l19,5r,5l14,14,9,24r,10l9,43xe" fillcolor="#131516" stroked="f">
                  <v:path arrowok="t" o:connecttype="custom" o:connectlocs="0,23205;0,15650;2159,10253;4857,5397;7556,2698;10254,0;12953,0;17810,2698;23207,5397;25906,12952;25906,23205;25906,28602;25906,36157;23207,38855;17810,43712;15112,43712;12953,43712;7556,43712;2159,38855;0,31300;0,23205;4857,23205;4857,31300;7556,38855;10254,41553;12953,43712;15112,43712;15112,41553;17810,38855;17810,36157;20509,31300;20509,20507;20509,15650;17810,7555;17810,5397;15112,2698;15112,2698;12953,2698;10254,2698;10254,5397;7556,7555;4857,12952;4857,18348;4857,23205" o:connectangles="0,0,0,0,0,0,0,0,0,0,0,0,0,0,0,0,0,0,0,0,0,0,0,0,0,0,0,0,0,0,0,0,0,0,0,0,0,0,0,0,0,0,0,0"/>
                  <o:lock v:ext="edit" verticies="t"/>
                </v:shape>
                <v:shape id="Freeform 1053" o:spid="_x0000_s1294" style="position:absolute;left:34206;top:20749;width:75;height:76;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AcMA&#10;AADdAAAADwAAAGRycy9kb3ducmV2LnhtbERPS2sCMRC+C/6HMIIXqYnS2roaRUTB4sVH8Txuxt3F&#10;zWTZRN3+e1MoeJuP7znTeWNLcafaF441DPoKBHHqTMGZhp/j+u0LhA/IBkvHpOGXPMxn7dYUE+Me&#10;vKf7IWQihrBPUEMeQpVI6dOcLPq+q4gjd3G1xRBhnUlT4yOG21IOlRpJiwXHhhwrWuaUXg83qyE9&#10;71bnxXr7IUdWFd/Us8fx50nrbqdZTEAEasJL/O/emDj/XQ3h7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uAcMAAADdAAAADwAAAAAAAAAAAAAAAACYAgAAZHJzL2Rv&#10;d25yZXYueG1sUEsFBgAAAAAEAAQA9QAAAIgDAAAAAA==&#10;" path="m5,r5,l14,5r,4l10,9,5,14,5,9,,9,,5,,,5,xe" fillcolor="#131516" stroked="f">
                  <v:path arrowok="t" o:connecttype="custom" o:connectlocs="2699,0;5397,0;5397,0;7556,2698;7556,2698;7556,4857;5397,4857;5397,4857;2699,7555;2699,4857;0,4857;0,4857;0,2698;0,2698;0,0;2699,0;2699,0" o:connectangles="0,0,0,0,0,0,0,0,0,0,0,0,0,0,0,0,0"/>
                </v:shape>
                <v:shape id="Freeform 1054" o:spid="_x0000_s1295" style="position:absolute;left:34335;top:20360;width:286;height:438;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cfcAA&#10;AADdAAAADwAAAGRycy9kb3ducmV2LnhtbERPS2sCMRC+C/0PYQq9adIqIluj1JWKVx+H9jYk093Q&#10;zWTZRF3/vREEb/PxPWe+7H0jztRFF1jD+0iBIDbBOq40HA/fwxmImJAtNoFJw5UiLBcvgzkWNlx4&#10;R+d9qkQO4VighjqltpAympo8xlFoiTP3FzqPKcOukrbDSw73jfxQaio9Os4NNbZU1mT+9yevQdne&#10;OLs6lr9rNmOXfjZlu/Jav732X58gEvXpKX64tzbPn6gx3L/JJ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4cfcAAAADdAAAADwAAAAAAAAAAAAAAAACYAgAAZHJzL2Rvd25y&#10;ZXYueG1sUEsFBgAAAAAEAAQA9QAAAIUDAAAAAA==&#10;" path="m,43l5,29,5,19r5,-9l19,5,24,r5,l38,5r5,5l53,24r,19l53,53,48,67r-5,5l38,81r-4,l29,81r-10,l10,72,5,58,,43xm14,43r,15l19,72r5,5l29,81r5,-4l38,72r,-5l43,58r,-20l43,29,38,14r,-4l34,5r-5,l24,5r-5,5l19,14,14,24r,10l14,43xe" fillcolor="#131516" stroked="f">
                  <v:path arrowok="t" o:connecttype="custom" o:connectlocs="0,23205;2698,15650;2698,10253;5397,5397;10254,2698;12953,0;15651,0;20509,2698;23207,5397;28604,12952;28604,23205;28604,28602;25906,36157;23207,38855;20509,43712;18350,43712;15651,43712;10254,43712;5397,38855;2698,31300;0,23205;7556,23205;7556,31300;10254,38855;12953,41553;15651,43712;15651,43712;18350,41553;20509,38855;20509,36157;23207,31300;23207,20507;23207,15650;20509,7555;20509,5397;18350,2698;18350,2698;15651,2698;12953,2698;10254,5397;10254,7555;7556,12952;7556,18348;7556,23205" o:connectangles="0,0,0,0,0,0,0,0,0,0,0,0,0,0,0,0,0,0,0,0,0,0,0,0,0,0,0,0,0,0,0,0,0,0,0,0,0,0,0,0,0,0,0,0"/>
                  <o:lock v:ext="edit" verticies="t"/>
                </v:shape>
                <v:shape id="Freeform 1055" o:spid="_x0000_s1296" style="position:absolute;left:34670;top:20360;width:286;height:438;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ECcAA&#10;AADdAAAADwAAAGRycy9kb3ducmV2LnhtbERPS2sCMRC+C/0PYQreNGkrIluj1JWKVx+H9jYk093Q&#10;zWTZRF3/vREEb/PxPWe+7H0jztRFF1jD21iBIDbBOq40HA/foxmImJAtNoFJw5UiLBcvgzkWNlx4&#10;R+d9qkQO4VighjqltpAympo8xnFoiTP3FzqPKcOukrbDSw73jXxXaio9Os4NNbZU1mT+9yevQdne&#10;OLs6lr9rNh8u/WzKduW1Hr72X58gEvXpKX64tzbPn6gJ3L/JJ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eECcAAAADdAAAADwAAAAAAAAAAAAAAAACYAgAAZHJzL2Rvd25y&#10;ZXYueG1sUEsFBgAAAAAEAAQA9QAAAIUDAAAAAA==&#10;" path="m,43l,29,5,19r5,-9l15,5,19,r5,l34,5r9,5l48,24r5,19l53,53,48,67r-5,5l39,81r-5,l24,81r-9,l5,72,,58,,43xm10,43r5,15l15,72r4,5l24,81r5,l34,77r,-5l39,67r,-9l39,38r,-9l39,14,34,10r,-5l29,5r-5,l19,10r-4,4l15,24,10,34r,9xe" fillcolor="#131516" stroked="f">
                  <v:path arrowok="t" o:connecttype="custom" o:connectlocs="0,23205;0,15650;2698,10253;5397,5397;8095,2698;10254,0;12953,0;18350,2698;23207,5397;25906,12952;28604,23205;28604,28602;25906,36157;23207,38855;21048,43712;18350,43712;12953,43712;8095,43712;2698,38855;0,31300;0,23205;5397,23205;8095,31300;8095,38855;10254,41553;12953,43712;15651,43712;18350,41553;18350,38855;21048,36157;21048,31300;21048,20507;21048,15650;21048,7555;18350,5397;18350,2698;15651,2698;12953,2698;12953,2698;10254,5397;8095,7555;8095,12952;5397,18348;5397,23205" o:connectangles="0,0,0,0,0,0,0,0,0,0,0,0,0,0,0,0,0,0,0,0,0,0,0,0,0,0,0,0,0,0,0,0,0,0,0,0,0,0,0,0,0,0,0,0"/>
                  <o:lock v:ext="edit" verticies="t"/>
                </v:shape>
                <v:shape id="Freeform 1056" o:spid="_x0000_s1297" style="position:absolute;left:35010;top:20360;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18QA&#10;AADdAAAADwAAAGRycy9kb3ducmV2LnhtbERPTWsCMRC9F/wPYQrearZlLXZrFCsq0vaireBx2Ex3&#10;F5PJkkR3/femUOhtHu9zpvPeGnEhHxrHCh5HGQji0umGKwXfX+uHCYgQkTUax6TgSgHms8HdFAvt&#10;Ot7RZR8rkUI4FKigjrEtpAxlTRbDyLXEiftx3mJM0FdSe+xSuDXyKcuepcWGU0ONLS1rKk/7s1Xw&#10;xjv/3n0s2vzFrEyzOX4ebD5RanjfL15BROrjv/jPvdVpfp6N4fe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XdfEAAAA3QAAAA8AAAAAAAAAAAAAAAAAmAIAAGRycy9k&#10;b3ducmV2LnhtbFBLBQYAAAAABAAEAPUAAACJAwAAAAA=&#10;" path="m,43l,29,,19,4,10,14,5,19,r5,l33,5r5,5l48,24r,19l48,53,43,67r,5l33,81r-5,l24,81r-10,l4,72,,58,,43xm9,43r,15l14,72r5,5l24,81r4,l28,77r5,-5l33,67r5,-9l38,38r,-9l33,14r,-4l28,5r-4,l19,5r-5,5l14,14,9,24r,10l9,43xe" fillcolor="#131516" stroked="f">
                  <v:path arrowok="t" o:connecttype="custom" o:connectlocs="0,23205;0,15650;0,10253;2159,5397;7556,2698;10254,0;12953,0;17810,2698;20509,5397;25906,12952;25906,23205;25906,28602;23207,36157;23207,38855;17810,43712;15112,43712;12953,43712;7556,43712;2159,38855;0,31300;0,23205;4857,23205;4857,31300;7556,38855;10254,41553;12953,43712;15112,43712;15112,41553;17810,38855;17810,36157;20509,31300;20509,20507;20509,15650;17810,7555;17810,5397;15112,2698;15112,2698;12953,2698;10254,2698;7556,5397;7556,7555;4857,12952;4857,18348;4857,23205" o:connectangles="0,0,0,0,0,0,0,0,0,0,0,0,0,0,0,0,0,0,0,0,0,0,0,0,0,0,0,0,0,0,0,0,0,0,0,0,0,0,0,0,0,0,0,0"/>
                  <o:lock v:ext="edit" verticies="t"/>
                </v:shape>
                <v:shape id="Freeform 1057" o:spid="_x0000_s1298" style="position:absolute;left:35372;top:20360;width:178;height:438;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R/sUA&#10;AADdAAAADwAAAGRycy9kb3ducmV2LnhtbERP22rCQBB9L/gPywi+1U1FJERX0UKllILUJvg6ZMck&#10;Njsbsttc+vVdodC3OZzrbHaDqUVHrassK3iaRyCIc6srLhSkny+PMQjnkTXWlknBSA5228nDBhNt&#10;e/6g7uwLEULYJaig9L5JpHR5SQbd3DbEgbva1qAPsC2kbrEP4aaWiyhaSYMVh4YSG3ouKf86fxsF&#10;x+x0/NmP5nA5FOlijN/i6pa9KzWbDvs1CE+D/xf/uV91mL+MVnD/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9H+xQAAAN0AAAAPAAAAAAAAAAAAAAAAAJgCAABkcnMv&#10;ZG93bnJldi54bWxQSwUGAAAAAAQABAD1AAAAigMAAAAA&#10;" path="m,10l19,r5,l24,67r,5l24,77r,4l29,81r4,l,81r5,l9,81r,-4l14,72r,-5l14,24r,-5l9,14r,-4l5,10,,14,,10xe" fillcolor="#131516" stroked="f">
                  <v:path arrowok="t" o:connecttype="custom" o:connectlocs="0,5397;10254,0;12953,0;12953,36157;12953,38855;12953,41553;12953,41553;12953,43712;15651,43712;17810,43712;17810,43712;0,43712;0,43712;2698,43712;4857,43712;4857,41553;4857,41553;7556,38855;7556,36157;7556,12952;7556,10253;4857,7555;4857,7555;4857,5397;4857,5397;4857,5397;2698,5397;0,7555;0,5397" o:connectangles="0,0,0,0,0,0,0,0,0,0,0,0,0,0,0,0,0,0,0,0,0,0,0,0,0,0,0,0,0"/>
                </v:shape>
                <v:shape id="Freeform 1058" o:spid="_x0000_s1299" style="position:absolute;left:35658;top:20360;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mO8QA&#10;AADdAAAADwAAAGRycy9kb3ducmV2LnhtbERPTWsCMRC9F/wPYQrearZlsXZrFCsq0vaireBx2Ex3&#10;F5PJkkR3/femUOhtHu9zpvPeGnEhHxrHCh5HGQji0umGKwXfX+uHCYgQkTUax6TgSgHms8HdFAvt&#10;Ot7RZR8rkUI4FKigjrEtpAxlTRbDyLXEiftx3mJM0FdSe+xSuDXyKcvG0mLDqaHGlpY1laf92Sp4&#10;451/7z4Wbf5iVqbZHD8PNp8oNbzvF68gIvXxX/zn3uo0P8+e4fe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4ZjvEAAAA3QAAAA8AAAAAAAAAAAAAAAAAmAIAAGRycy9k&#10;b3ducmV2LnhtbFBLBQYAAAAABAAEAPUAAACJAwAAAAA=&#10;" path="m19,43l9,34,4,29r,-5l,19,4,14,9,5r5,l24,r9,5l38,5r5,9l43,19r,5l43,29r-5,5l28,38r10,5l43,53r5,5l48,62,43,72r-5,5l33,81r-9,l14,81,4,77r,-5l,62,,58,4,53,9,48,19,43xm24,38r9,-9l33,24r5,l38,19r,-5l33,10,28,5r-4,l19,5r-5,5l9,10r,4l9,19r5,5l14,29r10,9xm19,43r-5,5l14,53,9,58r,4l9,72r5,5l19,81r5,l28,81r5,-4l38,72r,-5l38,62,28,53,19,43xe" fillcolor="#131516" stroked="f">
                  <v:path arrowok="t" o:connecttype="custom" o:connectlocs="4857,18348;2159,12952;2159,7555;7556,2698;17810,2698;23207,7555;23207,12952;20509,18348;20509,23205;25906,31300;23207,38855;17810,43712;7556,43712;2159,38855;0,31300;4857,25903;12953,20507;17810,12952;20509,10253;17810,5397;12953,2698;7556,5397;4857,7555;7556,12952;7556,15650;10254,23205;7556,28602;4857,33459;7556,41553;12953,43712;17810,41553;20509,36157;20509,33459;10254,23205" o:connectangles="0,0,0,0,0,0,0,0,0,0,0,0,0,0,0,0,0,0,0,0,0,0,0,0,0,0,0,0,0,0,0,0,0,0"/>
                  <o:lock v:ext="edit" verticies="t"/>
                </v:shape>
                <v:shape id="Freeform 1059" o:spid="_x0000_s1300" style="position:absolute;left:36305;top:20360;width:178;height:594;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L08QA&#10;AADdAAAADwAAAGRycy9kb3ducmV2LnhtbESPQW/CMAyF70j7D5EncYOkCCHUERBs2rRrgQNHq/Ha&#10;isapmqzt9uvnwyRutt7ze593h8m3aqA+NoEtZEsDirgMruHKwvXyvtiCignZYRuYLPxQhMP+abbD&#10;3IWRCxrOqVISwjFHC3VKXa51LGvyGJehIxbtK/Qek6x9pV2Po4T7Vq+M2WiPDUtDjR291lTez9/e&#10;Aq78OA63cCoy4z8S/16L7O1u7fx5Or6ASjSlh/n/+tMJ/toI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S9PEAAAA3QAAAA8AAAAAAAAAAAAAAAAAmAIAAGRycy9k&#10;b3ducmV2LnhtbFBLBQYAAAAABAAEAPUAAACJAwAAAAA=&#10;" path="m33,105r,5l24,105,19,96,9,86,4,77,,67,,53,,38,9,19,19,10,33,,24,5r-5,9l14,19r,10l9,38r,15l9,62r5,15l14,81r,5l19,91r5,5l24,101r9,4xe" fillcolor="#131516" stroked="f">
                  <v:path arrowok="t" o:connecttype="custom" o:connectlocs="17810,56663;17810,59361;12953,56663;10254,51806;4857,46410;2159,41553;0,36156;0,28601;0,20507;4857,10253;10254,5396;17810,0;17810,0;12953,2698;10254,7555;7556,10253;7556,15650;4857,20507;4857,28601;4857,33458;7556,41553;7556,43711;7556,46410;10254,49108;12953,51806;12953,54504;17810,56663" o:connectangles="0,0,0,0,0,0,0,0,0,0,0,0,0,0,0,0,0,0,0,0,0,0,0,0,0,0,0"/>
                </v:shape>
                <v:shape id="Freeform 1060" o:spid="_x0000_s1301" style="position:absolute;left:36564;top:20360;width:179;height:438;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FjMUA&#10;AADdAAAADwAAAGRycy9kb3ducmV2LnhtbERPTWvCQBC9F/oflil4q5uKSJpmI1qoiBREG+l1yI5J&#10;bHY2ZFdN+uu7BcHbPN7npPPeNOJCnastK3gZRyCIC6trLhXkXx/PMQjnkTU2lknBQA7m2eNDiom2&#10;V97RZe9LEULYJaig8r5NpHRFRQbd2LbEgTvazqAPsCul7vAawk0jJ1E0kwZrDg0VtvReUfGzPxsF&#10;q8N29bsYzPJ7WeaTId7E9enwqdToqV+8gfDU+7v45l7rMH8avcL/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EWMxQAAAN0AAAAPAAAAAAAAAAAAAAAAAJgCAABkcnMv&#10;ZG93bnJldi54bWxQSwUGAAAAAAQABAD1AAAAigMAAAAA&#10;" path="m,10l19,r5,l24,67r,5l24,77r,4l28,81r5,l,81r4,l9,81r,-4l14,72r,-5l14,24r,-5l9,14r,-4l4,10,,14,,10xe" fillcolor="#131516" stroked="f">
                  <v:path arrowok="t" o:connecttype="custom" o:connectlocs="0,5397;10254,0;12953,0;12953,36157;12953,38855;12953,41553;12953,41553;12953,43712;15112,43712;17810,43712;17810,43712;0,43712;0,43712;2159,43712;4857,43712;4857,41553;4857,41553;7556,38855;7556,36157;7556,12952;7556,10253;4857,7555;4857,7555;4857,5397;4857,5397;4857,5397;2159,5397;0,7555;0,5397" o:connectangles="0,0,0,0,0,0,0,0,0,0,0,0,0,0,0,0,0,0,0,0,0,0,0,0,0,0,0,0,0"/>
                </v:shape>
                <v:shape id="Freeform 1061" o:spid="_x0000_s1302" style="position:absolute;left:36872;top:20360;width:157;height:438;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ChcQA&#10;AADdAAAADwAAAGRycy9kb3ducmV2LnhtbESPQWvDMAyF74P+B6PCbqvTMUZJ64S2tJDDDlu3HyBi&#10;NQ6N5RC7SbZfPx0Guz2hp6fv7crZd2qkIbaBDaxXGSjiOtiWGwNfn+enDaiYkC12gcnAN0Uoi8XD&#10;DnMbJv6g8ZIaJSEcczTgUupzrWPtyGNchZ5YdtcweEwyDo22A04S7jv9nGWv2mPL8sFhT0dH9e1y&#10;9waq6Vi5dv9z2tBo8WDP729WeMzjct5vQSWa07/577qygv+yFn5pIxJ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QoXEAAAA3QAAAA8AAAAAAAAAAAAAAAAAmAIAAGRycy9k&#10;b3ducmV2LnhtbFBLBQYAAAAABAAEAPUAAACJAwAAAAA=&#10;" path="m,10l19,r,67l19,72r,5l24,81r5,l,81r5,l10,81r,-4l10,72r,-5l10,24r,-5l10,14r,-4l5,10,,14,,10xe" fillcolor="#131516" stroked="f">
                  <v:path arrowok="t" o:connecttype="custom" o:connectlocs="0,5397;10254,0;10254,0;10254,36157;10254,38855;10254,41553;10254,41553;12953,43712;12953,43712;15651,43712;15651,43712;0,43712;0,43712;2698,43712;5397,43712;5397,41553;5397,41553;5397,38855;5397,36157;5397,12952;5397,10253;5397,7555;5397,7555;5397,5397;2698,5397;2698,5397;2698,5397;0,7555;0,5397" o:connectangles="0,0,0,0,0,0,0,0,0,0,0,0,0,0,0,0,0,0,0,0,0,0,0,0,0,0,0,0,0"/>
                </v:shape>
                <v:shape id="Freeform 1062" o:spid="_x0000_s1303" style="position:absolute;left:37158;top:20387;width:232;height:411;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Kh8YA&#10;AADdAAAADwAAAGRycy9kb3ducmV2LnhtbESPQWvCQBCF74X+h2UKvdVNVERSVymK2IMHGwWvQ3aS&#10;TZudDdnVxH/vCkJvM7z3vnmzWA22EVfqfO1YQTpKQBAXTtdcKTgdtx9zED4ga2wck4IbeVgtX18W&#10;mGnX8w9d81CJCGGfoQITQptJ6QtDFv3ItcRRK11nMcS1q6TusI9w28hxksykxZrjBYMtrQ0Vf/nF&#10;RsqsP55+fTiUW7OZ5JP9eVxOd0q9vw1fnyACDeHf/Ex/61h/mqbw+Ca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Kh8YAAADdAAAADwAAAAAAAAAAAAAAAACYAgAAZHJz&#10;L2Rvd25yZXYueG1sUEsFBgAAAAAEAAQA9QAAAIsDAAAAAA==&#10;" path="m43,l38,9,14,9,9,19r15,5l33,29r10,9l43,48r,5l38,62r,5l33,72r-4,l24,76r-5,l9,76r-4,l,76,,72,,67r5,l9,72r5,l19,72r5,l29,67r4,-5l33,53r,-5l29,43,24,38,19,33,9,29,,29,14,,43,xe" fillcolor="#131516" stroked="f">
                  <v:path arrowok="t" o:connecttype="custom" o:connectlocs="23207,0;20509,4857;7556,4857;4857,10253;12953,12951;17810,15650;23207,20507;23207,25903;23207,28601;20509,33458;20509,36156;17810,38854;15651,38854;12953,41013;10254,41013;4857,41013;2698,41013;0,41013;0,38854;0,38854;0,38854;0,36156;0,36156;2698,36156;2698,36156;2698,36156;2698,36156;4857,38854;7556,38854;10254,38854;12953,38854;15651,36156;17810,33458;17810,28601;17810,25903;15651,23205;12953,20507;10254,17808;4857,15650;0,15650;7556,0;23207,0" o:connectangles="0,0,0,0,0,0,0,0,0,0,0,0,0,0,0,0,0,0,0,0,0,0,0,0,0,0,0,0,0,0,0,0,0,0,0,0,0,0,0,0,0,0"/>
                </v:shape>
                <v:shape id="Freeform 1063" o:spid="_x0000_s1304" style="position:absolute;left:37444;top:20360;width:178;height:594;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q5MEA&#10;AADdAAAADwAAAGRycy9kb3ducmV2LnhtbERPTWuDQBC9F/Iflgn0VlcllGLchCSloVdTDzkO7sSV&#10;uLPibtX213cLhd7m8T6n3C+2FxONvnOsIEtSEMSN0x23CuqPt6cXED4ga+wdk4Iv8rDfrR5KLLSb&#10;uaLpEloRQ9gXqMCEMBRS+saQRZ+4gThyNzdaDBGOrdQjzjHc9jJP02dpsePYYHCgk6Hmfvm0CjC3&#10;8zxd3bHKUnsO/F1X2etdqcf1ctiCCLSEf/Gf+13H+Zssh99v4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6uTBAAAA3QAAAA8AAAAAAAAAAAAAAAAAmAIAAGRycy9kb3du&#10;cmV2LnhtbFBLBQYAAAAABAAEAPUAAACGAwAAAAA=&#10;" path="m,l,,9,5r10,5l24,19r4,10l33,43r,10l33,72,24,86,14,101,,110r,-5l9,101r5,-5l19,86r,-9l24,67r,-9l24,43,19,34r,-10l19,19,14,14,9,10,9,5,,xe" fillcolor="#131516" stroked="f">
                  <v:path arrowok="t" o:connecttype="custom" o:connectlocs="0,0;0,0;4857,2698;10254,5396;12953,10253;15112,15650;17810,23205;17810,28601;17810,38854;12953,46410;7556,54504;0,59361;0,56663;4857,54504;7556,51806;10254,46410;10254,41553;12953,36156;12953,31299;12953,23205;10254,18348;10254,12951;10254,10253;7556,7555;4857,5396;4857,2698;0,0" o:connectangles="0,0,0,0,0,0,0,0,0,0,0,0,0,0,0,0,0,0,0,0,0,0,0,0,0,0,0"/>
                </v:shape>
                <v:shape id="Freeform 1064" o:spid="_x0000_s1305" style="position:absolute;left:30919;top:21267;width:281;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eAMMA&#10;AADdAAAADwAAAGRycy9kb3ducmV2LnhtbERPS2vCQBC+C/0PyxR6M5tYaUvqKlIQ462NhVyH7ORB&#10;srMhuzXRX+8WCr3Nx/eczW42vbjQ6FrLCpIoBkFcWt1yreD7fFi+gXAeWWNvmRRcycFu+7DYYKrt&#10;xF90yX0tQgi7FBU03g+plK5syKCL7EAcuMqOBn2AYy31iFMIN71cxfGLNNhyaGhwoI+Gyi7/MQq6&#10;1fFWnD4td2UVr7NXWyR7KpR6epz37yA8zf5f/OfOdJi/Tp7h95tw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eAMMAAADdAAAADwAAAAAAAAAAAAAAAACYAgAAZHJzL2Rv&#10;d25yZXYueG1sUEsFBgAAAAAEAAQA9QAAAIgDAAAAAA==&#10;" path="m,43l,28,4,19,9,9,14,4,19,r5,l33,4,43,9r5,15l52,43r,9l48,67r-5,5l38,81r-5,l24,81r-10,l4,72,,57,,43xm9,43r5,14l14,72r5,4l24,81r4,l33,76r,-4l38,67r,-10l38,38r,-10l38,14,33,9r,-5l28,4r-4,l19,9r-5,5l14,24r,9l9,43xe" fillcolor="#131516" stroked="f">
                  <v:path arrowok="t" o:connecttype="custom" o:connectlocs="0,23205;0,15110;2159,10253;4857,4857;7556,2159;10255,0;12953,0;17810,2159;23208,4857;25906,12952;28065,23205;28065,28062;25906,36157;23208,38855;20509,43712;17810,43712;12953,43712;7556,43712;2159,38855;0,30760;0,23205;4857,23205;7556,30760;7556,38855;10255,41014;12953,43712;15112,43712;17810,41014;17810,38855;20509,36157;20509,30760;20509,20507;20509,15110;20509,7555;17810,4857;17810,2159;15112,2159;12953,2159;12953,2159;10255,4857;7556,7555;7556,12952;7556,17809;4857,23205" o:connectangles="0,0,0,0,0,0,0,0,0,0,0,0,0,0,0,0,0,0,0,0,0,0,0,0,0,0,0,0,0,0,0,0,0,0,0,0,0,0,0,0,0,0,0,0"/>
                  <o:lock v:ext="edit" verticies="t"/>
                </v:shape>
                <v:shape id="Freeform 1065" o:spid="_x0000_s1306" style="position:absolute;left:31254;top:21656;width:75;height:7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M8QA&#10;AADdAAAADwAAAGRycy9kb3ducmV2LnhtbERPS2vCQBC+C/0PywheRDcp1kd0I1IaaPFSH3ges2MS&#10;mp0N2dWk/75bKPQ2H99zNtve1OJBrassK4inEQji3OqKCwXnUzZZgnAeWWNtmRR8k4Nt+jTYYKJt&#10;xwd6HH0hQgi7BBWU3jeJlC4vyaCb2oY4cDfbGvQBtoXULXYh3NTyOYrm0mDFoaHEhl5Lyr+Od6Mg&#10;v36+XXfZ/kXOTVR90NicVouLUqNhv1uD8NT7f/Gf+12H+bN4B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BTPEAAAA3QAAAA8AAAAAAAAAAAAAAAAAmAIAAGRycy9k&#10;b3ducmV2LnhtbFBLBQYAAAAABAAEAPUAAACJAwAAAAA=&#10;" path="m10,r,l14,r,4l14,9r-4,l10,14,5,9,,4r5,l5,r5,xe" fillcolor="#131516" stroked="f">
                  <v:path arrowok="t" o:connecttype="custom" o:connectlocs="5397,0;5397,0;7556,0;7556,2159;7556,2159;7556,4857;7556,4857;5397,4857;5397,7555;2699,4857;2699,4857;2699,4857;0,2159;2699,2159;2699,0;2699,0;5397,0" o:connectangles="0,0,0,0,0,0,0,0,0,0,0,0,0,0,0,0,0"/>
                </v:shape>
                <v:shape id="Freeform 1066" o:spid="_x0000_s1307" style="position:absolute;left:31410;top:21267;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3T8EA&#10;AADdAAAADwAAAGRycy9kb3ducmV2LnhtbERPTWsCMRC9F/ofwgjealZti6xGqSuWXrt6qLchGXeD&#10;m8myibr+e1MQvM3jfc5i1btGXKgL1rOC8SgDQay9sVwp2O+2bzMQISIbbDyTghsFWC1fXxaYG3/l&#10;X7qUsRIphEOOCuoY21zKoGtyGEa+JU7c0XcOY4JdJU2H1xTuGjnJsk/p0HJqqLGloiZ9Ks9OQWZ6&#10;bc16Xxw2rKc2/n0X7dopNRz0X3MQkfr4FD/cPybNfx9/wP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yt0/BAAAA3QAAAA8AAAAAAAAAAAAAAAAAmAIAAGRycy9kb3du&#10;cmV2LnhtbFBLBQYAAAAABAAEAPUAAACGAwAAAAA=&#10;" path="m,43l,28,5,19,9,9,14,4,19,r5,l33,4,43,9r5,15l53,43r-5,9l48,67r-5,5l38,81r-9,l24,81r-10,l5,72,,57,,43xm9,43r5,14l14,72r5,4l24,81r5,l33,76r,-4l38,67r,-10l38,38r,-10l38,14,33,9r,-5l29,4r-5,l19,9r-5,5l14,24,9,33r,10xe" fillcolor="#131516" stroked="f">
                  <v:path arrowok="t" o:connecttype="custom" o:connectlocs="0,23205;0,15110;2698,10253;4857,4857;7556,2159;10254,0;12953,0;17810,2159;23207,4857;25906,12952;28604,23205;25906,28062;25906,36157;23207,38855;20509,43712;15651,43712;12953,43712;7556,43712;2698,38855;0,30760;0,23205;4857,23205;7556,30760;7556,38855;10254,41014;12953,43712;15651,43712;17810,41014;17810,38855;20509,36157;20509,30760;20509,20507;20509,15110;20509,7555;17810,4857;17810,2159;15651,2159;12953,2159;12953,2159;10254,4857;7556,7555;7556,12952;4857,17809;4857,23205" o:connectangles="0,0,0,0,0,0,0,0,0,0,0,0,0,0,0,0,0,0,0,0,0,0,0,0,0,0,0,0,0,0,0,0,0,0,0,0,0,0,0,0,0,0,0,0"/>
                  <o:lock v:ext="edit" verticies="t"/>
                </v:shape>
                <v:shape id="Freeform 1067" o:spid="_x0000_s1308" style="position:absolute;left:31718;top:21267;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pOMAA&#10;AADdAAAADwAAAGRycy9kb3ducmV2LnhtbERPS4vCMBC+C/sfwgh709RdkaUaRSsrXn0c1tuQjG2w&#10;mZQmavffG0HwNh/fc2aLztXiRm2wnhWMhhkIYu2N5VLB8fA7+AERIrLB2jMp+KcAi/lHb4a58Xfe&#10;0W0fS5FCOOSooIqxyaUMuiKHYegb4sSdfeswJtiW0rR4T+Gull9ZNpEOLaeGChsqKtKX/dUpyEyn&#10;rVkdi9Oa9beNf5uiWTmlPvvdcgoiUhff4pd7a9L88WgCz2/SC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ApOMAAAADdAAAADwAAAAAAAAAAAAAAAACYAgAAZHJzL2Rvd25y&#10;ZXYueG1sUEsFBgAAAAAEAAQA9QAAAIUDAAAAAA==&#10;" path="m,43l5,28r,-9l10,9,20,4,24,r5,l39,4r5,5l53,24r,19l53,52,48,67r-4,5l39,81r-5,l29,81r-9,l10,72,5,57,,43xm15,43r,14l20,72r4,4l29,81r5,-5l39,72r,-5l44,57r,-19l44,28,39,14r,-5l34,4r-5,l24,4,20,9r,5l15,24r,9l15,43xe" fillcolor="#131516" stroked="f">
                  <v:path arrowok="t" o:connecttype="custom" o:connectlocs="0,23205;2698,15110;2698,10253;5397,4857;10794,2159;12953,0;15651,0;21048,2159;23747,4857;28604,12952;28604,23205;28604,28062;25906,36157;23747,38855;21048,43712;18350,43712;15651,43712;10794,43712;5397,38855;2698,30760;0,23205;8095,23205;8095,30760;10794,38855;12953,41014;15651,43712;15651,43712;18350,41014;21048,38855;21048,36157;23747,30760;23747,20507;23747,15110;21048,7555;21048,4857;18350,2159;15651,2159;15651,2159;12953,2159;10794,4857;10794,7555;8095,12952;8095,17809;8095,23205" o:connectangles="0,0,0,0,0,0,0,0,0,0,0,0,0,0,0,0,0,0,0,0,0,0,0,0,0,0,0,0,0,0,0,0,0,0,0,0,0,0,0,0,0,0,0,0"/>
                  <o:lock v:ext="edit" verticies="t"/>
                </v:shape>
                <v:shape id="Freeform 1068" o:spid="_x0000_s1309" style="position:absolute;left:32058;top:21267;width:281;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A8IA&#10;AADdAAAADwAAAGRycy9kb3ducmV2LnhtbERPS2vCQBC+F/wPywjemk1EqkRXEaGY3too5DpkJw+S&#10;nQ3Zrab99V1B6G0+vufsDpPpxY1G11pWkEQxCOLS6pZrBdfL++sGhPPIGnvLpOCHHBz2s5cdptre&#10;+Ytuua9FCGGXooLG+yGV0pUNGXSRHYgDV9nRoA9wrKUe8R7CTS+XcfwmDbYcGhoc6NRQ2eXfRkG3&#10;PP8WH5+Wu7KKV9naFsmRCqUW8+m4BeFp8v/ipzvTYf4qWcPjm3C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FgDwgAAAN0AAAAPAAAAAAAAAAAAAAAAAJgCAABkcnMvZG93&#10;bnJldi54bWxQSwUGAAAAAAQABAD1AAAAhwMAAAAA&#10;" path="m,43l,28,5,19,9,9,14,4,19,r5,l33,4,43,9r5,15l52,43r,9l48,67r-5,5l38,81r-9,l24,81r-10,l5,72,,57,,43xm9,43r5,14l14,72r5,4l24,81r5,l33,76r,-4l38,67r,-10l38,38r,-10l38,14,33,9r,-5l29,4r-5,l19,9r-5,5l14,24,9,33r,10xe" fillcolor="#131516" stroked="f">
                  <v:path arrowok="t" o:connecttype="custom" o:connectlocs="0,23205;0,15110;2699,10253;4857,4857;7556,2159;10255,0;12953,0;17810,2159;23208,4857;25906,12952;28065,23205;28065,28062;25906,36157;23208,38855;20509,43712;15652,43712;12953,43712;7556,43712;2699,38855;0,30760;0,23205;4857,23205;7556,30760;7556,38855;10255,41014;12953,43712;15652,43712;17810,41014;17810,38855;20509,36157;20509,30760;20509,20507;20509,15110;20509,7555;17810,4857;17810,2159;15652,2159;12953,2159;12953,2159;10255,4857;7556,7555;7556,12952;4857,17809;4857,23205" o:connectangles="0,0,0,0,0,0,0,0,0,0,0,0,0,0,0,0,0,0,0,0,0,0,0,0,0,0,0,0,0,0,0,0,0,0,0,0,0,0,0,0,0,0,0,0"/>
                  <o:lock v:ext="edit" verticies="t"/>
                </v:shape>
                <v:shape id="Freeform 1069" o:spid="_x0000_s1310" style="position:absolute;left:32446;top:21267;width:152;height:437;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WMcYA&#10;AADdAAAADwAAAGRycy9kb3ducmV2LnhtbESPQWvCQBCF7wX/wzKCt7pRVCS6igQUoRQa9eBxyI5J&#10;MDsbsqum/fWdQ6G3Gd6b975Zb3vXqCd1ofZsYDJOQBEX3tZcGric9+9LUCEiW2w8k4FvCrDdDN7W&#10;mFr/4pyep1gqCeGQooEqxjbVOhQVOQxj3xKLdvOdwyhrV2rb4UvCXaOnSbLQDmuWhgpbyioq7qeH&#10;MzD7nF8+dj91dr0yLfLDV57NfW7MaNjvVqAi9fHf/Hd9tII/m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zWMcYAAADdAAAADwAAAAAAAAAAAAAAAACYAgAAZHJz&#10;L2Rvd25yZXYueG1sUEsFBgAAAAAEAAQA9QAAAIsDAAAAAA==&#10;" path="m,9l19,r,67l19,72r,4l24,81r4,l,81r4,l9,76r,-4l9,67,9,24r,-5l9,14,9,9,4,9,,9r,5l,9xe" fillcolor="#131516" stroked="f">
                  <v:path arrowok="t" o:connecttype="custom" o:connectlocs="0,4857;10255,0;10255,0;10255,36157;10255,38855;10255,41014;10255,41014;12953,43712;12953,43712;15112,43712;15112,43712;0,43712;0,43712;2159,43712;2159,43712;4857,41014;4857,41014;4857,38855;4857,36157;4857,12952;4857,10253;4857,7555;4857,7555;4857,4857;2159,4857;2159,4857;0,4857;0,7555;0,4857" o:connectangles="0,0,0,0,0,0,0,0,0,0,0,0,0,0,0,0,0,0,0,0,0,0,0,0,0,0,0,0,0"/>
                </v:shape>
                <v:shape id="Freeform 1070" o:spid="_x0000_s1311" style="position:absolute;left:32706;top:21267;width:280;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p6sEA&#10;AADdAAAADwAAAGRycy9kb3ducmV2LnhtbERPTYvCMBC9C/6HMII3TSuiu12jyIKoN60LvQ7N2JY2&#10;k9JktfrrjbCwt3m8z1ltetOIG3WusqwgnkYgiHOrKy4U/Fx2kw8QziNrbCyTggc52KyHgxUm2t75&#10;TLfUFyKEsEtQQel9m0jp8pIMuqltiQN3tZ1BH2BXSN3hPYSbRs6iaCENVhwaSmzpu6S8Tn+Ngnq2&#10;f2bHk+U6v0bzw9Jm8ZYypcajfvsFwlPv/8V/7oMO8+fxJ7y/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aerBAAAA3QAAAA8AAAAAAAAAAAAAAAAAmAIAAGRycy9kb3du&#10;cmV2LnhtbFBLBQYAAAAABAAEAPUAAACGAwAAAAA=&#10;" path="m,43l,28,4,19,9,9,14,4,19,r5,l33,4,43,9r5,15l52,43r,9l48,67r-5,5l38,81r-5,l24,81r-10,l4,72,,57,,43xm9,43r5,14l14,72r5,4l24,81r4,l33,76r,-4l38,67r,-10l38,38r,-10l38,14,33,9r,-5l28,4r-4,l19,9r-5,5l14,24r,9l9,43xe" fillcolor="#131516" stroked="f">
                  <v:path arrowok="t" o:connecttype="custom" o:connectlocs="0,23205;0,15110;2159,10253;4857,4857;7556,2159;10255,0;12953,0;17810,2159;23208,4857;25906,12952;28065,23205;28065,28062;25906,36157;23208,38855;20509,43712;17810,43712;12953,43712;7556,43712;2159,38855;0,30760;0,23205;4857,23205;7556,30760;7556,38855;10255,41014;12953,43712;15112,43712;17810,41014;17810,38855;20509,36157;20509,30760;20509,20507;20509,15110;20509,7555;17810,4857;17810,2159;15112,2159;12953,2159;12953,2159;10255,4857;7556,7555;7556,12952;7556,17809;4857,23205" o:connectangles="0,0,0,0,0,0,0,0,0,0,0,0,0,0,0,0,0,0,0,0,0,0,0,0,0,0,0,0,0,0,0,0,0,0,0,0,0,0,0,0,0,0,0,0"/>
                  <o:lock v:ext="edit" verticies="t"/>
                </v:shape>
                <v:shape id="Freeform 1071" o:spid="_x0000_s1312" style="position:absolute;left:33170;top:21316;width:183;height:388;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KMMcA&#10;AADdAAAADwAAAGRycy9kb3ducmV2LnhtbESPQUvDQBCF74L/YRmhN7uxFCux2yKlhYr10Chqb0N2&#10;TEKzsyE7tum/dw6Ctxnem/e+mS+H0JoT9amJ7OBunIEhLqNvuHLw/ra5fQCTBNljG5kcXCjBcnF9&#10;NcfcxzPv6VRIZTSEU44OapEutzaVNQVM49gRq/Yd+4Cia19Z3+NZw0NrJ1l2bwM2rA01drSqqTwW&#10;P8HB7BU/qq3sstn6+eul4M9ODvbg3OhmeHoEIzTIv/nveusVfzpRfv1GR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ijDHAAAA3QAAAA8AAAAAAAAAAAAAAAAAmAIAAGRy&#10;cy9kb3ducmV2LnhtbFBLBQYAAAAABAAEAPUAAACMAwAAAAA=&#10;" path="m19,r,19l34,19r,5l19,24r,34l19,63r,4l24,67r5,l29,63r5,l29,67r,5l24,72r-5,l14,72,10,67r,-4l10,58r,-34l,24,,19r5,l10,19r,-4l14,10r,-5l19,xe" fillcolor="#131516" stroked="f">
                  <v:path arrowok="t" o:connecttype="custom" o:connectlocs="10254,0;10254,10253;18350,10253;18350,12952;10254,12952;10254,31300;10254,33998;10254,36157;12953,36157;12953,36157;15651,36157;15651,36157;15651,33998;15651,33998;18350,33998;15651,36157;15651,38855;12953,38855;10254,38855;10254,38855;7556,38855;7556,38855;5397,36157;5397,33998;5397,31300;5397,12952;0,12952;0,10253;2699,10253;5397,10253;5397,8095;7556,5397;7556,2698;10254,0;10254,0" o:connectangles="0,0,0,0,0,0,0,0,0,0,0,0,0,0,0,0,0,0,0,0,0,0,0,0,0,0,0,0,0,0,0,0,0,0,0"/>
                </v:shape>
                <v:shape id="Freeform 1072" o:spid="_x0000_s1313" style="position:absolute;left:33375;top:21418;width:286;height:313;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QkcIA&#10;AADdAAAADwAAAGRycy9kb3ducmV2LnhtbERP22oCMRB9L/gPYYS+aVZpi2yNIopYFqloS5+HzewF&#10;N5Mlibr69UYQ+jaHc53pvDONOJPztWUFo2ECgji3uuZSwe/PejAB4QOyxsYyKbiSh/ms9zLFVNsL&#10;7+l8CKWIIexTVFCF0KZS+rwig35oW+LIFdYZDBG6UmqHlxhuGjlOkg9psObYUGFLy4ry4+FkFGwy&#10;77b5++qvoGx1zb7Nrr7JQqnXfrf4BBGoC//ip/tLx/lv4xE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pCRwgAAAN0AAAAPAAAAAAAAAAAAAAAAAJgCAABkcnMvZG93&#10;bnJldi54bWxQSwUGAAAAAAQABAD1AAAAhwMAAAAA&#10;" path="m24,l39,r5,10l48,15r5,9l48,34r,5l44,48r-5,5l34,53,24,58,15,53,5,48,,39,,29,,20,5,15,5,5,15,r5,l24,xm24,l20,5r-5,l10,10r,5l10,24r,10l15,44r5,4l29,53r5,-5l39,48r,-9l39,29r,-9l34,10,29,5,24,xe" fillcolor="#131516" stroked="f">
                  <v:path arrowok="t" o:connecttype="custom" o:connectlocs="12953,0;21048,0;23747,5397;25906,8095;28604,12952;25906,18348;25906,21047;23747,25903;21048,28602;18350,28602;12953,31300;8095,28602;2698,25903;0,21047;0,15650;0,10793;2698,8095;2698,2698;8095,0;10794,0;12953,0;12953,0;10794,2698;10794,2698;8095,2698;5397,5397;5397,8095;5397,12952;5397,18348;8095,23745;10794,25903;15651,28602;18350,25903;21048,25903;21048,21047;21048,15650;21048,10793;18350,5397;15651,2698;12953,0" o:connectangles="0,0,0,0,0,0,0,0,0,0,0,0,0,0,0,0,0,0,0,0,0,0,0,0,0,0,0,0,0,0,0,0,0,0,0,0,0,0,0,0"/>
                  <o:lock v:ext="edit" verticies="t"/>
                </v:shape>
                <v:shape id="Freeform 1073" o:spid="_x0000_s1314" style="position:absolute;left:33871;top:21267;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Zw8QA&#10;AADdAAAADwAAAGRycy9kb3ducmV2LnhtbERPS0sDMRC+C/6HMII3m+2ySN02LVVakeqlL+hx2Ex3&#10;lyaTJYnd9d83guBtPr7nzBaDNeJKPrSOFYxHGQjiyumWawWH/fppAiJEZI3GMSn4oQCL+f3dDEvt&#10;et7SdRdrkUI4lKigibErpQxVQxbDyHXEiTs7bzEm6GupPfYp3BqZZ9mztNhyamiwo7eGqsvu2yp4&#10;5a3f9J/LrngxK9O+n76Otpgo9fgwLKcgIg3xX/zn/tBpfpHn8Pt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cPEAAAA3QAAAA8AAAAAAAAAAAAAAAAAmAIAAGRycy9k&#10;b3ducmV2LnhtbFBLBQYAAAAABAAEAPUAAACJAwAAAAA=&#10;" path="m,43l,28,4,19,9,9,14,4,19,r5,l33,4,43,9r5,15l48,43r,9l48,67r-5,5l33,81r-5,l24,81r-10,l4,72,,57,,43xm9,43r,14l14,72r5,4l24,81r4,l28,76r5,-4l33,67,38,57r,-19l38,28,33,14r,-5l28,4r-4,l19,4r,5l14,14,9,24r,9l9,43xe" fillcolor="#131516" stroked="f">
                  <v:path arrowok="t" o:connecttype="custom" o:connectlocs="0,23205;0,15110;2159,10253;4857,4857;7556,2159;10254,0;12953,0;17810,2159;23207,4857;25906,12952;25906,23205;25906,28062;25906,36157;23207,38855;17810,43712;15112,43712;12953,43712;7556,43712;2159,38855;0,30760;0,23205;4857,23205;4857,30760;7556,38855;10254,41014;12953,43712;15112,43712;15112,41014;17810,38855;17810,36157;20509,30760;20509,20507;20509,15110;17810,7555;17810,4857;15112,2159;15112,2159;12953,2159;10254,2159;10254,4857;7556,7555;4857,12952;4857,17809;4857,23205" o:connectangles="0,0,0,0,0,0,0,0,0,0,0,0,0,0,0,0,0,0,0,0,0,0,0,0,0,0,0,0,0,0,0,0,0,0,0,0,0,0,0,0,0,0,0,0"/>
                  <o:lock v:ext="edit" verticies="t"/>
                </v:shape>
                <v:shape id="Freeform 1074" o:spid="_x0000_s1315" style="position:absolute;left:34206;top:21656;width:75;height:7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X+sQA&#10;AADdAAAADwAAAGRycy9kb3ducmV2LnhtbERPS2vCQBC+F/wPywi9FN2Y1ld0lVAqKF5aLT2P2TEJ&#10;ZmdDdpuk/94tFHqbj+85621vKtFS40rLCibjCARxZnXJuYLP8260AOE8ssbKMin4IQfbzeBhjYm2&#10;HX9Qe/K5CCHsElRQeF8nUrqsIINubGviwF1tY9AH2ORSN9iFcFPJOIpm0mDJoaHAml4Lym6nb6Mg&#10;u7y/XdLdcSpnJioP9GTOy/mXUo/DPl2B8NT7f/Gfe6/D/Jf4GX6/C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V/rEAAAA3QAAAA8AAAAAAAAAAAAAAAAAmAIAAGRycy9k&#10;b3ducmV2LnhtbFBLBQYAAAAABAAEAPUAAACJAwAAAAA=&#10;" path="m5,r5,l14,4r,5l10,9,5,14,5,9,,9,,4,,,5,xe" fillcolor="#131516" stroked="f">
                  <v:path arrowok="t" o:connecttype="custom" o:connectlocs="2699,0;5397,0;5397,0;7556,2159;7556,2159;7556,4857;5397,4857;5397,4857;2699,7555;2699,4857;0,4857;0,4857;0,2159;0,2159;0,0;2699,0;2699,0" o:connectangles="0,0,0,0,0,0,0,0,0,0,0,0,0,0,0,0,0"/>
                </v:shape>
                <v:shape id="Freeform 1075" o:spid="_x0000_s1316" style="position:absolute;left:34335;top:21267;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YacAA&#10;AADdAAAADwAAAGRycy9kb3ducmV2LnhtbERPS4vCMBC+C/sfwizsTdNVEalGWbsoXn0c9DYkYxts&#10;JqXJavffG0HwNh/fc+bLztXiRm2wnhV8DzIQxNoby6WC42Hdn4IIEdlg7ZkU/FOA5eKjN8fc+Dvv&#10;6LaPpUghHHJUUMXY5FIGXZHDMPANceIuvnUYE2xLaVq8p3BXy2GWTaRDy6mhwoaKivR1/+cUZKbT&#10;1qyOxfmX9cjG06ZoVk6pr8/uZwYiUhff4pd7a9L88XAM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LYacAAAADdAAAADwAAAAAAAAAAAAAAAACYAgAAZHJzL2Rvd25y&#10;ZXYueG1sUEsFBgAAAAAEAAQA9QAAAIUDAAAAAA==&#10;" path="m,43l5,28r,-9l10,9,19,4,24,r5,l38,4r5,5l53,24r,19l53,52,48,67r-5,5l38,81r-4,l29,81r-10,l10,72,5,57,,43xm14,43r,14l19,72r5,4l29,81r5,-5l38,72r,-5l43,57r,-19l43,28,38,14r,-5l34,4r-5,l24,4,19,9r,5l14,24r,9l14,43xe" fillcolor="#131516" stroked="f">
                  <v:path arrowok="t" o:connecttype="custom" o:connectlocs="0,23205;2698,15110;2698,10253;5397,4857;10254,2159;12953,0;15651,0;20509,2159;23207,4857;28604,12952;28604,23205;28604,28062;25906,36157;23207,38855;20509,43712;18350,43712;15651,43712;10254,43712;5397,38855;2698,30760;0,23205;7556,23205;7556,30760;10254,38855;12953,41014;15651,43712;15651,43712;18350,41014;20509,38855;20509,36157;23207,30760;23207,20507;23207,15110;20509,7555;20509,4857;18350,2159;18350,2159;15651,2159;12953,2159;10254,4857;10254,7555;7556,12952;7556,17809;7556,23205" o:connectangles="0,0,0,0,0,0,0,0,0,0,0,0,0,0,0,0,0,0,0,0,0,0,0,0,0,0,0,0,0,0,0,0,0,0,0,0,0,0,0,0,0,0,0,0"/>
                  <o:lock v:ext="edit" verticies="t"/>
                </v:shape>
                <v:shape id="Freeform 1076" o:spid="_x0000_s1317" style="position:absolute;left:34670;top:21267;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98sEA&#10;AADdAAAADwAAAGRycy9kb3ducmV2LnhtbERPS2sCMRC+C/0PYQq9adZHRVaj1JVKr1096G1Ixt3g&#10;ZrJsUl3/vSkUepuP7zmrTe8acaMuWM8KxqMMBLH2xnKl4Hj4HC5AhIhssPFMCh4UYLN+GawwN/7O&#10;33QrYyVSCIccFdQxtrmUQdfkMIx8S5y4i+8cxgS7SpoO7yncNXKSZXPp0HJqqLGloiZ9LX+cgsz0&#10;2prtsTjvWE9tPO2LduuUenvtP5YgIvXxX/zn/jJp/mzyD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ffLBAAAA3QAAAA8AAAAAAAAAAAAAAAAAmAIAAGRycy9kb3du&#10;cmV2LnhtbFBLBQYAAAAABAAEAPUAAACGAwAAAAA=&#10;" path="m,43l,28,5,19,10,9,15,4,19,r5,l34,4r9,5l48,24r5,19l53,52,48,67r-5,5l39,81r-5,l24,81r-9,l5,72,,57,,43xm10,43r5,14l15,72r4,4l24,81r5,l34,76r,-4l39,67r,-10l39,38r,-10l39,14,34,9r,-5l29,4r-5,l19,9r-4,5l15,24r-5,9l10,43xe" fillcolor="#131516" stroked="f">
                  <v:path arrowok="t" o:connecttype="custom" o:connectlocs="0,23205;0,15110;2698,10253;5397,4857;8095,2159;10254,0;12953,0;18350,2159;23207,4857;25906,12952;28604,23205;28604,28062;25906,36157;23207,38855;21048,43712;18350,43712;12953,43712;8095,43712;2698,38855;0,30760;0,23205;5397,23205;8095,30760;8095,38855;10254,41014;12953,43712;15651,43712;18350,41014;18350,38855;21048,36157;21048,30760;21048,20507;21048,15110;21048,7555;18350,4857;18350,2159;15651,2159;12953,2159;12953,2159;10254,4857;8095,7555;8095,12952;5397,17809;5397,23205" o:connectangles="0,0,0,0,0,0,0,0,0,0,0,0,0,0,0,0,0,0,0,0,0,0,0,0,0,0,0,0,0,0,0,0,0,0,0,0,0,0,0,0,0,0,0,0"/>
                  <o:lock v:ext="edit" verticies="t"/>
                </v:shape>
                <v:shape id="Freeform 1077" o:spid="_x0000_s1318" style="position:absolute;left:35010;top:21267;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fwMQA&#10;AADdAAAADwAAAGRycy9kb3ducmV2LnhtbERPTWsCMRC9C/6HMIXearayiF2NomJLsV60Ch6HzXR3&#10;aTJZktTd/ntTKHibx/uc+bK3RlzJh8axgudRBoK4dLrhSsHp8/VpCiJEZI3GMSn4pQDLxXAwx0K7&#10;jg90PcZKpBAOBSqoY2wLKUNZk8Uwci1x4r6ctxgT9JXUHrsUbo0cZ9lEWmw4NdTY0qam8vv4YxWs&#10;+eB33ceqzV/M1jRvl/3Z5lOlHh/61QxEpD7exf/ud53m5+MJ/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n8DEAAAA3QAAAA8AAAAAAAAAAAAAAAAAmAIAAGRycy9k&#10;b3ducmV2LnhtbFBLBQYAAAAABAAEAPUAAACJAwAAAAA=&#10;" path="m,43l,28,,19,4,9,14,4,19,r5,l33,4r5,5l48,24r,19l48,52,43,67r,5l33,81r-5,l24,81r-10,l4,72,,57,,43xm9,43r,14l14,72r5,4l24,81r4,l28,76r5,-4l33,67,38,57r,-19l38,28,33,14r,-5l28,4r-4,l19,4,14,9r,5l9,24r,9l9,43xe" fillcolor="#131516" stroked="f">
                  <v:path arrowok="t" o:connecttype="custom" o:connectlocs="0,23205;0,15110;0,10253;2159,4857;7556,2159;10254,0;12953,0;17810,2159;20509,4857;25906,12952;25906,23205;25906,28062;23207,36157;23207,38855;17810,43712;15112,43712;12953,43712;7556,43712;2159,38855;0,30760;0,23205;4857,23205;4857,30760;7556,38855;10254,41014;12953,43712;15112,43712;15112,41014;17810,38855;17810,36157;20509,30760;20509,20507;20509,15110;17810,7555;17810,4857;15112,2159;15112,2159;12953,2159;10254,2159;7556,4857;7556,7555;4857,12952;4857,17809;4857,23205" o:connectangles="0,0,0,0,0,0,0,0,0,0,0,0,0,0,0,0,0,0,0,0,0,0,0,0,0,0,0,0,0,0,0,0,0,0,0,0,0,0,0,0,0,0,0,0"/>
                  <o:lock v:ext="edit" verticies="t"/>
                </v:shape>
                <v:shape id="Freeform 1078" o:spid="_x0000_s1319" style="position:absolute;left:35372;top:21267;width:178;height:437;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oBcQA&#10;AADdAAAADwAAAGRycy9kb3ducmV2LnhtbERP22rCQBB9L/QflhF8qxtDaUN0FS1URAriDV+H7JhE&#10;s7Mhu2rSr+8KBd/mcK4znramEjdqXGlZwXAQgSDOrC45V7Dffb8lIJxH1lhZJgUdOZhOXl/GmGp7&#10;5w3dtj4XIYRdigoK7+tUSpcVZNANbE0cuJNtDPoAm1zqBu8h3FQyjqIPabDk0FBgTV8FZZft1ShY&#10;HNaL31ln5sd5vo+7ZJWU58OPUv1eOxuB8NT6p/jfvdRh/nv8CY9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KAXEAAAA3QAAAA8AAAAAAAAAAAAAAAAAmAIAAGRycy9k&#10;b3ducmV2LnhtbFBLBQYAAAAABAAEAPUAAACJAwAAAAA=&#10;" path="m,9l19,r5,l24,67r,5l24,76r,5l29,81r4,l,81r5,l9,81r,-5l14,72r,-5l14,24r,-5l9,14,9,9,5,9,,14,,9xe" fillcolor="#131516" stroked="f">
                  <v:path arrowok="t" o:connecttype="custom" o:connectlocs="0,4857;10254,0;12953,0;12953,36157;12953,38855;12953,41014;12953,41014;12953,43712;15651,43712;17810,43712;17810,43712;0,43712;0,43712;2698,43712;4857,43712;4857,41014;4857,41014;7556,38855;7556,36157;7556,12952;7556,10253;4857,7555;4857,7555;4857,4857;4857,4857;4857,4857;2698,4857;0,7555;0,4857" o:connectangles="0,0,0,0,0,0,0,0,0,0,0,0,0,0,0,0,0,0,0,0,0,0,0,0,0,0,0,0,0"/>
                </v:shape>
                <v:shape id="Freeform 1079" o:spid="_x0000_s1320" style="position:absolute;left:35658;top:21267;width:232;height:437;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rqMgA&#10;AADdAAAADwAAAGRycy9kb3ducmV2LnhtbESPT08CMRDF7yZ+h2ZMuEkX/BOzUIgxmnDAA0gg3Ibt&#10;2F3dTjdtWdZv7xxMvM3kvXnvN/Pl4FvVU0xNYAOTcQGKuAq2YWdg9/F2+wQqZWSLbWAy8EMJlovr&#10;qzmWNlx4Q/02OyUhnEo0UOfclVqnqiaPaRw6YtE+Q/SYZY1O24gXCfetnhbFo/bYsDTU2NFLTdX3&#10;9uwN9Ce779zDsefJ7mvz+r6/W7t4MGZ0MzzPQGUa8r/573plBf9+Kr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uoyAAAAN0AAAAPAAAAAAAAAAAAAAAAAJgCAABk&#10;cnMvZG93bnJldi54bWxQSwUGAAAAAAQABAD1AAAAjQMAAAAA&#10;" path="m,19l4,9,9,4r5,l24,r4,4l38,9r,5l38,19r,5l28,33r5,5l38,43r5,5l43,57r,10l38,72,28,81r-14,l4,81,,81,,76,,72r4,l9,76r5,l19,76r5,l28,72r5,-5l33,62r,-5l33,52,28,48,24,43r-5,l14,43r5,-5l24,33r4,l28,28r,-4l28,19r,-5l24,9r-5,l9,9,,19xe" fillcolor="#131516" stroked="f">
                  <v:path arrowok="t" o:connecttype="custom" o:connectlocs="0,10253;2159,4857;4857,2159;7556,2159;12953,0;15112,2159;20509,4857;20509,7555;20509,10253;20509,12952;15112,17809;17810,20507;20509,23205;23207,25903;23207,30760;23207,36157;20509,38855;15112,43712;7556,43712;2159,43712;0,43712;0,43712;0,41014;0,41014;0,41014;0,38855;2159,38855;2159,38855;2159,38855;4857,41014;4857,41014;7556,41014;7556,41014;10254,41014;10254,41014;12953,41014;15112,38855;17810,36157;17810,33459;17810,30760;17810,28062;17810,28062;15112,25903;15112,25903;12953,23205;10254,23205;7556,23205;7556,23205;7556,23205;10254,20507;10254,20507;12953,17809;15112,17809;15112,15110;15112,12952;15112,10253;15112,7555;12953,4857;10254,4857;4857,4857;0,10253;0,10253" o:connectangles="0,0,0,0,0,0,0,0,0,0,0,0,0,0,0,0,0,0,0,0,0,0,0,0,0,0,0,0,0,0,0,0,0,0,0,0,0,0,0,0,0,0,0,0,0,0,0,0,0,0,0,0,0,0,0,0,0,0,0,0,0,0"/>
                </v:shape>
                <v:shape id="Freeform 1080" o:spid="_x0000_s1321" style="position:absolute;left:36305;top:21267;width:178;height:594;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KMEA&#10;AADdAAAADwAAAGRycy9kb3ducmV2LnhtbERPS4vCMBC+L/gfwgh7W9OWZVmrUXyg7LXqwePQjG2x&#10;mZQmttVfbwRhb/PxPWe+HEwtOmpdZVlBPIlAEOdWV1woOB13X78gnEfWWFsmBXdysFyMPuaYattz&#10;Rt3BFyKEsEtRQel9k0rp8pIMuoltiAN3sa1BH2BbSN1iH8JNLZMo+pEGKw4NJTa0KSm/Hm5GASam&#10;77uzXWdxZPaeH6cs3l6V+hwPqxkIT4P/F7/dfzrM/06m8Pomn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qsijBAAAA3QAAAA8AAAAAAAAAAAAAAAAAmAIAAGRycy9kb3du&#10;cmV2LnhtbFBLBQYAAAAABAAEAPUAAACGAwAAAAA=&#10;" path="m33,105r,5l24,105,19,95,9,86,4,76,,67,,52,,38,9,19,19,9,33,,24,4,19,14r-5,5l14,28,9,43r,9l9,62r5,14l14,81r,5l19,91r5,4l24,100r9,5xe" fillcolor="#131516" stroked="f">
                  <v:path arrowok="t" o:connecttype="custom" o:connectlocs="17810,56663;17810,59361;12953,56663;10254,51266;4857,46410;2159,41013;0,36156;0,28062;0,20507;4857,10253;10254,4857;17810,0;17810,0;12953,2159;10254,7555;7556,10253;7556,15110;4857,23205;4857,28062;4857,33458;7556,41013;7556,43711;7556,46410;10254,49108;12953,51266;12953,53965;17810,56663" o:connectangles="0,0,0,0,0,0,0,0,0,0,0,0,0,0,0,0,0,0,0,0,0,0,0,0,0,0,0"/>
                </v:shape>
                <v:shape id="Freeform 1081" o:spid="_x0000_s1322" style="position:absolute;left:36564;top:21267;width:179;height:437;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mrMcA&#10;AADdAAAADwAAAGRycy9kb3ducmV2LnhtbESPQWvCQBCF7wX/wzJCb3WjLSVEV9FCpRSh1Cpeh+yY&#10;RLOzIbvVxF/fORS8zfDevPfNbNG5Wl2oDZVnA+NRAoo497biwsDu5/0pBRUissXaMxnoKcBiPniY&#10;YWb9lb/pso2FkhAOGRooY2wyrUNeksMw8g2xaEffOoyytoW2LV4l3NV6kiSv2mHF0lBiQ28l5eft&#10;rzOw3n+tb8verQ6rYjfp08+0Ou03xjwOu+UUVKQu3s3/1x9W8F+ehV++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JqzHAAAA3QAAAA8AAAAAAAAAAAAAAAAAmAIAAGRy&#10;cy9kb3ducmV2LnhtbFBLBQYAAAAABAAEAPUAAACMAwAAAAA=&#10;" path="m,9l19,r5,l24,67r,5l24,76r,5l28,81r5,l,81r4,l9,81r,-5l14,72r,-5l14,24r,-5l9,14,9,9,4,9,,14,,9xe" fillcolor="#131516" stroked="f">
                  <v:path arrowok="t" o:connecttype="custom" o:connectlocs="0,4857;10254,0;12953,0;12953,36157;12953,38855;12953,41014;12953,41014;12953,43712;15112,43712;17810,43712;17810,43712;0,43712;0,43712;2159,43712;4857,43712;4857,41014;4857,41014;7556,38855;7556,36157;7556,12952;7556,10253;4857,7555;4857,7555;4857,4857;4857,4857;4857,4857;2159,4857;0,7555;0,4857" o:connectangles="0,0,0,0,0,0,0,0,0,0,0,0,0,0,0,0,0,0,0,0,0,0,0,0,0,0,0,0,0"/>
                </v:shape>
                <v:shape id="Freeform 1082" o:spid="_x0000_s1323" style="position:absolute;left:36845;top:21267;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RacQA&#10;AADdAAAADwAAAGRycy9kb3ducmV2LnhtbERPS2sCMRC+F/wPYQq91ax2Kbo1ipa2SPXiC3ocNtPd&#10;xWSyJKm7/femUPA2H99zZoveGnEhHxrHCkbDDARx6XTDlYLj4f1xAiJEZI3GMSn4pQCL+eBuhoV2&#10;He/oso+VSCEcClRQx9gWUoayJoth6FrixH07bzEm6CupPXYp3Bo5zrJnabHh1FBjS681lef9j1Ww&#10;4p3/7DbLNp+aN9N8fG1PNp8o9XDfL19AROrjTfzvXus0P38awd8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kWnEAAAA3QAAAA8AAAAAAAAAAAAAAAAAmAIAAGRycy9k&#10;b3ducmV2LnhtbFBLBQYAAAAABAAEAPUAAACJAwAAAAA=&#10;" path="m,43l,28,,19,5,9,15,4,20,r4,l34,4r5,5l48,24r,19l48,52r,15l43,72r-9,9l29,81r-5,l15,81,5,72,,57,,43xm10,43r,14l15,72r5,4l24,81r5,l29,76r5,-4l34,67,39,57r,-19l39,28,34,14r,-5l29,4r-5,l20,4r,5l15,14,10,24r,9l10,43xe" fillcolor="#131516" stroked="f">
                  <v:path arrowok="t" o:connecttype="custom" o:connectlocs="0,23205;0,15110;0,10253;2699,4857;8096,2159;10794,0;12953,0;18350,2159;21049,4857;25906,12952;25906,23205;25906,28062;25906,36157;23207,38855;18350,43712;15652,43712;12953,43712;8096,43712;2699,38855;0,30760;0,23205;5397,23205;5397,30760;8096,38855;10794,41014;12953,43712;15652,43712;15652,41014;18350,38855;18350,36157;21049,30760;21049,20507;21049,15110;18350,7555;18350,4857;15652,2159;15652,2159;12953,2159;10794,2159;10794,4857;8096,7555;5397,12952;5397,17809;5397,23205" o:connectangles="0,0,0,0,0,0,0,0,0,0,0,0,0,0,0,0,0,0,0,0,0,0,0,0,0,0,0,0,0,0,0,0,0,0,0,0,0,0,0,0,0,0,0,0"/>
                  <o:lock v:ext="edit" verticies="t"/>
                </v:shape>
                <v:shape id="Freeform 1083" o:spid="_x0000_s1324" style="position:absolute;left:37158;top:21267;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zW8AA&#10;AADdAAAADwAAAGRycy9kb3ducmV2LnhtbERPS4vCMBC+C/sfwizsTdNVEalGWbusePVx0NuQjG2w&#10;mZQmq/XfG0HwNh/fc+bLztXiSm2wnhV8DzIQxNoby6WCw/6vPwURIrLB2jMpuFOA5eKjN8fc+Btv&#10;6bqLpUghHHJUUMXY5FIGXZHDMPANceLOvnUYE2xLaVq8pXBXy2GWTaRDy6mhwoaKivRl9+8UZKbT&#10;1qwOxemX9cjG47poVk6pr8/uZwYiUhff4pd7Y9L88WgI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5zW8AAAADdAAAADwAAAAAAAAAAAAAAAACYAgAAZHJzL2Rvd25y&#10;ZXYueG1sUEsFBgAAAAAEAAQA9QAAAIUDAAAAAA==&#10;" path="m53,52r,10l43,62r,19l33,81r,-19l,62,,52,33,,43,r,52l53,52xm33,52r,-38l5,52r28,xe" fillcolor="#131516" stroked="f">
                  <v:path arrowok="t" o:connecttype="custom" o:connectlocs="28604,28062;28604,33459;23207,33459;23207,43712;17810,43712;17810,33459;0,33459;0,28062;17810,0;23207,0;23207,28062;28604,28062;17810,28062;17810,7555;2698,28062;17810,28062" o:connectangles="0,0,0,0,0,0,0,0,0,0,0,0,0,0,0,0"/>
                  <o:lock v:ext="edit" verticies="t"/>
                </v:shape>
                <v:shape id="Freeform 1084" o:spid="_x0000_s1325" style="position:absolute;left:37466;top:21267;width:183;height:594;visibility:visible;mso-wrap-style:square;v-text-anchor:top" coordsize="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44MMA&#10;AADdAAAADwAAAGRycy9kb3ducmV2LnhtbERPzWrCQBC+C32HZQq96SZNLSW6iiQILfSgaR9gyI5J&#10;7O5syK4mvn23UPA2H9/vrLeTNeJKg+8cK0gXCQji2umOGwXfX/v5GwgfkDUax6TgRh62m4fZGnPt&#10;Rj7StQqNiCHsc1TQhtDnUvq6JYt+4XriyJ3cYDFEODRSDzjGcGvkc5K8Sosdx4YWeypaqn+qi1Vg&#10;Dil+fowlJrtzcU4PY7HE8qbU0+O0W4EINIW7+N/9ruP8lyy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44MMAAADdAAAADwAAAAAAAAAAAAAAAACYAgAAZHJzL2Rv&#10;d25yZXYueG1sUEsFBgAAAAAEAAQA9QAAAIgDAAAAAA==&#10;" path="m,l,,10,4r5,5l24,19r5,9l34,43r,9l34,72,24,86r-9,14l,110r,-5l10,100r5,-5l20,86r,-10l24,67r,-10l24,43,20,33r,-9l20,19,15,14,10,9,5,4,,xe" fillcolor="#131516" stroked="f">
                  <v:path arrowok="t" o:connecttype="custom" o:connectlocs="0,0;0,0;5397,2159;8096,4857;12953,10253;15651,15110;18350,23205;18350,28062;18350,38854;12953,46410;8096,53965;0,59361;0,56663;5397,53965;8096,51266;10794,46410;10794,41013;12953,36156;12953,30760;12953,23205;10794,17808;10794,12951;10794,10253;8096,7555;5397,4857;2699,2159;0,0" o:connectangles="0,0,0,0,0,0,0,0,0,0,0,0,0,0,0,0,0,0,0,0,0,0,0,0,0,0,0"/>
                </v:shape>
                <v:shape id="Freeform 1085" o:spid="_x0000_s1326" style="position:absolute;left:30941;top:22168;width:237;height:443;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g+8UA&#10;AADdAAAADwAAAGRycy9kb3ducmV2LnhtbERP22rCQBB9L/gPywh9040XQonZiEiFViilKohvQ3ZM&#10;gtnZmN0m6d93C0Lf5nCuk64HU4uOWldZVjCbRiCIc6srLhScjrvJCwjnkTXWlknBDzlYZ6OnFBNt&#10;e/6i7uALEULYJaig9L5JpHR5SQbd1DbEgbva1qAPsC2kbrEP4aaW8yiKpcGKQ0OJDW1Lym+Hb6Ng&#10;MY9nl/ddcen6e3zev37epfvYK/U8HjYrEJ4G/y9+uN90mL9cLO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SD7xQAAAN0AAAAPAAAAAAAAAAAAAAAAAJgCAABkcnMv&#10;ZG93bnJldi54bWxQSwUGAAAAAAQABAD1AAAAigMAAAAA&#10;" path="m15,43l5,34,,29,,24,,20,,15,5,5r10,l20,r9,5l39,5r5,10l44,20r,4l39,29r-5,5l24,39r10,9l39,53r5,5l44,63r,9l39,77,29,82r-9,l10,82,5,77,,72,,63,,58,,53,5,48,15,43xm24,39l29,29r5,-5l34,20r,-5l29,10r,-5l20,5r-5,l10,10r,5l10,20r,4l15,29r9,10xm20,43r-5,5l10,53r,5l10,63r,9l10,77r5,5l24,82r5,l34,77r,-5l39,67,34,63,29,53,20,43xe" fillcolor="#131516" stroked="f">
                  <v:path arrowok="t" o:connecttype="custom" o:connectlocs="2699,18348;0,12952;0,8095;8096,2698;15651,2698;23747,8095;23747,12952;18350,18348;18350,25903;23747,31299;23747,38855;15651,44251;5397,44251;0,38855;0,31299;2699,25903;12953,21046;18350,12952;18350,10793;15651,5396;10794,2698;5397,5396;5397,8095;5397,12952;8096,15650;10794,23205;5397,28601;5397,33998;5397,41553;12953,44251;18350,41553;21048,36156;18350,33998;10794,23205" o:connectangles="0,0,0,0,0,0,0,0,0,0,0,0,0,0,0,0,0,0,0,0,0,0,0,0,0,0,0,0,0,0,0,0,0,0"/>
                  <o:lock v:ext="edit" verticies="t"/>
                </v:shape>
                <v:shape id="Freeform 1086" o:spid="_x0000_s1327" style="position:absolute;left:31227;top:22195;width:361;height:416;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OesMA&#10;AADdAAAADwAAAGRycy9kb3ducmV2LnhtbERPTWsCMRC9F/ofwhS81axWbVmNokVp2Zu20Os0GTfL&#10;bibLJur6702h4G0e73MWq9414kxdqDwrGA0zEMTam4pLBd9fu+c3ECEiG2w8k4IrBVgtHx8WmBt/&#10;4T2dD7EUKYRDjgpsjG0uZdCWHIahb4kTd/Sdw5hgV0rT4SWFu0aOs2wmHVacGiy29G5J14eTU7Bf&#10;t/WPLrbXY/FbTzevhdXho1dq8NSv5yAi9fEu/nd/mjR/8jKF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OesMAAADdAAAADwAAAAAAAAAAAAAAAACYAgAAZHJzL2Rv&#10;d25yZXYueG1sUEsFBgAAAAAEAAQA9QAAAIgDAAAAAA==&#10;" path="m24,5r,29l43,34r5,l53,34r,-5l53,24r5,l58,48r-5,l53,43,48,38r-5,l24,38r,24l24,67r,5l29,72r14,l48,72r5,l58,72r,-5l63,62r4,-4l63,77,,77r5,l10,72r5,-5l15,62r,-47l15,5r-5,l10,,5,,,,63,r,15l58,10r,-5l53,5r-5,l24,5xe" fillcolor="#131516" stroked="f">
                  <v:path arrowok="t" o:connecttype="custom" o:connectlocs="12953,2698;12953,18348;23207,18348;25906,18348;28604,18348;28604,15650;28604,12952;31303,12952;31303,25903;28604,25903;28604,23205;28604,23205;28604,23205;25906,20507;25906,20507;23207,20507;12953,20507;12953,33458;12953,36157;12953,38855;12953,38855;12953,38855;15651,38855;15651,38855;23207,38855;25906,38855;28604,38855;31303,38855;31303,36157;34001,33458;36160,31300;36160,31300;34001,41553;0,41553;0,41553;2699,41553;2699,41553;5397,38855;5397,38855;5397,38855;8096,36157;8096,33458;8096,8095;8096,2698;5397,2698;5397,0;2699,0;0,0;0,0;34001,0;34001,8095;34001,8095;31303,5396;31303,2698;31303,2698;28604,2698;28604,2698;25906,2698;12953,2698" o:connectangles="0,0,0,0,0,0,0,0,0,0,0,0,0,0,0,0,0,0,0,0,0,0,0,0,0,0,0,0,0,0,0,0,0,0,0,0,0,0,0,0,0,0,0,0,0,0,0,0,0,0,0,0,0,0,0,0,0,0,0"/>
                </v:shape>
                <v:rect id="Rectangle 1087" o:spid="_x0000_s1328" style="position:absolute;left:31772;top:22454;width:334;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UncMA&#10;AADdAAAADwAAAGRycy9kb3ducmV2LnhtbERP22oCMRB9L/gPYQTfatYLKqtRWlEoFCldFX0cNuNm&#10;cTNZNqmuf98Ihb7N4VxnsWptJW7U+NKxgkE/AUGcO11yoeCw377OQPiArLFyTAoe5GG17LwsMNXu&#10;zt90y0IhYgj7FBWYEOpUSp8bsuj7riaO3MU1FkOETSF1g/cYbis5TJKJtFhybDBY09pQfs1+rIJs&#10;6Ldf71NzpMPmcXb65D/Hu1ypXrd9m4MI1IZ/8Z/7Q8f549EEn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UncMAAADdAAAADwAAAAAAAAAAAAAAAACYAgAAZHJzL2Rv&#10;d25yZXYueG1sUEsFBgAAAAAEAAQA9QAAAIgDAAAAAA==&#10;" fillcolor="#131516" stroked="f"/>
                <v:shape id="Freeform 1088" o:spid="_x0000_s1329" style="position:absolute;left:32133;top:22168;width:286;height:443;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c3MIA&#10;AADdAAAADwAAAGRycy9kb3ducmV2LnhtbERPS2sCMRC+C/0PYQreNOuDtmyNUsQFj/V16G3YjMni&#10;ZrLdxHX996Yg9DYf33MWq97VoqM2VJ4VTMYZCOLS64qNguOhGH2ACBFZY+2ZFNwpwGr5Mlhgrv2N&#10;d9TtoxEphEOOCmyMTS5lKC05DGPfECfu7FuHMcHWSN3iLYW7Wk6z7E06rDg1WGxobam87K9OweZU&#10;XGbafW+t6Upe/8wL83uqlRq+9l+fICL18V/8dG91mj+fvc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pzcwgAAAN0AAAAPAAAAAAAAAAAAAAAAAJgCAABkcnMvZG93&#10;bnJldi54bWxQSwUGAAAAAAQABAD1AAAAhwMAAAAA&#10;" path="m,43l,29,5,20,10,10,15,5,19,r5,l34,5r9,5l48,24r5,19l48,53r,14l43,72,38,82r-9,l24,82r-9,l5,72,,58,,43xm10,43r,15l15,72r4,5l24,82r5,l29,77r5,-5l38,67r,-9l38,39r,-10l38,15,34,10r-5,l29,5r-5,l19,5r,5l15,15r-5,9l10,34r,9xe" fillcolor="#131516" stroked="f">
                  <v:path arrowok="t" o:connecttype="custom" o:connectlocs="0,23205;0,15650;2698,10793;5397,5396;8095,2698;10254,0;12953,0;18350,2698;23207,5396;25906,12952;28604,23205;25906,28601;25906,36156;23207,38855;20509,44251;15651,44251;12953,44251;8095,44251;2698,38855;0,31299;0,23205;5397,23205;5397,31299;8095,38855;10254,41553;12953,44251;15651,44251;15651,41553;18350,38855;20509,36156;20509,31299;20509,21046;20509,15650;20509,8095;18350,5396;15651,5396;15651,2698;12953,2698;10254,2698;10254,5396;8095,8095;5397,12952;5397,18348;5397,23205" o:connectangles="0,0,0,0,0,0,0,0,0,0,0,0,0,0,0,0,0,0,0,0,0,0,0,0,0,0,0,0,0,0,0,0,0,0,0,0,0,0,0,0,0,0,0,0"/>
                  <o:lock v:ext="edit" verticies="t"/>
                </v:shape>
                <v:shape id="Freeform 1089" o:spid="_x0000_s1330" style="position:absolute;left:32468;top:22195;width:238;height:416;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ujMIA&#10;AADdAAAADwAAAGRycy9kb3ducmV2LnhtbESPQYvCQAyF7wv+hyGCt3WqXRapjiKCWI/b9eAxdGJb&#10;7GRKZ6z135vDwt4S3st7Xza70bVqoD40ng0s5gko4tLbhisDl9/j5wpUiMgWW89k4EUBdtvJxwYz&#10;65/8Q0MRKyUhHDI0UMfYZVqHsiaHYe47YtFuvncYZe0rbXt8Srhr9TJJvrXDhqWhxo4ONZX34uEM&#10;6EtRYZpzkl8fBzcsYxra88mY2XTcr0FFGuO/+e86t4L/lQqufCMj6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26MwgAAAN0AAAAPAAAAAAAAAAAAAAAAAJgCAABkcnMvZG93&#10;bnJldi54bWxQSwUGAAAAAAQABAD1AAAAhwMAAAAA&#10;" path="m44,l39,10r-24,l10,19r14,5l34,29r10,9l44,48r,10l39,62r,5l34,72r-5,l24,77r-4,l10,77r-5,l,77,,72,,67r5,l10,72r5,l20,72r4,l29,67r5,-5l34,58r,-10l29,43,24,38,20,34,10,29,,29,15,,44,xe" fillcolor="#131516" stroked="f">
                  <v:path arrowok="t" o:connecttype="custom" o:connectlocs="23747,0;21048,5396;8096,5396;5397,10253;12953,12952;18350,15650;23747,20507;23747,25903;23747,31300;21048,33458;21048,36157;18350,38855;15651,38855;12953,41553;10794,41553;5397,41553;2699,41553;0,41553;0,38855;0,38855;0,38855;0,36157;0,36157;2699,36157;2699,36157;2699,36157;2699,36157;5397,38855;8096,38855;10794,38855;12953,38855;15651,36157;18350,33458;18350,31300;18350,25903;15651,23205;12953,20507;10794,18348;5397,15650;0,15650;8096,0;23747,0" o:connectangles="0,0,0,0,0,0,0,0,0,0,0,0,0,0,0,0,0,0,0,0,0,0,0,0,0,0,0,0,0,0,0,0,0,0,0,0,0,0,0,0,0,0"/>
                </v:shape>
                <v:shape id="Freeform 1090" o:spid="_x0000_s1331" style="position:absolute;left:33197;top:22222;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m9sUA&#10;AADdAAAADwAAAGRycy9kb3ducmV2LnhtbERPTWvCQBC9F/wPyxS81U2rmJpmI1IRREHRtvQ6zU6T&#10;YHY2ZFcT/31XKHibx/ucdN6bWlyodZVlBc+jCARxbnXFhYLPj9XTKwjnkTXWlknBlRzMs8FDiom2&#10;HR/ocvSFCCHsElRQet8kUrq8JINuZBviwP3a1qAPsC2kbrEL4aaWL1E0lQYrDg0lNvReUn46no2C&#10;+Py9ibtdtJ0uZofNMt5vK/P1o9TwsV+8gfDU+7v4373WYf5kPIP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ib2xQAAAN0AAAAPAAAAAAAAAAAAAAAAAJgCAABkcnMv&#10;ZG93bnJldi54bWxQSwUGAAAAAAQABAD1AAAAigMAAAAA&#10;" path="m19,r,19l29,19r,5l19,24r,33l19,62r,5l24,67r5,l29,62r4,l29,67r-5,5l19,72r-5,l9,72r,-5l9,62r,-5l9,24,,24,,19r5,l9,14r5,-4l14,5,14,r5,xe" fillcolor="#131516" stroked="f">
                  <v:path arrowok="t" o:connecttype="custom" o:connectlocs="10254,0;10254,10253;15651,10253;15651,12952;10254,12952;10254,30760;10254,33458;10254,36157;10254,36157;12953,36157;12953,36157;15651,36157;15651,33458;15651,33458;17810,33458;15651,36157;12953,38855;12953,38855;10254,38855;7556,38855;7556,38855;4857,38855;4857,36157;4857,33458;4857,30760;4857,12952;0,12952;0,10253;2698,10253;2698,10253;4857,7555;7556,5397;7556,2698;7556,0;10254,0" o:connectangles="0,0,0,0,0,0,0,0,0,0,0,0,0,0,0,0,0,0,0,0,0,0,0,0,0,0,0,0,0,0,0,0,0,0,0"/>
                </v:shape>
                <v:shape id="Freeform 1091" o:spid="_x0000_s1332" style="position:absolute;left:33375;top:22325;width:286;height:313;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QqsYA&#10;AADdAAAADwAAAGRycy9kb3ducmV2LnhtbESPT2sCQQzF74V+hyFCb3VWsaWsjlIqYlmkUls8h53s&#10;H7qTWWZGXfvpzaHQW8J7ee+XxWpwnTpTiK1nA5NxBoq49Lbl2sD31+bxBVRMyBY7z2TgShFWy/u7&#10;BebWX/iTzodUKwnhmKOBJqU+1zqWDTmMY98Ti1b54DDJGmptA14k3HV6mmXP2mHL0tBgT28NlT+H&#10;kzOwLWLYlU/rY0XF+lp8uH37qytjHkbD6xxUoiH9m/+u363gz2bC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nQqsYAAADdAAAADwAAAAAAAAAAAAAAAACYAgAAZHJz&#10;L2Rvd25yZXYueG1sUEsFBgAAAAAEAAQA9QAAAIsDAAAAAA==&#10;" path="m29,l39,r9,10l53,14r,10l53,34r,4l48,48r-4,5l34,53r-5,5l15,53,10,48,5,38,,29,5,19r,-5l10,5,15,r9,l29,xm29,l24,5r-4,l15,10r,4l15,24r,10l20,43r4,5l29,53r5,-5l39,48,44,38r,-9l44,19,39,10,34,5,29,xe" fillcolor="#131516" stroked="f">
                  <v:path arrowok="t" o:connecttype="custom" o:connectlocs="15651,0;21048,0;25906,5397;28604,7555;28604,12952;28604,18348;28604,20507;25906,25903;23747,28602;18350,28602;15651,31300;8095,28602;5397,25903;2698,20507;0,15650;2698,10253;2698,7555;5397,2698;8095,0;12953,0;15651,0;15651,0;12953,2698;10794,2698;10794,2698;8095,5397;8095,7555;8095,12952;8095,18348;10794,23205;12953,25903;15651,28602;18350,25903;21048,25903;23747,20507;23747,15650;23747,10253;21048,5397;18350,2698;15651,0" o:connectangles="0,0,0,0,0,0,0,0,0,0,0,0,0,0,0,0,0,0,0,0,0,0,0,0,0,0,0,0,0,0,0,0,0,0,0,0,0,0,0,0"/>
                  <o:lock v:ext="edit" verticies="t"/>
                </v:shape>
                <v:shape id="Freeform 1092" o:spid="_x0000_s1333" style="position:absolute;left:33871;top:22168;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6R8MA&#10;AADdAAAADwAAAGRycy9kb3ducmV2LnhtbERP24rCMBB9F/yHMIJva+oiq1ajuKKLwu6Dlw8YmrGt&#10;NpPSxLb+vREWfJvDuc582ZpC1FS53LKC4SACQZxYnXOq4HzafkxAOI+ssbBMCh7kYLnoduYYa9vw&#10;geqjT0UIYRejgsz7MpbSJRkZdANbEgfuYiuDPsAqlbrCJoSbQn5G0Zc0mHNoyLCkdUbJ7Xg3Curf&#10;aO/H05/9NZe7w+a7PdfN30apfq9dzUB4av1b/O/e6TB/NBrC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i6R8MAAADdAAAADwAAAAAAAAAAAAAAAACYAgAAZHJzL2Rv&#10;d25yZXYueG1sUEsFBgAAAAAEAAQA9QAAAIgDAAAAAA==&#10;" path="m,43l4,29r,-9l9,10,14,5,24,r4,l38,5r5,5l52,24r,19l52,53,48,67r-5,5l38,82r-5,l28,82r-14,l9,72,4,58,,43xm14,43r,15l19,72r,5l28,82r5,-5l38,72r,-5l43,58r,-19l43,29,38,15r,-5l33,10,28,5r-4,l19,10r,5l14,24r,10l14,43xe" fillcolor="#131516" stroked="f">
                  <v:path arrowok="t" o:connecttype="custom" o:connectlocs="0,23205;2159,15650;2159,10793;4857,5396;7556,2698;12953,0;15112,0;20509,2698;23208,5396;28065,12952;28065,23205;28065,28601;25906,36156;23208,38855;20509,44251;17810,44251;15112,44251;7556,44251;4857,38855;2159,31299;0,23205;7556,23205;7556,31299;10255,38855;10255,41553;15112,44251;15112,44251;17810,41553;20509,38855;20509,36156;23208,31299;23208,21046;23208,15650;20509,8095;20509,5396;17810,5396;15112,2698;15112,2698;12953,2698;10255,5396;10255,8095;7556,12952;7556,18348;7556,23205" o:connectangles="0,0,0,0,0,0,0,0,0,0,0,0,0,0,0,0,0,0,0,0,0,0,0,0,0,0,0,0,0,0,0,0,0,0,0,0,0,0,0,0,0,0,0,0"/>
                  <o:lock v:ext="edit" verticies="t"/>
                </v:shape>
                <v:shape id="Freeform 1093" o:spid="_x0000_s1334" style="position:absolute;left:34233;top:22557;width:48;height:81;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0UcAA&#10;AADdAAAADwAAAGRycy9kb3ducmV2LnhtbERP24rCMBB9F/Yfwiz4ImuqiLjVKKsg+OilHzA2Y1O2&#10;mZQk2vr3mwXBtzmc66w2vW3Eg3yoHSuYjDMQxKXTNVcKisv+awEiRGSNjWNS8KQAm/XHYIW5dh2f&#10;6HGOlUghHHJUYGJscylDachiGLuWOHE35y3GBH0ltccuhdtGTrNsLi3WnBoMtrQzVP6e71ZBh+aK&#10;9aHftc233fpiVB0pHpUafvY/SxCR+vgWv9wHnebPZlP4/yad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0UcAAAADdAAAADwAAAAAAAAAAAAAAAACYAgAAZHJzL2Rvd25y&#10;ZXYueG1sUEsFBgAAAAAEAAQA9QAAAIUDAAAAAA==&#10;" path="m5,l9,r,5l9,10,5,15r,-5l,10,,5,,,5,xe" fillcolor="#131516" stroked="f">
                  <v:path arrowok="t" o:connecttype="custom" o:connectlocs="2698,0;4857,0;4857,0;4857,2698;4857,2698;4857,5397;4857,5397;4857,5397;2698,8095;2698,5397;0,5397;0,5397;0,2698;0,2698;0,0;2698,0;2698,0" o:connectangles="0,0,0,0,0,0,0,0,0,0,0,0,0,0,0,0,0"/>
                </v:shape>
                <v:shape id="Freeform 1094" o:spid="_x0000_s1335" style="position:absolute;left:34362;top:22168;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Bq8QA&#10;AADdAAAADwAAAGRycy9kb3ducmV2LnhtbERPzWrCQBC+F3yHZQRvdWOV2qZZpYoWhXrQ5gGG7JhE&#10;s7Mhuybp27tCobf5+H4nWfamEi01rrSsYDKOQBBnVpecK0h/ts9vIJxH1lhZJgW/5GC5GDwlGGvb&#10;8ZHak89FCGEXo4LC+zqW0mUFGXRjWxMH7mwbgz7AJpe6wS6Em0q+RNGrNFhyaCiwpnVB2fV0Mwra&#10;72jv5+9f+0spd8fNqk/b7rBRajTsPz9AeOr9v/jPvdNh/mw2hc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gavEAAAA3QAAAA8AAAAAAAAAAAAAAAAAmAIAAGRycy9k&#10;b3ducmV2LnhtbFBLBQYAAAAABAAEAPUAAACJAwAAAAA=&#10;" path="m,43l,29,5,20,9,10,14,5,19,,29,r4,5l43,10r5,14l52,43r,10l48,67r-5,5l38,82r-5,l24,82r-10,l5,72,,58,,43xm14,43r,15l14,72r5,5l24,82r5,l33,77r,-5l38,67r,-9l43,39,38,29r,-14l33,10,29,5r-5,l19,10r-5,5l14,24r,10l14,43xe" fillcolor="#131516" stroked="f">
                  <v:path arrowok="t" o:connecttype="custom" o:connectlocs="0,23205;0,15650;2699,10793;4857,5396;7556,2698;10255,0;15652,0;17810,2698;23208,5396;25906,12952;28065,23205;28065,28601;25906,36156;23208,38855;20509,44251;17810,44251;12953,44251;7556,44251;2699,38855;0,31299;0,23205;7556,23205;7556,31299;7556,38855;10255,41553;12953,44251;15652,44251;17810,41553;17810,38855;20509,36156;20509,31299;23208,21046;20509,15650;20509,8095;17810,5396;17810,5396;15652,2698;15652,2698;12953,2698;10255,5396;7556,8095;7556,12952;7556,18348;7556,23205" o:connectangles="0,0,0,0,0,0,0,0,0,0,0,0,0,0,0,0,0,0,0,0,0,0,0,0,0,0,0,0,0,0,0,0,0,0,0,0,0,0,0,0,0,0,0,0"/>
                  <o:lock v:ext="edit" verticies="t"/>
                </v:shape>
                <v:shape id="Freeform 1095" o:spid="_x0000_s1336" style="position:absolute;left:34697;top:22168;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jccMA&#10;AADdAAAADwAAAGRycy9kb3ducmV2LnhtbERPS2vCQBC+C/0PyxS8iG4qQWx0Da2mkEIvvu5DdkxC&#10;s7MxuzXpv+8WBG/z8T1nnQ6mETfqXG1ZwcssAkFcWF1zqeB0/JguQTiPrLGxTAp+yUG6eRqtMdG2&#10;5z3dDr4UIYRdggoq79tESldUZNDNbEscuIvtDPoAu1LqDvsQbho5j6KFNFhzaKiwpW1Fxffhxyi4&#10;Zvv382lnvoZJZvPt8pU/iyMrNX4e3lYgPA3+Ib67cx3mx3EM/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jccMAAADdAAAADwAAAAAAAAAAAAAAAACYAgAAZHJzL2Rv&#10;d25yZXYueG1sUEsFBgAAAAAEAAQA9QAAAIgDAAAAAA==&#10;" path="m,43l,29,5,20,10,10,14,5,19,r5,l34,5r9,5l48,24r,19l48,53r,14l43,72,34,82r-5,l24,82r-10,l5,72,,58,,43xm10,43r,15l14,72r5,5l24,82r5,l29,77r5,-5l34,67r4,-9l38,39r,-10l34,15r,-5l29,10r,-5l24,5r-5,l19,10r-5,5l10,24r,10l10,43xe" fillcolor="#131516" stroked="f">
                  <v:path arrowok="t" o:connecttype="custom" o:connectlocs="0,23205;0,15650;2699,10793;5397,5396;7556,2698;10254,0;12953,0;18350,2698;23207,5396;25906,12952;25906,23205;25906,28601;25906,36156;23207,38855;18350,44251;15652,44251;12953,44251;7556,44251;2699,38855;0,31299;0,23205;5397,23205;5397,31299;7556,38855;10254,41553;12953,44251;15652,44251;15652,41553;18350,38855;18350,36156;20509,31299;20509,21046;20509,15650;18350,8095;18350,5396;15652,5396;15652,2698;12953,2698;10254,2698;10254,5396;7556,8095;5397,12952;5397,18348;5397,23205" o:connectangles="0,0,0,0,0,0,0,0,0,0,0,0,0,0,0,0,0,0,0,0,0,0,0,0,0,0,0,0,0,0,0,0,0,0,0,0,0,0,0,0,0,0,0,0"/>
                  <o:lock v:ext="edit" verticies="t"/>
                </v:shape>
                <v:shape id="Freeform 1096" o:spid="_x0000_s1337" style="position:absolute;left:35010;top:22168;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8RMQA&#10;AADdAAAADwAAAGRycy9kb3ducmV2LnhtbERPzWrCQBC+C77DMkJvZqOobVNXsUVFwR60PsCQnSap&#10;2dmQ3Sbx7V1B8DYf3+/Ml50pRUO1KywrGEUxCOLU6oIzBeefzfANhPPIGkvLpOBKDpaLfm+OibYt&#10;H6k5+UyEEHYJKsi9rxIpXZqTQRfZijhwv7Y26AOsM6lrbEO4KeU4jmfSYMGhIceKvnJKL6d/o6A5&#10;xHv/+r7d/xVyd1x/duem/V4r9TLoVh8gPHX+KX64dzrMn0ymcP8mn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vETEAAAA3QAAAA8AAAAAAAAAAAAAAAAAmAIAAGRycy9k&#10;b3ducmV2LnhtbFBLBQYAAAAABAAEAPUAAACJAwAAAAA=&#10;" path="m,43l,29,4,20,9,10,14,5,24,r4,l33,5r10,5l52,24r,19l52,53,48,67r-5,5l38,82r-5,l28,82r-14,l9,72,4,58,,43xm14,43r,15l14,72r5,5l28,82r5,-5l38,72r,-5l38,58,43,39,38,29r,-14l33,10,28,5r-4,l19,10r-5,5l14,24r,10l14,43xe" fillcolor="#131516" stroked="f">
                  <v:path arrowok="t" o:connecttype="custom" o:connectlocs="0,23205;0,15650;2159,10793;4857,5396;7556,2698;12953,0;15112,0;17810,2698;23208,5396;28065,12952;28065,23205;28065,28601;25906,36156;23208,38855;20509,44251;17810,44251;15112,44251;7556,44251;4857,38855;2159,31299;0,23205;7556,23205;7556,31299;7556,38855;10255,41553;15112,44251;15112,44251;17810,41553;20509,38855;20509,36156;20509,31299;23208,21046;20509,15650;20509,8095;17810,5396;17810,5396;15112,2698;15112,2698;12953,2698;10255,5396;7556,8095;7556,12952;7556,18348;7556,23205" o:connectangles="0,0,0,0,0,0,0,0,0,0,0,0,0,0,0,0,0,0,0,0,0,0,0,0,0,0,0,0,0,0,0,0,0,0,0,0,0,0,0,0,0,0,0,0"/>
                  <o:lock v:ext="edit" verticies="t"/>
                </v:shape>
                <v:shape id="Freeform 1097" o:spid="_x0000_s1338" style="position:absolute;left:35399;top:22168;width:151;height:443;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9sccA&#10;AADdAAAADwAAAGRycy9kb3ducmV2LnhtbESPT2sCMRDF7wW/Qxiht5q1rH9YjVIKttZDoSqCt3Ez&#10;7i7dTEKS6vrtG6HQ2wzv/d68mS8704oL+dBYVjAcZCCIS6sbrhTsd6unKYgQkTW2lknBjQIsF72H&#10;ORbaXvmLLttYiRTCoUAFdYyukDKUNRkMA+uIk3a23mBMq6+k9nhN4aaVz1k2lgYbThdqdPRaU/m9&#10;/TGphl+9b8Jn506HdevejvJjkseRUo/97mUGIlIX/81/9FonLs/HcP8mj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PbHHAAAA3QAAAA8AAAAAAAAAAAAAAAAAmAIAAGRy&#10;cy9kb3ducmV2LnhtbFBLBQYAAAAABAAEAPUAAACMAwAAAAA=&#10;" path="m,10l19,r,67l19,72r,5l24,77r,5l28,82,,82r4,l9,82r,-5l9,72r,-5l9,24r,-4l9,15r,-5l4,10,,15,,10xe" fillcolor="#131516" stroked="f">
                  <v:path arrowok="t" o:connecttype="custom" o:connectlocs="0,5396;10255,0;10255,0;10255,36156;10255,38855;10255,41553;12953,41553;12953,44251;12953,44251;15112,44251;15112,44251;0,44251;0,44251;2159,44251;4857,44251;4857,41553;4857,41553;4857,38855;4857,36156;4857,12952;4857,10793;4857,8095;4857,8095;4857,5396;4857,5396;2159,5396;2159,5396;0,8095;0,5396" o:connectangles="0,0,0,0,0,0,0,0,0,0,0,0,0,0,0,0,0,0,0,0,0,0,0,0,0,0,0,0,0"/>
                </v:shape>
                <v:shape id="Freeform 1098" o:spid="_x0000_s1339" style="position:absolute;left:35658;top:22168;width:280;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MQA&#10;AADdAAAADwAAAGRycy9kb3ducmV2LnhtbERPzWrCQBC+C77DMkJvddMitY2uoiUtEfSQ6AMM2TGJ&#10;zc6G7DZJ375bKHibj+931tvRNKKnztWWFTzNIxDEhdU1lwou54/HVxDOI2tsLJOCH3Kw3Uwna4y1&#10;HTijPvelCCHsYlRQed/GUrqiIoNublviwF1tZ9AH2JVSdziEcNPI5yh6kQZrDg0VtvReUfGVfxsF&#10;/TE6+OXb5+FWyzRL9uOlH06JUg+zcbcC4Wn0d/G/O9Vh/mKx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dh6jEAAAA3QAAAA8AAAAAAAAAAAAAAAAAmAIAAGRycy9k&#10;b3ducmV2LnhtbFBLBQYAAAAABAAEAPUAAACJAwAAAAA=&#10;" path="m,43l4,29r,-9l9,10,14,5,24,r4,l38,5r5,5l52,24r,19l52,53,48,67r-5,5l38,82r-5,l28,82r-14,l9,72,4,58,,43xm14,43r,15l19,72r,5l28,82r5,-5l38,72r,-5l43,58r,-19l43,29,38,15r,-5l33,10,28,5r-4,l19,10r,5l14,24r,10l14,43xe" fillcolor="#131516" stroked="f">
                  <v:path arrowok="t" o:connecttype="custom" o:connectlocs="0,23205;2159,15650;2159,10793;4857,5396;7556,2698;12953,0;15112,0;20509,2698;23208,5396;28065,12952;28065,23205;28065,28601;25906,36156;23208,38855;20509,44251;17810,44251;15112,44251;7556,44251;4857,38855;2159,31299;0,23205;7556,23205;7556,31299;10255,38855;10255,41553;15112,44251;15112,44251;17810,41553;20509,38855;20509,36156;23208,31299;23208,21046;23208,15650;20509,8095;20509,5396;17810,5396;15112,2698;15112,2698;12953,2698;10255,5396;10255,8095;7556,12952;7556,18348;7556,23205" o:connectangles="0,0,0,0,0,0,0,0,0,0,0,0,0,0,0,0,0,0,0,0,0,0,0,0,0,0,0,0,0,0,0,0,0,0,0,0,0,0,0,0,0,0,0,0"/>
                  <o:lock v:ext="edit" verticies="t"/>
                </v:shape>
                <v:shape id="Freeform 1099" o:spid="_x0000_s1340" style="position:absolute;left:36586;top:22168;width:184;height:599;visibility:visible;mso-wrap-style:square;v-text-anchor:top" coordsize="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kzcUA&#10;AADdAAAADwAAAGRycy9kb3ducmV2LnhtbESPQWvCQBCF70L/wzIFb7qxFZHUVUQoVjypxdLbkB2T&#10;YHY2ZNe4/vvOoeBthvfmvW8Wq+Qa1VMXas8GJuMMFHHhbc2lge/T52gOKkRki41nMvCgAKvly2CB&#10;ufV3PlB/jKWSEA45GqhibHOtQ1GRwzD2LbFoF985jLJ2pbYd3iXcNfoty2baYc3SUGFLm4qK6/Hm&#10;DOh0vr73P+Vm+/jd7+i8n8/WqTBm+JrWH6Aipfg0/19/WcGfTg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CTNxQAAAN0AAAAPAAAAAAAAAAAAAAAAAJgCAABkcnMv&#10;ZG93bnJldi54bWxQSwUGAAAAAAQABAD1AAAAigMAAAAA&#10;" path="m34,106r,5l24,106,20,96,10,87,5,77,,67,,53,,39,10,20,20,10,34,,24,5,20,15r-5,5l15,29,10,43r,10l10,63r5,14l15,82r5,5l20,91r4,5l29,101r5,5xe" fillcolor="#131516" stroked="f">
                  <v:path arrowok="t" o:connecttype="custom" o:connectlocs="18350,57203;18350,59901;12953,57203;10794,51806;5397,46949;2699,41553;0,36156;0,28601;0,21046;5397,10793;10794,5396;18350,0;18350,0;12953,2698;10794,8095;8096,10793;8096,15650;5397,23205;5397,28601;5397,33998;8096,41553;8096,44251;10794,46949;10794,49108;12953,51806;15651,54505;18350,57203" o:connectangles="0,0,0,0,0,0,0,0,0,0,0,0,0,0,0,0,0,0,0,0,0,0,0,0,0,0,0"/>
                </v:shape>
                <v:shape id="Freeform 1100" o:spid="_x0000_s1341" style="position:absolute;left:36796;top:22195;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zq8QA&#10;AADdAAAADwAAAGRycy9kb3ducmV2LnhtbERPTWvCQBC9F/oflil4kbpRQrHRVUpRLB4KakCPQ3ZM&#10;gtnZsLtq6q93BaG3ebzPmc4704gLOV9bVjAcJCCIC6trLhXku+X7GIQPyBoby6TgjzzMZ68vU8y0&#10;vfKGLttQihjCPkMFVQhtJqUvKjLoB7YljtzROoMhQldK7fAaw00jR0nyIQ3WHBsqbOm7ouK0PRsF&#10;Nl/t08N54fqcr37XcrQ7ufSmVO+t+5qACNSFf/HT/aPj/DT9hM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c6vEAAAA3QAAAA8AAAAAAAAAAAAAAAAAmAIAAGRycy9k&#10;b3ducmV2LnhtbFBLBQYAAAAABAAEAPUAAACJAwAAAAA=&#10;" path="m9,l52,,24,82r-5,l43,10r-24,l14,10r-5,l5,15r,4l,19,9,xe" fillcolor="#131516" stroked="f">
                  <v:path arrowok="t" o:connecttype="custom" o:connectlocs="4857,0;28065,0;28065,0;12953,44251;10255,44251;23208,5396;10255,5396;7556,5396;4857,5396;2699,8095;2699,10253;0,10253;4857,0" o:connectangles="0,0,0,0,0,0,0,0,0,0,0,0,0"/>
                </v:shape>
                <v:shape id="Freeform 1101" o:spid="_x0000_s1342" style="position:absolute;left:37104;top:22168;width:313;height:443;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Yy8UA&#10;AADdAAAADwAAAGRycy9kb3ducmV2LnhtbESPzW4CMQyE70h9h8iVeoMslKJqS0ClEhXqib8HsDZu&#10;smLjLJuU3b49PlTqzdaMZz4v10No1I26VEc2MJ0UoIiraGt2Bs6n7fgVVMrIFpvIZOCXEqxXD6Ml&#10;ljb2fKDbMTslIZxKNOBzbkutU+UpYJrElli079gFzLJ2TtsOewkPjZ4VxUIHrFkaPLb04am6HH+C&#10;ga/P3R4Pz1t/6Wlxne6vzm6iM+bpcXh/A5VpyP/mv+udFfz5i/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djLxQAAAN0AAAAPAAAAAAAAAAAAAAAAAJgCAABkcnMv&#10;ZG93bnJldi54bWxQSwUGAAAAAAQABAD1AAAAigMAAAAA&#10;" path="m58,53r,10l43,63r,19l34,82r,-19l,63,,53,39,r4,l43,53r15,xm34,53r,-38l5,53r29,xe" fillcolor="#131516" stroked="f">
                  <v:path arrowok="t" o:connecttype="custom" o:connectlocs="31303,28601;31303,33998;23207,33998;23207,44251;18350,44251;18350,33998;0,33998;0,28601;21049,0;23207,0;23207,28601;31303,28601;18350,28601;18350,8095;2699,28601;18350,28601" o:connectangles="0,0,0,0,0,0,0,0,0,0,0,0,0,0,0,0"/>
                  <o:lock v:ext="edit" verticies="t"/>
                </v:shape>
                <v:shape id="Freeform 1102" o:spid="_x0000_s1343" style="position:absolute;left:37444;top:22168;width:178;height:599;visibility:visible;mso-wrap-style:square;v-text-anchor:top" coordsize="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hpsQA&#10;AADdAAAADwAAAGRycy9kb3ducmV2LnhtbERPTWvCQBC9F/wPywi91Y2lKZK6ihYSCrlYbfU6zY5J&#10;MDsbsmsS/323UPA2j/c5y/VoGtFT52rLCuazCARxYXXNpYKvQ/q0AOE8ssbGMim4kYP1avKwxETb&#10;gT+p3/tShBB2CSqovG8TKV1RkUE3sy1x4M62M+gD7EqpOxxCuGnkcxS9SoM1h4YKW3qvqLjsr0bB&#10;dzbyz7Y/pvE1z0/ZbtjdmAalHqfj5g2Ep9Hfxf/uDx3mv8R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oabEAAAA3QAAAA8AAAAAAAAAAAAAAAAAmAIAAGRycy9k&#10;b3ducmV2LnhtbFBLBQYAAAAABAAEAPUAAACJAwAAAAA=&#10;" path="m,l,,9,5r5,5l24,20r4,9l28,43r5,10l28,72,24,87,14,101,,111r,-5l4,101,9,96r5,-9l19,77r,-10l19,58r,-15l19,34r,-10l14,20r,-5l9,10,4,5,,xe" fillcolor="#131516" stroked="f">
                  <v:path arrowok="t" o:connecttype="custom" o:connectlocs="0,0;0,0;4857,2698;7556,5396;12953,10793;15112,15650;15112,23205;17810,28601;15112,38855;12953,46949;7556,54505;0,59901;0,57203;2159,54505;4857,51806;7556,46949;10254,41553;10254,36156;10254,31300;10254,23205;10254,18348;10254,12952;7556,10793;7556,8095;4857,5396;2159,2698;0,0" o:connectangles="0,0,0,0,0,0,0,0,0,0,0,0,0,0,0,0,0,0,0,0,0,0,0,0,0,0,0"/>
                </v:shape>
                <v:shape id="Freeform 1103" o:spid="_x0000_s1344" style="position:absolute;left:30919;top:23075;width:281;height:464;visibility:visible;mso-wrap-style:square;v-text-anchor:top" coordsize="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lD8IA&#10;AADdAAAADwAAAGRycy9kb3ducmV2LnhtbERPTYvCMBC9C/sfwgh701RxVWqjLMou3sTqwePYjG1p&#10;MylN1K6/fiMI3ubxPidZdaYWN2pdaVnBaBiBIM6sLjlXcDz8DOYgnEfWWFsmBX/kYLX86CUYa3vn&#10;Pd1Sn4sQwi5GBYX3TSylywoy6Ia2IQ7cxbYGfYBtLnWL9xBuajmOoqk0WHJoKLChdUFZlV6Ngl+3&#10;q0xtH2l5nU02kZ7aC55PSn32u+8FCE+df4tf7q0O8ydfY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UPwgAAAN0AAAAPAAAAAAAAAAAAAAAAAJgCAABkcnMvZG93&#10;bnJldi54bWxQSwUGAAAAAAQABAD1AAAAhwMAAAAA&#10;" path="m48,r,5l43,5r-5,l33,10r-5,4l24,19r-5,5l19,29r-5,9l24,34r9,l38,34r5,4l48,48r4,9l48,67r-5,5l38,81,24,86,19,81,14,77,4,67,,53,,43,4,29,9,24,19,14r5,-4l33,5,38,,48,xm14,43r,5l14,57r,5l14,67r5,5l19,77r5,4l28,81r5,l38,77r,-5l43,62,38,53r,-10l33,38r-9,l19,38r-5,5xe" fillcolor="#131516" stroked="f">
                  <v:path arrowok="t" o:connecttype="custom" o:connectlocs="25906,0;25906,2698;23208,2698;20509,2698;17810,5397;15112,7555;12953,10253;10255,12952;10255,15650;7556,20507;12953,18348;17810,18348;20509,18348;23208,20507;25906,25903;28065,30760;25906,36157;23208,38855;20509,43712;12953,46410;10255,43712;7556,41553;2159,36157;0,28602;0,23205;2159,15650;4857,12952;10255,7555;12953,5397;17810,2698;20509,0;25906,0;25906,0;7556,23205;7556,25903;7556,30760;7556,33458;7556,36157;10255,38855;10255,41553;12953,43712;15112,43712;17810,43712;20509,41553;20509,38855;23208,33458;20509,28602;20509,23205;17810,20507;12953,20507;12953,20507;10255,20507;10255,20507;7556,23205" o:connectangles="0,0,0,0,0,0,0,0,0,0,0,0,0,0,0,0,0,0,0,0,0,0,0,0,0,0,0,0,0,0,0,0,0,0,0,0,0,0,0,0,0,0,0,0,0,0,0,0,0,0,0,0,0,0"/>
                  <o:lock v:ext="edit" verticies="t"/>
                </v:shape>
                <v:shape id="Freeform 1104" o:spid="_x0000_s1345" style="position:absolute;left:31227;top:23102;width:361;height:410;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T+8UA&#10;AADdAAAADwAAAGRycy9kb3ducmV2LnhtbERPTWvCQBC9C/6HZYTe6sY2LSV1Fa2I9iLUCnocstNs&#10;MDsbs6uJ/vpuoeBtHu9zxtPOVuJCjS8dKxgNExDEudMlFwp238vHNxA+IGusHJOCK3mYTvq9MWba&#10;tfxFl20oRAxhn6ECE0KdSelzQxb90NXEkftxjcUQYVNI3WAbw20ln5LkVVosOTYYrOnDUH7cnq2C&#10;1a1aHOedOaXYfp4W+/1mdkhJqYdBN3sHEagLd/G/e63j/PTlGf6+i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BP7xQAAAN0AAAAPAAAAAAAAAAAAAAAAAJgCAABkcnMv&#10;ZG93bnJldi54bWxQSwUGAAAAAAQABAD1AAAAigMAAAAA&#10;" path="m24,5r,28l43,33r5,l53,33r,-4l53,24r5,l58,48r-5,l53,43,48,38r-5,l24,38r,24l24,67r,5l29,72r14,l48,72r5,l58,72r,-5l63,62r4,-5l63,76,,76r5,l10,72r5,-5l15,62r,-48l15,5r-5,l10,,5,,,,63,r,14l58,9r,-4l53,5r-5,l24,5xe" fillcolor="#131516" stroked="f">
                  <v:path arrowok="t" o:connecttype="custom" o:connectlocs="12953,2698;12953,17808;23207,17808;25906,17808;28604,17808;28604,15650;28604,12951;31303,12951;31303,25903;28604,25903;28604,23205;28604,23205;28604,23205;25906,20507;25906,20507;23207,20507;12953,20507;12953,33458;12953,36156;12953,38854;12953,38854;12953,38854;15651,38854;15651,38854;23207,38854;25906,38854;28604,38854;31303,38854;31303,36156;34001,33458;36160,30760;36160,30760;34001,41013;0,41013;0,41013;2699,41013;2699,41013;5397,38854;5397,38854;5397,38854;8096,36156;8096,33458;8096,7555;8096,2698;5397,2698;5397,0;2699,0;0,0;0,0;34001,0;34001,7555;34001,7555;31303,4857;31303,2698;31303,2698;28604,2698;28604,2698;25906,2698;12953,2698" o:connectangles="0,0,0,0,0,0,0,0,0,0,0,0,0,0,0,0,0,0,0,0,0,0,0,0,0,0,0,0,0,0,0,0,0,0,0,0,0,0,0,0,0,0,0,0,0,0,0,0,0,0,0,0,0,0,0,0,0,0,0"/>
                </v:shape>
                <v:rect id="Rectangle 1105" o:spid="_x0000_s1346" style="position:absolute;left:31772;top:23361;width:33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0cMA&#10;AADdAAAADwAAAGRycy9kb3ducmV2LnhtbERP32vCMBB+F/wfwgl7m6nSOalGcWPCYAxZVfTxaM6m&#10;2FxKk2n97xdh4Nt9fD9vvuxsLS7U+sqxgtEwAUFcOF1xqWC3XT9PQfiArLF2TApu5GG56PfmmGl3&#10;5R+65KEUMYR9hgpMCE0mpS8MWfRD1xBH7uRaiyHCtpS6xWsMt7UcJ8lEWqw4Nhhs6N1Qcc5/rYJ8&#10;7Nebt1ezp93H7ej0wX+l34VST4NuNQMRqAsP8b/7U8f56UsK9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0cMAAADdAAAADwAAAAAAAAAAAAAAAACYAgAAZHJzL2Rv&#10;d25yZXYueG1sUEsFBgAAAAAEAAQA9QAAAIgDAAAAAA==&#10;" fillcolor="#131516" stroked="f"/>
                <v:shape id="Freeform 1106" o:spid="_x0000_s1347" style="position:absolute;left:32133;top:23075;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XHcQA&#10;AADdAAAADwAAAGRycy9kb3ducmV2LnhtbERPS2sCMRC+C/6HMEJvmlVqtatRtNJSoZda6XnYjPtw&#10;M1mTVFd/fVMoeJuP7znzZWtqcSbnS8sKhoMEBHFmdcm5gv3Xa38KwgdkjbVlUnAlD8tFtzPHVNsL&#10;f9J5F3IRQ9inqKAIoUml9FlBBv3ANsSRO1hnMETocqkdXmK4qeUoSZ6kwZJjQ4ENvRSUHXc/RkFV&#10;TdmtP96y6nvzvGWc3Pbb00aph167moEI1Ia7+N/9ruP8x/EY/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Fx3EAAAA3QAAAA8AAAAAAAAAAAAAAAAAmAIAAGRycy9k&#10;b3ducmV2LnhtbFBLBQYAAAAABAAEAPUAAACJAwAAAAA=&#10;" path="m,43l,29,5,19r5,-9l15,5r4,l24,,34,5r9,5l48,24r5,19l48,53r,14l43,72r-5,9l29,81r-5,5l15,81,5,72,,57,,43xm10,43r,14l15,72r4,5l24,81r5,l29,77r5,-5l38,67r,-10l38,38r,-9l38,19,34,10r-5,l29,5r-5,l19,5r,5l15,14,10,24r,10l10,43xe" fillcolor="#131516" stroked="f">
                  <v:path arrowok="t" o:connecttype="custom" o:connectlocs="0,23205;0,15650;2698,10253;5397,5397;8095,2698;10254,2698;12953,0;18350,2698;23207,5397;25906,12952;28604,23205;25906,28602;25906,36157;23207,38855;20509,43712;15651,43712;12953,46410;8095,43712;2698,38855;0,30760;0,23205;5397,23205;5397,30760;8095,38855;10254,41553;12953,43712;15651,43712;15651,41553;18350,38855;20509,36157;20509,30760;20509,20507;20509,15650;20509,10253;18350,5397;15651,5397;15651,2698;12953,2698;10254,2698;10254,5397;8095,7555;5397,12952;5397,18348;5397,23205" o:connectangles="0,0,0,0,0,0,0,0,0,0,0,0,0,0,0,0,0,0,0,0,0,0,0,0,0,0,0,0,0,0,0,0,0,0,0,0,0,0,0,0,0,0,0,0"/>
                  <o:lock v:ext="edit" verticies="t"/>
                </v:shape>
                <v:shape id="Freeform 1107" o:spid="_x0000_s1348" style="position:absolute;left:32468;top:23102;width:238;height:437;visibility:visible;mso-wrap-style:square;v-text-anchor:top" coordsize="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yEcQA&#10;AADdAAAADwAAAGRycy9kb3ducmV2LnhtbERPTWsCMRC9F/wPYQQvRbMt1srWKNIiWk+terC3YTMm&#10;i5vJsonr+u9NodDbPN7nzBadq0RLTSg9K3gaZSCIC69LNgoO+9VwCiJEZI2VZ1JwowCLee9hhrn2&#10;V/6mdheNSCEcclRgY6xzKUNhyWEY+Zo4cSffOIwJNkbqBq8p3FXyOcsm0mHJqcFiTe+WivPu4hR8&#10;fFrz83rcP9r2ULnt2iyPRfal1KDfLd9AROriv/jPvdFp/vhlAr/fp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MhHEAAAA3QAAAA8AAAAAAAAAAAAAAAAAmAIAAGRycy9k&#10;b3ducmV2LnhtbFBLBQYAAAAABAAEAPUAAACJAwAAAAA=&#10;" path="m44,l39,9,15,9,10,19r14,5l34,29r10,9l44,48r,9l39,62r,5l34,72r-5,l24,76r-4,l10,81,5,76,,76,,72,,67r5,l10,72r5,l20,72r4,l29,67r5,-5l34,57r,-9l29,43,24,38,20,33,10,29,,29,15,,44,xe" fillcolor="#131516" stroked="f">
                  <v:path arrowok="t" o:connecttype="custom" o:connectlocs="23747,0;21048,4857;8096,4857;5397,10253;12953,12952;18350,15650;23747,20507;23747,25903;23747,30760;21048,33459;21048,36157;18350,38855;15651,38855;12953,41014;10794,41014;5397,43712;2699,41014;0,41014;0,38855;0,38855;0,38855;0,36157;0,36157;2699,36157;2699,36157;2699,36157;2699,36157;5397,38855;8096,38855;10794,38855;12953,38855;15651,36157;18350,33459;18350,30760;18350,25903;15651,23205;12953,20507;10794,17809;5397,15650;0,15650;8096,0;23747,0" o:connectangles="0,0,0,0,0,0,0,0,0,0,0,0,0,0,0,0,0,0,0,0,0,0,0,0,0,0,0,0,0,0,0,0,0,0,0,0,0,0,0,0,0,0"/>
                </v:shape>
                <v:shape id="Freeform 1108" o:spid="_x0000_s1349" style="position:absolute;left:33197;top:23129;width:178;height:38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z9cMA&#10;AADdAAAADwAAAGRycy9kb3ducmV2LnhtbERPTYvCMBC9C/sfwgjeNFXUlWoUWRCWFQ/t7h68Dc3Y&#10;FptJSbK2+++NIHibx/ucza43jbiR87VlBdNJAoK4sLrmUsHP92G8AuEDssbGMin4Jw+77dtgg6m2&#10;HWd0y0MpYgj7FBVUIbSplL6oyKCf2JY4chfrDIYIXSm1wy6Gm0bOkmQpDdYcGyps6aOi4pr/GQVf&#10;J5dNzf4acjoluju3x9/sfFRqNOz3axCB+vASP92fOs6fL97h8U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Wz9cMAAADdAAAADwAAAAAAAAAAAAAAAACYAgAAZHJzL2Rv&#10;d25yZXYueG1sUEsFBgAAAAAEAAQA9QAAAIgDAAAAAA==&#10;" path="m19,r,19l29,19r,5l19,24r,33l19,62r,5l24,67r5,l29,62r4,l29,67r-5,4l19,71r-5,l9,71r,-4l9,62r,-5l9,24,,24,,19r5,l9,14,14,9r,-5l14,r5,xe" fillcolor="#131516" stroked="f">
                  <v:path arrowok="t" o:connecttype="custom" o:connectlocs="10254,0;10254,10253;15651,10253;15651,12952;10254,12952;10254,30760;10254,33458;10254,36156;10254,36156;12953,36156;12953,36156;15651,36156;15651,33458;15651,33458;17810,33458;15651,36156;12953,38315;12953,38315;10254,38315;7556,38315;7556,38315;4857,38315;4857,36156;4857,33458;4857,30760;4857,12952;0,12952;0,10253;2698,10253;2698,10253;4857,7555;7556,4857;7556,2159;7556,0;10254,0" o:connectangles="0,0,0,0,0,0,0,0,0,0,0,0,0,0,0,0,0,0,0,0,0,0,0,0,0,0,0,0,0,0,0,0,0,0,0"/>
                </v:shape>
                <v:shape id="Freeform 1109" o:spid="_x0000_s1350" style="position:absolute;left:33375;top:23231;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VH8YA&#10;AADdAAAADwAAAGRycy9kb3ducmV2LnhtbESPQWvCQBCF7wX/wzJCL0U3VlskuootCAFLodGLtyE7&#10;TUKzs+nuVtN/3zkIvc3w3rz3zXo7uE5dKMTWs4HZNANFXHnbcm3gdNxPlqBiQrbYeSYDvxRhuxnd&#10;rTG3/sofdClTrSSEY44GmpT6XOtYNeQwTn1PLNqnDw6TrKHWNuBVwl2nH7PsWTtsWRoa7Om1oeqr&#10;/HEGjmfmt+LwvngIy4LdC86L75KNuR8PuxWoREP6N9+uCyv4iyf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5VH8YAAADdAAAADwAAAAAAAAAAAAAAAACYAgAAZHJz&#10;L2Rvd25yZXYueG1sUEsFBgAAAAAEAAQA9QAAAIsDAAAAAA==&#10;" path="m29,l39,r9,9l53,14r,10l53,33r,5l48,48r-4,4l34,52r-5,5l15,52,10,48,5,38,,28,5,19r,-5l10,5,15,r9,l29,xm29,l24,5r-4,l15,9r,5l15,24r,9l20,43r4,5l29,52r5,-4l39,48,44,38r,-10l44,19,39,9,34,5,29,xe" fillcolor="#131516" stroked="f">
                  <v:path arrowok="t" o:connecttype="custom" o:connectlocs="15651,0;21048,0;25906,4857;28604,7555;28604,12952;28604,17808;28604,20507;25906,25903;23747,28062;18350,28062;15651,30760;8095,28062;5397,25903;2698,20507;0,15110;2698,10253;2698,7555;5397,2698;8095,0;12953,0;15651,0;15651,0;12953,2698;10794,2698;10794,2698;8095,4857;8095,7555;8095,12952;8095,17808;10794,23205;12953,25903;15651,28062;18350,25903;21048,25903;23747,20507;23747,15110;23747,10253;21048,4857;18350,2698;15651,0" o:connectangles="0,0,0,0,0,0,0,0,0,0,0,0,0,0,0,0,0,0,0,0,0,0,0,0,0,0,0,0,0,0,0,0,0,0,0,0,0,0,0,0"/>
                  <o:lock v:ext="edit" verticies="t"/>
                </v:shape>
                <v:shape id="Freeform 1110" o:spid="_x0000_s1351" style="position:absolute;left:33893;top:23075;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WfMQA&#10;AADdAAAADwAAAGRycy9kb3ducmV2LnhtbERPS2vCQBC+F/wPyxR6KbpRrNrUVWzBoEcfCL0N2WkS&#10;mp0J2W2M/94tFHqbj+85y3XvatVR6ythA+NRAoo4F1txYeB82g4XoHxAtlgLk4EbeVivBg9LTK1c&#10;+UDdMRQqhrBP0UAZQpNq7fOSHPqRNMSR+5LWYYiwLbRt8RrDXa0nSTLTDiuODSU29FFS/n38cQYm&#10;20vYjZ+7PPvcN5lkc5m938SYp8d+8wYqUB/+xX/unY3zpy+v8PtNPEG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lnzEAAAA3QAAAA8AAAAAAAAAAAAAAAAAmAIAAGRycy9k&#10;b3ducmV2LnhtbFBLBQYAAAAABAAEAPUAAACJAwAAAAA=&#10;" path="m15,43l10,34,5,29,,24,,19,,14,5,5r10,l24,,34,5r5,l44,14r,5l44,24r,5l34,34r-5,4l39,48r5,5l44,57r4,5l44,72r-5,5l34,81,24,86,15,81,5,77,,72,,62,,57,5,53r5,-5l15,43xm24,38r5,-9l34,24r,-5l34,14r,-4l29,5r-5,l20,5r-5,5l10,14r,5l10,24r5,l15,29r9,9xm20,43r-5,5l10,53r,4l10,62r,10l15,77r5,4l24,81r5,l34,77r5,-5l39,67r,-5l34,62,29,53,20,43xe" fillcolor="#131516" stroked="f">
                  <v:path arrowok="t" o:connecttype="custom" o:connectlocs="5397,18348;0,12952;0,7555;8096,2698;18350,2698;23747,7555;23747,12952;18350,18348;21049,25903;23747,30760;23747,38855;18350,43712;8096,43712;0,38855;0,30760;5397,25903;12953,20507;18350,12952;18350,10253;18350,5397;12953,2698;8096,5397;5397,7555;5397,12952;8096,15650;10794,23205;5397,28602;5397,33458;8096,41553;12953,43712;18350,41553;21049,36157;18350,33458;10794,23205" o:connectangles="0,0,0,0,0,0,0,0,0,0,0,0,0,0,0,0,0,0,0,0,0,0,0,0,0,0,0,0,0,0,0,0,0,0"/>
                  <o:lock v:ext="edit" verticies="t"/>
                </v:shape>
                <v:shape id="Freeform 1111" o:spid="_x0000_s1352" style="position:absolute;left:34206;top:23102;width:362;height:410;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HMccA&#10;AADdAAAADwAAAGRycy9kb3ducmV2LnhtbESPQUvDQBCF74L/YRnBm9kooZTYbYkWUS9Cq1CPQ3bM&#10;hmRn0+zaRH+9cxB6m+G9ee+b1Wb2vTrRGNvABm6zHBRxHWzLjYGP96ebJaiYkC32gcnAD0XYrC8v&#10;VljaMPGOTvvUKAnhWKIBl9JQah1rRx5jFgZi0b7C6DHJOjbajjhJuO/1XZ4vtMeWpcHhQI+O6m7/&#10;7Q08//bb7mF2xwKn1+P2cHirPgsy5vpqru5BJZrT2fx//WIFv1g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RzHHAAAA3QAAAA8AAAAAAAAAAAAAAAAAmAIAAGRy&#10;cy9kb3ducmV2LnhtbFBLBQYAAAAABAAEAPUAAACMAwAAAAA=&#10;" path="m19,5r,28l38,33r5,l48,33r,-4l48,24r5,l53,48r-5,l48,43,43,38r-5,l19,38r,24l19,67r,5l24,72r5,l38,72r10,l53,72r5,-5l58,62r4,-5l67,57,58,76,,76r5,l5,72r5,l10,67r,-5l10,14r,-9l5,,,,58,r,14l58,9,53,5r-5,l43,5,19,5xe" fillcolor="#131516" stroked="f">
                  <v:path arrowok="t" o:connecttype="custom" o:connectlocs="10254,2698;10254,17808;20509,17808;23207,17808;25906,17808;25906,15650;25906,12951;28604,12951;28604,25903;25906,25903;25906,23205;25906,23205;25906,23205;23207,20507;23207,20507;20509,20507;10254,20507;10254,33458;10254,36156;10254,38854;10254,38854;12953,38854;12953,38854;15651,38854;20509,38854;25906,38854;25906,38854;28604,38854;31303,36156;31303,33458;33461,30760;36160,30760;31303,41013;0,41013;0,41013;0,41013;2699,41013;2699,38854;5397,38854;5397,38854;5397,36156;5397,33458;5397,7555;5397,2698;5397,2698;2699,0;0,0;0,0;0,0;31303,0;31303,7555;31303,7555;31303,4857;28604,2698;28604,2698;28604,2698;25906,2698;23207,2698;10254,2698" o:connectangles="0,0,0,0,0,0,0,0,0,0,0,0,0,0,0,0,0,0,0,0,0,0,0,0,0,0,0,0,0,0,0,0,0,0,0,0,0,0,0,0,0,0,0,0,0,0,0,0,0,0,0,0,0,0,0,0,0,0,0"/>
                </v:shape>
                <v:rect id="Rectangle 1112" o:spid="_x0000_s1353" style="position:absolute;left:34724;top:23361;width:33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j9MMA&#10;AADdAAAADwAAAGRycy9kb3ducmV2LnhtbERP32vCMBB+F/wfwgl7m6kiOqppmTJhMERWFfd4NLem&#10;rLmUJtP63y/CwLf7+H7eKu9tIy7U+dqxgsk4AUFcOl1zpeB42D6/gPABWWPjmBTcyEOeDQcrTLW7&#10;8iddilCJGMI+RQUmhDaV0peGLPqxa4kj9+06iyHCrpK6w2sMt42cJslcWqw5NhhsaWOo/Cl+rYJi&#10;6rf79cKc6Ph2+3L67D9mu1Kpp1H/ugQRqA8P8b/7Xcf5s/kE7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j9MMAAADdAAAADwAAAAAAAAAAAAAAAACYAgAAZHJzL2Rv&#10;d25yZXYueG1sUEsFBgAAAAAEAAQA9QAAAIgDAAAAAA==&#10;" fillcolor="#131516" stroked="f"/>
                <v:shape id="Freeform 1113" o:spid="_x0000_s1354" style="position:absolute;left:35086;top:23075;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F1MQA&#10;AADdAAAADwAAAGRycy9kb3ducmV2LnhtbERPS2sCMRC+F/wPYYTealYpardG0UqlQi+u0vOwme7D&#10;zWSbpLr21xtB6G0+vufMFp1pxImcrywrGA4SEMS51RUXCg7796cpCB+QNTaWScGFPCzmvYcZptqe&#10;eUenLBQihrBPUUEZQptK6fOSDPqBbYkj922dwRChK6R2eI7hppGjJBlLgxXHhhJbeispP2a/RkFd&#10;T9mtPjd5/bV+2TJO/g7bn7VSj/1u+QoiUBf+xXf3h47zn8c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RdTEAAAA3QAAAA8AAAAAAAAAAAAAAAAAmAIAAGRycy9k&#10;b3ducmV2LnhtbFBLBQYAAAAABAAEAPUAAACJAwAAAAA=&#10;" path="m,43l,29,5,19r5,-9l14,5r5,l24,,34,5r9,5l48,24r5,19l53,53,48,67r-5,5l38,81r-4,l24,86,14,81,5,72,,57,,43xm10,43r4,14l14,72r5,5l24,81r5,l34,77r,-5l38,67r,-10l38,38r,-9l38,19,34,10,29,5r-5,l19,10r-5,4l14,24r,10l10,43xe" fillcolor="#131516" stroked="f">
                  <v:path arrowok="t" o:connecttype="custom" o:connectlocs="0,23205;0,15650;2698,10253;5397,5397;7556,2698;10254,2698;12953,0;18350,2698;23207,5397;25906,12952;28604,23205;28604,28602;25906,36157;23207,38855;20509,43712;18350,43712;12953,46410;7556,43712;2698,38855;0,30760;0,23205;5397,23205;7556,30760;7556,38855;10254,41553;12953,43712;15651,43712;18350,41553;18350,38855;20509,36157;20509,30760;20509,20507;20509,15650;20509,10253;18350,5397;18350,5397;15651,2698;12953,2698;12953,2698;10254,5397;7556,7555;7556,12952;7556,18348;5397,23205" o:connectangles="0,0,0,0,0,0,0,0,0,0,0,0,0,0,0,0,0,0,0,0,0,0,0,0,0,0,0,0,0,0,0,0,0,0,0,0,0,0,0,0,0,0,0,0"/>
                  <o:lock v:ext="edit" verticies="t"/>
                </v:shape>
                <v:shape id="Freeform 1114" o:spid="_x0000_s1355" style="position:absolute;left:35420;top:23102;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UKcMA&#10;AADdAAAADwAAAGRycy9kb3ducmV2LnhtbERP22rCQBB9L/gPywi+1U1rEY2uokWpLypePmDIjpvY&#10;7GzIrjH5+26h0Lc5nOvMl60tRUO1LxwreBsmIIgzpws2Cq6X7esEhA/IGkvHpKAjD8tF72WOqXZP&#10;PlFzDkbEEPYpKshDqFIpfZaTRT90FXHkbq62GCKsjdQ1PmO4LeV7koylxYJjQ44VfeaUfZ8fVsHU&#10;mL3bdnt5XLf35jL6Omx23UOpQb9dzUAEasO/+M+903H+x3gE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UKcMAAADdAAAADwAAAAAAAAAAAAAAAACYAgAAZHJzL2Rv&#10;d25yZXYueG1sUEsFBgAAAAAEAAQA9QAAAIgDAAAAAA==&#10;" path="m48,l44,9,20,9,15,19r9,5l39,29r5,9l44,48r,9l44,62r-5,5l34,72r-5,4l20,76r-5,5l5,76,,72,,67r5,l10,67r,5l15,72r5,l24,72,34,67r,-5l39,57,34,48r,-5l29,38,20,33,10,29,,29,20,,48,xe" fillcolor="#131516" stroked="f">
                  <v:path arrowok="t" o:connecttype="custom" o:connectlocs="25906,0;23747,4857;10794,4857;8096,10253;12953,12952;21049,15650;23747,20507;23747,25903;23747,30760;23747,33459;21049,36157;18350,38855;18350,38855;15652,41014;10794,41014;8096,43712;2699,41014;2699,41014;0,38855;0,38855;0,38855;0,36157;0,36157;2699,36157;2699,36157;2699,36157;5397,36157;5397,38855;8096,38855;10794,38855;12953,38855;18350,36157;18350,33459;21049,30760;18350,25903;18350,23205;15652,20507;10794,17809;5397,15650;0,15650;10794,0;25906,0" o:connectangles="0,0,0,0,0,0,0,0,0,0,0,0,0,0,0,0,0,0,0,0,0,0,0,0,0,0,0,0,0,0,0,0,0,0,0,0,0,0,0,0,0,0"/>
                </v:shape>
                <v:shape id="Freeform 1115" o:spid="_x0000_s1356" style="position:absolute;left:36176;top:23075;width:178;height:594;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dsAA&#10;AADdAAAADwAAAGRycy9kb3ducmV2LnhtbERPTYvCMBC9L/gfwgje1rQislRjURfFa10PHodmbEub&#10;SWmybfXXG2Fhb/N4n7NJR9OInjpXWVYQzyMQxLnVFRcKrj/Hzy8QziNrbCyTggc5SLeTjw0m2g6c&#10;UX/xhQgh7BJUUHrfJlK6vCSDbm5b4sDdbWfQB9gVUnc4hHDTyEUUraTBikNDiS0dSsrry69RgAsz&#10;DP3N7rM4MifPz2sWf9dKzabjbg3C0+j/xX/usw7zl6slvL8JJ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GkdsAAAADdAAAADwAAAAAAAAAAAAAAAACYAgAAZHJzL2Rvd25y&#10;ZXYueG1sUEsFBgAAAAAEAAQA9QAAAIUDAAAAAA==&#10;" path="m33,105r,5l24,105,19,96,9,86,4,77,,67,,53,,38,9,19,19,10,33,,24,5r-5,9l14,19r,10l9,43r,10l9,62r5,15l14,81r5,5l19,91r5,5l28,101r5,4xe" fillcolor="#131516" stroked="f">
                  <v:path arrowok="t" o:connecttype="custom" o:connectlocs="17810,56663;17810,59361;12953,56663;10254,51806;4857,46410;2159,41553;0,36156;0,28601;0,20507;4857,10253;10254,5396;17810,0;17810,0;12953,2698;10254,7555;7556,10253;7556,15650;4857,23205;4857,28601;4857,33458;7556,41553;7556,43711;10254,46410;10254,49108;12953,51806;15112,54504;17810,56663" o:connectangles="0,0,0,0,0,0,0,0,0,0,0,0,0,0,0,0,0,0,0,0,0,0,0,0,0,0,0"/>
                </v:shape>
                <v:shape id="Freeform 1116" o:spid="_x0000_s1357" style="position:absolute;left:36435;top:23075;width:178;height:437;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qKcQA&#10;AADdAAAADwAAAGRycy9kb3ducmV2LnhtbERPTWvCQBC9F/oflil4q5uKSoiuooWKiFBMFa9Ddkxi&#10;s7Mhu2rir3eFQm/zeJ8znbemEldqXGlZwUc/AkGcWV1yrmD/8/Ueg3AeWWNlmRR05GA+e32ZYqLt&#10;jXd0TX0uQgi7BBUU3teJlC4ryKDr25o4cCfbGPQBNrnUDd5CuKnkIIrG0mDJoaHAmj4Lyn7Ti1Gw&#10;Onyv7ovOLI/LfD/o4k1cng9bpXpv7WICwlPr/8V/7rUO84fjETy/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qinEAAAA3QAAAA8AAAAAAAAAAAAAAAAAmAIAAGRycy9k&#10;b3ducmV2LnhtbFBLBQYAAAAABAAEAPUAAACJAwAAAAA=&#10;" path="m,10l19,r5,l24,67r,5l24,77r,4l28,81r5,l4,81r5,l9,77r5,l14,72r,-5l14,24r,-5l14,14r-5,l9,10r-5,l,14,,10xe" fillcolor="#131516" stroked="f">
                  <v:path arrowok="t" o:connecttype="custom" o:connectlocs="0,5397;10254,0;12953,0;12953,36157;12953,38855;12953,41553;12953,41553;12953,43712;15112,43712;17810,43712;17810,43712;2159,43712;2159,43712;2159,43712;4857,43712;4857,41553;7556,41553;7556,38855;7556,36157;7556,12952;7556,10253;7556,7555;4857,7555;4857,5397;4857,5397;4857,5397;2159,5397;0,7555;0,5397" o:connectangles="0,0,0,0,0,0,0,0,0,0,0,0,0,0,0,0,0,0,0,0,0,0,0,0,0,0,0,0,0"/>
                </v:shape>
                <v:shape id="Freeform 1117" o:spid="_x0000_s1358" style="position:absolute;left:36716;top:23075;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Is8MA&#10;AADdAAAADwAAAGRycy9kb3ducmV2LnhtbERPTWvCQBC9C/6HZYRepG6UEkvqKioY9Fgthd6G7DQJ&#10;zc6E7Brjv+8WhN7m8T5ntRlco3rqfC1sYD5LQBEXYmsuDXxcDs+voHxAttgIk4E7edisx6MVZlZu&#10;/E79OZQqhrDP0EAVQptp7YuKHPqZtMSR+5bOYYiwK7Xt8BbDXaMXSZJqhzXHhgpb2ldU/JyvzsDi&#10;8BmO82lf5F+nNpd8KenuLsY8TYbtG6hAQ/gXP9xHG+e/pCn8fR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7Is8MAAADdAAAADwAAAAAAAAAAAAAAAACYAgAAZHJzL2Rv&#10;d25yZXYueG1sUEsFBgAAAAAEAAQA9QAAAIgDAAAAAA==&#10;" path="m,43l,29,5,19r5,-9l15,5r5,l24,,34,5r10,5l48,24r,19l48,53r,14l44,72r-5,9l29,81r-5,5l15,81,5,72,,57,,43xm10,43r,14l15,72r5,5l24,81r5,l29,77r5,-5l39,67r,-10l39,38r,-9l34,19r,-9l29,10r,-5l24,5r-4,l20,10r-5,4l10,24r,10l10,43xe" fillcolor="#131516" stroked="f">
                  <v:path arrowok="t" o:connecttype="custom" o:connectlocs="0,23205;0,15650;2699,10253;5397,5397;8096,2698;10794,2698;12953,0;18350,2698;23747,5397;25906,12952;25906,23205;25906,28602;25906,36157;23747,38855;21049,43712;15652,43712;12953,46410;8096,43712;2699,38855;0,30760;0,23205;5397,23205;5397,30760;8096,38855;10794,41553;12953,43712;15652,43712;15652,41553;18350,38855;21049,36157;21049,30760;21049,20507;21049,15650;18350,10253;18350,5397;15652,5397;15652,2698;12953,2698;10794,2698;10794,5397;8096,7555;5397,12952;5397,18348;5397,23205" o:connectangles="0,0,0,0,0,0,0,0,0,0,0,0,0,0,0,0,0,0,0,0,0,0,0,0,0,0,0,0,0,0,0,0,0,0,0,0,0,0,0,0,0,0,0,0"/>
                  <o:lock v:ext="edit" verticies="t"/>
                </v:shape>
                <v:shape id="Freeform 1118" o:spid="_x0000_s1359" style="position:absolute;left:37029;top:23075;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mTMQA&#10;AADdAAAADwAAAGRycy9kb3ducmV2LnhtbERPS2sCMRC+C/0PYQq9abYiPlajtEpLBS/diudhM+6j&#10;m8mapLr11zdCwdt8fM9ZrDrTiDM5X1lW8DxIQBDnVldcKNh/vfWnIHxA1thYJgW/5GG1fOgtMNX2&#10;wp90zkIhYgj7FBWUIbSplD4vyaAf2JY4ckfrDIYIXSG1w0sMN40cJslYGqw4NpTY0rqk/Dv7MQrq&#10;esrudfee14fNbMs4ue63p41ST4/dyxxEoC7cxf/uDx3nj8YT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5kzEAAAA3QAAAA8AAAAAAAAAAAAAAAAAmAIAAGRycy9k&#10;b3ducmV2LnhtbFBLBQYAAAAABAAEAPUAAACJAwAAAAA=&#10;" path="m,43l,29,5,19,9,10,14,5r10,l29,r9,5l43,10,53,24r,19l53,53,48,67r-5,5l38,81r-5,l29,86,14,81,9,72,5,57,,43xm14,43r,14l19,72r,5l29,81r4,-4l38,72r,-5l38,57,43,38,38,29r,-10l38,10r-5,l29,5r-5,l19,10r-5,4l14,24r,10l14,43xe" fillcolor="#131516" stroked="f">
                  <v:path arrowok="t" o:connecttype="custom" o:connectlocs="0,23205;0,15650;2698,10253;4857,5397;7556,2698;12953,2698;15651,0;20509,2698;23207,5397;28604,12952;28604,23205;28604,28602;25906,36157;23207,38855;20509,43712;17810,43712;15651,46410;7556,43712;4857,38855;2698,30760;0,23205;7556,23205;7556,30760;10254,38855;10254,41553;15651,43712;15651,43712;17810,41553;20509,38855;20509,36157;20509,30760;23207,20507;20509,15650;20509,10253;20509,5397;17810,5397;15651,2698;15651,2698;12953,2698;10254,5397;7556,7555;7556,12952;7556,18348;7556,23205" o:connectangles="0,0,0,0,0,0,0,0,0,0,0,0,0,0,0,0,0,0,0,0,0,0,0,0,0,0,0,0,0,0,0,0,0,0,0,0,0,0,0,0,0,0,0,0"/>
                  <o:lock v:ext="edit" verticies="t"/>
                </v:shape>
                <v:shape id="Freeform 1119" o:spid="_x0000_s1360" style="position:absolute;left:37336;top:23075;width:184;height:594;visibility:visible;mso-wrap-style:square;v-text-anchor:top" coordsize="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FjMYA&#10;AADdAAAADwAAAGRycy9kb3ducmV2LnhtbESPzWrDQAyE74W8w6JCb83aoQ3BzToEh0ALPaROHkB4&#10;Vf/UqzXeTey8fXUo9CYxo5lP293senWjMbSeDaTLBBRx5W3LtYHL+fi8ARUissXeMxm4U4BdvnjY&#10;Ymb9xF90K2OtJIRDhgaaGIdM61A15DAs/UAs2rcfHUZZx1rbEScJd71eJclaO2xZGhocqGio+imv&#10;zkB/SvHzYzpgsu+KLj1NxSse7sY8Pc77N1CR5vhv/rt+t4L/shZc+UZG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FjMYAAADdAAAADwAAAAAAAAAAAAAAAACYAgAAZHJz&#10;L2Rvd25yZXYueG1sUEsFBgAAAAAEAAQA9QAAAIsDAAAAAA==&#10;" path="m,l,,10,5r10,5l24,19r5,10l34,43r,10l34,72,24,86r-9,15l,110r,-5l10,101r5,-5l20,86r,-9l24,67r,-10l24,43,20,34r,-10l20,19,15,14,10,10r,-5l,xe" fillcolor="#131516" stroked="f">
                  <v:path arrowok="t" o:connecttype="custom" o:connectlocs="0,0;0,0;5397,2698;10794,5396;12953,10253;15651,15650;18350,23205;18350,28601;18350,38854;12953,46410;8096,54504;0,59361;0,56663;5397,54504;8096,51806;10794,46410;10794,41553;12953,36156;12953,30760;12953,23205;10794,18348;10794,12951;10794,10253;8096,7555;5397,5396;5397,2698;0,0" o:connectangles="0,0,0,0,0,0,0,0,0,0,0,0,0,0,0,0,0,0,0,0,0,0,0,0,0,0,0"/>
                </v:shape>
                <v:shape id="Freeform 1120" o:spid="_x0000_s1361" style="position:absolute;left:30919;top:24003;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tAsMA&#10;AADdAAAADwAAAGRycy9kb3ducmV2LnhtbERP24rCMBB9F/yHMMK+aequiFajuIKwIot4AX0cmrGt&#10;NpPaZLX+vVkQfJvDuc54WptC3KhyuWUF3U4EgjixOudUwX63aA9AOI+ssbBMCh7kYDppNsYYa3vn&#10;Dd22PhUhhF2MCjLvy1hKl2Rk0HVsSRy4k60M+gCrVOoK7yHcFPIzivrSYM6hIcOS5hkll+2fUbBY&#10;+0Pq7HC1vFL3a3m0l9/zd6TUR6uejUB4qv1b/HL/6DC/1x/C/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tAsMAAADdAAAADwAAAAAAAAAAAAAAAACYAgAAZHJzL2Rv&#10;d25yZXYueG1sUEsFBgAAAAAEAAQA9QAAAIgDAAAAAA==&#10;" path="m48,l43,10r-24,l14,20r14,4l38,29r5,10l48,48r,10l43,63r,5l38,72r-5,l28,77r-4,l14,82,9,77r-5,l4,72,,72,4,68r5,l14,72r5,l24,72r4,l33,68r5,-5l38,58r,-10l33,44,28,39,24,34,14,29,4,29,19,,48,xe" fillcolor="#131516" stroked="f">
                  <v:path arrowok="t" o:connecttype="custom" o:connectlocs="25906,0;23207,5396;10254,5396;7556,10793;15112,12952;20509,15650;23207,21046;25906,25903;25906,31299;23207,33998;23207,36696;20509,38855;17810,38855;15112,41553;12953,41553;7556,44251;4857,41553;2159,41553;2159,38855;0,38855;0,38855;2159,36696;2159,36696;2159,36696;4857,36696;4857,36696;4857,36696;7556,38855;10254,38855;12953,38855;15112,38855;17810,36696;20509,33998;20509,31299;20509,25903;17810,23744;15112,21046;12953,18348;7556,15650;2159,15650;10254,0;25906,0" o:connectangles="0,0,0,0,0,0,0,0,0,0,0,0,0,0,0,0,0,0,0,0,0,0,0,0,0,0,0,0,0,0,0,0,0,0,0,0,0,0,0,0,0,0"/>
                </v:shape>
                <v:shape id="Freeform 1121" o:spid="_x0000_s1362" style="position:absolute;left:31227;top:24003;width:361;height:416;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UIsYA&#10;AADdAAAADwAAAGRycy9kb3ducmV2LnhtbESPQU/DMAyF70j7D5GRuLEUBGwqy6YNDYF620Da1SRe&#10;U7Vxqibbun+PD0jcbL3n9z4vVmPo1JmG1EQ28DAtQBHb6BquDXx/vd/PQaWM7LCLTAaulGC1nNws&#10;sHTxwjs673OtJIRTiQZ8zn2pdbKeAqZp7IlFO8YhYJZ1qLUb8CLhodOPRfGiAzYsDR57evNk2/0p&#10;GNit+/Zgq+31WP20z5tZ5W36GI25ux3Xr6Ayjfnf/Hf96QT/aSb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zUIsYAAADdAAAADwAAAAAAAAAAAAAAAACYAgAAZHJz&#10;L2Rvd25yZXYueG1sUEsFBgAAAAAEAAQA9QAAAIsDAAAAAA==&#10;" path="m24,5r,29l43,34r5,l53,34r,-5l53,24r5,l58,48r-5,l53,44,48,39r-5,l24,39r,24l24,68r,4l29,72r14,l48,72r5,l58,72r,-4l63,63r4,-5l63,77,,77r5,l10,72r5,-4l15,63r,-48l15,5r-5,l10,,5,,,,63,r,15l58,10r,-5l53,5r-5,l24,5xe" fillcolor="#131516" stroked="f">
                  <v:path arrowok="t" o:connecttype="custom" o:connectlocs="12953,2698;12953,18348;23207,18348;25906,18348;28604,18348;28604,15650;28604,12952;31303,12952;31303,25903;28604,25903;28604,23745;28604,23745;28604,23745;25906,21046;25906,21046;23207,21046;12953,21046;12953,33998;12953,36696;12953,38855;12953,38855;12953,38855;15651,38855;15651,38855;23207,38855;25906,38855;28604,38855;31303,38855;31303,36696;34001,33998;36160,31300;36160,31300;34001,41553;0,41553;0,41553;2699,41553;2699,41553;5397,38855;5397,38855;5397,38855;8096,36696;8096,33998;8096,8095;8096,2698;5397,2698;5397,0;2699,0;0,0;0,0;34001,0;34001,8095;34001,8095;31303,5396;31303,2698;31303,2698;28604,2698;28604,2698;25906,2698;12953,2698" o:connectangles="0,0,0,0,0,0,0,0,0,0,0,0,0,0,0,0,0,0,0,0,0,0,0,0,0,0,0,0,0,0,0,0,0,0,0,0,0,0,0,0,0,0,0,0,0,0,0,0,0,0,0,0,0,0,0,0,0,0,0"/>
                </v:shape>
                <v:rect id="Rectangle 1122" o:spid="_x0000_s1363" style="position:absolute;left:31772;top:24262;width:334;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1KcQA&#10;AADdAAAADwAAAGRycy9kb3ducmV2LnhtbERP32vCMBB+H/g/hBP2NlNF5qimZcqEwRBZrbjHo7k1&#10;Zc2lNJnW/94Ig73dx/fzVvlgW3Gm3jeOFUwnCQjiyumGawXlYfv0AsIHZI2tY1JwJQ95NnpYYard&#10;hT/pXIRaxBD2KSowIXSplL4yZNFPXEccuW/XWwwR9rXUPV5iuG3lLEmepcWGY4PBjjaGqp/i1yoo&#10;Zn67Xy/Mkcq365fTJ/8x31VKPY6H1yWIQEP4F/+533WcP19M4f5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NSnEAAAA3QAAAA8AAAAAAAAAAAAAAAAAmAIAAGRycy9k&#10;b3ducmV2LnhtbFBLBQYAAAAABAAEAPUAAACJAwAAAAA=&#10;" fillcolor="#131516" stroked="f"/>
                <v:shape id="Freeform 1123" o:spid="_x0000_s1364" style="position:absolute;left:32133;top:23982;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TCcMA&#10;AADdAAAADwAAAGRycy9kb3ducmV2LnhtbERPS2sCMRC+F/ofwhS81WxFfKxGaZWKQi+14nnYjPvo&#10;ZrImqa7+eiMIvc3H95zpvDW1OJHzpWUFb90EBHFmdcm5gt3P5+sIhA/IGmvLpOBCHuaz56cpptqe&#10;+ZtO25CLGMI+RQVFCE0qpc8KMui7tiGO3ME6gyFCl0vt8BzDTS17STKQBkuODQU2tCgo+93+GQVV&#10;NWL38bXKqv1yvGEcXneb41Kpzkv7PgERqA3/4od7reP8/rAH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TCcMAAADdAAAADwAAAAAAAAAAAAAAAACYAgAAZHJzL2Rv&#10;d25yZXYueG1sUEsFBgAAAAAEAAQA9QAAAIgDAAAAAA==&#10;" path="m,43l,28,5,19,10,9,15,4r4,l24,,34,4r9,5l48,24r5,19l48,52r,15l43,72r-5,9l29,81r-5,5l15,81,5,72,,57,,43xm10,43r,14l15,72r4,4l24,81r5,l29,76r5,-4l38,67r,-10l38,38r,-10l38,19,34,9r-5,l29,4r-5,l19,4r,5l15,14,10,24r,9l10,43xe" fillcolor="#131516" stroked="f">
                  <v:path arrowok="t" o:connecttype="custom" o:connectlocs="0,23205;0,15110;2698,10253;5397,4857;8095,2159;10254,2159;12953,0;18350,2159;23207,4857;25906,12952;28604,23205;25906,28062;25906,36157;23207,38855;20509,43712;15651,43712;12953,46410;8095,43712;2698,38855;0,30760;0,23205;5397,23205;5397,30760;8095,38855;10254,41013;12953,43712;15651,43712;15651,41013;18350,38855;20509,36157;20509,30760;20509,20507;20509,15110;20509,10253;18350,4857;15651,4857;15651,2159;12953,2159;10254,2159;10254,4857;8095,7555;5397,12952;5397,17808;5397,23205" o:connectangles="0,0,0,0,0,0,0,0,0,0,0,0,0,0,0,0,0,0,0,0,0,0,0,0,0,0,0,0,0,0,0,0,0,0,0,0,0,0,0,0,0,0,0,0"/>
                  <o:lock v:ext="edit" verticies="t"/>
                </v:shape>
                <v:shape id="Freeform 1124" o:spid="_x0000_s1365" style="position:absolute;left:32468;top:24003;width:238;height:443;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ZXMIA&#10;AADdAAAADwAAAGRycy9kb3ducmV2LnhtbERPyWrDMBC9B/oPYgK9xXKSkhYnsimFQi85NMt9sCaW&#10;Y2ukWGrs/n1VKPQ2j7fOrppsL+40hNaxgmWWgyCunW65UXA6vi9eQISIrLF3TAq+KUBVPsx2WGg3&#10;8ifdD7ERKYRDgQpMjL6QMtSGLIbMeeLEXdxgMSY4NFIPOKZw28tVnm+kxZZTg0FPb4bq7vBlFYSb&#10;9Ebuu1Xtr91aj7g/365Rqcf59LoFEWmK/+I/94dO85+e1/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JlcwgAAAN0AAAAPAAAAAAAAAAAAAAAAAJgCAABkcnMvZG93&#10;bnJldi54bWxQSwUGAAAAAAQABAD1AAAAhwMAAAAA&#10;" path="m44,l39,10r-24,l10,20r14,4l34,29,44,39r,9l44,58r-5,5l39,68r-5,4l29,72r-5,5l20,77,10,82,5,77,,77,,72,,68r5,l10,72r5,l20,72r4,l29,68r5,-5l34,58r,-10l29,44,24,39,20,34,10,29,,29,15,,44,xe" fillcolor="#131516" stroked="f">
                  <v:path arrowok="t" o:connecttype="custom" o:connectlocs="23747,0;21048,5396;8096,5396;5397,10793;12953,12952;18350,15650;23747,21046;23747,25903;23747,31299;21048,33998;21048,36696;18350,38855;15651,38855;12953,41553;10794,41553;5397,44251;2699,41553;0,41553;0,38855;0,38855;0,38855;0,36696;0,36696;2699,36696;2699,36696;2699,36696;2699,36696;5397,38855;8096,38855;10794,38855;12953,38855;15651,36696;18350,33998;18350,31299;18350,25903;15651,23744;12953,21046;10794,18348;5397,15650;0,15650;8096,0;23747,0" o:connectangles="0,0,0,0,0,0,0,0,0,0,0,0,0,0,0,0,0,0,0,0,0,0,0,0,0,0,0,0,0,0,0,0,0,0,0,0,0,0,0,0,0,0"/>
                </v:shape>
                <v:shape id="Freeform 1125" o:spid="_x0000_s1366" style="position:absolute;left:33197;top:24030;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qMQA&#10;AADdAAAADwAAAGRycy9kb3ducmV2LnhtbERPTWvCQBC9C/6HZYTedNMixsZsRCwFUWhRK17H7DQJ&#10;ZmdDdjXx33cLhd7m8T4nXfamFndqXWVZwfMkAkGcW11xoeDr+D6eg3AeWWNtmRQ8yMEyGw5STLTt&#10;eE/3gy9ECGGXoILS+yaR0uUlGXQT2xAH7tu2Bn2AbSF1i10IN7V8iaKZNFhxaCixoXVJ+fVwMwri&#10;23kbdx/RbrZ63W/f4s9dZU4XpZ5G/WoBwlPv/8V/7o0O86fxF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MKjEAAAA3QAAAA8AAAAAAAAAAAAAAAAAmAIAAGRycy9k&#10;b3ducmV2LnhtbFBLBQYAAAAABAAEAPUAAACJAwAAAAA=&#10;" path="m19,r,19l29,19r,5l19,24r,34l19,63r,4l24,67r5,l29,63r4,l29,67r-5,5l19,72r-5,l9,72r,-5l9,63r,-5l9,24,,24,,19r5,l9,15r5,-5l14,5,14,r5,xe" fillcolor="#131516" stroked="f">
                  <v:path arrowok="t" o:connecttype="custom" o:connectlocs="10254,0;10254,10253;15651,10253;15651,12952;10254,12952;10254,31300;10254,33998;10254,36157;10254,36157;12953,36157;12953,36157;15651,36157;15651,33998;15651,33998;17810,33998;15651,36157;12953,38855;12953,38855;10254,38855;7556,38855;7556,38855;4857,38855;4857,36157;4857,33998;4857,31300;4857,12952;0,12952;0,10253;2698,10253;2698,10253;4857,8095;7556,5397;7556,2698;7556,0;10254,0" o:connectangles="0,0,0,0,0,0,0,0,0,0,0,0,0,0,0,0,0,0,0,0,0,0,0,0,0,0,0,0,0,0,0,0,0,0,0"/>
                </v:shape>
                <v:shape id="Freeform 1126" o:spid="_x0000_s1367" style="position:absolute;left:33375;top:24133;width:286;height:313;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5j8MA&#10;AADdAAAADwAAAGRycy9kb3ducmV2LnhtbERP22oCMRB9L/gPYYS+dbOVWsvWKKKIsohSW/o8bGYv&#10;dDNZkqirX28Khb7N4VxnOu9NK87kfGNZwXOSgiAurG64UvD1uX56A+EDssbWMim4kof5bPAwxUzb&#10;C3/Q+RgqEUPYZ6igDqHLpPRFTQZ9YjviyJXWGQwRukpqh5cYblo5StNXabDh2FBjR8uaip/jySjY&#10;5N7tivHqu6R8dc335tDcZKnU47BfvIMI1Id/8Z97q+P8l8kY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K5j8MAAADdAAAADwAAAAAAAAAAAAAAAACYAgAAZHJzL2Rv&#10;d25yZXYueG1sUEsFBgAAAAAEAAQA9QAAAIgDAAAAAA==&#10;" path="m29,l39,r9,10l53,15r,9l53,34r,5l48,48r-4,5l34,53r-5,5l15,53,10,48,5,39,,29,5,20r,-5l10,5,15,r9,l29,xm29,5r-5,l20,5r-5,5l15,15r,9l15,34r5,10l24,48r5,5l34,48r5,l44,39r,-10l44,20,39,10,34,5r-5,xe" fillcolor="#131516" stroked="f">
                  <v:path arrowok="t" o:connecttype="custom" o:connectlocs="15651,0;21048,0;25906,5397;28604,8095;28604,12952;28604,18348;28604,21047;25906,25903;23747,28602;18350,28602;15651,31300;8095,28602;5397,25903;2698,21047;0,15650;2698,10793;2698,8095;5397,2698;8095,0;12953,0;15651,0;15651,2698;12953,2698;10794,2698;10794,2698;8095,5397;8095,8095;8095,12952;8095,18348;10794,23745;12953,25903;15651,28602;18350,25903;21048,25903;23747,21047;23747,15650;23747,10793;21048,5397;18350,2698;15651,2698" o:connectangles="0,0,0,0,0,0,0,0,0,0,0,0,0,0,0,0,0,0,0,0,0,0,0,0,0,0,0,0,0,0,0,0,0,0,0,0,0,0,0,0"/>
                  <o:lock v:ext="edit" verticies="t"/>
                </v:shape>
                <v:shape id="Freeform 1127" o:spid="_x0000_s1368" style="position:absolute;left:33893;top:23982;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ebsMA&#10;AADdAAAADwAAAGRycy9kb3ducmV2LnhtbERPTWvCQBC9C/6HZYReRDdKiZK6ihYMeqyWQm9DdpqE&#10;ZmdCdhvjv+8WhN7m8T5nsxtco3rqfC1sYDFPQBEXYmsuDbxfj7M1KB+QLTbCZOBOHnbb8WiDmZUb&#10;v1F/CaWKIewzNFCF0GZa+6Iih34uLXHkvqRzGCLsSm07vMVw1+hlkqTaYc2xocKWXisqvi8/zsDy&#10;+BFOi2lf5J/nNpd8JenhLsY8TYb9C6hAQ/gXP9wnG+c/r1L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debsMAAADdAAAADwAAAAAAAAAAAAAAAACYAgAAZHJzL2Rv&#10;d25yZXYueG1sUEsFBgAAAAAEAAQA9QAAAIgDAAAAAA==&#10;" path="m48,r,4l39,4r-5,l29,9r-5,5l20,19r-5,5l15,28,10,38,20,33r9,l34,33r10,5l48,48r,9l48,67r-4,5l34,81,24,86,15,81,10,76,,67,,52,,43,,33,10,24,15,14,24,9,29,4,39,r5,l48,xm10,43r,5l10,57r,5l10,67r5,5l20,76r,5l24,81r5,l34,76r5,-4l39,62r,-10l34,43,29,38r-5,l20,38r-5,l10,43xe" fillcolor="#131516" stroked="f">
                  <v:path arrowok="t" o:connecttype="custom" o:connectlocs="25906,0;25906,2159;21049,2159;18350,2159;15652,4857;12953,7555;10794,10253;8096,12952;8096,15110;5397,20507;10794,17808;15652,17808;18350,17808;23747,20507;25906,25903;25906,30760;25906,36157;23747,38855;18350,43712;12953,46410;8096,43712;5397,41013;0,36157;0,28062;0,23205;0,17808;5397,12952;8096,7555;12953,4857;15652,2159;21049,0;23747,0;25906,0;5397,23205;5397,25903;5397,30760;5397,33458;5397,36157;8096,38855;10794,41013;10794,43712;12953,43712;15652,43712;18350,41013;21049,38855;21049,33458;21049,28062;18350,23205;15652,20507;12953,20507;10794,20507;10794,20507;8096,20507;5397,23205" o:connectangles="0,0,0,0,0,0,0,0,0,0,0,0,0,0,0,0,0,0,0,0,0,0,0,0,0,0,0,0,0,0,0,0,0,0,0,0,0,0,0,0,0,0,0,0,0,0,0,0,0,0,0,0,0,0"/>
                  <o:lock v:ext="edit" verticies="t"/>
                </v:shape>
                <v:shape id="Freeform 1128" o:spid="_x0000_s1369" style="position:absolute;left:34206;top:24003;width:362;height:416;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VsMA&#10;AADdAAAADwAAAGRycy9kb3ducmV2LnhtbERP32vCMBB+H+x/CCf4NlPFrVKN4mRjo2+6ga9ncjal&#10;zaU0mdb/fhkMfLuP7+etNoNrxYX6UHtWMJ1kIIi1NzVXCr6/3p8WIEJENth6JgU3CrBZPz6ssDD+&#10;ynu6HGIlUgiHAhXYGLtCyqAtOQwT3xEn7ux7hzHBvpKmx2sKd62cZdmLdFhzarDY0c6Sbg4/TsF+&#10;2zVHXb7dzuWpeX7NS6vDx6DUeDRslyAiDfEu/nd/mjR/nu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VsMAAADdAAAADwAAAAAAAAAAAAAAAACYAgAAZHJzL2Rv&#10;d25yZXYueG1sUEsFBgAAAAAEAAQA9QAAAIgDAAAAAA==&#10;" path="m19,5r,29l38,34r5,l48,34r,-5l48,24r5,l53,48r-5,l48,44,43,39r-5,l19,39r,24l19,68r,4l24,72r5,l38,72r10,l53,72r5,-4l58,63r4,-5l67,58,58,77,,77r5,l5,72r5,l10,68r,-5l10,15,10,5,5,,,,58,r,15l58,10,53,5r-5,l43,5,19,5xe" fillcolor="#131516" stroked="f">
                  <v:path arrowok="t" o:connecttype="custom" o:connectlocs="10254,2698;10254,18348;20509,18348;23207,18348;25906,18348;25906,15650;25906,12952;28604,12952;28604,25903;25906,25903;25906,23745;25906,23745;25906,23745;23207,21046;23207,21046;20509,21046;10254,21046;10254,33998;10254,36696;10254,38855;10254,38855;12953,38855;12953,38855;15651,38855;20509,38855;25906,38855;25906,38855;28604,38855;31303,36696;31303,33998;33461,31300;36160,31300;31303,41553;0,41553;0,41553;0,41553;2699,41553;2699,38855;5397,38855;5397,38855;5397,36696;5397,33998;5397,8095;5397,2698;5397,2698;2699,0;0,0;0,0;0,0;31303,0;31303,8095;31303,8095;31303,5396;28604,2698;28604,2698;28604,2698;25906,2698;23207,2698;10254,2698" o:connectangles="0,0,0,0,0,0,0,0,0,0,0,0,0,0,0,0,0,0,0,0,0,0,0,0,0,0,0,0,0,0,0,0,0,0,0,0,0,0,0,0,0,0,0,0,0,0,0,0,0,0,0,0,0,0,0,0,0,0,0"/>
                </v:shape>
                <v:rect id="Rectangle 1129" o:spid="_x0000_s1370" style="position:absolute;left:34724;top:24262;width:33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ctMYA&#10;AADdAAAADwAAAGRycy9kb3ducmV2LnhtbESPQWvCQBCF74X+h2UK3uqmIrVEV7GlgiClNCp6HLJj&#10;NpidDdlV47/vHAq9zfDevPfNbNH7Rl2pi3VgAy/DDBRxGWzNlYHddvX8BiomZItNYDJwpwiL+ePD&#10;DHMbbvxD1yJVSkI45mjApdTmWsfSkcc4DC2xaKfQeUyydpW2Hd4k3Dd6lGWv2mPN0uCwpQ9H5bm4&#10;eAPFKK6+3yduT7vP+zHYQ9yMv0pjBk/9cgoqUZ/+zX/Xayv444ngyj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ctMYAAADdAAAADwAAAAAAAAAAAAAAAACYAgAAZHJz&#10;L2Rvd25yZXYueG1sUEsFBgAAAAAEAAQA9QAAAIsDAAAAAA==&#10;" fillcolor="#131516" stroked="f"/>
                <v:shape id="Freeform 1130" o:spid="_x0000_s1371" style="position:absolute;left:35086;top:23982;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BeMMA&#10;AADdAAAADwAAAGRycy9kb3ducmV2LnhtbERPS2sCMRC+C/6HMII3zVqk6tYoVrFU6MUHPQ+b6T66&#10;maxJ1G1/vSkIvc3H95z5sjW1uJLzpWUFo2ECgjizuuRcwem4HUxB+ICssbZMCn7Iw3LR7cwx1fbG&#10;e7oeQi5iCPsUFRQhNKmUPivIoB/ahjhyX9YZDBG6XGqHtxhuavmUJM/SYMmxocCG1gVl34eLUVBV&#10;U3avH29Z9bmZ7Rgnv6fdeaNUv9euXkAEasO/+OF+13H+eDKD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BeMMAAADdAAAADwAAAAAAAAAAAAAAAACYAgAAZHJzL2Rv&#10;d25yZXYueG1sUEsFBgAAAAAEAAQA9QAAAIgDAAAAAA==&#10;" path="m,43l,28,5,19,10,9,14,4r5,l24,,34,4r9,5l48,24r5,19l53,52,48,67r-5,5l38,81r-4,l24,86,14,81,5,72,,57,,43xm10,43r4,14l14,72r5,4l24,81r5,l34,76r,-4l38,67r,-10l38,38r,-10l38,19,34,9,29,4r-5,l19,9r-5,5l14,24r,9l10,43xe" fillcolor="#131516" stroked="f">
                  <v:path arrowok="t" o:connecttype="custom" o:connectlocs="0,23205;0,15110;2698,10253;5397,4857;7556,2159;10254,2159;12953,0;18350,2159;23207,4857;25906,12952;28604,23205;28604,28062;25906,36157;23207,38855;20509,43712;18350,43712;12953,46410;7556,43712;2698,38855;0,30760;0,23205;5397,23205;7556,30760;7556,38855;10254,41013;12953,43712;15651,43712;18350,41013;18350,38855;20509,36157;20509,30760;20509,20507;20509,15110;20509,10253;18350,4857;18350,4857;15651,2159;12953,2159;12953,2159;10254,4857;7556,7555;7556,12952;7556,17808;5397,23205" o:connectangles="0,0,0,0,0,0,0,0,0,0,0,0,0,0,0,0,0,0,0,0,0,0,0,0,0,0,0,0,0,0,0,0,0,0,0,0,0,0,0,0,0,0,0,0"/>
                  <o:lock v:ext="edit" verticies="t"/>
                </v:shape>
                <v:shape id="Freeform 1131" o:spid="_x0000_s1372" style="position:absolute;left:35420;top:24003;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iZcYA&#10;AADdAAAADwAAAGRycy9kb3ducmV2LnhtbESPQWvCQBCF7wX/wzKCt7rRSrGpq6ggKKWIVrDHITsm&#10;0exsml01/fedQ8HbDO/Ne99MZq2r1I2aUHo2MOgnoIgzb0vODRy+Vs9jUCEiW6w8k4FfCjCbdp4m&#10;mFp/5x3d9jFXEsIhRQNFjHWqdcgKchj6viYW7eQbh1HWJte2wbuEu0oPk+RVOyxZGgqsaVlQdtlf&#10;nYHVNh7z4N8+Nj80eNl8+8vneZEY0+u283dQkdr4MP9fr63gj8bCL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OiZcYAAADdAAAADwAAAAAAAAAAAAAAAACYAgAAZHJz&#10;L2Rvd25yZXYueG1sUEsFBgAAAAAEAAQA9QAAAIsDAAAAAA==&#10;" path="m48,l44,10r-24,l15,20r9,4l39,29r5,10l44,48r,10l44,63r-5,5l34,72r-5,5l20,77r-5,5l5,77,,72,,68r5,l10,68r,4l15,72r5,l24,72,34,68r,-5l39,58,34,48r,-4l29,39,20,34,10,29,,29,20,,48,xe" fillcolor="#131516" stroked="f">
                  <v:path arrowok="t" o:connecttype="custom" o:connectlocs="25906,0;23747,5396;10794,5396;8096,10793;12953,12952;21049,15650;23747,21046;23747,25903;23747,31299;23747,33998;21049,36696;18350,38855;18350,38855;15652,41553;10794,41553;8096,44251;2699,41553;2699,41553;0,38855;0,38855;0,38855;0,36696;0,36696;2699,36696;2699,36696;2699,36696;5397,36696;5397,38855;8096,38855;10794,38855;12953,38855;18350,36696;18350,33998;21049,31299;18350,25903;18350,23744;15652,21046;10794,18348;5397,15650;0,15650;10794,0;25906,0" o:connectangles="0,0,0,0,0,0,0,0,0,0,0,0,0,0,0,0,0,0,0,0,0,0,0,0,0,0,0,0,0,0,0,0,0,0,0,0,0,0,0,0,0,0"/>
                </v:shape>
                <v:shape id="Freeform 1132" o:spid="_x0000_s1373" style="position:absolute;left:36510;top:23982;width:157;height:593;visibility:visible;mso-wrap-style:square;v-text-anchor:top" coordsize="2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CasMA&#10;AADdAAAADwAAAGRycy9kb3ducmV2LnhtbERPS2sCMRC+F/wPYYTealYpRVajqNjipQdXkT0Om9kH&#10;biZLEte1v74RCr3Nx/ec5XowrejJ+caygukkAUFcWN1wpeB8+nybg/ABWWNrmRQ8yMN6NXpZYqrt&#10;nY/UZ6ESMYR9igrqELpUSl/UZNBPbEccudI6gyFCV0nt8B7DTStnSfIhDTYcG2rsaFdTcc1uRsH+&#10;4r4e7WGfZ1tf/iT9d34qfa7U63jYLEAEGsK/+M990HH++3wKz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FCasMAAADdAAAADwAAAAAAAAAAAAAAAACYAgAAZHJzL2Rv&#10;d25yZXYueG1sUEsFBgAAAAAEAAQA9QAAAIgDAAAAAA==&#10;" path="m29,105r,5l24,105,14,95,10,86,,76,,67,,52,,38,5,19,19,9,29,,24,4,19,14r-5,5l10,28r,15l10,52r,10l10,76r4,5l14,86r5,5l19,95r5,5l29,105xe" fillcolor="#131516" stroked="f">
                  <v:path arrowok="t" o:connecttype="custom" o:connectlocs="15651,56663;15651,59361;12953,56663;7556,51266;5397,46410;0,41013;0,36156;0,28062;0,20507;2698,10253;10254,4857;15651,0;15651,0;12953,2159;10254,7555;7556,10253;5397,15110;5397,23205;5397,28062;5397,33458;5397,41013;7556,43711;7556,46410;10254,49108;10254,51266;12953,53965;15651,56663" o:connectangles="0,0,0,0,0,0,0,0,0,0,0,0,0,0,0,0,0,0,0,0,0,0,0,0,0,0,0"/>
                </v:shape>
                <v:shape id="Freeform 1133" o:spid="_x0000_s1374" style="position:absolute;left:36716;top:24003;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ZicUA&#10;AADdAAAADwAAAGRycy9kb3ducmV2LnhtbERP22rCQBB9L/gPywh9qxttKRpdRQuBhlLEC+jjkB2T&#10;aHY2zW6T9O+7hYJvczjXWax6U4mWGldaVjAeRSCIM6tLzhUcD8nTFITzyBory6TghxysloOHBcba&#10;dryjdu9zEULYxaig8L6OpXRZQQbdyNbEgbvYxqAPsMmlbrAL4aaSkyh6lQZLDg0F1vRWUHbbfxsF&#10;ydafcmdnH+kXjZ/Ts719XjeRUo/Dfj0H4an3d/G/+12H+S/T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ZmJxQAAAN0AAAAPAAAAAAAAAAAAAAAAAJgCAABkcnMv&#10;ZG93bnJldi54bWxQSwUGAAAAAAQABAD1AAAAigMAAAAA&#10;" path="m48,l44,10r-24,l15,20r14,4l39,29r5,10l44,48r,10l44,63r-5,5l39,72r-5,l29,77r-9,l15,82,10,77r-5,l,72,,68r5,l10,68r,4l15,72r5,l29,72r5,-4l39,63r,-5l39,48,34,44,29,39,20,34,15,29,5,29,20,,48,xe" fillcolor="#131516" stroked="f">
                  <v:path arrowok="t" o:connecttype="custom" o:connectlocs="25906,0;23747,5396;10794,5396;8096,10793;15652,12952;21049,15650;23747,21046;23747,25903;23747,31299;23747,33998;21049,36696;21049,38855;18350,38855;15652,41553;10794,41553;8096,44251;5397,41553;2699,41553;0,38855;0,38855;0,38855;0,36696;2699,36696;2699,36696;2699,36696;5397,36696;5397,36696;5397,38855;8096,38855;10794,38855;15652,38855;18350,36696;21049,33998;21049,31299;21049,25903;18350,23744;15652,21046;10794,18348;8096,15650;2699,15650;10794,0;25906,0" o:connectangles="0,0,0,0,0,0,0,0,0,0,0,0,0,0,0,0,0,0,0,0,0,0,0,0,0,0,0,0,0,0,0,0,0,0,0,0,0,0,0,0,0,0"/>
                </v:shape>
                <v:shape id="Freeform 1134" o:spid="_x0000_s1375" style="position:absolute;left:37029;top:23982;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wC8QA&#10;AADdAAAADwAAAGRycy9kb3ducmV2LnhtbERPTWvCQBC9F/wPywjedGMNNaSuYpWWeiqNUjxOs9Mk&#10;mJ0Nu1uN/94tCL3N433OYtWbVpzJ+caygukkAUFcWt1wpeCwfx1nIHxA1thaJgVX8rBaDh4WmGt7&#10;4U86F6ESMYR9jgrqELpcSl/WZNBPbEccuR/rDIYIXSW1w0sMN618TJInabDh2FBjR5uaylPxaxSU&#10;37vjdl68XWfGTQ8vXx/pcZOlSo2G/foZRKA+/Ivv7ncd56fZDP6+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8AvEAAAA3QAAAA8AAAAAAAAAAAAAAAAAmAIAAGRycy9k&#10;b3ducmV2LnhtbFBLBQYAAAAABAAEAPUAAACJAwAAAAA=&#10;" path="m5,19l5,9,9,4r10,l24,r9,4l38,9r5,5l43,19r-5,9l33,33r5,5l43,43r5,5l48,57,43,67r-5,5l29,81,14,86,9,81r-4,l,76r5,l5,72r4,l9,76r5,l19,76r5,l29,76r4,-4l38,67r,-5l38,57r,-5l33,52r,-4l29,48,24,43r-5,l14,43r5,-5l24,38r5,-5l33,33r,-5l33,24r,-5l29,14,24,9r-5,l9,9,5,19xe" fillcolor="#131516" stroked="f">
                  <v:path arrowok="t" o:connecttype="custom" o:connectlocs="2699,10253;2699,4857;4857,2159;10254,2159;12953,0;17810,2159;20509,4857;23207,7555;23207,10253;20509,15110;17810,17808;20509,20507;23207,23205;25906,25903;25906,30760;23207,36157;20509,38855;15652,43712;7556,46410;4857,43712;2699,43712;2699,43712;0,41013;0,41013;2699,41013;2699,38855;2699,38855;4857,38855;4857,38855;4857,41013;7556,41013;10254,41013;10254,41013;10254,41013;12953,41013;15652,41013;17810,38855;20509,36157;20509,33458;20509,30760;20509,28062;17810,28062;17810,25903;15652,25903;12953,23205;12953,23205;10254,23205;7556,23205;7556,23205;10254,20507;12953,20507;15652,17808;17810,17808;17810,15110;17810,12952;17810,10253;15652,7555;12953,4857;10254,4857;4857,4857;2699,10253;2699,10253" o:connectangles="0,0,0,0,0,0,0,0,0,0,0,0,0,0,0,0,0,0,0,0,0,0,0,0,0,0,0,0,0,0,0,0,0,0,0,0,0,0,0,0,0,0,0,0,0,0,0,0,0,0,0,0,0,0,0,0,0,0,0,0,0,0"/>
                </v:shape>
                <v:shape id="Freeform 1135" o:spid="_x0000_s1376" style="position:absolute;left:37336;top:23982;width:184;height:593;visibility:visible;mso-wrap-style:square;v-text-anchor:top" coordsize="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pc8AA&#10;AADdAAAADwAAAGRycy9kb3ducmV2LnhtbERPzYrCMBC+L/gOYQRva1rRRapRpCIoeHDVBxiasa02&#10;k9JEW9/eCIK3+fh+Z77sTCUe1LjSsoJ4GIEgzqwuOVdwPm1+pyCcR9ZYWSYFT3KwXPR+5pho2/I/&#10;PY4+FyGEXYIKCu/rREqXFWTQDW1NHLiLbQz6AJtc6gbbEG4qOYqiP2mw5NBQYE1pQdnteDcKqkOM&#10;+127xmh1Ta/xoU0nuH4qNeh3qxkIT53/ij/urQ7zx9Mx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Vpc8AAAADdAAAADwAAAAAAAAAAAAAAAACYAgAAZHJzL2Rvd25y&#10;ZXYueG1sUEsFBgAAAAAEAAQA9QAAAIUDAAAAAA==&#10;" path="m,l,,10,4,20,9r4,10l29,28r5,15l34,52r,20l24,86r-9,14l,110r,-5l10,100r5,-5l20,86r,-10l24,67r,-10l24,43,20,33r,-9l20,19,15,14,10,9r,-5l,xe" fillcolor="#131516" stroked="f">
                  <v:path arrowok="t" o:connecttype="custom" o:connectlocs="0,0;0,0;5397,2159;10794,4857;12953,10253;15651,15110;18350,23205;18350,28062;18350,38854;12953,46410;8096,53965;0,59361;0,56663;5397,53965;8096,51266;10794,46410;10794,41013;12953,36156;12953,30760;12953,23205;10794,17808;10794,12951;10794,10253;8096,7555;5397,4857;5397,2159;0,0" o:connectangles="0,0,0,0,0,0,0,0,0,0,0,0,0,0,0,0,0,0,0,0,0,0,0,0,0,0,0"/>
                </v:shape>
                <v:shape id="Freeform 1136" o:spid="_x0000_s1377" style="position:absolute;left:30919;top:24883;width:281;height:44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G3sQA&#10;AADdAAAADwAAAGRycy9kb3ducmV2LnhtbERPzWrCQBC+C77DMkJvdaPYalNXUbFFQQ+meYAhO02i&#10;2dmQ3Sbp23cLgrf5+H5nue5NJVpqXGlZwWQcgSDOrC45V5B+fTwvQDiPrLGyTAp+ycF6NRwsMda2&#10;4wu1ic9FCGEXo4LC+zqW0mUFGXRjWxMH7ts2Bn2ATS51g10IN5WcRtGrNFhyaCiwpl1B2S35MQra&#10;U3T087fP47WUh8t+26dtd94r9TTqN+8gPPX+Ib67DzrMny1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Bt7EAAAA3QAAAA8AAAAAAAAAAAAAAAAAmAIAAGRycy9k&#10;b3ducmV2LnhtbFBLBQYAAAAABAAEAPUAAACJAwAAAAA=&#10;" path="m52,53r,10l43,63r,19l33,82r,-19l,63,,53,33,,43,r,53l52,53xm33,53r,-38l4,53r29,xe" fillcolor="#131516" stroked="f">
                  <v:path arrowok="t" o:connecttype="custom" o:connectlocs="28065,28601;28065,33998;23208,33998;23208,44251;17810,44251;17810,33998;0,33998;0,28601;17810,0;23208,0;23208,28601;28065,28601;17810,28601;17810,8095;2159,28601;17810,28601" o:connectangles="0,0,0,0,0,0,0,0,0,0,0,0,0,0,0,0"/>
                  <o:lock v:ext="edit" verticies="t"/>
                </v:shape>
                <v:shape id="Freeform 1137" o:spid="_x0000_s1378" style="position:absolute;left:31227;top:24910;width:361;height:415;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Z6sMA&#10;AADdAAAADwAAAGRycy9kb3ducmV2LnhtbERPS2sCMRC+F/wPYYTearaiVrZG0WKx7M0H9DpNxs2y&#10;m8mySXX9940g9DYf33MWq9414kJdqDwreB1lIIi1NxWXCk7Hz5c5iBCRDTaeScGNAqyWg6cF5sZf&#10;eU+XQyxFCuGQowIbY5tLGbQlh2HkW+LEnX3nMCbYldJ0eE3hrpHjLJtJhxWnBostfVjS9eHXKdiv&#10;2/pbF9vbufipp5u3wuqw65V6HvbrdxCR+vgvfri/TJo/mc/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Z6sMAAADdAAAADwAAAAAAAAAAAAAAAACYAgAAZHJzL2Rv&#10;d25yZXYueG1sUEsFBgAAAAAEAAQA9QAAAIgDAAAAAA==&#10;" path="m24,5r,29l43,34r5,l53,34r,-5l53,24r5,l58,48r-5,l53,43,48,38r-5,l24,38r,24l24,67r,5l29,72r14,l48,72r5,l58,72r,-5l63,62r4,-4l63,77,,77r5,l10,77r,-5l15,67r,-5l15,14r,-9l10,5,10,,5,,,,63,r,14l58,10r,-5l53,5r-5,l24,5xe" fillcolor="#131516" stroked="f">
                  <v:path arrowok="t" o:connecttype="custom" o:connectlocs="12953,2698;12953,18348;23207,18348;25906,18348;28604,18348;28604,15650;28604,12952;31303,12952;31303,25903;28604,25903;28604,23205;28604,23205;28604,23205;25906,20507;25906,20507;23207,20507;12953,20507;12953,33458;12953,36157;12953,38855;12953,38855;12953,38855;15651,38855;15651,38855;23207,38855;25906,38855;28604,38855;31303,38855;31303,36157;34001,33458;36160,31300;36160,31300;34001,41553;0,41553;0,41553;2699,41553;2699,41553;5397,41553;5397,38855;5397,38855;8096,36157;8096,33458;8096,7555;8096,2698;5397,2698;5397,0;2699,0;0,0;0,0;34001,0;34001,7555;34001,7555;31303,5396;31303,5396;31303,2698;28604,2698;28604,2698;25906,2698;12953,2698" o:connectangles="0,0,0,0,0,0,0,0,0,0,0,0,0,0,0,0,0,0,0,0,0,0,0,0,0,0,0,0,0,0,0,0,0,0,0,0,0,0,0,0,0,0,0,0,0,0,0,0,0,0,0,0,0,0,0,0,0,0,0"/>
                </v:shape>
                <v:rect id="Rectangle 1138" o:spid="_x0000_s1379" style="position:absolute;left:31772;top:25169;width:334;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44cMA&#10;AADdAAAADwAAAGRycy9kb3ducmV2LnhtbERP32vCMBB+F/Y/hBv4pulEVKpRnCgIMmSdQx+P5myK&#10;zaU0Uet/bwbC3u7j+3mzRWsrcaPGl44VfPQTEMS50yUXCg4/m94EhA/IGivHpOBBHhbzt84MU+3u&#10;/E23LBQihrBPUYEJoU6l9Lkhi77vauLInV1jMUTYFFI3eI/htpKDJBlJiyXHBoM1rQzll+xqFWQD&#10;v9l/js0vHdaPk9NHvxt+5Up139vlFESgNvyLX+6tjvOHkzH8fR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44cMAAADdAAAADwAAAAAAAAAAAAAAAACYAgAAZHJzL2Rv&#10;d25yZXYueG1sUEsFBgAAAAAEAAQA9QAAAIgDAAAAAA==&#10;" fillcolor="#131516" stroked="f"/>
                <v:shape id="Freeform 1139" o:spid="_x0000_s1380" style="position:absolute;left:32133;top:24883;width:286;height:469;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EWMUA&#10;AADdAAAADwAAAGRycy9kb3ducmV2LnhtbESPT4vCQAzF7wt+hyGCt3XqshSpjqLCgodF8C94C53Y&#10;VjuZ0hm1fvvNYcFbwnt575fpvHO1elAbKs8GRsMEFHHubcWFgcP+53MMKkRki7VnMvCiAPNZ72OK&#10;mfVP3tJjFwslIRwyNFDG2GRah7wkh2HoG2LRLr51GGVtC21bfEq4q/VXkqTaYcXSUGJDq5Ly2+7u&#10;DPhzszxtouei3l6P6TrdVPnv3ZhBv1tMQEXq4tv8f722gv89Flz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ARYxQAAAN0AAAAPAAAAAAAAAAAAAAAAAJgCAABkcnMv&#10;ZG93bnJldi54bWxQSwUGAAAAAAQABAD1AAAAigMAAAAA&#10;" path="m,43l,29,5,19r5,-9l15,5r4,l24,,34,5r9,5l48,24r5,19l48,53r,14l43,72,38,82r-9,l24,87,15,82,5,72,,58,,43xm10,43r,15l15,72r4,5l24,82r5,l29,77r5,-5l38,67r,-9l38,39r,-10l38,19,34,10r-5,l29,5r-5,l19,5r,5l15,15r-5,9l10,34r,9xe" fillcolor="#131516" stroked="f">
                  <v:path arrowok="t" o:connecttype="custom" o:connectlocs="0,23205;0,15650;2698,10253;5397,5396;8095,2698;10254,2698;12953,0;18350,2698;23207,5396;25906,12951;28604,23205;25906,28601;25906,36156;23207,38854;20509,44251;15651,44251;12953,46949;8095,44251;2698,38854;0,31299;0,23205;5397,23205;5397,31299;8095,38854;10254,41553;12953,44251;15651,44251;15651,41553;18350,38854;20509,36156;20509,31299;20509,21046;20509,15650;20509,10253;18350,5396;15651,5396;15651,2698;12953,2698;10254,2698;10254,5396;8095,8095;5397,12951;5397,18348;5397,23205" o:connectangles="0,0,0,0,0,0,0,0,0,0,0,0,0,0,0,0,0,0,0,0,0,0,0,0,0,0,0,0,0,0,0,0,0,0,0,0,0,0,0,0,0,0,0,0"/>
                  <o:lock v:ext="edit" verticies="t"/>
                </v:shape>
                <v:shape id="Freeform 1140" o:spid="_x0000_s1381" style="position:absolute;left:32468;top:24910;width:238;height:44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ekcEA&#10;AADdAAAADwAAAGRycy9kb3ducmV2LnhtbERPS2sCMRC+C/0PYQq9aVZbRFezUgpCLx7U9j5sxs0+&#10;Momb6G7/vSkUepuP7znb3Wg7cac+1I4VzGcZCOLS6ZorBV/n/XQFIkRkjZ1jUvBDAXbF02SLuXYD&#10;H+l+ipVIIRxyVGBi9LmUoTRkMcycJ07cxfUWY4J9JXWPQwq3nVxk2VJarDk1GPT0YahsTzerIFyl&#10;N/LQLkrftK96wMP3tYlKvTyP7xsQkcb4L/5zf+o0/221ht9v0gm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3pHBAAAA3QAAAA8AAAAAAAAAAAAAAAAAmAIAAGRycy9kb3du&#10;cmV2LnhtbFBLBQYAAAAABAAEAPUAAACGAwAAAAA=&#10;" path="m44,l39,10r-24,l10,19r14,5l34,29r10,9l44,48r,10l39,62r,5l34,72r-5,l24,77r-4,l10,82,5,77,,77,,72,,67r5,l10,72r5,l20,72r4,l29,67r5,-5l34,58r,-10l29,43,24,38,20,34,10,29,,29,15,,44,xe" fillcolor="#131516" stroked="f">
                  <v:path arrowok="t" o:connecttype="custom" o:connectlocs="23747,0;21048,5396;8096,5396;5397,10253;12953,12952;18350,15650;23747,20507;23747,25903;23747,31299;21048,33458;21048,36156;18350,38855;15651,38855;12953,41553;10794,41553;5397,44251;2699,41553;0,41553;0,38855;0,38855;0,38855;0,36156;0,36156;2699,36156;2699,36156;2699,36156;2699,36156;5397,38855;8096,38855;10794,38855;12953,38855;15651,36156;18350,33458;18350,31299;18350,25903;15651,23205;12953,20507;10794,18348;5397,15650;0,15650;8096,0;23747,0" o:connectangles="0,0,0,0,0,0,0,0,0,0,0,0,0,0,0,0,0,0,0,0,0,0,0,0,0,0,0,0,0,0,0,0,0,0,0,0,0,0,0,0,0,0"/>
                </v:shape>
                <v:shape id="Freeform 1141" o:spid="_x0000_s1382" style="position:absolute;left:33197;top:24937;width:178;height:388;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QUccA&#10;AADdAAAADwAAAGRycy9kb3ducmV2LnhtbESPQWvCQBCF70L/wzKF3uqmUoxGVxFFKAoVtcXrNDtN&#10;QrOzIbua9N93DgVvM7w3730zX/auVjdqQ+XZwMswAUWce1txYeDjvH2egAoR2WLtmQz8UoDl4mEw&#10;x8z6jo90O8VCSQiHDA2UMTaZ1iEvyWEY+oZYtG/fOoyytoW2LXYS7mo9SpKxdlixNJTY0Lqk/Od0&#10;dQbS62WXdu/JfryaHneb9LCv3OeXMU+P/WoGKlIf7+b/6zcr+K9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G0FHHAAAA3QAAAA8AAAAAAAAAAAAAAAAAmAIAAGRy&#10;cy9kb3ducmV2LnhtbFBLBQYAAAAABAAEAPUAAACMAwAAAAA=&#10;" path="m19,r,19l29,19r,5l19,24r,33l19,62r,5l24,67r5,l29,62r4,l29,67r-5,5l19,72r-5,l9,72r,-5l9,62r,-5l9,24,,24,5,19,9,14,14,9r,-4l14,r5,xe" fillcolor="#131516" stroked="f">
                  <v:path arrowok="t" o:connecttype="custom" o:connectlocs="10254,0;10254,10253;15651,10253;15651,12952;10254,12952;10254,30760;10254,33458;10254,36157;10254,36157;12953,36157;12953,36157;15651,36157;15651,33458;15651,33458;17810,33458;15651,36157;12953,38855;12953,38855;10254,38855;7556,38855;7556,38855;4857,38855;4857,36157;4857,33458;4857,30760;4857,12952;0,12952;0,12952;2698,10253;2698,10253;4857,7555;7556,4857;7556,2698;7556,0;10254,0" o:connectangles="0,0,0,0,0,0,0,0,0,0,0,0,0,0,0,0,0,0,0,0,0,0,0,0,0,0,0,0,0,0,0,0,0,0,0"/>
                </v:shape>
                <v:shape id="Freeform 1142" o:spid="_x0000_s1383" style="position:absolute;left:33375;top:25039;width:286;height:313;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ZdsMA&#10;AADdAAAADwAAAGRycy9kb3ducmV2LnhtbERP22oCMRB9L/gPYQTfalZpi12NIkpRFlFqi8/DZvaC&#10;m8mSRF379aZQ6NscznVmi8404krO15YVjIYJCOLc6ppLBd9fH88TED4ga2wsk4I7eVjMe08zTLW9&#10;8Sddj6EUMYR9igqqENpUSp9XZNAPbUscucI6gyFCV0rt8BbDTSPHSfImDdYcGypsaVVRfj5ejIJN&#10;5t0uf12fCsrW92xvDvWPLJQa9LvlFESgLvyL/9xbHee/vI/g9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ZdsMAAADdAAAADwAAAAAAAAAAAAAAAACYAgAAZHJzL2Rv&#10;d25yZXYueG1sUEsFBgAAAAAEAAQA9QAAAIgDAAAAAA==&#10;" path="m29,l39,r9,10l53,14r,10l53,34r,4l48,48r-4,5l34,53r-5,5l15,53,10,48,5,38,,29,5,19r,-5l10,5,15,r9,l29,xm29,5r-5,l20,5r-5,5l15,14r,10l15,34r5,9l24,48r5,5l34,48r5,l44,38r,-9l44,19,39,10,34,5r-5,xe" fillcolor="#131516" stroked="f">
                  <v:path arrowok="t" o:connecttype="custom" o:connectlocs="15651,0;21048,0;25906,5397;28604,7555;28604,12952;28604,18348;28604,20507;25906,25903;23747,28602;18350,28602;15651,31300;8095,28602;5397,25903;2698,20507;0,15650;2698,10253;2698,7555;5397,2698;8095,0;12953,0;15651,0;15651,2698;12953,2698;10794,2698;10794,2698;8095,5397;8095,7555;8095,12952;8095,18348;10794,23205;12953,25903;15651,28602;18350,25903;21048,25903;23747,20507;23747,15650;23747,10253;21048,5397;18350,2698;15651,2698" o:connectangles="0,0,0,0,0,0,0,0,0,0,0,0,0,0,0,0,0,0,0,0,0,0,0,0,0,0,0,0,0,0,0,0,0,0,0,0,0,0,0,0"/>
                  <o:lock v:ext="edit" verticies="t"/>
                </v:shape>
                <v:shape id="Freeform 1143" o:spid="_x0000_s1384" style="position:absolute;left:33893;top:24910;width:237;height:44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aPcEA&#10;AADdAAAADwAAAGRycy9kb3ducmV2LnhtbERPTWsCMRC9F/wPYQRvNetaiq5GEaHgxUOt3ofNuFl3&#10;M4mb1F3/fVMo9DaP9znr7WBb8aAu1I4VzKYZCOLS6ZorBeevj9cFiBCRNbaOScGTAmw3o5c1Ftr1&#10;/EmPU6xECuFQoAIToy+kDKUhi2HqPHHirq6zGBPsKqk77FO4bWWeZe/SYs2pwaCnvaGyOX1bBeEu&#10;vZHHJi/9rZnrHo+X+y0qNRkPuxWISEP8F/+5DzrNf1vm8PtNOk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2j3BAAAA3QAAAA8AAAAAAAAAAAAAAAAAmAIAAGRycy9kb3du&#10;cmV2LnhtbFBLBQYAAAAABAAEAPUAAACGAwAAAAA=&#10;" path="m44,l39,10r-24,l10,19r14,5l34,29r10,9l44,48r,10l44,62r-5,5l34,72r-5,l24,77r-4,l10,82,5,77,,77,,72,,67r5,l10,67r,5l15,72r5,l24,72r5,-5l34,62r,-4l34,48r,-5l24,38,20,34,10,29,,29,15,,44,xe" fillcolor="#131516" stroked="f">
                  <v:path arrowok="t" o:connecttype="custom" o:connectlocs="23747,0;21048,5396;8096,5396;5397,10253;12953,12952;18350,15650;23747,20507;23747,25903;23747,31299;23747,33458;21048,36156;18350,38855;15651,38855;12953,41553;10794,41553;5397,44251;2699,41553;0,41553;0,38855;0,38855;0,38855;0,36156;0,36156;2699,36156;2699,36156;2699,36156;5397,36156;5397,38855;8096,38855;10794,38855;12953,38855;15651,36156;18350,33458;18350,31299;18350,25903;18350,23205;12953,20507;10794,18348;5397,15650;0,15650;8096,0;23747,0" o:connectangles="0,0,0,0,0,0,0,0,0,0,0,0,0,0,0,0,0,0,0,0,0,0,0,0,0,0,0,0,0,0,0,0,0,0,0,0,0,0,0,0,0,0"/>
                </v:shape>
                <v:shape id="Freeform 1144" o:spid="_x0000_s1385" style="position:absolute;left:34206;top:24910;width:362;height:415;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r8MA&#10;AADdAAAADwAAAGRycy9kb3ducmV2LnhtbERPS2sCMRC+F/wPYYTearZv3RrFloplbz7A65iMm2U3&#10;k2WT6vrvjVDobT6+50znvWvEibpQeVbwOMpAEGtvKi4V7LbLhzGIEJENNp5JwYUCzGeDuynmxp95&#10;TadNLEUK4ZCjAhtjm0sZtCWHYeRb4sQdfecwJtiV0nR4TuGukU9Z9iYdVpwaLLb0ZUnXm1+nYL1o&#10;670uvi/H4lC/fr4XVodVr9T9sF98gIjUx3/xn/vHpPkvk2e4fZNO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sr8MAAADdAAAADwAAAAAAAAAAAAAAAACYAgAAZHJzL2Rv&#10;d25yZXYueG1sUEsFBgAAAAAEAAQA9QAAAIgDAAAAAA==&#10;" path="m19,5r,29l38,34r5,l48,34r,-5l48,24r5,l53,48r-5,l48,43,43,38r-5,l19,38r,24l19,67r,5l24,72r5,l38,72r10,l53,72r5,-5l58,62r4,-4l67,58,58,77,,77r5,l10,72r,-5l10,62r,-48l10,5,5,,,,58,r,14l58,10r-5,l53,5r-5,l43,5,19,5xe" fillcolor="#131516" stroked="f">
                  <v:path arrowok="t" o:connecttype="custom" o:connectlocs="10254,2698;10254,18348;20509,18348;23207,18348;25906,18348;25906,15650;25906,12952;28604,12952;28604,25903;25906,25903;25906,23205;25906,23205;25906,23205;23207,20507;23207,20507;20509,20507;10254,20507;10254,33458;10254,36157;10254,38855;10254,38855;12953,38855;12953,38855;15651,38855;20509,38855;25906,38855;25906,38855;28604,38855;31303,36157;31303,33458;33461,31300;36160,31300;31303,41553;0,41553;0,41553;0,41553;2699,41553;2699,41553;5397,38855;5397,38855;5397,36157;5397,33458;5397,7555;5397,2698;5397,2698;2699,0;0,0;0,0;0,0;31303,0;31303,7555;31303,7555;31303,5396;28604,5396;28604,2698;28604,2698;25906,2698;23207,2698;10254,2698" o:connectangles="0,0,0,0,0,0,0,0,0,0,0,0,0,0,0,0,0,0,0,0,0,0,0,0,0,0,0,0,0,0,0,0,0,0,0,0,0,0,0,0,0,0,0,0,0,0,0,0,0,0,0,0,0,0,0,0,0,0,0"/>
                </v:shape>
                <v:rect id="Rectangle 1145" o:spid="_x0000_s1386" style="position:absolute;left:34724;top:25169;width:33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wS8MA&#10;AADdAAAADwAAAGRycy9kb3ducmV2LnhtbERP32vCMBB+F/wfwgl7m6lS5qxGcWPCYAxZVfTxaM6m&#10;2FxKk2n97xdh4Nt9fD9vvuxsLS7U+sqxgtEwAUFcOF1xqWC3XT+/gvABWWPtmBTcyMNy0e/NMdPu&#10;yj90yUMpYgj7DBWYEJpMSl8YsuiHriGO3Mm1FkOEbSl1i9cYbms5TpIXabHi2GCwoXdDxTn/tQry&#10;sV9v3iZmT7uP29Hpg/9KvwulngbdagYiUBce4n/3p47z02kK9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FwS8MAAADdAAAADwAAAAAAAAAAAAAAAACYAgAAZHJzL2Rv&#10;d25yZXYueG1sUEsFBgAAAAAEAAQA9QAAAIgDAAAAAA==&#10;" fillcolor="#131516" stroked="f"/>
                <v:shape id="Freeform 1146" o:spid="_x0000_s1387" style="position:absolute;left:35086;top:24883;width:286;height:469;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9G8IA&#10;AADdAAAADwAAAGRycy9kb3ducmV2LnhtbERPS4vCMBC+C/sfwizszaYra9FqlFUQPIjgE7wNzdh2&#10;t5mUJmr990YQvM3H95zxtDWVuFLjSssKvqMYBHFmdcm5gv1u0R2AcB5ZY2WZFNzJwXTy0Rljqu2N&#10;N3Td+lyEEHYpKii8r1MpXVaQQRfZmjhwZ9sY9AE2udQN3kK4qWQvjhNpsOTQUGBN84Ky/+3FKLCn&#10;enZce8t5tfk7JMtkXWari1Jfn+3vCISn1r/FL/dSh/k/wz4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D0bwgAAAN0AAAAPAAAAAAAAAAAAAAAAAJgCAABkcnMvZG93&#10;bnJldi54bWxQSwUGAAAAAAQABAD1AAAAhwMAAAAA&#10;" path="m,43l,29,5,19r5,-9l14,5r5,l24,,34,5r9,5l48,24r5,19l53,53,48,67r-5,5l38,82r-4,l24,87,14,82,5,72,,58,,43xm10,43r4,15l14,72r5,5l24,82r5,l34,77r,-5l38,67r,-9l38,39r,-10l38,19,34,10,29,5r-5,l19,10r-5,5l14,24r,10l10,43xe" fillcolor="#131516" stroked="f">
                  <v:path arrowok="t" o:connecttype="custom" o:connectlocs="0,23205;0,15650;2698,10253;5397,5396;7556,2698;10254,2698;12953,0;18350,2698;23207,5396;25906,12951;28604,23205;28604,28601;25906,36156;23207,38854;20509,44251;18350,44251;12953,46949;7556,44251;2698,38854;0,31299;0,23205;5397,23205;7556,31299;7556,38854;10254,41553;12953,44251;15651,44251;18350,41553;18350,38854;20509,36156;20509,31299;20509,21046;20509,15650;20509,10253;18350,5396;18350,5396;15651,2698;12953,2698;12953,2698;10254,5396;7556,8095;7556,12951;7556,18348;5397,23205" o:connectangles="0,0,0,0,0,0,0,0,0,0,0,0,0,0,0,0,0,0,0,0,0,0,0,0,0,0,0,0,0,0,0,0,0,0,0,0,0,0,0,0,0,0,0,0"/>
                  <o:lock v:ext="edit" verticies="t"/>
                </v:shape>
                <v:shape id="Freeform 1147" o:spid="_x0000_s1388" style="position:absolute;left:35420;top:24910;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JV8MA&#10;AADdAAAADwAAAGRycy9kb3ducmV2LnhtbERP24rCMBB9F/yHMMK+aequiFajuIKwIot4AX0cmrGt&#10;NpPaZLX+vVkQfJvDuc54WptC3KhyuWUF3U4EgjixOudUwX63aA9AOI+ssbBMCh7kYDppNsYYa3vn&#10;Dd22PhUhhF2MCjLvy1hKl2Rk0HVsSRy4k60M+gCrVOoK7yHcFPIzivrSYM6hIcOS5hkll+2fUbBY&#10;+0Pq7HC1vFL3a3m0l9/zd6TUR6uejUB4qv1b/HL/6DC/N+zD/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8JV8MAAADdAAAADwAAAAAAAAAAAAAAAACYAgAAZHJzL2Rv&#10;d25yZXYueG1sUEsFBgAAAAAEAAQA9QAAAIgDAAAAAA==&#10;" path="m48,l44,10r-24,l15,19r9,5l39,29r5,9l44,48r,10l44,62r-5,5l34,72r-5,5l20,77r-5,5l5,77,,72,,67r5,l10,67r,5l15,72r5,l24,72,34,67r,-5l39,58,34,48r,-5l29,38,20,34,10,29,,29,20,,48,xe" fillcolor="#131516" stroked="f">
                  <v:path arrowok="t" o:connecttype="custom" o:connectlocs="25906,0;23747,5396;10794,5396;8096,10253;12953,12952;21049,15650;23747,20507;23747,25903;23747,31299;23747,33458;21049,36156;18350,38855;18350,38855;15652,41553;10794,41553;8096,44251;2699,41553;2699,41553;0,38855;0,38855;0,38855;0,36156;0,36156;2699,36156;2699,36156;2699,36156;5397,36156;5397,38855;8096,38855;10794,38855;12953,38855;18350,36156;18350,33458;21049,31299;18350,25903;18350,23205;15652,20507;10794,18348;5397,15650;0,15650;10794,0;25906,0" o:connectangles="0,0,0,0,0,0,0,0,0,0,0,0,0,0,0,0,0,0,0,0,0,0,0,0,0,0,0,0,0,0,0,0,0,0,0,0,0,0,0,0,0,0"/>
                </v:shape>
                <v:shape id="Freeform 1148" o:spid="_x0000_s1389" style="position:absolute;left:36510;top:24883;width:157;height:599;visibility:visible;mso-wrap-style:square;v-text-anchor:top" coordsize="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4JsQA&#10;AADdAAAADwAAAGRycy9kb3ducmV2LnhtbERPTWsCMRC9C/0PYQpepGZbRNvVKKVV1KOr1Ou4mW4W&#10;N5NlE3Xtr28Ewds83udMZq2txJkaXzpW8NpPQBDnTpdcKNhtFy/vIHxA1lg5JgVX8jCbPnUmmGp3&#10;4Q2ds1CIGMI+RQUmhDqV0ueGLPq+q4kj9+saiyHCppC6wUsMt5V8S5KhtFhybDBY05eh/JidrIKf&#10;rHcsD9e/5fc88cX8tN7v1mavVPe5/RyDCNSGh/juXuk4f/Axgts38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eCbEAAAA3QAAAA8AAAAAAAAAAAAAAAAAmAIAAGRycy9k&#10;b3ducmV2LnhtbFBLBQYAAAAABAAEAPUAAACJAwAAAAA=&#10;" path="m29,106r,5l24,106,14,96,10,87,,77,,67,,53,,39,5,19,19,10,29,,24,5,19,15r-5,4l10,29r,14l10,53r,10l10,77r4,5l14,87r5,4l19,96r5,5l29,106xe" fillcolor="#131516" stroked="f">
                  <v:path arrowok="t" o:connecttype="custom" o:connectlocs="15651,57203;15651,59901;12953,57203;7556,51806;5397,46949;0,41553;0,36156;0,28601;0,21046;2698,10253;10254,5396;15651,0;15651,0;12953,2698;10254,8095;7556,10253;5397,15650;5397,23205;5397,28601;5397,33998;5397,41553;7556,44251;7556,46949;10254,49108;10254,51806;12953,54505;15651,57203" o:connectangles="0,0,0,0,0,0,0,0,0,0,0,0,0,0,0,0,0,0,0,0,0,0,0,0,0,0,0"/>
                </v:shape>
                <v:shape id="Freeform 1149" o:spid="_x0000_s1390" style="position:absolute;left:36716;top:24883;width:259;height:469;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bkMcA&#10;AADdAAAADwAAAGRycy9kb3ducmV2LnhtbESPQUvDQBCF74L/YRnBm93YimjstohQKIiljRWvQ3bM&#10;hmZnQ3abpP31nUPB2wzvzXvfzJejb1RPXawDG3icZKCIy2Brrgzsv1cPL6BiQrbYBCYDJ4qwXNze&#10;zDG3YeAd9UWqlIRwzNGAS6nNtY6lI49xElpi0f5C5zHJ2lXadjhIuG/0NMuetceapcFhSx+OykNx&#10;9AZ84aZfn3F22mwP+8z19jz8/J6Nub8b399AJRrTv/l6vbaC//Q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R25DHAAAA3QAAAA8AAAAAAAAAAAAAAAAAmAIAAGRy&#10;cy9kb3ducmV2LnhtbFBLBQYAAAAABAAEAPUAAACMAwAAAAA=&#10;" path="m48,r,5l44,5,34,5r-5,5l24,15r,4l20,24r-5,5l15,39r5,-5l29,34r10,l44,39r4,9l48,58r,9l44,72,34,82,24,87,20,82,10,77,,67,,53,,43,5,34,10,24r5,-9l24,10,34,5,39,r5,l48,xm10,43r,5l10,58r,5l15,67r,5l20,77r4,5l29,82r5,-5l39,72r,-9l39,53,34,43,29,39r-5,l20,39r-5,l10,43xe" fillcolor="#131516" stroked="f">
                  <v:path arrowok="t" o:connecttype="custom" o:connectlocs="25906,0;25906,2698;23747,2698;18350,2698;15652,5396;12953,8095;12953,10253;10794,12951;8096,15650;8096,21046;10794,18348;15652,18348;21049,18348;23747,21046;25906,25903;25906,31299;25906,36156;23747,38854;18350,44251;12953,46949;10794,44251;5397,41553;0,36156;0,28601;0,23205;2699,18348;5397,12951;8096,8095;12953,5396;18350,2698;21049,0;23747,0;25906,0;5397,23205;5397,25903;5397,31299;5397,33998;8096,36156;8096,38854;10794,41553;12953,44251;12953,44251;15652,44251;18350,41553;21049,38854;21049,33998;21049,28601;18350,23205;15652,21046;12953,21046;12953,21046;10794,21046;8096,21046;5397,23205" o:connectangles="0,0,0,0,0,0,0,0,0,0,0,0,0,0,0,0,0,0,0,0,0,0,0,0,0,0,0,0,0,0,0,0,0,0,0,0,0,0,0,0,0,0,0,0,0,0,0,0,0,0,0,0,0,0"/>
                  <o:lock v:ext="edit" verticies="t"/>
                </v:shape>
                <v:shape id="Freeform 1150" o:spid="_x0000_s1391" style="position:absolute;left:37077;top:24883;width:184;height:44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cq8AA&#10;AADdAAAADwAAAGRycy9kb3ducmV2LnhtbERP24rCMBB9F/Yfwgi+2VRZxHaNsggrfVu8fMDQjG1p&#10;M6lNetm/NwuCb3M419kdJtOIgTpXWVawimIQxLnVFRcKbtef5RaE88gaG8uk4I8cHPYfsx2m2o58&#10;puHiCxFC2KWooPS+TaV0eUkGXWRb4sDdbWfQB9gVUnc4hnDTyHUcb6TBikNDiS0dS8rrS28UPGLK&#10;9En2Wf7Aqk9cPdTH8VepxXz6/gLhafJv8cud6TD/M0ng/5tw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2cq8AAAADdAAAADwAAAAAAAAAAAAAAAACYAgAAZHJzL2Rvd25y&#10;ZXYueG1sUEsFBgAAAAAEAAQA9QAAAIUDAAAAAA==&#10;" path="m,10l20,r4,l24,67r,5l24,77r,5l29,82r5,l5,82r5,l10,77r5,l15,67r,-43l15,19r,-4l10,15r,-5l5,10,,15,,10xe" fillcolor="#131516" stroked="f">
                  <v:path arrowok="t" o:connecttype="custom" o:connectlocs="0,5396;10794,0;12953,0;12953,36156;12953,38855;12953,41553;12953,41553;12953,44251;15651,44251;18350,44251;18350,44251;2699,44251;2699,44251;5397,44251;5397,44251;5397,41553;8096,41553;8096,41553;8096,36156;8096,12952;8096,10253;8096,8095;5397,8095;5397,5396;5397,5396;5397,5396;2699,5396;0,8095;0,5396" o:connectangles="0,0,0,0,0,0,0,0,0,0,0,0,0,0,0,0,0,0,0,0,0,0,0,0,0,0,0,0,0"/>
                </v:shape>
                <v:shape id="Freeform 1151" o:spid="_x0000_s1392" style="position:absolute;left:37336;top:24883;width:184;height:599;visibility:visible;mso-wrap-style:square;v-text-anchor:top" coordsize="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elsYA&#10;AADdAAAADwAAAGRycy9kb3ducmV2LnhtbESPQWvCQBCF74L/YZlCb7qppSKpGxFBbPFUWxRvQ3aa&#10;hGRnQ3Yb13/fORR6m+G9ee+b9Sa5To00hMazgad5Boq49LbhysDX5362AhUissXOMxm4U4BNMZ2s&#10;Mbf+xh80nmKlJIRDjgbqGPtc61DW5DDMfU8s2rcfHEZZh0rbAW8S7jq9yLKldtiwNNTY066msj39&#10;OAM6ndvn8VLtDvfr8Z3Ox9Vym0pjHh/S9hVUpBT/zX/Xb1bwXzLhl2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melsYAAADdAAAADwAAAAAAAAAAAAAAAACYAgAAZHJz&#10;L2Rvd25yZXYueG1sUEsFBgAAAAAEAAQA9QAAAIsDAAAAAA==&#10;" path="m,l,,10,5r10,5l24,19r5,10l34,43r,10l34,72,24,87r-9,14l,111r,-5l10,101r5,-5l20,87r,-10l24,67r,-9l24,43,20,34r,-10l20,19,15,15,10,10r,-5l,xe" fillcolor="#131516" stroked="f">
                  <v:path arrowok="t" o:connecttype="custom" o:connectlocs="0,0;0,0;5397,2698;10794,5396;12953,10253;15651,15650;18350,23205;18350,28601;18350,38855;12953,46949;8096,54505;0,59901;0,57203;5397,54505;8096,51806;10794,46949;10794,41553;12953,36156;12953,31300;12953,23205;10794,18348;10794,12952;10794,10253;8096,8095;5397,5396;5397,2698;0,0" o:connectangles="0,0,0,0,0,0,0,0,0,0,0,0,0,0,0,0,0,0,0,0,0,0,0,0,0,0,0"/>
                </v:shape>
                <v:shape id="Freeform 1152" o:spid="_x0000_s1393" style="position:absolute;left:30919;top:25789;width:281;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oZsYA&#10;AADdAAAADwAAAGRycy9kb3ducmV2LnhtbERPS2vCQBC+C/6HZYReRDcWLBpdRZQWDxbxQcDbmB2T&#10;tNnZmN1q+u+7BcHbfHzPmc4bU4ob1a6wrGDQj0AQp1YXnCk4Ht57IxDOI2ssLZOCX3Iwn7VbU4y1&#10;vfOObnufiRDCLkYFufdVLKVLczLo+rYiDtzF1gZ9gHUmdY33EG5K+RpFb9JgwaEhx4qWOaXf+x+j&#10;4LM5XZNx6s5JdvlINsfR12bbXSn10mkWExCeGv8UP9xrHeYPowH8fx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oZsYAAADdAAAADwAAAAAAAAAAAAAAAACYAgAAZHJz&#10;L2Rvd25yZXYueG1sUEsFBgAAAAAEAAQA9QAAAIsDAAAAAA==&#10;" path="m52,67l48,81,,81,14,62,28,48,33,38r5,-9l33,19r,-5l28,10r-9,l14,10,9,14,4,19r,5l,24,4,14,9,10,14,5,24,r9,5l38,10r5,4l48,24r,5l43,34r-5,9l28,53,19,67,9,72r24,l38,72r5,l48,72r,-5l52,67xe" fillcolor="#131516" stroked="f">
                  <v:path arrowok="t" o:connecttype="custom" o:connectlocs="28065,36157;25906,43712;0,43712;0,43712;7556,33459;15112,25903;17810,20507;20509,15650;17810,10253;17810,7555;15112,5397;10255,5397;7556,5397;4857,7555;2159,10253;2159,12952;0,12952;2159,7555;4857,5397;7556,2698;12953,0;17810,2698;20509,5397;23208,7555;25906,12952;25906,15650;23208,18348;20509,23205;15112,28602;10255,36157;4857,38855;17810,38855;20509,38855;23208,38855;23208,38855;23208,38855;25906,38855;25906,36157;28065,36157" o:connectangles="0,0,0,0,0,0,0,0,0,0,0,0,0,0,0,0,0,0,0,0,0,0,0,0,0,0,0,0,0,0,0,0,0,0,0,0,0,0,0"/>
                </v:shape>
                <v:shape id="Freeform 1153" o:spid="_x0000_s1394" style="position:absolute;left:31227;top:25816;width:361;height:410;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W4MQA&#10;AADdAAAADwAAAGRycy9kb3ducmV2LnhtbERPS2sCMRC+F/ofwhS81ayiRVaj+EBqLwUfoMdhM24W&#10;N5N1k7qrv74pFLzNx/ecyay1pbhR7QvHCnrdBARx5nTBuYLDfv0+AuEDssbSMSm4k4fZ9PVlgql2&#10;DW/ptgu5iCHsU1RgQqhSKX1myKLvuoo4cmdXWwwR1rnUNTYx3JaynyQf0mLBscFgRUtD2WX3YxV8&#10;PsrVZdGa6wCbr+vqePyenwakVOetnY9BBGrDU/zv3ug4f5j0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luDEAAAA3QAAAA8AAAAAAAAAAAAAAAAAmAIAAGRycy9k&#10;b3ducmV2LnhtbFBLBQYAAAAABAAEAPUAAACJAwAAAAA=&#10;" path="m24,5r,28l43,33r5,l53,33r,-4l53,24r5,l58,52r-5,l53,48r,-5l48,38r-5,l24,38r,24l24,67r,5l29,72r14,l48,72r5,l58,72r,-5l63,62r4,-5l63,76,,76r5,l10,76r,-4l15,67r,-5l15,14r,-9l10,5,10,,5,,,,63,r,14l58,9r,-4l53,5r-5,l24,5xe" fillcolor="#131516" stroked="f">
                  <v:path arrowok="t" o:connecttype="custom" o:connectlocs="12953,2698;12953,17808;23207,17808;25906,17808;28604,17808;28604,15650;28604,12951;31303,12951;31303,28062;28604,28062;28604,25903;28604,23205;28604,23205;25906,20507;25906,20507;23207,20507;12953,20507;12953,33458;12953,36156;12953,38854;12953,38854;12953,38854;15651,38854;15651,38854;23207,38854;25906,38854;28604,38854;31303,38854;31303,36156;34001,33458;36160,30760;36160,30760;34001,41013;0,41013;0,41013;2699,41013;2699,41013;5397,41013;5397,38854;5397,38854;8096,36156;8096,33458;8096,7555;8096,2698;5397,2698;5397,0;2699,0;0,0;0,0;34001,0;34001,7555;34001,7555;31303,4857;31303,4857;31303,2698;28604,2698;28604,2698;25906,2698;12953,2698" o:connectangles="0,0,0,0,0,0,0,0,0,0,0,0,0,0,0,0,0,0,0,0,0,0,0,0,0,0,0,0,0,0,0,0,0,0,0,0,0,0,0,0,0,0,0,0,0,0,0,0,0,0,0,0,0,0,0,0,0,0,0"/>
                </v:shape>
                <v:rect id="Rectangle 1154" o:spid="_x0000_s1395" style="position:absolute;left:31772;top:26075;width:33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yJcQA&#10;AADdAAAADwAAAGRycy9kb3ducmV2LnhtbERP32vCMBB+H/g/hBP2ZtO5OaUaZRsKgyHDqujj0dya&#10;suZSmqj1v18EYW/38f282aKztThT6yvHCp6SFARx4XTFpYLddjWYgPABWWPtmBRcycNi3nuYYabd&#10;hTd0zkMpYgj7DBWYEJpMSl8YsugT1xBH7se1FkOEbSl1i5cYbms5TNNXabHi2GCwoQ9DxW9+sgry&#10;oV99v4/NnnbL69Hpg/96WRdKPfa7tymIQF34F9/dnzrOH6XP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ciXEAAAA3QAAAA8AAAAAAAAAAAAAAAAAmAIAAGRycy9k&#10;b3ducmV2LnhtbFBLBQYAAAAABAAEAPUAAACJAwAAAAA=&#10;" fillcolor="#131516" stroked="f"/>
                <v:shape id="Freeform 1155" o:spid="_x0000_s1396" style="position:absolute;left:32133;top:25789;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SBsQA&#10;AADdAAAADwAAAGRycy9kb3ducmV2LnhtbERPS2sCMRC+F/wPYYTeatbSVt0axVZaFLz4oOdhM+7D&#10;zWSbpLr6641Q8DYf33PG09bU4kjOl5YV9HsJCOLM6pJzBbvt19MQhA/IGmvLpOBMHqaTzsMYU21P&#10;vKbjJuQihrBPUUERQpNK6bOCDPqebYgjt7fOYIjQ5VI7PMVwU8vnJHmTBkuODQU29FlQdtj8GQVV&#10;NWT3sfrOqp/5aMk4uOyWv3OlHrvt7B1EoDbcxf/uhY7zX5MXuH0TT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kgbEAAAA3QAAAA8AAAAAAAAAAAAAAAAAmAIAAGRycy9k&#10;b3ducmV2LnhtbFBLBQYAAAAABAAEAPUAAACJAwAAAAA=&#10;" path="m,43l,29,5,19r5,-9l15,5r4,l24,,34,5r9,5l48,24r5,19l48,53r,14l43,72r-5,9l29,81r-5,5l15,81,5,72,,57,,43xm10,43r,14l15,72r4,5l24,81r5,l29,77r5,-5l38,67r,-10l38,38r,-9l38,19,34,10r-5,l29,5r-5,l19,5r,5l15,14,10,24r,10l10,43xe" fillcolor="#131516" stroked="f">
                  <v:path arrowok="t" o:connecttype="custom" o:connectlocs="0,23205;0,15650;2698,10253;5397,5397;8095,2698;10254,2698;12953,0;18350,2698;23207,5397;25906,12952;28604,23205;25906,28602;25906,36157;23207,38855;20509,43712;15651,43712;12953,46410;8095,43712;2698,38855;0,30760;0,23205;5397,23205;5397,30760;8095,38855;10254,41553;12953,43712;15651,43712;15651,41553;18350,38855;20509,36157;20509,30760;20509,20507;20509,15650;20509,10253;18350,5397;15651,5397;15651,2698;12953,2698;10254,2698;10254,5397;8095,7555;5397,12952;5397,18348;5397,23205" o:connectangles="0,0,0,0,0,0,0,0,0,0,0,0,0,0,0,0,0,0,0,0,0,0,0,0,0,0,0,0,0,0,0,0,0,0,0,0,0,0,0,0,0,0,0,0"/>
                  <o:lock v:ext="edit" verticies="t"/>
                </v:shape>
                <v:shape id="Freeform 1156" o:spid="_x0000_s1397" style="position:absolute;left:32468;top:25816;width:238;height:437;visibility:visible;mso-wrap-style:square;v-text-anchor:top" coordsize="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M5sQA&#10;AADdAAAADwAAAGRycy9kb3ducmV2LnhtbERPTWsCMRC9F/wPYQpepCYWbMvWKKKU1p5a9WBvw2aa&#10;LN1Mlk1c139vBKG3ebzPmS16X4uO2lgF1jAZKxDEZTAVWw373dvDC4iYkA3WgUnDmSIs5oO7GRYm&#10;nPibum2yIodwLFCDS6kppIylI49xHBrizP2G1mPKsLXStHjK4b6Wj0o9SY8V5waHDa0clX/bo9ew&#10;3jj783zYjVy3r/3nu10eSvWl9fC+X76CSNSnf/HN/WHy/KmawvWbf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jObEAAAA3QAAAA8AAAAAAAAAAAAAAAAAmAIAAGRycy9k&#10;b3ducmV2LnhtbFBLBQYAAAAABAAEAPUAAACJAwAAAAA=&#10;" path="m44,l39,9,15,9,10,19r14,5l34,29r10,9l44,48r,9l39,62r,5l34,72r-5,l24,76r-4,l10,81,5,76,,76,,72,,67r5,l10,72r5,l20,72r4,l29,67r5,-5l34,57r,-9l29,43,24,38,20,33,10,29,,29,15,,44,xe" fillcolor="#131516" stroked="f">
                  <v:path arrowok="t" o:connecttype="custom" o:connectlocs="23747,0;21048,4857;8096,4857;5397,10253;12953,12952;18350,15650;23747,20507;23747,25903;23747,30760;21048,33459;21048,36157;18350,38855;15651,38855;12953,41014;10794,41014;5397,43712;2699,41014;0,41014;0,41014;0,38855;0,38855;0,36157;0,36157;2699,36157;2699,36157;2699,36157;2699,36157;5397,38855;8096,38855;10794,38855;12953,38855;15651,36157;18350,33459;18350,30760;18350,25903;15651,23205;12953,20507;10794,17809;5397,15650;0,15650;8096,0;23747,0" o:connectangles="0,0,0,0,0,0,0,0,0,0,0,0,0,0,0,0,0,0,0,0,0,0,0,0,0,0,0,0,0,0,0,0,0,0,0,0,0,0,0,0,0,0"/>
                </v:shape>
                <v:shape id="Freeform 1157" o:spid="_x0000_s1398" style="position:absolute;left:33197;top:25843;width:178;height:38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27sIA&#10;AADdAAAADwAAAGRycy9kb3ducmV2LnhtbERPTYvCMBC9L/gfwgje1kRBWapRZGFhUTy0qwdvQzPb&#10;FptJSaKt/94IC3ubx/uc9XawrbiTD41jDbOpAkFcOtNwpeH08/X+ASJEZIOtY9LwoADbzehtjZlx&#10;Ped0L2IlUgiHDDXUMXaZlKGsyWKYuo44cb/OW4wJ+koaj30Kt62cK7WUFhtODTV29FlTeS1uVsP+&#10;6POZ3V1jQUdl+kt3OOeXg9aT8bBbgYg0xH/xn/vbpPkLtYTX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zbuwgAAAN0AAAAPAAAAAAAAAAAAAAAAAJgCAABkcnMvZG93&#10;bnJldi54bWxQSwUGAAAAAAQABAD1AAAAhwMAAAAA&#10;" path="m19,r,19l29,19r,5l19,24r,33l19,62r,5l24,67r5,l29,62r4,l29,67r-5,4l19,71r-5,l9,71r,-4l9,57,9,24,,24,5,19,9,14,14,9r,-5l14,r5,xe" fillcolor="#131516" stroked="f">
                  <v:path arrowok="t" o:connecttype="custom" o:connectlocs="10254,0;10254,10253;15651,10253;15651,12952;10254,12952;10254,30760;10254,33458;10254,36156;10254,36156;12953,36156;12953,36156;15651,36156;15651,33458;15651,33458;17810,33458;15651,36156;12953,38315;12953,38315;10254,38315;7556,38315;7556,38315;4857,38315;4857,36156;4857,36156;4857,30760;4857,12952;0,12952;0,12952;2698,10253;2698,10253;4857,7555;7556,4857;7556,2159;7556,0;10254,0" o:connectangles="0,0,0,0,0,0,0,0,0,0,0,0,0,0,0,0,0,0,0,0,0,0,0,0,0,0,0,0,0,0,0,0,0,0,0"/>
                </v:shape>
                <v:shape id="Freeform 1158" o:spid="_x0000_s1399" style="position:absolute;left:33375;top:25946;width:286;height:30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h7cMA&#10;AADdAAAADwAAAGRycy9kb3ducmV2LnhtbERPTWvCQBC9F/wPyxR6KbqxtirRVawgBJSC0Yu3ITsm&#10;odnZuLvV+O/dQqG3ebzPmS8704grOV9bVjAcJCCIC6trLhUcD5v+FIQPyBoby6TgTh6Wi97THFNt&#10;b7ynax5KEUPYp6igCqFNpfRFRQb9wLbEkTtbZzBE6EqpHd5iuGnkW5KMpcGaY0OFLa0rKr7zH6Pg&#10;cGLeZduv91c3zdh84ii75KzUy3O3moEI1IV/8Z8703H+RzKB3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Ph7cMAAADdAAAADwAAAAAAAAAAAAAAAACYAgAAZHJzL2Rv&#10;d25yZXYueG1sUEsFBgAAAAAEAAQA9QAAAIgDAAAAAA==&#10;" path="m29,l39,r9,9l53,14r,10l53,33r,5l48,48r-4,4l34,52r-5,5l15,52,10,48,5,38,,28,5,19r,-5l10,5,15,r9,l29,xm29,5r-5,l20,5,15,9r,5l15,24r,9l20,43r4,5l29,52r5,-4l39,48,44,38r,-10l44,19,39,9,34,5r-5,xe" fillcolor="#131516" stroked="f">
                  <v:path arrowok="t" o:connecttype="custom" o:connectlocs="15651,0;21048,0;25906,4857;28604,7555;28604,12952;28604,17808;28604,20507;25906,25903;23747,28062;18350,28062;15651,30760;8095,28062;5397,25903;2698,20507;0,15110;2698,10253;2698,7555;5397,2698;8095,0;12953,0;15651,0;15651,2698;12953,2698;10794,2698;10794,2698;8095,4857;8095,7555;8095,12952;8095,17808;10794,23205;12953,25903;15651,28062;18350,25903;21048,25903;23747,20507;23747,15110;23747,10253;21048,4857;18350,2698;15651,2698" o:connectangles="0,0,0,0,0,0,0,0,0,0,0,0,0,0,0,0,0,0,0,0,0,0,0,0,0,0,0,0,0,0,0,0,0,0,0,0,0,0,0,0"/>
                  <o:lock v:ext="edit" verticies="t"/>
                </v:shape>
                <v:shape id="Freeform 1159" o:spid="_x0000_s1400" style="position:absolute;left:33871;top:25789;width:281;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VMcUA&#10;AADdAAAADwAAAGRycy9kb3ducmV2LnhtbESPQWvCQBCF7wX/wzJCb3VXaatEVxGh1N5aFXIdsmMS&#10;kp0N2VWjv75zKPQ2w3vz3jerzeBbdaU+1oEtTCcGFHERXM2lhdPx42UBKiZkh21gsnCnCJv16GmF&#10;mQs3/qHrIZVKQjhmaKFKqcu0jkVFHuMkdMSinUPvMcnal9r1eJNw3+qZMe/aY83SUGFHu4qK5nDx&#10;FprZ5yP/+g7cFGfzup+HfLql3Nrn8bBdgko0pH/z3/XeCf6bE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1UxxQAAAN0AAAAPAAAAAAAAAAAAAAAAAJgCAABkcnMv&#10;ZG93bnJldi54bWxQSwUGAAAAAAQABAD1AAAAigMAAAAA&#10;" path="m52,53r,9l43,62r,19l33,81r,-19l,62,,53,38,r5,l43,53r9,xm33,53r,-39l4,53r29,xe" fillcolor="#131516" stroked="f">
                  <v:path arrowok="t" o:connecttype="custom" o:connectlocs="28065,28602;28065,33459;23208,33459;23208,43712;17810,43712;17810,33459;0,33459;0,28602;20509,0;23208,0;23208,28602;28065,28602;17810,28602;17810,7555;2159,28602;17810,28602" o:connectangles="0,0,0,0,0,0,0,0,0,0,0,0,0,0,0,0"/>
                  <o:lock v:ext="edit" verticies="t"/>
                </v:shape>
                <v:shape id="Freeform 1160" o:spid="_x0000_s1401" style="position:absolute;left:34206;top:25816;width:362;height:410;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EkcUA&#10;AADdAAAADwAAAGRycy9kb3ducmV2LnhtbERPTWvCQBC9C/0PyxS81U1FpU1dxSqivQhNC/Y4ZKfZ&#10;YHY2ZlcT/fVdoeBtHu9zpvPOVuJMjS8dK3geJCCIc6dLLhR8f62fXkD4gKyxckwKLuRhPnvoTTHV&#10;ruVPOmehEDGEfYoKTAh1KqXPDVn0A1cTR+7XNRZDhE0hdYNtDLeVHCbJRFosOTYYrGlpKD9kJ6tg&#10;c61Wh/fOHEfYfhxX+/1u8TMipfqP3eINRKAu3MX/7q2O88fJK9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gSRxQAAAN0AAAAPAAAAAAAAAAAAAAAAAJgCAABkcnMv&#10;ZG93bnJldi54bWxQSwUGAAAAAAQABAD1AAAAigMAAAAA&#10;" path="m19,5r,28l38,33r5,l48,33r,-4l48,24r5,l53,52r-5,l48,48r,-5l43,38r-5,l19,38r,24l19,67r,5l24,72r5,l38,72r10,l53,72r5,-5l58,62r4,-5l67,57,58,76,,76r5,l10,72r,-5l10,62r,-48l10,5,5,,,,58,r,14l58,9r-5,l53,5r-5,l43,5,19,5xe" fillcolor="#131516" stroked="f">
                  <v:path arrowok="t" o:connecttype="custom" o:connectlocs="10254,2698;10254,17808;20509,17808;23207,17808;25906,17808;25906,15650;25906,12951;28604,12951;28604,28062;25906,28062;25906,25903;25906,23205;25906,23205;23207,20507;23207,20507;20509,20507;10254,20507;10254,33458;10254,36156;10254,38854;10254,38854;12953,38854;12953,38854;15651,38854;20509,38854;25906,38854;25906,38854;28604,38854;31303,36156;31303,33458;33461,30760;36160,30760;31303,41013;0,41013;0,41013;0,41013;2699,41013;2699,41013;5397,38854;5397,38854;5397,36156;5397,33458;5397,7555;5397,2698;5397,2698;2699,0;0,0;0,0;0,0;31303,0;31303,7555;31303,7555;31303,4857;28604,4857;28604,2698;28604,2698;25906,2698;23207,2698;10254,2698" o:connectangles="0,0,0,0,0,0,0,0,0,0,0,0,0,0,0,0,0,0,0,0,0,0,0,0,0,0,0,0,0,0,0,0,0,0,0,0,0,0,0,0,0,0,0,0,0,0,0,0,0,0,0,0,0,0,0,0,0,0,0"/>
                </v:shape>
                <v:rect id="Rectangle 1161" o:spid="_x0000_s1402" style="position:absolute;left:34724;top:26075;width:33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6j8cA&#10;AADdAAAADwAAAGRycy9kb3ducmV2LnhtbESPQWvCQBCF7wX/wzJCb3WjWC3RVWxRKBQpjZb2OGTH&#10;bDA7G7Jbjf++cyj0NsN78943y3XvG3WhLtaBDYxHGSjiMtiaKwPHw+7hCVRMyBabwGTgRhHWq8Hd&#10;EnMbrvxBlyJVSkI45mjApdTmWsfSkcc4Ci2xaKfQeUyydpW2HV4l3Dd6kmUz7bFmaXDY0ouj8lz8&#10;eAPFJO7en+fuk47b23ewX/Ftui+NuR/2mwWoRH36N/9dv1rBfxw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eo/HAAAA3QAAAA8AAAAAAAAAAAAAAAAAmAIAAGRy&#10;cy9kb3ducmV2LnhtbFBLBQYAAAAABAAEAPUAAACMAwAAAAA=&#10;" fillcolor="#131516" stroked="f"/>
                <v:shape id="Freeform 1162" o:spid="_x0000_s1403" style="position:absolute;left:35086;top:25789;width:286;height:464;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nQ8MA&#10;AADdAAAADwAAAGRycy9kb3ducmV2LnhtbERPS2sCMRC+F/ofwhR6q9kV2upqlLaiKHipiudhM+7D&#10;zWRNUt36641Q6G0+vueMp51pxJmcrywrSHsJCOLc6ooLBbvt/GUAwgdkjY1lUvBLHqaTx4cxZtpe&#10;+JvOm1CIGMI+QwVlCG0mpc9LMuh7tiWO3ME6gyFCV0jt8BLDTSP7SfImDVYcG0ps6auk/Lj5MQrq&#10;esDuc73I6/1suGJ8v+5Wp5lSz0/dxwhEoC78i//cSx3nv6Yp3L+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nQ8MAAADdAAAADwAAAAAAAAAAAAAAAACYAgAAZHJzL2Rv&#10;d25yZXYueG1sUEsFBgAAAAAEAAQA9QAAAIgDAAAAAA==&#10;" path="m,43l,29,5,19r5,-9l14,5r5,l24,,34,5r9,5l48,24r5,19l53,53,48,67r-5,5l38,81r-4,l24,86,14,81,5,72,,57,,43xm10,43r4,14l14,72r5,5l24,81r5,l34,77r,-5l38,67r,-10l38,38r,-9l38,19,34,10,29,5r-5,l19,10r-5,4l14,24r,10l10,43xe" fillcolor="#131516" stroked="f">
                  <v:path arrowok="t" o:connecttype="custom" o:connectlocs="0,23205;0,15650;2698,10253;5397,5397;7556,2698;10254,2698;12953,0;18350,2698;23207,5397;25906,12952;28604,23205;28604,28602;25906,36157;23207,38855;20509,43712;18350,43712;12953,46410;7556,43712;2698,38855;0,30760;0,23205;5397,23205;7556,30760;7556,38855;10254,41553;12953,43712;15651,43712;18350,41553;18350,38855;20509,36157;20509,30760;20509,20507;20509,15650;20509,10253;18350,5397;18350,5397;15651,2698;12953,2698;12953,2698;10254,5397;7556,7555;7556,12952;7556,18348;5397,23205" o:connectangles="0,0,0,0,0,0,0,0,0,0,0,0,0,0,0,0,0,0,0,0,0,0,0,0,0,0,0,0,0,0,0,0,0,0,0,0,0,0,0,0,0,0,0,0"/>
                  <o:lock v:ext="edit" verticies="t"/>
                </v:shape>
                <v:shape id="Freeform 1163" o:spid="_x0000_s1404" style="position:absolute;left:35420;top:2581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NUsMA&#10;AADdAAAADwAAAGRycy9kb3ducmV2LnhtbERPzWrCQBC+C77DMgVvdaNFsdFVbKnoRaXqAwzZ6SZt&#10;djZk15i8vSsUvM3H9zuLVWtL0VDtC8cKRsMEBHHmdMFGweW8eZ2B8AFZY+mYFHTkYbXs9xaYanfj&#10;b2pOwYgYwj5FBXkIVSqlz3Ky6IeuIo7cj6sthghrI3WNtxhuSzlOkqm0WHBsyLGiz5yyv9PVKng3&#10;Zu823V4eP9rf5vy2PXztuqtSg5d2PQcRqA1P8b97p+P8yWgM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jNUsMAAADdAAAADwAAAAAAAAAAAAAAAACYAgAAZHJzL2Rv&#10;d25yZXYueG1sUEsFBgAAAAAEAAQA9QAAAIgDAAAAAA==&#10;" path="m48,l44,9,20,9,15,19r9,5l39,29r5,9l44,48r,9l44,62r-5,5l34,72r-5,4l20,76r-5,5l5,76,,76,,72,,67r5,l10,67r,5l15,72r5,l24,72,34,67r,-5l39,57,34,48r,-5l29,38,20,33,10,29,,29,20,,48,xe" fillcolor="#131516" stroked="f">
                  <v:path arrowok="t" o:connecttype="custom" o:connectlocs="25906,0;23747,4857;10794,4857;8096,10253;12953,12952;21049,15650;23747,20507;23747,25903;23747,30760;23747,33459;21049,36157;18350,38855;18350,38855;15652,41014;10794,41014;8096,43712;2699,41014;2699,41014;0,41014;0,38855;0,38855;0,36157;0,36157;2699,36157;2699,36157;2699,36157;5397,36157;5397,38855;8096,38855;10794,38855;12953,38855;18350,36157;18350,33459;21049,30760;18350,25903;18350,23205;15652,20507;10794,17809;5397,15650;0,15650;10794,0;25906,0" o:connectangles="0,0,0,0,0,0,0,0,0,0,0,0,0,0,0,0,0,0,0,0,0,0,0,0,0,0,0,0,0,0,0,0,0,0,0,0,0,0,0,0,0,0"/>
                </v:shape>
                <v:shape id="Freeform 1164" o:spid="_x0000_s1405" style="position:absolute;left:36176;top:25789;width:178;height:594;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A4sIA&#10;AADdAAAADwAAAGRycy9kb3ducmV2LnhtbERPTWvCQBC9F/wPywi91c2mKBJdg7a0eI168DhkxySY&#10;nQ3ZbZL213cLBW/zeJ+zzSfbioF63zjWoBYJCOLSmYYrDZfzx8sahA/IBlvHpOGbPOS72dMWM+NG&#10;Lmg4hUrEEPYZaqhD6DIpfVmTRb9wHXHkbq63GCLsK2l6HGO4bWWaJCtpseHYUGNHbzWV99OX1YCp&#10;Hcfh6g6FSuxn4J9Lod7vWj/Pp/0GRKApPMT/7qOJ85fqFf6+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0DiwgAAAN0AAAAPAAAAAAAAAAAAAAAAAJgCAABkcnMvZG93&#10;bnJldi54bWxQSwUGAAAAAAQABAD1AAAAhwMAAAAA&#10;" path="m33,105r,5l24,105,19,96,9,91,4,77,,67,,53,,38,9,19,19,10,33,,24,5r-5,9l14,19r,10l9,43r,10l9,62r5,15l14,81r5,5l19,91r5,5l28,101r5,4xe" fillcolor="#131516" stroked="f">
                  <v:path arrowok="t" o:connecttype="custom" o:connectlocs="17810,56663;17810,59361;12953,56663;10254,51806;4857,49108;2159,41553;0,36156;0,28601;0,20507;4857,10253;10254,5396;17810,0;17810,0;12953,2698;10254,7555;7556,10253;7556,15650;4857,23205;4857,28601;4857,33458;7556,41553;7556,43711;10254,46410;10254,49108;12953,51806;15112,54504;17810,56663" o:connectangles="0,0,0,0,0,0,0,0,0,0,0,0,0,0,0,0,0,0,0,0,0,0,0,0,0,0,0"/>
                </v:shape>
                <v:shape id="Freeform 1165" o:spid="_x0000_s1406" style="position:absolute;left:36435;top:25789;width:178;height:437;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zUsQA&#10;AADdAAAADwAAAGRycy9kb3ducmV2LnhtbERP22rCQBB9F/yHZQTfdKPUElJXUaEiIhRv9HXITpPU&#10;7GzIrpr49W6h4NscznWm88aU4ka1KywrGA0jEMSp1QVnCk7Hz0EMwnlkjaVlUtCSg/ms25liou2d&#10;93Q7+EyEEHYJKsi9rxIpXZqTQTe0FXHgfmxt0AdYZ1LXeA/hppTjKHqXBgsODTlWtMopvRyuRsH6&#10;/LV+LFqz/F5mp3Ebb+Pi97xTqt9rFh8gPDX+Jf53b3SYPxm9wd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c1LEAAAA3QAAAA8AAAAAAAAAAAAAAAAAmAIAAGRycy9k&#10;b3ducmV2LnhtbFBLBQYAAAAABAAEAPUAAACJAwAAAAA=&#10;" path="m,10l19,r5,l24,67r,5l24,77r,4l28,81r5,l4,81r5,l9,77r5,l14,67r,-43l14,19r,-5l9,14r,-4l4,10,,14,,10xe" fillcolor="#131516" stroked="f">
                  <v:path arrowok="t" o:connecttype="custom" o:connectlocs="0,5397;10254,0;12953,0;12953,36157;12953,38855;12953,41553;12953,41553;12953,43712;15112,43712;17810,43712;17810,43712;2159,43712;2159,43712;2159,43712;4857,43712;4857,41553;7556,41553;7556,41553;7556,36157;7556,12952;7556,10253;7556,7555;4857,7555;4857,7555;4857,5397;4857,5397;2159,5397;0,7555;0,5397" o:connectangles="0,0,0,0,0,0,0,0,0,0,0,0,0,0,0,0,0,0,0,0,0,0,0,0,0,0,0,0,0"/>
                </v:shape>
                <v:shape id="Freeform 1166" o:spid="_x0000_s1407" style="position:absolute;left:36716;top:25789;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qJMMA&#10;AADdAAAADwAAAGRycy9kb3ducmV2LnhtbERPTWvCQBC9F/oflil4KbqJoJXoKlUw2GO1CN6G7JiE&#10;ZmdCdo3x33cLhd7m8T5ntRlco3rqfC1sIJ0koIgLsTWXBr5O+/EClA/IFhthMvAgD5v189MKMyt3&#10;/qT+GEoVQ9hnaKAKoc209kVFDv1EWuLIXaVzGCLsSm07vMdw1+hpksy1w5pjQ4Ut7Soqvo83Z2C6&#10;P4dD+toX+eWjzSV/k/n2IcaMXob3JahAQ/gX/7kPNs6fpTP4/Sae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qJMMAAADdAAAADwAAAAAAAAAAAAAAAACYAgAAZHJzL2Rv&#10;d25yZXYueG1sUEsFBgAAAAAEAAQA9QAAAIgDAAAAAA==&#10;" path="m20,43l10,34,5,29r,-5l5,19r,-5l10,10,15,5,24,,34,5r5,l44,14r4,5l44,24r,5l39,34,29,38,39,48r5,5l48,57r,5l48,72r-4,5l34,81,24,86,15,81,5,77r,-5l,62,5,57r,-4l10,48,20,43xm29,38r5,-9l39,24r,-5l39,14,34,10,29,5r-5,l20,5r-5,5l15,14r-5,l10,19r5,5l20,29r9,9xm20,43r-5,5l15,53r-5,4l10,62r,10l15,77r5,4l24,81r5,l34,77r5,-5l39,67r,-5l29,53,20,43xe" fillcolor="#131516" stroked="f">
                  <v:path arrowok="t" o:connecttype="custom" o:connectlocs="5397,18348;2699,12952;2699,7555;8096,2698;18350,2698;23747,7555;23747,12952;21049,18348;21049,25903;25906,30760;25906,38855;18350,43712;8096,43712;2699,38855;2699,30760;5397,25903;15652,20507;18350,15650;21049,10253;18350,5397;12953,2698;8096,5397;5397,7555;8096,12952;10794,15650;10794,23205;8096,28602;5397,33458;8096,41553;12953,43712;18350,41553;21049,36157;21049,33458;10794,23205" o:connectangles="0,0,0,0,0,0,0,0,0,0,0,0,0,0,0,0,0,0,0,0,0,0,0,0,0,0,0,0,0,0,0,0,0,0"/>
                  <o:lock v:ext="edit" verticies="t"/>
                </v:shape>
                <v:shape id="Freeform 1167" o:spid="_x0000_s1408" style="position:absolute;left:37029;top:25789;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mpcAA&#10;AADdAAAADwAAAGRycy9kb3ducmV2LnhtbERPS4vCMBC+C/sfwgh709RdlKUaRSsrXn0c1tuQjG2w&#10;mZQmavffG0HwNh/fc2aLztXiRm2wnhWMhhkIYu2N5VLB8fA7+AERIrLB2jMp+KcAi/lHb4a58Xfe&#10;0W0fS5FCOOSooIqxyaUMuiKHYegb4sSdfeswJtiW0rR4T+Gull9ZNpEOLaeGChsqKtKX/dUpyEyn&#10;rVkdi9Oa9beNf5uiWTmlPvvdcgoiUhff4pd7a9L88WgCz2/SC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EmpcAAAADdAAAADwAAAAAAAAAAAAAAAACYAgAAZHJzL2Rvd25y&#10;ZXYueG1sUEsFBgAAAAAEAAQA9QAAAIUDAAAAAA==&#10;" path="m53,53r,9l43,62r,19l33,81r,-19l,62,,53,33,,43,r,53l53,53xm33,53r,-39l5,53r28,xe" fillcolor="#131516" stroked="f">
                  <v:path arrowok="t" o:connecttype="custom" o:connectlocs="28604,28602;28604,33459;23207,33459;23207,43712;17810,43712;17810,33459;0,33459;0,28602;17810,0;23207,0;23207,28602;28604,28602;17810,28602;17810,7555;2698,28602;17810,28602" o:connectangles="0,0,0,0,0,0,0,0,0,0,0,0,0,0,0,0"/>
                  <o:lock v:ext="edit" verticies="t"/>
                </v:shape>
                <v:shape id="Freeform 1168" o:spid="_x0000_s1409" style="position:absolute;left:37336;top:25789;width:184;height:594;visibility:visible;mso-wrap-style:square;v-text-anchor:top" coordsize="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tHsIA&#10;AADdAAAADwAAAGRycy9kb3ducmV2LnhtbERPzWrCQBC+F3yHZYTe6iZCakldJSQUWvCgtg8wZMck&#10;mp0N2TWJb+8WBG/z8f3OejuZVgzUu8aygngRgSAurW64UvD3+/X2AcJ5ZI2tZVJwIwfbzexljam2&#10;Ix9oOPpKhBB2KSqove9SKV1Zk0G3sB1x4E62N+gD7CupexxDuGnlMorepcGGQ0ONHeU1lZfj1Sho&#10;9zHufsYCo+ycn+P9mCdY3JR6nU/ZJwhPk3+KH+5vHeYn8Qr+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G0ewgAAAN0AAAAPAAAAAAAAAAAAAAAAAJgCAABkcnMvZG93&#10;bnJldi54bWxQSwUGAAAAAAQABAD1AAAAhwMAAAAA&#10;" path="m,l,,10,5r10,5l24,19r5,10l34,43r,10l34,72,24,86r-9,15l,110r,-5l10,101r5,-5l20,86r,-9l24,67r,-10l24,43,20,34r,-10l20,19,15,14,10,10r,-5l,xe" fillcolor="#131516" stroked="f">
                  <v:path arrowok="t" o:connecttype="custom" o:connectlocs="0,0;0,0;5397,2698;10794,5396;12953,10253;15651,15650;18350,23205;18350,28601;18350,38854;12953,46410;8096,54504;0,59361;0,56663;5397,54504;8096,51806;10794,46410;10794,41553;12953,36156;12953,30760;12953,23205;10794,18348;10794,12951;10794,10253;8096,7555;5397,5396;5397,2698;0,0" o:connectangles="0,0,0,0,0,0,0,0,0,0,0,0,0,0,0,0,0,0,0,0,0,0,0,0,0,0,0"/>
                </v:shape>
                <v:shape id="Freeform 1169" o:spid="_x0000_s1410" style="position:absolute;left:30919;top:26847;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zWscA&#10;AADdAAAADwAAAGRycy9kb3ducmV2LnhtbESPzW7CQAyE75V4h5WRuJUNlWghsCCKaAVSe+DnAays&#10;SQJZb5RdkvTt60Ol3mzNeObzct27SrXUhNKzgck4AUWceVtybuBy/niegQoR2WLlmQz8UID1avC0&#10;xNT6jo/UnmKuJIRDigaKGOtU65AV5DCMfU0s2tU3DqOsTa5tg52Eu0q/JMmrdliyNBRY07ag7H56&#10;OAPtV3KIb/PPw63U++Puvb+03ffOmNGw3yxARerjv/nvem8FfzoR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M1rHAAAA3QAAAA8AAAAAAAAAAAAAAAAAmAIAAGRy&#10;cy9kb3ducmV2LnhtbFBLBQYAAAAABAAEAPUAAACMAwAAAAA=&#10;" path="m,44l,29,4,20,9,10,14,5,19,r5,l33,5r10,5l48,24r4,20l52,53,48,67r-5,5l38,77r-5,5l24,82r-10,l4,72,,58,,44xm9,44r5,14l14,72r5,5l24,82r4,-5l33,77r,-5l38,67r,-9l38,39r,-10l38,15,33,10r,-5l28,5r-4,l19,10r-5,5l14,24r,10l9,44xe" fillcolor="#131516" stroked="f">
                  <v:path arrowok="t" o:connecttype="custom" o:connectlocs="0,23744;0,15650;2159,10793;4857,5396;7556,2698;10255,0;12953,0;17810,2698;23208,5396;25906,12952;28065,23744;28065,28601;25906,36156;23208,38855;20509,41553;17810,44251;12953,44251;7556,44251;2159,38855;0,31299;0,23744;4857,23744;7556,31299;7556,38855;10255,41553;12953,44251;15112,41553;17810,41553;17810,38855;20509,36156;20509,31299;20509,21046;20509,15650;20509,8095;17810,5396;17810,2698;15112,2698;12953,2698;12953,2698;10255,5396;7556,8095;7556,12952;7556,18348;4857,23744" o:connectangles="0,0,0,0,0,0,0,0,0,0,0,0,0,0,0,0,0,0,0,0,0,0,0,0,0,0,0,0,0,0,0,0,0,0,0,0,0,0,0,0,0,0,0,0"/>
                  <o:lock v:ext="edit" verticies="t"/>
                </v:shape>
                <v:shape id="Freeform 1170" o:spid="_x0000_s1411" style="position:absolute;left:33197;top:26901;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1C8UA&#10;AADdAAAADwAAAGRycy9kb3ducmV2LnhtbERPTWvCQBC9C/6HZYTedGOhpsasIi0FUahoW3ods2MS&#10;zM6G7MbEf+8Khd7m8T4nXfWmEldqXGlZwXQSgSDOrC45V/D99TF+BeE8ssbKMim4kYPVcjhIMdG2&#10;4wNdjz4XIYRdggoK7+tESpcVZNBNbE0cuLNtDPoAm1zqBrsQbir5HEUzabDk0FBgTW8FZZdjaxTE&#10;7e827j6j3Ww9P2zf4/2uND8npZ5G/XoBwlPv/8V/7o0O81+mc3h8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ULxQAAAN0AAAAPAAAAAAAAAAAAAAAAAJgCAABkcnMv&#10;ZG93bnJldi54bWxQSwUGAAAAAAQABAD1AAAAigMAAAAA&#10;" path="m19,r,19l33,19r,5l19,24r,33l19,62r5,5l29,67r,-5l33,62r,5l29,72r-5,l19,72r-5,l9,67r,-5l9,57,9,24,,24,,19r5,l9,14r5,-4l14,5,19,xe" fillcolor="#131516" stroked="f">
                  <v:path arrowok="t" o:connecttype="custom" o:connectlocs="10254,0;10254,10253;17810,10253;17810,12952;10254,12952;10254,30760;10254,33458;10254,33458;12953,36157;12953,36157;15651,36157;15651,36157;15651,33458;17810,33458;17810,33458;17810,36157;15651,38855;12953,38855;10254,38855;10254,38855;7556,38855;7556,38855;4857,36157;4857,33458;4857,30760;4857,12952;0,12952;0,10253;2698,10253;4857,7555;4857,7555;7556,5397;7556,2698;10254,0;10254,0" o:connectangles="0,0,0,0,0,0,0,0,0,0,0,0,0,0,0,0,0,0,0,0,0,0,0,0,0,0,0,0,0,0,0,0,0,0,0"/>
                </v:shape>
                <v:shape id="Freeform 1171" o:spid="_x0000_s1412" style="position:absolute;left:33402;top:27004;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mtMYA&#10;AADdAAAADwAAAGRycy9kb3ducmV2LnhtbESP0WrCQBBF34X+wzKFvummgYqmrtIKpaWoUO0HDNkx&#10;G5qdjdltjH/vPAi+zXDv3HtmsRp8o3rqYh3YwPMkA0VcBltzZeD38DGegYoJ2WITmAxcKMJq+TBa&#10;YGHDmX+o36dKSQjHAg24lNpC61g68hgnoSUW7Rg6j0nWrtK2w7OE+0bnWTbVHmuWBoctrR2Vf/t/&#10;b+DgZnO3/T595qfNZXfUaxv697kxT4/D2yuoREO6m2/XX1bwX3L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mtMYAAADdAAAADwAAAAAAAAAAAAAAAACYAgAAZHJz&#10;L2Rvd25yZXYueG1sUEsFBgAAAAAEAAQA9QAAAIsDAAAAAA==&#10;" path="m24,l39,r4,10l48,15r5,9l48,34r,4l43,48r-4,5l34,53r-10,l15,53,5,43,,38,,29,,19,5,15,5,5,15,r4,l24,xm24,l19,r,5l15,5r,5l10,15r,9l10,34r5,9l19,48r10,5l34,48r5,l39,38r,-9l39,19,34,10,29,5,24,xe" fillcolor="#131516" stroked="f">
                  <v:path arrowok="t" o:connecttype="custom" o:connectlocs="12953,0;21048,0;23207,5396;25906,8095;28604,12951;25906,18348;25906,20506;23207,25903;21048,28601;18350,28601;12953,28601;8095,28601;2698,23205;0,20506;0,15650;0,10253;2698,8095;2698,2698;8095,0;10254,0;12953,0;12953,0;10254,0;10254,2698;8095,2698;8095,5396;5397,8095;5397,12951;5397,18348;8095,23205;10254,25903;15651,28601;18350,25903;21048,25903;21048,20506;21048,15650;21048,10253;18350,5396;15651,2698;12953,0" o:connectangles="0,0,0,0,0,0,0,0,0,0,0,0,0,0,0,0,0,0,0,0,0,0,0,0,0,0,0,0,0,0,0,0,0,0,0,0,0,0,0,0"/>
                  <o:lock v:ext="edit" verticies="t"/>
                </v:shape>
                <v:shape id="Freeform 1172" o:spid="_x0000_s1413" style="position:absolute;left:33871;top:26847;width:281;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kMQA&#10;AADdAAAADwAAAGRycy9kb3ducmV2LnhtbERPTWvCQBC9C/0Pywi9FN0YtJToKkUslh4ENaDHITsm&#10;wexs2F019de7hYK3ebzPmS0604grOV9bVjAaJiCIC6trLhXk+6/BBwgfkDU2lknBL3lYzF96M8y0&#10;vfGWrrtQihjCPkMFVQhtJqUvKjLoh7YljtzJOoMhQldK7fAWw00j0yR5lwZrjg0VtrSsqDjvLkaB&#10;zdeH8fGycm+crzc/Mt2f3fiu1Gu/+5yCCNSFp/jf/a3j/Ek6gr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lZDEAAAA3QAAAA8AAAAAAAAAAAAAAAAAmAIAAGRycy9k&#10;b3ducmV2LnhtbFBLBQYAAAAABAAEAPUAAACJAwAAAAA=&#10;" path="m52,67l48,82,,82,19,63,28,48,38,39r,-10l38,20,33,15,28,10r-4,l19,10r-5,5l9,20,4,24r,-9l9,5r10,l28,r5,5l43,10r5,5l48,24r,5l48,34,43,44,33,53,19,67r-5,5l33,72r5,l43,72r5,l52,67xe" fillcolor="#131516" stroked="f">
                  <v:path arrowok="t" o:connecttype="custom" o:connectlocs="28065,36156;25906,44251;0,44251;0,44251;10255,33998;15112,25903;20509,21046;20509,15650;20509,10793;17810,8095;15112,5396;12953,5396;10255,5396;7556,8095;4857,10793;2159,12952;2159,12952;2159,8095;4857,2698;10255,2698;15112,0;17810,2698;23208,5396;25906,8095;25906,12952;25906,15650;25906,18348;23208,23744;17810,28601;10255,36156;7556,38855;17810,38855;20509,38855;23208,38855;25906,38855;25906,38855;28065,36156;28065,36156;28065,36156" o:connectangles="0,0,0,0,0,0,0,0,0,0,0,0,0,0,0,0,0,0,0,0,0,0,0,0,0,0,0,0,0,0,0,0,0,0,0,0,0,0,0"/>
                </v:shape>
                <v:shape id="Freeform 1173" o:spid="_x0000_s1414" style="position:absolute;left:34206;top:26874;width:362;height:416;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PTsMA&#10;AADdAAAADwAAAGRycy9kb3ducmV2LnhtbERPS2sCMRC+F/ofwhS81awLtrIaRaVi2ZsP6HWajJtl&#10;N5Nlk+r6702h0Nt8fM9ZrAbXiiv1ofasYDLOQBBrb2quFJxPu9cZiBCRDbaeScGdAqyWz08LLIy/&#10;8YGux1iJFMKhQAU2xq6QMmhLDsPYd8SJu/jeYUywr6Tp8ZbCXSvzLHuTDmtODRY72lrSzfHHKTis&#10;u+ZLlx/3S/ndTDfvpdVhPyg1ehnWcxCRhvgv/nN/mjR/mu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PTsMAAADdAAAADwAAAAAAAAAAAAAAAACYAgAAZHJzL2Rv&#10;d25yZXYueG1sUEsFBgAAAAAEAAQA9QAAAIgDAAAAAA==&#10;" path="m24,r,34l38,34r5,l48,34r5,-5l53,24r,24l53,43,48,39r-5,l38,39r-14,l24,62r,5l24,72r5,l43,72r5,l53,72r5,-5l62,62r5,-4l62,77,,77r5,l10,72r,-5l10,62r,-52l10,5,10,,5,,,,62,r,15l58,15r,-5l58,5r-5,l48,,43,,24,xe" fillcolor="#131516" stroked="f">
                  <v:path arrowok="t" o:connecttype="custom" o:connectlocs="12953,0;12953,18348;20509,18348;23207,18348;25906,18348;28604,15650;28604,12952;28604,12952;28604,25903;28604,25903;28604,23205;28604,23205;25906,21046;25906,21046;23207,21046;20509,21046;12953,21046;12953,33458;12953,36157;12953,38855;12953,38855;12953,38855;12953,38855;15651,38855;23207,38855;25906,38855;28604,38855;28604,38855;31303,36157;33461,33458;36160,31300;36160,31300;33461,41553;0,41553;0,41553;0,41553;2699,41553;5397,38855;5397,38855;5397,38855;5397,36157;5397,33458;5397,5396;5397,2698;5397,0;2699,0;0,0;0,0;0,0;33461,0;33461,8095;31303,8095;31303,5396;31303,2698;28604,2698;28604,2698;25906,0;23207,0;12953,0" o:connectangles="0,0,0,0,0,0,0,0,0,0,0,0,0,0,0,0,0,0,0,0,0,0,0,0,0,0,0,0,0,0,0,0,0,0,0,0,0,0,0,0,0,0,0,0,0,0,0,0,0,0,0,0,0,0,0,0,0,0,0"/>
                </v:shape>
                <v:rect id="Rectangle 1174" o:spid="_x0000_s1415" style="position:absolute;left:34751;top:27133;width:33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uRcQA&#10;AADdAAAADwAAAGRycy9kb3ducmV2LnhtbERP32vCMBB+F/Y/hBv4pql1bqMziorCYMhY59gej+Zs&#10;is2lNFHrf78Igm/38f286byztThR6yvHCkbDBARx4XTFpYLd92bwCsIHZI21Y1JwIQ/z2UNvipl2&#10;Z/6iUx5KEUPYZ6jAhNBkUvrCkEU/dA1x5PautRgibEupWzzHcFvLNEmepcWKY4PBhlaGikN+tAry&#10;1G8+ly/mh3bry5/Tv/7jaVso1X/sFm8gAnXhLr6533WcP0nH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LkXEAAAA3QAAAA8AAAAAAAAAAAAAAAAAmAIAAGRycy9k&#10;b3ducmV2LnhtbFBLBQYAAAAABAAEAPUAAACJAwAAAAA=&#10;" fillcolor="#131516" stroked="f"/>
                <v:shape id="Freeform 1175" o:spid="_x0000_s1416" style="position:absolute;left:35086;top:26847;width:286;height:443;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b68MA&#10;AADdAAAADwAAAGRycy9kb3ducmV2LnhtbERPTWvCQBC9F/wPywi91Y1WS0mzikgDHq2th96G7Lgb&#10;kp2N2W1M/31XKHibx/ucYjO6VgzUh9qzgvksA0FceV2zUfD1WT69gggRWWPrmRT8UoDNevJQYK79&#10;lT9oOEYjUgiHHBXYGLtcylBZchhmviNO3Nn3DmOCvZG6x2sKd61cZNmLdFhzarDY0c5S1Rx/nIL3&#10;U9k8a3fYWzNUvPteluZyapV6nI7bNxCRxngX/7v3Os1fLZZw+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ib68MAAADdAAAADwAAAAAAAAAAAAAAAACYAgAAZHJzL2Rv&#10;d25yZXYueG1sUEsFBgAAAAAEAAQA9QAAAIgDAAAAAA==&#10;" path="m,44l5,29r,-9l10,10,19,5,24,r5,l38,5r5,5l53,24r,20l53,53,48,67r-5,5l38,77r-4,5l29,82r-10,l10,72,5,58,,44xm14,44r,14l19,72r5,5l29,82r,-5l34,77r4,-5l38,67r5,-9l43,39r,-10l38,15r,-5l34,5r-5,l24,5r-5,5l19,15r-5,9l14,34r,10xe" fillcolor="#131516" stroked="f">
                  <v:path arrowok="t" o:connecttype="custom" o:connectlocs="0,23744;2698,15650;2698,10793;5397,5396;10254,2698;12953,0;15651,0;20509,2698;23207,5396;28604,12952;28604,23744;28604,28601;25906,36156;23207,38855;20509,41553;18350,44251;15651,44251;10254,44251;5397,38855;2698,31299;0,23744;7556,23744;7556,31299;10254,38855;12953,41553;15651,44251;15651,41553;18350,41553;20509,38855;20509,36156;23207,31299;23207,21046;23207,15650;20509,8095;20509,5396;18350,2698;15651,2698;15651,2698;12953,2698;10254,5396;10254,8095;7556,12952;7556,18348;7556,23744" o:connectangles="0,0,0,0,0,0,0,0,0,0,0,0,0,0,0,0,0,0,0,0,0,0,0,0,0,0,0,0,0,0,0,0,0,0,0,0,0,0,0,0,0,0,0,0"/>
                  <o:lock v:ext="edit" verticies="t"/>
                </v:shape>
                <v:shape id="Freeform 1176" o:spid="_x0000_s1417" style="position:absolute;left:35420;top:26874;width:259;height:416;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ttr4A&#10;AADdAAAADwAAAGRycy9kb3ducmV2LnhtbERPSwrCMBDdC94hjOBGNFVQpBpFFEUQF/72QzO2xWZS&#10;mljr7Y0guJvH+8582ZhC1FS53LKC4SACQZxYnXOq4HrZ9qcgnEfWWFgmBW9ysFy0W3OMtX3xieqz&#10;T0UIYRejgsz7MpbSJRkZdANbEgfubiuDPsAqlbrCVwg3hRxF0UQazDk0ZFjSOqPkcX4aBam973jT&#10;9IrjSdMkutX5oZ6+lep2mtUMhKfG/8U/916H+ePRG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urba+AAAA3QAAAA8AAAAAAAAAAAAAAAAAmAIAAGRycy9kb3ducmV2&#10;LnhtbFBLBQYAAAAABAAEAPUAAACDAwAAAAA=&#10;" path="m48,l44,10r-24,l15,19r14,5l39,29r5,10l48,48r,5l44,62r,5l39,67r-5,5l29,77r-5,l15,77r-5,l5,77,,72,,67r5,l10,67r5,5l20,72r9,l34,67r5,-5l39,53r,-5l34,43,29,34r-9,l15,29,5,29,20,,48,xe" fillcolor="#131516" stroked="f">
                  <v:path arrowok="t" o:connecttype="custom" o:connectlocs="25906,0;23747,5396;10794,5396;8096,10253;15652,12952;21049,15650;23747,21046;25906,25903;25906,28601;23747,33458;23747,36157;21049,36157;18350,38855;15652,41553;12953,41553;8096,41553;5397,41553;2699,41553;0,38855;0,38855;0,36157;2699,36157;2699,36157;2699,36157;5397,36157;5397,36157;5397,36157;8096,38855;10794,38855;10794,38855;15652,38855;18350,36157;21049,33458;21049,28601;21049,25903;18350,23205;15652,18348;10794,18348;8096,15650;2699,15650;10794,0;25906,0" o:connectangles="0,0,0,0,0,0,0,0,0,0,0,0,0,0,0,0,0,0,0,0,0,0,0,0,0,0,0,0,0,0,0,0,0,0,0,0,0,0,0,0,0,0"/>
                </v:shape>
                <v:shape id="Freeform 1177" o:spid="_x0000_s1418" style="position:absolute;left:36510;top:26847;width:184;height:572;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QHMYA&#10;AADdAAAADwAAAGRycy9kb3ducmV2LnhtbERPTWvCQBC9F/oflin0UnSjYijRVYq0VEUEo4i9Ddlp&#10;EpudDdk1xn/vFgq9zeN9znTemUq01LjSsoJBPwJBnFldcq7gsP/ovYJwHlljZZkU3MjBfPb4MMVE&#10;2yvvqE19LkIIuwQVFN7XiZQuK8ig69uaOHDftjHoA2xyqRu8hnBTyWEUxdJgyaGhwJoWBWU/6cUo&#10;OL9/rU7rl+35c7ffHjGO+dRuRko9P3VvExCeOv8v/nMvdZg/Hsbw+00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QHMYAAADdAAAADwAAAAAAAAAAAAAAAACYAgAAZHJz&#10;L2Rvd25yZXYueG1sUEsFBgAAAAAEAAQA9QAAAIsDAAAAAA==&#10;" path="m34,106r,l24,101,19,96,10,87,5,77,,67,,53,,34,10,20,19,10,34,,24,5,19,15r-5,5l14,29,10,39r,14l10,63r4,14l14,82r,5l19,91r5,5l29,101r5,5xe" fillcolor="#131516" stroked="f">
                  <v:path arrowok="t" o:connecttype="custom" o:connectlocs="18350,57203;18350,57203;12953,54505;10254,51806;5397,46950;2699,41553;0,36157;0,28602;0,18348;5397,10793;10254,5397;18350,0;18350,0;12953,2698;10254,8095;7556,10793;7556,15650;5397,21046;5397,28602;5397,33998;7556,41553;7556,44251;7556,46950;10254,49108;12953,51806;15651,54505;18350,57203" o:connectangles="0,0,0,0,0,0,0,0,0,0,0,0,0,0,0,0,0,0,0,0,0,0,0,0,0,0,0"/>
                </v:shape>
                <v:shape id="Freeform 1178" o:spid="_x0000_s1419" style="position:absolute;left:36743;top:26847;width:232;height:443;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JcMA&#10;AADdAAAADwAAAGRycy9kb3ducmV2LnhtbERPTWvCQBC9F/oflhF6Ed00YFujq5RAoRShGL14G7Jj&#10;EszOhuw0pv++Kwi9zeN9zno7ulYN1IfGs4HneQKKuPS24crA8fAxewMVBNli65kM/FKA7ebxYY2Z&#10;9Vfe01BIpWIIhwwN1CJdpnUoa3IY5r4jjtzZ9w4lwr7StsdrDHetTpPkRTtsODbU2FFeU3kpfpyB&#10;xO0O0/w0/e4uMqRHtyzkS3Jjnibj+wqU0Cj/4rv708b5i/QVb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JcMAAADdAAAADwAAAAAAAAAAAAAAAACYAgAAZHJzL2Rv&#10;d25yZXYueG1sUEsFBgAAAAAEAAQA9QAAAIgDAAAAAA==&#10;" path="m15,44l5,34,,29,,24,,20,,15,5,5,15,r4,l29,,39,5r4,5l43,20r,4l39,29r-5,5l29,39r5,5l39,53r4,5l43,63r,9l39,77,29,82r-10,l10,82,5,77,,72,,63,,58,,53,5,48,15,44xm24,34r5,-5l34,24r,-4l34,15,29,10r,-5l19,5r-4,l10,10r,5l10,20r,4l15,29r9,5xm19,44r-4,4l10,53r,5l10,63r,9l10,77r5,5l24,82r5,l34,77r,-5l39,67,34,63,29,53,19,44xe" fillcolor="#131516" stroked="f">
                  <v:path arrowok="t" o:connecttype="custom" o:connectlocs="2698,18348;0,12952;0,8095;8095,0;15651,0;23207,5396;23207,12952;18350,18348;18350,23744;23207,31299;23207,38855;15651,44251;5397,44251;0,38855;0,31299;2698,25903;12953,18348;18350,12952;18350,10793;15651,5396;10254,2698;5397,5396;5397,8095;5397,12952;8095,15650;10254,23744;5397,28601;5397,33998;5397,41553;12953,44251;18350,41553;21048,36156;18350,33998;10254,23744" o:connectangles="0,0,0,0,0,0,0,0,0,0,0,0,0,0,0,0,0,0,0,0,0,0,0,0,0,0,0,0,0,0,0,0,0,0"/>
                  <o:lock v:ext="edit" verticies="t"/>
                </v:shape>
                <v:shape id="Freeform 1179" o:spid="_x0000_s1420" style="position:absolute;left:37056;top:26847;width:232;height:443;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cUA&#10;AADdAAAADwAAAGRycy9kb3ducmV2LnhtbESPT2vCQBDF7wW/wzJCb3VjSlWiq0ippejJP3gesmMS&#10;zM6G7KrJt+8cBG8zvDfv/Wax6lyt7tSGyrOB8SgBRZx7W3Fh4HTcfMxAhYhssfZMBnoKsFoO3haY&#10;Wf/gPd0PsVASwiFDA2WMTaZ1yEtyGEa+IRbt4luHUda20LbFh4S7WqdJMtEOK5aGEhv6Lim/Hm7O&#10;wHEXfreXwl6bn2l67j93va7HlTHvw249BxWpiy/z8/rPCv5X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Ur5xQAAAN0AAAAPAAAAAAAAAAAAAAAAAJgCAABkcnMv&#10;ZG93bnJldi54bWxQSwUGAAAAAAQABAD1AAAAigMAAAAA&#10;" path="m,20l4,10,9,5,14,r5,l28,5r10,5l38,20r,4l28,34r5,5l38,44r5,4l43,58r,9l38,72,28,82r-14,l4,82,,82,,77,,72r4,l9,72r,5l14,77r5,l24,77r4,-5l33,67r,-4l33,58r,-5l28,48,24,44r-5,l14,44r5,-5l24,34r4,-5l28,24r,-4l28,15,24,10r-5,l9,10,,20xe" fillcolor="#131516" stroked="f">
                  <v:path arrowok="t" o:connecttype="custom" o:connectlocs="0,10793;2159,5396;4857,2698;7556,0;10254,0;15112,2698;20509,5396;20509,5396;20509,10793;20509,12952;15112,18348;17810,21046;20509,23744;23207,25903;23207,31299;23207,36156;20509,38855;15112,44251;7556,44251;2159,44251;0,44251;0,44251;0,41553;0,41553;0,38855;0,38855;2159,38855;2159,38855;2159,38855;4857,38855;4857,41553;7556,41553;7556,41553;10254,41553;10254,41553;12953,41553;15112,38855;17810,36156;17810,33998;17810,31299;17810,28601;17810,28601;15112,25903;15112,25903;12953,23744;10254,23744;7556,23744;7556,23744;7556,23744;10254,21046;10254,21046;12953,18348;15112,15650;15112,15650;15112,12952;15112,10793;15112,8095;12953,5396;10254,5396;4857,5396;0,10793;0,10793" o:connectangles="0,0,0,0,0,0,0,0,0,0,0,0,0,0,0,0,0,0,0,0,0,0,0,0,0,0,0,0,0,0,0,0,0,0,0,0,0,0,0,0,0,0,0,0,0,0,0,0,0,0,0,0,0,0,0,0,0,0,0,0,0,0"/>
                </v:shape>
                <v:shape id="Freeform 1180" o:spid="_x0000_s1421" style="position:absolute;left:37363;top:26847;width:184;height:572;visibility:visible;mso-wrap-style:square;v-text-anchor:top" coordsize="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EbsYA&#10;AADdAAAADwAAAGRycy9kb3ducmV2LnhtbERP22rCQBB9F/yHZYS+iG5qMWh0FSktbaUIXij2bciO&#10;STQ7G7LbmP59VxD6NodznfmyNaVoqHaFZQWPwwgEcWp1wZmCw/51MAHhPLLG0jIp+CUHy0W3M8dE&#10;2ytvqdn5TIQQdgkqyL2vEildmpNBN7QVceBOtjboA6wzqWu8hnBTylEUxdJgwaEhx4qec0ovux+j&#10;4Pzy/XFc9zfnt+1+84VxzMfm80mph167moHw1Pp/8d39rsP88WgKt2/CC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vEbsYAAADdAAAADwAAAAAAAAAAAAAAAACYAgAAZHJz&#10;L2Rvd25yZXYueG1sUEsFBgAAAAAEAAQA9QAAAIsDAAAAAA==&#10;" path="m,l,,10,5r5,5l19,20r10,9l29,44r5,9l29,72,24,87r-9,14l,106r5,-5l10,96r5,-9l19,77r,-10l19,53r,-9l19,34,15,24r,-4l15,15,10,10,5,5,,xe" fillcolor="#131516" stroked="f">
                  <v:path arrowok="t" o:connecttype="custom" o:connectlocs="0,0;0,0;5397,2698;8096,5397;10254,10793;15651,15650;15651,23745;18350,28602;15651,38855;12953,46950;8096,54505;0,57203;0,57203;2699,54505;5397,51806;8096,46950;10254,41553;10254,36157;10254,28602;10254,23745;10254,18348;8096,12952;8096,10793;8096,8095;5397,5397;2699,2698;0,0" o:connectangles="0,0,0,0,0,0,0,0,0,0,0,0,0,0,0,0,0,0,0,0,0,0,0,0,0,0,0"/>
                </v:shape>
                <v:rect id="Rectangle 635" o:spid="_x0000_s1422" style="position:absolute;left:28636;top:2018;width:10724;height:8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csYA&#10;AADdAAAADwAAAGRycy9kb3ducmV2LnhtbESPQWvCQBCF7wX/wzKCt7qr1tCmriKCINgeqoVeh+yY&#10;BLOzMbtq/PedQ6G3Gd6b975ZrHrfqBt1sQ5sYTI2oIiL4GouLXwft8+voGJCdtgEJgsPirBaDp4W&#10;mLtw5y+6HVKpJIRjjhaqlNpc61hU5DGOQ0ss2il0HpOsXaldh3cJ942eGpNpjzVLQ4UtbSoqzoer&#10;t4DZi7t8nmYfx/01w7eyN9v5j7F2NOzX76AS9enf/He9c4I/nw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ucsYAAADdAAAADwAAAAAAAAAAAAAAAACYAgAAZHJz&#10;L2Rvd25yZXYueG1sUEsFBgAAAAAEAAQA9QAAAIsDAAAAAA==&#10;" stroked="f"/>
                <v:shape id="Freeform 636" o:spid="_x0000_s1423" style="position:absolute;left:36926;top:31488;width:259;height:648;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jz8YA&#10;AADdAAAADwAAAGRycy9kb3ducmV2LnhtbERP22rCQBB9L/gPywh9qxuVRomuooL0BoIXRN/G7JgE&#10;s7Npdqtpv75bKPg2h3Od8bQxpbhS7QrLCrqdCARxanXBmYLddvk0BOE8ssbSMin4JgfTSethjIm2&#10;N17TdeMzEULYJagg975KpHRpTgZdx1bEgTvb2qAPsM6krvEWwk0pe1EUS4MFh4YcK1rklF42X0ZB&#10;/LLS2/2g+PmcvZ8+4oF7mx8PR6Ue281sBMJT4+/if/erDvOf+13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jz8YAAADdAAAADwAAAAAAAAAAAAAAAACYAgAAZHJz&#10;L2Rvd25yZXYueG1sUEsFBgAAAAAEAAQA9QAAAIsDAAAAAA==&#10;" path="m,15l28,r5,l33,101r,5l33,110r,5l38,115r5,l48,115r,5l5,120r,-5l9,115r5,l19,110r,-4l19,101r,-67l19,24r,-5l19,15r-5,l9,15r-4,l,15xe" fillcolor="#131516" stroked="f">
                  <v:path arrowok="t" o:connecttype="custom" o:connectlocs="0,8095;15112,0;17810,0;17810,54505;17810,57203;17810,59362;17810,62060;20509,62060;23207,62060;25906,62060;25906,64758;2699,64758;2699,62060;4857,62060;7556,62060;7556,62060;10254,59362;10254,57203;10254,54505;10254,18348;10254,12952;10254,10253;10254,8095;7556,8095;7556,8095;4857,8095;4857,8095;2699,8095;0,8095" o:connectangles="0,0,0,0,0,0,0,0,0,0,0,0,0,0,0,0,0,0,0,0,0,0,0,0,0,0,0,0,0"/>
                </v:shape>
                <v:shape id="Freeform 637" o:spid="_x0000_s1424" style="position:absolute;left:37336;top:31488;width:416;height:648;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dsMA&#10;AADdAAAADwAAAGRycy9kb3ducmV2LnhtbERPTWvCQBC9F/wPywje6kZDxaauYkMFaU/GovQ2ZMck&#10;mJ0Nu2tM/323UOhtHu9zVpvBtKIn5xvLCmbTBARxaXXDlYLP4+5xCcIHZI2tZVLwTR4269HDCjNt&#10;73ygvgiViCHsM1RQh9BlUvqyJoN+ajviyF2sMxgidJXUDu8x3LRyniQLabDh2FBjR3lN5bW4GQW9&#10;Pr27Ik/zV158lR+Y8ttzd1ZqMh62LyACDeFf/Ofe6zj/KZ3D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umdsMAAADdAAAADwAAAAAAAAAAAAAAAACYAgAAZHJzL2Rv&#10;d25yZXYueG1sUEsFBgAAAAAEAAQA9QAAAIgDAAAAAA==&#10;" path="m,63l,43,5,24,15,15,24,5,29,,39,,53,,63,15r9,19l77,58r,19l72,96r-9,10l58,115r-10,5l39,120r-10,l24,115r-9,-5l10,101,,82,,63xm20,63r,24l24,106r5,9l39,115r5,l48,110r5,-4l58,96r,-14l58,58r,-19l58,24,53,15,48,10,44,5r-5,l34,5r-5,5l24,19,20,34r,14l20,63xe" fillcolor="#131516" stroked="f">
                  <v:path arrowok="t" o:connecttype="custom" o:connectlocs="0,33998;0,23205;2699,12952;8096,8095;12953,2698;15651,0;21048,0;28604,0;34001,8095;38858,18348;41557,31300;41557,41553;38858,51806;34001,57203;31303,62060;25906,64758;21048,64758;15651,64758;12953,62060;8096,59362;5397,54505;0,44251;0,33998;10794,33998;10794,46950;12953,57203;15651,62060;21048,62060;23747,62060;25906,59362;28604,57203;31303,51806;31303,44251;31303,31300;31303,21046;31303,12952;28604,8095;25906,5397;23747,2698;21048,2698;18350,2698;15651,5397;12953,10253;10794,18348;10794,25903;10794,33998" o:connectangles="0,0,0,0,0,0,0,0,0,0,0,0,0,0,0,0,0,0,0,0,0,0,0,0,0,0,0,0,0,0,0,0,0,0,0,0,0,0,0,0,0,0,0,0,0,0"/>
                  <o:lock v:ext="edit" verticies="t"/>
                </v:shape>
                <v:shape id="Freeform 638" o:spid="_x0000_s1425" style="position:absolute;left:37806;top:31488;width:437;height:648;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RbcUA&#10;AADdAAAADwAAAGRycy9kb3ducmV2LnhtbESPQWvCQBCF7wX/wzJCb3XTikWia2gDhdJeNIrnMTtm&#10;o9nZkN2atL/eFQreZnjve/NmmQ22ERfqfO1YwfMkAUFcOl1zpWC3/Xiag/ABWWPjmBT8kodsNXpY&#10;Yqpdzxu6FKESMYR9igpMCG0qpS8NWfQT1xJH7eg6iyGuXSV1h30Mt418SZJXabHmeMFgS7mh8lz8&#10;2Fhj1n7547o/fO9nNne6MKfN37tSj+PhbQEi0BDu5n/6U9+46RRu38QR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JFtxQAAAN0AAAAPAAAAAAAAAAAAAAAAAJgCAABkcnMv&#10;ZG93bnJldi54bWxQSwUGAAAAAAQABAD1AAAAigMAAAAA&#10;" path="m81,77r,14l67,91r,29l48,120r,-29l,91,,77,57,,67,r,77l81,77xm48,77r,-58l9,77r39,xe" fillcolor="#131516" stroked="f">
                  <v:path arrowok="t" o:connecttype="custom" o:connectlocs="43716,41553;43716,49108;36160,49108;36160,64758;25906,64758;25906,49108;0,49108;0,41553;30763,0;36160,0;36160,41553;43716,41553;25906,41553;25906,10253;4857,41553;25906,41553" o:connectangles="0,0,0,0,0,0,0,0,0,0,0,0,0,0,0,0"/>
                  <o:lock v:ext="edit" verticies="t"/>
                </v:shape>
                <v:shape id="Freeform 639" o:spid="_x0000_s1426" style="position:absolute;left:38324;top:31488;width:388;height:648;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VI8QA&#10;AADdAAAADwAAAGRycy9kb3ducmV2LnhtbERPTWvCQBC9C/6HZYTedGOtUqKrWEWoIGhtQbwN2TGJ&#10;Zmdjdqvx37uC4G0e73NGk9oU4kKVyy0r6HYiEMSJ1TmnCv5+F+1PEM4jaywsk4IbOZiMm40Rxtpe&#10;+YcuW5+KEMIuRgWZ92UspUsyMug6tiQO3MFWBn2AVSp1hdcQbgr5HkUDaTDn0JBhSbOMktP23yjY&#10;mfNxkc42X7f1aTMvpoMlrfZLpd5a9XQIwlPtX+Kn+1uH+f3eBzy+C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1SPEAAAA3QAAAA8AAAAAAAAAAAAAAAAAmAIAAGRycy9k&#10;b3ducmV2LnhtbFBLBQYAAAAABAAEAPUAAACJAwAAAAA=&#10;" path="m72,r,l62,5r-9,l48,10,38,19r-5,5l29,34r-5,9l19,53,33,48,43,43r14,5l67,53r5,14l72,82r,14l67,106,53,120r-15,l24,120,14,115,5,96,,72,,58,5,43,14,29,24,19r9,-9l48,5,57,,67,r5,xm19,63r-5,9l14,82r,5l19,96r5,10l29,115r4,l38,115r10,l53,110r4,-9l57,91r,-14l53,63,43,58,33,53r-4,l24,58r-5,5xe" fillcolor="#131516" stroked="f">
                  <v:path arrowok="t" o:connecttype="custom" o:connectlocs="38859,0;38859,0;33462,2698;28605,2698;25906,5397;20509,10253;17810,12952;15652,18348;12953,23205;10254,28601;17810,25903;23207,23205;30763,25903;36160,28601;38859,36157;38859,44251;38859,51806;36160,57203;28605,64758;20509,64758;12953,64758;7556,62060;2699,51806;0,38855;0,31300;2699,23205;7556,15650;12953,10253;17810,5397;25906,2698;30763,0;36160,0;38859,0;10254,33998;7556,38855;7556,44251;7556,46950;10254,51806;12953,57203;15652,62060;17810,62060;20509,62060;25906,62060;28605,59362;30763,54505;30763,49108;30763,41553;28605,33998;23207,31300;17810,28601;17810,28601;15652,28601;12953,31300;10254,33998" o:connectangles="0,0,0,0,0,0,0,0,0,0,0,0,0,0,0,0,0,0,0,0,0,0,0,0,0,0,0,0,0,0,0,0,0,0,0,0,0,0,0,0,0,0,0,0,0,0,0,0,0,0,0,0,0,0"/>
                  <o:lock v:ext="edit" verticies="t"/>
                </v:shape>
                <v:rect id="Rectangle 640" o:spid="_x0000_s1427" style="position:absolute;left:38788;top:31877;width:259;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Fd8QA&#10;AADdAAAADwAAAGRycy9kb3ducmV2LnhtbERP32vCMBB+H+x/CDfwzaZzOqUaRYfCYIisKtvj0ZxN&#10;WXMpTdT63y8DYW/38f282aKztbhQ6yvHCp6TFARx4XTFpYLDftOfgPABWWPtmBTcyMNi/vgww0y7&#10;K3/SJQ+liCHsM1RgQmgyKX1hyKJPXEMcuZNrLYYI21LqFq8x3NZykKav0mLFscFgQ2+Gip/8bBXk&#10;A7/ZrcbmSIf17dvpL/8x3BZK9Z665RREoC78i+/udx3nj15G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hXfEAAAA3QAAAA8AAAAAAAAAAAAAAAAAmAIAAGRycy9k&#10;b3ducmV2LnhtbFBLBQYAAAAABAAEAPUAAACJAwAAAAA=&#10;" fillcolor="#131516" stroked="f"/>
                <v:shape id="Freeform 641" o:spid="_x0000_s1428" style="position:absolute;left:39128;top:31488;width:410;height:648;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qNsUA&#10;AADdAAAADwAAAGRycy9kb3ducmV2LnhtbERPyW7CMBC9V+IfrEHiVpyyRCSNQYBA6qEXlgO9jeJp&#10;kjYeR7aB9O/rSpW4zdNbp1j1phU3cr6xrOBlnIAgLq1uuFJwPu2fFyB8QNbYWiYFP+RhtRw8FZhr&#10;e+cD3Y6hEjGEfY4K6hC6XEpf1mTQj21HHLlP6wyGCF0ltcN7DDetnCRJKg02HBtq7GhbU/l9vBoF&#10;u3MqL/MP2lzev5JTlrlq1u/XSo2G/foVRKA+PMT/7jcd58+n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6o2xQAAAN0AAAAPAAAAAAAAAAAAAAAAAJgCAABkcnMv&#10;ZG93bnJldi54bWxQSwUGAAAAAAQABAD1AAAAigMAAAAA&#10;" path="m,63l,43,4,24,14,15,19,5,28,,38,,52,,62,15r9,19l76,58r,19l71,96r-9,10l52,115r-4,5l38,120r-10,l19,115r-5,-5l9,101,,82,,63xm14,63r5,24l24,106r4,9l38,115r5,l48,110r4,-4l52,96,57,82r,-24l57,39,52,24r,-9l48,10,43,5r-5,l33,5r-5,5l24,19,19,34,14,48r,15xe" fillcolor="#131516" stroked="f">
                  <v:path arrowok="t" o:connecttype="custom" o:connectlocs="0,33998;0,23205;2159,12952;7556,8095;10254,2698;15112,0;20509,0;28064,0;33461,8095;38319,18348;41017,31300;41017,41553;38319,51806;33461,57203;28064,62060;25905,64758;20509,64758;15112,64758;10254,62060;7556,59362;4857,54505;0,44251;0,33998;7556,33998;10254,46950;12953,57203;15112,62060;20509,62060;23207,62060;25905,59362;28064,57203;28064,51806;30763,44251;30763,31300;30763,21046;28064,12952;28064,8095;25905,5397;23207,2698;20509,2698;17810,2698;15112,5397;12953,10253;10254,18348;7556,25903;7556,33998" o:connectangles="0,0,0,0,0,0,0,0,0,0,0,0,0,0,0,0,0,0,0,0,0,0,0,0,0,0,0,0,0,0,0,0,0,0,0,0,0,0,0,0,0,0,0,0,0,0"/>
                  <o:lock v:ext="edit" verticies="t"/>
                </v:shape>
                <v:shape id="Freeform 642" o:spid="_x0000_s1429" style="position:absolute;left:39592;top:31488;width:437;height:648;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XbsUA&#10;AADdAAAADwAAAGRycy9kb3ducmV2LnhtbESPQWvCQBCF74X+h2WE3pqNFluJrlKFQqmXGsXzmB2z&#10;0exsyG5N2l/vCkJvM7z3vXkzW/S2FhdqfeVYwTBJQRAXTldcKthtP54nIHxA1lg7JgW/5GExf3yY&#10;YaZdxxu65KEUMYR9hgpMCE0mpS8MWfSJa4ijdnStxRDXtpS6xS6G21qO0vRVWqw4XjDY0MpQcc5/&#10;bKwxbr788bs7rPdju3I6N6fN31Kpp0H/PgURqA//5jv9qW/cyxvcvo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5duxQAAAN0AAAAPAAAAAAAAAAAAAAAAAJgCAABkcnMv&#10;ZG93bnJldi54bWxQSwUGAAAAAAQABAD1AAAAigMAAAAA&#10;" path="m81,77r,14l62,91r,29l48,120r,-29l,91,,77,53,r9,l62,77r19,xm48,77r,-58l9,77r39,xe" fillcolor="#131516" stroked="f">
                  <v:path arrowok="t" o:connecttype="custom" o:connectlocs="43716,41553;43716,49108;33462,49108;33462,64758;25906,64758;25906,49108;0,49108;0,41553;28604,0;33462,0;33462,41553;43716,41553;25906,41553;25906,10253;4857,41553;25906,41553" o:connectangles="0,0,0,0,0,0,0,0,0,0,0,0,0,0,0,0"/>
                  <o:lock v:ext="edit" verticies="t"/>
                </v:shape>
                <v:shape id="Freeform 644" o:spid="_x0000_s1430" style="position:absolute;left:29025;top:11273;width:8959;height:17555;visibility:visible;mso-wrap-style:square;v-text-anchor:top" coordsize="1660,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qEMcA&#10;AADdAAAADwAAAGRycy9kb3ducmV2LnhtbESPQU/CQBCF7yb+h82YeIOtVVArCyEaCQcSQjV4nXTH&#10;ttqdbXZXKP+eOZB4m8l78943s8XgOnWgEFvPBu7GGSjiytuWawOfH++jJ1AxIVvsPJOBE0VYzK+v&#10;ZlhYf+QdHcpUKwnhWKCBJqW+0DpWDTmMY98Ti/btg8Mka6i1DXiUcNfpPMum2mHL0tBgT68NVb/l&#10;nzOQ90u/Ld902D/uH75+ds+bfHWqjLm9GZYvoBIN6d98uV5bwZ/cC658IyP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6hDHAAAA3QAAAA8AAAAAAAAAAAAAAAAAmAIAAGRy&#10;cy9kb3ducmV2LnhtbFBLBQYAAAAABAAEAPUAAACMAwAAAAA=&#10;" path="m1660,15r-9,9l10,24,10,,1651,r9,15xm1651,24r,-24l1656,r,5l1660,5r,5l1660,15r,4l1656,19r,5l1651,24xm1651,3253r-15,-14l1636,15r24,l1660,3239r-9,14xm1636,3239r24,l1660,3243r,5l1656,3248r,5l1651,3253r-5,l1641,3248r-5,-5l1636,3239xm,3239r10,-10l1651,3229r,24l10,3253,,3239xm10,3229r,24l5,3253r,-5l,3248r,-5l,3239r,-5l5,3229r5,xm10,l20,15r,3224l,3239,,15,10,xm20,15l,15,,10,,5r5,l5,r5,l15,r,5l20,5r,5l20,15xe" fillcolor="#131516" stroked="f">
                  <v:path arrowok="t" o:connecttype="custom" o:connectlocs="891051,12952;5397,0;895908,8095;891051,0;893749,0;893749,2698;895908,5396;895908,8095;895908,8095;893749,10253;893749,12952;891051,12952;882955,1747923;895908,8095;891051,1755478;895908,1747923;895908,1750082;893749,1752780;893749,1755478;891051,1755478;888352,1755478;885654,1752780;882955,1750082;882955,1747923;5397,1742526;891051,1755478;0,1747923;5397,1755478;2699,1755478;0,1752780;0,1750082;0,1747923;0,1745225;0,1745225;2699,1742526;5397,1742526;10794,8095;0,1747923;5397,0;0,8095;0,5396;0,2698;2699,0;5397,0;8096,0;10794,2698;10794,5396;10794,8095" o:connectangles="0,0,0,0,0,0,0,0,0,0,0,0,0,0,0,0,0,0,0,0,0,0,0,0,0,0,0,0,0,0,0,0,0,0,0,0,0,0,0,0,0,0,0,0,0,0,0,0"/>
                  <o:lock v:ext="edit" verticies="t"/>
                </v:shape>
                <v:shape id="Freeform 645" o:spid="_x0000_s1431" style="position:absolute;left:29003;top:1813;width:853;height:798;visibility:visible;mso-wrap-style:square;v-text-anchor:top" coordsize="15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hO8QA&#10;AADdAAAADwAAAGRycy9kb3ducmV2LnhtbERPTWvCQBC9C/6HZYTedGOtJUZXkUihYHto2kOPY3bM&#10;BrOzaXar6b/vCoK3ebzPWW1624gzdb52rGA6SUAQl07XXCn4+nwZpyB8QNbYOCYFf+Rhsx4OVphp&#10;d+EPOhehEjGEfYYKTAhtJqUvDVn0E9cSR+7oOoshwq6SusNLDLeNfEySZ2mx5thgsKXcUHkqfq0C&#10;Mk8+3x2//f79x2qX79ODLt6Uehj12yWIQH24i2/uVx3nz2cL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oTvEAAAA3QAAAA8AAAAAAAAAAAAAAAAAmAIAAGRycy9k&#10;b3ducmV2LnhtbFBLBQYAAAAABAAEAPUAAACJAwAAAAA=&#10;" path="m4,10l9,5,14,,28,10r15,9l38,24r-5,5l24,19,4,10xm,48l4,43r,-5l19,43,33,57r-5,5l24,67,14,57,,48xm24,81r4,5l33,86r-5,15l24,120r-5,19l14,148,4,144r-4,l4,129,14,110,19,96,24,81xm67,14r,15l124,29r,-15l67,14xm67,38r,19l124,57r,-19l67,38xm52,5r87,l139,19r-5,15l139,53r,14l52,67r,-14l52,34r,-15l52,5xm48,81r96,l144,101r,38l153,139r5,-5l158,148r-10,l139,148r-87,l43,148r-15,l28,134r10,5l48,139r,-34l48,81xm57,91r,48l76,139r,-48l57,91xm86,91r,48l105,139r,-48l86,91xm115,91r,48l134,139r,-48l115,91xe" fillcolor="#131516" stroked="f">
                  <v:path arrowok="t" o:connecttype="custom" o:connectlocs="4857,2698;15112,5396;20509,12952;12953,10253;0,25903;2159,20507;17810,30760;12953,36156;0,25903;15112,46410;15112,54505;10254,75011;2159,77709;2159,69615;10254,51806;36160,7555;66923,15650;36160,7555;36160,30760;66923,20507;28065,2698;75019,10253;75019,28601;28065,36156;28065,18348;28065,2698;77717,43712;77717,75011;85273,72313;79876,79868;28065,79868;15112,79868;20509,75011;25906,56663;30763,49108;41017,75011;30763,49108;46414,75011;56669,49108;62066,49108;72320,75011;62066,49108" o:connectangles="0,0,0,0,0,0,0,0,0,0,0,0,0,0,0,0,0,0,0,0,0,0,0,0,0,0,0,0,0,0,0,0,0,0,0,0,0,0,0,0,0,0"/>
                  <o:lock v:ext="edit" verticies="t"/>
                </v:shape>
                <v:shape id="Freeform 646" o:spid="_x0000_s1432" style="position:absolute;left:29958;top:1813;width:880;height:852;visibility:visible;mso-wrap-style:square;v-text-anchor:top" coordsize="16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eWcYA&#10;AADdAAAADwAAAGRycy9kb3ducmV2LnhtbESPS2vDMBCE74X+B7GFXEIi9xWCEyUY00Cg0NA87ou1&#10;tUytlbHUxMmv7x4Kve0yszPfLteDb9WZ+tgENvA4zUARV8E2XBs4HjaTOaiYkC22gcnAlSKsV/d3&#10;S8xtuPAnnfepVhLCMUcDLqUu1zpWjjzGaeiIRfsKvccka19r2+NFwn2rn7Jspj02LA0OOyodVd/7&#10;H2/g/W3si92Ny+eiPoQbncauLT+MGT0MxQJUoiH9m/+ut1bwX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eWcYAAADdAAAADwAAAAAAAAAAAAAAAACYAgAAZHJz&#10;L2Rvd25yZXYueG1sUEsFBgAAAAAEAAQA9QAAAIsDAAAAAA==&#10;" path="m134,57r-14,l120,10r-86,l24,10r-14,l10,,24,,34,,134,r10,l154,r,10l144,10r-10,l134,57xm29,19r72,l101,29r,9l101,48r,5l29,53r,-10l29,38r,-9l29,19xm38,29r,14l86,43r,-14l38,29xm24,91r72,l96,101r,9l96,125r,9l86,134r,-5l38,129r,10l24,139r,-14l24,115r,-14l24,91xm38,101r,19l86,120r,-19l38,101xm24,67r115,l154,67r9,l163,77r-9,l139,77r-5,l134,139r-4,9l125,153r-10,l106,158r-5,-10l101,139r9,l115,139r5,-5l120,129r,-52l24,77r-10,l,77,,67r14,l24,67xe" fillcolor="#131516" stroked="f">
                  <v:path arrowok="t" o:connecttype="custom" o:connectlocs="64765,30760;18350,5397;5397,5397;12953,0;72321,0;83115,0;77718,5397;72321,30760;54510,10253;54510,20507;54510,28602;15651,23205;15651,15650;20509,15650;46415,23205;20509,15650;51812,49108;51812,59362;51812,72313;46415,69615;20509,75012;12953,67456;12953,54505;20509,54505;46415,64758;20509,54505;75019,36157;87972,36157;83115,41553;72321,41553;70162,79868;62066,82567;54510,79868;59368,75012;64765,72313;64765,41553;7556,41553;0,36157;12953,36157" o:connectangles="0,0,0,0,0,0,0,0,0,0,0,0,0,0,0,0,0,0,0,0,0,0,0,0,0,0,0,0,0,0,0,0,0,0,0,0,0,0,0"/>
                  <o:lock v:ext="edit" verticies="t"/>
                </v:shape>
                <v:shape id="Freeform 647" o:spid="_x0000_s1433" style="position:absolute;left:30941;top:1759;width:858;height:879;visibility:visible;mso-wrap-style:square;v-text-anchor:top" coordsize="15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qcQA&#10;AADdAAAADwAAAGRycy9kb3ducmV2LnhtbERPS2sCMRC+C/6HMAVvNav4KKtRfLRY6KlaD96GzXR3&#10;MZmsm7iu/74RCt7m43vOfNlaIxqqfelYwaCfgCDOnC45V/Bz+Hh9A+EDskbjmBTcycNy0e3MMdXu&#10;xt/U7EMuYgj7FBUUIVSplD4ryKLvu4o4cr+uthgirHOpa7zFcGvkMEkm0mLJsaHAijYFZef91SrY&#10;lqd7oPf10V0as9a709fFnKdK9V7a1QxEoDY8xf/uTx3nj0cDeHw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P6nEAAAA3QAAAA8AAAAAAAAAAAAAAAAAmAIAAGRycy9k&#10;b3ducmV2LnhtbFBLBQYAAAAABAAEAPUAAACJAwAAAAA=&#10;" path="m44,r4,5l58,10r-5,5l53,20r-5,4l44,29r,48l44,87r,14l29,101,34,87r,-10l34,44r-5,9l24,58r-4,5l10,67,5,63,,58,10,48,20,44,24,34r5,-5l34,20r5,-5l39,5,44,xm82,5r14,l96,10r,14l96,39r10,-5l116,29r9,-5l135,15r5,5l144,24r-9,5l120,39r-9,9l96,53r,19l96,77r10,5l130,82r5,l140,77r,-5l140,63r9,4l159,67r-5,15l149,87r-5,4l140,91r-44,l87,87,82,77r,-19l72,63r-9,4l58,63,53,58,68,53,82,48r,-24l82,15,82,5xm5,115r10,l24,115r48,l72,106r,-10l87,96r,10l87,115r48,l144,115r15,l159,130r-15,-5l135,125r-48,l87,149r,14l72,163r,-14l72,125r-48,l15,125,5,130r,-15xe" fillcolor="#131516" stroked="f">
                  <v:path arrowok="t" o:connecttype="custom" o:connectlocs="25906,2698;28604,8095;25906,12952;23747,41553;23747,54505;18350,46950;18350,23745;12953,31300;5397,36157;0,31300;10794,23745;15651,15650;21048,8095;23747,0;51812,2698;51812,12952;57209,18348;67463,12952;75559,10793;72860,15650;59907,25903;51812,38855;57209,44251;72860,44251;75559,38855;80416,36157;83114,44251;77717,49108;51812,49108;44256,41553;38859,33998;31303,33998;36700,28601;44256,12952;44256,2698;8096,62060;38859,62060;38859,51806;46954,57203;72860,62060;85813,62060;77717,67456;46954,67456;46954,87963;38859,80408;12953,67456;2699,70155" o:connectangles="0,0,0,0,0,0,0,0,0,0,0,0,0,0,0,0,0,0,0,0,0,0,0,0,0,0,0,0,0,0,0,0,0,0,0,0,0,0,0,0,0,0,0,0,0,0,0"/>
                  <o:lock v:ext="edit" verticies="t"/>
                </v:shape>
                <v:shape id="Freeform 648" o:spid="_x0000_s1434" style="position:absolute;left:29025;top:2870;width:156;height:443;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kvsMA&#10;AADdAAAADwAAAGRycy9kb3ducmV2LnhtbERP3WrCMBS+F3yHcITdaao4Nzqj6EAYbDd2fYCz5tgG&#10;m5OaZLbb0y+CsLvz8f2e9XawrbiSD8axgvksA0FcOW24VlB+HqbPIEJE1tg6JgU/FGC7GY/WmGvX&#10;85GuRaxFCuGQo4Imxi6XMlQNWQwz1xEn7uS8xZigr6X22Kdw28pFlq2kRcOpocGOXhuqzsW3VYDL&#10;j1/zZIvMdOXuoC/+q5/v35V6mAy7FxCRhvgvvrvfdJr/uFzA7Z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kvsMAAADdAAAADwAAAAAAAAAAAAAAAACYAgAAZHJzL2Rv&#10;d25yZXYueG1sUEsFBgAAAAAEAAQA9QAAAIgDAAAAAA==&#10;" path="m,10l20,r,67l20,72r,5l24,77r5,l29,82,,82,,77r5,l10,77r,-5l10,67r,-43l10,15r,-5l5,10,,10xe" fillcolor="#131516" stroked="f">
                  <v:path arrowok="t" o:connecttype="custom" o:connectlocs="0,5396;10794,0;10794,0;10794,36156;10794,38855;10794,38855;10794,41553;12953,41553;12953,41553;15651,41553;15651,44251;0,44251;0,41553;2698,41553;5397,41553;5397,41553;5397,38855;5397,38855;5397,36156;5397,12952;5397,8095;5397,5396;5397,5396;5397,5396;5397,5396;2698,5396;2698,5396;0,5396;0,5396" o:connectangles="0,0,0,0,0,0,0,0,0,0,0,0,0,0,0,0,0,0,0,0,0,0,0,0,0,0,0,0,0"/>
                </v:shape>
                <v:shape id="Freeform 649" o:spid="_x0000_s1435" style="position:absolute;left:29284;top:2870;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JFcQA&#10;AADdAAAADwAAAGRycy9kb3ducmV2LnhtbERP22rCQBB9L/gPywi+1Y3VikZXsYKgFBEv0D4O2TGJ&#10;ZmdjdtX4926h4NscznXG09oU4kaVyy0r6LQjEMSJ1TmnCg77xfsAhPPIGgvLpOBBDqaTxtsYY23v&#10;vKXbzqcihLCLUUHmfRlL6ZKMDLq2LYkDd7SVQR9glUpd4T2Em0J+RFFfGsw5NGRY0jyj5Ly7GgWL&#10;jf9JnR1+ry7U6a5+7Xl9+oqUajXr2QiEp9q/xP/upQ7zP3td+Psmn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iRXEAAAA3QAAAA8AAAAAAAAAAAAAAAAAmAIAAGRycy9k&#10;b3ducmV2LnhtbFBLBQYAAAAABAAEAPUAAACJAwAAAAA=&#10;" path="m5,15r,-5l10,5,20,r4,l34,r5,5l44,10r,5l39,24,34,34r5,5l44,43r4,5l48,53,44,63r-5,9l29,77,15,82r-5,l5,77,,77,,72r5,l10,72r5,l20,77r4,l29,77r5,-5l39,67r,-4l39,58r,-5l34,48,29,43r-5,l20,39r-5,l20,39r4,-5l29,34r,-5l34,24r,-4l34,15,29,10r-5,l20,5,10,10,5,15xe" fillcolor="#131516" stroked="f">
                  <v:path arrowok="t" o:connecttype="custom" o:connectlocs="2699,8095;2699,5396;5397,2698;10794,0;12953,0;18350,0;21049,2698;23747,5396;23747,8095;21049,12952;18350,18348;21049,21046;23747,23205;25906,25903;25906,28601;23747,33998;21049,38855;15652,41553;8096,44251;5397,44251;2699,41553;2699,41553;0,41553;0,38855;2699,38855;2699,38855;2699,38855;5397,38855;5397,38855;5397,38855;8096,38855;10794,41553;10794,41553;10794,41553;12953,41553;15652,41553;18350,38855;21049,36156;21049,33998;21049,31299;21049,28601;18350,25903;18350,25903;15652,23205;12953,23205;10794,21046;10794,21046;8096,21046;8096,21046;10794,21046;12953,18348;15652,18348;15652,15650;18350,12952;18350,10793;18350,8095;15652,5396;12953,5396;10794,2698;5397,5396;2699,8095;2699,8095" o:connectangles="0,0,0,0,0,0,0,0,0,0,0,0,0,0,0,0,0,0,0,0,0,0,0,0,0,0,0,0,0,0,0,0,0,0,0,0,0,0,0,0,0,0,0,0,0,0,0,0,0,0,0,0,0,0,0,0,0,0,0,0,0,0"/>
                </v:shape>
                <v:shape id="Freeform 650" o:spid="_x0000_s1436" style="position:absolute;left:29624;top:2870;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7MMA&#10;AADdAAAADwAAAGRycy9kb3ducmV2LnhtbERPS4vCMBC+L/gfwix4EU13UdFqFNcHKHipj/vQjG3Z&#10;ZtJtotZ/bwRhb/PxPWc6b0wpblS7wrKCr14Egji1uuBMwem46Y5AOI+ssbRMCh7kYD5rfUwx1vbO&#10;Cd0OPhMhhF2MCnLvq1hKl+Zk0PVsRRy4i60N+gDrTOoa7yHclPI7iobSYMGhIceKljmlv4erUfC3&#10;Tn7Op5XZN5213S5HY96lR1aq/dksJiA8Nf5f/HZvdZg/6Pf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s7MMAAADdAAAADwAAAAAAAAAAAAAAAACYAgAAZHJzL2Rv&#10;d25yZXYueG1sUEsFBgAAAAAEAAQA9QAAAIgDAAAAAA==&#10;" path="m19,39l9,34,5,29r,-5l5,20,5,10,9,5,14,,24,r9,l38,5r5,5l48,15r-5,5l43,24r-5,5l29,34r9,9l43,48r5,5l48,63r,4l43,77,33,82r-9,l14,82,5,72r,-5l,63,5,58r,-5l9,48,19,39xm29,34r4,-5l33,24r5,-4l38,15r,-5l33,5r-4,l24,,19,5r-5,l14,10,9,15r5,5l14,24r5,l29,34xm19,43r-5,5l14,53,9,58r,5l9,67r5,5l19,77r5,l29,77r4,-5l38,72r,-5l38,63r,-5l29,53,19,43xe" fillcolor="#131516" stroked="f">
                  <v:path arrowok="t" o:connecttype="custom" o:connectlocs="4857,18348;2699,12952;2699,5396;7556,0;17810,0;23207,5396;23207,10793;20509,15650;20509,23205;25906,28601;25906,36156;17810,44251;7556,44251;2699,36156;2699,31299;4857,25903;15652,18348;17810,12952;20509,8095;17810,2698;12953,0;7556,2698;4857,8095;7556,10793;10254,12952;10254,23205;7556,28601;4857,33998;7556,38855;12953,41553;17810,38855;20509,36156;20509,31299;10254,23205" o:connectangles="0,0,0,0,0,0,0,0,0,0,0,0,0,0,0,0,0,0,0,0,0,0,0,0,0,0,0,0,0,0,0,0,0,0"/>
                  <o:lock v:ext="edit" verticies="t"/>
                </v:shape>
                <v:rect id="Rectangle 651" o:spid="_x0000_s1437" style="position:absolute;left:29931;top:3129;width:18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2CsMA&#10;AADdAAAADwAAAGRycy9kb3ducmV2LnhtbERP22oCMRB9F/yHMELfalbxUrZG0VKhUERcLfo4bKab&#10;xc1k2aS6/r0RCr7N4VxntmhtJS7U+NKxgkE/AUGcO11yoeCwX7++gfABWWPlmBTcyMNi3u3MMNXu&#10;yju6ZKEQMYR9igpMCHUqpc8NWfR9VxNH7tc1FkOETSF1g9cYbis5TJKJtFhybDBY04eh/Jz9WQXZ&#10;0K+3q6n5ocPn7eT00X+PNrlSL712+Q4iUBue4n/3l47zx6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2CsMAAADdAAAADwAAAAAAAAAAAAAAAACYAgAAZHJzL2Rv&#10;d25yZXYueG1sUEsFBgAAAAAEAAQA9QAAAIgDAAAAAA==&#10;" fillcolor="#131516" stroked="f"/>
                <v:shape id="Freeform 652" o:spid="_x0000_s1438" style="position:absolute;left:30218;top:2870;width:156;height:443;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ivcMA&#10;AADdAAAADwAAAGRycy9kb3ducmV2LnhtbERPzWoCMRC+F3yHMIK3mrWoLVujaEEo1EtXH2C6GXeD&#10;m8maRHfbpzdCwdt8fL+zWPW2EVfywThWMBlnIIhLpw1XCg777fMbiBCRNTaOScEvBVgtB08LzLXr&#10;+JuuRaxECuGQo4I6xjaXMpQ1WQxj1xIn7ui8xZigr6T22KVw28iXLJtLi4ZTQ40tfdRUnoqLVYDT&#10;3Z95tUVm2sN6q8/+p5tsvpQaDfv1O4hIfXyI/92fOs2fTed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fivcMAAADdAAAADwAAAAAAAAAAAAAAAACYAgAAZHJzL2Rv&#10;d25yZXYueG1sUEsFBgAAAAAEAAQA9QAAAIgDAAAAAA==&#10;" path="m,10l19,r,67l19,72r,5l24,77r5,l29,82,,82,,77r5,l10,77r,-5l10,67r,-43l10,15r,-5l5,10,,10xe" fillcolor="#131516" stroked="f">
                  <v:path arrowok="t" o:connecttype="custom" o:connectlocs="0,5396;10254,0;10254,0;10254,36156;10254,38855;10254,38855;10254,41553;12953,41553;12953,41553;15651,41553;15651,44251;0,44251;0,41553;2698,41553;2698,41553;5397,41553;5397,38855;5397,38855;5397,36156;5397,12952;5397,8095;5397,5396;5397,5396;5397,5396;2698,5396;2698,5396;2698,5396;0,5396;0,5396" o:connectangles="0,0,0,0,0,0,0,0,0,0,0,0,0,0,0,0,0,0,0,0,0,0,0,0,0,0,0,0,0"/>
                </v:shape>
                <v:shape id="Freeform 653" o:spid="_x0000_s1439" style="position:absolute;left:30477;top:2870;width:286;height:443;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nSMMA&#10;AADdAAAADwAAAGRycy9kb3ducmV2LnhtbERPS2vCQBC+F/wPywje6saiVWJWsYIgvdVWIbchO3lg&#10;djbsrkn677uFQm/z8T0n24+mFT0531hWsJgnIIgLqxuuFHx9np43IHxA1thaJgXf5GG/mzxlmGo7&#10;8Af1l1CJGMI+RQV1CF0qpS9qMujntiOOXGmdwRChq6R2OMRw08qXJHmVBhuODTV2dKypuF8eRsH1&#10;7RzyzW3k8t2t3HXIT31RtkrNpuNhCyLQGP7Ff+6zjvNXyz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nSMMAAADdAAAADwAAAAAAAAAAAAAAAACYAgAAZHJzL2Rv&#10;d25yZXYueG1sUEsFBgAAAAAEAAQA9QAAAIgDAAAAAA==&#10;" path="m10,l53,r,5l24,82r-5,l43,10r-24,l14,10r-4,l5,15r,5l,20,10,xe" fillcolor="#131516" stroked="f">
                  <v:path arrowok="t" o:connecttype="custom" o:connectlocs="5397,0;28604,0;28604,2698;12953,44251;10254,44251;23207,5396;10254,5396;7556,5396;5397,5396;2698,8095;2698,10793;0,10793;5397,0" o:connectangles="0,0,0,0,0,0,0,0,0,0,0,0,0"/>
                </v:shape>
                <v:shape id="Freeform 654" o:spid="_x0000_s1440" style="position:absolute;left:30790;top:2870;width:280;height:443;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R8cA&#10;AADdAAAADwAAAGRycy9kb3ducmV2LnhtbESPwW7CQAxE70j9h5WReoMNVWlLYEFtRRFI9ADlA6ys&#10;SUKz3ii7TcLf40MlbrZmPPO8WPWuUi01ofRsYDJOQBFn3pacGzj9fI3eQIWIbLHyTAauFGC1fBgs&#10;MLW+4wO1x5grCeGQooEixjrVOmQFOQxjXxOLdvaNwyhrk2vbYCfhrtJPSfKiHZYsDQXW9FlQ9nv8&#10;cwbafbKLr7PN7lLq7WH90Z/a7nttzOOwf5+DitTHu/n/emsFf/os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HEfHAAAA3QAAAA8AAAAAAAAAAAAAAAAAmAIAAGRy&#10;cy9kb3ducmV2LnhtbFBLBQYAAAAABAAEAPUAAACMAwAAAAA=&#10;" path="m52,53r,5l43,58r,24l33,82r,-24l,58,,53,38,r5,l43,53r9,xm33,53r,-43l4,53r29,xe" fillcolor="#131516" stroked="f">
                  <v:path arrowok="t" o:connecttype="custom" o:connectlocs="28065,28601;28065,31299;23208,31299;23208,44251;17810,44251;17810,31299;0,31299;0,28601;20509,0;23208,0;23208,28601;28065,28601;17810,28601;17810,5396;2159,28601;17810,28601" o:connectangles="0,0,0,0,0,0,0,0,0,0,0,0,0,0,0,0"/>
                  <o:lock v:ext="edit" verticies="t"/>
                </v:shape>
                <v:shape id="Freeform 655" o:spid="_x0000_s1441" style="position:absolute;left:31281;top:2870;width:545;height:443;visibility:visible;mso-wrap-style:square;v-text-anchor:top" coordsize="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ld8UA&#10;AADdAAAADwAAAGRycy9kb3ducmV2LnhtbERP22rCQBB9F/oPywh9qxulahNdRYTSFhFM7AeM2WmS&#10;NjsbstuY+vWuUPBtDuc6y3VvatFR6yrLCsajCARxbnXFhYLP4+vTCwjnkTXWlknBHzlYrx4GS0y0&#10;PXNKXeYLEULYJaig9L5JpHR5SQbdyDbEgfuyrUEfYFtI3eI5hJtaTqJoJg1WHBpKbGhbUv6T/RoF&#10;p4s3k8tbPP1w6fGwd/Nd+j3bKfU47DcLEJ56fxf/u991mD99juH2TTh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GV3xQAAAN0AAAAPAAAAAAAAAAAAAAAAAJgCAABkcnMv&#10;ZG93bnJldi54bWxQSwUGAAAAAAQABAD1AAAAigMAAAAA&#10;" path="m48,82l14,15r,52l14,72r5,5l24,77r5,l29,82,,82,,77r5,l9,77r,-5l9,67,9,15r,-5l9,5,5,5,,5,,,24,,53,63,81,r20,l101,5r-5,l91,5r,5l91,15r,52l91,72r,5l96,77r5,l101,82r-34,l67,77r5,l77,77r,-5l81,67r,-52l48,82xe" fillcolor="#131516" stroked="f">
                  <v:path arrowok="t" o:connecttype="custom" o:connectlocs="25906,44251;7556,8095;7556,36156;7556,38855;10254,41553;10254,41553;12953,41553;15651,41553;15651,44251;0,44251;0,41553;2699,41553;2699,41553;4857,41553;4857,38855;4857,36156;4857,8095;4857,5396;4857,2698;4857,2698;2699,2698;2699,2698;0,2698;0,0;12953,0;28604,33998;43716,0;54510,0;54510,2698;54510,2698;51811,2698;49113,2698;49113,5396;49113,8095;49113,36156;49113,38855;49113,41553;51811,41553;54510,41553;54510,41553;54510,44251;36160,44251;36160,41553;38859,41553;41557,41553;41557,41553;41557,38855;43716,36156;43716,8095;25906,44251;25906,44251" o:connectangles="0,0,0,0,0,0,0,0,0,0,0,0,0,0,0,0,0,0,0,0,0,0,0,0,0,0,0,0,0,0,0,0,0,0,0,0,0,0,0,0,0,0,0,0,0,0,0,0,0,0,0"/>
                </v:shape>
                <v:shape id="Freeform 656" o:spid="_x0000_s1442" style="position:absolute;left:31847;top:2870;width:443;height:443;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MYA&#10;AADdAAAADwAAAGRycy9kb3ducmV2LnhtbESPQUsDQQyF70L/wxDBi9hZlRZZOy1FKK2XYquIx7AT&#10;dxd3MstM7K7/vjkUvCW8l/e+LFZj6MyJUm4jO7ifFmCIq+hbrh18vG/unsBkQfbYRSYHf5RhtZxc&#10;LbD0ceADnY5SGw3hXKKDRqQvrc1VQwHzNPbEqn3HFFB0TbX1CQcND519KIq5DdiyNjTY00tD1c/x&#10;Nzj4krck6fV22BS42+73j8P8c1s7d3M9rp/BCI3yb75c77ziz2bKr9/oCHZ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W5MYAAADdAAAADwAAAAAAAAAAAAAAAACYAgAAZHJz&#10;L2Rvd25yZXYueG1sUEsFBgAAAAAEAAQA9QAAAIsDAAAAAA==&#10;" path="m24,39r39,l63,15r,-5l58,5r-5,l48,5,48,,82,r,5l77,5r-5,l72,10r,5l72,67r,5l72,77r5,l82,77r,5l48,82r,-5l53,77r5,l63,72r,-5l63,43r-39,l24,67r,5l24,77r5,l34,77r,5l,82,,77r5,l10,77r,-5l15,67r,-52l15,10,10,5,5,5,,5,,,34,r,5l29,5r-5,l24,10r,5l24,39xe" fillcolor="#131516" stroked="f">
                  <v:path arrowok="t" o:connecttype="custom" o:connectlocs="34002,21046;34002,5396;31303,2698;28604,2698;25906,2698;44256,0;44256,2698;41557,2698;38859,2698;38859,8095;38859,38855;38859,41553;41557,41553;44256,41553;25906,44251;28604,41553;31303,41553;34002,36156;12953,23205;12953,38855;12953,41553;15652,41553;18350,41553;0,44251;2699,41553;5397,41553;8096,36156;8096,5396;5397,2698;2699,2698;0,2698;18350,0;18350,2698;15652,2698;12953,2698;12953,8095" o:connectangles="0,0,0,0,0,0,0,0,0,0,0,0,0,0,0,0,0,0,0,0,0,0,0,0,0,0,0,0,0,0,0,0,0,0,0,0"/>
                </v:shape>
                <v:shape id="Freeform 657" o:spid="_x0000_s1443" style="position:absolute;left:32317;top:3000;width:281;height:313;visibility:visible;mso-wrap-style:square;v-text-anchor:top" coordsize="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3L8IA&#10;AADdAAAADwAAAGRycy9kb3ducmV2LnhtbERPTWvCQBC9F/wPywje6iZCSo2uIsFie6x60NuYHZNg&#10;djbsbpP033cLhd7m8T5nvR1NK3pyvrGsIJ0nIIhLqxuuFJxPb8+vIHxA1thaJgXf5GG7mTytMdd2&#10;4E/qj6ESMYR9jgrqELpcSl/WZNDPbUccubt1BkOErpLa4RDDTSsXSfIiDTYcG2rsqKipfBy/jIJl&#10;VmTpPpjbR3odCne49MXeSaVm03G3AhFoDP/iP/e7jvOzLI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vcvwgAAAN0AAAAPAAAAAAAAAAAAAAAAAJgCAABkcnMvZG93&#10;bnJldi54bWxQSwUGAAAAAAQABAD1AAAAhwMAAAAA&#10;" path="m48,39r,19l,58,,53,38,5,19,5r-5,l9,10r,5l9,19r-5,l4,,52,r,5l14,53r19,l38,53r5,l43,48r5,l48,43r,-4xe" fillcolor="#131516" stroked="f">
                  <v:path arrowok="t" o:connecttype="custom" o:connectlocs="25906,21047;25906,31300;0,31300;0,28602;20509,2698;10255,2698;7556,2698;7556,2698;4857,5397;4857,5397;4857,8095;4857,10253;2159,10253;2159,0;28065,0;28065,2698;7556,28602;17810,28602;20509,28602;23208,28602;23208,25903;25906,25903;25906,23205;25906,21047;25906,21047" o:connectangles="0,0,0,0,0,0,0,0,0,0,0,0,0,0,0,0,0,0,0,0,0,0,0,0,0"/>
                </v:shape>
                <v:shape id="Freeform 663" o:spid="_x0000_s1444" style="position:absolute;left:30401;top:3572;width:205;height:281;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2msMA&#10;AADdAAAADwAAAGRycy9kb3ducmV2LnhtbERPTWvCQBC9F/wPywje6saIRaKrqGAotJcaEY9DdswG&#10;s7Mhu5r033cLhd7m8T5nvR1sI57U+dqxgtk0AUFcOl1zpeBcHF+XIHxA1tg4JgXf5GG7Gb2sMdOu&#10;5y96nkIlYgj7DBWYENpMSl8asuinriWO3M11FkOEXSV1h30Mt41Mk+RNWqw5Nhhs6WCovJ8eVsG1&#10;z4ukuvjzfl6Y9DP/cPv8eFVqMh52KxCBhvAv/nO/6zh/sUj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2msMAAADdAAAADwAAAAAAAAAAAAAAAACYAgAAZHJzL2Rv&#10;d25yZXYueG1sUEsFBgAAAAAEAAQA9QAAAIgDAAAAAA==&#10;" path="m14,r,9l24,r4,l33,r5,5l38,9r-5,l28,9,24,5r,4l19,9r-5,5l14,43r5,l19,48r,4l24,52,,52,4,48r,-5l4,19r,-5l4,9,4,5,,5,14,xe" fillcolor="#131516" stroked="f">
                  <v:path arrowok="t" o:connecttype="custom" o:connectlocs="7556,0;7556,4857;12953,0;15112,0;17810,0;17810,0;20509,2698;20509,2698;20509,2698;20509,4857;17810,4857;17810,4857;15112,4857;15112,4857;12953,2698;12953,2698;12953,2698;12953,4857;10255,4857;7556,7555;7556,23205;10255,23205;10255,25903;10255,25903;10255,28062;12953,28062;12953,28062;12953,28062;0,28062;0,28062;0,28062;2159,25903;2159,25903;2159,25903;2159,23205;2159,23205;2159,10253;2159,7555;2159,4857;2159,4857;2159,2698;2159,2698;2159,2698;0,2698;0,2698;0,2698;7556,0;7556,0" o:connectangles="0,0,0,0,0,0,0,0,0,0,0,0,0,0,0,0,0,0,0,0,0,0,0,0,0,0,0,0,0,0,0,0,0,0,0,0,0,0,0,0,0,0,0,0,0,0,0,0"/>
                </v:shape>
                <v:shape id="Freeform 665" o:spid="_x0000_s1445" style="position:absolute;left:30919;top:3572;width:518;height:281;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cMA&#10;AADdAAAADwAAAGRycy9kb3ducmV2LnhtbERP22rCQBB9L/gPywh9040VS42uUtSCYEDq5X3ITrLB&#10;7GzIrpr2692C0Lc5nOvMl52txY1aXzlWMBomIIhzpysuFZyOX4MPED4ga6wdk4If8rBc9F7mmGp3&#10;52+6HUIpYgj7FBWYEJpUSp8bsuiHriGOXOFaiyHCtpS6xXsMt7V8S5J3abHi2GCwoZWh/HK4WgW/&#10;GZ8azqZVVqzNar/dnTej4qzUa7/7nIEI1IV/8dO91XH+ZDKG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BcMAAADdAAAADwAAAAAAAAAAAAAAAACYAgAAZHJzL2Rv&#10;d25yZXYueG1sUEsFBgAAAAAEAAQA9QAAAIgDAAAAAA==&#10;" path="m19,9l24,5r4,l28,r5,l38,r5,l48,r4,5l52,9,57,5,62,r5,l72,r4,l81,r,5l86,9r,5l86,19r,24l86,48r5,4l96,52r-29,l72,52r,-4l76,48r,-5l76,19r,-5l76,9,72,5r-5,l62,5,57,9r-5,5l52,43r,5l57,48r,4l62,52r-29,l38,52r5,l43,48r,-5l43,19r,-5l43,9,38,5r-5,l28,5,24,9r-5,5l19,43r,5l24,48r,4l28,52,4,52r5,l9,48r,-5l9,19r,-5l9,9,9,5,4,5,,5,19,r,9xe" fillcolor="#131516" stroked="f">
                  <v:path arrowok="t" o:connecttype="custom" o:connectlocs="12953,2698;15112,0;20509,0;23207,0;28065,2698;30763,2698;36160,0;41018,0;43716,2698;46415,7555;46415,23205;46415,25903;49113,28062;51812,28062;36160,28062;36160,28062;38859,25903;41018,25903;41018,23205;41018,7555;38859,2698;33462,2698;30763,4857;28065,7555;28065,23205;28065,25903;30763,28062;33462,28062;17810,28062;20509,28062;23207,25903;23207,23205;23207,10253;23207,4857;17810,2698;15112,2698;10254,7555;10254,25903;12953,25903;12953,28062;15112,28062;2159,28062;4857,28062;4857,25903;4857,23205;4857,7555;4857,4857;4857,2698;2159,2698;0,2698;10254,0" o:connectangles="0,0,0,0,0,0,0,0,0,0,0,0,0,0,0,0,0,0,0,0,0,0,0,0,0,0,0,0,0,0,0,0,0,0,0,0,0,0,0,0,0,0,0,0,0,0,0,0,0,0,0"/>
                </v:shape>
                <v:shape id="Freeform 666" o:spid="_x0000_s1446" style="position:absolute;left:31588;top:3572;width:313;height:308;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dpMMA&#10;AADdAAAADwAAAGRycy9kb3ducmV2LnhtbERPzWqDQBC+F/IOywR6a9ZILNZkE0KDsZceon2AwZ2o&#10;xJ0Vdxvt22cLhd7m4/ud3WE2vbjT6DrLCtarCARxbXXHjYKvKn9JQTiPrLG3TAp+yMFhv3jaYabt&#10;xBe6l74RIYRdhgpa74dMSle3ZNCt7EAcuKsdDfoAx0bqEacQbnoZR9GrNNhxaGhxoPeW6lv5bRTE&#10;b7eCSvMZn6rzkBTk+/SS50o9L+fjFoSn2f+L/9wfOsxPkg38fhNO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dpMMAAADdAAAADwAAAAAAAAAAAAAAAACYAgAAZHJzL2Rv&#10;d25yZXYueG1sUEsFBgAAAAAEAAQA9QAAAIgDAAAAAA==&#10;" path="m53,r,33l53,38r,5l53,48r5,l44,57r,-14l34,48r-5,4l24,57,20,52r-5,l15,48r-5,l10,43r,-10l10,9r,-4l5,5,5,,,,20,r,33l20,43r4,5l29,48r5,l39,43r5,-5l44,9r,-4l39,5,34,,53,xe" fillcolor="#131516" stroked="f">
                  <v:path arrowok="t" o:connecttype="custom" o:connectlocs="28604,0;28604,17808;28604,20507;28604,23205;28604,25903;28604,25903;28604,25903;28604,25903;31303,25903;31303,25903;31303,25903;23747,30760;23747,30760;23747,23205;18350,25903;15652,28062;15652,28062;12953,30760;10794,28062;8096,28062;8096,25903;5397,25903;5397,23205;5397,17808;5397,4857;5397,2698;5397,2698;5397,2698;2699,2698;2699,0;0,0;0,0;10794,0;10794,17808;10794,23205;12953,25903;12953,25903;15652,25903;15652,25903;18350,25903;21049,23205;23747,20507;23747,4857;23747,2698;21049,2698;21049,2698;18350,0;18350,0;28604,0" o:connectangles="0,0,0,0,0,0,0,0,0,0,0,0,0,0,0,0,0,0,0,0,0,0,0,0,0,0,0,0,0,0,0,0,0,0,0,0,0,0,0,0,0,0,0,0,0,0,0,0,0"/>
                </v:shape>
                <v:shape id="Freeform 667" o:spid="_x0000_s1447" style="position:absolute;left:31928;top:3469;width:178;height:384;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HhMIA&#10;AADdAAAADwAAAGRycy9kb3ducmV2LnhtbERPTYvCMBC9C/6HMII3TRUqSzWKLCwsiod29eBtaGbb&#10;YjMpSbT13xthYW/zeJ+z2Q2mFQ9yvrGsYDFPQBCXVjdcKTj/fM0+QPiArLG1TAqe5GG3HY82mGnb&#10;c06PIlQihrDPUEEdQpdJ6cuaDPq57Ygj92udwRChq6R22Mdw08plkqykwYZjQ40dfdZU3oq7UXA4&#10;uXxh9rdQ0CnR/bU7XvLrUanpZNivQQQawr/4z/2t4/w0TeH9TT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oeEwgAAAN0AAAAPAAAAAAAAAAAAAAAAAJgCAABkcnMvZG93&#10;bnJldi54bWxQSwUGAAAAAAQABAD1AAAAhwMAAAAA&#10;" path="m19,r,19l29,19r,5l19,24r,33l19,62r,5l24,67r5,-5l33,62r-4,5l24,71r-5,l14,71r-5,l9,67r,-5l9,57,9,24,,24,,19r5,l9,14,9,9,14,4,14,r5,xe" fillcolor="#131516" stroked="f">
                  <v:path arrowok="t" o:connecttype="custom" o:connectlocs="10254,0;10254,10253;15651,10253;15651,12952;10254,12952;10254,30760;10254,33458;10254,36156;10254,36156;12953,36156;12953,36156;12953,36156;15651,33458;15651,33458;17810,33458;15651,36156;12953,38315;12953,38315;10254,38315;7556,38315;7556,38315;4857,38315;4857,36156;4857,33458;4857,30760;4857,12952;0,12952;0,10253;0,10253;2698,10253;4857,7555;4857,4857;7556,2159;7556,0;10254,0" o:connectangles="0,0,0,0,0,0,0,0,0,0,0,0,0,0,0,0,0,0,0,0,0,0,0,0,0,0,0,0,0,0,0,0,0,0,0"/>
                </v:shape>
                <v:shape id="Freeform 668" o:spid="_x0000_s1448" style="position:absolute;left:32106;top:3415;width:157;height:438;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F5MMA&#10;AADdAAAADwAAAGRycy9kb3ducmV2LnhtbERPTWsCMRC9F/wPYQRvNavgUrZGKYLgQYVaRY9DMk2W&#10;bibLJuraX98UCr3N433OfNn7Rtyoi3VgBZNxAYJYB1OzVXD8WD+/gIgJ2WATmBQ8KMJyMXiaY2XC&#10;nd/pdkhW5BCOFSpwKbWVlFE78hjHoSXO3GfoPKYMOytNh/cc7hs5LYpSeqw5NzhsaeVIfx2uXsH1&#10;fLF7ff4ut3bjmtPOaldso1KjYf/2CiJRn/7Ff+6NyfNnsxJ+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F5MMAAADdAAAADwAAAAAAAAAAAAAAAACYAgAAZHJzL2Rv&#10;d25yZXYueG1sUEsFBgAAAAAEAAQA9QAAAIgDAAAAAA==&#10;" path="m15,r5,l20,5r,5l15,10r-5,l10,5,10,r5,xm20,29r,43l20,77r4,4l29,81,,81r5,l10,77r,-5l10,48r,-5l10,38r,-4l5,34,,34,20,29xe" fillcolor="#131516" stroked="f">
                  <v:path arrowok="t" o:connecttype="custom" o:connectlocs="8095,0;10794,0;10794,0;10794,2698;10794,2698;10794,5397;10794,5397;10794,5397;8095,5397;8095,5397;5397,5397;5397,5397;5397,2698;5397,2698;5397,0;8095,0;8095,0;10794,15650;10794,38855;10794,41553;10794,41553;10794,41553;12953,43712;12953,43712;15651,43712;15651,43712;0,43712;0,43712;2698,43712;2698,43712;5397,41553;5397,41553;5397,41553;5397,38855;5397,25903;5397,23205;5397,20507;5397,20507;5397,18348;5397,18348;2698,18348;2698,18348;0,18348;0,18348;10794,15650;10794,15650" o:connectangles="0,0,0,0,0,0,0,0,0,0,0,0,0,0,0,0,0,0,0,0,0,0,0,0,0,0,0,0,0,0,0,0,0,0,0,0,0,0,0,0,0,0,0,0,0,0"/>
                  <o:lock v:ext="edit" verticies="t"/>
                </v:shape>
                <v:shape id="Freeform 669" o:spid="_x0000_s1449" style="position:absolute;left:32290;top:3415;width:156;height:438;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srMUA&#10;AADdAAAADwAAAGRycy9kb3ducmV2LnhtbESPwWrDMBBE74X8g9hAbo2cQFrjRAmOacCHHlq3H7BY&#10;G8vEWhlLtZ1+fVUo9LbLzM68PZxm24mRBt86VrBZJyCIa6dbbhR8flweUxA+IGvsHJOCO3k4HRcP&#10;B8y0m/idxio0Ioawz1CBCaHPpPS1IYt+7XriqF3dYDHEdWikHnCK4baT2yR5khZbjg0GeyoM1bfq&#10;yyoop6I0bf79ktKo8awvb6868qjVcs73IALN4d/8d13qiL/bPcPvN3EE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WysxQAAAN0AAAAPAAAAAAAAAAAAAAAAAJgCAABkcnMv&#10;ZG93bnJldi54bWxQSwUGAAAAAAQABAD1AAAAigMAAAAA&#10;" path="m19,r,72l19,77r5,4l29,81,,81r5,l9,77r,-5l9,19r,-5l9,10,5,5,,10,,5,19,xe" fillcolor="#131516" stroked="f">
                  <v:path arrowok="t" o:connecttype="custom" o:connectlocs="10254,0;10254,38855;10254,41553;10254,41553;10254,41553;12953,43712;12953,43712;15651,43712;15651,43712;0,43712;0,43712;2698,43712;2698,43712;4857,41553;4857,41553;4857,41553;4857,38855;4857,10253;4857,7555;4857,5397;4857,5397;4857,5397;2698,2698;2698,2698;2698,2698;0,5397;0,2698;10254,0;10254,0" o:connectangles="0,0,0,0,0,0,0,0,0,0,0,0,0,0,0,0,0,0,0,0,0,0,0,0,0,0,0,0,0"/>
                </v:shape>
                <v:shape id="Freeform 670" o:spid="_x0000_s1450" style="position:absolute;left:32468;top:3415;width:157;height:438;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0DcYA&#10;AADdAAAADwAAAGRycy9kb3ducmV2LnhtbESPQWsCMRCF74X+hzAFbzVbQSlbo5RCwYMWtC32OCTT&#10;ZOlmsmyirv31zkHwNsN789438+UQW3WkPjeJDTyNK1DENrmGvYGvz/fHZ1C5IDtsE5OBM2VYLu7v&#10;5li7dOItHXfFKwnhXKOBUEpXa51toIh5nDpi0X5TH7HI2nvtejxJeGz1pKpmOmLD0hCwo7dA9m93&#10;iAYO+x//Yff/s7VfhfZ7422o1tmY0cPw+gKq0FBu5uv1ygn+dCq48o2M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n0DcYAAADdAAAADwAAAAAAAAAAAAAAAACYAgAAZHJz&#10;L2Rvd25yZXYueG1sUEsFBgAAAAAEAAQA9QAAAIsDAAAAAA==&#10;" path="m15,r,l20,r,5l20,10r-5,l10,10r,-5l10,r5,xm20,29r,43l20,77r4,4l29,81,,81r5,l10,77r,-5l10,48r,-5l10,38r,-4l5,34,,34,15,29r5,xe" fillcolor="#131516" stroked="f">
                  <v:path arrowok="t" o:connecttype="custom" o:connectlocs="8095,0;8095,0;10794,0;10794,2698;10794,2698;10794,5397;10794,5397;8095,5397;8095,5397;8095,5397;5397,5397;5397,5397;5397,2698;5397,2698;5397,0;8095,0;8095,0;10794,15650;10794,38855;10794,41553;10794,41553;10794,41553;12953,43712;12953,43712;15651,43712;15651,43712;0,43712;0,43712;2698,43712;2698,43712;5397,41553;5397,41553;5397,41553;5397,38855;5397,25903;5397,23205;5397,20507;5397,20507;5397,18348;2698,18348;2698,18348;2698,18348;0,18348;0,18348;8095,15650;10794,15650" o:connectangles="0,0,0,0,0,0,0,0,0,0,0,0,0,0,0,0,0,0,0,0,0,0,0,0,0,0,0,0,0,0,0,0,0,0,0,0,0,0,0,0,0,0,0,0,0,0"/>
                  <o:lock v:ext="edit" verticies="t"/>
                </v:shape>
                <v:shape id="Freeform 671" o:spid="_x0000_s1451" style="position:absolute;left:32652;top:3572;width:259;height:281;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9mg8UA&#10;AADdAAAADwAAAGRycy9kb3ducmV2LnhtbERPS0/CQBC+k/gfNmPCDbaYUKGwEG0w0SOvA7ehO3Zb&#10;u7O1u5b6710TE2/z5XvOejvYRvTU+cqxgtk0AUFcOF1xqeB0fJksQPiArLFxTAq+ycN2czdaY6bd&#10;jffUH0IpYgj7DBWYENpMSl8YsuinriWO3LvrLIYIu1LqDm8x3DbyIUlSabHi2GCwpdxQ8XH4sgre&#10;novc1I+X2f6c7q6nfFF/9mmt1Ph+eFqBCDSEf/Gf+1XH+fP5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2aDxQAAAN0AAAAPAAAAAAAAAAAAAAAAAJgCAABkcnMv&#10;ZG93bnJldi54bWxQSwUGAAAAAAQABAD1AAAAigMAAAAA&#10;" path="m48,38r,14l,52,34,5,19,5r-5,l10,5,5,9r,5l5,,48,,14,48r20,l38,48r5,l43,43r,-5l48,38xe" fillcolor="#131516" stroked="f">
                  <v:path arrowok="t" o:connecttype="custom" o:connectlocs="25906,20507;25906,28062;0,28062;0,28062;18350,2698;10254,2698;7556,2698;5397,2698;5397,2698;2699,4857;2699,4857;2699,7555;2699,7555;2699,0;25906,0;25906,0;7556,25903;18350,25903;20509,25903;20509,25903;23207,25903;23207,23205;23207,23205;23207,20507;25906,20507" o:connectangles="0,0,0,0,0,0,0,0,0,0,0,0,0,0,0,0,0,0,0,0,0,0,0,0,0"/>
                </v:shape>
                <v:shape id="Freeform 672" o:spid="_x0000_s1452" style="position:absolute;left:32938;top:3572;width:286;height:281;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PxMcA&#10;AADdAAAADwAAAGRycy9kb3ducmV2LnhtbESPQWvCQBCF7wX/wzJCb3VjS0VSV1FpwRaKaIt4HLLT&#10;JJidXbLbJP77zqHgbYb35r1vFqvBNaqjNtaeDUwnGSjiwtuaSwPfX28Pc1AxIVtsPJOBK0VYLUd3&#10;C8yt7/lA3TGVSkI45migSinkWseiIodx4gOxaD++dZhkbUttW+wl3DX6Mctm2mHN0lBhoG1FxeX4&#10;6wyczxsO+0v4vD69v+67qE8f/e5kzP14WL+ASjSkm/n/emcF/3k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D8THAAAA3QAAAA8AAAAAAAAAAAAAAAAAmAIAAGRy&#10;cy9kb3ducmV2LnhtbFBLBQYAAAAABAAEAPUAAACMAwAAAAA=&#10;" path="m33,48r-9,4l19,52r-5,l9,52r-4,l5,48,,43,,38,5,33r,-5l9,28,19,24,33,19r,-5l29,9r,-4l24,5,24,,19,5r-5,l14,9r,5l9,19r-4,l5,14,5,9,5,5r4,l14,,24,r5,l33,r5,5l43,9r,5l43,33r,10l43,48r5,l48,43r5,l53,48,43,52r-5,l33,52r,-4xm33,43r,-19l24,24r-5,4l14,28r,5l9,38r5,5l14,48r5,l24,48r9,-5xe" fillcolor="#131516" stroked="f">
                  <v:path arrowok="t" o:connecttype="custom" o:connectlocs="12953,28062;10254,28062;4857,28062;2698,25903;0,20507;2698,15110;10254,12952;17810,7555;15651,2698;12953,0;7556,2698;7556,4857;7556,7555;4857,10253;2698,10253;2698,7555;2698,2698;7556,0;15651,0;20509,2698;23207,4857;23207,17809;23207,23205;23207,25903;23207,25903;25906,25903;28604,23205;23207,28062;17810,28062;17810,25903;17810,23205;12953,12952;7556,15110;7556,17809;7556,23205;7556,25903;12953,25903" o:connectangles="0,0,0,0,0,0,0,0,0,0,0,0,0,0,0,0,0,0,0,0,0,0,0,0,0,0,0,0,0,0,0,0,0,0,0,0,0"/>
                  <o:lock v:ext="edit" verticies="t"/>
                </v:shape>
                <v:shape id="Freeform 673" o:spid="_x0000_s1453" style="position:absolute;left:33224;top:3469;width:178;height:384;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OsIA&#10;AADdAAAADwAAAGRycy9kb3ducmV2LnhtbERPTYvCMBC9C/6HMII3TbuwItUosiDIiodWPXgbmtm2&#10;2ExKkrX1328WBG/zeJ+z3g6mFQ9yvrGsIJ0nIIhLqxuuFFzO+9kShA/IGlvLpOBJHrab8WiNmbY9&#10;5/QoQiViCPsMFdQhdJmUvqzJoJ/bjjhyP9YZDBG6SmqHfQw3rfxIkoU02HBsqLGjr5rKe/FrFHyf&#10;XJ6a3T0UdEp0f+uO1/x2VGo6GXYrEIGG8Ba/3Acd538uUvj/Jp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6wgAAAN0AAAAPAAAAAAAAAAAAAAAAAJgCAABkcnMvZG93&#10;bnJldi54bWxQSwUGAAAAAAQABAD1AAAAhwMAAAAA&#10;" path="m19,r,19l28,19r,5l19,24r,33l19,62r,5l24,67r4,-5l33,62r-5,5l24,71r-5,l14,71r-5,l9,67r,-5l9,57,9,24,,24,,19r4,l9,14,9,9,14,4,14,r5,xe" fillcolor="#131516" stroked="f">
                  <v:path arrowok="t" o:connecttype="custom" o:connectlocs="10254,0;10254,10253;15112,10253;15112,12952;10254,12952;10254,30760;10254,33458;10254,36156;10254,36156;12953,36156;12953,36156;12953,36156;15112,33458;15112,33458;17810,33458;15112,36156;12953,38315;12953,38315;10254,38315;7556,38315;7556,38315;4857,38315;4857,36156;4857,33458;4857,30760;4857,12952;0,12952;0,10253;0,10253;2159,10253;4857,7555;4857,4857;7556,2159;7556,0;10254,0" o:connectangles="0,0,0,0,0,0,0,0,0,0,0,0,0,0,0,0,0,0,0,0,0,0,0,0,0,0,0,0,0,0,0,0,0,0,0"/>
                </v:shape>
                <v:shape id="Freeform 674" o:spid="_x0000_s1454" style="position:absolute;left:33402;top:3415;width:156;height:438;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JWsMA&#10;AADdAAAADwAAAGRycy9kb3ducmV2LnhtbERPTWsCMRC9F/wPYQRvNavgUrZGKYLgQYVaRY9DMk2W&#10;bibLJuraX98UCr3N433OfNn7Rtyoi3VgBZNxAYJYB1OzVXD8WD+/gIgJ2WATmBQ8KMJyMXiaY2XC&#10;nd/pdkhW5BCOFSpwKbWVlFE78hjHoSXO3GfoPKYMOytNh/cc7hs5LYpSeqw5NzhsaeVIfx2uXsH1&#10;fLF7ff4ut3bjmtPOaldso1KjYf/2CiJRn/7Ff+6NyfNn5RR+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JWsMAAADdAAAADwAAAAAAAAAAAAAAAACYAgAAZHJzL2Rv&#10;d25yZXYueG1sUEsFBgAAAAAEAAQA9QAAAIgDAAAAAA==&#10;" path="m15,r4,l19,5r,5l15,10r-5,l10,5,10,r5,xm19,29r,43l19,77r5,l24,81r5,l,81r5,l10,81r,-4l10,72r,-24l10,43r,-5l10,34r-5,l,34,19,29xe" fillcolor="#131516" stroked="f">
                  <v:path arrowok="t" o:connecttype="custom" o:connectlocs="8095,0;10254,0;10254,0;10254,2698;10254,2698;10254,5397;10254,5397;10254,5397;8095,5397;8095,5397;5397,5397;5397,5397;5397,2698;5397,2698;5397,0;8095,0;8095,0;10254,15650;10254,38855;10254,41553;10254,41553;12953,41553;12953,43712;12953,43712;15651,43712;15651,43712;0,43712;0,43712;2698,43712;5397,43712;5397,41553;5397,41553;5397,41553;5397,38855;5397,25903;5397,23205;5397,20507;5397,20507;5397,18348;5397,18348;2698,18348;2698,18348;0,18348;0,18348;10254,15650;10254,15650" o:connectangles="0,0,0,0,0,0,0,0,0,0,0,0,0,0,0,0,0,0,0,0,0,0,0,0,0,0,0,0,0,0,0,0,0,0,0,0,0,0,0,0,0,0,0,0,0,0"/>
                  <o:lock v:ext="edit" verticies="t"/>
                </v:shape>
                <v:shape id="Freeform 675" o:spid="_x0000_s1455" style="position:absolute;left:33585;top:3572;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CTsMA&#10;AADdAAAADwAAAGRycy9kb3ducmV2LnhtbERPTWvCQBC9F/wPyxR6Ed20VpHoKrYgBCyC0Yu3ITsm&#10;odnZdHfV+O9dQehtHu9z5svONOJCzteWFbwPExDEhdU1lwoO+/VgCsIHZI2NZVJwIw/LRe9ljqm2&#10;V97RJQ+liCHsU1RQhdCmUvqiIoN+aFviyJ2sMxgidKXUDq8x3DTyI0km0mDNsaHClr4rKn7zs1Gw&#10;PzL/ZJvtZ99NMzZfOMr+clbq7bVbzUAE6sK/+OnOdJw/nozg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cCTsMAAADdAAAADwAAAAAAAAAAAAAAAACYAgAAZHJzL2Rv&#10;d25yZXYueG1sUEsFBgAAAAAEAAQA9QAAAIgDAAAAAA==&#10;" path="m29,r9,l48,9r5,5l53,24r,9l48,38r,10l38,52r-5,l29,57,14,52,9,48,5,38,,28,5,19r,-5l9,5,14,r5,l29,xm24,r,5l19,5r-5,l14,9r,5l14,24r,9l19,43r5,5l29,52r4,-4l38,48,43,38r,-10l43,19,38,9,33,5,24,xe" fillcolor="#131516" stroked="f">
                  <v:path arrowok="t" o:connecttype="custom" o:connectlocs="15651,0;20509,0;25906,4857;28604,7555;28604,12952;28604,17808;25906,20507;25906,25903;20509,28062;17810,28062;15651,30760;7556,28062;4857,25903;2698,20507;0,15110;2698,10253;2698,7555;4857,2698;7556,0;10254,0;15651,0;12953,0;12953,2698;10254,2698;7556,2698;7556,4857;7556,7555;7556,12952;7556,17808;10254,23205;12953,25903;15651,28062;17810,25903;20509,25903;23207,20507;23207,15110;23207,10253;20509,4857;17810,2698;12953,0" o:connectangles="0,0,0,0,0,0,0,0,0,0,0,0,0,0,0,0,0,0,0,0,0,0,0,0,0,0,0,0,0,0,0,0,0,0,0,0,0,0,0,0"/>
                  <o:lock v:ext="edit" verticies="t"/>
                </v:shape>
                <v:shape id="Freeform 676" o:spid="_x0000_s1456" style="position:absolute;left:33893;top:3572;width:313;height:281;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1OcQA&#10;AADdAAAADwAAAGRycy9kb3ducmV2LnhtbERPTWvCQBC9F/oflin0UnRjUdHoKrUoCB4kUTwP2Wk2&#10;mJ0N2a3G/vquIHibx/uc+bKztbhQ6yvHCgb9BARx4XTFpYLjYdObgPABWWPtmBTcyMNy8foyx1S7&#10;K2d0yUMpYgj7FBWYEJpUSl8Ysuj7riGO3I9rLYYI21LqFq8x3NbyM0nG0mLFscFgQ9+GinP+axXs&#10;imn5sVuf90au8kE1/Mtup1Wm1Ptb9zUDEagLT/HDvdVx/mg8hP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NTnEAAAA3QAAAA8AAAAAAAAAAAAAAAAAmAIAAGRycy9k&#10;b3ducmV2LnhtbFBLBQYAAAAABAAEAPUAAACJAwAAAAA=&#10;" path="m20,9l29,,39,r5,l48,5r,4l53,14r,5l53,43r,5l53,52r5,l34,52r5,l39,48r5,l44,43r,-24l44,14,39,9r,-4l34,5,24,9r-4,5l20,43r,5l24,52r5,l,52r5,l10,48r,-5l10,24r,-10l10,9r,-4l5,5,,5,20,r,9xe" fillcolor="#131516" stroked="f">
                  <v:path arrowok="t" o:connecttype="custom" o:connectlocs="10794,4857;15652,0;21049,0;23747,0;23747,0;25906,2698;25906,4857;28604,7555;28604,10253;28604,23205;28604,25903;28604,25903;28604,25903;28604,28062;31303,28062;31303,28062;31303,28062;18350,28062;18350,28062;18350,28062;21049,28062;21049,28062;21049,25903;23747,25903;23747,23205;23747,23205;23747,10253;23747,7555;21049,4857;21049,2698;18350,2698;12953,4857;10794,7555;10794,23205;10794,25903;10794,25903;10794,25903;12953,28062;12953,28062;15652,28062;15652,28062;0,28062;0,28062;2699,28062;2699,28062;5397,25903;5397,25903;5397,23205;5397,12952;5397,7555;5397,4857;5397,4857;5397,2698;2699,2698;2699,2698;2699,2698;0,2698;0,2698;10794,0;10794,0;10794,4857" o:connectangles="0,0,0,0,0,0,0,0,0,0,0,0,0,0,0,0,0,0,0,0,0,0,0,0,0,0,0,0,0,0,0,0,0,0,0,0,0,0,0,0,0,0,0,0,0,0,0,0,0,0,0,0,0,0,0,0,0,0,0,0,0"/>
                </v:shape>
                <v:shape id="Freeform 677" o:spid="_x0000_s1457" style="position:absolute;left:34389;top:3415;width:152;height:438;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jMUA&#10;AADdAAAADwAAAGRycy9kb3ducmV2LnhtbERPS2vCQBC+F/wPywi91Y0tikRX0YJYPUjrg3gcsmMS&#10;zM6G3a1J/31XKPQ2H99zZovO1OJOzleWFQwHCQji3OqKCwWn4/plAsIHZI21ZVLwQx4W897TDFNt&#10;W/6i+yEUIoawT1FBGUKTSunzkgz6gW2II3e1zmCI0BVSO2xjuKnla5KMpcGKY0OJDb2XlN8O30aB&#10;XO7eLtv2dt5sh6ts/8nZLnGZUs/9bjkFEagL/+I/94eO80fjETy+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j6MxQAAAN0AAAAPAAAAAAAAAAAAAAAAAJgCAABkcnMv&#10;ZG93bnJldi54bWxQSwUGAAAAAAQABAD1AAAAigMAAAAA&#10;" path="m14,r5,l24,5r,5l19,10r-5,l9,10,9,5,14,xm19,29r,43l19,77r5,l24,81r4,l4,81r5,l9,77r,-5l9,48r,-5l9,38r,-4l4,34,,34,19,29xe" fillcolor="#131516" stroked="f">
                  <v:path arrowok="t" o:connecttype="custom" o:connectlocs="7556,0;10255,0;10255,0;12953,2698;12953,2698;12953,5397;10255,5397;10255,5397;7556,5397;7556,5397;7556,5397;4857,5397;4857,2698;4857,2698;7556,0;7556,0;7556,0;10255,15650;10255,38855;10255,41553;12953,41553;12953,41553;12953,43712;12953,43712;15112,43712;15112,43712;2159,43712;2159,43712;2159,43712;4857,43712;4857,41553;4857,41553;4857,41553;4857,38855;4857,25903;4857,23205;4857,20507;4857,20507;4857,18348;4857,18348;2159,18348;2159,18348;2159,18348;0,18348;10255,15650;10255,15650" o:connectangles="0,0,0,0,0,0,0,0,0,0,0,0,0,0,0,0,0,0,0,0,0,0,0,0,0,0,0,0,0,0,0,0,0,0,0,0,0,0,0,0,0,0,0,0,0,0"/>
                  <o:lock v:ext="edit" verticies="t"/>
                </v:shape>
                <v:shape id="Freeform 678" o:spid="_x0000_s1458" style="position:absolute;left:34568;top:3572;width:313;height:281;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O1cUA&#10;AADdAAAADwAAAGRycy9kb3ducmV2LnhtbERPTWvCQBC9C/0PyxR6EbOx1GBTV9HSQsFDSZSeh+w0&#10;G8zOhuyq0V/vFoTe5vE+Z7EabCtO1PvGsYJpkoIgrpxuuFaw331O5iB8QNbYOiYFF/KwWj6MFphr&#10;d+aCTmWoRQxhn6MCE0KXS+krQxZ94jriyP263mKIsK+l7vEcw20rn9M0kxYbjg0GO3o3VB3Ko1Ww&#10;rV7r8fbj8G3kppw2L9fi8rMplHp6HNZvIAIN4V98d3/pOH+WZfD3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A7VxQAAAN0AAAAPAAAAAAAAAAAAAAAAAJgCAABkcnMv&#10;ZG93bnJldi54bWxQSwUGAAAAAAQABAD1AAAAigMAAAAA&#10;" path="m19,9l29,r9,l43,r5,5l48,9r,5l48,19r,24l48,48r5,l53,52r5,l34,52r4,l38,48r,-5l38,19r,-5l38,9,34,5,24,9r-5,5l19,43r,5l19,52r5,l29,52,,52r5,l5,48r5,l10,43r,-19l10,14r,-5l5,5,,5,14,r5,l19,9xe" fillcolor="#131516" stroked="f">
                  <v:path arrowok="t" o:connecttype="custom" o:connectlocs="10254,4857;15652,0;20509,0;20509,0;23207,0;25906,2698;25906,4857;25906,7555;25906,10253;25906,23205;25906,25903;28604,25903;28604,25903;28604,28062;28604,28062;31303,28062;31303,28062;18350,28062;18350,28062;18350,28062;18350,28062;20509,28062;20509,25903;20509,25903;20509,23205;20509,23205;20509,10253;20509,7555;20509,4857;18350,2698;18350,2698;12953,4857;10254,7555;10254,23205;10254,25903;10254,25903;10254,25903;10254,28062;12953,28062;15652,28062;15652,28062;0,28062;0,28062;0,28062;2699,28062;2699,25903;5397,25903;5397,23205;5397,12952;5397,7555;5397,4857;5397,4857;2699,2698;2699,2698;2699,2698;0,2698;0,2698;0,2698;7556,0;10254,0;10254,4857" o:connectangles="0,0,0,0,0,0,0,0,0,0,0,0,0,0,0,0,0,0,0,0,0,0,0,0,0,0,0,0,0,0,0,0,0,0,0,0,0,0,0,0,0,0,0,0,0,0,0,0,0,0,0,0,0,0,0,0,0,0,0,0,0"/>
                </v:shape>
                <v:shape id="Freeform 679" o:spid="_x0000_s1459" style="position:absolute;left:34902;top:3415;width:313;height:465;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8ccMA&#10;AADdAAAADwAAAGRycy9kb3ducmV2LnhtbERP22rCQBB9L/gPywh9040FrURXEcEqlgoaBR+H7OSC&#10;2dmQ3cb4925B6NscznXmy85UoqXGlZYVjIYRCOLU6pJzBedkM5iCcB5ZY2WZFDzIwXLRe5tjrO2d&#10;j9SefC5CCLsYFRTe17GULi3IoBvamjhwmW0M+gCbXOoG7yHcVPIjiibSYMmhocCa1gWlt9OvURB9&#10;JSn/HG7ZKvu+dO11u78kEpV673erGQhPnf8Xv9w7HeaPJ5/w9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8ccMAAADdAAAADwAAAAAAAAAAAAAAAACYAgAAZHJzL2Rv&#10;d25yZXYueG1sUEsFBgAAAAAEAAQA9QAAAIgDAAAAAA==&#10;" path="m39,77r-5,4l29,81r-5,l24,86,15,81,5,77,,67,,57,,48,10,38r5,-9l24,29r10,l39,34r,-10l39,14r,-4l34,5r-5,5l29,5,44,r4,l48,62r,5l48,72r,5l53,77r5,l39,86r,-9xm39,72r,-29l34,38r,-4l29,29r-5,l20,34r-5,l15,43,10,53r5,9l15,72r9,5l29,77r5,l39,72xe" fillcolor="#131516" stroked="f">
                  <v:path arrowok="t" o:connecttype="custom" o:connectlocs="21049,41553;18350,43712;15652,43712;12953,43712;12953,46410;8096,43712;2699,41553;0,36157;0,30760;0,25903;5397,20507;8096,15650;12953,15650;18350,15650;21049,18348;21049,12952;21049,7555;21049,5397;21049,5397;21049,5397;18350,2698;18350,2698;18350,2698;15652,5397;15652,2698;23747,0;25906,0;25906,33458;25906,36157;25906,38855;25906,41553;25906,41553;28604,41553;28604,41553;28604,41553;31303,41553;31303,41553;21049,46410;21049,46410;21049,41553;21049,38855;21049,23205;21049,23205;18350,20507;18350,18348;18350,18348;15652,15650;12953,15650;10794,18348;8096,18348;8096,23205;5397,28602;8096,33458;8096,38855;12953,41553;15652,41553;18350,41553;21049,38855" o:connectangles="0,0,0,0,0,0,0,0,0,0,0,0,0,0,0,0,0,0,0,0,0,0,0,0,0,0,0,0,0,0,0,0,0,0,0,0,0,0,0,0,0,0,0,0,0,0,0,0,0,0,0,0,0,0,0,0,0,0"/>
                  <o:lock v:ext="edit" verticies="t"/>
                </v:shape>
                <v:shape id="Freeform 680" o:spid="_x0000_s1460" style="position:absolute;left:35242;top:3572;width:232;height:308;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4cIA&#10;AADdAAAADwAAAGRycy9kb3ducmV2LnhtbESPzYrCQBCE78K+w9ALe9OJokGjoyzCwuLJvwdoMm0S&#10;zPQMmVmTfXv7IHjrpqqrvt7sBteqB3Wx8WxgOslAEZfeNlwZuF5+xktQMSFbbD2TgX+KsNt+jDZY&#10;WN/ziR7nVCkJ4ViggTqlUGgdy5ocxokPxKLdfOcwydpV2nbYS7hr9SzLcu2wYWmoMdC+pvJ+/nMG&#10;DiG4HI/9as7tEI9Mc3+5eWO+PofvNahEQ3qbX9e/VvAXueDKNzKC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ADhwgAAAN0AAAAPAAAAAAAAAAAAAAAAAJgCAABkcnMvZG93&#10;bnJldi54bWxQSwUGAAAAAAQABAD1AAAAhwMAAAAA&#10;" path="m5,19r4,9l14,38r5,5l24,48r9,-5l38,38r5,-5l43,43r-5,5l29,52r-5,5l14,52,5,48,,38,,28,,14,5,5,14,,24,r9,l38,5r5,4l43,19,5,19xm5,14r28,l29,14r,-5l29,5r-5,l19,5r-5,l9,5r,4l5,14xe" fillcolor="#131516" stroked="f">
                  <v:path arrowok="t" o:connecttype="custom" o:connectlocs="2698,10253;4857,15110;7556,20507;10254,23205;12953,25903;17810,23205;17810,23205;20509,20507;23207,17808;23207,17808;23207,23205;20509,25903;15651,28062;12953,30760;7556,28062;2698,25903;0,20507;0,15110;0,7555;2698,2698;7556,0;12953,0;17810,0;20509,2698;23207,4857;23207,10253;2698,10253;2698,7555;17810,7555;15651,7555;15651,4857;15651,2698;12953,2698;12953,2698;10254,2698;7556,2698;4857,2698;4857,4857;2698,7555" o:connectangles="0,0,0,0,0,0,0,0,0,0,0,0,0,0,0,0,0,0,0,0,0,0,0,0,0,0,0,0,0,0,0,0,0,0,0,0,0,0,0"/>
                  <o:lock v:ext="edit" verticies="t"/>
                </v:shape>
                <v:shape id="Freeform 681" o:spid="_x0000_s1461" style="position:absolute;left:35501;top:3572;width:308;height:281;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5JcIA&#10;AADdAAAADwAAAGRycy9kb3ducmV2LnhtbERP24rCMBB9F/yHMIJvmiqsaNcoi6Ar4gpWP2BoZpu6&#10;zaQ0UevfG2HBtzmc68yXra3EjRpfOlYwGiYgiHOnSy4UnE/rwRSED8gaK8ek4EEelotuZ46pdnc+&#10;0i0LhYgh7FNUYEKoUyl9bsiiH7qaOHK/rrEYImwKqRu8x3BbyXGSTKTFkmODwZpWhvK/7GoVXC77&#10;1e6wtQe93px+vjM9dma6Uarfa78+QQRqw1v8797qOP9jMoP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bklwgAAAN0AAAAPAAAAAAAAAAAAAAAAAJgCAABkcnMvZG93&#10;bnJldi54bWxQSwUGAAAAAAQABAD1AAAAhwMAAAAA&#10;" path="m,l24,r,5l24,9r,5l29,19r4,-5l38,9r,-4l33,,53,,48,5r-5,l38,14,33,24,43,43r5,5l53,48r,4l57,52r-24,l38,48,33,43,24,28,19,43r-5,5l14,52r5,l,52r5,l5,48r4,l14,43,24,28,14,9,9,5,5,5,,xe" fillcolor="#131516" stroked="f">
                  <v:path arrowok="t" o:connecttype="custom" o:connectlocs="0,0;12953,0;12953,0;12953,0;12953,2698;12953,2698;12953,2698;12953,2698;12953,4857;12953,4857;12953,7555;15651,10253;17810,7555;20509,4857;20509,2698;20509,2698;20509,2698;17810,0;17810,0;17810,0;28604,0;28604,0;25906,2698;25906,2698;23207,2698;20509,7555;17810,12952;23207,23205;25906,25903;28604,25903;28604,28062;30763,28062;30763,28062;17810,28062;17810,28062;17810,28062;20509,25903;20509,25903;20509,25903;20509,25903;17810,23205;12953,15110;10254,23205;7556,25903;7556,25903;7556,25903;7556,25903;7556,28062;10254,28062;10254,28062;0,28062;0,28062;2699,28062;2699,25903;4857,25903;7556,23205;12953,15110;7556,4857;4857,2698;2699,2698;2699,2698;0,0;0,0" o:connectangles="0,0,0,0,0,0,0,0,0,0,0,0,0,0,0,0,0,0,0,0,0,0,0,0,0,0,0,0,0,0,0,0,0,0,0,0,0,0,0,0,0,0,0,0,0,0,0,0,0,0,0,0,0,0,0,0,0,0,0,0,0,0,0"/>
                </v:shape>
                <v:shape id="Freeform 682" o:spid="_x0000_s1462" style="position:absolute;left:28976;top:3961;width:178;height:593;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7NcQA&#10;AADdAAAADwAAAGRycy9kb3ducmV2LnhtbESPQW/CMAyF75P4D5GRdhtpkdhQISBgAu1a4MDRakxb&#10;0ThVk7Udv34+TNrN1nt+7/N6O7pG9dSF2rOBdJaAIi68rbk0cL0c35agQkS22HgmAz8UYLuZvKwx&#10;s37gnPpzLJWEcMjQQBVjm2kdioochplviUW7+85hlLUrte1wkHDX6HmSvGuHNUtDhS0dKioe529n&#10;AOduGPqb3+dp4k6Rn9c8/XwY8zoddytQkcb4b/67/rKCv/gQ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OzXEAAAA3QAAAA8AAAAAAAAAAAAAAAAAmAIAAGRycy9k&#10;b3ducmV2LnhtbFBLBQYAAAAABAAEAPUAAACJAwAAAAA=&#10;" path="m33,110r,l24,105r-5,-5l9,91,5,81,,67,,57,,38,9,24,19,9,33,r,4l24,9r-5,5l14,24r,9l9,43r,9l9,67r5,9l14,86r,5l19,95r5,5l24,105r9,5xe" fillcolor="#131516" stroked="f">
                  <v:path arrowok="t" o:connecttype="custom" o:connectlocs="17810,59361;17810,59361;12953,56663;10254,53965;4857,49108;2698,43711;0,36156;0,30760;0,20507;4857,12951;10254,4857;17810,0;17810,2159;12953,4857;10254,7555;7556,12951;7556,17808;4857,23205;4857,28062;4857,36156;7556,41013;7556,46410;7556,49108;10254,51266;12953,53965;12953,56663;17810,59361" o:connectangles="0,0,0,0,0,0,0,0,0,0,0,0,0,0,0,0,0,0,0,0,0,0,0,0,0,0,0"/>
                </v:shape>
                <v:shape id="Freeform 683" o:spid="_x0000_s1463" style="position:absolute;left:29181;top:4112;width:286;height:313;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wEcIA&#10;AADdAAAADwAAAGRycy9kb3ducmV2LnhtbERP22oCMRB9L/gPYQTfNKtgK1ujiFIsi1S0pc/DZvaC&#10;m8mSpLr69UYQ+jaHc535sjONOJPztWUF41ECgji3uuZSwc/3x3AGwgdkjY1lUnAlD8tF72WOqbYX&#10;PtD5GEoRQ9inqKAKoU2l9HlFBv3ItsSRK6wzGCJ0pdQOLzHcNHKSJK/SYM2xocKW1hXlp+OfUbDN&#10;vNvl081vQdnmmn2ZfX2ThVKDfrd6BxGoC//ip/tTx/nTtz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LARwgAAAN0AAAAPAAAAAAAAAAAAAAAAAJgCAABkcnMvZG93&#10;bnJldi54bWxQSwUGAAAAAAQABAD1AAAAhwMAAAAA&#10;" path="m24,l39,5r9,5l48,19r5,10l53,34r-5,9l43,48r-4,5l34,58r-10,l15,58,5,48,,39,,29,,24,5,15r5,-5l15,5,19,r5,xm24,5r-5,l15,10r,5l10,19r,5l15,39r,4l19,53r10,l34,53r5,-5l39,43r4,-9l39,19,34,10,29,5r-5,xe" fillcolor="#131516" stroked="f">
                  <v:path arrowok="t" o:connecttype="custom" o:connectlocs="12953,0;21048,2698;25906,5397;25906,10253;28604,15650;28604,18348;25906,23205;23207,25903;21048,28602;18350,31300;12953,31300;8095,31300;2698,25903;0,21047;0,15650;0,12952;2698,8095;5397,5397;8095,2698;10254,0;12953,0;12953,2698;10254,2698;10254,2698;8095,5397;8095,8095;5397,10253;5397,12952;8095,21047;8095,23205;10254,28602;15651,28602;18350,28602;21048,25903;21048,23205;23207,18348;21048,10253;18350,5397;15651,2698;12953,2698" o:connectangles="0,0,0,0,0,0,0,0,0,0,0,0,0,0,0,0,0,0,0,0,0,0,0,0,0,0,0,0,0,0,0,0,0,0,0,0,0,0,0,0"/>
                  <o:lock v:ext="edit" verticies="t"/>
                </v:shape>
                <v:shape id="Freeform 684" o:spid="_x0000_s1464" style="position:absolute;left:29521;top:4112;width:232;height:313;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8NMMA&#10;AADdAAAADwAAAGRycy9kb3ducmV2LnhtbERP3WrCMBS+H+wdwhF2N1MDulGN0gmCA4eu+gCH5tgW&#10;m5OSRO3efhEGuzsf3+9ZrAbbiRv50DrWMBlnIIgrZ1quNZyOm9d3ECEiG+wck4YfCrBaPj8tMDfu&#10;zt90K2MtUgiHHDU0Mfa5lKFqyGIYu544cWfnLcYEfS2Nx3sKt51UWTaTFltODQ32tG6oupRXq8Gr&#10;olTdZn+dzs7+y+4+D/sPVWj9MhqKOYhIQ/wX/7m3Js2fvil4fJ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8NMMAAADdAAAADwAAAAAAAAAAAAAAAACYAgAAZHJzL2Rv&#10;d25yZXYueG1sUEsFBgAAAAAEAAQA9QAAAIgDAAAAAA==&#10;" path="m43,39r-5,4l33,53r-5,5l19,58,9,58,4,48,,43,,29,,19,4,10,14,5,24,r4,l38,5r,5l43,15r-5,4l33,19r-5,l28,15r,-5l28,5r-4,l19,5r-5,l14,10,9,15r,9l9,34r5,9l19,48r5,l28,48r5,-5l38,43r5,-9l43,39xe" fillcolor="#131516" stroked="f">
                  <v:path arrowok="t" o:connecttype="custom" o:connectlocs="23207,21047;20509,23205;17810,28602;15112,31300;10254,31300;4857,31300;2159,25903;0,23205;0,15650;0,10253;2159,5397;7556,2698;12953,0;15112,0;20509,2698;20509,5397;23207,8095;23207,8095;20509,10253;20509,10253;20509,10253;17810,10253;15112,10253;15112,8095;15112,8095;15112,5397;15112,2698;12953,2698;10254,2698;7556,2698;7556,5397;4857,8095;4857,12952;4857,18348;7556,23205;10254,25903;12953,25903;15112,25903;17810,23205;20509,23205;23207,18348;23207,21047" o:connectangles="0,0,0,0,0,0,0,0,0,0,0,0,0,0,0,0,0,0,0,0,0,0,0,0,0,0,0,0,0,0,0,0,0,0,0,0,0,0,0,0,0,0"/>
                </v:shape>
                <v:shape id="Freeform 685" o:spid="_x0000_s1465" style="position:absolute;left:29802;top:4112;width:232;height:313;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Zr8MA&#10;AADdAAAADwAAAGRycy9kb3ducmV2LnhtbERP3WrCMBS+F3yHcITdaboO3ahGqYIwQXHrfIBDc2zL&#10;mpOSRO3e3gjC7s7H93sWq9604krON5YVvE4SEMSl1Q1XCk4/2/EHCB+QNbaWScEfeVgth4MFZtre&#10;+JuuRahEDGGfoYI6hC6T0pc1GfQT2xFH7mydwRChq6R2eIvhppVpksykwYZjQ40dbWoqf4uLUeDS&#10;vEjb7fEynZ3dwex3X8d1miv1MurzOYhAffgXP92fOs6fvr/B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Zr8MAAADdAAAADwAAAAAAAAAAAAAAAACYAgAAZHJzL2Rv&#10;d25yZXYueG1sUEsFBgAAAAAEAAQA9QAAAIgDAAAAAA==&#10;" path="m43,39r-4,4l34,53r-5,5l19,58r-4,l5,48,,43,,29,,19,5,10,15,5,24,r5,l39,5r,5l43,15r-4,4l34,19,29,15r,-5l29,5r-5,l15,5r,5l10,15r,9l10,34r5,9l19,48r5,l29,48r5,-5l39,43r4,-9l43,39xe" fillcolor="#131516" stroked="f">
                  <v:path arrowok="t" o:connecttype="custom" o:connectlocs="23207,21047;21048,23205;18350,28602;15651,31300;10254,31300;8095,31300;2698,25903;0,23205;0,15650;0,10253;2698,5397;8095,2698;12953,0;15651,0;21048,2698;21048,5397;23207,8095;23207,8095;21048,10253;21048,10253;21048,10253;18350,10253;18350,10253;15651,8095;15651,8095;15651,5397;15651,2698;12953,2698;12953,2698;8095,2698;8095,5397;5397,8095;5397,12952;5397,18348;8095,23205;10254,25903;12953,25903;15651,25903;18350,23205;21048,23205;23207,18348;23207,21047" o:connectangles="0,0,0,0,0,0,0,0,0,0,0,0,0,0,0,0,0,0,0,0,0,0,0,0,0,0,0,0,0,0,0,0,0,0,0,0,0,0,0,0,0,0"/>
                </v:shape>
                <v:shape id="Freeform 686" o:spid="_x0000_s1466" style="position:absolute;left:30061;top:4139;width:313;height:286;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umsQA&#10;AADdAAAADwAAAGRycy9kb3ducmV2LnhtbERPS2vCQBC+C/0PyxS8SN34akvqKkWQFj0llvY6ZMck&#10;NDsbdrdJ/PddQfA2H99z1tvBNKIj52vLCmbTBARxYXXNpYKv0/7pFYQPyBoby6TgQh62m4fRGlNt&#10;e86oy0MpYgj7FBVUIbSplL6oyKCf2pY4cmfrDIYIXSm1wz6Gm0bOk+RZGqw5NlTY0q6i4jf/Mwom&#10;+++PYfdT2FAf+0O/zM6zRdkpNX4c3t9ABBrCXXxzf+o4f/WyhOs38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rprEAAAA3QAAAA8AAAAAAAAAAAAAAAAAmAIAAGRycy9k&#10;b3ducmV2LnhtbFBLBQYAAAAABAAEAPUAAACJAwAAAAA=&#10;" path="m48,r,29l53,38r,5l58,43r,5l43,53r-4,l39,43r-5,5l29,53r-5,l19,53r-4,l10,48r,-5l10,38r,-4l10,10r,-5l5,,,,19,r,34l19,38r,5l24,43r5,5l34,43r5,l39,38r,-28l39,5,39,,34,,48,xe" fillcolor="#131516" stroked="f">
                  <v:path arrowok="t" o:connecttype="custom" o:connectlocs="25906,0;25906,15650;28604,20506;28604,23205;28604,23205;28604,23205;28604,23205;28604,23205;31303,23205;31303,23205;31303,25903;23207,28601;21049,28601;21049,23205;18350,25903;15652,28601;15652,28601;12953,28601;10254,28601;8096,28601;5397,25903;5397,23205;5397,20506;5397,18348;5397,5396;5397,2698;5397,2698;2699,0;2699,0;2699,0;0,0;0,0;10254,0;10254,18348;10254,20506;10254,23205;12953,23205;15652,25903;15652,25903;18350,23205;21049,23205;21049,20506;21049,5396;21049,2698;21049,0;21049,0;18350,0;18350,0;25906,0" o:connectangles="0,0,0,0,0,0,0,0,0,0,0,0,0,0,0,0,0,0,0,0,0,0,0,0,0,0,0,0,0,0,0,0,0,0,0,0,0,0,0,0,0,0,0,0,0,0,0,0,0"/>
                </v:shape>
                <v:shape id="Freeform 687" o:spid="_x0000_s1467" style="position:absolute;left:30374;top:4112;width:308;height:44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eacEA&#10;AADdAAAADwAAAGRycy9kb3ducmV2LnhtbERPS4vCMBC+L/gfwgje1lTFB9Uo4rIge1mseh+a6QOb&#10;SWlSW/31ZmHB23x8z9nselOJOzWutKxgMo5AEKdWl5wruJy/P1cgnEfWWFkmBQ9ysNsOPjYYa9vx&#10;ie6Jz0UIYRejgsL7OpbSpQUZdGNbEwcus41BH2CTS91gF8JNJadRtJAGSw4NBdZ0KCi9Ja1RkM+6&#10;r8w+aR+19lq3P/o3SxeZUqNhv1+D8NT7t/jffdRh/nw5h7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XmnBAAAA3QAAAA8AAAAAAAAAAAAAAAAAmAIAAGRycy9kb3du&#10;cmV2LnhtbFBLBQYAAAAABAAEAPUAAACGAwAAAAA=&#10;" path="m,10l19,r,15l24,10,29,5,33,r5,l43,5r10,5l57,15r,14l57,39,48,53r-5,5l33,58r-4,l24,58,19,53r,19l19,77r5,l24,82r5,l,82r5,l9,77r,-5l9,67,9,19r,-4l9,10r-4,l,10xm19,19r,20l19,43r,5l24,48r,5l29,53r4,l38,53r5,-5l48,43r,-9l48,24,43,15,38,10r-5,l29,10r-5,5l19,19xe" fillcolor="#131516" stroked="f">
                  <v:path arrowok="t" o:connecttype="custom" o:connectlocs="10254,0;10254,8095;15651,2698;20509,0;28604,5396;30763,15650;25906,28601;17810,31299;12953,31299;10254,28601;10254,38855;12953,41553;12953,44251;15651,44251;0,44251;2699,44251;4857,41553;4857,38855;4857,10253;4857,5396;4857,5396;2699,5396;2699,5396;10254,10253;10254,23205;12953,25903;15651,28601;20509,28601;25906,23205;25906,12952;20509,5396;15651,5396;12953,8095" o:connectangles="0,0,0,0,0,0,0,0,0,0,0,0,0,0,0,0,0,0,0,0,0,0,0,0,0,0,0,0,0,0,0,0,0"/>
                  <o:lock v:ext="edit" verticies="t"/>
                </v:shape>
                <v:shape id="Freeform 688" o:spid="_x0000_s1468" style="position:absolute;left:30736;top:3961;width:129;height:464;visibility:visible;mso-wrap-style:square;v-text-anchor:top" coordsize="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kZsIA&#10;AADdAAAADwAAAGRycy9kb3ducmV2LnhtbERPS4vCMBC+C/sfwix409QFH3SNIsKKB1F8sHsdmtm2&#10;2ExKEtv6740geJuP7znzZWcq0ZDzpWUFo2ECgjizuuRcweX8M5iB8AFZY2WZFNzJw3Lx0Ztjqm3L&#10;R2pOIRcxhH2KCooQ6lRKnxVk0A9tTRy5f+sMhghdLrXDNoabSn4lyUQaLDk2FFjTuqDseroZBfIw&#10;+l01a/fn9Wa3P1Ttbns9Z0r1P7vVN4hAXXiLX+6tjvPH0w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GRmwgAAAN0AAAAPAAAAAAAAAAAAAAAAAJgCAABkcnMvZG93&#10;bnJldi54bWxQSwUGAAAAAAQABAD1AAAAhwMAAAAA&#10;" path="m14,r,l14,4r5,l19,9r-5,5l10,14,5,9,5,4r5,l10,r4,xm19,28r,43l19,76r,5l24,81r,5l,86,,81r5,l10,76r,-5l10,52r,-9l5,43r,-5l,38,14,28r5,xe" fillcolor="#131516" stroked="f">
                  <v:path arrowok="t" o:connecttype="custom" o:connectlocs="7556,0;7556,0;7556,2159;10254,2159;10254,4857;10254,4857;7556,7555;7556,7555;7556,7555;5397,7555;5397,7555;2699,4857;2699,4857;2699,2159;5397,2159;5397,0;7556,0;10254,15110;10254,38315;10254,41013;10254,43712;10254,43712;10254,43712;12953,43712;12953,43712;12953,46410;0,46410;0,43712;2699,43712;2699,43712;2699,43712;2699,43712;5397,41013;5397,38315;5397,28062;5397,23205;2699,23205;2699,20507;2699,20507;2699,20507;2699,20507;0,20507;0,20507;0,20507;7556,15110;10254,15110" o:connectangles="0,0,0,0,0,0,0,0,0,0,0,0,0,0,0,0,0,0,0,0,0,0,0,0,0,0,0,0,0,0,0,0,0,0,0,0,0,0,0,0,0,0,0,0,0,0"/>
                  <o:lock v:ext="edit" verticies="t"/>
                </v:shape>
                <v:shape id="Freeform 689" o:spid="_x0000_s1469" style="position:absolute;left:30919;top:4112;width:232;height:313;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RIMUA&#10;AADdAAAADwAAAGRycy9kb3ducmV2LnhtbERPTWvCQBC9C/6HZQq9SLOxYC2pq2ih2IMHjaX0OGTH&#10;JHR3NmQ3JvXXu0LB2zze5yxWgzXiTK2vHSuYJikI4sLpmksFX8ePp1cQPiBrNI5JwR95WC3HowVm&#10;2vV8oHMeShFD2GeooAqhyaT0RUUWfeIa4sidXGsxRNiWUrfYx3Br5HOavkiLNceGCht6r6j4zTur&#10;4DLZd9vTJt3232R+dLfx6zrslHp8GNZvIAIN4S7+d3/qOH82n8P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9EgxQAAAN0AAAAPAAAAAAAAAAAAAAAAAJgCAABkcnMv&#10;ZG93bnJldi54bWxQSwUGAAAAAAQABAD1AAAAigMAAAAA&#10;" path="m9,24r,10l14,43r5,5l28,48r5,l38,43r5,-9l43,39r,4l38,53,28,58r-4,l14,58,4,53,,43,,29,,19,4,10,14,5,24,r9,5l38,5r5,10l43,24,9,24xm9,19r24,l33,15r-5,l28,10r,-5l24,5r-5,l14,5,9,10r,5l9,19xe" fillcolor="#131516" stroked="f">
                  <v:path arrowok="t" o:connecttype="custom" o:connectlocs="4857,12952;4857,18348;7556,23205;10254,25903;15112,25903;17810,25903;20509,23205;20509,23205;23207,18348;23207,21047;23207,23205;20509,28602;15112,31300;12953,31300;7556,31300;2159,28602;0,23205;0,15650;0,10253;2159,5397;7556,2698;12953,0;17810,2698;20509,2698;23207,8095;23207,12952;4857,12952;4857,10253;17810,10253;17810,8095;15112,8095;15112,5397;15112,2698;12953,2698;10254,2698;7556,2698;4857,5397;4857,8095;4857,10253" o:connectangles="0,0,0,0,0,0,0,0,0,0,0,0,0,0,0,0,0,0,0,0,0,0,0,0,0,0,0,0,0,0,0,0,0,0,0,0,0,0,0"/>
                  <o:lock v:ext="edit" verticies="t"/>
                </v:shape>
                <v:shape id="Freeform 690" o:spid="_x0000_s1470" style="position:absolute;left:31200;top:3961;width:313;height:464;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3sYA&#10;AADdAAAADwAAAGRycy9kb3ducmV2LnhtbESPT2vCQBDF70K/wzKF3nTTglpSVxHBWloUair0OGQn&#10;fzA7G7LbGL995yB4m+G9ee83i9XgGtVTF2rPBp4nCSji3NuaSwM/2Xb8CipEZIuNZzJwpQCr5cNo&#10;gan1F/6m/hhLJSEcUjRQxdimWoe8Iodh4lti0QrfOYyydqW2HV4k3DX6JUlm2mHN0lBhS5uK8vPx&#10;zxlI3rOc94dzsS6+TkP/u/s8ZRqNeXoc1m+gIg3xbr5df1jBn84F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6+3sYAAADdAAAADwAAAAAAAAAAAAAAAACYAgAAZHJz&#10;L2Rvd25yZXYueG1sUEsFBgAAAAAEAAQA9QAAAIsDAAAAAA==&#10;" path="m39,76r-5,5l29,86r-5,l20,86r-5,l5,81,,71,,62,,47,5,38,15,33r9,-5l34,28r5,5l39,24r,-5l39,14,34,9r-5,l44,r4,l48,62r,9l48,76r5,l58,81,39,86r,-10xm39,76r,-29l39,43,34,38,29,33r-5,l20,33r-5,5l10,47r,10l10,67r5,4l20,76r9,5l34,76r5,xe" fillcolor="#131516" stroked="f">
                  <v:path arrowok="t" o:connecttype="custom" o:connectlocs="21049,41013;18350,43712;15652,46410;12953,46410;10794,46410;8096,46410;2699,43712;0,38315;0,33458;0,25364;2699,20507;8096,17808;12953,15110;18350,15110;21049,17808;21049,12952;21049,10253;21049,7555;18350,4857;18350,4857;18350,4857;18350,4857;15652,4857;15652,4857;15652,4857;23747,0;25906,0;25906,33458;25906,38315;25906,41013;25906,41013;25906,41013;25906,41013;28604,41013;28604,41013;28604,41013;31303,43712;21049,46410;21049,46410;21049,41013;21049,41013;21049,25364;21049,23205;18350,20507;18350,20507;15652,17808;15652,17808;12953,17808;10794,17808;8096,20507;5397,25364;5397,30760;5397,36157;8096,38315;10794,41013;15652,43712;18350,41013;21049,41013" o:connectangles="0,0,0,0,0,0,0,0,0,0,0,0,0,0,0,0,0,0,0,0,0,0,0,0,0,0,0,0,0,0,0,0,0,0,0,0,0,0,0,0,0,0,0,0,0,0,0,0,0,0,0,0,0,0,0,0,0,0"/>
                  <o:lock v:ext="edit" verticies="t"/>
                </v:shape>
                <v:shape id="Freeform 691" o:spid="_x0000_s1471" style="position:absolute;left:31513;top:3961;width:183;height:593;visibility:visible;mso-wrap-style:square;v-text-anchor:top" coordsize="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5V8MA&#10;AADdAAAADwAAAGRycy9kb3ducmV2LnhtbERPzWrCQBC+C32HZQq96SaF1Da6iiQILfSgaR9gyI5J&#10;7O5syK4mvn23UPA2H9/vrLeTNeJKg+8cK0gXCQji2umOGwXfX/v5KwgfkDUax6TgRh62m4fZGnPt&#10;Rj7StQqNiCHsc1TQhtDnUvq6JYt+4XriyJ3cYDFEODRSDzjGcGvkc5K8SIsdx4YWeypaqn+qi1Vg&#10;Dil+fowlJrtzcU4PY5FheVPq6XHarUAEmsJd/O9+13F+tny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5V8MAAADdAAAADwAAAAAAAAAAAAAAAACYAgAAZHJzL2Rv&#10;d25yZXYueG1sUEsFBgAAAAAEAAQA9QAAAIgDAAAAAA==&#10;" path="m,4l,,10,4r4,10l24,19r5,14l34,43r,14l29,71,24,91r-10,9l,110r5,-5l14,95r,-4l19,81r,-14l19,57r,-10l19,33r,-5l14,24r,-5l10,14,5,9,,4xe" fillcolor="#131516" stroked="f">
                  <v:path arrowok="t" o:connecttype="custom" o:connectlocs="0,2159;0,0;5397,2159;7556,7555;12953,10253;15651,17808;18350,23205;18350,30760;15651,38315;12953,49108;7556,53965;0,59361;0,59361;2699,56663;7556,51266;7556,49108;10254,43711;10254,36156;10254,30760;10254,25363;10254,17808;10254,15110;7556,12951;7556,10253;5397,7555;2699,4857;0,2159" o:connectangles="0,0,0,0,0,0,0,0,0,0,0,0,0,0,0,0,0,0,0,0,0,0,0,0,0,0,0"/>
                </v:shape>
                <v:shape id="Freeform 692" o:spid="_x0000_s1472" style="position:absolute;left:28949;top:4554;width:389;height:410;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Xo8UA&#10;AADdAAAADwAAAGRycy9kb3ducmV2LnhtbESPS2vDMBCE74X+B7GB3ho5KXngRgmlEAg5FOok98Va&#10;P6i1ciXFdv9991DobZeZnfl2d5hcpwYKsfVsYDHPQBGX3rZcG7hejs9bUDEhW+w8k4EfinDYPz7s&#10;MLd+5E8ailQrCeGYo4EmpT7XOpYNOYxz3xOLVvngMMkaam0DjhLuOr3MsrV22LI0NNjTe0PlV3F3&#10;BsL5fFkXN77ePl7G72Gjq3o1VMY8zaa3V1CJpvRv/rs+WcFfbYV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RejxQAAAN0AAAAPAAAAAAAAAAAAAAAAAJgCAABkcnMv&#10;ZG93bnJldi54bWxQSwUGAAAAAAQABAD1AAAAigMAAAAA&#10;" path="m53,38r9,l67,43r5,5l72,57r,5l67,67r-5,5l58,76r-5,l38,76,,76r5,l10,76r,-4l14,72r,-10l14,14r,-9l10,5,10,,5,,,,34,r9,l53,r5,5l62,9r5,5l67,19r,5l67,28r-5,5l53,38xm24,33r,l29,33r5,l43,33r5,l53,33r,-5l58,24r,-5l58,14,53,9,43,5r-9,l29,5r-5,l24,33xm24,72r5,l38,72r10,l53,67r5,-5l58,57r,-5l58,48,53,43r-5,l43,38r-9,l29,38r-5,l24,72xe" fillcolor="#131516" stroked="f">
                  <v:path arrowok="t" o:connecttype="custom" o:connectlocs="33462,20507;38859,25903;38859,33458;33462,38854;28605,41013;0,41013;2699,41013;5397,38854;7556,33458;7556,2698;5397,0;0,0;18350,0;28605,0;33462,4857;36160,10253;36160,15110;28605,20507;12953,17808;18350,17808;23207,17808;28605,17808;31303,12951;31303,7555;23207,2698;15652,2698;12953,17808;15652,38854;25906,38854;31303,33458;31303,28062;28605,23205;23207,20507;15652,20507;12953,20507;12953,38854" o:connectangles="0,0,0,0,0,0,0,0,0,0,0,0,0,0,0,0,0,0,0,0,0,0,0,0,0,0,0,0,0,0,0,0,0,0,0,0"/>
                  <o:lock v:ext="edit" verticies="t"/>
                </v:shape>
                <v:shape id="Freeform 693" o:spid="_x0000_s1473" style="position:absolute;left:29392;top:4684;width:280;height:30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I78MA&#10;AADdAAAADwAAAGRycy9kb3ducmV2LnhtbERPzWrCQBC+C77DMkJvuknAH6KrpIWCPfTQxAcYsmMS&#10;zM7G3a2mffquUPA2H9/v7A6j6cWNnO8sK0gXCQji2uqOGwWn6n2+AeEDssbeMin4IQ+H/XSyw1zb&#10;O3/RrQyNiCHsc1TQhjDkUvq6JYN+YQfiyJ2tMxgidI3UDu8x3PQyS5KVNNhxbGhxoLeW6kv5bRTg&#10;hxua7PXXpOeyGD+vRbXWWaXUy2wstiACjeEp/ncfdZy/3KTw+Cae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I78MAAADdAAAADwAAAAAAAAAAAAAAAACYAgAAZHJzL2Rv&#10;d25yZXYueG1sUEsFBgAAAAAEAAQA9QAAAIgDAAAAAA==&#10;" path="m33,48r-9,4l19,52r-5,5l9,52r-5,l4,48,,43,4,38r,-5l4,28r10,l19,24,33,19r,-5l33,9,28,4r-4,l19,4r-5,l14,9r,5l9,19r-5,l4,14,4,9,9,4,14,,24,r4,l33,r5,4l43,9r,10l43,33r,10l43,48r5,l52,43r,5l43,52r-5,5l33,52r,-4xm33,43r,-19l24,24r-5,4l14,28r,5l9,38r5,5l14,48r5,l24,48r9,-5xe" fillcolor="#131516" stroked="f">
                  <v:path arrowok="t" o:connecttype="custom" o:connectlocs="12953,28062;10255,28062;4857,28062;2159,25903;2159,20507;2159,15110;10255,12952;17810,7555;15112,2159;12953,2159;7556,2159;7556,4857;7556,7555;4857,10253;2159,10253;2159,7555;2159,4857;7556,0;15112,0;20509,2159;23208,4857;23208,17808;23208,23205;23208,25903;23208,25903;25906,25903;28065,23205;23208,28062;17810,28062;17810,28062;17810,23205;12953,12952;7556,15110;7556,17808;7556,23205;10255,25903;12953,25903" o:connectangles="0,0,0,0,0,0,0,0,0,0,0,0,0,0,0,0,0,0,0,0,0,0,0,0,0,0,0,0,0,0,0,0,0,0,0,0,0"/>
                  <o:lock v:ext="edit" verticies="t"/>
                </v:shape>
                <v:shape id="Freeform 694" o:spid="_x0000_s1474" style="position:absolute;left:29699;top:4684;width:184;height:30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yEcUA&#10;AADdAAAADwAAAGRycy9kb3ducmV2LnhtbERPTWvCQBC9C/6HZYTedKNUSVM3QQTBeggY29LjkJ0m&#10;abOzIbvVtL/eFYTe5vE+Z50NphVn6l1jWcF8FoEgLq1uuFLwetpNYxDOI2tsLZOCX3KQpePRGhNt&#10;L3ykc+ErEULYJaig9r5LpHRlTQbdzHbEgfu0vUEfYF9J3eMlhJtWLqJoJQ02HBpq7GhbU/ld/BgF&#10;H3/50+Etly/+sWiivDy9y6+NUephMmyeQXga/L/47t7rMH8ZL+D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jIRxQAAAN0AAAAPAAAAAAAAAAAAAAAAAJgCAABkcnMv&#10;ZG93bnJldi54bWxQSwUGAAAAAAQABAD1AAAAigMAAAAA&#10;" path="m34,r,19l29,19,29,9,24,4r-5,l15,4r-5,l5,4r,5l5,14r5,l10,19r5,l24,24r10,4l34,38r,10l29,52r-5,l19,57r-4,l5,52,,52,,38r5,5l10,48r5,4l19,52r5,l24,48r5,l29,43r,-5l24,38,19,33,15,28,5,28,,24,,19,,14,,9,5,4,10,r5,l19,r5,l29,r5,xe" fillcolor="#131516" stroked="f">
                  <v:path arrowok="t" o:connecttype="custom" o:connectlocs="18350,0;18350,10253;15651,10253;15651,4857;12953,2159;10254,2159;8096,2159;5397,2159;5397,2159;2699,2159;2699,4857;2699,7555;5397,7555;5397,10253;8096,10253;12953,12952;18350,15110;18350,20507;18350,25903;15651,28062;12953,28062;10254,30760;8096,30760;2699,28062;2699,28062;2699,28062;0,28062;0,28062;0,28062;0,20507;0,20507;2699,23205;5397,25903;8096,28062;10254,28062;12953,28062;12953,25903;15651,25903;15651,23205;15651,20507;12953,20507;10254,17808;8096,15110;2699,15110;0,12952;0,10253;0,7555;0,4857;2699,2159;5397,0;8096,0;10254,0;12953,0;12953,0;15651,0;15651,0;15651,0;15651,0;15651,0;18350,0" o:connectangles="0,0,0,0,0,0,0,0,0,0,0,0,0,0,0,0,0,0,0,0,0,0,0,0,0,0,0,0,0,0,0,0,0,0,0,0,0,0,0,0,0,0,0,0,0,0,0,0,0,0,0,0,0,0,0,0,0,0,0,0"/>
                </v:shape>
                <v:shape id="Freeform 695" o:spid="_x0000_s1475" style="position:absolute;left:29931;top:4684;width:260;height:30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WqcEA&#10;AADdAAAADwAAAGRycy9kb3ducmV2LnhtbERPS4vCMBC+L/gfwgje1lRF0WoUEZQ9ro+Lt7EZ25Jm&#10;UptYu/9+IyzsbT6+56w2na1ES40vHSsYDRMQxJnTJecKLuf95xyED8gaK8ek4Ic8bNa9jxWm2r34&#10;SO0p5CKGsE9RQRFCnUrps4Is+qGriSN3d43FEGGTS93gK4bbSo6TZCYtlhwbCqxpV1BmTk+r4Pit&#10;H1lH19vMLNpwpUNi9sYoNeh32yWIQF34F/+5v3ScP51P4P1NPE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1qnBAAAA3QAAAA8AAAAAAAAAAAAAAAAAmAIAAGRycy9kb3du&#10;cmV2LnhtbFBLBQYAAAAABAAEAPUAAACGAwAAAAA=&#10;" path="m10,19r,14l15,38r9,5l29,48r5,l39,43r4,-5l43,33r5,l43,43r-4,5l34,52,24,57,15,52,10,48,5,38,,28,5,14,10,4,15,r9,l34,r9,4l43,9r5,10l10,19xm10,19r24,l34,14r,-5l29,4r-5,l19,4r-4,l10,9r,10xe" fillcolor="#131516" stroked="f">
                  <v:path arrowok="t" o:connecttype="custom" o:connectlocs="5397,10253;5397,17808;8096,20507;12953,23205;15652,25903;18350,25903;21049,23205;23207,20507;23207,17808;25906,17808;23207,23205;21049,25903;18350,28062;12953,30760;8096,28062;5397,25903;2699,20507;0,15110;2699,7555;5397,2159;8096,0;12953,0;18350,0;23207,2159;23207,4857;25906,10253;5397,10253;5397,10253;18350,10253;18350,7555;18350,4857;18350,4857;15652,2159;12953,2159;12953,2159;10254,2159;8096,2159;5397,4857;5397,10253" o:connectangles="0,0,0,0,0,0,0,0,0,0,0,0,0,0,0,0,0,0,0,0,0,0,0,0,0,0,0,0,0,0,0,0,0,0,0,0,0,0,0"/>
                  <o:lock v:ext="edit" verticies="t"/>
                </v:shape>
                <v:shape id="Freeform 696" o:spid="_x0000_s1476" style="position:absolute;left:30218;top:4527;width:313;height:464;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E/MMA&#10;AADdAAAADwAAAGRycy9kb3ducmV2LnhtbERP22rCQBB9L/gPywi+1Y1iJURXkUJVLC3UKPg4ZCcX&#10;zM6G7BrTv+8WBN/mcK6zXPemFh21rrKsYDKOQBBnVldcKDilH68xCOeRNdaWScEvOVivBi9LTLS9&#10;8w91R1+IEMIuQQWl900ipctKMujGtiEOXG5bgz7AtpC6xXsIN7WcRtFcGqw4NJTY0HtJ2fV4Mwqi&#10;bZrx1/c13+Sf57677A7nVKJSo2G/WYDw1Pun+OHe6zD/LZ7B/zfh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E/MMAAADdAAAADwAAAAAAAAAAAAAAAACYAgAAZHJzL2Rv&#10;d25yZXYueG1sUEsFBgAAAAAEAAQA9QAAAIgDAAAAAA==&#10;" path="m38,77r-4,4l29,86r-5,l14,81,10,77,5,67,,57,5,48,10,38r9,-9l29,29r5,l38,33r,-9l38,14r,-4l34,10r-5,l29,5,48,r,62l48,67r,5l48,77r5,l58,77,43,86r-5,l38,77xm38,72r,-29l38,38,34,33r-5,l24,33r-5,5l14,43r,10l14,62r5,10l24,77r5,l34,77r4,-5xe" fillcolor="#131516" stroked="f">
                  <v:path arrowok="t" o:connecttype="custom" o:connectlocs="20509,41553;18350,43712;18350,43712;15652,46410;12953,46410;7556,43712;5397,41553;2699,36157;0,30760;2699,25903;5397,20507;10254,15650;15652,15650;18350,15650;20509,17808;20509,12952;20509,7555;20509,5397;20509,5397;20509,5397;20509,5397;18350,5397;18350,5397;15652,5397;15652,2698;25906,0;25906,0;25906,33458;25906,36157;25906,38855;25906,41553;28604,41553;28604,41553;28604,41553;28604,41553;31303,41553;31303,41553;23207,46410;20509,46410;20509,41553;20509,38855;20509,23205;20509,23205;20509,20507;18350,17808;18350,17808;15652,17808;15652,17808;12953,17808;10254,20507;7556,23205;7556,28602;7556,33458;10254,38855;12953,41553;15652,41553;18350,41553;20509,38855" o:connectangles="0,0,0,0,0,0,0,0,0,0,0,0,0,0,0,0,0,0,0,0,0,0,0,0,0,0,0,0,0,0,0,0,0,0,0,0,0,0,0,0,0,0,0,0,0,0,0,0,0,0,0,0,0,0,0,0,0,0"/>
                  <o:lock v:ext="edit" verticies="t"/>
                </v:shape>
                <v:shape id="Freeform 697" o:spid="_x0000_s1477" style="position:absolute;left:30709;top:4684;width:286;height:30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ZW8MA&#10;AADdAAAADwAAAGRycy9kb3ducmV2LnhtbERPTWvCQBC9C/6HZYReSt3YGgmpq9hCIaAIxl56G7Jj&#10;EszOprtbTf99Vyh4m8f7nOV6MJ24kPOtZQWzaQKCuLK65VrB5/HjKQPhA7LGzjIp+CUP69V4tMRc&#10;2ysf6FKGWsQQ9jkqaELocyl91ZBBP7U9ceRO1hkMEbpaaofXGG46+ZwkC2mw5djQYE/vDVXn8sco&#10;OH4x74rtfv7osoLNG74U3yUr9TAZNq8gAg3hLv53FzrOT7MU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7ZW8MAAADdAAAADwAAAAAAAAAAAAAAAACYAgAAZHJzL2Rv&#10;d25yZXYueG1sUEsFBgAAAAAEAAQA9QAAAIgDAAAAAA==&#10;" path="m29,l39,r9,9l53,19r,9l53,33,48,43r-5,5l39,52r-5,l24,57,15,52,5,48,,38,,28,,19,5,14,10,4r5,l19,,29,xm24,4r-5,l15,9r-5,5l10,24r5,9l15,43r4,5l29,52r5,l39,48r,-10l43,28,39,19,34,9,29,4r-5,xe" fillcolor="#131516" stroked="f">
                  <v:path arrowok="t" o:connecttype="custom" o:connectlocs="15651,0;21048,0;25906,4857;28604,10253;28604,15110;28604,17808;25906,23205;23207,25903;21048,28062;18350,28062;12953,30760;8095,28062;2698,25903;0,20507;0,15110;0,10253;2698,7555;5397,2159;8095,2159;10254,0;15651,0;12953,2159;10254,2159;10254,2159;8095,4857;8095,4857;5397,7555;5397,12952;8095,17808;8095,23205;10254,25903;15651,28062;18350,28062;21048,25903;21048,20507;23207,15110;21048,10253;18350,4857;15651,2159;12953,2159" o:connectangles="0,0,0,0,0,0,0,0,0,0,0,0,0,0,0,0,0,0,0,0,0,0,0,0,0,0,0,0,0,0,0,0,0,0,0,0,0,0,0,0"/>
                  <o:lock v:ext="edit" verticies="t"/>
                </v:shape>
                <v:shape id="Freeform 698" o:spid="_x0000_s1478" style="position:absolute;left:31022;top:4684;width:307;height:280;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LrcIA&#10;AADdAAAADwAAAGRycy9kb3ducmV2LnhtbERP24rCMBB9X/Afwgi+ramCUqpRRPCC7ApWP2Boxqba&#10;TEoTtf79ZmFh3+ZwrjNfdrYWT2p95VjBaJiAIC6crrhUcDlvPlMQPiBrrB2Tgjd5WC56H3PMtHvx&#10;iZ55KEUMYZ+hAhNCk0npC0MW/dA1xJG7utZiiLAtpW7xFcNtLcdJMpUWK44NBhtaGyru+cMquN2+&#10;1ofj3h71Znv+3uV67Ey6VWrQ71YzEIG68C/+c+91nD9Jp/D7TTx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sutwgAAAN0AAAAPAAAAAAAAAAAAAAAAAJgCAABkcnMvZG93&#10;bnJldi54bWxQSwUGAAAAAAQABAD1AAAAhwMAAAAA&#10;" path="m19,9l29,r9,l43,r5,4l48,9r,5l48,19r,24l53,48r,4l57,52r-24,l38,52r,-4l38,43r,-24l38,14r,-5l38,4r-5,l24,9r-5,5l19,43r,5l19,52r5,l29,52,,52r5,l9,48r,-5l9,24,9,14,9,9,5,9,5,4,,9,,4,14,r5,l19,9xe" fillcolor="#131516" stroked="f">
                  <v:path arrowok="t" o:connecttype="custom" o:connectlocs="10254,4857;15651,0;20509,0;20509,0;23207,0;25906,2159;25906,4857;25906,7555;25906,10253;25906,23205;28604,25903;28604,25903;28604,28062;28604,28062;28604,28062;30763,28062;30763,28062;17810,28062;17810,28062;17810,28062;20509,28062;20509,28062;20509,25903;20509,25903;20509,25903;20509,23205;20509,10253;20509,7555;20509,4857;20509,2159;17810,2159;12953,4857;10254,7555;10254,23205;10254,25903;10254,25903;10254,28062;10254,28062;12953,28062;15651,28062;15651,28062;0,28062;0,28062;0,28062;2699,28062;4857,25903;4857,25903;4857,23205;4857,12952;4857,7555;4857,4857;4857,4857;2699,4857;2699,2159;2699,2159;2699,2159;0,4857;0,2159;7556,0;10254,0;10254,4857" o:connectangles="0,0,0,0,0,0,0,0,0,0,0,0,0,0,0,0,0,0,0,0,0,0,0,0,0,0,0,0,0,0,0,0,0,0,0,0,0,0,0,0,0,0,0,0,0,0,0,0,0,0,0,0,0,0,0,0,0,0,0,0,0"/>
                </v:shape>
                <v:shape id="Freeform 699" o:spid="_x0000_s1479" style="position:absolute;left:31513;top:4684;width:286;height:30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it8QA&#10;AADdAAAADwAAAGRycy9kb3ducmV2LnhtbERPTWvCQBC9F/wPywheim60tYbUVaogBCpCoxdvQ3aa&#10;BLOz6e6q6b/vFgq9zeN9znLdm1bcyPnGsoLpJAFBXFrdcKXgdNyNUxA+IGtsLZOCb/KwXg0elphp&#10;e+cPuhWhEjGEfYYK6hC6TEpf1mTQT2xHHLlP6wyGCF0ltcN7DDetnCXJizTYcGyosaNtTeWluBoF&#10;xzPzPn8/PD+6NGezwaf8q2ClRsP+7RVEoD78i//cuY7z5+kC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4rfEAAAA3QAAAA8AAAAAAAAAAAAAAAAAmAIAAGRycy9k&#10;b3ducmV2LnhtbFBLBQYAAAAABAAEAPUAAACJAwAAAAA=&#10;" path="m34,48l24,52r-5,l14,57,10,52r-5,l5,48,,43,5,38r,-5l5,28r9,l19,24,34,19r,-5l34,9,29,4r-5,l19,4r-5,l14,9r,5l10,19r-5,l5,14,5,9,10,4,14,,24,r5,l34,r4,4l43,9r,10l43,33r,10l43,48r5,l53,43r,5l43,52r-5,5l34,52r,-4xm34,43r,-19l24,24r-5,4l14,28r,5l10,38r4,5l14,48r5,l24,48,34,43xe" fillcolor="#131516" stroked="f">
                  <v:path arrowok="t" o:connecttype="custom" o:connectlocs="12953,28062;10254,28062;5397,28062;2698,25903;2698,20507;2698,15110;10254,12952;18350,7555;15651,2159;12953,2159;7556,2159;7556,4857;7556,7555;5397,10253;2698,10253;2698,7555;2698,4857;7556,0;15651,0;20509,2159;23207,4857;23207,17808;23207,23205;23207,25903;23207,25903;25906,25903;28604,23205;23207,28062;18350,28062;18350,28062;18350,23205;12953,12952;7556,15110;7556,17808;7556,23205;10254,25903;12953,25903" o:connectangles="0,0,0,0,0,0,0,0,0,0,0,0,0,0,0,0,0,0,0,0,0,0,0,0,0,0,0,0,0,0,0,0,0,0,0,0,0"/>
                  <o:lock v:ext="edit" verticies="t"/>
                </v:shape>
                <v:shape id="Freeform 700" o:spid="_x0000_s1480" style="position:absolute;left:31799;top:4684;width:307;height:30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vgMYA&#10;AADdAAAADwAAAGRycy9kb3ducmV2LnhtbESPQWsCMRCF74X+hzAFbzWrYKurUYpQKD0Uaz30OGzG&#10;zeJmsiTp7vrvOwfB2wzvzXvfbHajb1VPMTWBDcymBSjiKtiGawOnn/fnJaiUkS22gcnAlRLsto8P&#10;GyxtGPib+mOulYRwKtGAy7krtU6VI49pGjpi0c4hesyyxlrbiIOE+1bPi+JFe2xYGhx2tHdUXY5/&#10;3sBq7g6/HX0Or1/jvrfXeCr84WLM5Gl8W4PKNOa7+Xb9YQV/sRRc+UZG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vgMYAAADdAAAADwAAAAAAAAAAAAAAAACYAgAAZHJz&#10;L2Rvd25yZXYueG1sUEsFBgAAAAAEAAQA9QAAAIsDAAAAAA==&#10;" path="m,l24,r,4l19,4r,5l33,43,43,9,48,4r-5,l38,4,38,,57,r,4l53,4,48,9,29,57,9,9,5,4,,4,,xe" fillcolor="#131516" stroked="f">
                  <v:path arrowok="t" o:connecttype="custom" o:connectlocs="0,0;12953,0;12953,2159;12953,2159;10254,2159;10254,2159;10254,2159;10254,2159;10254,4857;10254,4857;17810,23205;23207,4857;23207,4857;25906,2159;25906,2159;23207,2159;23207,2159;23207,2159;23207,2159;20509,2159;20509,0;30763,0;30763,2159;28604,2159;28604,2159;28604,2159;25906,4857;15651,30760;15651,30760;4857,4857;4857,4857;2699,2159;2699,2159;2699,2159;0,2159;0,2159;0,0" o:connectangles="0,0,0,0,0,0,0,0,0,0,0,0,0,0,0,0,0,0,0,0,0,0,0,0,0,0,0,0,0,0,0,0,0,0,0,0,0"/>
                </v:shape>
                <v:shape id="Freeform 701" o:spid="_x0000_s1481" style="position:absolute;left:32133;top:4684;width:260;height:30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hQ8IA&#10;AADdAAAADwAAAGRycy9kb3ducmV2LnhtbERPTWvCQBC9F/wPywi9NRsLDRpdRQqWHmvqJbcxOyZh&#10;s7Mxu43pv+8KQm/zeJ+z2U22EyMNvnWsYJGkIIgrp1uuFZy+Dy9LED4ga+wck4Jf8rDbzp42mGt3&#10;4yONRahFDGGfo4ImhD6X0lcNWfSJ64kjd3GDxRDhUEs94C2G206+pmkmLbYcGxrs6b2hyhQ/VsHx&#10;S1+ricpzZlZjKOkjNQdjlHqeT/s1iEBT+Bc/3J86zn9bruD+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eFDwgAAAN0AAAAPAAAAAAAAAAAAAAAAAJgCAABkcnMvZG93&#10;bnJldi54bWxQSwUGAAAAAAQABAD1AAAAhwMAAAAA&#10;" path="m29,48r-5,4l19,52r-4,l15,57,10,52r-5,l,48,,43,,38,,33,5,28r5,l19,24,29,19r,-5l29,9r,-5l24,4r-5,l15,4r,5l15,14r-5,l10,19r-5,l5,14,,14,5,9,10,4,15,r9,l29,r5,l38,4r,5l38,19r,14l38,43r,5l43,48r5,l48,43r,5l43,52r-5,5l34,52r-5,l29,48xm29,43r,-19l24,24r-5,4l15,28r,5l10,33r,5l10,43r5,5l19,48r5,l29,43xe" fillcolor="#131516" stroked="f">
                  <v:path arrowok="t" o:connecttype="custom" o:connectlocs="12953,28062;8096,28062;5397,28062;0,25903;0,20507;2699,15110;10254,12952;15652,7555;15652,2159;10254,2159;8096,2159;8096,4857;5397,7555;5397,10253;2699,10253;2699,7555;2699,4857;8096,0;15652,0;20509,2159;20509,4857;20509,17808;20509,23205;23207,25903;23207,25903;23207,25903;25906,23205;23207,28062;18350,28062;15652,28062;15652,23205;12953,12952;8096,15110;5397,17808;5397,23205;8096,25903;12953,25903" o:connectangles="0,0,0,0,0,0,0,0,0,0,0,0,0,0,0,0,0,0,0,0,0,0,0,0,0,0,0,0,0,0,0,0,0,0,0,0,0"/>
                  <o:lock v:ext="edit" verticies="t"/>
                </v:shape>
                <v:shape id="Freeform 702" o:spid="_x0000_s1482" style="position:absolute;left:32419;top:4527;width:157;height:437;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CkcYA&#10;AADdAAAADwAAAGRycy9kb3ducmV2LnhtbESPQWsCMRCF74X+hzAFbzVrodJujSKC4EGF2hZ7HJJp&#10;snQzWTZRt/31zqHQ2wzvzXvfzBZDbNWZ+twkNjAZV6CIbXINewPvb+v7J1C5IDtsE5OBH8qwmN/e&#10;zLB26cKvdD4UrySEc40GQildrXW2gSLmceqIRftKfcQia++16/Ei4bHVD1U11REbloaAHa0C2e/D&#10;KRo4HT/93h5/p1u/Ce3HzttQbbMxo7th+QKq0FD+zX/XGyf4j8/CL9/IC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CkcYAAADdAAAADwAAAAAAAAAAAAAAAACYAgAAZHJz&#10;L2Rvd25yZXYueG1sUEsFBgAAAAAEAAQA9QAAAIsDAAAAAA==&#10;" path="m14,r,l19,r,5l19,10r-5,l9,10,9,5,9,r5,xm19,29r,43l19,77r,4l24,81r5,l,81r5,l9,81r,-4l9,72,9,48r,-5l9,38,5,33,,38,,33,14,29r5,xe" fillcolor="#131516" stroked="f">
                  <v:path arrowok="t" o:connecttype="custom" o:connectlocs="7556,0;7556,0;10254,0;10254,2698;10254,2698;10254,5397;10254,5397;7556,5397;7556,5397;4857,5397;4857,5397;4857,5397;4857,2698;4857,2698;4857,0;4857,0;7556,0;10254,15650;10254,38855;10254,41553;10254,41553;10254,43712;12953,43712;12953,43712;15651,43712;15651,43712;0,43712;0,43712;2698,43712;2698,43712;4857,43712;4857,41553;4857,41553;4857,38855;4857,25903;4857,23205;4857,20507;4857,20507;4857,20507;2698,17809;2698,17809;2698,17809;0,20507;0,17809;7556,15650;10254,15650" o:connectangles="0,0,0,0,0,0,0,0,0,0,0,0,0,0,0,0,0,0,0,0,0,0,0,0,0,0,0,0,0,0,0,0,0,0,0,0,0,0,0,0,0,0,0,0,0,0"/>
                  <o:lock v:ext="edit" verticies="t"/>
                </v:shape>
                <v:shape id="Freeform 703" o:spid="_x0000_s1483" style="position:absolute;left:32598;top:4527;width:156;height:437;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r2cQA&#10;AADdAAAADwAAAGRycy9kb3ducmV2LnhtbESP3YrCMBCF74V9hzALe6epCyvaNYorCr3wwp99gKEZ&#10;m2IzKU1sq09vBMG7Gc6Zc76ZL3tbiZYaXzpWMB4lIIhzp0suFPyftsMpCB+QNVaOScGNPCwXH4M5&#10;ptp1fKD2GAoRQ9inqMCEUKdS+tyQRT9yNXHUzq6xGOLaFFI32MVwW8nvJJlIiyXHBoM1rQ3ll+PV&#10;Ksi6dWbK1X0zpVbjn97udzryqK/PfvULIlAf3ubXdaYj/s9sDM9v4gh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69nEAAAA3QAAAA8AAAAAAAAAAAAAAAAAmAIAAGRycy9k&#10;b3ducmV2LnhtbFBLBQYAAAAABAAEAPUAAACJAwAAAAA=&#10;" path="m20,r,72l20,77r,4l24,81r5,l,81r5,l10,77r,-5l10,24r,-10l10,10r-5,l,10,,5,15,r5,xe" fillcolor="#131516" stroked="f">
                  <v:path arrowok="t" o:connecttype="custom" o:connectlocs="10794,0;10794,38855;10794,41553;10794,41553;10794,41553;10794,43712;12953,43712;15651,43712;15651,43712;0,43712;0,43712;2698,43712;2698,43712;2698,43712;5397,41553;5397,41553;5397,38855;5397,12952;5397,7555;5397,5397;5397,5397;2698,5397;2698,5397;2698,5397;2698,5397;0,5397;0,2698;8095,0;10794,0" o:connectangles="0,0,0,0,0,0,0,0,0,0,0,0,0,0,0,0,0,0,0,0,0,0,0,0,0,0,0,0,0"/>
                </v:shape>
                <v:shape id="Freeform 704" o:spid="_x0000_s1484" style="position:absolute;left:32781;top:4684;width:259;height:30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l78IA&#10;AADdAAAADwAAAGRycy9kb3ducmV2LnhtbERPPWvDMBDdC/0P4grdarmBmtiNEkIgpWOdZPF2tS62&#10;kXVyLcVx/30UKHS7x/u81Wa2vZho9J1jBa9JCoK4drrjRsHpuH9ZgvABWWPvmBT8kofN+vFhhYV2&#10;Vy5pOoRGxBD2BSpoQxgKKX3dkkWfuIE4cmc3WgwRjo3UI15juO3lIk0zabHj2NDiQLuWanO4WAXl&#10;l/6pZ6q+M5NPoaKP1OyNUer5ad6+gwg0h3/xn/tTx/lv+QL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OXvwgAAAN0AAAAPAAAAAAAAAAAAAAAAAJgCAABkcnMvZG93&#10;bnJldi54bWxQSwUGAAAAAAQABAD1AAAAhwMAAAAA&#10;" path="m29,48r-5,4l19,52r-5,l14,57,10,52r-5,l,48,,43,,38,,33,5,28r5,l19,24,29,19r,-5l29,9r,-5l24,4r-5,l14,4r,5l14,14r-4,l10,19r-5,l5,14,5,9,10,4,14,,24,r5,l34,r4,4l38,9r,10l38,33r,10l38,48r5,l48,48r,-5l48,48r-5,4l38,57,34,52r-5,l29,48xm29,43r,-19l24,24r-5,4l14,28r,5l10,33r,5l10,43r4,5l19,48r5,l29,43xe" fillcolor="#131516" stroked="f">
                  <v:path arrowok="t" o:connecttype="custom" o:connectlocs="12953,28062;7556,28062;5397,28062;0,25903;0,20507;2699,15110;10254,12952;15652,7555;15652,2159;10254,2159;7556,2159;7556,4857;5397,7555;5397,10253;2699,10253;2699,7555;2699,4857;7556,0;15652,0;20509,2159;20509,4857;20509,17808;20509,23205;23207,25903;23207,25903;23207,25903;25906,23205;23207,28062;18350,28062;15652,28062;15652,23205;12953,12952;7556,15110;5397,17808;5397,23205;7556,25903;12953,25903" o:connectangles="0,0,0,0,0,0,0,0,0,0,0,0,0,0,0,0,0,0,0,0,0,0,0,0,0,0,0,0,0,0,0,0,0,0,0,0,0"/>
                  <o:lock v:ext="edit" verticies="t"/>
                </v:shape>
                <v:shape id="Freeform 705" o:spid="_x0000_s1485" style="position:absolute;left:33040;top:4527;width:313;height:464;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KVcMA&#10;AADdAAAADwAAAGRycy9kb3ducmV2LnhtbERP22rCQBB9F/oPyxR8000rSpu6ihRaRbFQo+DjkJ1c&#10;MDsbsmuMf+8Kgm9zONeZzjtTiZYaV1pW8DaMQBCnVpecK9gnP4MPEM4ja6wsk4IrOZjPXnpTjLW9&#10;8D+1O5+LEMIuRgWF93UspUsLMuiGtiYOXGYbgz7AJpe6wUsIN5V8j6KJNFhyaCiwpu+C0tPubBRE&#10;v0nK279Ttsg2h649LteHRKJS/ddu8QXCU+ef4od7pcP88ecI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bKVcMAAADdAAAADwAAAAAAAAAAAAAAAACYAgAAZHJzL2Rv&#10;d25yZXYueG1sUEsFBgAAAAAEAAQA9QAAAIgDAAAAAA==&#10;" path="m19,38l29,29r9,l43,29r10,4l58,43r,10l53,67,48,77,38,81r-9,5l24,86,19,81r-5,l10,77r,-53l10,14r,-4l5,10,,10,,5,19,r,38xm19,43r,34l24,77r5,4l34,81r4,-4l43,77,48,67r,-10l48,48,43,43,38,38r-4,l29,38r-5,l19,43xe" fillcolor="#131516" stroked="f">
                  <v:path arrowok="t" o:connecttype="custom" o:connectlocs="10254,20507;15652,15650;20509,15650;23207,15650;28604,17808;31303,23205;31303,28602;28604,36157;25906,41553;20509,43712;15652,46410;12953,46410;10254,43712;7556,43712;5397,41553;5397,12952;5397,7555;5397,5397;5397,5397;5397,5397;5397,5397;2699,5397;2699,5397;0,5397;0,2698;10254,0;10254,0;10254,20507;10254,23205;10254,41553;12953,41553;12953,41553;15652,43712;18350,43712;20509,41553;23207,41553;25906,36157;25906,30760;25906,25903;23207,23205;20509,20507;18350,20507;15652,20507;12953,20507;12953,20507;10254,23205" o:connectangles="0,0,0,0,0,0,0,0,0,0,0,0,0,0,0,0,0,0,0,0,0,0,0,0,0,0,0,0,0,0,0,0,0,0,0,0,0,0,0,0,0,0,0,0,0,0"/>
                  <o:lock v:ext="edit" verticies="t"/>
                </v:shape>
                <v:shape id="Freeform 706" o:spid="_x0000_s1486" style="position:absolute;left:33402;top:4527;width:129;height:437;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HW8MA&#10;AADdAAAADwAAAGRycy9kb3ducmV2LnhtbERPTU8CMRC9m/AfmiHxJl2IGlwoBE1M0JuIB29DO+xu&#10;2Jlu2sKu/96amHCbl/c5y/XArbpQiI0XA9NJAYrEetdIZWD/+Xo3BxUTisPWCxn4oQjr1ehmiaXz&#10;vXzQZZcqlUMklmigTqkrtY62JsY48R1J5o4+MKYMQ6VdwD6Hc6tnRfGoGRvJDTV29FKTPe3ObGD+&#10;/nXepO3b/mBDf2S23Yyfv425HQ+bBahEQ7qK/91bl+c/PN3D3zf5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HW8MAAADdAAAADwAAAAAAAAAAAAAAAACYAgAAZHJzL2Rv&#10;d25yZXYueG1sUEsFBgAAAAAEAAQA9QAAAIgDAAAAAA==&#10;" path="m15,r,72l15,77r4,l19,81r5,l,81r5,l5,77r,-5l5,24,5,14r,-4l,10,,5,15,xe" fillcolor="#131516" stroked="f">
                  <v:path arrowok="t" o:connecttype="custom" o:connectlocs="8096,0;8096,38855;8096,41553;10254,41553;10254,41553;10254,43712;12953,43712;12953,43712;12953,43712;0,43712;0,43712;0,43712;2699,43712;2699,43712;2699,41553;2699,41553;2699,38855;2699,12952;2699,7555;2699,5397;2699,5397;2699,5397;2699,5397;2699,5397;0,5397;0,5397;0,2698;8096,0;8096,0" o:connectangles="0,0,0,0,0,0,0,0,0,0,0,0,0,0,0,0,0,0,0,0,0,0,0,0,0,0,0,0,0"/>
                </v:shape>
                <v:shape id="Freeform 707" o:spid="_x0000_s1487" style="position:absolute;left:33585;top:4684;width:232;height:30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WLwA&#10;AADdAAAADwAAAGRycy9kb3ducmV2LnhtbERPSwrCMBDdC94hjOBOU0VFq1FEEMSVvwMMzdgWm0lo&#10;oq23N4Lgbh7vO6tNayrxotqXlhWMhgkI4szqknMFt+t+MAfhA7LGyjIpeJOHzbrbWWGqbcNnel1C&#10;LmII+xQVFCG4VEqfFWTQD60jjtzd1gZDhHUudY1NDDeVHCfJTBosOTYU6GhXUPa4PI2Co3Nmhqdm&#10;MeGq9Semib3erVL9XrtdggjUhr/45z7oOH+6mML3m3iC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fN9YvAAAAN0AAAAPAAAAAAAAAAAAAAAAAJgCAABkcnMvZG93bnJldi54&#10;bWxQSwUGAAAAAAQABAD1AAAAgQMAAAAA&#10;" path="m5,19l9,33r5,5l19,43r10,5l33,48r,-5l38,38r5,-5l43,43r-5,5l29,52r-5,5l14,52,5,48,,38,,28,,14,5,4,14,,24,r9,l38,4r5,5l43,19,5,19xm5,19r28,l33,14,29,9,24,4r-5,l14,4,9,4r,5l5,19xe" fillcolor="#131516" stroked="f">
                  <v:path arrowok="t" o:connecttype="custom" o:connectlocs="2698,10253;4857,17808;7556,20507;10254,23205;15651,25903;17810,25903;17810,23205;20509,20507;23207,17808;23207,17808;23207,23205;20509,25903;15651,28062;12953,30760;7556,28062;2698,25903;0,20507;0,15110;0,7555;2698,2159;7556,0;12953,0;17810,0;20509,2159;23207,4857;23207,10253;2698,10253;2698,10253;17810,10253;17810,7555;15651,4857;15651,4857;12953,2159;12953,2159;10254,2159;7556,2159;4857,2159;4857,4857;2698,10253" o:connectangles="0,0,0,0,0,0,0,0,0,0,0,0,0,0,0,0,0,0,0,0,0,0,0,0,0,0,0,0,0,0,0,0,0,0,0,0,0,0,0"/>
                  <o:lock v:ext="edit" verticies="t"/>
                </v:shape>
                <v:shape id="Freeform 708" o:spid="_x0000_s1488" style="position:absolute;left:34022;top:4684;width:238;height:30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WjMUA&#10;AADdAAAADwAAAGRycy9kb3ducmV2LnhtbERPTWvCQBC9F/wPywi9lGZjQWuiq4i04EEQUy+9TbNj&#10;NpidTbNbjf76bkHobR7vc+bL3jbiTJ2vHSsYJSkI4tLpmisFh4/35ykIH5A1No5JwZU8LBeDhznm&#10;2l14T+ciVCKGsM9RgQmhzaX0pSGLPnEtceSOrrMYIuwqqTu8xHDbyJc0nUiLNccGgy2tDZWn4scq&#10;cNfvz9sbhd26KQuTbZ9ep4fTl1KPw341AxGoD//iu3uj4/xxNo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JaMxQAAAN0AAAAPAAAAAAAAAAAAAAAAAJgCAABkcnMv&#10;ZG93bnJldi54bWxQSwUGAAAAAAQABAD1AAAAigMAAAAA&#10;" path="m44,33r,10l39,48,29,52r-5,5l15,52,5,48,,38,,28,,14,10,4,15,r9,l34,r5,4l44,9r,5l39,14r,5l34,14r,-5l29,4r-5,l20,4,15,9r-5,5l10,24r,9l15,38r5,5l29,48r5,l39,43r,-5l44,33xe" fillcolor="#131516" stroked="f">
                  <v:path arrowok="t" o:connecttype="custom" o:connectlocs="23747,17808;23747,23205;21048,25903;15651,28062;12953,30760;8096,28062;2699,25903;0,20507;0,15110;0,7555;5397,2159;8096,0;12953,0;18350,0;21048,2159;23747,4857;23747,4857;23747,7555;23747,7555;21048,7555;21048,10253;18350,7555;18350,7555;18350,7555;18350,4857;15651,2159;15651,2159;15651,2159;12953,2159;10794,2159;8096,4857;5397,7555;5397,12952;5397,17808;8096,20507;10794,23205;15651,25903;18350,25903;21048,23205;21048,20507;23747,17808;23747,17808" o:connectangles="0,0,0,0,0,0,0,0,0,0,0,0,0,0,0,0,0,0,0,0,0,0,0,0,0,0,0,0,0,0,0,0,0,0,0,0,0,0,0,0,0,0"/>
                </v:shape>
                <v:shape id="Freeform 709" o:spid="_x0000_s1489" style="position:absolute;left:34281;top:4527;width:340;height:437;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gjcMA&#10;AADdAAAADwAAAGRycy9kb3ducmV2LnhtbERPTUvDQBC9F/wPywje7EahrYndFimtVPFiLJ6H7JgN&#10;zc6GzLZN/r0rCL3N433Ocj34Vp2plyawgYdpBoq4Crbh2sDha3f/BEoissU2MBkYSWC9upkssbDh&#10;wp90LmOtUghLgQZcjF2htVSOPMo0dMSJ+wm9x5hgX2vb4yWF+1Y/Ztlce2w4NTjsaOOoOpYnb+C4&#10;25T1+CZ5cIvv99l4+JDXrRhzdzu8PIOKNMSr+N+9t2n+LF/A3zfp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gjcMAAADdAAAADwAAAAAAAAAAAAAAAACYAgAAZHJzL2Rv&#10;d25yZXYueG1sUEsFBgAAAAAEAAQA9QAAAIgDAAAAAA==&#10;" path="m20,r,38l29,33r,-4l34,29r5,l44,29r4,l48,33r5,5l53,43r,10l53,72r,5l53,81r5,l63,81r-29,l39,81r5,-4l44,72r,-19l44,43r,-5l39,38r,-5l34,33r-5,l29,38r-5,l20,43r,29l20,77r4,l24,81r5,l5,81r5,l10,77r,-5l10,24r,-10l10,10r-5,l,5,20,xe" fillcolor="#131516" stroked="f">
                  <v:path arrowok="t" o:connecttype="custom" o:connectlocs="10794,20507;15651,15650;21048,15650;25906,15650;28604,20507;28604,28602;28604,41553;28604,43712;31303,43712;34001,43712;18350,43712;21048,43712;23747,41553;23747,41553;23747,28602;23747,20507;21048,20507;18350,17809;15651,20507;10794,23205;10794,41553;12953,41553;12953,43712;15651,43712;2698,43712;5397,43712;5397,41553;5397,38855;5397,7555;5397,5397;5397,5397;2698,5397;0,2698;10794,0" o:connectangles="0,0,0,0,0,0,0,0,0,0,0,0,0,0,0,0,0,0,0,0,0,0,0,0,0,0,0,0,0,0,0,0,0,0"/>
                </v:shape>
                <v:shape id="Freeform 710" o:spid="_x0000_s1490" style="position:absolute;left:34643;top:4684;width:259;height:30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SBcQA&#10;AADdAAAADwAAAGRycy9kb3ducmV2LnhtbESPT2/CMAzF75P4DpEn7TbSIYGgENCEBOI4/ly4mcZr&#10;qzROaULpvv18mLSbrff83s+rzeAb1VMX68AGPsYZKOIi2JpLA5fz7n0OKiZki01gMvBDETbr0csK&#10;cxuefKT+lEolIRxzNFCl1OZax6Iij3EcWmLRvkPnMcnaldp2+JRw3+hJls20x5qlocKWthUV7vTw&#10;Bo5f9l4MdL3N3KJPV9pnbuecMW+vw+cSVKIh/Zv/rg9W8Kc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0gXEAAAA3QAAAA8AAAAAAAAAAAAAAAAAmAIAAGRycy9k&#10;b3ducmV2LnhtbFBLBQYAAAAABAAEAPUAAACJAwAAAAA=&#10;" path="m29,48r-9,4l15,52r-5,5l5,52,,52,,48,,43,,38,,33,5,28r5,l15,24,29,19r,-5l29,9,24,4r-4,l15,4r-5,l10,9r,5l10,19r-5,l,14,,9,5,4,10,,20,r9,l34,r,4l39,4r,5l39,19r,14l39,43r,5l44,48r4,-5l48,48r-9,4l34,57r,-5l29,52r,-4xm29,43r,-19l20,24r-5,4l10,33r,5l10,43r,5l15,48r9,l29,43xe" fillcolor="#131516" stroked="f">
                  <v:path arrowok="t" o:connecttype="custom" o:connectlocs="10794,28062;8096,28062;2699,28062;0,25903;0,20507;2699,15110;8096,12952;15652,7555;12953,2159;10794,2159;8096,2159;5397,4857;5397,7555;5397,10253;2699,10253;0,7555;0,4857;5397,0;15652,0;18350,2159;21049,4857;21049,17808;21049,23205;21049,25903;21049,25903;23747,25903;25906,23205;21049,28062;18350,28062;15652,28062;15652,23205;10794,12952;8096,15110;5397,17808;5397,23205;8096,25903;12953,25903" o:connectangles="0,0,0,0,0,0,0,0,0,0,0,0,0,0,0,0,0,0,0,0,0,0,0,0,0,0,0,0,0,0,0,0,0,0,0,0,0"/>
                  <o:lock v:ext="edit" verticies="t"/>
                </v:shape>
                <v:shape id="Freeform 711" o:spid="_x0000_s1491" style="position:absolute;left:34902;top:4684;width:313;height:280;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qgMQA&#10;AADdAAAADwAAAGRycy9kb3ducmV2LnhtbERPTWvCQBC9F/oflhG8iG6UtpjoKrW0IHgoieJ5yI7Z&#10;YHY2ZLca++vdgtDbPN7nLNe9bcSFOl87VjCdJCCIS6drrhQc9l/jOQgfkDU2jknBjTysV89PS8y0&#10;u3JOlyJUIoawz1CBCaHNpPSlIYt+4lriyJ1cZzFE2FVSd3iN4baRsyR5kxZrjg0GW/owVJ6LH6tg&#10;V6bVaPd5/jZyU0zrl9/8dtzkSg0H/fsCRKA+/Isf7q2O81/TFP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6oDEAAAA3QAAAA8AAAAAAAAAAAAAAAAAmAIAAGRycy9k&#10;b3ducmV2LnhtbFBLBQYAAAAABAAEAPUAAACJAwAAAAA=&#10;" path="m20,9l29,,39,r5,l48,4r,5l48,14r5,5l53,43r,5l53,52r5,l34,52r5,l39,48r5,l44,43r,-24l39,14r,-5l39,4r-5,l24,9r-4,5l20,43r,5l20,52r4,l29,52,,52r5,l10,48r,-5l10,24r,-10l10,9,5,4,,9,,4,15,r5,l20,9xe" fillcolor="#131516" stroked="f">
                  <v:path arrowok="t" o:connecttype="custom" o:connectlocs="10794,4857;15652,0;21049,0;23747,0;23747,0;25906,2159;25906,4857;25906,7555;28604,10253;28604,23205;28604,25903;28604,25903;28604,28062;28604,28062;31303,28062;31303,28062;31303,28062;18350,28062;18350,28062;18350,28062;21049,28062;21049,28062;21049,25903;21049,25903;23747,25903;23747,23205;23747,10253;21049,7555;21049,4857;21049,2159;18350,2159;12953,4857;10794,7555;10794,23205;10794,25903;10794,25903;10794,28062;12953,28062;12953,28062;15652,28062;15652,28062;0,28062;0,28062;0,28062;2699,28062;5397,25903;5397,25903;5397,23205;5397,12952;5397,7555;5397,4857;5397,4857;5397,4857;2699,2159;2699,2159;2699,2159;0,4857;0,2159;8096,0;10794,0;10794,4857" o:connectangles="0,0,0,0,0,0,0,0,0,0,0,0,0,0,0,0,0,0,0,0,0,0,0,0,0,0,0,0,0,0,0,0,0,0,0,0,0,0,0,0,0,0,0,0,0,0,0,0,0,0,0,0,0,0,0,0,0,0,0,0,0"/>
                </v:shape>
                <v:shape id="Freeform 712" o:spid="_x0000_s1492" style="position:absolute;left:35242;top:4684;width:308;height:280;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UA&#10;AADdAAAADwAAAGRycy9kb3ducmV2LnhtbESPQWvCQBCF74X+h2UK3uqmHkSiqxRBK6KCsT9gyE6z&#10;sdnZkF01/nvnIHib4b1575vZoveNulIX68AGvoYZKOIy2JorA7+n1ecEVEzIFpvAZOBOERbz97cZ&#10;5jbc+EjXIlVKQjjmaMCl1OZax9KRxzgMLbFof6HzmGTtKm07vEm4b/Qoy8baY83S4LClpaPyv7h4&#10;A+fzbrk9bPzBrtan/U9hR8FN1sYMPvrvKahEfXqZn9cbK/jjTPjlGxlB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RkxQAAAN0AAAAPAAAAAAAAAAAAAAAAAJgCAABkcnMv&#10;ZG93bnJldi54bWxQSwUGAAAAAAQABAD1AAAAigMAAAAA&#10;" path="m14,9l24,r9,l38,r5,l43,4r5,5l48,14r,5l48,43r,5l48,52r5,l57,52r-28,l33,52r5,l38,48r,-5l38,19r,-5l38,9,33,4r-4,l24,9,14,14r,29l14,48r5,l19,52r5,l,52r5,l5,48r,-5l5,24,5,14,5,9,5,4,,4,,9,,4,14,r,9xe" fillcolor="#131516" stroked="f">
                  <v:path arrowok="t" o:connecttype="custom" o:connectlocs="7556,4857;12953,0;17810,0;20509,0;23207,0;23207,2159;25906,4857;25906,7555;25906,10253;25906,23205;25906,25903;25906,25903;25906,28062;28604,28062;28604,28062;30763,28062;30763,28062;15651,28062;15651,28062;15651,28062;17810,28062;20509,28062;20509,25903;20509,25903;20509,25903;20509,23205;20509,10253;20509,7555;20509,4857;17810,2159;15651,2159;12953,4857;7556,7555;7556,23205;7556,25903;10254,25903;10254,28062;10254,28062;10254,28062;12953,28062;12953,28062;0,28062;0,28062;0,28062;2699,28062;2699,25903;2699,25903;2699,23205;2699,12952;2699,7555;2699,4857;2699,4857;2699,4857;2699,2159;2699,2159;0,2159;0,4857;0,2159;7556,0;7556,0;7556,4857" o:connectangles="0,0,0,0,0,0,0,0,0,0,0,0,0,0,0,0,0,0,0,0,0,0,0,0,0,0,0,0,0,0,0,0,0,0,0,0,0,0,0,0,0,0,0,0,0,0,0,0,0,0,0,0,0,0,0,0,0,0,0,0,0"/>
                </v:shape>
                <v:shape id="Freeform 713" o:spid="_x0000_s1493" style="position:absolute;left:35577;top:4684;width:232;height:30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toLwA&#10;AADdAAAADwAAAGRycy9kb3ducmV2LnhtbERPSwrCMBDdC94hjOBOU0WKVqOIIIgrfwcYmrEtNpPQ&#10;RFtvbwTB3Tzed1abztTiRY2vLCuYjBMQxLnVFRcKbtf9aA7CB2SNtWVS8CYPm3W/t8JM25bP9LqE&#10;QsQQ9hkqKENwmZQ+L8mgH1tHHLm7bQyGCJtC6gbbGG5qOU2SVBqsODaU6GhXUv64PI2Co3MmxVO7&#10;mHHd+RPTzF7vVqnhoNsuQQTqwl/8cx90nJ8mE/h+E0+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aC2gvAAAAN0AAAAPAAAAAAAAAAAAAAAAAJgCAABkcnMvZG93bnJldi54&#10;bWxQSwUGAAAAAAQABAD1AAAAgQMAAAAA&#10;" path="m10,19r,14l15,38r4,5l29,48r5,l39,43r,-5l43,33r,10l39,48,29,52r-5,5l15,52,5,48,,38,,28,,14,5,4,15,r9,l34,r5,4l43,9r,10l10,19xm10,19r24,l34,14,29,9r,-5l24,4r-5,l15,4r-5,l10,9r,10xe" fillcolor="#131516" stroked="f">
                  <v:path arrowok="t" o:connecttype="custom" o:connectlocs="5397,10253;5397,17808;8095,20507;10254,23205;15651,25903;18350,25903;21048,23205;21048,20507;23207,17808;23207,17808;23207,23205;21048,25903;15651,28062;12953,30760;8095,28062;2698,25903;0,20507;0,15110;0,7555;2698,2159;8095,0;12953,0;18350,0;21048,2159;23207,4857;23207,10253;5397,10253;5397,10253;18350,10253;18350,7555;15651,4857;15651,4857;15651,2159;12953,2159;10254,2159;8095,2159;5397,2159;5397,4857;5397,10253" o:connectangles="0,0,0,0,0,0,0,0,0,0,0,0,0,0,0,0,0,0,0,0,0,0,0,0,0,0,0,0,0,0,0,0,0,0,0,0,0,0,0"/>
                  <o:lock v:ext="edit" verticies="t"/>
                </v:shape>
                <v:shape id="Freeform 714" o:spid="_x0000_s1494" style="position:absolute;left:35863;top:4527;width:129;height:437;visibility:visible;mso-wrap-style:square;v-text-anchor:top" coordsize="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OT8IA&#10;AADdAAAADwAAAGRycy9kb3ducmV2LnhtbERPTWsCMRC9F/ofwhS81Wz3ILI1igoF9Varh96mybi7&#10;dGeyJNFd/31TKPQ2j/c5i9XInbpRiK0XAy/TAhSJ9a6V2sDp4+15DiomFIedFzJwpwir5ePDAivn&#10;B3mn2zHVKodIrNBAk1JfaR1tQ4xx6nuSzF18YEwZhlq7gEMO506XRTHTjK3khgZ72jZkv49XNjA/&#10;nK/rtNufvmwYLsy2L3nzaczkaVy/gko0pn/xn3vn8vxZUcL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U5PwgAAAN0AAAAPAAAAAAAAAAAAAAAAAJgCAABkcnMvZG93&#10;bnJldi54bWxQSwUGAAAAAAQABAD1AAAAhwMAAAAA&#10;" path="m19,r,72l19,77r,4l24,81,,81r5,l5,77r5,l10,72r,-48l10,14r,-4l5,10,,10,,5,14,r5,xe" fillcolor="#131516" stroked="f">
                  <v:path arrowok="t" o:connecttype="custom" o:connectlocs="10254,0;10254,38855;10254,41553;10254,41553;10254,41553;10254,43712;12953,43712;12953,43712;12953,43712;0,43712;0,43712;2699,43712;2699,43712;2699,43712;2699,41553;5397,41553;5397,38855;5397,12952;5397,7555;5397,5397;2699,5397;2699,5397;2699,5397;2699,5397;0,5397;0,5397;0,2698;7556,0;10254,0" o:connectangles="0,0,0,0,0,0,0,0,0,0,0,0,0,0,0,0,0,0,0,0,0,0,0,0,0,0,0,0,0"/>
                </v:shape>
                <v:shape id="Freeform 715" o:spid="_x0000_s1495" style="position:absolute;left:36046;top:4684;width:205;height:307;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A/cIA&#10;AADdAAAADwAAAGRycy9kb3ducmV2LnhtbERPTYvCMBC9L/gfwgje1kQFkWoUEQVZUFlX8To0Y1ts&#10;Jm2T1frvjbCwt3m8z5ktWluKOzW+cKxh0FcgiFNnCs40nH42nxMQPiAbLB2Thid5WMw7HzNMjHvw&#10;N92PIRMxhH2CGvIQqkRKn+Zk0fddRRy5q2sshgibTJoGHzHclnKo1FhaLDg25FjRKqf0dvy1Gkb1&#10;9UueeW8uu8O+5slwXW+c0rrXbZdTEIHa8C/+c29NnD9WI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sD9wgAAAN0AAAAPAAAAAAAAAAAAAAAAAJgCAABkcnMvZG93&#10;bnJldi54bWxQSwUGAAAAAAQABAD1AAAAhwMAAAAA&#10;" path="m33,r,19l28,9,24,4r-5,l14,4,9,4r,5l9,14r5,5l19,19r5,5l33,28r5,10l38,48r-5,4l24,52r-5,5l14,57,9,52r-5,l,52,,38r4,l4,43r5,5l14,52r5,l24,52r,-4l28,48r,-5l28,38r-4,l24,33,14,28r-5,l4,24,,19,,14,,9,4,4,9,,19,r5,l28,r5,xe" fillcolor="#131516" stroked="f">
                  <v:path arrowok="t" o:connecttype="custom" o:connectlocs="17810,0;17810,10253;17810,10253;15112,4857;12953,2159;12953,2159;10255,2159;7556,2159;4857,2159;4857,2159;4857,4857;4857,7555;4857,7555;7556,10253;10255,10253;12953,12952;17810,15110;20509,20507;20509,25903;17810,28062;12953,28062;10255,30760;7556,30760;4857,28062;2159,28062;2159,28062;2159,28062;2159,28062;0,28062;0,20507;2159,20507;2159,23205;4857,25903;7556,28062;10255,28062;12953,28062;12953,25903;15112,25903;15112,23205;15112,20507;12953,20507;12953,17808;7556,15110;4857,15110;2159,12952;0,10253;0,7555;0,4857;2159,2159;4857,0;10255,0;10255,0;12953,0;15112,0;15112,0;15112,0;15112,0;15112,0;17810,0;17810,0" o:connectangles="0,0,0,0,0,0,0,0,0,0,0,0,0,0,0,0,0,0,0,0,0,0,0,0,0,0,0,0,0,0,0,0,0,0,0,0,0,0,0,0,0,0,0,0,0,0,0,0,0,0,0,0,0,0,0,0,0,0,0,0"/>
                </v:shape>
                <v:shape id="Freeform 716" o:spid="_x0000_s1496" style="position:absolute;left:28949;top:5094;width:389;height:44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QhcQA&#10;AADdAAAADwAAAGRycy9kb3ducmV2LnhtbESP0YrCMBBF3wX/IYywL6LpylqkGkULsuo+bfUDhmZs&#10;i82kNNla/94sCL7NcO+5c2e16U0tOmpdZVnB5zQCQZxbXXGh4HLeTxYgnEfWWFsmBQ9ysFkPBytM&#10;tL3zL3WZL0QIYZeggtL7JpHS5SUZdFPbEAftaluDPqxtIXWL9xBuajmLolgarDhcKLGhtKT8lv2Z&#10;UGNXzU+HdDG+dLvU2Oz7aH7oqNTHqN8uQXjq/dv8og86cHH0Bf/fhB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UIXEAAAA3QAAAA8AAAAAAAAAAAAAAAAAmAIAAGRycy9k&#10;b3ducmV2LnhtbFBLBQYAAAAABAAEAPUAAACJAwAAAAA=&#10;" path="m67,58r5,l62,82,,82,,77r5,l10,77r4,-5l14,67r,-52l14,10,10,5,5,5,,5,,,38,r,5l34,5r-5,l24,10r,10l24,67r,5l24,77r5,l38,77r5,l48,77r10,l58,72r4,l67,67r,-9xe" fillcolor="#131516" stroked="f">
                  <v:path arrowok="t" o:connecttype="custom" o:connectlocs="36160,31299;38859,31299;33462,44251;0,44251;0,41553;2699,41553;5397,41553;5397,41553;7556,38855;7556,36156;7556,8095;7556,5396;5397,2698;5397,2698;2699,2698;0,2698;0,0;20509,0;20509,2698;18350,2698;15652,2698;15652,2698;12953,5396;12953,5396;12953,10793;12953,36156;12953,38855;12953,38855;12953,41553;15652,41553;15652,41553;20509,41553;23207,41553;25906,41553;31303,41553;31303,38855;33462,38855;36160,36156;36160,31299" o:connectangles="0,0,0,0,0,0,0,0,0,0,0,0,0,0,0,0,0,0,0,0,0,0,0,0,0,0,0,0,0,0,0,0,0,0,0,0,0,0,0"/>
                </v:shape>
                <v:shape id="Freeform 717" o:spid="_x0000_s1497" style="position:absolute;left:29365;top:5223;width:259;height:313;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rsQA&#10;AADdAAAADwAAAGRycy9kb3ducmV2LnhtbERP22rCQBB9L/Qflin0rdlUqErqKiIoUqjgBaRvY3aa&#10;BLOzcXeN8e9dQfBtDuc6o0lnatGS85VlBZ9JCoI4t7riQsFuO/8YgvABWWNtmRRcycNk/Poywkzb&#10;C6+p3YRCxBD2GSooQ2gyKX1ekkGf2IY4cv/WGQwRukJqh5cYbmrZS9O+NFhxbCixoVlJ+XFzNgra&#10;82C/Ov1Nj+a0+OmWh+shr3+dUu9v3fQbRKAuPMUP91LH+f30C+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q7EAAAA3QAAAA8AAAAAAAAAAAAAAAAAmAIAAGRycy9k&#10;b3ducmV2LnhtbFBLBQYAAAAABAAEAPUAAACJAwAAAAA=&#10;" path="m29,48r-5,5l19,58r-5,l9,58,5,53,,48,,43,,39,5,34,9,29,19,24,29,19r,-4l29,10,24,5r-5,l14,5r,5l9,10r5,5l9,19r-4,l,15,5,10,9,5r5,l24,r5,5l33,5r5,l38,10r,5l38,19r,20l38,43r,5l43,48r,5l43,48r5,l43,58r-5,l33,58,29,53r,-5xm29,43r,-19l24,29r-5,l14,34r-5,l9,39r,4l14,48r,5l19,53r5,-5l29,43xe" fillcolor="#131516" stroked="f">
                  <v:path arrowok="t" o:connecttype="custom" o:connectlocs="12953,28602;7556,31300;4857,31300;0,25903;0,21047;2699,18348;10254,12952;15652,10253;15652,5397;10254,2698;7556,5397;4857,5397;4857,10253;4857,10253;2699,10253;2699,10253;2699,5397;7556,2698;15652,2698;20509,2698;20509,8095;20509,21047;20509,25903;23207,25903;23207,28602;23207,25903;25906,25903;23207,31300;17810,31300;15652,28602;15652,23205;12953,15650;7556,18348;4857,21047;4857,23205;7556,28602;12953,25903" o:connectangles="0,0,0,0,0,0,0,0,0,0,0,0,0,0,0,0,0,0,0,0,0,0,0,0,0,0,0,0,0,0,0,0,0,0,0,0,0"/>
                  <o:lock v:ext="edit" verticies="t"/>
                </v:shape>
                <v:shape id="Freeform 718" o:spid="_x0000_s1498" style="position:absolute;left:29624;top:5148;width:178;height:388;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W2MQA&#10;AADdAAAADwAAAGRycy9kb3ducmV2LnhtbERPS2vCQBC+C/0PyxR60916SGp0FakUikKLL7yO2TEJ&#10;ZmdDdjXpv+8WCt7m43vObNHbWtyp9ZVjDa8jBYI4d6biQsNh/zF8A+EDssHaMWn4IQ+L+dNghplx&#10;HW/pvguFiCHsM9RQhtBkUvq8JIt+5BriyF1cazFE2BbStNjFcFvLsVKJtFhxbCixofeS8uvuZjWk&#10;t9M67b7UJllOtutV+r2p7PGs9ctzv5yCCNSHh/jf/Wni/EQ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FtjEAAAA3QAAAA8AAAAAAAAAAAAAAAAAmAIAAGRycy9k&#10;b3ducmV2LnhtbFBLBQYAAAAABAAEAPUAAACJAwAAAAA=&#10;" path="m19,r,19l33,19r,5l19,24r,33l19,62r5,l24,67r5,l29,62r4,l33,67r-4,l24,72r-5,l14,72r,-5l9,62r,-5l9,24,,24,,19r5,l9,14r5,l14,10r,-5l19,xe" fillcolor="#131516" stroked="f">
                  <v:path arrowok="t" o:connecttype="custom" o:connectlocs="10254,0;10254,10253;17810,10253;17810,12952;10254,12952;10254,30760;10254,33458;12953,33458;12953,36157;12953,36157;15651,36157;15651,33458;15651,33458;17810,33458;17810,33458;17810,36157;15651,36157;12953,38855;10254,38855;10254,38855;7556,38855;7556,36157;7556,36157;4857,33458;4857,30760;4857,12952;0,12952;0,10253;2698,10253;4857,7555;7556,7555;7556,5397;7556,2698;10254,0;10254,0" o:connectangles="0,0,0,0,0,0,0,0,0,0,0,0,0,0,0,0,0,0,0,0,0,0,0,0,0,0,0,0,0,0,0,0,0,0,0"/>
                </v:shape>
                <v:shape id="Freeform 719" o:spid="_x0000_s1499" style="position:absolute;left:29829;top:5094;width:156;height:44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KxsEA&#10;AADdAAAADwAAAGRycy9kb3ducmV2LnhtbERP32vCMBB+H/g/hBN8GTN1FJVqFJEN+lq3vR/JrS02&#10;l5LEtvOvN4PB3u7j+3n742Q7MZAPrWMFq2UGglg703Kt4PPj/WULIkRkg51jUvBDAY6H2dMeC+NG&#10;rmi4xFqkEA4FKmhi7Aspg27IYli6njhx385bjAn6WhqPYwq3nXzNsrW02HJqaLCnc0P6erlZBW/3&#10;Mq/v2qOrzno62bx7duOXUov5dNqBiDTFf/GfuzRp/jrbwO836QR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HisbBAAAA3QAAAA8AAAAAAAAAAAAAAAAAmAIAAGRycy9kb3du&#10;cmV2LnhtbFBLBQYAAAAABAAEAPUAAACGAwAAAAA=&#10;" path="m14,r,l19,r,5l19,10r-5,l10,10r,-5l10,r4,xm19,24r,43l19,72r,5l24,77r5,l29,82,,82,,77r5,l10,77r,-5l10,67r,-19l10,43r,-4l10,34r-5,l,34,14,24r5,xe" fillcolor="#131516" stroked="f">
                  <v:path arrowok="t" o:connecttype="custom" o:connectlocs="7556,0;7556,0;10254,0;10254,0;10254,2698;10254,2698;10254,5396;7556,5396;7556,5396;5397,5396;5397,5396;5397,2698;5397,2698;5397,0;5397,0;5397,0;7556,0;10254,12952;10254,36156;10254,38855;10254,41553;10254,41553;10254,41553;12953,41553;15651,41553;15651,44251;0,44251;0,41553;2698,41553;2698,41553;2698,41553;5397,41553;5397,38855;5397,36156;5397,25903;5397,23205;5397,21046;5397,18348;2698,18348;2698,18348;2698,18348;2698,18348;0,18348;0,18348;7556,12952;10254,12952" o:connectangles="0,0,0,0,0,0,0,0,0,0,0,0,0,0,0,0,0,0,0,0,0,0,0,0,0,0,0,0,0,0,0,0,0,0,0,0,0,0,0,0,0,0,0,0,0,0"/>
                  <o:lock v:ext="edit" verticies="t"/>
                </v:shape>
                <v:shape id="Freeform 720" o:spid="_x0000_s1500" style="position:absolute;left:29985;top:5148;width:179;height:388;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nMccA&#10;AADdAAAADwAAAGRycy9kb3ducmV2LnhtbESPQUvDQBCF70L/wzIFb3ZXD4mm3ZaiCNKC0qr0Os1O&#10;k2B2NmS3Tfz3zkHobYb35r1vFqvRt+pCfWwCW7ifGVDEZXANVxa+Pl/vHkHFhOywDUwWfinCajm5&#10;WWDhwsA7uuxTpSSEY4EW6pS6QutY1uQxzkJHLNop9B6TrH2lXY+DhPtWPxiTaY8NS0ONHT3XVP7s&#10;z95Cfj5s8uHdbLP1027zkn9sG/99tPZ2Oq7noBKN6Wr+v35zgp8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JzHHAAAA3QAAAA8AAAAAAAAAAAAAAAAAmAIAAGRy&#10;cy9kb3ducmV2LnhtbFBLBQYAAAAABAAEAPUAAACMAwAAAAA=&#10;" path="m19,r,19l33,19r,5l19,24r,33l19,62r5,5l29,67r,-5l33,62r,5l29,67r-5,5l19,72r-5,l14,67r-5,l9,62r,-5l9,24,,24,,19r5,l9,14r5,-4l14,5,19,xe" fillcolor="#131516" stroked="f">
                  <v:path arrowok="t" o:connecttype="custom" o:connectlocs="10254,0;10254,10253;17810,10253;17810,12952;10254,12952;10254,30760;10254,33458;10254,33458;12953,36157;12953,36157;15651,36157;15651,33458;15651,33458;17810,33458;17810,33458;17810,36157;15651,36157;12953,38855;10254,38855;10254,38855;7556,38855;7556,36157;4857,36157;4857,33458;4857,30760;4857,12952;0,12952;0,10253;2698,10253;4857,7555;4857,7555;7556,5397;7556,2698;10254,0;10254,0" o:connectangles="0,0,0,0,0,0,0,0,0,0,0,0,0,0,0,0,0,0,0,0,0,0,0,0,0,0,0,0,0,0,0,0,0,0,0"/>
                </v:shape>
                <v:shape id="Freeform 721" o:spid="_x0000_s1501" style="position:absolute;left:30164;top:5250;width:340;height:286;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sHMAA&#10;AADdAAAADwAAAGRycy9kb3ducmV2LnhtbERPS4vCMBC+C/6HMAveNK2w1e2aisiK4s3XfWjGtmwz&#10;KU2q9d8bQfA2H99zFsve1OJGrassK4gnEQji3OqKCwXn02Y8B+E8ssbaMil4kINlNhwsMNX2zge6&#10;HX0hQgi7FBWU3jeplC4vyaCb2IY4cFfbGvQBtoXULd5DuKnlNIoSabDi0FBiQ+uS8v9jZxTw33di&#10;u5nbb9Z87faXuNhezEqp0Ve/+gXhqfcf8du902F+Ev3A65twgs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9sHMAAAADdAAAADwAAAAAAAAAAAAAAAACYAgAAZHJzL2Rvd25y&#10;ZXYueG1sUEsFBgAAAAAEAAQA9QAAAIUDAAAAAA==&#10;" path="m53,r,29l53,38r,5l53,48r5,l58,43r5,5l44,53r,-10l34,48r-5,5l24,53r-4,l15,53r,-5l10,43r,-5l10,34r,-24l10,5,5,,,,20,r,34l20,38r4,5l24,48r5,l34,43r5,l44,38r,-28l44,5r-5,l39,,34,,53,xe" fillcolor="#131516" stroked="f">
                  <v:path arrowok="t" o:connecttype="custom" o:connectlocs="28604,0;28604,15650;28604,20506;28604,23205;28604,23205;28604,23205;28604,25903;31303,25903;31303,25903;31303,23205;34001,25903;23747,28601;23747,28601;23747,23205;18350,25903;15651,28601;15651,28601;12953,28601;10794,28601;8095,28601;8095,25903;5397,23205;5397,20506;5397,18348;5397,5396;5397,2698;5397,2698;5397,2698;2698,0;2698,0;0,0;0,0;10794,0;10794,18348;10794,20506;12953,23205;12953,25903;15651,25903;15651,25903;18350,23205;21048,23205;23747,20506;23747,5396;23747,2698;21048,2698;21048,0;18350,0;18350,0;28604,0" o:connectangles="0,0,0,0,0,0,0,0,0,0,0,0,0,0,0,0,0,0,0,0,0,0,0,0,0,0,0,0,0,0,0,0,0,0,0,0,0,0,0,0,0,0,0,0,0,0,0,0,0"/>
                </v:shape>
                <v:shape id="Freeform 722" o:spid="_x0000_s1502" style="position:absolute;left:30504;top:5094;width:307;height:44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5LcQA&#10;AADdAAAADwAAAGRycy9kb3ducmV2LnhtbESPT2vCQBDF7wW/wzJCb3WjhVCiq4giiJei1fuQnfzB&#10;7GzIbkzsp+8cCt5meG/e+81qM7pGPagLtWcD81kCijj3tubSwPXn8PEFKkRki41nMvCkAJv15G2F&#10;mfUDn+lxiaWSEA4ZGqhibDOtQ16RwzDzLbFohe8cRlm7UtsOBwl3jV4kSaod1iwNFba0qyi/X3pn&#10;oPwc9oX/pW3S+1vbn+x3kaeFMe/TcbsEFWmML/P/9dEKfjoX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S3EAAAA3QAAAA8AAAAAAAAAAAAAAAAAmAIAAGRycy9k&#10;b3ducmV2LnhtbFBLBQYAAAAABAAEAPUAAACJAwAAAAA=&#10;" path="m38,77r-5,l33,82r-4,l24,82r-10,l9,77,5,67,,58,5,43,9,34,19,29,29,24r4,5l38,29r,-9l38,15r,-5l38,5r-5,l29,5,48,r,58l48,67r,5l53,72r,5l57,77r,-5l57,77,43,82r-5,l38,77xm38,72r,-29l38,39,33,34r,-5l29,29r-5,l19,34r-5,9l14,53r,10l19,72r5,5l29,77r4,l38,72xe" fillcolor="#131516" stroked="f">
                  <v:path arrowok="t" o:connecttype="custom" o:connectlocs="20509,41553;17810,41553;17810,44251;15651,44251;12953,44251;7556,44251;4857,41553;2699,36156;0,31299;2699,23205;4857,18348;10254,15650;15651,12952;17810,15650;20509,15650;20509,10793;20509,8095;20509,5396;20509,5396;20509,2698;20509,2698;17810,2698;17810,2698;17810,2698;15651,2698;25906,0;25906,0;25906,31299;25906,36156;25906,38855;28604,38855;28604,38855;28604,41553;28604,41553;30763,41553;30763,38855;30763,41553;23207,44251;20509,44251;20509,41553;20509,38855;20509,23205;20509,21046;20509,21046;17810,18348;17810,15650;15651,15650;15651,15650;12953,15650;10254,18348;7556,23205;7556,28601;7556,33998;10254,38855;12953,41553;15651,41553;17810,41553;20509,38855" o:connectangles="0,0,0,0,0,0,0,0,0,0,0,0,0,0,0,0,0,0,0,0,0,0,0,0,0,0,0,0,0,0,0,0,0,0,0,0,0,0,0,0,0,0,0,0,0,0,0,0,0,0,0,0,0,0,0,0,0,0"/>
                  <o:lock v:ext="edit" verticies="t"/>
                </v:shape>
                <v:shape id="Freeform 723" o:spid="_x0000_s1503" style="position:absolute;left:30838;top:5223;width:259;height:313;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ucMQA&#10;AADdAAAADwAAAGRycy9kb3ducmV2LnhtbERPTYvCMBC9L/gfwgje1rR70KUaRQRFFhRWBfE2NmNb&#10;bCY1ibX++83Cwt7m8T5nOu9MLVpyvrKsIB0mIIhzqysuFBwPq/dPED4ga6wtk4IXeZjPem9TzLR9&#10;8je1+1CIGMI+QwVlCE0mpc9LMuiHtiGO3NU6gyFCV0jt8BnDTS0/kmQkDVYcG0psaFlSfts/jIL2&#10;MT7t7ufFzdzXX93m8rrk9dYpNeh3iwmIQF34F/+5NzrOH6Up/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bnDEAAAA3QAAAA8AAAAAAAAAAAAAAAAAmAIAAGRycy9k&#10;b3ducmV2LnhtbFBLBQYAAAAABAAEAPUAAACJAwAAAAA=&#10;" path="m10,24r,10l15,43r4,5l29,48r5,l39,48r4,-5l43,39r5,l43,43,39,53r-5,5l24,58r-9,l5,53,,43,,29,,19,10,10,15,5,24,,34,5r5,5l43,15r5,9l10,24xm10,19r24,l34,15,29,10,24,5r-5,l15,10r-5,5l10,19xe" fillcolor="#131516" stroked="f">
                  <v:path arrowok="t" o:connecttype="custom" o:connectlocs="5397,12952;5397,18348;8096,23205;10254,25903;15652,25903;18350,25903;21049,25903;23207,23205;23207,21047;25906,21047;23207,23205;21049,28602;18350,31300;12953,31300;8096,31300;2699,28602;0,23205;0,15650;0,10253;5397,5397;8096,2698;12953,0;18350,2698;21049,5397;23207,8095;25906,12952;5397,12952;5397,10253;18350,10253;18350,8095;18350,8095;15652,5397;15652,5397;12953,2698;12953,2698;10254,2698;8096,5397;5397,8095;5397,10253" o:connectangles="0,0,0,0,0,0,0,0,0,0,0,0,0,0,0,0,0,0,0,0,0,0,0,0,0,0,0,0,0,0,0,0,0,0,0,0,0,0,0"/>
                  <o:lock v:ext="edit" verticies="t"/>
                </v:shape>
                <v:shape id="Freeform 724" o:spid="_x0000_s1504" style="position:absolute;left:31151;top:5223;width:76;height:313;visibility:visible;mso-wrap-style:square;v-text-anchor:top" coordsize="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LicIA&#10;AADdAAAADwAAAGRycy9kb3ducmV2LnhtbERPTWvCQBC9F/wPyxS81U2CDZK6ShEaPKpRz9PsmASz&#10;s2l2NfHfu4VCb/N4n7Ncj6YVd+pdY1lBPItAEJdWN1wpOBZfbwsQziNrbC2Tggc5WK8mL0vMtB14&#10;T/eDr0QIYZehgtr7LpPSlTUZdDPbEQfuYnuDPsC+krrHIYSbViZRlEqDDYeGGjva1FReDzejIHkv&#10;FtWlxas+nr6HXX7GfE4/Sk1fx88PEJ5G/y/+c291mJ/GCfx+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uJwgAAAN0AAAAPAAAAAAAAAAAAAAAAAJgCAABkcnMvZG93&#10;bnJldi54bWxQSwUGAAAAAAQABAD1AAAAhwMAAAAA&#10;" path="m9,r,l14,5r,5l14,15r-5,l5,15r,-5l,10,5,5,5,,9,xm9,48r,l14,48r,5l14,58r-5,l5,58,,53,,48r5,l9,48xe" fillcolor="#131516" stroked="f">
                  <v:path arrowok="t" o:connecttype="custom" o:connectlocs="4857,0;4857,0;7556,2698;7556,2698;7556,5397;7556,5397;7556,8095;4857,8095;4857,8095;2699,8095;2699,8095;2699,5397;0,5397;2699,2698;2699,2698;2699,0;4857,0;4857,25903;4857,25903;7556,25903;7556,25903;7556,28602;7556,28602;7556,31300;4857,31300;4857,31300;2699,31300;2699,31300;0,28602;0,28602;0,25903;2699,25903;2699,25903;4857,25903" o:connectangles="0,0,0,0,0,0,0,0,0,0,0,0,0,0,0,0,0,0,0,0,0,0,0,0,0,0,0,0,0,0,0,0,0,0"/>
                  <o:lock v:ext="edit" verticies="t"/>
                </v:shape>
                <v:shape id="Freeform 725" o:spid="_x0000_s1505" style="position:absolute;left:31459;top:5094;width:286;height:44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oXsIA&#10;AADdAAAADwAAAGRycy9kb3ducmV2LnhtbERPTWsCMRC9C/0PYQreNGstIlujiLjg0Vr30NuwGZPF&#10;zWTdpOv6702h0Ns83uesNoNrRE9dqD0rmE0zEMSV1zUbBeevYrIEESKyxsYzKXhQgM36ZbTCXPs7&#10;f1J/ikakEA45KrAxtrmUobLkMEx9S5y4i+8cxgQ7I3WH9xTuGvmWZQvpsObUYLGlnaXqevpxCvZl&#10;cZ1rdzxY01e8+34vzK1slBq/DtsPEJGG+C/+cx90mr+Yze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KhewgAAAN0AAAAPAAAAAAAAAAAAAAAAAJgCAABkcnMvZG93&#10;bnJldi54bWxQSwUGAAAAAAQABAD1AAAAhwMAAAAA&#10;" path="m53,53r,10l44,63r,19l34,82r,-19l,63,,53,39,r5,l44,53r9,xm34,53r,-38l5,53r29,xe" fillcolor="#131516" stroked="f">
                  <v:path arrowok="t" o:connecttype="custom" o:connectlocs="28604,28601;28604,33998;23747,33998;23747,44251;18350,44251;18350,33998;0,33998;0,28601;21048,0;23747,0;23747,28601;28604,28601;18350,28601;18350,8095;2698,28601;18350,28601" o:connectangles="0,0,0,0,0,0,0,0,0,0,0,0,0,0,0,0"/>
                  <o:lock v:ext="edit" verticies="t"/>
                </v:shape>
                <v:shape id="Freeform 726" o:spid="_x0000_s1506" style="position:absolute;left:31799;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ijcIA&#10;AADdAAAADwAAAGRycy9kb3ducmV2LnhtbERPS4vCMBC+L/gfwgheFpsqi2g1irpdUPDi6z40Y1ts&#10;Jt0mq91/bwTB23x8z5ktWlOJGzWutKxgEMUgiDOrS84VnI4//TEI55E1VpZJwT85WMw7HzNMtL3z&#10;nm4Hn4sQwi5BBYX3dSKlywoy6CJbEwfuYhuDPsAml7rBewg3lRzG8UgaLDk0FFjTuqDsevgzCn7T&#10;/ep8+ja79jO1m/V4wtvsyEr1uu1yCsJT69/il3ujw/zR4Au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KNwgAAAN0AAAAPAAAAAAAAAAAAAAAAAJgCAABkcnMvZG93&#10;bnJldi54bWxQSwUGAAAAAAQABAD1AAAAhwMAAAAA&#10;" path="m19,43l9,34,5,29r,-5l5,20,5,10,9,5,14,,24,r9,l38,5r5,5l48,20r-5,4l38,34r-9,5l38,43r5,5l48,58r,5l48,72r-5,5l33,82r-9,l14,82,9,77,5,67,,63,5,58r,-5l9,48,19,43xm29,34r4,-5l38,24r,-4l38,15r,-5l33,5r-4,l24,5r-5,l14,5r,5l9,15r5,5l14,24r5,5l29,34xm19,43r-5,5l14,53,9,58r,5l14,67r,10l19,77r5,5l33,77r5,l38,72r,-5l38,63r,-5l33,53,19,43xe" fillcolor="#131516" stroked="f">
                  <v:path arrowok="t" o:connecttype="custom" o:connectlocs="4857,18348;2699,12952;2699,5396;7556,0;17810,0;23207,5396;23207,12952;20509,18348;20509,23205;25906,31299;25906,38855;17810,44251;7556,44251;2699,36156;2699,31299;4857,25903;15652,18348;20509,12952;20509,8095;17810,2698;12953,2698;7556,2698;4857,8095;7556,10793;10254,15650;10254,23205;7556,28601;4857,33998;7556,41553;12953,44251;20509,41553;20509,36156;20509,31299;10254,23205" o:connectangles="0,0,0,0,0,0,0,0,0,0,0,0,0,0,0,0,0,0,0,0,0,0,0,0,0,0,0,0,0,0,0,0,0,0"/>
                  <o:lock v:ext="edit" verticies="t"/>
                </v:shape>
                <v:shape id="Freeform 727" o:spid="_x0000_s1507" style="position:absolute;left:32133;top:5094;width:184;height:183;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vtsIA&#10;AADdAAAADwAAAGRycy9kb3ducmV2LnhtbERPTYvCMBC9L/gfwgh7W1MXFK1GEUHYXUSwevA4NGNb&#10;bCYlSWv99xtB8DaP9znLdW9q0ZHzlWUF41ECgji3uuJCwfm0+5qB8AFZY22ZFDzIw3o1+Fhiqu2d&#10;j9RloRAxhH2KCsoQmlRKn5dk0I9sQxy5q3UGQ4SukNrhPYabWn4nyVQarDg2lNjQtqT8lrVGQZhv&#10;dvu/7nZ0j/OFrn3bZpPfg1Kfw36zABGoD2/xy/2j4/zpeAL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a+2wgAAAN0AAAAPAAAAAAAAAAAAAAAAAJgCAABkcnMvZG93&#10;bnJldi54bWxQSwUGAAAAAAQABAD1AAAAhwMAAAAA&#10;" path="m15,r9,l29,5r5,5l34,20r,4l29,29r-5,5l15,34r-5,l5,29,,24,,20,,10,5,5,10,r5,xm15,5r-5,l5,10r,5l5,20r,4l5,29r5,l15,29r4,l24,29r5,-5l29,20r,-5l24,10,19,5r-4,xe" fillcolor="#131516" stroked="f">
                  <v:path arrowok="t" o:connecttype="custom" o:connectlocs="8096,0;12953,0;15651,2698;18350,5396;18350,10793;18350,12952;15651,15650;12953,18348;8096,18348;5397,18348;2699,15650;0,12952;0,10793;0,5396;2699,2698;5397,0;8096,0;8096,2698;5397,2698;2699,5396;2699,8095;2699,10793;2699,12952;2699,15650;5397,15650;8096,15650;10254,15650;12953,15650;15651,12952;15651,10793;15651,8095;12953,5396;10254,2698;8096,2698" o:connectangles="0,0,0,0,0,0,0,0,0,0,0,0,0,0,0,0,0,0,0,0,0,0,0,0,0,0,0,0,0,0,0,0,0,0"/>
                  <o:lock v:ext="edit" verticies="t"/>
                </v:shape>
                <v:shape id="Freeform 728" o:spid="_x0000_s1508" style="position:absolute;left:32549;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k7MMA&#10;AADdAAAADwAAAGRycy9kb3ducmV2LnhtbERP22rCQBB9L/gPywi+1U0UQo2uooKgSCleoH0csmMS&#10;zc7G7Krx77uFgm9zONeZzFpTiTs1rrSsIO5HIIgzq0vOFRwPq/cPEM4ja6wsk4InOZhNO28TTLV9&#10;8I7ue5+LEMIuRQWF93UqpcsKMuj6tiYO3Mk2Bn2ATS51g48Qbio5iKJEGiw5NBRY07Kg7LK/GQWr&#10;L/+dOzvabq4UDzc/9vJ5XkRK9brtfAzCU+tf4n/3Wof5SZzA3zfh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k7MMAAADdAAAADwAAAAAAAAAAAAAAAACYAgAAZHJzL2Rv&#10;d25yZXYueG1sUEsFBgAAAAAEAAQA9QAAAIgDAAAAAA==&#10;" path="m48,l43,10r-24,l14,24r10,l38,34r5,9l43,53r,5l43,63r-5,4l33,72r,5l29,82r-10,l14,82r-9,l,77,,72r5,l9,72r5,5l19,77r5,l33,72r,-5l38,58r,-5l33,43,29,39,19,34r-5,l,34,19,,48,xe" fillcolor="#131516" stroked="f">
                  <v:path arrowok="t" o:connecttype="custom" o:connectlocs="25906,0;23207,5396;10254,5396;7556,12952;12953,12952;20509,18348;23207,23205;23207,28601;23207,31299;23207,33998;20509,36156;17810,38855;17810,41553;15652,44251;10254,44251;7556,44251;2699,44251;2699,44251;0,41553;0,41553;0,38855;0,38855;2699,38855;2699,38855;2699,38855;2699,38855;4857,38855;4857,38855;7556,41553;10254,41553;12953,41553;17810,38855;17810,36156;20509,31299;20509,28601;17810,23205;15652,21046;10254,18348;7556,18348;0,18348;10254,0;25906,0" o:connectangles="0,0,0,0,0,0,0,0,0,0,0,0,0,0,0,0,0,0,0,0,0,0,0,0,0,0,0,0,0,0,0,0,0,0,0,0,0,0,0,0,0,0"/>
                </v:shape>
                <v:shape id="Freeform 729" o:spid="_x0000_s1509" style="position:absolute;left:32857;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d8MA&#10;AADdAAAADwAAAGRycy9kb3ducmV2LnhtbERP22rCQBB9L/gPywi+1U0UrEZXUUGoFBEvoI9Ddkyi&#10;2dmY3Wr6926h0Lc5nOtMZo0pxYNqV1hWEHcjEMSp1QVnCo6H1fsQhPPIGkvLpOCHHMymrbcJJto+&#10;eUePvc9ECGGXoILc+yqR0qU5GXRdWxEH7mJrgz7AOpO6xmcIN6XsRdFAGiw4NORY0TKn9Lb/NgpW&#10;W3/KnB19re8U99dne9tcF5FSnXYzH4Pw1Ph/8Z/7U4f5g/gDfr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d8MAAADdAAAADwAAAAAAAAAAAAAAAACYAgAAZHJzL2Rv&#10;d25yZXYueG1sUEsFBgAAAAAEAAQA9QAAAIgDAAAAAA==&#10;" path="m5,15r,-5l10,5,20,r4,l34,r5,5l44,10r,5l39,24,34,34r5,5l44,43r,5l48,53,44,63r-5,9l29,82r-14,l10,82r-5,l,77,5,72r5,l15,77r5,l24,77r5,l34,72r5,-5l39,63r,-5l34,53r,-5l29,48,24,43r-4,l15,43r,-4l20,39r4,l29,34r,-5l34,24r,-4l34,15,29,10r-5,l20,10r-10,l5,20r,-5xe" fillcolor="#131516" stroked="f">
                  <v:path arrowok="t" o:connecttype="custom" o:connectlocs="2699,8095;2699,5396;5397,2698;10794,0;12953,0;18350,0;21049,2698;23747,5396;23747,8095;21049,12952;18350,18348;21049,21046;23747,23205;23747,25903;25906,28601;23747,33998;21049,38855;15652,44251;8096,44251;5397,44251;2699,44251;0,41553;0,41553;0,41553;2699,38855;2699,38855;2699,38855;5397,38855;5397,38855;5397,38855;8096,41553;8096,41553;10794,41553;10794,41553;12953,41553;15652,41553;18350,38855;21049,36156;21049,33998;21049,31299;18350,28601;18350,25903;18350,25903;15652,25903;12953,23205;10794,23205;8096,23205;8096,23205;8096,21046;10794,21046;12953,21046;15652,18348;15652,15650;18350,12952;18350,10793;18350,8095;15652,5396;12953,5396;10794,5396;5397,5396;2699,10793;2699,8095" o:connectangles="0,0,0,0,0,0,0,0,0,0,0,0,0,0,0,0,0,0,0,0,0,0,0,0,0,0,0,0,0,0,0,0,0,0,0,0,0,0,0,0,0,0,0,0,0,0,0,0,0,0,0,0,0,0,0,0,0,0,0,0,0,0"/>
                </v:shape>
                <v:shape id="Freeform 730" o:spid="_x0000_s1510" style="position:absolute;left:33483;top:5094;width:280;height:44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XzMcA&#10;AADdAAAADwAAAGRycy9kb3ducmV2LnhtbESPQWvCQBCF7wX/wzJCL0U3ikiJriLSYumhUA3U45Ad&#10;k2B2NuyuGv31nUOhtxnem/e+Wa5716orhdh4NjAZZ6CIS28brgwUh/fRK6iYkC22nsnAnSKsV4On&#10;JebW3/ibrvtUKQnhmKOBOqUu1zqWNTmMY98Ri3bywWGSNVTaBrxJuGv1NMvm2mHD0lBjR9uayvP+&#10;4gz4YvczO17ewgsXu69PPT2cw+xhzPOw3yxAJerTv/nv+sMK/nwi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l8zHAAAA3QAAAA8AAAAAAAAAAAAAAAAAmAIAAGRy&#10;cy9kb3ducmV2LnhtbFBLBQYAAAAABAAEAPUAAACMAwAAAAA=&#10;" path="m52,67l48,82,,82,,77,19,63,28,48r5,-9l38,24r,-4l33,15,28,10r-9,l14,10,9,15r-5,l4,24,,24,4,15,9,5,14,,24,r9,l38,5r5,10l48,20r,9l43,34r-5,9l28,53,19,67r-5,5l33,72r5,l43,72r5,l48,67r4,xe" fillcolor="#131516" stroked="f">
                  <v:path arrowok="t" o:connecttype="custom" o:connectlocs="28065,36156;25906,44251;0,44251;0,41553;10255,33998;15112,25903;17810,21046;20509,12952;20509,10793;17810,8095;15112,5396;10255,5396;7556,5396;4857,8095;2159,8095;2159,12952;0,12952;2159,8095;4857,2698;7556,0;12953,0;17810,0;20509,2698;23208,8095;25906,10793;25906,15650;23208,18348;20509,23205;15112,28601;10255,36156;7556,38855;17810,38855;20509,38855;23208,38855;23208,38855;25906,38855;25906,36156;25906,36156;28065,36156" o:connectangles="0,0,0,0,0,0,0,0,0,0,0,0,0,0,0,0,0,0,0,0,0,0,0,0,0,0,0,0,0,0,0,0,0,0,0,0,0,0,0"/>
                </v:shape>
                <v:shape id="Freeform 731" o:spid="_x0000_s1511" style="position:absolute;left:33817;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wnsQA&#10;AADdAAAADwAAAGRycy9kb3ducmV2LnhtbERPTWvCQBC9F/oflil4q5u0EDR1FVsINEiRqqDHITtN&#10;otnZNLua+O+7gtDbPN7nzBaDacSFOldbVhCPIxDEhdU1lwp22+x5AsJ5ZI2NZVJwJQeL+ePDDFNt&#10;e/6my8aXIoSwS1FB5X2bSumKigy6sW2JA/djO4M+wK6UusM+hJtGvkRRIg3WHBoqbOmjouK0ORsF&#10;2drvS2enq/yX4tf8YE9fx/dIqdHTsHwD4Wnw/+K7+1OH+Uk8hds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8J7EAAAA3QAAAA8AAAAAAAAAAAAAAAAAmAIAAGRycy9k&#10;b3ducmV2LnhtbFBLBQYAAAAABAAEAPUAAACJAwAAAAA=&#10;" path="m5,l48,r,5l24,82r-10,l38,10r-19,l14,10r-4,5l5,15,,20,5,xe" fillcolor="#131516" stroked="f">
                  <v:path arrowok="t" o:connecttype="custom" o:connectlocs="2699,0;25906,0;25906,2698;12953,44251;7556,44251;20509,5396;10254,5396;7556,5396;5397,8095;2699,8095;0,10793;0,10793;2699,0" o:connectangles="0,0,0,0,0,0,0,0,0,0,0,0,0"/>
                </v:shape>
                <v:rect id="Rectangle 732" o:spid="_x0000_s1512" style="position:absolute;left:34411;top:5353;width:1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RTsYA&#10;AADdAAAADwAAAGRycy9kb3ducmV2LnhtbESPQWvCQBCF7wX/wzKCt7oxFCvRVWypUCilGC31OGSn&#10;2dDsbMiuGv9951DobYb35r1vVpvBt+pCfWwCG5hNM1DEVbAN1waOh939AlRMyBbbwGTgRhE269Hd&#10;CgsbrrynS5lqJSEcCzTgUuoKrWPlyGOcho5YtO/Qe0yy9rW2PV4l3Lc6z7K59tiwNDjs6NlR9VOe&#10;vYEyj7uPp0f3SceX2ynYr/j28F4ZMxkP2yWoREP6N/9dv1rBn+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RTsYAAADdAAAADwAAAAAAAAAAAAAAAACYAgAAZHJz&#10;L2Rvd25yZXYueG1sUEsFBgAAAAAEAAQA9QAAAIsDAAAAAA==&#10;" fillcolor="#131516" stroked="f"/>
                <v:shape id="Freeform 733" o:spid="_x0000_s1513" style="position:absolute;left:34621;top:5094;width:281;height:44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xBsQA&#10;AADdAAAADwAAAGRycy9kb3ducmV2LnhtbERPzWrCQBC+F3yHZQRvzUYPsU1dRSWKQnsw9QGG7DRJ&#10;zc6G7JrEt+8WCr3Nx/c7q81oGtFT52rLCuZRDIK4sLrmUsH18/D8AsJ5ZI2NZVLwIAeb9eRpham2&#10;A1+oz30pQgi7FBVU3replK6oyKCLbEscuC/bGfQBdqXUHQ4h3DRyEceJNFhzaKiwpX1FxS2/GwX9&#10;e3z2y9fj+buWp0u2G6/98JEpNZuO2zcQnkb/L/5zn3SYnyzm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jMQbEAAAA3QAAAA8AAAAAAAAAAAAAAAAAmAIAAGRycy9k&#10;b3ducmV2LnhtbFBLBQYAAAAABAAEAPUAAACJAwAAAAA=&#10;" path="m52,53r,10l43,63r,19l33,82r,-19l,63,,53,38,r5,l43,53r9,xm33,53r,-38l4,53r29,xe" fillcolor="#131516" stroked="f">
                  <v:path arrowok="t" o:connecttype="custom" o:connectlocs="28065,28601;28065,33998;23208,33998;23208,44251;17810,44251;17810,33998;0,33998;0,28601;20509,0;23208,0;23208,28601;28065,28601;17810,28601;17810,8095;2159,28601;17810,28601" o:connectangles="0,0,0,0,0,0,0,0,0,0,0,0,0,0,0,0"/>
                  <o:lock v:ext="edit" verticies="t"/>
                </v:shape>
                <v:shape id="Freeform 734" o:spid="_x0000_s1514" style="position:absolute;left:34956;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V38IA&#10;AADdAAAADwAAAGRycy9kb3ducmV2LnhtbERPS4vCMBC+C/6HMAteRFN7EK1NZXUVXPDi6z40Y1ts&#10;JrXJavffbxYEb/PxPSdddqYWD2pdZVnBZByBIM6trrhQcD5tRzMQziNrrC2Tgl9ysMz6vRQTbZ98&#10;oMfRFyKEsEtQQel9k0jp8pIMurFtiAN3ta1BH2BbSN3iM4SbWsZRNJUGKw4NJTa0Lim/HX+Mgvvm&#10;sLqcv8y+G27sbj2b83d+YqUGH93nAoSnzr/FL/dOh/nTOIb/b8IJ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XfwgAAAN0AAAAPAAAAAAAAAAAAAAAAAJgCAABkcnMvZG93&#10;bnJldi54bWxQSwUGAAAAAAQABAD1AAAAhwMAAAAA&#10;" path="m,82r,l10,82r4,-5l24,72r5,-5l34,58,38,48r-9,5l19,53r-5,l5,48,,39,,29,,20,5,10,14,5,24,,34,r9,10l48,20r,14l48,48,43,58r-9,9l24,77,14,82r-9,l,82xm38,43r,-9l38,29r,-5l38,20,34,10,29,5r-5,l19,5r-5,5l10,15r,9l10,34r4,9l19,43r5,5l29,48r,-5l34,43r4,xe" fillcolor="#131516" stroked="f">
                  <v:path arrowok="t" o:connecttype="custom" o:connectlocs="0,44251;0,44251;5397,44251;7556,41553;12953,38855;15652,36156;18350,31299;20509,25903;15652,28601;10254,28601;7556,28601;2699,25903;0,21046;0,15650;0,10793;2699,5396;7556,2698;12953,0;18350,0;23207,5396;25906,10793;25906,18348;25906,25903;23207,31299;18350,36156;12953,41553;7556,44251;2699,44251;0,44251;20509,23205;20509,18348;20509,15650;20509,12952;20509,10793;18350,5396;18350,5396;15652,2698;12953,2698;10254,2698;7556,5396;5397,8095;5397,12952;5397,18348;7556,23205;10254,23205;12953,25903;15652,25903;15652,23205;18350,23205;20509,23205" o:connectangles="0,0,0,0,0,0,0,0,0,0,0,0,0,0,0,0,0,0,0,0,0,0,0,0,0,0,0,0,0,0,0,0,0,0,0,0,0,0,0,0,0,0,0,0,0,0,0,0,0,0"/>
                  <o:lock v:ext="edit" verticies="t"/>
                </v:shape>
                <v:shape id="Freeform 735" o:spid="_x0000_s1515" style="position:absolute;left:35291;top:5094;width:183;height:183;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Y5MMA&#10;AADdAAAADwAAAGRycy9kb3ducmV2LnhtbERPTYvCMBC9L/gfwix4W9NVVrRrFBEEFVmwetjj0Ixt&#10;sZmUJK3135sFYW/zeJ+zWPWmFh05X1lW8DlKQBDnVldcKLictx8zED4ga6wtk4IHeVgtB28LTLW9&#10;84m6LBQihrBPUUEZQpNK6fOSDPqRbYgjd7XOYIjQFVI7vMdwU8txkkylwYpjQ4kNbUrKb1lrFIT5&#10;ens8dLeTe1x+6dq3bfa1/1Fq+N6vv0EE6sO/+OXe6Th/Op7A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Y5MMAAADdAAAADwAAAAAAAAAAAAAAAACYAgAAZHJzL2Rv&#10;d25yZXYueG1sUEsFBgAAAAAEAAQA9QAAAIgDAAAAAA==&#10;" path="m15,r9,l29,5r5,5l34,20r,4l29,29r-5,5l15,34r-5,l5,29,,24,,20,,10,5,5,10,r5,xm15,5r-5,l5,10r,5l5,20r,4l5,29r5,l15,29r5,l24,29r5,-5l29,20r,-5l24,10,20,5r-5,xe" fillcolor="#131516" stroked="f">
                  <v:path arrowok="t" o:connecttype="custom" o:connectlocs="8096,0;12953,0;15651,2698;18350,5396;18350,10793;18350,12952;15651,15650;12953,18348;8096,18348;5397,18348;2699,15650;0,12952;0,10793;0,5396;2699,2698;5397,0;8096,0;8096,2698;5397,2698;2699,5396;2699,8095;2699,10793;2699,12952;2699,15650;5397,15650;8096,15650;10794,15650;12953,15650;15651,12952;15651,10793;15651,8095;12953,5396;10794,2698;8096,2698" o:connectangles="0,0,0,0,0,0,0,0,0,0,0,0,0,0,0,0,0,0,0,0,0,0,0,0,0,0,0,0,0,0,0,0,0,0"/>
                  <o:lock v:ext="edit" verticies="t"/>
                </v:shape>
                <v:shape id="Freeform 736" o:spid="_x0000_s1516" style="position:absolute;left:35706;top:5094;width:232;height:44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hgMIA&#10;AADdAAAADwAAAGRycy9kb3ducmV2LnhtbERPS2vCQBC+C/0PyxS86Sax2JK6SilVijmppechOybB&#10;7GzIrnn8e1cQvM3H95zVZjC16Kh1lWUF8TwCQZxbXXGh4O+0nX2AcB5ZY22ZFIzkYLN+maww1bbn&#10;A3VHX4gQwi5FBaX3TSqly0sy6Oa2IQ7c2bYGfYBtIXWLfQg3tUyiaCkNVhwaSmzou6T8crwaBafM&#10;7fbnQl+an/fkf1xko6zjSqnp6/D1CcLT4J/ih/tXh/nL5A3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SGAwgAAAN0AAAAPAAAAAAAAAAAAAAAAAJgCAABkcnMvZG93&#10;bnJldi54bWxQSwUGAAAAAAQABAD1AAAAhwMAAAAA&#10;" path="m,15l5,10,10,5,15,r4,l29,,39,5r,5l39,15r,9l29,34r5,5l39,43r4,5l43,53r,10l39,72,29,82r-14,l5,82,,82,,77,,72r5,l10,72r,5l15,77r4,l24,77r5,-5l34,67r,-4l34,58r,-5l34,48r-5,l24,43r-5,l15,43r,-4l19,39r5,-5l29,29r,-5l29,20r,-5l29,10r-5,l19,10r-9,l,20,,15xe" fillcolor="#131516" stroked="f">
                  <v:path arrowok="t" o:connecttype="custom" o:connectlocs="0,8095;2698,5396;5397,2698;8095,0;10254,0;15651,0;21048,2698;21048,5396;21048,8095;21048,12952;15651,18348;18350,21046;21048,23205;23207,25903;23207,28601;23207,33998;21048,38855;15651,44251;8095,44251;2698,44251;0,44251;0,41553;0,41553;0,41553;0,38855;0,38855;2698,38855;2698,38855;2698,38855;5397,38855;5397,41553;8095,41553;8095,41553;10254,41553;10254,41553;12953,41553;15651,38855;18350,36156;18350,33998;18350,31299;18350,28601;18350,25903;15651,25903;15651,25903;12953,23205;10254,23205;8095,23205;8095,23205;8095,21046;8095,21046;10254,21046;12953,18348;15651,15650;15651,12952;15651,10793;15651,8095;15651,5396;12953,5396;10254,5396;5397,5396;0,10793;0,8095" o:connectangles="0,0,0,0,0,0,0,0,0,0,0,0,0,0,0,0,0,0,0,0,0,0,0,0,0,0,0,0,0,0,0,0,0,0,0,0,0,0,0,0,0,0,0,0,0,0,0,0,0,0,0,0,0,0,0,0,0,0,0,0,0,0"/>
                </v:shape>
                <v:shape id="Freeform 737" o:spid="_x0000_s1517" style="position:absolute;left:36019;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wJsMA&#10;AADdAAAADwAAAGRycy9kb3ducmV2LnhtbERP24rCMBB9F/yHMIJva6qyotUoKggryyJeQB+HZmyr&#10;zaQ2Wa1/bxYWfJvDuc5kVptC3KlyuWUF3U4EgjixOudUwWG/+hiCcB5ZY2GZFDzJwWzabEww1vbB&#10;W7rvfCpCCLsYFWTel7GULsnIoOvYkjhwZ1sZ9AFWqdQVPkK4KWQvigbSYM6hIcOSlhkl192vUbDa&#10;+GPq7Oh7faNuf32y15/LIlKq3arnYxCeav8W/7u/dJg/6H3C3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YwJsMAAADdAAAADwAAAAAAAAAAAAAAAACYAgAAZHJzL2Rv&#10;d25yZXYueG1sUEsFBgAAAAAEAAQA9QAAAIgDAAAAAA==&#10;" path="m5,15r,-5l9,5,19,r5,l33,r5,5l43,10r,5l38,24,33,34r5,5l43,43r,5l48,53,43,63r-5,9l29,82r-15,l9,82r-4,l,77,5,72r4,l14,77r5,l24,77r5,l33,72r5,-5l38,63r,-5l33,53r,-5l29,48,24,43r-5,l14,43r,-4l19,39r5,l29,34r,-5l33,24r,-4l33,15,29,10r-5,l19,10,9,10,5,20r,-5xe" fillcolor="#131516" stroked="f">
                  <v:path arrowok="t" o:connecttype="custom" o:connectlocs="2699,8095;2699,5396;4857,2698;10254,0;12953,0;17810,0;20509,2698;23207,5396;23207,8095;20509,12952;17810,18348;20509,21046;23207,23205;23207,25903;25906,28601;23207,33998;20509,38855;15652,44251;7556,44251;4857,44251;2699,44251;0,41553;0,41553;0,41553;2699,38855;2699,38855;2699,38855;4857,38855;4857,38855;4857,38855;7556,41553;7556,41553;10254,41553;10254,41553;12953,41553;15652,41553;17810,38855;20509,36156;20509,33998;20509,31299;17810,28601;17810,25903;17810,25903;15652,25903;12953,23205;10254,23205;7556,23205;7556,23205;7556,21046;10254,21046;12953,21046;15652,18348;15652,15650;17810,12952;17810,10793;17810,8095;15652,5396;12953,5396;10254,5396;4857,5396;2699,10793;2699,8095" o:connectangles="0,0,0,0,0,0,0,0,0,0,0,0,0,0,0,0,0,0,0,0,0,0,0,0,0,0,0,0,0,0,0,0,0,0,0,0,0,0,0,0,0,0,0,0,0,0,0,0,0,0,0,0,0,0,0,0,0,0,0,0,0,0"/>
                </v:shape>
                <v:shape id="Freeform 738" o:spid="_x0000_s1518" style="position:absolute;left:36667;top:5094;width:232;height:44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abMIA&#10;AADdAAAADwAAAGRycy9kb3ducmV2LnhtbERPTWvCQBC9C/6HZQq9mU1SiCXNKkVUip7U0vOQHZNg&#10;djZk15j8+65Q6G0e73OK9WhaMVDvGssKkigGQVxa3XCl4PuyW7yDcB5ZY2uZFEzkYL2azwrMtX3w&#10;iYazr0QIYZejgtr7LpfSlTUZdJHtiAN3tb1BH2BfSd3jI4SbVqZxnEmDDYeGGjva1FTeznej4HJ0&#10;+8O10rduu0x/prfjJNukUer1Zfz8AOFp9P/iP/eXDvOzNIPn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xpswgAAAN0AAAAPAAAAAAAAAAAAAAAAAJgCAABkcnMvZG93&#10;bnJldi54bWxQSwUGAAAAAAQABAD1AAAAhwMAAAAA&#10;" path="m43,l38,10r-24,l9,24r15,l33,34r10,9l43,53r,5l38,63r,4l33,72r-4,5l24,82r-5,l9,82r-4,l,82,,77,,72r5,l9,72r5,5l19,77r5,l29,72r4,-5l33,58r,-5l29,43,24,39,19,34,9,34,,34,14,,43,xe" fillcolor="#131516" stroked="f">
                  <v:path arrowok="t" o:connecttype="custom" o:connectlocs="23207,0;20509,5396;7556,5396;4857,12952;12953,12952;17810,18348;23207,23205;23207,28601;23207,31299;20509,33998;20509,36156;17810,38855;15651,41553;12953,44251;10254,44251;4857,44251;2698,44251;0,44251;0,41553;0,41553;0,38855;0,38855;0,38855;2698,38855;2698,38855;2698,38855;2698,38855;4857,38855;7556,41553;10254,41553;12953,41553;15651,38855;17810,36156;17810,31299;17810,28601;15651,23205;12953,21046;10254,18348;4857,18348;0,18348;7556,0;23207,0" o:connectangles="0,0,0,0,0,0,0,0,0,0,0,0,0,0,0,0,0,0,0,0,0,0,0,0,0,0,0,0,0,0,0,0,0,0,0,0,0,0,0,0,0,0"/>
                </v:shape>
                <v:shape id="Freeform 739" o:spid="_x0000_s1519" style="position:absolute;left:36975;top:5094;width:259;height:44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2R8MA&#10;AADdAAAADwAAAGRycy9kb3ducmV2LnhtbERPS4vCMBC+C/6HMIIXsakeXK1G8dEFhb34ug/N2Bab&#10;SW2y2v33G2Fhb/PxPWexak0lntS40rKCURSDIM6sLjlXcDl/DqcgnEfWWFkmBT/kYLXsdhaYaPvi&#10;Iz1PPhchhF2CCgrv60RKlxVk0EW2Jg7czTYGfYBNLnWDrxBuKjmO44k0WHJoKLCmbUHZ/fRtFDzS&#10;4+Z62ZmvdpDa/XY640N2ZqX6vXY9B+Gp9f/iP/deh/mT8Qe8vw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2R8MAAADdAAAADwAAAAAAAAAAAAAAAACYAgAAZHJzL2Rv&#10;d25yZXYueG1sUEsFBgAAAAAEAAQA9QAAAIgDAAAAAA==&#10;" path="m48,r,l43,5r-9,l29,10r-5,5l24,20r-5,4l15,29r,10l19,34,29,29r10,5l43,39r5,4l48,53r,10l43,72,34,82r-10,l19,82,10,77,5,67,,48,,39,5,29r5,-9l15,15,24,5r10,l39,r4,l48,xm15,43r-5,5l10,53r,5l15,67r,5l19,77r5,l29,82r5,-5l39,67r,-4l39,53,34,43,29,39r-5,l19,39r-4,l15,43xe" fillcolor="#131516" stroked="f">
                  <v:path arrowok="t" o:connecttype="custom" o:connectlocs="25906,0;25906,0;23207,2698;18350,2698;15652,5396;12953,8095;12953,10793;10254,12952;8096,15650;8096,21046;10254,18348;15652,15650;21049,18348;23207,21046;25906,23205;25906,28601;25906,33998;23207,38855;18350,44251;12953,44251;10254,44251;5397,41553;2699,36156;0,25903;0,21046;2699,15650;5397,10793;8096,8095;12953,2698;18350,2698;21049,0;23207,0;25906,0;8096,23205;5397,25903;5397,28601;5397,31299;8096,36156;8096,38855;10254,41553;12953,41553;15652,44251;18350,41553;18350,41553;21049,36156;21049,33998;21049,28601;18350,23205;15652,21046;12953,21046;12953,21046;10254,21046;8096,21046;8096,23205" o:connectangles="0,0,0,0,0,0,0,0,0,0,0,0,0,0,0,0,0,0,0,0,0,0,0,0,0,0,0,0,0,0,0,0,0,0,0,0,0,0,0,0,0,0,0,0,0,0,0,0,0,0,0,0,0,0"/>
                  <o:lock v:ext="edit" verticies="t"/>
                </v:shape>
                <v:shape id="Freeform 740" o:spid="_x0000_s1520" style="position:absolute;left:28949;top:5666;width:389;height:410;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D8cA&#10;AADdAAAADwAAAGRycy9kb3ducmV2LnhtbESPT0sDMRDF74LfIYzgRdpseyhlbVqKoKh4sX+k3obN&#10;uNl2M1mSuLt+e+cgeJvhvXnvN6vN6FvVU0xNYAOzaQGKuAq24drAYf84WYJKGdliG5gM/FCCzfr6&#10;aoWlDQO/U7/LtZIQTiUacDl3pdapcuQxTUNHLNpXiB6zrLHWNuIg4b7V86JYaI8NS4PDjh4cVZfd&#10;tzfw6l5OT357jsPd7Nj4Pr99fvilMbc34/YeVKYx/5v/rp+t4C/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hA/HAAAA3QAAAA8AAAAAAAAAAAAAAAAAmAIAAGRy&#10;cy9kb3ducmV2LnhtbFBLBQYAAAAABAAEAPUAAACMAwAAAAA=&#10;" path="m67,57r5,l62,76,,76r5,l10,76r,-4l14,72r,-5l14,14r,-5l10,5,5,,,,38,,34,,29,5r-5,l24,9r,5l24,67r,5l29,72r9,l43,72r5,l58,72r4,-5l67,62r,-5xe" fillcolor="#131516" stroked="f">
                  <v:path arrowok="t" o:connecttype="custom" o:connectlocs="36160,30760;38859,30760;33462,41013;0,41013;0,41013;2699,41013;5397,41013;5397,38854;7556,38854;7556,36156;7556,7555;7556,4857;5397,2698;5397,2698;2699,0;0,0;0,0;20509,0;20509,0;18350,0;15652,2698;15652,2698;12953,2698;12953,4857;12953,7555;12953,36156;12953,36156;12953,38854;12953,38854;15652,38854;15652,38854;20509,38854;23207,38854;25906,38854;31303,38854;31303,38854;33462,36156;36160,33458;36160,30760" o:connectangles="0,0,0,0,0,0,0,0,0,0,0,0,0,0,0,0,0,0,0,0,0,0,0,0,0,0,0,0,0,0,0,0,0,0,0,0,0,0,0"/>
                </v:shape>
                <v:shape id="Freeform 741" o:spid="_x0000_s1521" style="position:absolute;left:29365;top:5795;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GMQA&#10;AADdAAAADwAAAGRycy9kb3ducmV2LnhtbERPTWvCQBC9F/oflhF6kbrRimiajVShEKgUGnvxNmSn&#10;STA7G3e3Gv+9WxB6m8f7nGw9mE6cyfnWsoLpJAFBXFndcq3ge//+vAThA7LGzjIpuJKHdf74kGGq&#10;7YW/6FyGWsQQ9ikqaELoUyl91ZBBP7E9ceR+rDMYInS11A4vMdx0cpYkC2mw5djQYE/bhqpj+WsU&#10;7A/Mu+Ljcz52y4LNBl+KU8lKPY2Gt1cQgYbwL767Cx3nL2Yr+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7RjEAAAA3QAAAA8AAAAAAAAAAAAAAAAAmAIAAGRycy9k&#10;b3ducmV2LnhtbFBLBQYAAAAABAAEAPUAAACJAwAAAAA=&#10;" path="m24,l38,r5,9l48,19r5,9l53,33,48,43r-5,5l38,52r-5,5l24,57,14,52,5,48,,38,,28,,19,5,14,9,9,14,4,19,r5,xm24,4r-5,l14,9,9,19r,5l9,33r5,10l19,52r10,l33,52r5,-4l38,43r,-10l38,19,33,9,29,4r-5,xe" fillcolor="#131516" stroked="f">
                  <v:path arrowok="t" o:connecttype="custom" o:connectlocs="12953,0;20509,0;23207,4857;25906,10253;28604,15110;28604,17808;25906,23205;23207,25903;20509,28062;17810,30760;12953,30760;7556,28062;2698,25903;0,20507;0,15110;0,10253;2698,7555;4857,4857;7556,2159;10254,0;12953,0;12953,2159;10254,2159;10254,2159;7556,4857;7556,4857;4857,10253;4857,12952;4857,17808;7556,23205;10254,28062;15651,28062;17810,28062;20509,25903;20509,23205;20509,17808;20509,10253;17810,4857;15651,2159;12953,2159" o:connectangles="0,0,0,0,0,0,0,0,0,0,0,0,0,0,0,0,0,0,0,0,0,0,0,0,0,0,0,0,0,0,0,0,0,0,0,0,0,0,0,0"/>
                  <o:lock v:ext="edit" verticies="t"/>
                </v:shape>
                <v:shape id="Freeform 742" o:spid="_x0000_s1522" style="position:absolute;left:29672;top:5795;width:313;height:281;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9W8gA&#10;AADdAAAADwAAAGRycy9kb3ducmV2LnhtbESPT2vDMAzF74N9B6NBL2N1+oeyZXXLOjYY9FCSjp1F&#10;rMWhsRxir0376adDoTeJ9/TeT8v14Ft1pD42gQ1Mxhko4irYhmsD3/vPp2dQMSFbbAOTgTNFWK/u&#10;75aY23Digo5lqpWEcMzRgEupy7WOlSOPcRw6YtF+Q+8xydrX2vZ4knDf6mmWLbTHhqXBYUfvjqpD&#10;+ecNbKuX+nH7cdg5vSknzfxSnH82hTGjh+HtFVSiId3M1+svK/iLmfDLNzKCX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31byAAAAN0AAAAPAAAAAAAAAAAAAAAAAJgCAABk&#10;cnMvZG93bnJldi54bWxQSwUGAAAAAAQABAD1AAAAjQMAAAAA&#10;" path="m20,9l29,4,34,r5,l43,r5,4l48,9r,5l48,19r,24l48,48r5,l53,52r5,l34,52r5,l39,48r,-5l39,19r,-5l39,9r-5,l34,4,24,9r-4,5l20,43r,5l20,52r4,l29,52,,52r5,l10,48r,-5l10,24r,-10l10,9,5,9,,9,,4,15,r5,l20,9xe" fillcolor="#131516" stroked="f">
                  <v:path arrowok="t" o:connecttype="custom" o:connectlocs="10794,4857;15652,2159;18350,0;21049,0;23207,0;25906,2159;25906,4857;25906,7555;25906,10253;25906,23205;25906,25903;28604,25903;28604,28062;28604,28062;28604,28062;31303,28062;31303,28062;18350,28062;18350,28062;18350,28062;18350,28062;21049,28062;21049,28062;21049,25903;21049,25903;21049,23205;21049,10253;21049,7555;21049,4857;18350,4857;18350,2159;12953,4857;10794,7555;10794,23205;10794,25903;10794,25903;10794,28062;10794,28062;12953,28062;15652,28062;15652,28062;0,28062;0,28062;0,28062;2699,28062;2699,28062;5397,25903;5397,23205;5397,12952;5397,7555;5397,4857;2699,4857;2699,4857;2699,4857;2699,4857;0,4857;0,4857;0,2159;8096,0;10794,0;10794,4857" o:connectangles="0,0,0,0,0,0,0,0,0,0,0,0,0,0,0,0,0,0,0,0,0,0,0,0,0,0,0,0,0,0,0,0,0,0,0,0,0,0,0,0,0,0,0,0,0,0,0,0,0,0,0,0,0,0,0,0,0,0,0,0,0"/>
                </v:shape>
                <v:shape id="Freeform 743" o:spid="_x0000_s1523" style="position:absolute;left:30012;top:5795;width:281;height:437;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XbcMA&#10;AADdAAAADwAAAGRycy9kb3ducmV2LnhtbERPTWvCQBC9F/wPywi91U3SoiV1FRHE9NaqkOuQHZOQ&#10;7GzIrkn013cLhd7m8T5nvZ1MKwbqXW1ZQbyIQBAXVtdcKricDy/vIJxH1thaJgV3crDdzJ7WmGo7&#10;8jcNJ1+KEMIuRQWV910qpSsqMugWtiMO3NX2Bn2AfSl1j2MIN61MomgpDdYcGirsaF9R0ZxuRkGT&#10;HB/555flprhGb9nK5vGOcqWe59PuA4Snyf+L/9yZDvOXrzH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XbcMAAADdAAAADwAAAAAAAAAAAAAAAACYAgAAZHJzL2Rv&#10;d25yZXYueG1sUEsFBgAAAAAEAAQA9QAAAIgDAAAAAA==&#10;" path="m14,33r-5,l4,28r,-4l4,19,4,9,9,4,14,,24,r9,l38,4r10,l52,4r,5l48,9r-5,l43,14r5,5l43,28r-5,5l33,38r-9,l19,38r-5,l14,43r,5l19,48r5,l33,48r10,l48,48r,4l52,57r,10l48,72,38,76,24,81r-10,l4,76,,72,,67,,62r4,l4,57,9,52r-5,l4,48r,-5l9,38r5,-5xm24,4r-5,l14,9r,5l14,24r5,4l19,33r5,l28,33r5,l33,28r,-9l33,14,33,4r-5,l24,4xm14,52l9,57r,5l9,67r,5l19,72r9,l38,72r5,l48,67r,-5l48,57r-5,l33,57r-9,l14,52xe" fillcolor="#131516" stroked="f">
                  <v:path arrowok="t" o:connecttype="custom" o:connectlocs="4857,17809;2159,12952;2159,4857;7556,0;17810,0;25906,2159;28065,2159;28065,2159;28065,2159;28065,4857;28065,4857;25906,4857;23208,7555;23208,15110;17810,20507;10255,20507;7556,20507;7556,23205;7556,23205;7556,25903;10255,25903;17810,25903;25906,25903;28065,30760;28065,36157;20509,41014;7556,43712;0,38855;0,36157;0,33459;2159,30760;4857,28062;2159,25903;2159,25903;4857,20507;12953,2159;10255,2159;7556,7555;10255,15110;12953,17809;17810,17809;17810,10253;17810,2159;12953,2159;4857,30760;4857,33459;4857,36157;10255,38855;20509,38855;25906,36157;25906,30760;23208,30760;12953,30760" o:connectangles="0,0,0,0,0,0,0,0,0,0,0,0,0,0,0,0,0,0,0,0,0,0,0,0,0,0,0,0,0,0,0,0,0,0,0,0,0,0,0,0,0,0,0,0,0,0,0,0,0,0,0,0,0"/>
                  <o:lock v:ext="edit" verticies="t"/>
                </v:shape>
                <v:shape id="Freeform 744" o:spid="_x0000_s1524" style="position:absolute;left:30320;top:5639;width:157;height:437;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HO8MA&#10;AADdAAAADwAAAGRycy9kb3ducmV2LnhtbERPTWsCMRC9F/wPYQRvNavCUrZGKYLgQYVaRY9DMk2W&#10;bibLJuraX98UCr3N433OfNn7Rtyoi3VgBZNxAYJYB1OzVXD8WD+/gIgJ2WATmBQ8KMJyMXiaY2XC&#10;nd/pdkhW5BCOFSpwKbWVlFE78hjHoSXO3GfoPKYMOytNh/cc7hs5LYpSeqw5NzhsaeVIfx2uXsH1&#10;fLF7ff4ut3bjmtPOaldso1KjYf/2CiJRn/7Ff+6NyfPL2RR+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tHO8MAAADdAAAADwAAAAAAAAAAAAAAAACYAgAAZHJzL2Rv&#10;d25yZXYueG1sUEsFBgAAAAAEAAQA9QAAAIgDAAAAAA==&#10;" path="m15,r4,l19,5r5,l19,10r-4,4l15,10r-5,l10,5,10,r5,xm19,29r,43l19,77r5,4l29,81,5,81r5,l10,77r,-5l10,53r,-10l10,38r-5,l,33,19,29xe" fillcolor="#131516" stroked="f">
                  <v:path arrowok="t" o:connecttype="custom" o:connectlocs="8095,0;10254,0;10254,0;10254,2698;12953,2698;10254,5397;10254,5397;10254,5397;8095,7555;8095,5397;5397,5397;5397,5397;5397,2698;5397,2698;5397,0;8095,0;8095,0;10254,15650;10254,38855;10254,41553;10254,41553;12953,43712;12953,43712;12953,43712;15651,43712;15651,43712;2698,43712;2698,43712;2698,43712;5397,43712;5397,43712;5397,41553;5397,41553;5397,38855;5397,28602;5397,23205;5397,20507;5397,20507;5397,20507;5397,20507;2698,20507;2698,20507;2698,20507;0,17809;10254,15650;10254,15650" o:connectangles="0,0,0,0,0,0,0,0,0,0,0,0,0,0,0,0,0,0,0,0,0,0,0,0,0,0,0,0,0,0,0,0,0,0,0,0,0,0,0,0,0,0,0,0,0,0"/>
                  <o:lock v:ext="edit" verticies="t"/>
                </v:shape>
                <v:shape id="Freeform 745" o:spid="_x0000_s1525" style="position:absolute;left:30504;top:5714;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cQA&#10;AADdAAAADwAAAGRycy9kb3ducmV2LnhtbERPTWvCQBC9F/oflin0VjcqJDZ1FVEKoqCoLb1Os2MS&#10;zM6G7Griv3cFwds83ueMp52pxIUaV1pW0O9FIIgzq0vOFfwcvj9GIJxH1lhZJgVXcjCdvL6MMdW2&#10;5R1d9j4XIYRdigoK7+tUSpcVZND1bE0cuKNtDPoAm1zqBtsQbio5iKJYGiw5NBRY07yg7LQ/GwXJ&#10;+W+VtJtoHc8+d6tFsl2X5vdfqfe3bvYFwlPnn+KHe6nD/Hg4hPs34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2f/3EAAAA3QAAAA8AAAAAAAAAAAAAAAAAmAIAAGRycy9k&#10;b3ducmV2LnhtbFBLBQYAAAAABAAEAPUAAACJAwAAAAA=&#10;" path="m19,r,15l29,15r,4l19,19r,34l19,58r,5l24,63r5,l29,58r4,l29,63r-5,4l24,72r-5,l14,72r,-5l9,67r,-4l9,58,9,19,,19,5,15,9,10,9,5r5,l14,r5,xe" fillcolor="#131516" stroked="f">
                  <v:path arrowok="t" o:connecttype="custom" o:connectlocs="10254,0;10254,8095;15651,8095;15651,10253;10254,10253;10254,28602;10254,31300;10254,33998;10254,33998;12953,33998;12953,33998;15651,33998;15651,33998;15651,31300;17810,31300;15651,33998;12953,36157;12953,38855;10254,38855;7556,38855;7556,36157;4857,36157;4857,33998;4857,33998;4857,31300;4857,10253;0,10253;0,10253;2698,8095;2698,8095;4857,5397;4857,2698;7556,2698;7556,0;10254,0" o:connectangles="0,0,0,0,0,0,0,0,0,0,0,0,0,0,0,0,0,0,0,0,0,0,0,0,0,0,0,0,0,0,0,0,0,0,0"/>
                </v:shape>
                <v:shape id="Freeform 746" o:spid="_x0000_s1526" style="position:absolute;left:30682;top:5795;width:313;height:308;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ZeMIA&#10;AADdAAAADwAAAGRycy9kb3ducmV2LnhtbERPzYrCMBC+C/sOYRa8abpdLW41yuJS9eLBug8wNGNb&#10;bCaliVrf3giCt/n4fmex6k0jrtS52rKCr3EEgriwuuZSwf8xG81AOI+ssbFMCu7kYLX8GCww1fbG&#10;B7rmvhQhhF2KCirv21RKV1Rk0I1tSxy4k+0M+gC7UuoObyHcNDKOokQarDk0VNjSuqLinF+Mgvjn&#10;vKXc7OO/46adbsk3s0OWKTX87H/nIDz1/i1+uXc6zE++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Jl4wgAAAN0AAAAPAAAAAAAAAAAAAAAAAJgCAABkcnMvZG93&#10;bnJldi54bWxQSwUGAAAAAAQABAD1AAAAhwMAAAAA&#10;" path="m48,r,33l48,43r,5l53,48r5,l44,57r-5,l39,43r-5,9l29,52r-5,5l20,57r-5,l15,52r-5,l10,48r,-5l5,33,5,9,5,4,,4,,,20,r,38l20,43r,5l24,48r5,l34,48r5,-5l39,9r,-5l34,4r-5,l29,,48,xe" fillcolor="#131516" stroked="f">
                  <v:path arrowok="t" o:connecttype="custom" o:connectlocs="25906,0;25906,17808;25906,23205;25906,23205;25906,25903;28604,25903;28604,25903;28604,25903;28604,25903;31303,25903;31303,25903;23747,30760;21049,30760;21049,23205;18350,28062;15652,28062;12953,30760;10794,30760;8096,30760;8096,28062;5397,28062;5397,25903;5397,23205;2699,17808;2699,4857;2699,4857;2699,2159;2699,2159;2699,2159;0,2159;0,2159;0,0;10794,0;10794,20507;10794,23205;10794,25903;12953,25903;12953,25903;15652,25903;18350,25903;18350,25903;21049,23205;21049,4857;21049,4857;21049,2159;18350,2159;15652,2159;15652,0;25906,0" o:connectangles="0,0,0,0,0,0,0,0,0,0,0,0,0,0,0,0,0,0,0,0,0,0,0,0,0,0,0,0,0,0,0,0,0,0,0,0,0,0,0,0,0,0,0,0,0,0,0,0,0"/>
                </v:shape>
                <v:shape id="Freeform 747" o:spid="_x0000_s1527" style="position:absolute;left:31022;top:5639;width:307;height:464;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eD8IA&#10;AADdAAAADwAAAGRycy9kb3ducmV2LnhtbERPTWsCMRC9C/6HMEJvmrWiyGoUESr20qIV9Dgk42Zx&#10;M1k3qa7/vhGE3ubxPme+bF0lbtSE0rOC4SADQay9KblQcPj56E9BhIhssPJMCh4UYLnoduaYG3/n&#10;Hd32sRAphEOOCmyMdS5l0JYchoGviRN39o3DmGBTSNPgPYW7Sr5n2UQ6LDk1WKxpbUlf9r9OwXQU&#10;r/77S2/t53Fz2l2P+jHeBKXeeu1qBiJSG//FL/fWpPmT0Rie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N4PwgAAAN0AAAAPAAAAAAAAAAAAAAAAAJgCAABkcnMvZG93&#10;bnJldi54bWxQSwUGAAAAAAQABAD1AAAAhwMAAAAA&#10;" path="m38,77r-5,4l29,81r-5,5l19,86,14,81,5,77,,72,,57,,48,5,38r9,-9l24,29r9,l38,33r,-9l38,14r,-4l33,10r-4,l29,5,43,r5,l48,62r,10l48,77r5,l57,77,38,86r,-9xm38,72r,-24l38,43,33,38r,-5l29,33r-5,l19,33r-5,5l9,43r,10l9,67r5,5l19,77r10,l33,77r5,-5xe" fillcolor="#131516" stroked="f">
                  <v:path arrowok="t" o:connecttype="custom" o:connectlocs="20509,41553;17810,43712;15651,43712;12953,46410;10254,46410;7556,43712;2699,41553;0,38855;0,30760;0,25903;2699,20507;7556,15650;12953,15650;17810,15650;20509,17808;20509,12952;20509,7555;20509,5397;20509,5397;17810,5397;17810,5397;17810,5397;17810,5397;15651,5397;15651,2698;23207,0;25906,0;25906,33458;25906,38855;25906,38855;25906,41553;25906,41553;25906,41553;28604,41553;28604,41553;30763,41553;30763,41553;20509,46410;20509,46410;20509,41553;20509,38855;20509,25903;20509,23205;17810,20507;17810,17808;15651,17808;15651,17808;12953,17808;10254,17808;7556,20507;4857,23205;4857,28602;4857,36157;7556,38855;10254,41553;15651,41553;17810,41553;20509,38855" o:connectangles="0,0,0,0,0,0,0,0,0,0,0,0,0,0,0,0,0,0,0,0,0,0,0,0,0,0,0,0,0,0,0,0,0,0,0,0,0,0,0,0,0,0,0,0,0,0,0,0,0,0,0,0,0,0,0,0,0,0"/>
                  <o:lock v:ext="edit" verticies="t"/>
                </v:shape>
                <v:shape id="Freeform 748" o:spid="_x0000_s1528" style="position:absolute;left:31356;top:5795;width:232;height:308;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acAA&#10;AADdAAAADwAAAGRycy9kb3ducmV2LnhtbERP24rCMBB9F/Yfwgi+aepainaNsggLi0/18gFDM7Zl&#10;m0loos3+vVlY8G0O5zrbfTS9eNDgO8sKlosMBHFtdceNguvla74G4QOyxt4yKfglD/vd22SLpbYj&#10;n+hxDo1IIexLVNCG4Eopfd2SQb+wjjhxNzsYDAkOjdQDjinc9PI9ywppsOPU0KKjQ0v1z/luFByd&#10;MwVW4ybnPvqKKbeXm1VqNo2fHyACxfAS/7u/dZpfrAr4+yad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1/acAAAADdAAAADwAAAAAAAAAAAAAAAACYAgAAZHJzL2Rvd25y&#10;ZXYueG1sUEsFBgAAAAAEAAQA9QAAAIUDAAAAAA==&#10;" path="m5,19r5,14l10,38r9,5l24,48r5,l34,43r5,-5l43,33,39,43r,5l29,52,19,57,15,52,5,48,,38,,28,,14,5,9,15,r9,l29,,39,4r4,10l43,19,5,19xm5,19r24,l29,14r,-5l24,4r-5,l15,4,10,9r,5l5,19xe" fillcolor="#131516" stroked="f">
                  <v:path arrowok="t" o:connecttype="custom" o:connectlocs="2698,10253;5397,17808;5397,20507;10254,23205;12953,25903;15651,25903;18350,23205;21048,20507;23207,17808;23207,17808;21048,23205;21048,25903;15651,28062;10254,30760;8095,28062;2698,25903;0,20507;0,15110;0,7555;2698,4857;8095,0;12953,0;15651,0;21048,2159;23207,7555;23207,10253;2698,10253;2698,10253;15651,10253;15651,7555;15651,4857;15651,4857;12953,2159;12953,2159;10254,2159;8095,2159;5397,4857;5397,7555;2698,10253" o:connectangles="0,0,0,0,0,0,0,0,0,0,0,0,0,0,0,0,0,0,0,0,0,0,0,0,0,0,0,0,0,0,0,0,0,0,0,0,0,0,0"/>
                  <o:lock v:ext="edit" verticies="t"/>
                </v:shape>
                <v:shape id="Freeform 749" o:spid="_x0000_s1529" style="position:absolute;left:31669;top:5795;width:76;height:308;visibility:visible;mso-wrap-style:square;v-text-anchor:top" coordsize="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MY8MA&#10;AADdAAAADwAAAGRycy9kb3ducmV2LnhtbERP32vCMBB+H/g/hBP2NlMVnFajyEAZDgatgq9HcrbF&#10;5tI10db/fhkMfLuP7+etNr2txZ1aXzlWMB4lIIi1MxUXCk7H3dschA/IBmvHpOBBHjbrwcsKU+M6&#10;zuieh0LEEPYpKihDaFIpvS7Joh+5hjhyF9daDBG2hTQtdjHc1nKSJDNpseLYUGJDHyXpa36zCqa3&#10;LpOov78meab3hzMt6uvPQqnXYb9dggjUh6f43/1p4vzZ9B3+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YMY8MAAADdAAAADwAAAAAAAAAAAAAAAACYAgAAZHJzL2Rv&#10;d25yZXYueG1sUEsFBgAAAAAEAAQA9QAAAIgDAAAAAA==&#10;" path="m5,l9,r,4l14,4,9,9r,5l5,14,,9,,4,,,5,xm5,43r4,l9,48r5,l9,52r,5l5,57,,52,,48,,43r5,xe" fillcolor="#131516" stroked="f">
                  <v:path arrowok="t" o:connecttype="custom" o:connectlocs="2699,0;4857,0;4857,0;4857,2159;7556,2159;4857,4857;4857,4857;4857,7555;2699,7555;2699,7555;0,4857;0,4857;0,2159;0,2159;0,0;2699,0;2699,0;2699,23205;4857,23205;4857,23205;4857,25903;7556,25903;4857,28062;4857,28062;4857,30760;2699,30760;2699,30760;0,28062;0,28062;0,25903;0,25903;0,23205;2699,23205;2699,23205" o:connectangles="0,0,0,0,0,0,0,0,0,0,0,0,0,0,0,0,0,0,0,0,0,0,0,0,0,0,0,0,0,0,0,0,0,0"/>
                  <o:lock v:ext="edit" verticies="t"/>
                </v:shape>
                <v:shape id="Freeform 750" o:spid="_x0000_s1530" style="position:absolute;left:32031;top:5666;width:156;height:410;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zwskA&#10;AADdAAAADwAAAGRycy9kb3ducmV2LnhtbESPQUvDQBCF74L/YRnBi9hNWwkSuy220FIqKMYechyy&#10;YxLMzqbZtUn/fecgeJvhvXnvm8VqdK06Ux8azwamkwQUceltw5WB49f28RlUiMgWW89k4EIBVsvb&#10;mwVm1g/8Sec8VkpCOGRooI6xy7QOZU0Ow8R3xKJ9+95hlLWvtO1xkHDX6lmSpNphw9JQY0ebmsqf&#10;/NcZ2A3V6b2YP3zMiuM6b972Rbo5PBlzfze+voCKNMZ/89/13gp+Ohdc+UZG0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SzwskAAADdAAAADwAAAAAAAAAAAAAAAACYAgAA&#10;ZHJzL2Rvd25yZXYueG1sUEsFBgAAAAAEAAQA9QAAAI4DAAAAAA==&#10;" path="m,9l19,r,67l19,72r5,4l29,76,,76r5,l10,76r,-4l10,67r,-43l10,14r,-5l5,9,,9xe" fillcolor="#131516" stroked="f">
                  <v:path arrowok="t" o:connecttype="custom" o:connectlocs="0,4857;10254,0;10254,0;10254,36156;10254,38854;10254,38854;12953,41013;12953,41013;12953,41013;15651,41013;15651,41013;0,41013;0,41013;2698,41013;5397,41013;5397,41013;5397,38854;5397,38854;5397,36156;5397,12951;5397,7555;5397,4857;5397,4857;5397,4857;5397,4857;2698,4857;2698,4857;0,4857;0,4857" o:connectangles="0,0,0,0,0,0,0,0,0,0,0,0,0,0,0,0,0,0,0,0,0,0,0,0,0,0,0,0,0"/>
                </v:shape>
                <v:shape id="Freeform 751" o:spid="_x0000_s1531" style="position:absolute;left:32290;top:5666;width:286;height:410;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Ts8QA&#10;AADdAAAADwAAAGRycy9kb3ducmV2LnhtbERPW0vDMBR+F/YfwhH2ImviBkW7ZmMIoqIg7vJ+aM6a&#10;YnPSNnGt/94Igm/n47uecju5VlxoCI1nDbeZAkFcedNwreF4eFzcgQgR2WDrmTR8U4DtZnZVYmH8&#10;yB902cdapBAOBWqwMXaFlKGy5DBkviNO3NkPDmOCQy3NgGMKd61cKpVLhw2nBosdPViqPvdfTsPp&#10;1b4cn2p1WOVv/D7eqL7tx17r+fW0W4OINMV/8Z/72aT5+eoe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E7PEAAAA3QAAAA8AAAAAAAAAAAAAAAAAmAIAAGRycy9k&#10;b3ducmV2LnhtbFBLBQYAAAAABAAEAPUAAACJAwAAAAA=&#10;" path="m53,62l48,76,,76,19,57,29,48,33,33r5,-9l38,19,33,9r-4,l24,5,14,9,9,9,5,14r,5l,19,5,9,9,5,14,,24,r9,l43,5r5,4l48,19r,5l43,28,38,38,29,52,19,62,14,72r19,l38,72r5,l43,67r5,l48,62r5,xe" fillcolor="#131516" stroked="f">
                  <v:path arrowok="t" o:connecttype="custom" o:connectlocs="28604,33458;25906,41013;0,41013;0,41013;10254,30760;15651,25903;17810,17808;20509,12951;20509,10253;17810,4857;15651,4857;12953,2698;7556,4857;4857,4857;2698,7555;2698,10253;0,10253;2698,4857;4857,2698;7556,0;12953,0;17810,0;23207,2698;25906,4857;25906,10253;25906,12951;23207,15110;20509,20507;15651,28062;10254,33458;7556,38854;17810,38854;20509,38854;23207,38854;23207,36156;25906,36156;25906,36156;25906,33458;28604,33458" o:connectangles="0,0,0,0,0,0,0,0,0,0,0,0,0,0,0,0,0,0,0,0,0,0,0,0,0,0,0,0,0,0,0,0,0,0,0,0,0,0,0"/>
                </v:shape>
                <v:shape id="Freeform 752" o:spid="_x0000_s1532" style="position:absolute;left:32598;top:5666;width:286;height:410;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JU8cA&#10;AADdAAAADwAAAGRycy9kb3ducmV2LnhtbESPW0vDQBCF34X+h2UKvojd9UKQtNtSCqKiIPbyPmTH&#10;bDA7m2TXJv5750HwbYZz5pxvVpsptOpMQ2oiW7hZGFDEVXQN1xaOh8frB1ApIztsI5OFH0qwWc8u&#10;Vli6OPIHnfe5VhLCqUQLPueu1DpVngKmReyIRfuMQ8As61BrN+Ao4aHVt8YUOmDD0uCxo52n6mv/&#10;HSycXv3L8ak2h7vijd/HK9O3/dhbezmftktQmab8b/67fnaCX9w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yVPHAAAA3QAAAA8AAAAAAAAAAAAAAAAAmAIAAGRy&#10;cy9kb3ducmV2LnhtbFBLBQYAAAAABAAEAPUAAACMAwAAAAA=&#10;" path="m53,62l48,76,,76,20,57,34,48,39,33r,-9l39,19,34,9r-5,l24,5,20,9r-5,l10,14,5,19,10,9,15,5,20,r9,l39,r5,5l48,9r,10l48,24r,4l44,38,34,52,20,62,15,72r19,l44,72r4,-5l53,67r,-5xe" fillcolor="#131516" stroked="f">
                  <v:path arrowok="t" o:connecttype="custom" o:connectlocs="28604,33458;25906,41013;0,41013;0,41013;10794,30760;18350,25903;21048,17808;21048,12951;21048,10253;18350,4857;15651,4857;12953,2698;10794,4857;8095,4857;5397,7555;2698,10253;2698,10253;5397,4857;8095,2698;10794,0;15651,0;21048,0;23747,2698;25906,4857;25906,10253;25906,12951;25906,15110;23747,20507;18350,28062;10794,33458;8095,38854;18350,38854;23747,38854;23747,38854;25906,36156;25906,36156;28604,36156;28604,33458;28604,33458" o:connectangles="0,0,0,0,0,0,0,0,0,0,0,0,0,0,0,0,0,0,0,0,0,0,0,0,0,0,0,0,0,0,0,0,0,0,0,0,0,0,0"/>
                </v:shape>
                <v:shape id="Freeform 753" o:spid="_x0000_s1533" style="position:absolute;left:32965;top:5666;width:178;height:178;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8QA&#10;AADdAAAADwAAAGRycy9kb3ducmV2LnhtbERP3WrCMBS+H/gO4Qx2MzRt2UQ6o4hSERxu6h7g0Byb&#10;suakNLF2b78Ig92dj+/3zJeDbURPna8dK0gnCQji0umaKwVf52I8A+EDssbGMSn4IQ/Lxehhjrl2&#10;Nz5SfwqViCHsc1RgQmhzKX1pyKKfuJY4chfXWQwRdpXUHd5iuG1kliRTabHm2GCwpbWh8vt0tQre&#10;m8PuXGw/0WxeL/vnbSb17Pqh1NPjsHoDEWgI/+I/907H+dOXF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hQfEAAAA3QAAAA8AAAAAAAAAAAAAAAAAmAIAAGRycy9k&#10;b3ducmV2LnhtbFBLBQYAAAAABAAEAPUAAACJAwAAAAA=&#10;" path="m14,l24,r4,5l33,9r,5l33,24r-5,4l24,33r-10,l9,33,4,28,,24,,14,,9,4,5,9,r5,xm14,5l9,5,4,5r,4l4,14r,5l4,24r5,4l14,28r5,l24,24r4,-5l28,14r,-5l24,5r-5,l14,5xe" fillcolor="#131516" stroked="f">
                  <v:path arrowok="t" o:connecttype="custom" o:connectlocs="7556,0;12953,0;15112,2698;17810,4857;17810,7555;17810,12951;15112,15110;12953,17808;7556,17808;4857,17808;2159,15110;0,12951;0,7555;0,4857;2159,2698;4857,0;7556,0;7556,2698;4857,2698;2159,2698;2159,4857;2159,7555;2159,10253;2159,12951;4857,15110;7556,15110;10254,15110;12953,12951;15112,10253;15112,7555;15112,4857;12953,2698;10254,2698;7556,2698" o:connectangles="0,0,0,0,0,0,0,0,0,0,0,0,0,0,0,0,0,0,0,0,0,0,0,0,0,0,0,0,0,0,0,0,0,0"/>
                  <o:lock v:ext="edit" verticies="t"/>
                </v:shape>
                <v:shape id="Freeform 754" o:spid="_x0000_s1534" style="position:absolute;left:33353;top:5666;width:281;height:410;visibility:visible;mso-wrap-style:square;v-text-anchor:top" coordsize="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1LcQA&#10;AADdAAAADwAAAGRycy9kb3ducmV2LnhtbERPS2vCQBC+C/0PyxR6KXWjlFjSrFJFUXoz8eBxzE4e&#10;bXY2ZLcm/vtuoeBtPr7npKvRtOJKvWssK5hNIxDEhdUNVwpO+e7lDYTzyBpby6TgRg5Wy4dJiom2&#10;Ax/pmvlKhBB2CSqove8SKV1Rk0E3tR1x4ErbG/QB9pXUPQ4h3LRyHkWxNNhwaKixo01NxXf2YxQc&#10;xjWe8+H589KWzbD/ireL7HZS6ulx/HgH4Wn0d/G/+6DD/Ph1D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9S3EAAAA3QAAAA8AAAAAAAAAAAAAAAAAmAIAAGRycy9k&#10;b3ducmV2LnhtbFBLBQYAAAAABAAEAPUAAACJAwAAAAA=&#10;" path="m52,62l48,76,,76,19,57r9,-9l38,33r,-9l38,19,33,9r-5,l24,5,19,9r-5,l9,14,4,19,4,9,9,5,19,r5,l33,,43,5r5,4l48,19r,5l48,28,38,38,33,52,19,62,14,72r19,l38,72r5,l48,67r4,-5xe" fillcolor="#131516" stroked="f">
                  <v:path arrowok="t" o:connecttype="custom" o:connectlocs="28065,33458;25906,41013;0,41013;0,41013;10255,30760;15112,25903;20509,17808;20509,12951;20509,10253;17810,4857;15112,4857;12953,2698;10255,4857;7556,4857;4857,7555;2159,10253;2159,10253;2159,4857;4857,2698;10255,0;12953,0;17810,0;23208,2698;25906,4857;25906,10253;25906,12951;25906,15110;20509,20507;17810,28062;10255,33458;7556,38854;17810,38854;20509,38854;23208,38854;25906,36156;25906,36156;25906,36156;28065,33458;28065,33458" o:connectangles="0,0,0,0,0,0,0,0,0,0,0,0,0,0,0,0,0,0,0,0,0,0,0,0,0,0,0,0,0,0,0,0,0,0,0,0,0,0,0"/>
                </v:shape>
                <v:shape id="Freeform 755" o:spid="_x0000_s1535" style="position:absolute;left:33715;top:5666;width:232;height:437;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oZ8cA&#10;AADdAAAADwAAAGRycy9kb3ducmV2LnhtbESPT2sCMRDF70K/Q5hCL6JZ27Lo1igiFUoFwT8Hj8Nm&#10;utl2M1mSrG6/fSMUvM3w3vvNm/myt424kA+1YwWTcQaCuHS65krB6bgZTUGEiKyxcUwKfinAcvEw&#10;mGOh3ZX3dDnESiQIhwIVmBjbQspQGrIYxq4lTtqX8xZjWn0ltcdrgttGPmdZLi3WnC4YbGltqPw5&#10;dDZRvrc7irv33H+eh1O5WZtZ1/VKPT32qzcQkfp4N/+nP3Sqn7++wO2bN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qGfHAAAA3QAAAA8AAAAAAAAAAAAAAAAAmAIAAGRy&#10;cy9kb3ducmV2LnhtbFBLBQYAAAAABAAEAPUAAACMAwAAAAA=&#10;" path="m14,38l5,33r,-5l,24,,19,,9,5,5,14,r5,l29,r9,5l43,9r,5l43,19r-5,5l33,28r-4,5l33,43r5,5l43,52r,10l43,67r-5,9l29,76,19,81,9,76,5,72,,67,,62,,57,,52,9,43r5,-5xm24,33r5,-5l33,24r,-5l33,14r,-5l29,5,29,,24,,14,,9,5r,4l9,14r,5l9,24r5,l24,33xm19,43r-5,l9,48r,9l9,62r,5l9,72r5,4l24,76r5,l33,72r5,-5l33,62r,-5l29,48,19,43xe" fillcolor="#131516" stroked="f">
                  <v:path arrowok="t" o:connecttype="custom" o:connectlocs="2698,17809;0,12952;0,4857;7556,0;15651,0;23207,4857;23207,10253;17810,15110;17810,23205;23207,28062;23207,36157;15651,41014;4857,41014;0,36157;0,30760;4857,23205;12953,17809;17810,12952;17810,7555;15651,2698;12953,0;4857,2698;4857,7555;4857,10253;7556,12952;10254,23205;4857,25903;4857,33459;4857,38855;12953,41014;17810,38855;20509,36157;17810,30760;10254,23205" o:connectangles="0,0,0,0,0,0,0,0,0,0,0,0,0,0,0,0,0,0,0,0,0,0,0,0,0,0,0,0,0,0,0,0,0,0"/>
                  <o:lock v:ext="edit" verticies="t"/>
                </v:shape>
                <v:shape id="Freeform 756" o:spid="_x0000_s1536" style="position:absolute;left:34308;top:5666;width:287;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TKMIA&#10;AADdAAAADwAAAGRycy9kb3ducmV2LnhtbERPTWvCQBC9F/wPywi91Y02iKSuoiktvTZ6sLdhd0wW&#10;s7Mhuybpv+8WCr3N433Odj+5VgzUB+tZwXKRgSDW3liuFZxPb08bECEiG2w9k4JvCrDfzR62WBg/&#10;8icNVaxFCuFQoIImxq6QMuiGHIaF74gTd/W9w5hgX0vT45jCXStXWbaWDi2nhgY7KhvSt+ruFGRm&#10;0tYcz+XXK+tnGy/vZXd0Sj3Op8MLiEhT/Bf/uT9Mmr/Oc/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VMowgAAAN0AAAAPAAAAAAAAAAAAAAAAAJgCAABkcnMvZG93&#10;bnJldi54bWxQSwUGAAAAAAQABAD1AAAAhwMAAAAA&#10;" path="m,38l,28,5,14,10,9,15,r9,l29,r5,l43,9,53,19r,19l53,52,48,62,43,72r-4,4l34,81r-5,l15,76,10,67,5,52,,38xm15,43r,14l19,67r,9l29,76r5,-4l39,72r,-10l39,52,43,33,39,24r,-10l39,9,34,5,29,,24,5r-5,l15,9r,10l15,28r,15xe" fillcolor="#131516" stroked="f">
                  <v:path arrowok="t" o:connecttype="custom" o:connectlocs="0,20507;0,15110;2698,7555;5397,4857;8095,0;12953,0;15651,0;18350,0;23207,4857;28604,10253;28604,20507;28604,28062;25906,33459;23207,38855;21048,41014;18350,43712;15651,43712;8095,41014;5397,36157;2698,28062;0,20507;8095,23205;8095,30760;10254,36157;10254,41014;15651,41014;15651,41014;18350,38855;21048,38855;21048,33459;21048,28062;23207,17809;21048,12952;21048,7555;21048,4857;18350,2698;15651,0;15651,0;12953,2698;10254,2698;8095,4857;8095,10253;8095,15110;8095,23205" o:connectangles="0,0,0,0,0,0,0,0,0,0,0,0,0,0,0,0,0,0,0,0,0,0,0,0,0,0,0,0,0,0,0,0,0,0,0,0,0,0,0,0,0,0,0,0"/>
                  <o:lock v:ext="edit" verticies="t"/>
                </v:shape>
                <v:shape id="Freeform 757" o:spid="_x0000_s1537" style="position:absolute;left:34643;top:566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K9sQA&#10;AADdAAAADwAAAGRycy9kb3ducmV2LnhtbERPTWsCMRC9C/6HMEJvmq1sxW6NolKL1F60LfQ4bKa7&#10;i8lkSaK7/vumUOhtHu9zFqveGnElHxrHCu4nGQji0umGKwUf77vxHESIyBqNY1JwowCr5XCwwEK7&#10;jo90PcVKpBAOBSqoY2wLKUNZk8UwcS1x4r6dtxgT9JXUHrsUbo2cZtlMWmw4NdTY0ram8ny6WAUb&#10;PvrX7rBu80fzbJqXr7dPm8+Vuhv16ycQkfr4L/5z73WaP8sf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ivbEAAAA3QAAAA8AAAAAAAAAAAAAAAAAmAIAAGRycy9k&#10;b3ducmV2LnhtbFBLBQYAAAAABAAEAPUAAACJAwAAAAA=&#10;" path="m,81l,76r10,l15,76r9,-4l29,62,34,52r5,-9l29,48r-9,l10,48,5,43,,38,,28,,14,5,9,15,r9,l34,,44,5r4,14l48,28r,15l44,57,34,67,24,76r-9,l5,81,,81xm39,38r,-5l39,28r,-4l39,14,34,9,29,5,24,,20,5r-5,l10,14r,5l10,33r5,5l20,43r4,l29,43r5,l39,38xe" fillcolor="#131516" stroked="f">
                  <v:path arrowok="t" o:connecttype="custom" o:connectlocs="0,43712;0,41014;5397,41014;8096,41014;12953,38855;15652,33459;18350,28062;21049,23205;15652,25903;10794,25903;5397,25903;2699,23205;0,20507;0,15110;0,7555;2699,4857;8096,0;12953,0;18350,0;23747,2698;25906,10253;25906,15110;25906,23205;23747,30760;18350,36157;12953,41014;8096,41014;2699,43712;0,43712;21049,20507;21049,17809;21049,15110;21049,12952;21049,7555;18350,4857;15652,2698;15652,2698;12953,0;10794,2698;8096,2698;5397,7555;5397,10253;5397,17809;8096,20507;10794,23205;12953,23205;15652,23205;15652,23205;18350,23205;21049,20507" o:connectangles="0,0,0,0,0,0,0,0,0,0,0,0,0,0,0,0,0,0,0,0,0,0,0,0,0,0,0,0,0,0,0,0,0,0,0,0,0,0,0,0,0,0,0,0,0,0,0,0,0,0"/>
                  <o:lock v:ext="edit" verticies="t"/>
                </v:shape>
                <v:rect id="Rectangle 758" o:spid="_x0000_s1538" style="position:absolute;left:35242;top:5925;width:15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JAcMA&#10;AADdAAAADwAAAGRycy9kb3ducmV2LnhtbERP32vCMBB+H/g/hBP2pqkiVTqjqEwQxhCrY3s8mrMp&#10;NpfSRK3//TIQ9nYf38+bLztbixu1vnKsYDRMQBAXTldcKjgdt4MZCB+QNdaOScGDPCwXvZc5Ztrd&#10;+UC3PJQihrDPUIEJocmk9IUhi37oGuLInV1rMUTYllK3eI/htpbjJEmlxYpjg8GGNoaKS361CvKx&#10;3+7XU/NFp/fHj9Pf/mPyWSj12u9WbyACdeFf/HTvdJyfTlL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sJAcMAAADdAAAADwAAAAAAAAAAAAAAAACYAgAAZHJzL2Rv&#10;d25yZXYueG1sUEsFBgAAAAAEAAQA9QAAAIgDAAAAAA==&#10;" fillcolor="#131516" stroked="f"/>
                <v:shape id="Freeform 759" o:spid="_x0000_s1539" style="position:absolute;left:35501;top:5666;width:178;height:410;visibility:visible;mso-wrap-style:square;v-text-anchor:top" coordsize="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x3sIA&#10;AADdAAAADwAAAGRycy9kb3ducmV2LnhtbERPTYvCMBC9C/6HMMLeNFV2VapRRBRckAWrB49DM7bF&#10;ZlKbqNl/vxEWvM3jfc58GUwtHtS6yrKC4SABQZxbXXGh4HTc9qcgnEfWWFsmBb/kYLnoduaYavvk&#10;Az0yX4gYwi5FBaX3TSqly0sy6Aa2IY7cxbYGfYRtIXWLzxhuajlKkrE0WHFsKLGhdUn5NbsbBebb&#10;Hkb7jf7Z3VamOp+P4WvaBKU+emE1A+Ep+Lf4373Tcf74cwKv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nHewgAAAN0AAAAPAAAAAAAAAAAAAAAAAJgCAABkcnMvZG93&#10;bnJldi54bWxQSwUGAAAAAAQABAD1AAAAhwMAAAAA&#10;" path="m,9l19,r5,l24,67r,5l24,76r5,l33,76,5,76r4,l14,72r,-5l14,24r,-10l14,9,9,9,5,9,,9xe" fillcolor="#131516" stroked="f">
                  <v:path arrowok="t" o:connecttype="custom" o:connectlocs="0,4857;10254,0;12953,0;12953,36156;12953,38854;12953,38854;12953,41013;12953,41013;15651,41013;17810,41013;17810,41013;2698,41013;2698,41013;4857,41013;4857,41013;4857,41013;7556,38854;7556,38854;7556,36156;7556,12951;7556,7555;7556,4857;7556,4857;4857,4857;4857,4857;4857,4857;2698,4857;2698,4857;0,4857" o:connectangles="0,0,0,0,0,0,0,0,0,0,0,0,0,0,0,0,0,0,0,0,0,0,0,0,0,0,0,0,0"/>
                </v:shape>
                <v:shape id="Freeform 760" o:spid="_x0000_s1540" style="position:absolute;left:35760;top:5666;width:286;height:410;visibility:visible;mso-wrap-style:square;v-text-anchor:top" coordsize="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VccA&#10;AADdAAAADwAAAGRycy9kb3ducmV2LnhtbESPW0vDQBCF34X+h2UKvojd9UKQtNtSCqKiIPbyPmTH&#10;bDA7m2TXJv5750HwbYZz5pxvVpsptOpMQ2oiW7hZGFDEVXQN1xaOh8frB1ApIztsI5OFH0qwWc8u&#10;Vli6OPIHnfe5VhLCqUQLPueu1DpVngKmReyIRfuMQ8As61BrN+Ao4aHVt8YUOmDD0uCxo52n6mv/&#10;HSycXv3L8ak2h7vijd/HK9O3/dhbezmftktQmab8b/67fnaCX9wL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fxVXHAAAA3QAAAA8AAAAAAAAAAAAAAAAAmAIAAGRy&#10;cy9kb3ducmV2LnhtbFBLBQYAAAAABAAEAPUAAACMAwAAAAA=&#10;" path="m53,62l48,76,,76,19,57,33,48,38,33r,-9l38,19,33,9r-4,l24,5,19,9r-5,l9,14,5,19,9,9,14,5,19,,29,r9,l43,5r5,4l48,19r,5l48,28,43,38,33,52,19,62,14,72r19,l43,72r5,-5l53,67r,-5xe" fillcolor="#131516" stroked="f">
                  <v:path arrowok="t" o:connecttype="custom" o:connectlocs="28604,33458;25906,41013;0,41013;0,41013;10254,30760;17810,25903;20509,17808;20509,12951;20509,10253;17810,4857;15651,4857;12953,2698;10254,4857;7556,4857;4857,7555;2698,10253;2698,10253;4857,4857;7556,2698;10254,0;15651,0;20509,0;23207,2698;25906,4857;25906,10253;25906,12951;25906,15110;23207,20507;17810,28062;10254,33458;7556,38854;17810,38854;23207,38854;23207,38854;25906,36156;25906,36156;28604,36156;28604,33458;28604,33458" o:connectangles="0,0,0,0,0,0,0,0,0,0,0,0,0,0,0,0,0,0,0,0,0,0,0,0,0,0,0,0,0,0,0,0,0,0,0,0,0,0,0"/>
                </v:shape>
                <v:shape id="Freeform 761" o:spid="_x0000_s1541" style="position:absolute;left:36095;top:566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RQsMA&#10;AADdAAAADwAAAGRycy9kb3ducmV2LnhtbERPzWrCQBC+F3yHZYTedKMtotFVtFTqRaXaBxiy4yZt&#10;djZk15i8vSsIvc3H9zuLVWtL0VDtC8cKRsMEBHHmdMFGwc95O5iC8AFZY+mYFHTkYbXsvSww1e7G&#10;39ScghExhH2KCvIQqlRKn+Vk0Q9dRRy5i6sthghrI3WNtxhuSzlOkom0WHBsyLGij5yyv9PVKpgZ&#10;s3fbbi+Pm/a3Ob99HT533VWp1367noMI1IZ/8dO903H+5H0G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oRQsMAAADdAAAADwAAAAAAAAAAAAAAAACYAgAAZHJzL2Rv&#10;d25yZXYueG1sUEsFBgAAAAAEAAQA9QAAAIgDAAAAAA==&#10;" path="m5,14l10,9,15,r4,l24,,34,r5,5l43,9r,5l43,24r-9,9l39,33r4,5l48,48r,4l48,62,43,72,29,76,15,81r-5,l5,76,,72r5,l10,72r5,l19,72r,4l24,76r5,-4l34,72r5,-5l39,57r,-5l34,48,29,43,24,38r-5,l15,38r4,l24,33r5,l34,28r,-4l34,19r,-5l29,9,24,5r-5,l15,9,5,14xe" fillcolor="#131516" stroked="f">
                  <v:path arrowok="t" o:connecttype="custom" o:connectlocs="2699,7555;5397,4857;8096,0;10254,0;12953,0;18350,0;21049,2698;23207,4857;23207,7555;23207,12952;18350,17809;21049,17809;23207,20507;25906,25903;25906,28062;25906,33459;23207,38855;15652,41014;8096,43712;5397,43712;2699,41014;2699,41014;0,38855;2699,38855;2699,38855;2699,38855;2699,38855;5397,38855;5397,38855;5397,38855;8096,38855;10254,38855;10254,41014;10254,41014;12953,41014;15652,38855;18350,38855;21049,36157;21049,30760;21049,30760;21049,28062;18350,25903;18350,25903;15652,23205;15652,23205;12953,20507;10254,20507;8096,20507;8096,20507;10254,20507;12953,17809;15652,17809;18350,15110;18350,12952;18350,10253;18350,7555;15652,4857;12953,2698;10254,2698;8096,4857;2699,7555;2699,7555" o:connectangles="0,0,0,0,0,0,0,0,0,0,0,0,0,0,0,0,0,0,0,0,0,0,0,0,0,0,0,0,0,0,0,0,0,0,0,0,0,0,0,0,0,0,0,0,0,0,0,0,0,0,0,0,0,0,0,0,0,0,0,0,0,0"/>
                </v:shape>
                <v:shape id="Freeform 762" o:spid="_x0000_s1542" style="position:absolute;left:36435;top:5666;width:205;height:178;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VHcYA&#10;AADdAAAADwAAAGRycy9kb3ducmV2LnhtbESPQUvDQBCF74L/YZmCN7tpqUFit0UKluCh1CrqcciO&#10;2WB2Nuxu2vjvnYPgbYb35r1v1tvJ9+pMMXWBDSzmBSjiJtiOWwNvr0+396BSRrbYByYDP5Rgu7m+&#10;WmNlw4Vf6HzKrZIQThUacDkPldapceQxzcNALNpXiB6zrLHVNuJFwn2vl0VRao8dS4PDgXaOmu/T&#10;6A18jCUdV4dlHd3n+1jvDu3+2R6NuZlNjw+gMk353/x3XVvBL++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IVHcYAAADdAAAADwAAAAAAAAAAAAAAAACYAgAAZHJz&#10;L2Rvd25yZXYueG1sUEsFBgAAAAAEAAQA9QAAAIsDAAAAAA==&#10;" path="m19,r5,l33,5r,4l38,14,33,24r,4l24,33r-5,l9,33,4,28,,24,,14,,9,4,5,9,,19,xm19,5r-5,l9,5,4,9r,5l4,19r5,5l14,28r5,l24,28r4,-4l28,19r5,-5l28,9r,-4l24,5r-5,xe" fillcolor="#131516" stroked="f">
                  <v:path arrowok="t" o:connecttype="custom" o:connectlocs="10255,0;12953,0;17810,2698;17810,4857;20509,7555;17810,12951;17810,15110;12953,17808;10255,17808;4857,17808;2159,15110;0,12951;0,7555;0,4857;2159,2698;4857,0;10255,0;10255,2698;7556,2698;4857,2698;2159,4857;2159,7555;2159,10253;4857,12951;7556,15110;10255,15110;12953,15110;15112,12951;15112,10253;17810,7555;15112,4857;15112,2698;12953,2698;10255,2698" o:connectangles="0,0,0,0,0,0,0,0,0,0,0,0,0,0,0,0,0,0,0,0,0,0,0,0,0,0,0,0,0,0,0,0,0,0"/>
                  <o:lock v:ext="edit" verticies="t"/>
                </v:shape>
                <v:shape id="Freeform 763" o:spid="_x0000_s1543" style="position:absolute;left:36845;top:566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LmcMA&#10;AADdAAAADwAAAGRycy9kb3ducmV2LnhtbERPzWrCQBC+F3yHZYTedKOlYqOraKnUi0rVBxiy001q&#10;djZk15i8vSsIvc3H9zvzZWtL0VDtC8cKRsMEBHHmdMFGwfm0GUxB+ICssXRMCjrysFz0XuaYanfj&#10;H2qOwYgYwj5FBXkIVSqlz3Ky6IeuIo7cr6sthghrI3WNtxhuSzlOkom0WHBsyLGiz5yyy/FqFXwY&#10;s3ObbicP6/avOb1977+23VWp1367moEI1IZ/8dO91XH+5H0E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WLmcMAAADdAAAADwAAAAAAAAAAAAAAAACYAgAAZHJzL2Rv&#10;d25yZXYueG1sUEsFBgAAAAAEAAQA9QAAAIgDAAAAAA==&#10;" path="m5,14l5,9,10,,20,r4,l34,r5,5l43,9r,5l39,24r-5,9l39,33r4,5l43,48r5,4l43,62,39,72,29,76,15,81r-5,l5,76,,76,,72r5,l10,72r5,l20,76r4,l29,72r5,l39,67r,-10l34,52r,-4l29,43r-5,l20,38r-5,l20,38r4,-5l29,33r,-5l34,24r,-5l34,14,29,9,24,5r-4,l10,9,5,14xe" fillcolor="#131516" stroked="f">
                  <v:path arrowok="t" o:connecttype="custom" o:connectlocs="2699,7555;2699,4857;5397,0;10794,0;12953,0;18350,0;21049,2698;23207,4857;23207,7555;21049,12952;18350,17809;21049,17809;23207,20507;23207,25903;25906,28062;23207,33459;21049,38855;15652,41014;8096,43712;5397,43712;2699,41014;0,41014;0,38855;0,38855;2699,38855;2699,38855;2699,38855;5397,38855;5397,38855;5397,38855;8096,38855;8096,38855;10794,41014;10794,41014;12953,41014;15652,38855;18350,38855;21049,36157;21049,30760;21049,30760;18350,28062;18350,25903;18350,25903;15652,23205;12953,23205;10794,20507;8096,20507;8096,20507;8096,20507;10794,20507;12953,17809;15652,17809;15652,15110;18350,12952;18350,10253;18350,7555;15652,4857;12953,2698;10794,2698;5397,4857;2699,7555;2699,7555" o:connectangles="0,0,0,0,0,0,0,0,0,0,0,0,0,0,0,0,0,0,0,0,0,0,0,0,0,0,0,0,0,0,0,0,0,0,0,0,0,0,0,0,0,0,0,0,0,0,0,0,0,0,0,0,0,0,0,0,0,0,0,0,0,0"/>
                </v:shape>
                <v:shape id="Freeform 764" o:spid="_x0000_s1544" style="position:absolute;left:37185;top:566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EX8QA&#10;AADdAAAADwAAAGRycy9kb3ducmV2LnhtbERPTWsCMRC9C/6HMAVvmq1YsVuj2KJF2l60FTwOm+nu&#10;YjJZkuiu/94Ihd7m8T5nvuysERfyoXas4HGUgSAunK65VPDzvRnOQISIrNE4JgVXCrBc9HtzzLVr&#10;eUeXfSxFCuGQo4IqxiaXMhQVWQwj1xAn7td5izFBX0rtsU3h1shxlk2lxZpTQ4UNvVVUnPZnq+CV&#10;d/6j/Vw1k2ezNvX78etgJzOlBg/d6gVEpC7+i//cW53mT5/GcP8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hF/EAAAA3QAAAA8AAAAAAAAAAAAAAAAAmAIAAGRycy9k&#10;b3ducmV2LnhtbFBLBQYAAAAABAAEAPUAAACJAwAAAAA=&#10;" path="m,38l,28,4,14,9,9,14,r5,l24,r9,l38,9,48,19r,19l48,52r,10l43,72,33,76r-5,5l24,81,14,76,4,67,,52,,38xm9,43r,14l14,67r5,9l24,76r4,l28,72r5,l33,62,38,52r,-19l38,24,33,14r,-5l28,5,28,,24,,19,5,14,9,9,19r,9l9,43xe" fillcolor="#131516" stroked="f">
                  <v:path arrowok="t" o:connecttype="custom" o:connectlocs="0,20507;0,15110;2159,7555;4857,4857;7556,0;10254,0;12953,0;17810,0;20509,4857;25906,10253;25906,20507;25906,28062;25906,33459;23207,38855;17810,41014;15112,43712;12953,43712;7556,41014;2159,36157;0,28062;0,20507;4857,23205;4857,30760;7556,36157;10254,41014;12953,41014;15112,41014;15112,38855;17810,38855;17810,33459;20509,28062;20509,17809;20509,12952;17810,7555;17810,4857;15112,2698;15112,0;12953,0;10254,2698;10254,2698;7556,4857;4857,10253;4857,15110;4857,23205" o:connectangles="0,0,0,0,0,0,0,0,0,0,0,0,0,0,0,0,0,0,0,0,0,0,0,0,0,0,0,0,0,0,0,0,0,0,0,0,0,0,0,0,0,0,0,0"/>
                  <o:lock v:ext="edit" verticies="t"/>
                </v:shape>
                <v:shape id="Freeform 765" o:spid="_x0000_s1545" style="position:absolute;left:37806;top:5666;width:259;height:437;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wdcMA&#10;AADdAAAADwAAAGRycy9kb3ducmV2LnhtbERP22rCQBB9L/gPywi+1U0rFY2uokWpLypePmDIjpvY&#10;7GzIrjH5+26h0Lc5nOvMl60tRUO1LxwreBsmIIgzpws2Cq6X7esEhA/IGkvHpKAjD8tF72WOqXZP&#10;PlFzDkbEEPYpKshDqFIpfZaTRT90FXHkbq62GCKsjdQ1PmO4LeV7koylxYJjQ44VfeaUfZ8fVsHU&#10;mL3bdnt5XLf35jL6Omx23UOpQb9dzUAEasO/+M+903H++GME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wdcMAAADdAAAADwAAAAAAAAAAAAAAAACYAgAAZHJzL2Rv&#10;d25yZXYueG1sUEsFBgAAAAAEAAQA9QAAAIgDAAAAAA==&#10;" path="m48,l43,9,19,9,14,19r15,5l38,33r5,5l43,52r,5l43,62r-5,5l38,72r-5,4l29,76,19,81r-5,l9,81,5,76,,76,,72,5,67r4,l9,72r5,l19,76,29,72r4,-5l38,62r,-5l38,48,33,43,29,38,19,33r-5,l5,28,19,,48,xe" fillcolor="#131516" stroked="f">
                  <v:path arrowok="t" o:connecttype="custom" o:connectlocs="25906,0;23207,4857;10254,4857;7556,10253;15652,12952;20509,17809;23207,20507;23207,28062;23207,30760;23207,33459;20509,36157;20509,38855;17810,41014;15652,41014;10254,43712;7556,43712;4857,43712;2699,41014;0,41014;0,38855;0,38855;0,38855;2699,36157;2699,36157;2699,36157;4857,36157;4857,38855;4857,38855;7556,38855;10254,41014;15652,38855;17810,36157;20509,33459;20509,30760;20509,25903;17810,23205;15652,20507;10254,17809;7556,17809;2699,15110;10254,0;25906,0" o:connectangles="0,0,0,0,0,0,0,0,0,0,0,0,0,0,0,0,0,0,0,0,0,0,0,0,0,0,0,0,0,0,0,0,0,0,0,0,0,0,0,0,0,0"/>
                </v:shape>
                <v:shape id="Freeform 766" o:spid="_x0000_s1546" style="position:absolute;left:38140;top:5666;width:232;height:437;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mzscA&#10;AADdAAAADwAAAGRycy9kb3ducmV2LnhtbESPT2sCMRDF70K/Q5hCL6JZS7vo1igiFUoFwT8Hj8Nm&#10;utl2M1mSrG6/fSMUvM3w3vvNm/myt424kA+1YwWTcQaCuHS65krB6bgZTUGEiKyxcUwKfinAcvEw&#10;mGOh3ZX3dDnESiQIhwIVmBjbQspQGrIYxq4lTtqX8xZjWn0ltcdrgttGPmdZLi3WnC4YbGltqPw5&#10;dDZRvrc7irv33H+eh1O5WZtZ1/VKPT32qzcQkfp4N/+nP3Sqn7++wO2bN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ps7HAAAA3QAAAA8AAAAAAAAAAAAAAAAAmAIAAGRy&#10;cy9kb3ducmV2LnhtbFBLBQYAAAAABAAEAPUAAACMAwAAAAA=&#10;" path="m15,38l10,33,5,28,,24,,19,,9,5,5,15,r9,l29,,39,5r4,4l43,14r,5l39,24r-5,4l29,33r5,10l43,48r,4l43,62r,5l39,76r-5,l24,81,15,76,5,72,,67,,62,,57,5,52r5,-9l15,38xm24,33r5,-5l34,24r,-5l34,14r,-5l34,5,29,,24,,19,,15,5,10,9r,5l10,19r5,5l24,33xm19,43r-4,l10,48r,9l10,62r,5l15,72r4,4l24,76r5,l34,72r5,l39,67r,-5l34,57,29,48,19,43xe" fillcolor="#131516" stroked="f">
                  <v:path arrowok="t" o:connecttype="custom" o:connectlocs="5397,17809;0,12952;0,4857;8095,0;15651,0;23207,4857;23207,10253;18350,15110;18350,23205;23207,28062;23207,36157;18350,41014;8095,41014;0,36157;0,30760;5397,23205;12953,17809;18350,12952;18350,7555;18350,2698;12953,0;8095,2698;5397,7555;5397,10253;8095,12952;10254,23205;5397,25903;5397,33459;8095,38855;12953,41014;18350,38855;21048,36157;18350,30760;10254,23205" o:connectangles="0,0,0,0,0,0,0,0,0,0,0,0,0,0,0,0,0,0,0,0,0,0,0,0,0,0,0,0,0,0,0,0,0,0"/>
                  <o:lock v:ext="edit" verticies="t"/>
                </v:shape>
                <v:shape id="Freeform 767" o:spid="_x0000_s1547" style="position:absolute;left:28949;top:6205;width:464;height:443;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aMIA&#10;AADdAAAADwAAAGRycy9kb3ducmV2LnhtbESPQYvCMBCF7wv+hzCCtzVVqErXKCKIHrWK4G22mW3L&#10;NpPQRK3/3giCtxnee9+8mS8704gbtb62rGA0TEAQF1bXXCo4HTffMxA+IGtsLJOCB3lYLnpfc8y0&#10;vfOBbnkoRYSwz1BBFYLLpPRFRQb90DriqP3Z1mCIa1tK3eI9wk0jx0kykQZrjhcqdLSuqPjPr0ZB&#10;7lyYbo8Hk0bQbn/5PXO6NkoN+t3qB0SgLnzM7/ROx/qTNIXXN3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HdowgAAAN0AAAAPAAAAAAAAAAAAAAAAAJgCAABkcnMvZG93&#10;bnJldi54bWxQSwUGAAAAAAQABAD1AAAAhwMAAAAA&#10;" path="m,l19,,67,63r,-48l67,10r,-5l62,5r-4,l58,,86,r,5l82,5r-5,l72,10r,5l72,82,19,19r,48l19,72r,5l24,77r5,5l,82r5,l10,77r4,-5l14,67r,-52l10,10,5,5,,5,,xe" fillcolor="#131516" stroked="f">
                  <v:path arrowok="t" o:connecttype="custom" o:connectlocs="0,0;10254,0;36161,33998;36161,8095;36161,5396;36161,2698;33462,2698;31303,2698;31303,2698;31303,0;46415,0;46415,2698;44256,2698;41558,2698;38859,5396;38859,5396;38859,8095;38859,44251;38859,44251;10254,10253;10254,36156;10254,38855;10254,41553;12953,41553;15652,44251;15652,44251;15652,44251;0,44251;0,44251;2699,44251;5397,41553;5397,41553;7556,38855;7556,36156;7556,8095;5397,5396;5397,5396;2699,2698;2699,2698;0,2698;0,2698;0,0" o:connectangles="0,0,0,0,0,0,0,0,0,0,0,0,0,0,0,0,0,0,0,0,0,0,0,0,0,0,0,0,0,0,0,0,0,0,0,0,0,0,0,0,0,0"/>
                </v:shape>
                <v:shape id="Freeform 768" o:spid="_x0000_s1548" style="position:absolute;left:29440;top:6362;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JWsQA&#10;AADdAAAADwAAAGRycy9kb3ducmV2LnhtbERP3WrCMBS+H/gO4Qi7m6nCiu1MiwqyMbbBdA9waI5N&#10;sTmpTaz17ZfBwLvz8f2eVTnaVgzU+8axgvksAUFcOd1wreDnsHtagvABWWPrmBTcyENZTB5WmGt3&#10;5W8a9qEWMYR9jgpMCF0upa8MWfQz1xFH7uh6iyHCvpa6x2sMt61cJEkqLTYcGwx2tDVUnfYXq+Bg&#10;lpn5fD+/Ls4ft6+j3Go3bDKlHqfj+gVEoDHcxf/uNx3np88p/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5CVrEAAAA3QAAAA8AAAAAAAAAAAAAAAAAmAIAAGRycy9k&#10;b3ducmV2LnhtbFBLBQYAAAAABAAEAPUAAACJAwAAAAA=&#10;" path="m24,l34,r9,5l48,14r5,10l48,34r,4l43,48r-4,5l34,53r-10,l15,53,5,43,,38,,29,,19,5,14,5,5,15,r4,l24,xm24,l19,,15,5r-5,5l10,14r,10l10,34r5,9l19,48r10,5l34,48r5,l39,38r,-9l39,19,34,5r-5,l24,xe" fillcolor="#131516" stroked="f">
                  <v:path arrowok="t" o:connecttype="custom" o:connectlocs="12953,0;18350,0;23207,2698;25906,7555;28604,12951;25906,18348;25906,20506;23207,25903;21048,28601;18350,28601;12953,28601;8095,28601;2698,23205;0,20506;0,15650;0,10253;2698,7555;2698,2698;8095,0;10254,0;12953,0;12953,0;10254,0;8095,2698;8095,2698;5397,5396;5397,7555;5397,12951;5397,18348;8095,23205;10254,25903;15651,28601;18350,25903;21048,25903;21048,20506;21048,15650;21048,10253;18350,2698;15651,2698;12953,0" o:connectangles="0,0,0,0,0,0,0,0,0,0,0,0,0,0,0,0,0,0,0,0,0,0,0,0,0,0,0,0,0,0,0,0,0,0,0,0,0,0,0,0"/>
                  <o:lock v:ext="edit" verticies="t"/>
                </v:shape>
                <v:shape id="Freeform 769" o:spid="_x0000_s1549" style="position:absolute;left:29780;top:6594;width:76;height:54;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KBMcA&#10;AADdAAAADwAAAGRycy9kb3ducmV2LnhtbESPT2vCQBDF7wW/wzKF3ppNxVpJ3UgUC/VUGgU9DtnJ&#10;H5udDdnVxG/vFgq9zfDevN+b5Wo0rbhS7xrLCl6iGARxYXXDlYLD/uN5AcJ5ZI2tZVJwIwerdPKw&#10;xETbgb/pmvtKhBB2CSqove8SKV1Rk0EX2Y44aKXtDfqw9pXUPQ4h3LRyGsdzabDhQKixo01NxU9+&#10;MQEyfOXnbHfuyt36lOX6yLPt5ajU0+OYvYPwNPp/89/1pw71569v8PtNGEG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IigTHAAAA3QAAAA8AAAAAAAAAAAAAAAAAmAIAAGRy&#10;cy9kb3ducmV2LnhtbFBLBQYAAAAABAAEAPUAAACMAwAAAAA=&#10;" path="m9,r,l14,r,5l14,10r-5,l4,10,,10,,5,4,,9,xe" fillcolor="#131516" stroked="f">
                  <v:path arrowok="t" o:connecttype="custom" o:connectlocs="4857,0;4857,0;7556,0;7556,2698;7556,2698;7556,5396;7556,5396;4857,5396;4857,5396;2159,5396;2159,5396;0,5396;0,2698;0,2698;2159,0;2159,0;4857,0" o:connectangles="0,0,0,0,0,0,0,0,0,0,0,0,0,0,0,0,0"/>
                </v:shape>
                <v:shape id="Freeform 770" o:spid="_x0000_s1550" style="position:absolute;left:30088;top:6362;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4s8YA&#10;AADdAAAADwAAAGRycy9kb3ducmV2LnhtbESP0WrCQBBF34X+wzKFvummQkVTV7GCtBQrqP2AITtm&#10;g9nZmF1j/PvOg9C3Ge6de8/Ml72vVUdtrAIbeB1loIiLYCsuDfweN8MpqJiQLdaBycCdIiwXT4M5&#10;5jbceE/dIZVKQjjmaMCl1ORax8KRxzgKDbFop9B6TLK2pbYt3iTc13qcZRPtsWJpcNjQ2lFxPly9&#10;gaObztzP9+VzfNnedye9tqH7mBnz8tyv3kEl6tO/+XH9ZQV/8ia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o4s8YAAADdAAAADwAAAAAAAAAAAAAAAACYAgAAZHJz&#10;L2Rvd25yZXYueG1sUEsFBgAAAAAEAAQA9QAAAIsDAAAAAA==&#10;" path="m24,l34,r9,5l48,14r5,10l48,34r,4l43,48r-5,5l34,53r-10,l14,53,5,43,,38,,29,,19,5,14,5,5,14,r5,l24,xm24,l19,r,5l14,5r-4,5l10,14r,10l10,34r4,9l19,48r10,5l34,48r4,l38,38r,-9l38,19,34,5r-5,l24,xe" fillcolor="#131516" stroked="f">
                  <v:path arrowok="t" o:connecttype="custom" o:connectlocs="12953,0;18350,0;23207,2698;25906,7555;28604,12951;25906,18348;25906,20506;23207,25903;20509,28601;18350,28601;12953,28601;7556,28601;2698,23205;0,20506;0,15650;0,10253;2698,7555;2698,2698;7556,0;10254,0;12953,0;12953,0;10254,0;10254,2698;7556,2698;5397,5396;5397,7555;5397,12951;5397,18348;7556,23205;10254,25903;15651,28601;18350,25903;20509,25903;20509,20506;20509,15650;20509,10253;18350,2698;15651,2698;12953,0" o:connectangles="0,0,0,0,0,0,0,0,0,0,0,0,0,0,0,0,0,0,0,0,0,0,0,0,0,0,0,0,0,0,0,0,0,0,0,0,0,0,0,0"/>
                  <o:lock v:ext="edit" verticies="t"/>
                </v:shape>
                <v:shape id="Freeform 771" o:spid="_x0000_s1551" style="position:absolute;left:30401;top:6205;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JXsMA&#10;AADdAAAADwAAAGRycy9kb3ducmV2LnhtbERP24rCMBB9F/yHMMK+aeouilajuIKwIot4AX0cmrGt&#10;NpPaZLX+vVkQfJvDuc54WptC3KhyuWUF3U4EgjixOudUwX63aA9AOI+ssbBMCh7kYDppNsYYa3vn&#10;Dd22PhUhhF2MCjLvy1hKl2Rk0HVsSRy4k60M+gCrVOoK7yHcFPIzivrSYM6hIcOS5hkll+2fUbBY&#10;+0Pq7HC1vFL3a3m0l9/zd6TUR6uejUB4qv1b/HL/6DC/3xvC/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1JXsMAAADdAAAADwAAAAAAAAAAAAAAAACYAgAAZHJzL2Rv&#10;d25yZXYueG1sUEsFBgAAAAAEAAQA9QAAAIgDAAAAAA==&#10;" path="m24,34r,33l24,72r,5l28,82r5,l,82r4,l9,77r5,-5l14,67r,-33l,34,,29r14,l14,24r,-5l14,10,19,5,24,r4,l33,r5,l48,5r,5l48,15r-5,l38,10r,-5l33,5r-5,l24,5r,5l24,15r,9l24,29r9,l33,34r-9,xe" fillcolor="#131516" stroked="f">
                  <v:path arrowok="t" o:connecttype="custom" o:connectlocs="12953,18348;12953,36156;12953,38855;12953,41553;12953,41553;15112,44251;17810,44251;17810,44251;0,44251;0,44251;2159,44251;2159,44251;4857,41553;4857,41553;4857,41553;7556,38855;7556,36156;7556,18348;0,18348;0,15650;7556,15650;7556,12952;7556,10253;7556,5396;10254,2698;12953,0;15112,0;17810,0;20509,0;25906,2698;25906,2698;25906,5396;25906,5396;25906,5396;25906,8095;23207,8095;23207,8095;23207,8095;20509,5396;20509,5396;20509,2698;17810,2698;17810,2698;15112,2698;15112,2698;12953,2698;12953,2698;12953,5396;12953,8095;12953,12952;12953,15650;17810,15650;17810,18348;12953,18348" o:connectangles="0,0,0,0,0,0,0,0,0,0,0,0,0,0,0,0,0,0,0,0,0,0,0,0,0,0,0,0,0,0,0,0,0,0,0,0,0,0,0,0,0,0,0,0,0,0,0,0,0,0,0,0,0,0"/>
                </v:shape>
                <v:shape id="Freeform 772" o:spid="_x0000_s1552" style="position:absolute;left:30763;top:6205;width:307;height:443;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KUMQA&#10;AADdAAAADwAAAGRycy9kb3ducmV2LnhtbESPzWvCQBDF74L/wzKCN920QpDUVaQiFC/Fr/uQnXzQ&#10;7GzIbkzsX985FLzN8N6895vNbnSNelAXas8G3pYJKOLc25pLA7frcbEGFSKyxcYzGXhSgN12Otlg&#10;Zv3AZ3pcYqkkhEOGBqoY20zrkFfkMCx9Syxa4TuHUdau1LbDQcJdo9+TJNUOa5aGClv6rCj/ufTO&#10;QLkaDoX/pX3S+3vbn+x3kaeFMfPZuP8AFWmML/P/9ZcV/DQV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ClDEAAAA3QAAAA8AAAAAAAAAAAAAAAAAmAIAAGRycy9k&#10;b3ducmV2LnhtbFBLBQYAAAAABAAEAPUAAACJAwAAAAA=&#10;" path="m19,39l29,29r4,l43,29r5,5l53,43r4,10l53,67,48,77,38,82r-9,l24,82r-5,l14,82,9,77,9,19r,-4l9,10,5,5,,5,14,r5,l19,39xm19,43r,29l24,77r5,l33,77r5,l43,72r,-5l48,58,43,48r,-9l38,39,29,34r-5,5l19,43xe" fillcolor="#131516" stroked="f">
                  <v:path arrowok="t" o:connecttype="custom" o:connectlocs="10254,21046;15651,15650;17810,15650;23207,15650;25906,18348;28604,23205;30763,28601;28604,36156;25906,41553;20509,44251;15651,44251;12953,44251;10254,44251;7556,44251;4857,41553;4857,10253;4857,8095;4857,5396;4857,5396;2699,2698;2699,2698;2699,2698;2699,2698;0,2698;0,2698;7556,0;10254,0;10254,21046;10254,23205;10254,38855;12953,41553;12953,41553;15651,41553;17810,41553;20509,41553;23207,38855;23207,36156;25906,31299;23207,25903;23207,21046;20509,21046;15651,18348;15651,18348;12953,21046;12953,21046;10254,23205" o:connectangles="0,0,0,0,0,0,0,0,0,0,0,0,0,0,0,0,0,0,0,0,0,0,0,0,0,0,0,0,0,0,0,0,0,0,0,0,0,0,0,0,0,0,0,0,0,0"/>
                  <o:lock v:ext="edit" verticies="t"/>
                </v:shape>
                <v:shape id="Freeform 773" o:spid="_x0000_s1553" style="position:absolute;left:31097;top:6362;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bk8IA&#10;AADdAAAADwAAAGRycy9kb3ducmV2LnhtbERP24rCMBB9F/Yfwizsm6b6ULQaxRUWl0UFLx8wNGNT&#10;bCa1ibX+/UYQfJvDuc5s0dlKtNT40rGC4SABQZw7XXKh4HT86Y9B+ICssXJMCh7kYTH/6M0w0+7O&#10;e2oPoRAxhH2GCkwIdSalzw1Z9ANXE0fu7BqLIcKmkLrBewy3lRwlSSotlhwbDNa0MpRfDjer4GjG&#10;E7P9u65H181jd5Yr7drviVJfn91yCiJQF97il/tXx/lpOoT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uTwgAAAN0AAAAPAAAAAAAAAAAAAAAAAJgCAABkcnMvZG93&#10;bnJldi54bWxQSwUGAAAAAAQABAD1AAAAhwMAAAAA&#10;" path="m34,43l24,48r,5l19,53r-4,l10,53,5,48,,38r5,l5,34r5,-5l15,24r4,l34,19r,-5l34,10,29,5,24,,19,,15,5r,5l15,14r-5,l10,19,5,14r,-4l5,5,10,r5,l24,r5,l34,r5,5l43,10r,4l43,34r,4l43,43r,5l48,48r,-5l53,43,43,53r-4,l34,53r,-5l34,43xm34,43r,-24l24,24r-5,l15,29r,5l15,38r,5l19,48r5,l34,43xe" fillcolor="#131516" stroked="f">
                  <v:path arrowok="t" o:connecttype="custom" o:connectlocs="12953,25903;10254,28601;5397,28601;2698,25903;2698,20506;5397,15650;10254,12951;18350,7555;15651,2698;12953,0;8095,2698;8095,5396;8095,7555;5397,7555;2698,7555;2698,7555;2698,2698;8095,0;15651,0;21048,2698;23207,5396;23207,18348;23207,23205;23207,25903;23207,25903;25906,25903;28604,23205;23207,28601;18350,28601;18350,25903;18350,23205;12953,12951;8095,15650;8095,18348;8095,23205;10254,25903;12953,25903" o:connectangles="0,0,0,0,0,0,0,0,0,0,0,0,0,0,0,0,0,0,0,0,0,0,0,0,0,0,0,0,0,0,0,0,0,0,0,0,0"/>
                  <o:lock v:ext="edit" verticies="t"/>
                </v:shape>
                <v:shape id="Freeform 774" o:spid="_x0000_s1554" style="position:absolute;left:31410;top:6362;width:205;height:286;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OsEA&#10;AADdAAAADwAAAGRycy9kb3ducmV2LnhtbERPTYvCMBC9L/gfwgje1lTBulSjiLAguJdV2fPQjE1r&#10;MylNNtZ/bxYWvM3jfc56O9hWROp97VjBbJqBIC6drrlScDl/vn+A8AFZY+uYFDzIw3Yzeltjod2d&#10;vymeQiVSCPsCFZgQukJKXxqy6KeuI07c1fUWQ4J9JXWP9xRuWznPslxarDk1GOxob6i8nX6tAm5+&#10;LlHH6/JrUZoYz9TMjnWj1GQ87FYgAg3hJf53H3San+dz+Ps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rNjrBAAAA3QAAAA8AAAAAAAAAAAAAAAAAmAIAAGRycy9kb3du&#10;cmV2LnhtbFBLBQYAAAAABAAEAPUAAACGAwAAAAA=&#10;" path="m33,r,14l29,14r,-4l24,5,19,,14,,9,r,5l5,5r,5l9,14r5,5l24,24r9,5l38,38r-5,5l29,48r-5,5l19,53r-5,l5,53,,53,,34r5,9l9,48r5,l19,53r5,l24,48r5,l29,43r,-5l24,38,19,34,14,29,5,24,,24,,19,,14,,5,5,,9,r5,l19,r5,l29,r4,xe" fillcolor="#131516" stroked="f">
                  <v:path arrowok="t" o:connecttype="custom" o:connectlocs="17810,0;17810,7555;15652,7555;15652,5396;12953,2698;10255,0;7556,0;4857,0;4857,2698;2699,2698;2699,5396;2699,5396;4857,7555;4857,7555;7556,10253;12953,12951;17810,15650;20509,20506;17810,23205;15652,25903;12953,28601;10255,28601;7556,28601;2699,28601;2699,28601;2699,28601;2699,28601;0,28601;0,28601;0,18348;0,18348;2699,23205;4857,25903;7556,25903;10255,28601;12953,28601;12953,25903;15652,25903;15652,23205;15652,20506;12953,20506;10255,18348;7556,15650;2699,12951;0,12951;0,10253;0,7555;0,2698;2699,0;4857,0;7556,0;10255,0;12953,0;12953,0;15652,0;15652,0;15652,0;15652,0;15652,0;17810,0" o:connectangles="0,0,0,0,0,0,0,0,0,0,0,0,0,0,0,0,0,0,0,0,0,0,0,0,0,0,0,0,0,0,0,0,0,0,0,0,0,0,0,0,0,0,0,0,0,0,0,0,0,0,0,0,0,0,0,0,0,0,0,0"/>
                </v:shape>
                <v:shape id="Freeform 775" o:spid="_x0000_s1555" style="position:absolute;left:31642;top:6362;width:259;height:286;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u3MYA&#10;AADdAAAADwAAAGRycy9kb3ducmV2LnhtbESPT2vCQBDF70K/wzKF3nRji8GmbqS0FXtSTAV7HLJj&#10;/jQ7G7JrjN++KwjeZnhv3u/NYjmYRvTUucqygukkAkGcW11xoWD/sxrPQTiPrLGxTAou5GCZPowW&#10;mGh75h31mS9ECGGXoILS+zaR0uUlGXQT2xIH7Wg7gz6sXSF1h+cQbhr5HEWxNFhxIJTY0kdJ+V92&#10;MoHb/15q+zV7Jc2f9SbH9TbqD0o9PQ7vbyA8Df5uvl1/61A/jl/g+k0YQa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cu3MYAAADdAAAADwAAAAAAAAAAAAAAAACYAgAAZHJz&#10;L2Rvd25yZXYueG1sUEsFBgAAAAAEAAQA9QAAAIsDAAAAAA==&#10;" path="m10,19r,10l14,38r10,5l29,43r5,l38,43r5,-5l43,34r5,l43,43r-5,5l34,53r-10,l14,53,10,48,5,38,,29,5,14,10,5,14,,29,r5,l43,5r5,5l48,19r-38,xm10,14r24,l34,10r,-5l29,5,24,,19,5r-5,l10,10r,4xe" fillcolor="#131516" stroked="f">
                  <v:path arrowok="t" o:connecttype="custom" o:connectlocs="5397,10253;5397,15650;7556,20506;12953,23205;15652,23205;18350,23205;20509,23205;23207,20506;23207,18348;25906,18348;23207,23205;20509,25903;18350,28601;12953,28601;7556,28601;5397,25903;2699,20506;0,15650;2699,7555;5397,2698;7556,0;15652,0;18350,0;23207,2698;25906,5396;25906,10253;5397,10253;5397,7555;18350,7555;18350,5396;18350,5396;18350,2698;15652,2698;12953,0;12953,0;10254,2698;7556,2698;5397,5396;5397,7555" o:connectangles="0,0,0,0,0,0,0,0,0,0,0,0,0,0,0,0,0,0,0,0,0,0,0,0,0,0,0,0,0,0,0,0,0,0,0,0,0,0,0"/>
                  <o:lock v:ext="edit" verticies="t"/>
                </v:shape>
                <v:shape id="Freeform 776" o:spid="_x0000_s1556" style="position:absolute;left:32106;top:6362;width:211;height:286;visibility:visible;mso-wrap-style:square;v-text-anchor:top" coordsize="3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L8QA&#10;AADdAAAADwAAAGRycy9kb3ducmV2LnhtbERPTWvCQBC9C/0PyxS8mU1FgqSuIoVSES+JHuxtyE6T&#10;0Oxskt1o9Nd3C4K3ebzPWW1G04gL9a62rOAtikEQF1bXXCo4HT9nSxDOI2tsLJOCGznYrF8mK0y1&#10;vXJGl9yXIoSwS1FB5X2bSumKigy6yLbEgfuxvUEfYF9K3eM1hJtGzuM4kQZrDg0VtvRRUfGbD0bB&#10;cOiy+/D1fS+6eJt3Nktu53qv1PR13L6D8DT6p/jh3ukwP0kW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y/EAAAA3QAAAA8AAAAAAAAAAAAAAAAAmAIAAGRycy9k&#10;b3ducmV2LnhtbFBLBQYAAAAABAAEAPUAAACJAwAAAAA=&#10;" path="m34,r,14l29,14r,-4l24,5,20,,15,,10,5,5,10r5,l10,14r5,5l24,24r10,5l39,38r-5,5l29,48r-5,5l20,53r-5,l10,53r-5,l,53,,34r5,9l10,48r5,l20,53r4,l24,48r5,l29,43r,-5l24,38,20,34,15,29,5,24,,19,,14,,5,5,r5,l15,r5,l24,r5,l34,xe" fillcolor="#131516" stroked="f">
                  <v:path arrowok="t" o:connecttype="custom" o:connectlocs="18350,0;18350,7555;15651,7555;15651,5396;12953,2698;10794,0;8095,0;8095,0;5397,2698;5397,2698;2698,5396;5397,5396;5397,7555;5397,7555;8095,10253;12953,12951;18350,15650;21048,20506;18350,23205;15651,25903;12953,28601;10794,28601;8095,28601;5397,28601;2698,28601;2698,28601;2698,28601;0,28601;0,28601;0,18348;0,18348;2698,23205;5397,25903;8095,25903;10794,28601;12953,28601;12953,25903;15651,25903;15651,23205;15651,20506;12953,20506;10794,18348;8095,15650;2698,12951;2698,12951;0,10253;0,7555;0,2698;2698,0;5397,0;8095,0;10794,0;12953,0;15651,0;15651,0;15651,0;15651,0;15651,0;15651,0;18350,0" o:connectangles="0,0,0,0,0,0,0,0,0,0,0,0,0,0,0,0,0,0,0,0,0,0,0,0,0,0,0,0,0,0,0,0,0,0,0,0,0,0,0,0,0,0,0,0,0,0,0,0,0,0,0,0,0,0,0,0,0,0,0,0"/>
                </v:shape>
                <v:shape id="Freeform 777" o:spid="_x0000_s1557" style="position:absolute;left:32339;top:6259;width:183;height:389;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icQA&#10;AADdAAAADwAAAGRycy9kb3ducmV2LnhtbERPTWvCQBC9F/oflil4q5sWjBJdpZQKltpDY6l6G7Jj&#10;EpqdDdlR4793hUJv83ifM1v0rlEn6kLt2cDTMAFFXHhbc2nge7N8nIAKgmyx8UwGLhRgMb+/m2Fm&#10;/Zm/6JRLqWIIhwwNVCJtpnUoKnIYhr4ljtzBdw4lwq7UtsNzDHeNfk6SVDusOTZU2NJrRcVvfnQG&#10;xp/4U65knYzf3ncfOW9b2eu9MYOH/mUKSqiXf/Gfe2Xj/DQdwe2beIK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onEAAAA3QAAAA8AAAAAAAAAAAAAAAAAmAIAAGRycy9k&#10;b3ducmV2LnhtbFBLBQYAAAAABAAEAPUAAACJAwAAAAA=&#10;" path="m20,r,19l29,19r,5l20,24r,33l20,62r,5l24,67r5,-5l34,62r-5,5l24,72r-4,l15,72r-5,l10,67r,-5l10,57r,-33l,24,,19,5,14r5,l10,9,15,5,15,r5,xe" fillcolor="#131516" stroked="f">
                  <v:path arrowok="t" o:connecttype="custom" o:connectlocs="10794,0;10794,10253;15651,10253;15651,12952;10794,12952;10794,30760;10794,33458;10794,33458;10794,36157;12953,36157;12953,36157;12953,36157;15651,33458;15651,33458;18350,33458;15651,36157;12953,38855;12953,38855;10794,38855;8096,38855;8096,38855;5397,38855;5397,36157;5397,33458;5397,30760;5397,12952;0,12952;0,10253;0,10253;2699,7555;5397,7555;5397,4857;8096,2698;8096,0;10794,0" o:connectangles="0,0,0,0,0,0,0,0,0,0,0,0,0,0,0,0,0,0,0,0,0,0,0,0,0,0,0,0,0,0,0,0,0,0,0"/>
                </v:shape>
                <v:shape id="Freeform 778" o:spid="_x0000_s1558" style="position:absolute;left:32522;top:6362;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D58IA&#10;AADdAAAADwAAAGRycy9kb3ducmV2LnhtbERP24rCMBB9F/Yfwizsm6brQ9FqFBUWF3EFLx8wNGNT&#10;bCa1ibX+vREWfJvDuc503tlKtNT40rGC70ECgjh3uuRCwen40x+B8AFZY+WYFDzIw3z20Ztipt2d&#10;99QeQiFiCPsMFZgQ6kxKnxuy6AeuJo7c2TUWQ4RNIXWD9xhuKzlMklRaLDk2GKxpZSi/HG5WwdGM&#10;xuZvc10Pr9vH7ixX2rXLsVJfn91iAiJQF97if/evjvPTNIX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cPnwgAAAN0AAAAPAAAAAAAAAAAAAAAAAJgCAABkcnMvZG93&#10;bnJldi54bWxQSwUGAAAAAAQABAD1AAAAhwMAAAAA&#10;" path="m34,43l24,48r-5,5l14,53r-4,l5,48,,38,5,34r,-5l10,24r9,l34,19r,-5l29,10r,-5l24,,19,,14,5r,5l14,14r-4,l10,19,5,14r,-4l5,5,10,r4,l24,r5,l34,r4,5l43,10r,4l43,34r,4l43,43r,5l48,48r,-5l53,43,43,53r-5,l34,53r,-5l34,43xm34,43r,-24l24,24r-5,l14,29r,5l10,38r4,5l19,48r5,l34,43xe" fillcolor="#131516" stroked="f">
                  <v:path arrowok="t" o:connecttype="custom" o:connectlocs="12953,25903;10254,28601;5397,28601;2698,25903;0,20506;2698,15650;10254,12951;18350,7555;15651,2698;12953,0;7556,2698;7556,5396;7556,7555;5397,7555;2698,7555;2698,7555;2698,2698;7556,0;15651,0;20509,2698;23207,5396;23207,18348;23207,23205;23207,25903;23207,25903;25906,25903;28604,23205;23207,28601;18350,28601;18350,25903;18350,23205;12953,12951;7556,15650;7556,18348;7556,23205;10254,25903;12953,25903" o:connectangles="0,0,0,0,0,0,0,0,0,0,0,0,0,0,0,0,0,0,0,0,0,0,0,0,0,0,0,0,0,0,0,0,0,0,0,0,0"/>
                  <o:lock v:ext="edit" verticies="t"/>
                </v:shape>
                <v:shape id="Freeform 779" o:spid="_x0000_s1559" style="position:absolute;left:32808;top:6259;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W48MA&#10;AADdAAAADwAAAGRycy9kb3ducmV2LnhtbERPS2vCQBC+C/6HZYTedKOHpKauIoogChZfeJ1mp0lo&#10;djZkV5P+e7dQ8DYf33Nmi85U4kGNKy0rGI8iEMSZ1SXnCi7nzfAdhPPIGivLpOCXHCzm/d4MU21b&#10;PtLj5HMRQtilqKDwvk6ldFlBBt3I1sSB+7aNQR9gk0vdYBvCTSUnURRLgyWHhgJrWhWU/ZzuRkFy&#10;v+2S9hDt4+X0uFsnn/vSXL+Ueht0yw8Qnjr/Ev+7tzrMj+ME/r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W48MAAADdAAAADwAAAAAAAAAAAAAAAACYAgAAZHJzL2Rv&#10;d25yZXYueG1sUEsFBgAAAAAEAAQA9QAAAIgDAAAAAA==&#10;" path="m19,r,19l29,19r,5l19,24r,33l19,62r,5l24,67r5,l29,62r4,l29,67r-5,5l19,72r-5,l9,72r,-5l9,62r,-5l9,24,,24,,19r5,l5,14r4,l9,9,14,5,14,r5,xe" fillcolor="#131516" stroked="f">
                  <v:path arrowok="t" o:connecttype="custom" o:connectlocs="10254,0;10254,10253;15651,10253;15651,12952;10254,12952;10254,30760;10254,33458;10254,33458;10254,36157;12953,36157;12953,36157;15651,36157;15651,33458;15651,33458;17810,33458;15651,36157;12953,38855;12953,38855;10254,38855;7556,38855;7556,38855;4857,38855;4857,36157;4857,33458;4857,30760;4857,12952;0,12952;0,10253;2698,10253;2698,7555;4857,7555;4857,4857;7556,2698;7556,0;10254,0" o:connectangles="0,0,0,0,0,0,0,0,0,0,0,0,0,0,0,0,0,0,0,0,0,0,0,0,0,0,0,0,0,0,0,0,0,0,0"/>
                </v:shape>
                <v:shape id="Freeform 780" o:spid="_x0000_s1560" style="position:absolute;left:32986;top:6205;width:157;height:443;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7FMMA&#10;AADdAAAADwAAAGRycy9kb3ducmV2LnhtbESPT2vDMAzF74N9B6PBLmN1Vkooad1Syga99t9d2FoS&#10;GsvB9pq0n346FHqTeE/v/bRcj75TV4qpDWzga1KAIrbBtVwbOB1/PuegUkZ22AUmAzdKsF69viyx&#10;cmHgPV0PuVYSwqlCA03OfaV1sg15TJPQE4v2G6LHLGustYs4SLjv9LQoSu2xZWlosKdtQ/Zy+PMG&#10;vu+7WX23EcN+a8eNn3UfYTgb8/42bhagMo35aX5c75zgl6Xgyjcygl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7FMMAAADdAAAADwAAAAAAAAAAAAAAAACYAgAAZHJzL2Rv&#10;d25yZXYueG1sUEsFBgAAAAAEAAQA9QAAAIgDAAAAAA==&#10;" path="m15,r5,l20,5r,5l15,10r-5,l10,5,10,r5,xm20,29r,43l20,77r4,l24,82r5,l,82r5,l10,77r,-5l10,48r,-5l10,39r,-5l5,34,,34,20,29xe" fillcolor="#131516" stroked="f">
                  <v:path arrowok="t" o:connecttype="custom" o:connectlocs="8095,0;10794,0;10794,0;10794,0;10794,2698;10794,2698;10794,5396;10794,5396;8095,5396;8095,5396;5397,5396;5397,2698;5397,2698;5397,0;5397,0;8095,0;8095,0;10794,15650;10794,38855;10794,38855;10794,41553;12953,41553;12953,41553;12953,44251;15651,44251;15651,44251;0,44251;0,44251;2698,44251;5397,41553;5397,41553;5397,41553;5397,38855;5397,38855;5397,25903;5397,23205;5397,21046;5397,21046;5397,18348;5397,18348;2698,18348;2698,18348;0,18348;0,18348;10794,15650;10794,15650" o:connectangles="0,0,0,0,0,0,0,0,0,0,0,0,0,0,0,0,0,0,0,0,0,0,0,0,0,0,0,0,0,0,0,0,0,0,0,0,0,0,0,0,0,0,0,0,0,0"/>
                  <o:lock v:ext="edit" verticies="t"/>
                </v:shape>
                <v:shape id="Freeform 781" o:spid="_x0000_s1561" style="position:absolute;left:33170;top:6362;width:286;height:28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XlcMA&#10;AADdAAAADwAAAGRycy9kb3ducmV2LnhtbERP22rCQBB9F/oPywh9040+BJNmFRVKS6kFLx8wZCfZ&#10;0OxszG5j/PtuQejbHM51is1oWzFQ7xvHChbzBARx6XTDtYLL+XW2AuEDssbWMSm4k4fN+mlSYK7d&#10;jY80nEItYgj7HBWYELpcSl8asujnriOOXOV6iyHCvpa6x1sMt61cJkkqLTYcGwx2tDdUfp9+rIKz&#10;WWXm8HF9W14/71+V3Gs37DKlnqfj9gVEoDH8ix/udx3np2k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XlcMAAADdAAAADwAAAAAAAAAAAAAAAACYAgAAZHJzL2Rv&#10;d25yZXYueG1sUEsFBgAAAAAEAAQA9QAAAIgDAAAAAA==&#10;" path="m29,r9,l48,5r5,9l53,24r,10l48,38r,10l38,53r-4,l29,53r-15,l10,43,5,38,,29,5,19r,-5l10,5,14,r5,l29,xm24,r,l19,5r-5,l14,10r,4l14,24r,10l19,43r5,5l29,53r5,-5l38,48,43,38r,-9l43,19,38,5r-4,l24,xe" fillcolor="#131516" stroked="f">
                  <v:path arrowok="t" o:connecttype="custom" o:connectlocs="15651,0;20509,0;25906,2698;28604,7555;28604,12951;28604,18348;25906,20506;25906,25903;20509,28601;18350,28601;15651,28601;7556,28601;5397,23205;2698,20506;0,15650;2698,10253;2698,7555;5397,2698;7556,0;10254,0;15651,0;12953,0;12953,0;10254,2698;7556,2698;7556,5396;7556,7555;7556,12951;7556,18348;10254,23205;12953,25903;15651,28601;18350,25903;20509,25903;23207,20506;23207,15650;23207,10253;20509,2698;18350,2698;12953,0" o:connectangles="0,0,0,0,0,0,0,0,0,0,0,0,0,0,0,0,0,0,0,0,0,0,0,0,0,0,0,0,0,0,0,0,0,0,0,0,0,0,0,0"/>
                  <o:lock v:ext="edit" verticies="t"/>
                </v:shape>
                <v:shape id="Freeform 782" o:spid="_x0000_s1562" style="position:absolute;left:33483;top:6362;width:307;height:286;visibility:visible;mso-wrap-style:square;v-text-anchor:top" coordsize="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EfMUA&#10;AADdAAAADwAAAGRycy9kb3ducmV2LnhtbESPzW7CQAyE75V4h5WRuJUNHGgVWFAbgUTVC38P4GZN&#10;NmrWG7ILhLevD0i92ZrxzOfFqveNulEX68AGJuMMFHEZbM2VgdNx8/oOKiZki01gMvCgCKvl4GWB&#10;uQ133tPtkColIRxzNOBSanOtY+nIYxyHlli0c+g8Jlm7StsO7xLuGz3Nspn2WLM0OGypcFT+Hq7e&#10;wKWoml0x+bme137vvj997R5fhTGjYf8xB5WoT//m5/XWCv7sTf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4R8xQAAAN0AAAAPAAAAAAAAAAAAAAAAAJgCAABkcnMv&#10;ZG93bnJldi54bWxQSwUGAAAAAAQABAD1AAAAigMAAAAA&#10;" path="m19,10l28,,38,r5,l48,5r4,5l52,19r,24l52,48r5,5l33,53r5,l38,48r5,l43,43r,-24l43,14,38,10r,-5l33,5r-9,l19,14r,29l19,48r5,l24,53r4,l,53r4,l4,48r5,l9,43,9,19r,-5l9,10,9,5,4,5,,5,19,r,10xe" fillcolor="#131516" stroked="f">
                  <v:path arrowok="t" o:connecttype="custom" o:connectlocs="10254,5396;15112,0;20509,0;23207,0;23207,0;25906,2698;25906,2698;28064,5396;28064,10253;28064,23205;28064,23205;28064,25903;28064,25903;28064,25903;30763,28601;30763,28601;30763,28601;17810,28601;17810,28601;17810,28601;20509,28601;20509,25903;20509,25903;23207,25903;23207,23205;23207,23205;23207,10253;23207,7555;20509,5396;20509,2698;17810,2698;12953,2698;10254,7555;10254,23205;10254,23205;10254,25903;10254,25903;12953,25903;12953,28601;15112,28601;15112,28601;0,28601;0,28601;2159,28601;2159,25903;4857,25903;4857,25903;4857,23205;4857,10253;4857,7555;4857,5396;4857,5396;4857,2698;2159,2698;2159,2698;2159,2698;0,2698;0,2698;10254,0;10254,0;10254,5396" o:connectangles="0,0,0,0,0,0,0,0,0,0,0,0,0,0,0,0,0,0,0,0,0,0,0,0,0,0,0,0,0,0,0,0,0,0,0,0,0,0,0,0,0,0,0,0,0,0,0,0,0,0,0,0,0,0,0,0,0,0,0,0,0"/>
                </v:shape>
                <v:shape id="Freeform 783" o:spid="_x0000_s1563" style="position:absolute;left:33844;top:6362;width:178;height:286;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r0cQA&#10;AADdAAAADwAAAGRycy9kb3ducmV2LnhtbERPS2vCQBC+F/wPyxR6q5sUfJBmI1oReuilGjXHITvN&#10;hmZnQ3bV9N93CwVv8/E9J1+NthNXGnzrWEE6TUAQ10633CgoD7vnJQgfkDV2jknBD3lYFZOHHDPt&#10;bvxJ131oRAxhn6ECE0KfSelrQxb91PXEkftyg8UQ4dBIPeAthttOviTJXFpsOTYY7OnNUP29v1gF&#10;H1V1DOdZuUmqxfbUGNctz+tUqafHcf0KItAY7uJ/97uO8+eLFP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a9HEAAAA3QAAAA8AAAAAAAAAAAAAAAAAmAIAAGRycy9k&#10;b3ducmV2LnhtbFBLBQYAAAAABAAEAPUAAACJAwAAAAA=&#10;" path="m33,r,14l29,14r,-4l24,5,19,,14,,9,r,5l5,5r,5l9,14r5,5l24,24r9,5l33,38r,5l29,48r-5,5l19,53r-5,l5,53,,53,,34r5,9l5,48r9,l19,53r5,-5l29,43,24,38,19,34,14,29,5,24,,24,,19,,14,,5,5,,9,r5,l19,r5,l29,r4,xe" fillcolor="#131516" stroked="f">
                  <v:path arrowok="t" o:connecttype="custom" o:connectlocs="17810,0;17810,7555;15651,7555;15651,5396;12953,2698;10254,0;7556,0;4857,0;4857,2698;2698,2698;2698,5396;2698,5396;4857,7555;4857,7555;7556,10253;12953,12951;17810,15650;17810,20506;17810,23205;15651,25903;12953,28601;10254,28601;7556,28601;2698,28601;2698,28601;2698,28601;0,28601;0,28601;0,28601;0,18348;0,18348;2698,23205;2698,25903;7556,25903;10254,28601;10254,28601;12953,25903;12953,25903;15651,23205;12953,20506;12953,20506;10254,18348;7556,15650;2698,12951;0,12951;0,10253;0,7555;0,2698;2698,0;4857,0;7556,0;10254,0;12953,0;12953,0;15651,0;15651,0;15651,0;15651,0;15651,0;17810,0" o:connectangles="0,0,0,0,0,0,0,0,0,0,0,0,0,0,0,0,0,0,0,0,0,0,0,0,0,0,0,0,0,0,0,0,0,0,0,0,0,0,0,0,0,0,0,0,0,0,0,0,0,0,0,0,0,0,0,0,0,0,0,0"/>
                </v:shape>
                <v:shape id="Freeform 784" o:spid="_x0000_s1564" style="position:absolute;left:34103;top:6362;width:76;height:286;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D1MQA&#10;AADdAAAADwAAAGRycy9kb3ducmV2LnhtbERPTUvDQBC9C/6HZQRvZtMIrcRugoYKak6tFuptmh2z&#10;wexsyK5N/PeuUPA2j/c563K2vTjR6DvHChZJCoK4cbrjVsH729PNHQgfkDX2jknBD3koi8uLNeba&#10;Tbyl0y60Ioawz1GBCWHIpfSNIYs+cQNx5D7daDFEOLZSjzjFcNvLLE2X0mLHscHgQJWh5mv3bRU8&#10;mulIdXXYLD7q7Pbl1dX7anNU6vpqfrgHEWgO/+Kz+1nH+ctVB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w9TEAAAA3QAAAA8AAAAAAAAAAAAAAAAAmAIAAGRycy9k&#10;b3ducmV2LnhtbFBLBQYAAAAABAAEAPUAAACJAwAAAAA=&#10;" path="m9,r,l14,r,5l14,10r-5,l5,10,5,5,,5,5,,9,xm9,43r,l14,43r,5l14,53r-5,l5,53,,48r5,l5,43r4,xe" fillcolor="#131516" stroked="f">
                  <v:path arrowok="t" o:connecttype="custom" o:connectlocs="4857,0;4857,0;7556,0;7556,0;7556,2698;7556,2698;7556,5396;4857,5396;4857,5396;2699,5396;2699,5396;2699,2698;0,2698;2699,0;2699,0;2699,0;4857,0;4857,23205;4857,23205;7556,23205;7556,25903;7556,25903;7556,28601;7556,28601;4857,28601;4857,28601;2699,28601;2699,28601;2699,28601;0,25903;2699,25903;2699,23205;2699,23205;4857,23205" o:connectangles="0,0,0,0,0,0,0,0,0,0,0,0,0,0,0,0,0,0,0,0,0,0,0,0,0,0,0,0,0,0,0,0,0,0"/>
                  <o:lock v:ext="edit" verticies="t"/>
                </v:shape>
                <v:shape id="Freeform 785" o:spid="_x0000_s1565" style="position:absolute;left:34465;top:6205;width:178;height:443;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5F8MA&#10;AADdAAAADwAAAGRycy9kb3ducmV2LnhtbERPTYvCMBC9L/gfwgheZE11UUvXKKIuiBdR97DHoRnb&#10;ajMpTdT47zcLwt7m8T5ntgimFndqXWVZwXCQgCDOra64UPB9+npPQTiPrLG2TAqe5GAx77zNMNP2&#10;wQe6H30hYgi7DBWU3jeZlC4vyaAb2IY4cmfbGvQRtoXULT5iuKnlKEkm0mDFsaHEhlYl5dfjzSjY&#10;PYPvy/0lXWM61ts0XH/MJlGq1w3LTxCegv8Xv9xbHedPph/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L5F8MAAADdAAAADwAAAAAAAAAAAAAAAACYAgAAZHJzL2Rv&#10;d25yZXYueG1sUEsFBgAAAAAEAAQA9QAAAIgDAAAAAA==&#10;" path="m,10l19,r5,l24,67r,5l24,77r5,5l33,82,5,82r5,l10,77r4,l14,72r,-5l14,24r,-5l14,15,10,10r-5,l,10xe" fillcolor="#131516" stroked="f">
                  <v:path arrowok="t" o:connecttype="custom" o:connectlocs="0,5396;10254,0;12953,0;12953,36156;12953,38855;12953,41553;12953,41553;12953,41553;15651,44251;17810,44251;17810,44251;2698,44251;2698,44251;5397,44251;5397,41553;5397,41553;7556,41553;7556,38855;7556,36156;7556,12952;7556,10253;7556,8095;7556,8095;5397,5396;5397,5396;5397,5396;2698,5396;2698,5396;0,5396" o:connectangles="0,0,0,0,0,0,0,0,0,0,0,0,0,0,0,0,0,0,0,0,0,0,0,0,0,0,0,0,0"/>
                </v:shape>
                <v:shape id="Freeform 786" o:spid="_x0000_s1566" style="position:absolute;left:34929;top:6205;width:232;height:443;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M8QA&#10;AADdAAAADwAAAGRycy9kb3ducmV2LnhtbERPTWvCQBC9F/wPywhepG4qxdboKiVQkFIoTbx4G7Jj&#10;EszOhuw0pv++WxC8zeN9znY/ulYN1IfGs4GnRQKKuPS24crAsXh/fAUVBNli65kM/FKA/W7ysMXU&#10;+it/05BLpWIIhxQN1CJdqnUoa3IYFr4jjtzZ9w4lwr7StsdrDHetXibJSjtsODbU2FFWU3nJf5yB&#10;xH0W8+w0/+ouMiyPbp3Lh2TGzKbj2waU0Ch38c19sHH+6uUZ/r+JJ+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0TPEAAAA3QAAAA8AAAAAAAAAAAAAAAAAmAIAAGRycy9k&#10;b3ducmV2LnhtbFBLBQYAAAAABAAEAPUAAACJAwAAAAA=&#10;" path="m15,43l5,34r,-5l,24,,19,,15,5,5,15,r4,l29,,39,5r4,5l43,19r,5l39,29r-5,5l29,39r5,4l39,48r4,10l43,63r,9l39,77,29,82r-10,l10,82,5,77,,72,,63,,58,,53,5,48,15,43xm24,34r5,-5l34,24r,-5l34,10r-5,l29,5r-5,l15,5r-5,5l10,15r,4l10,24r5,5l24,34xm19,43r-4,5l10,53r,5l10,63r,9l10,77r5,l24,82r5,-5l34,77r,-5l39,67,34,63,29,53,19,43xe" fillcolor="#131516" stroked="f">
                  <v:path arrowok="t" o:connecttype="custom" o:connectlocs="2698,18348;0,12952;0,8095;8095,0;15651,0;23207,5396;23207,12952;18350,18348;18350,23205;23207,31299;23207,38855;15651,44251;5397,44251;0,38855;0,31299;2698,25903;12953,18348;18350,12952;18350,10253;15651,5396;12953,2698;5397,5396;5397,8095;5397,12952;8095,15650;10254,23205;5397,28601;5397,33998;5397,41553;12953,44251;18350,41553;21048,36156;18350,33998;10254,23205" o:connectangles="0,0,0,0,0,0,0,0,0,0,0,0,0,0,0,0,0,0,0,0,0,0,0,0,0,0,0,0,0,0,0,0,0,0"/>
                  <o:lock v:ext="edit" verticies="t"/>
                </v:shape>
                <v:shape id="Freeform 787" o:spid="_x0000_s1567" style="position:absolute;left:35242;top:6205;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itsEA&#10;AADdAAAADwAAAGRycy9kb3ducmV2LnhtbERPS4vCMBC+L/gfwgheFk1X8FWN4hMUvPi6D83YFptJ&#10;t4la/70RFvY2H99zJrPaFOJBlcstK/jpRCCIE6tzThWcT5v2EITzyBoLy6TgRQ5m08bXBGNtn3yg&#10;x9GnIoSwi1FB5n0ZS+mSjAy6ji2JA3e1lUEfYJVKXeEzhJtCdqOoLw3mHBoyLGmZUXI73o2C3/Vh&#10;cTmvzL7+XtvtcjjiXXJipVrNej4G4an2/+I/91aH+f1BDz7fhB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orbBAAAA3QAAAA8AAAAAAAAAAAAAAAAAmAIAAGRycy9kb3du&#10;cmV2LnhtbFBLBQYAAAAABAAEAPUAAACGAwAAAAA=&#10;" path="m,43l,29,5,19,9,10,14,5,19,r5,l33,5r5,5l48,24r,19l48,53r,14l43,72,33,77r-4,5l24,82r-10,l5,72,,58,,43xm9,43r,15l14,72r5,5l24,82r5,-5l33,72r,-5l38,53r,-14l38,24,33,15r,-5l29,5r-5,l19,5r,5l14,15,9,24r,10l9,43xe" fillcolor="#131516" stroked="f">
                  <v:path arrowok="t" o:connecttype="custom" o:connectlocs="0,23205;0,15650;2699,10253;4857,5396;7556,2698;10254,0;12953,0;17810,2698;20509,5396;25906,12952;25906,23205;25906,28601;25906,36156;23207,38855;17810,41553;15652,44251;12953,44251;7556,44251;2699,38855;0,31299;0,23205;4857,23205;4857,31299;7556,38855;10254,41553;12953,44251;15652,41553;15652,41553;17810,38855;17810,36156;20509,28601;20509,21046;20509,12952;17810,8095;17810,5396;15652,2698;15652,2698;12953,2698;10254,2698;10254,5396;7556,8095;4857,12952;4857,18348;4857,23205" o:connectangles="0,0,0,0,0,0,0,0,0,0,0,0,0,0,0,0,0,0,0,0,0,0,0,0,0,0,0,0,0,0,0,0,0,0,0,0,0,0,0,0,0,0,0,0"/>
                  <o:lock v:ext="edit" verticies="t"/>
                </v:shape>
                <v:shape id="Freeform 788" o:spid="_x0000_s1568" style="position:absolute;left:35550;top:6205;width:286;height:443;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ZsMA&#10;AADdAAAADwAAAGRycy9kb3ducmV2LnhtbERPS2sCMRC+F/wPYQRvNauWtWyNItIFj62PQ2/DZpos&#10;bibrJl23/74pCN7m43vOajO4RvTUhdqzgtk0A0FceV2zUXA6ls+vIEJE1th4JgW/FGCzHj2tsND+&#10;xp/UH6IRKYRDgQpsjG0hZagsOQxT3xIn7tt3DmOCnZG6w1sKd42cZ1kuHdacGiy2tLNUXQ4/TsH7&#10;ubwstPvYW9NXvPt6Kc313Cg1GQ/bNxCRhvgQ3917nebnyxz+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uZsMAAADdAAAADwAAAAAAAAAAAAAAAACYAgAAZHJzL2Rv&#10;d25yZXYueG1sUEsFBgAAAAAEAAQA9QAAAIgDAAAAAA==&#10;" path="m,43l,29,5,19r5,-9l15,5,20,r9,l34,5r10,5l48,24r5,19l53,53,48,67r-4,5l39,77r-5,5l24,82r-9,l10,72,5,58,,43xm15,43r,15l15,72r5,5l24,82r5,-5l34,77r,-5l39,67r,-14l39,39r,-15l39,15,34,10r,-5l29,5r-5,l20,10r-5,5l15,24r,10l15,43xe" fillcolor="#131516" stroked="f">
                  <v:path arrowok="t" o:connecttype="custom" o:connectlocs="0,23205;0,15650;2698,10253;5397,5396;8095,2698;10794,0;15651,0;18350,2698;23747,5396;25906,12952;28604,23205;28604,28601;25906,36156;23747,38855;21048,41553;18350,44251;12953,44251;8095,44251;5397,38855;2698,31299;0,23205;8095,23205;8095,31299;8095,38855;10794,41553;12953,44251;15651,41553;18350,41553;18350,38855;21048,36156;21048,28601;21048,21046;21048,12952;21048,8095;18350,5396;18350,2698;15651,2698;15651,2698;12953,2698;10794,5396;8095,8095;8095,12952;8095,18348;8095,23205" o:connectangles="0,0,0,0,0,0,0,0,0,0,0,0,0,0,0,0,0,0,0,0,0,0,0,0,0,0,0,0,0,0,0,0,0,0,0,0,0,0,0,0,0,0,0,0"/>
                  <o:lock v:ext="edit" verticies="t"/>
                </v:shape>
                <v:shape id="Freeform 789" o:spid="_x0000_s1569" style="position:absolute;left:28949;top:6777;width:464;height:438;visibility:visible;mso-wrap-style:square;v-text-anchor:top" coordsize="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sYA&#10;AADdAAAADwAAAGRycy9kb3ducmV2LnhtbERPTWvCQBC9C/6HZQq9SN20aCLRVSRUKLWHNvXibciO&#10;SWh2Ns2uMf77riD0No/3OavNYBrRU+dqywqepxEI4sLqmksFh+/d0wKE88gaG8uk4EoONuvxaIWp&#10;thf+oj73pQgh7FJUUHnfplK6oiKDbmpb4sCdbGfQB9iVUnd4CeGmkS9RFEuDNYeGClvKKip+8rNR&#10;kO/6SXLWH+3r4nfIjp/Z+342j5V6fBi2SxCeBv8vvrvfdJgfJwncvg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LsYAAADdAAAADwAAAAAAAAAAAAAAAACYAgAAZHJz&#10;L2Rvd25yZXYueG1sUEsFBgAAAAAEAAQA9QAAAIsDAAAAAA==&#10;" path="m,l19,,67,57r,-43l67,9r,-4l62,5r-4,l58,,86,r,5l82,5r-5,l72,5r,4l72,14r,67l19,19r,48l19,72r,4l24,76r5,l29,81,,81,,76r5,l10,76r4,-4l14,67,14,9r-4,l10,5,5,5,,5,,xe" fillcolor="#131516" stroked="f">
                  <v:path arrowok="t" o:connecttype="custom" o:connectlocs="0,0;10254,0;36161,30760;36161,7555;36161,4857;36161,2698;33462,2698;31303,2698;31303,2698;31303,0;46415,0;46415,2698;44256,2698;41558,2698;38859,2698;38859,4857;38859,7555;38859,43712;38859,43712;10254,10253;10254,36157;10254,38855;10254,41014;12953,41014;15652,41014;15652,41014;15652,43712;0,43712;0,41014;2699,41014;5397,41014;5397,41014;7556,38855;7556,36157;7556,4857;5397,4857;5397,2698;2699,2698;2699,2698;0,2698;0,2698;0,0" o:connectangles="0,0,0,0,0,0,0,0,0,0,0,0,0,0,0,0,0,0,0,0,0,0,0,0,0,0,0,0,0,0,0,0,0,0,0,0,0,0,0,0,0,0"/>
                </v:shape>
                <v:shape id="Freeform 790" o:spid="_x0000_s1570" style="position:absolute;left:29440;top:6907;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nnsYA&#10;AADdAAAADwAAAGRycy9kb3ducmV2LnhtbESPQWvCQBCF7wX/wzKCl6KbalFJXUWFQqCl0NhLb0N2&#10;mgSzs+nuVuO/7xwKvc3w3rz3zWY3uE5dKMTWs4GHWQaKuPK25drAx+l5ugYVE7LFzjMZuFGE3XZ0&#10;t8Hc+iu/06VMtZIQjjkaaFLqc61j1ZDDOPM9sWhfPjhMsoZa24BXCXednmfZUjtsWRoa7OnYUHUu&#10;f5yB0yfza/Hy9ngf1gW7Ay6K75KNmYyH/ROoREP6N/9dF1bwl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nnsYAAADdAAAADwAAAAAAAAAAAAAAAACYAgAAZHJz&#10;L2Rvd25yZXYueG1sUEsFBgAAAAAEAAQA9QAAAIsDAAAAAA==&#10;" path="m24,l34,4r9,5l48,19r5,9l48,33r,10l43,48r-4,4l34,57r-10,l15,52,5,48,,38,,28,,24,5,14,5,9,15,4,19,r5,xm24,4r-5,l15,4r,5l10,14r,5l10,24r,9l15,43r4,9l29,52r5,l39,48r,-5l39,33r,-14l34,9,29,4r-5,xe" fillcolor="#131516" stroked="f">
                  <v:path arrowok="t" o:connecttype="custom" o:connectlocs="12953,0;18350,2159;23207,4857;25906,10253;28604,15110;25906,17808;25906,23205;23207,25903;21048,28062;18350,30760;12953,30760;8095,28062;2698,25903;0,20507;0,15110;0,12952;2698,7555;2698,4857;8095,2159;10254,0;12953,0;12953,2159;10254,2159;8095,2159;8095,4857;5397,7555;5397,10253;5397,12952;5397,17808;8095,23205;10254,28062;15651,28062;18350,28062;21048,25903;21048,23205;21048,17808;21048,10253;18350,4857;15651,2159;12953,2159" o:connectangles="0,0,0,0,0,0,0,0,0,0,0,0,0,0,0,0,0,0,0,0,0,0,0,0,0,0,0,0,0,0,0,0,0,0,0,0,0,0,0,0"/>
                  <o:lock v:ext="edit" verticies="t"/>
                </v:shape>
                <v:shape id="Freeform 791" o:spid="_x0000_s1571" style="position:absolute;left:29780;top:7139;width:76;height:76;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h7MIA&#10;AADdAAAADwAAAGRycy9kb3ducmV2LnhtbERPTYvCMBC9L/gfwgheRFMFq1ajiCgoe9lV8Tw2Y1ts&#10;JqWJWv+9WRD2No/3OfNlY0rxoNoVlhUM+hEI4tTqgjMFp+O2NwHhPLLG0jIpeJGD5aL1NcdE2yf/&#10;0uPgMxFC2CWoIPe+SqR0aU4GXd9WxIG72tqgD7DOpK7xGcJNKYdRFEuDBYeGHCta55TeDnejIL38&#10;bC6r7fdIxiYq9tQ1x+n4rFSn3axmIDw1/l/8ce90mB+Pp/D3TTh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HswgAAAN0AAAAPAAAAAAAAAAAAAAAAAJgCAABkcnMvZG93&#10;bnJldi54bWxQSwUGAAAAAAQABAD1AAAAhwMAAAAA&#10;" path="m9,r,l14,5r,4l14,14r-5,l4,14,,9,,5r4,l4,,9,xe" fillcolor="#131516" stroked="f">
                  <v:path arrowok="t" o:connecttype="custom" o:connectlocs="4857,0;4857,0;7556,2698;7556,2698;7556,4857;7556,4857;7556,7555;4857,7555;4857,7555;2159,7555;2159,7555;0,4857;0,4857;0,2698;2159,2698;2159,0;4857,0" o:connectangles="0,0,0,0,0,0,0,0,0,0,0,0,0,0,0,0,0"/>
                </v:shape>
                <v:shape id="Freeform 792" o:spid="_x0000_s1572" style="position:absolute;left:30088;top:6907;width:286;height:308;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bv8YA&#10;AADdAAAADwAAAGRycy9kb3ducmV2LnhtbESPQWvCQBCF74X+h2UKXkrdtIqE1FXaQiFgEYy99DZk&#10;xySYnU13txr/fecgeJvhvXnvm+V6dL06UYidZwPP0wwUce1tx42B7/3nUw4qJmSLvWcycKEI69X9&#10;3RIL68+8o1OVGiUhHAs00KY0FFrHuiWHceoHYtEOPjhMsoZG24BnCXe9fsmyhXbYsTS0ONBHS/Wx&#10;+nMG9j/MX+VmO38MecnuHWflb8XGTB7Gt1dQicZ0M1+vSyv4i1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wbv8YAAADdAAAADwAAAAAAAAAAAAAAAACYAgAAZHJz&#10;L2Rvd25yZXYueG1sUEsFBgAAAAAEAAQA9QAAAIsDAAAAAA==&#10;" path="m24,l34,4r9,5l48,19r5,9l48,33r,10l43,48r-5,4l34,57r-10,l14,52,5,48,,38,,28,,24,5,14,5,9,14,4,19,r5,xm24,4r-5,l14,9r-4,5l10,19r,5l10,33r4,10l19,52r10,l34,52r4,-4l38,43r,-10l38,19,34,9,29,4r-5,xe" fillcolor="#131516" stroked="f">
                  <v:path arrowok="t" o:connecttype="custom" o:connectlocs="12953,0;18350,2159;23207,4857;25906,10253;28604,15110;25906,17808;25906,23205;23207,25903;20509,28062;18350,30760;12953,30760;7556,28062;2698,25903;0,20507;0,15110;0,12952;2698,7555;2698,4857;7556,2159;10254,0;12953,0;12953,2159;10254,2159;10254,2159;7556,4857;5397,7555;5397,10253;5397,12952;5397,17808;7556,23205;10254,28062;15651,28062;18350,28062;20509,25903;20509,23205;20509,17808;20509,10253;18350,4857;15651,2159;12953,2159" o:connectangles="0,0,0,0,0,0,0,0,0,0,0,0,0,0,0,0,0,0,0,0,0,0,0,0,0,0,0,0,0,0,0,0,0,0,0,0,0,0,0,0"/>
                  <o:lock v:ext="edit" verticies="t"/>
                </v:shape>
                <v:shape id="Freeform 793" o:spid="_x0000_s1573" style="position:absolute;left:30401;top:6751;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lBsQA&#10;AADdAAAADwAAAGRycy9kb3ducmV2LnhtbERPTWvCQBC9C/0PyxR6q5tUsSG6ilVa6qk0FfE4Zsck&#10;mJ0Nu1uN/74rFLzN433ObNGbVpzJ+caygnSYgCAurW64UrD9eX/OQPiArLG1TAqu5GExfxjMMNf2&#10;wt90LkIlYgj7HBXUIXS5lL6syaAf2o44ckfrDIYIXSW1w0sMN618SZKJNNhwbKixo1VN5an4NQrK&#10;w2a/fi0+riPj0u3b7mu8X2VjpZ4e++UURKA+3MX/7k8d50+yF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pQbEAAAA3QAAAA8AAAAAAAAAAAAAAAAAmAIAAGRycy9k&#10;b3ducmV2LnhtbFBLBQYAAAAABAAEAPUAAACJAwAAAAA=&#10;" path="m24,33r,39l24,77r,4l28,81r5,l33,86,,86,,81r4,l9,81r,-4l14,77r,-5l14,33,,33,,29r14,l14,19r,-5l19,10,24,5,28,r5,l38,,48,5r,5l48,14r-5,l38,14r,-4l33,5r-5,l24,5r,5l24,19r,10l33,29r,4l24,33xe" fillcolor="#131516" stroked="f">
                  <v:path arrowok="t" o:connecttype="custom" o:connectlocs="12953,17808;12953,38855;12953,41553;12953,43712;12953,43712;15112,43712;17810,43712;17810,46410;0,46410;0,43712;2159,43712;2159,43712;4857,43712;4857,43712;4857,41553;7556,41553;7556,38855;7556,17808;0,17808;0,15650;7556,15650;7556,15650;7556,10253;7556,7555;10254,5397;12953,2698;15112,0;17810,0;20509,0;25906,2698;25906,5397;25906,5397;25906,7555;25906,7555;25906,7555;23207,7555;23207,7555;23207,7555;20509,7555;20509,5397;20509,5397;17810,2698;17810,2698;15112,2698;15112,2698;12953,2698;12953,5397;12953,5397;12953,10253;12953,15650;12953,15650;17810,15650;17810,17808;12953,17808" o:connectangles="0,0,0,0,0,0,0,0,0,0,0,0,0,0,0,0,0,0,0,0,0,0,0,0,0,0,0,0,0,0,0,0,0,0,0,0,0,0,0,0,0,0,0,0,0,0,0,0,0,0,0,0,0,0"/>
                </v:shape>
                <v:shape id="Freeform 794" o:spid="_x0000_s1574" style="position:absolute;left:30790;top:6751;width:307;height:464;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PnMMA&#10;AADdAAAADwAAAGRycy9kb3ducmV2LnhtbERPS2sCMRC+F/ofwhS81awWZdkaRQoVvSg+wB6HZLpZ&#10;upmsm1TXf28Ewdt8fM+ZzDpXizO1ofKsYNDPQBBrbyouFRz23+85iBCRDdaeScGVAsymry8TLIy/&#10;8JbOu1iKFMKhQAU2xqaQMmhLDkPfN8SJ+/Wtw5hgW0rT4iWFu1oOs2wsHVacGiw29GVJ/+3+nYL8&#10;I578Zq2XdnVc/GxPR30dLYJSvbdu/gkiUhef4od7adL8cT6E+zfp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KPnMMAAADdAAAADwAAAAAAAAAAAAAAAACYAgAAZHJzL2Rv&#10;d25yZXYueG1sUEsFBgAAAAAEAAQA9QAAAIgDAAAAAA==&#10;" path="m38,77r-5,4l28,86r-4,l19,86r-5,l4,77,,72,,57,,48,4,38,14,33,24,29r9,l38,33r,-9l38,14r,-4l33,10r-5,l43,r5,l48,62r,10l48,77r4,l57,81,38,86r,-9xm38,77r,-29l38,43,33,38,28,33r-4,l19,33r-5,5l9,43r,14l9,67r5,5l19,77r9,4l33,77r5,xe" fillcolor="#131516" stroked="f">
                  <v:path arrowok="t" o:connecttype="custom" o:connectlocs="20509,41553;17810,43712;15112,46410;12953,46410;10254,46410;7556,46410;2159,41553;0,38855;0,30760;0,25903;2159,20507;7556,17808;12953,15650;17810,15650;20509,17808;20509,12952;20509,7555;20509,7555;20509,5397;17810,5397;17810,5397;17810,5397;15112,5397;15112,5397;15112,5397;23207,0;25906,0;25906,33458;25906,38855;25906,41553;25906,41553;25906,41553;25906,41553;28064,41553;28064,41553;28064,41553;30763,43712;20509,46410;20509,46410;20509,41553;20509,41553;20509,25903;20509,23205;17810,20507;17810,20507;15112,17808;15112,17808;12953,17808;10254,17808;7556,20507;4857,23205;4857,30760;4857,36157;7556,38855;10254,41553;15112,43712;17810,41553;20509,41553" o:connectangles="0,0,0,0,0,0,0,0,0,0,0,0,0,0,0,0,0,0,0,0,0,0,0,0,0,0,0,0,0,0,0,0,0,0,0,0,0,0,0,0,0,0,0,0,0,0,0,0,0,0,0,0,0,0,0,0,0,0"/>
                  <o:lock v:ext="edit" verticies="t"/>
                </v:shape>
                <v:shape id="Freeform 795" o:spid="_x0000_s1575" style="position:absolute;left:31097;top:6751;width:157;height:464;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6RsMA&#10;AADdAAAADwAAAGRycy9kb3ducmV2LnhtbERPPWvDMBDdA/0P4grdEjkpmOBGCUkhULoY2+ng7bAu&#10;tol1Ui01dv99VSh0u8f7vN1hNoO40+h7ywrWqwQEcWN1z62CS3VebkH4gKxxsEwKvsnDYf+w2GGm&#10;7cQF3cvQihjCPkMFXQguk9I3HRn0K+uII3e1o8EQ4dhKPeIUw80gN0mSSoM9x4YOHb121NzKL6PA&#10;n27uAz+rQuf5e11juind2Sj19DgfX0AEmsO/+M/9puP8dPsM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96RsMAAADdAAAADwAAAAAAAAAAAAAAAACYAgAAZHJzL2Rv&#10;d25yZXYueG1sUEsFBgAAAAAEAAQA9QAAAIgDAAAAAA==&#10;" path="m15,r4,l19,5r,5l19,14r-4,l10,10r,-5l15,xm19,29r,43l19,77r5,4l29,81r,5l,86,,81r5,l10,81r,-4l10,72r,-19l10,43r,-5l5,38,,38,,33,19,29xe" fillcolor="#131516" stroked="f">
                  <v:path arrowok="t" o:connecttype="custom" o:connectlocs="8095,0;10254,0;10254,2698;10254,2698;10254,2698;10254,5397;10254,5397;10254,7555;8095,7555;8095,7555;5397,5397;5397,5397;5397,2698;5397,2698;5397,2698;8095,0;8095,0;10254,15650;10254,38855;10254,41553;10254,41553;12953,43712;12953,43712;12953,43712;15651,43712;15651,46410;0,46410;0,43712;2698,43712;5397,43712;5397,43712;5397,41553;5397,41553;5397,38855;5397,28602;5397,23205;5397,20507;5397,20507;5397,20507;5397,20507;2698,20507;2698,20507;0,20507;0,17808;10254,15650;10254,15650" o:connectangles="0,0,0,0,0,0,0,0,0,0,0,0,0,0,0,0,0,0,0,0,0,0,0,0,0,0,0,0,0,0,0,0,0,0,0,0,0,0,0,0,0,0,0,0,0,0"/>
                  <o:lock v:ext="edit" verticies="t"/>
                </v:shape>
                <v:shape id="Freeform 796" o:spid="_x0000_s1576" style="position:absolute;left:31281;top:6751;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GnsQA&#10;AADdAAAADwAAAGRycy9kb3ducmV2LnhtbERPTWvCQBC9C/0PyxR6qxtrsCG6ilVa2pOYingcs2MS&#10;zM6G3a3Gf98tFLzN433ObNGbVlzI+caygtEwAUFcWt1wpWD3/f6cgfABWWNrmRTcyMNi/jCYYa7t&#10;lbd0KUIlYgj7HBXUIXS5lL6syaAf2o44cifrDIYIXSW1w2sMN618SZKJNNhwbKixo1VN5bn4MQrK&#10;49dh/Vp83MbGjXZv+016WGWpUk+P/XIKIlAf7uJ/96eO8ydZC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Bp7EAAAA3QAAAA8AAAAAAAAAAAAAAAAAmAIAAGRycy9k&#10;b3ducmV2LnhtbFBLBQYAAAAABAAEAPUAAACJAwAAAAA=&#10;" path="m24,33r,39l24,77r,4l29,81r4,l33,86,5,86r,-5l9,81r,-4l14,77r,-5l14,33,,33,,29r14,l14,19r,-5l19,10,24,5,29,r4,l43,r5,5l48,10r,4l43,14r-5,l38,10,33,5r-4,l24,5r,5l24,19r,10l38,29r,4l24,33xe" fillcolor="#131516" stroked="f">
                  <v:path arrowok="t" o:connecttype="custom" o:connectlocs="12953,17808;12953,38855;12953,41553;12953,43712;15652,43712;15652,43712;17810,43712;17810,46410;2699,46410;2699,43712;2699,43712;4857,43712;4857,43712;4857,43712;4857,41553;7556,41553;7556,38855;7556,17808;0,17808;0,15650;7556,15650;7556,15650;7556,10253;7556,7555;10254,5397;12953,2698;15652,0;17810,0;23207,0;25906,2698;25906,5397;25906,5397;25906,7555;25906,7555;25906,7555;23207,7555;23207,7555;23207,7555;20509,7555;20509,5397;20509,5397;17810,2698;17810,2698;15652,2698;15652,2698;12953,2698;12953,5397;12953,5397;12953,10253;12953,15650;12953,15650;20509,15650;20509,17808;12953,17808" o:connectangles="0,0,0,0,0,0,0,0,0,0,0,0,0,0,0,0,0,0,0,0,0,0,0,0,0,0,0,0,0,0,0,0,0,0,0,0,0,0,0,0,0,0,0,0,0,0,0,0,0,0,0,0,0,0"/>
                </v:shape>
                <v:shape id="Freeform 797" o:spid="_x0000_s1577" style="position:absolute;left:31486;top:6751;width:259;height:464;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jBcUA&#10;AADdAAAADwAAAGRycy9kb3ducmV2LnhtbERPTWvCQBC9F/wPywi91Y2t1ZC6Smup6ElMpXicZsck&#10;mJ0Nu1uN/94VCt7m8T5nOu9MI07kfG1ZwXCQgCAurK65VLD7/npKQfiArLGxTAou5GE+6z1MMdP2&#10;zFs65aEUMYR9hgqqENpMSl9UZNAPbEscuYN1BkOErpTa4TmGm0Y+J8lYGqw5NlTY0qKi4pj/GQXF&#10;73r/OcmXlxfjhruPn81ov0hHSj32u/c3EIG6cBf/u1c6zh+nr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6MFxQAAAN0AAAAPAAAAAAAAAAAAAAAAAJgCAABkcnMv&#10;ZG93bnJldi54bWxQSwUGAAAAAAQABAD1AAAAigMAAAAA&#10;" path="m24,33r,39l24,77r,4l29,81r5,l34,86,,86,,81r5,l10,81r,-4l15,72r,-39l,33,,29r15,l15,19r,-5l19,10,24,5,29,r5,l39,r9,5l48,10r,4l43,14r-4,l39,10r-5,l34,5r-5,l24,5r,5l24,19r,10l34,29r,4l24,33xe" fillcolor="#131516" stroked="f">
                  <v:path arrowok="t" o:connecttype="custom" o:connectlocs="12953,17808;12953,38855;12953,41553;12953,43712;12953,43712;15652,43712;18350,43712;18350,46410;0,46410;0,43712;2699,43712;2699,43712;5397,43712;5397,43712;5397,41553;5397,41553;8096,38855;8096,17808;0,17808;0,15650;8096,15650;8096,15650;8096,10253;8096,7555;10254,5397;12953,2698;15652,0;18350,0;21049,0;25906,2698;25906,5397;25906,5397;25906,7555;25906,7555;25906,7555;23207,7555;23207,7555;23207,7555;21049,7555;21049,5397;18350,5397;18350,2698;18350,2698;15652,2698;15652,2698;12953,2698;12953,5397;12953,5397;12953,10253;12953,15650;12953,15650;18350,15650;18350,17808;12953,17808" o:connectangles="0,0,0,0,0,0,0,0,0,0,0,0,0,0,0,0,0,0,0,0,0,0,0,0,0,0,0,0,0,0,0,0,0,0,0,0,0,0,0,0,0,0,0,0,0,0,0,0,0,0,0,0,0,0"/>
                </v:shape>
                <v:shape id="Freeform 798" o:spid="_x0000_s1578" style="position:absolute;left:31718;top:6907;width:237;height:308;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DPsQA&#10;AADdAAAADwAAAGRycy9kb3ducmV2LnhtbERPTWvCQBC9C/0PyxR6Ed0oGiW6Siu0CnoxKl6H7DQJ&#10;zc6G7Fbjv3cFwds83ufMl62pxIUaV1pWMOhHIIgzq0vOFRwP370pCOeRNVaWScGNHCwXb505Jtpe&#10;eU+X1OcihLBLUEHhfZ1I6bKCDLq+rYkD92sbgz7AJpe6wWsIN5UcRlEsDZYcGgqsaVVQ9pf+GwXr&#10;82hT734O48Fke8q/0j1peesq9fHefs5AeGr9S/x0b3SYH09j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Qz7EAAAA3QAAAA8AAAAAAAAAAAAAAAAAmAIAAGRycy9k&#10;b3ducmV2LnhtbFBLBQYAAAAABAAEAPUAAACJAwAAAAA=&#10;" path="m5,24r5,9l15,43r5,5l24,48r10,l34,43r5,l44,33r,5l44,43r-5,9l29,57r-5,l15,57,5,48,,43,,28,,19,5,9,15,r9,l34,r5,4l44,14r,10l5,24xm5,19r29,l29,14r,-5l24,4r-4,l15,4,10,9r,5l5,19xe" fillcolor="#131516" stroked="f">
                  <v:path arrowok="t" o:connecttype="custom" o:connectlocs="2699,12952;5397,17808;8096,23205;10794,25903;12953,25903;18350,25903;18350,23205;21048,23205;23747,17808;23747,20507;23747,23205;21048,28062;15651,30760;12953,30760;8096,30760;2699,25903;0,23205;0,15110;0,10253;2699,4857;8096,0;12953,0;18350,0;21048,2159;23747,7555;23747,12952;2699,12952;2699,10253;18350,10253;15651,7555;15651,4857;15651,4857;12953,2159;12953,2159;10794,2159;8096,2159;5397,4857;5397,7555;2699,10253" o:connectangles="0,0,0,0,0,0,0,0,0,0,0,0,0,0,0,0,0,0,0,0,0,0,0,0,0,0,0,0,0,0,0,0,0,0,0,0,0,0,0"/>
                  <o:lock v:ext="edit" verticies="t"/>
                </v:shape>
                <v:shape id="Freeform 799" o:spid="_x0000_s1579" style="position:absolute;left:31977;top:6907;width:210;height:308;visibility:visible;mso-wrap-style:square;v-text-anchor:top" coordsize="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AsMA&#10;AADdAAAADwAAAGRycy9kb3ducmV2LnhtbERPTYvCMBC9L/gfwgh7W1NXqFqNogvCgrsHq3gemrGt&#10;NpOSRK3/3iwseJvH+5z5sjONuJHztWUFw0ECgriwuuZSwWG/+ZiA8AFZY2OZFDzIw3LRe5tjpu2d&#10;d3TLQyliCPsMFVQhtJmUvqjIoB/YljhyJ+sMhghdKbXDeww3jfxMklQarDk2VNjSV0XFJb8aBdPR&#10;+BTyX5zmo5/jZV2m2/Ph4ZR673erGYhAXXiJ/93fOs5PJ2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tAsMAAADdAAAADwAAAAAAAAAAAAAAAACYAgAAZHJzL2Rv&#10;d25yZXYueG1sUEsFBgAAAAAEAAQA9QAAAIgDAAAAAA==&#10;" path="m20,r,14l24,4,34,r5,4l39,9r,5l34,14r,-5l29,9r-5,l20,14r,5l20,43r,5l20,52r4,l29,52r,5l,57,,52r5,l10,52r,-4l10,43r,-19l10,14r,-5l5,9,,9,,4,15,r5,xe" fillcolor="#131516" stroked="f">
                  <v:path arrowok="t" o:connecttype="custom" o:connectlocs="10794,0;10794,7555;12953,2159;18350,0;18350,0;21048,2159;21048,2159;21048,2159;21048,4857;21048,4857;21048,7555;18350,7555;18350,4857;15651,4857;15651,4857;15651,4857;12953,4857;12953,4857;10794,7555;10794,10253;10794,23205;10794,25903;10794,25903;10794,28062;12953,28062;12953,28062;15651,28062;15651,30760;0,30760;0,28062;2698,28062;2698,28062;5397,28062;5397,25903;5397,25903;5397,23205;5397,12952;5397,7555;5397,4857;5397,4857;5397,4857;2698,4857;2698,4857;2698,4857;0,4857;0,2159;8095,0;10794,0" o:connectangles="0,0,0,0,0,0,0,0,0,0,0,0,0,0,0,0,0,0,0,0,0,0,0,0,0,0,0,0,0,0,0,0,0,0,0,0,0,0,0,0,0,0,0,0,0,0,0,0"/>
                </v:shape>
                <v:shape id="Freeform 800" o:spid="_x0000_s1580" style="position:absolute;left:32214;top:6907;width:254;height:308;visibility:visible;mso-wrap-style:square;v-text-anchor:top" coordsize="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jWcYA&#10;AADdAAAADwAAAGRycy9kb3ducmV2LnhtbESPQW/CMAyF75P2HyJP4jbSDYS6QkBbNSROTDAOHK3G&#10;a6o1TtVkUPj1+IC0m633/N7nxWrwrTpRH5vABl7GGSjiKtiGawOH7/VzDiomZIttYDJwoQir5ePD&#10;Agsbzryj0z7VSkI4FmjApdQVWsfKkcc4Dh2xaD+h95hk7WttezxLuG/1a5bNtMeGpcFhR6Wj6nf/&#10;5w3Qmz1uaz748vM6/dri5KPMJ86Y0dPwPgeVaEj/5vv1xgr+LBd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VjWcYAAADdAAAADwAAAAAAAAAAAAAAAACYAgAAZHJz&#10;L2Rvd25yZXYueG1sUEsFBgAAAAAEAAQA9QAAAIsDAAAAAA==&#10;" path="m9,24r,9l14,43r5,5l28,48r5,l38,43r5,l43,33r4,5l43,43r-5,9l33,57r-10,l14,57,9,48,,43,,28,,19,9,9,14,r9,l33,r5,4l43,14r4,10l9,24xm9,19r24,l33,14r,-5l28,9r,-5l23,4r-4,l14,9,9,14r,5xe" fillcolor="#131516" stroked="f">
                  <v:path arrowok="t" o:connecttype="custom" o:connectlocs="4857,12952;4857,17808;7556,23205;10254,25903;15112,25903;17810,25903;20509,23205;23207,23205;23207,17808;25366,20507;23207,23205;20509,28062;17810,30760;12413,30760;7556,30760;4857,25903;0,23205;0,15110;0,10253;4857,4857;7556,0;12413,0;17810,0;20509,2159;23207,7555;25366,12952;4857,12952;4857,10253;17810,10253;17810,7555;17810,4857;15112,4857;15112,2159;12413,2159;12413,2159;10254,2159;7556,4857;4857,7555;4857,10253" o:connectangles="0,0,0,0,0,0,0,0,0,0,0,0,0,0,0,0,0,0,0,0,0,0,0,0,0,0,0,0,0,0,0,0,0,0,0,0,0,0,0"/>
                  <o:lock v:ext="edit" verticies="t"/>
                </v:shape>
                <v:shape id="Freeform 801" o:spid="_x0000_s1581" style="position:absolute;left:32468;top:6907;width:340;height:308;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JN8MA&#10;AADdAAAADwAAAGRycy9kb3ducmV2LnhtbERPS2sCMRC+F/wPYYTeutn24GNrlNLSsheRrrbQ27AZ&#10;N4ubyZJEXf+9EQre5uN7zmI12E6cyIfWsYLnLAdBXDvdcqNgt/18moEIEVlj55gUXCjAajl6WGCh&#10;3Zm/6VTFRqQQDgUqMDH2hZShNmQxZK4nTtzeeYsxQd9I7fGcwm0nX/J8Ii22nBoM9vRuqD5UR6tg&#10;GrmqS/Z2/fFlyv5nY/H496vU43h4ewURaYh38b+71Gn+ZDaH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JN8MAAADdAAAADwAAAAAAAAAAAAAAAACYAgAAZHJzL2Rv&#10;d25yZXYueG1sUEsFBgAAAAAEAAQA9QAAAIgDAAAAAA==&#10;" path="m20,9l29,4,39,r5,l48,4r5,5l53,14r,5l53,43r,5l53,52r5,l63,52r,5l34,57r,-5l39,52r5,l44,48r,-5l44,24r,-10l44,9r-5,l34,9r-5,l20,14r,29l20,48r4,4l29,52r,5l5,57r,-5l10,52r,-4l10,43r,-19l10,14r,-5l5,9,,4,20,r,9xe" fillcolor="#131516" stroked="f">
                  <v:path arrowok="t" o:connecttype="custom" o:connectlocs="10794,4857;15651,2159;21048,0;23747,0;25906,2159;25906,2159;28604,4857;28604,7555;28604,10253;28604,23205;28604,25903;28604,28062;28604,28062;31303,28062;31303,28062;34001,28062;34001,30760;18350,30760;18350,28062;18350,28062;21048,28062;21048,28062;23747,28062;23747,25903;23747,25903;23747,23205;23747,12952;23747,7555;23747,4857;21048,4857;18350,4857;15651,4857;10794,7555;10794,23205;10794,25903;10794,25903;12953,28062;12953,28062;12953,28062;15651,28062;15651,30760;2698,30760;2698,28062;2698,28062;5397,28062;5397,28062;5397,25903;5397,23205;5397,12952;5397,7555;5397,4857;5397,4857;5397,4857;5397,4857;2698,4857;2698,4857;2698,4857;0,2159;10794,0;10794,0;10794,4857" o:connectangles="0,0,0,0,0,0,0,0,0,0,0,0,0,0,0,0,0,0,0,0,0,0,0,0,0,0,0,0,0,0,0,0,0,0,0,0,0,0,0,0,0,0,0,0,0,0,0,0,0,0,0,0,0,0,0,0,0,0,0,0,0"/>
                </v:shape>
                <v:shape id="Freeform 802" o:spid="_x0000_s1582" style="position:absolute;left:32808;top:6826;width:178;height:389;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McA&#10;AADdAAAADwAAAGRycy9kb3ducmV2LnhtbESPQWvCQBCF74X+h2UKvdWNHpIaXUVahKLQorZ4HbNj&#10;EszOhuxq0n/fORS8zfDevPfNfDm4Rt2oC7VnA+NRAoq48Lbm0sD3Yf3yCipEZIuNZzLwSwGWi8eH&#10;OebW97yj2z6WSkI45GigirHNtQ5FRQ7DyLfEop195zDK2pXadthLuGv0JElS7bBmaaiwpbeKisv+&#10;6gxk1+Mm6z+Tbbqa7jbv2de2dj8nY56fhtUMVKQh3s3/1x9W8NOp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vrDHAAAA3QAAAA8AAAAAAAAAAAAAAAAAmAIAAGRy&#10;cy9kb3ducmV2LnhtbFBLBQYAAAAABAAEAPUAAACMAwAAAAA=&#10;" path="m19,r,15l29,15r,4l19,19r,39l19,63r5,l29,63r,-5l33,58r-4,5l29,67r-5,5l19,72r-5,l14,67r-5,l9,63r,-5l9,19,,19r5,l5,15,9,10,14,5,14,r5,xe" fillcolor="#131516" stroked="f">
                  <v:path arrowok="t" o:connecttype="custom" o:connectlocs="10254,0;10254,8095;15651,8095;15651,10253;10254,10253;10254,31300;10254,31300;10254,33998;10254,33998;12953,33998;12953,33998;15651,33998;15651,33998;15651,31300;17810,31300;15651,33998;15651,36157;12953,38855;10254,38855;7556,38855;7556,36157;4857,36157;4857,36157;4857,33998;4857,31300;4857,10253;0,10253;0,10253;2698,10253;2698,8095;4857,5397;7556,2698;7556,2698;7556,0;10254,0" o:connectangles="0,0,0,0,0,0,0,0,0,0,0,0,0,0,0,0,0,0,0,0,0,0,0,0,0,0,0,0,0,0,0,0,0,0,0"/>
                </v:shape>
                <v:shape id="Freeform 803" o:spid="_x0000_s1583" style="position:absolute;left:33170;top:6907;width:232;height:308;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PmMUA&#10;AADdAAAADwAAAGRycy9kb3ducmV2LnhtbERPTWvCQBC9F/wPyxR6qxtbKhpdxbYG9KJUW8HbmJ0m&#10;wexszG5j/PeuIPQ2j/c542lrStFQ7QrLCnrdCARxanXBmYLvbfI8AOE8ssbSMim4kIPppPMwxljb&#10;M39Rs/GZCCHsYlSQe1/FUro0J4OuayviwP3a2qAPsM6krvEcwk0pX6KoLw0WHBpyrOgjp/S4+TMK&#10;lp/R2yFLXmfvq/mp0uvmx+53iVJPj+1sBMJT6//Fd/dCh/n9YQ9u34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Q+YxQAAAN0AAAAPAAAAAAAAAAAAAAAAAJgCAABkcnMv&#10;ZG93bnJldi54bWxQSwUGAAAAAAQABAD1AAAAigMAAAAA&#10;" path="m43,33r,10l38,52r-9,5l24,57r-10,l5,48,,38,,28,,19,5,9,14,4,24,,34,r4,4l43,9r,5l43,19r-5,l34,19r,-5l29,9r,-5l24,4r-5,l14,9r-4,5l10,24r,9l14,43r5,5l24,48r10,l38,43r,-5l43,33xe" fillcolor="#131516" stroked="f">
                  <v:path arrowok="t" o:connecttype="custom" o:connectlocs="23207,17808;23207,23205;20509,28062;15651,30760;12953,30760;7556,30760;2698,25903;0,20507;0,15110;0,10253;2698,4857;7556,2159;12953,0;18350,0;20509,2159;23207,4857;23207,7555;23207,7555;23207,10253;20509,10253;20509,10253;18350,10253;18350,7555;18350,7555;15651,4857;15651,4857;15651,2159;12953,2159;12953,2159;10254,2159;7556,4857;5397,7555;5397,12952;5397,17808;7556,23205;10254,25903;12953,25903;18350,25903;20509,23205;20509,20507;23207,17808;23207,17808" o:connectangles="0,0,0,0,0,0,0,0,0,0,0,0,0,0,0,0,0,0,0,0,0,0,0,0,0,0,0,0,0,0,0,0,0,0,0,0,0,0,0,0,0,0"/>
                </v:shape>
                <v:shape id="Freeform 804" o:spid="_x0000_s1584" style="position:absolute;left:33429;top:6751;width:313;height:464;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O/8AA&#10;AADdAAAADwAAAGRycy9kb3ducmV2LnhtbERP24rCMBB9X/Afwgi+rakislajiCIKgkutHzA2Y1ts&#10;JqWJWv/eCIJvczjXmS1aU4k7Na60rGDQj0AQZ1aXnCs4pZvfPxDOI2usLJOCJzlYzDs/M4y1fXBC&#10;96PPRQhhF6OCwvs6ltJlBRl0fVsTB+5iG4M+wCaXusFHCDeVHEbRWBosOTQUWNOqoOx6vBkFSaIP&#10;J/u/Gi2l27bndLPeo06V6nXb5RSEp9Z/xR/3Tof548kQ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O/8AAAADdAAAADwAAAAAAAAAAAAAAAACYAgAAZHJzL2Rvd25y&#10;ZXYueG1sUEsFBgAAAAAEAAQA9QAAAIUDAAAAAA==&#10;" path="m19,r,38l24,33r5,l34,29r4,l43,29r5,4l53,38r,5l53,53r,19l53,77r,4l58,81r,5l34,86r,-5l38,81r5,l43,77r,-5l43,53r,-5l43,43,38,38r-4,l29,38r-5,l19,43r,29l19,77r,4l24,81r5,l29,86,,86,,81r5,l10,81r,-4l10,72r,-48l10,14r,-4l5,10,,10,19,xe" fillcolor="#131516" stroked="f">
                  <v:path arrowok="t" o:connecttype="custom" o:connectlocs="10254,20507;15652,17808;20509,15650;25906,17808;28604,20507;28604,28602;28604,41553;28604,43712;31303,43712;31303,46410;18350,43712;20509,43712;23207,43712;23207,41553;23207,28602;23207,23205;20509,20507;18350,20507;15652,20507;10254,23205;10254,41553;12953,43712;12953,43712;15652,46410;0,43712;5397,43712;5397,41553;5397,38855;5397,7555;5397,5397;5397,5397;2699,5397;0,5397;10254,0" o:connectangles="0,0,0,0,0,0,0,0,0,0,0,0,0,0,0,0,0,0,0,0,0,0,0,0,0,0,0,0,0,0,0,0,0,0"/>
                </v:shape>
                <v:shape id="Freeform 805" o:spid="_x0000_s1585" style="position:absolute;left:33790;top:6907;width:259;height:308;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hCMAA&#10;AADdAAAADwAAAGRycy9kb3ducmV2LnhtbERPS4vCMBC+L/gfwgh7W1N3oWg1iggue/R18TY2Y1vS&#10;TGqTrfXfG0HwNh/fc+bL3taio9ZXjhWMRwkI4tzpigsFx8PmawLCB2SNtWNScCcPy8XgY46Zdjfe&#10;UbcPhYgh7DNUUIbQZFL6vCSLfuQa4shdXGsxRNgWUrd4i+G2lt9JkkqLFceGEhtal5Sb/b9VsNvq&#10;a97T6ZyaaRdO9JuYjTFKfQ771QxEoD68xS/3n47z0+kPPL+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khCMAAAADdAAAADwAAAAAAAAAAAAAAAACYAgAAZHJzL2Rvd25y&#10;ZXYueG1sUEsFBgAAAAAEAAQA9QAAAIUDAAAAAA==&#10;" path="m29,48l19,52r,5l15,57r-5,l5,57,,52,,48,,43,,38,5,33r5,-5l15,24,29,19,29,9,24,4r-5,l15,4r-5,l10,9r,5l10,19r-5,l,19,,14,,9,5,4,10,r9,l24,r5,4l34,4r5,5l39,14r,5l39,38r,5l39,48r4,l48,43r,5l39,52r-5,5l29,52r,-4xm29,43r,-19l19,28r-4,l15,33r-5,l10,38r,5l10,48r5,l19,48,29,43xe" fillcolor="#131516" stroked="f">
                  <v:path arrowok="t" o:connecttype="custom" o:connectlocs="10254,28062;8096,30760;2699,30760;0,25903;0,20507;2699,17808;8096,12952;15652,10253;12953,2159;10254,2159;5397,2159;5397,4857;5397,7555;2699,10253;2699,10253;0,7555;0,4857;5397,0;12953,0;18350,2159;21049,7555;21049,20507;21049,25903;21049,25903;21049,25903;23207,25903;25906,23205;21049,28062;18350,30760;15652,28062;15652,23205;10254,15110;8096,17808;5397,20507;5397,23205;8096,25903;10254,25903" o:connectangles="0,0,0,0,0,0,0,0,0,0,0,0,0,0,0,0,0,0,0,0,0,0,0,0,0,0,0,0,0,0,0,0,0,0,0,0,0"/>
                  <o:lock v:ext="edit" verticies="t"/>
                </v:shape>
                <v:shape id="Freeform 806" o:spid="_x0000_s1586" style="position:absolute;left:34049;top:6907;width:313;height:308;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GQsIA&#10;AADdAAAADwAAAGRycy9kb3ducmV2LnhtbERPzYrCMBC+C/sOYQRvNrWsot1GWVy6evFg9QGGZrYt&#10;NpPSRK1vvxEEb/Px/U62GUwrbtS7xrKCWRSDIC6tbrhScD7l0yUI55E1tpZJwYMcbNYfowxTbe98&#10;pFvhKxFC2KWooPa+S6V0ZU0GXWQ74sD92d6gD7CvpO7xHsJNK5M4XkiDDYeGGjva1lReiqtRkKwu&#10;OyrMIfk5/XbzHfl2ecxzpSbj4fsLhKfBv8Uv916H+YvVJ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sZCwgAAAN0AAAAPAAAAAAAAAAAAAAAAAJgCAABkcnMvZG93&#10;bnJldi54bWxQSwUGAAAAAAQABAD1AAAAhwMAAAAA&#10;" path="m19,9l29,4,39,r4,4l48,4r,5l48,14r,5l48,43r,5l53,52r5,l58,57r-24,l34,52r5,l39,48r,-5l39,24r,-10l39,9r-5,l24,9r-5,5l19,43r,5l19,52r5,l29,52r,5l,57,,52r5,l10,48r,-5l10,24r,-10l10,9,5,9,,9,,4,15,r4,l19,9xe" fillcolor="#131516" stroked="f">
                  <v:path arrowok="t" o:connecttype="custom" o:connectlocs="10254,4857;15652,2159;21049,0;21049,0;23207,2159;25906,2159;25906,4857;25906,7555;25906,10253;25906,23205;25906,25903;28604,28062;28604,28062;28604,28062;28604,28062;31303,28062;31303,30760;18350,30760;18350,28062;18350,28062;21049,28062;21049,28062;21049,28062;21049,25903;21049,25903;21049,23205;21049,12952;21049,7555;21049,4857;18350,4857;18350,4857;12953,4857;10254,7555;10254,23205;10254,25903;10254,25903;10254,28062;10254,28062;12953,28062;15652,28062;15652,30760;0,30760;0,28062;0,28062;2699,28062;2699,28062;5397,25903;5397,23205;5397,12952;5397,7555;5397,4857;5397,4857;2699,4857;2699,4857;2699,4857;2699,4857;0,4857;0,2159;8096,0;10254,0;10254,4857" o:connectangles="0,0,0,0,0,0,0,0,0,0,0,0,0,0,0,0,0,0,0,0,0,0,0,0,0,0,0,0,0,0,0,0,0,0,0,0,0,0,0,0,0,0,0,0,0,0,0,0,0,0,0,0,0,0,0,0,0,0,0,0,0"/>
                </v:shape>
                <v:shape id="Freeform 807" o:spid="_x0000_s1587" style="position:absolute;left:34362;top:6907;width:335;height:308;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WycYA&#10;AADdAAAADwAAAGRycy9kb3ducmV2LnhtbESPQWsCMRCF70L/Q5iCN81WUOvWKK0oqOBBLbTHYTPd&#10;LLuZrJuo6783gtDbDO99b95M562txIUaXzhW8NZPQBBnThecK/g+rnrvIHxA1lg5JgU38jCfvXSm&#10;mGp35T1dDiEXMYR9igpMCHUqpc8MWfR9VxNH7c81FkNcm1zqBq8x3FZykCQjabHgeMFgTQtDWXk4&#10;21hjWQ9Opf0Zb393++NmNzFllX0p1X1tPz9ABGrDv/lJr3XkRpMhPL6JI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nWycYAAADdAAAADwAAAAAAAAAAAAAAAACYAgAAZHJz&#10;L2Rvd25yZXYueG1sUEsFBgAAAAAEAAQA9QAAAIsDAAAAAA==&#10;" path="m19,9l29,4,38,r5,l48,4r4,5l52,14r,5l52,43r,5l52,52r5,l62,52r,5l33,57r,-5l38,52r5,l43,48r,-5l43,24r,-10l43,9r-5,l33,9r-4,l19,14r,29l19,48r5,4l29,52r,5l5,57r,-5l9,52r,-4l9,43,9,24,9,14,9,9,5,9,,4,19,r,9xe" fillcolor="#131516" stroked="f">
                  <v:path arrowok="t" o:connecttype="custom" o:connectlocs="10254,4857;15652,2159;20509,0;23208,0;25906,2159;25906,2159;28065,4857;28065,7555;28065,10253;28065,23205;28065,25903;28065,28062;28065,28062;30763,28062;30763,28062;33462,28062;33462,30760;17810,30760;17810,28062;17810,28062;20509,28062;20509,28062;23208,28062;23208,25903;23208,25903;23208,23205;23208,12952;23208,7555;23208,4857;20509,4857;17810,4857;15652,4857;10254,7555;10254,23205;10254,25903;10254,25903;12953,28062;12953,28062;12953,28062;15652,28062;15652,30760;2699,30760;2699,28062;2699,28062;4857,28062;4857,28062;4857,25903;4857,23205;4857,12952;4857,7555;4857,4857;4857,4857;4857,4857;4857,4857;2699,4857;2699,4857;2699,4857;0,2159;10254,0;10254,0;10254,4857" o:connectangles="0,0,0,0,0,0,0,0,0,0,0,0,0,0,0,0,0,0,0,0,0,0,0,0,0,0,0,0,0,0,0,0,0,0,0,0,0,0,0,0,0,0,0,0,0,0,0,0,0,0,0,0,0,0,0,0,0,0,0,0,0"/>
                </v:shape>
                <v:shape id="Freeform 808" o:spid="_x0000_s1588" style="position:absolute;left:34724;top:6907;width:232;height:308;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gU7wA&#10;AADdAAAADwAAAGRycy9kb3ducmV2LnhtbERPSwrCMBDdC94hjOBOU0WKVqOIIIgrfwcYmrEtNpPQ&#10;RFtvbwTB3Tzed1abztTiRY2vLCuYjBMQxLnVFRcKbtf9aA7CB2SNtWVS8CYPm3W/t8JM25bP9LqE&#10;QsQQ9hkqKENwmZQ+L8mgH1tHHLm7bQyGCJtC6gbbGG5qOU2SVBqsODaU6GhXUv64PI2Co3MmxVO7&#10;mHHd+RPTzF7vVqnhoNsuQQTqwl/8cx90nJ8uUvh+E0+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iyBTvAAAAN0AAAAPAAAAAAAAAAAAAAAAAJgCAABkcnMvZG93bnJldi54&#10;bWxQSwUGAAAAAAQABAD1AAAAgQMAAAAA&#10;" path="m5,24r4,9l14,43r5,5l29,48r4,l33,43r5,l43,33r,5l43,43r-5,9l29,57r-5,l14,57,5,48,,43,,28,,19,5,9,14,,24,r9,l38,4r5,10l43,24,5,24xm5,19r28,l33,14,29,9,24,4r-5,l14,4,9,9r,5l5,19xe" fillcolor="#131516" stroked="f">
                  <v:path arrowok="t" o:connecttype="custom" o:connectlocs="2698,12952;4857,17808;7556,23205;10254,25903;15651,25903;17810,25903;17810,23205;20509,23205;23207,17808;23207,20507;23207,23205;20509,28062;15651,30760;12953,30760;7556,30760;2698,25903;0,23205;0,15110;0,10253;2698,4857;7556,0;12953,0;17810,0;20509,2159;23207,7555;23207,12952;2698,12952;2698,10253;17810,10253;17810,7555;15651,4857;15651,4857;12953,2159;12953,2159;10254,2159;7556,2159;4857,4857;4857,7555;2698,10253" o:connectangles="0,0,0,0,0,0,0,0,0,0,0,0,0,0,0,0,0,0,0,0,0,0,0,0,0,0,0,0,0,0,0,0,0,0,0,0,0,0,0"/>
                  <o:lock v:ext="edit" verticies="t"/>
                </v:shape>
                <v:shape id="Freeform 809" o:spid="_x0000_s1589" style="position:absolute;left:35010;top:6751;width:130;height:464;visibility:visible;mso-wrap-style:square;v-text-anchor:top" coordsize="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GFMUA&#10;AADdAAAADwAAAGRycy9kb3ducmV2LnhtbERPTWsCMRC9F/ofwhS81aweVrsaRQqiPQhWBfU23Ux3&#10;124mS5Lq6q9vBKG3ebzPGU9bU4szOV9ZVtDrJiCIc6srLhTstvPXIQgfkDXWlknBlTxMJ89PY8y0&#10;vfAnnTehEDGEfYYKyhCaTEqfl2TQd21DHLlv6wyGCF0htcNLDDe17CdJKg1WHBtKbOi9pPxn82sU&#10;bANTelvvV6ddcZwfvnr6wy1WSnVe2tkIRKA2/Isf7qWO89O3Ady/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0YUxQAAAN0AAAAPAAAAAAAAAAAAAAAAAJgCAABkcnMv&#10;ZG93bnJldi54bWxQSwUGAAAAAAQABAD1AAAAigMAAAAA&#10;" path="m19,r,72l19,77r,4l24,81r,5l,86,,81r4,l4,77r,-5l4,24,4,14r,-4l,10,14,r5,xe" fillcolor="#131516" stroked="f">
                  <v:path arrowok="t" o:connecttype="custom" o:connectlocs="10254,0;10254,38855;10254,41553;10254,41553;10254,43712;10254,43712;12953,43712;12953,43712;12953,46410;0,46410;0,43712;0,43712;2159,43712;2159,43712;2159,41553;2159,41553;2159,38855;2159,12952;2159,7555;2159,7555;2159,5397;2159,5397;2159,5397;2159,5397;0,5397;0,5397;0,5397;7556,0;10254,0" o:connectangles="0,0,0,0,0,0,0,0,0,0,0,0,0,0,0,0,0,0,0,0,0,0,0,0,0,0,0,0,0"/>
                </v:shape>
                <v:shape id="Freeform 810" o:spid="_x0000_s1590" style="position:absolute;left:35188;top:6907;width:211;height:308;visibility:visible;mso-wrap-style:square;v-text-anchor:top" coordsize="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vrcYA&#10;AADdAAAADwAAAGRycy9kb3ducmV2LnhtbESPQWvCQBCF74X+h2UKvdVNK0STukorFATrwVR6HrJj&#10;kpqdDburxn/fORR6m+G9ee+bxWp0vbpQiJ1nA8+TDBRx7W3HjYHD18fTHFRMyBZ7z2TgRhFWy/u7&#10;BZbWX3lPlyo1SkI4lmigTWkotY51Sw7jxA/Eoh19cJhkDY22Aa8S7nr9kmW5dtixNLQ40Lql+lSd&#10;nYFiOjumaodFNf38Pr03+fbncAvGPD6Mb6+gEo3p3/x3vbGCnx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4vrcYAAADdAAAADwAAAAAAAAAAAAAAAACYAgAAZHJz&#10;L2Rvd25yZXYueG1sUEsFBgAAAAAEAAQA9QAAAIsDAAAAAA==&#10;" path="m34,r,19l29,19,29,9,24,4r-5,l15,4r-5,l10,9r,5l10,19r5,5l24,24r10,9l39,43r-5,5l34,52,24,57r-5,l15,57r-5,l5,57r,-5l5,57,,57,,38r5,l5,43r5,5l15,52r4,l24,52r5,-4l29,43,24,38,19,33r-4,l5,28r,-4l,19,,14,,9,5,4,10,r5,l19,r5,l29,4,29,r5,xe" fillcolor="#131516" stroked="f">
                  <v:path arrowok="t" o:connecttype="custom" o:connectlocs="18350,0;18350,10253;15651,10253;15651,4857;12953,2159;10254,2159;8095,2159;8095,2159;5397,2159;5397,4857;5397,4857;5397,7555;5397,7555;5397,10253;8095,12952;12953,12952;18350,17808;21048,23205;18350,25903;18350,28062;12953,30760;10254,30760;8095,30760;5397,30760;2698,30760;2698,28062;2698,30760;2698,30760;0,30760;0,20507;2698,20507;2698,23205;5397,25903;8095,28062;10254,28062;12953,28062;12953,28062;15651,25903;15651,25903;15651,23205;12953,20507;10254,17808;8095,17808;2698,15110;2698,12952;0,10253;0,7555;0,4857;2698,2159;5397,0;8095,0;10254,0;12953,0;15651,2159;15651,2159;15651,2159;15651,0;15651,0;15651,0;18350,0" o:connectangles="0,0,0,0,0,0,0,0,0,0,0,0,0,0,0,0,0,0,0,0,0,0,0,0,0,0,0,0,0,0,0,0,0,0,0,0,0,0,0,0,0,0,0,0,0,0,0,0,0,0,0,0,0,0,0,0,0,0,0,0"/>
                </v:shape>
                <v:shape id="Freeform 811" o:spid="_x0000_s1591" style="position:absolute;left:35474;top:6907;width:54;height:308;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B4cMA&#10;AADdAAAADwAAAGRycy9kb3ducmV2LnhtbERPTWvCQBC9F/wPyxS81U0FbY2uIQS1PbZpoNcxOybB&#10;7GzIrkn8991Cobd5vM/ZJZNpxUC9aywreF5EIIhLqxuuFBRfx6dXEM4ja2wtk4I7OUj2s4cdxtqO&#10;/ElD7isRQtjFqKD2vouldGVNBt3CdsSBu9jeoA+wr6TucQzhppXLKFpLgw2Hhho7ymoqr/nNKHi5&#10;p5eV/s6K8+HNuZyL9HT9SJWaP07pFoSnyf+L/9zvOsxfbz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uB4cMAAADdAAAADwAAAAAAAAAAAAAAAACYAgAAZHJzL2Rv&#10;d25yZXYueG1sUEsFBgAAAAAEAAQA9QAAAIgDAAAAAA==&#10;" path="m5,r5,l10,4r,5l10,14r-5,l,9,,4,,,5,xm5,43r5,l10,48r,4l10,57r-5,l,57,,52,,48,5,43xe" fillcolor="#131516" stroked="f">
                  <v:path arrowok="t" o:connecttype="custom" o:connectlocs="2699,0;5397,0;5397,0;5397,2159;5397,2159;5397,4857;5397,4857;5397,7555;2699,7555;2699,7555;0,4857;0,4857;0,2159;0,2159;0,0;2699,0;2699,0;2699,23205;5397,23205;5397,25903;5397,25903;5397,28062;5397,28062;5397,30760;5397,30760;2699,30760;2699,30760;0,30760;0,28062;0,28062;0,25903;0,25903;2699,23205;2699,23205" o:connectangles="0,0,0,0,0,0,0,0,0,0,0,0,0,0,0,0,0,0,0,0,0,0,0,0,0,0,0,0,0,0,0,0,0,0"/>
                  <o:lock v:ext="edit" verticies="t"/>
                </v:shape>
                <v:shape id="Freeform 812" o:spid="_x0000_s1592" style="position:absolute;left:35787;top:6777;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fM8cA&#10;AADdAAAADwAAAGRycy9kb3ducmV2LnhtbESPQU8CMRCF7yb+h2ZMuEFXQxBXCkGCxogXUBOPk+24&#10;u7GdbtrCLv/eOZB4m8l78943i9XgnTpRTG1gA7eTAhRxFWzLtYHPj+fxHFTKyBZdYDJwpgSr5fXV&#10;Aksbet7T6ZBrJSGcSjTQ5NyVWqeqIY9pEjpi0X5C9JhljbW2EXsJ907fFcVMe2xZGhrsaNNQ9Xs4&#10;egNPvI9v/W7dTR/c1rUv3+9ffjo3ZnQzrB9BZRryv/ly/WoF/74Q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nzPHAAAA3QAAAA8AAAAAAAAAAAAAAAAAmAIAAGRy&#10;cy9kb3ducmV2LnhtbFBLBQYAAAAABAAEAPUAAACMAwAAAAA=&#10;" path="m48,r,l43,,33,5r-5,l24,9r-5,5l19,19r-5,9l14,33r5,-5l28,28r10,5l43,38r5,5l48,52r,10l43,72,33,76r-9,5l14,81,9,76,,62,,48,,38,4,28,9,19,14,9,24,5,28,,38,r5,l48,xm9,38r,10l9,52r,5l14,62r,10l19,76r5,l28,76r5,-4l38,67r,-10l38,48,33,43,28,38,24,33r-5,l14,38r-5,xe" fillcolor="#131516" stroked="f">
                  <v:path arrowok="t" o:connecttype="custom" o:connectlocs="25906,0;25906,0;23207,0;17810,2698;15112,2698;12953,4857;10254,7555;10254,10253;7556,15110;7556,17809;10254,15110;15112,15110;20509,17809;23207,20507;25906,23205;25906,28062;25906,33459;23207,38855;17810,41014;12953,43712;7556,43712;4857,41014;0,33459;0,25903;0,20507;2159,15110;4857,10253;7556,4857;12953,2698;15112,0;20509,0;23207,0;25906,0;4857,20507;4857,25903;4857,28062;4857,30760;7556,33459;7556,38855;10254,41014;12953,41014;12953,41014;15112,41014;17810,38855;20509,36157;20509,30760;20509,25903;17810,23205;15112,20507;12953,17809;10254,17809;10254,17809;7556,20507;4857,20507" o:connectangles="0,0,0,0,0,0,0,0,0,0,0,0,0,0,0,0,0,0,0,0,0,0,0,0,0,0,0,0,0,0,0,0,0,0,0,0,0,0,0,0,0,0,0,0,0,0,0,0,0,0,0,0,0,0"/>
                  <o:lock v:ext="edit" verticies="t"/>
                </v:shape>
                <v:shape id="Freeform 813" o:spid="_x0000_s1593" style="position:absolute;left:36095;top:6777;width:286;height:438;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CZMYA&#10;AADdAAAADwAAAGRycy9kb3ducmV2LnhtbESPQWsCMRCF7wX/QxjBW80qRWU1ii5YFCtS68XbsJnu&#10;Lt1MliTq6q83hUJvM7w373szW7SmFldyvrKsYNBPQBDnVldcKDh9rV8nIHxA1lhbJgV38rCYd15m&#10;mGp740+6HkMhYgj7FBWUITSplD4vyaDv24Y4at/WGQxxdYXUDm8x3NRymCQjabDiSCixoayk/Od4&#10;MZH73mzPD+bDx3b3ltnT3o2zlVOq122XUxCB2vBv/rve6Fh/nAzg95s4gp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SCZMYAAADdAAAADwAAAAAAAAAAAAAAAACYAgAAZHJz&#10;L2Rvd25yZXYueG1sUEsFBgAAAAAEAAQA9QAAAIsDAAAAAA==&#10;" path="m53,62l48,81,,81,,76,19,62,29,48,34,33r5,-9l34,19r,-5l29,9,19,9r-4,l10,9,5,14r,5l,19,5,9,10,5,15,r9,l34,r5,5l43,9r5,10l48,24r-5,9l39,43,29,52,19,62,10,72r24,l39,72r4,l48,67r,-5l53,62xe" fillcolor="#131516" stroked="f">
                  <v:path arrowok="t" o:connecttype="custom" o:connectlocs="28604,33459;25906,43712;0,43712;0,41014;10254,33459;15651,25903;18350,17809;21048,12952;18350,10253;18350,7555;15651,4857;10254,4857;8095,4857;5397,4857;2698,7555;2698,10253;0,10253;2698,4857;5397,2698;8095,0;12953,0;18350,0;21048,2698;23207,4857;25906,10253;25906,12952;23207,17809;21048,23205;15651,28062;10254,33459;5397,38855;18350,38855;21048,38855;23207,38855;23207,38855;25906,36157;25906,36157;25906,33459;28604,33459" o:connectangles="0,0,0,0,0,0,0,0,0,0,0,0,0,0,0,0,0,0,0,0,0,0,0,0,0,0,0,0,0,0,0,0,0,0,0,0,0,0,0"/>
                </v:shape>
                <v:shape id="Freeform 814" o:spid="_x0000_s1594" style="position:absolute;left:36435;top:6777;width:259;height:438;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1bsQA&#10;AADdAAAADwAAAGRycy9kb3ducmV2LnhtbERPzWrCQBC+F/oOyxR6000VbI1uQhWlXmyp+gBDdtyk&#10;zc6G7BqTt3cLQm/z8f3OMu9tLTpqfeVYwcs4AUFcOF2xUXA6bkdvIHxA1lg7JgUDecizx4clptpd&#10;+Zu6QzAihrBPUUEZQpNK6YuSLPqxa4gjd3atxRBha6Ru8RrDbS0nSTKTFiuODSU2tC6p+D1crIK5&#10;MXu3Hfbya9X/dMfpx+dmN1yUen7q3xcgAvXhX3x373Sc/5pM4O+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NW7EAAAA3QAAAA8AAAAAAAAAAAAAAAAAmAIAAGRycy9k&#10;b3ducmV2LnhtbFBLBQYAAAAABAAEAPUAAACJAwAAAAA=&#10;" path="m4,l48,r,5l24,81r-10,l38,9,19,9r-5,l9,9,4,14,,19,4,xe" fillcolor="#131516" stroked="f">
                  <v:path arrowok="t" o:connecttype="custom" o:connectlocs="2159,0;25906,0;25906,2698;12953,43712;7556,43712;20509,4857;10254,4857;7556,4857;4857,4857;2159,7555;0,10253;0,10253;2159,0" o:connectangles="0,0,0,0,0,0,0,0,0,0,0,0,0"/>
                </v:shape>
                <v:shape id="Freeform 815" o:spid="_x0000_s1595" style="position:absolute;left:28949;top:7317;width:464;height:443;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QMMA&#10;AADdAAAADwAAAGRycy9kb3ducmV2LnhtbESP3YrCMBCF7xd8hzCCd2taxSrVKCIs6NXizwMMzdgU&#10;m0nbZGv37TcLgncznDPnO7PZDbYWPXW+cqwgnSYgiAunKy4V3K5fnysQPiBrrB2Tgl/ysNuOPjaY&#10;a/fkM/WXUIoYwj5HBSaEJpfSF4Ys+qlriKN2d53FENeulLrDZwy3tZwlSSYtVhwJBhs6GCoelx8b&#10;uaeMZ+F4Mt/tAjFL03bVP1qlJuNhvwYRaAhv8+v6qGP9ZTKH/2/iC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QMMAAADdAAAADwAAAAAAAAAAAAAAAACYAgAAZHJzL2Rv&#10;d25yZXYueG1sUEsFBgAAAAAEAAQA9QAAAIgDAAAAAA==&#10;" path="m53,58r-29,l19,67r-5,5l14,77r5,l19,82r5,l,82r5,l5,77r5,-5l14,67,43,,72,67r,5l77,77r5,5l86,82r-33,l58,82r,-5l62,77r,-5l58,67,53,58xm53,53l38,19,24,53r29,xe" fillcolor="#131516" stroked="f">
                  <v:path arrowok="t" o:connecttype="custom" o:connectlocs="28605,31299;12953,31299;10254,36156;7556,38855;7556,41553;7556,41553;10254,41553;10254,44251;12953,44251;12953,44251;0,44251;0,44251;2699,44251;2699,41553;5397,38855;7556,36156;23207,0;23207,0;38859,36156;38859,38855;41558,41553;44256,44251;46415,44251;46415,44251;28605,44251;28605,44251;31303,44251;31303,41553;33462,41553;33462,41553;33462,38855;31303,36156;28605,31299;28605,28601;20509,10253;12953,28601;28605,28601" o:connectangles="0,0,0,0,0,0,0,0,0,0,0,0,0,0,0,0,0,0,0,0,0,0,0,0,0,0,0,0,0,0,0,0,0,0,0,0,0"/>
                  <o:lock v:ext="edit" verticies="t"/>
                </v:shape>
                <v:shape id="Freeform 816" o:spid="_x0000_s1596" style="position:absolute;left:29365;top:7474;width:307;height:313;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mqMUA&#10;AADdAAAADwAAAGRycy9kb3ducmV2LnhtbERPTWvCQBC9F/oflil4KbpRNG1TVykVsRdpG0vPQ3aa&#10;BLOzITvG+O+7hYK3ebzPWa4H16ieulB7NjCdJKCIC29rLg18HbbjR1BBkC02nsnAhQKsV7c3S8ys&#10;P/Mn9bmUKoZwyNBAJdJmWoeiIodh4lviyP34zqFE2JXadniO4a7RsyRJtcOaY0OFLb1WVBzzkzOw&#10;T91TOl3km9lu8X7//XGSY1+IMaO74eUZlNAgV/G/+83G+Q/JHP6+iS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OaoxQAAAN0AAAAPAAAAAAAAAAAAAAAAAJgCAABkcnMv&#10;ZG93bnJldi54bWxQSwUGAAAAAAQABAD1AAAAigMAAAAA&#10;" path="m,l29,,24,r,5l19,5r,5l33,43,48,10r,-5l43,,57,r,5l53,5r,5l33,58r-4,l9,10,9,5,5,5,,xe" fillcolor="#131516" stroked="f">
                  <v:path arrowok="t" o:connecttype="custom" o:connectlocs="0,0;15651,0;15651,0;12953,0;12953,2698;10254,2698;10254,2698;10254,2698;10254,5397;10254,5397;17810,23205;25906,5397;25906,2698;25906,2698;25906,2698;25906,2698;25906,2698;25906,2698;23207,0;23207,0;23207,0;30763,0;30763,0;30763,2698;28604,2698;28604,2698;28604,5397;17810,31300;15651,31300;4857,5397;4857,5397;4857,2698;2699,2698;2699,2698;2699,2698;0,0;0,0" o:connectangles="0,0,0,0,0,0,0,0,0,0,0,0,0,0,0,0,0,0,0,0,0,0,0,0,0,0,0,0,0,0,0,0,0,0,0,0,0"/>
                </v:shape>
                <v:shape id="Freeform 817" o:spid="_x0000_s1597" style="position:absolute;left:29699;top:7474;width:259;height:313;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M8QA&#10;AADdAAAADwAAAGRycy9kb3ducmV2LnhtbERP32vCMBB+H/g/hBN8m6kD56imRQYbIjjQDYZvZ3O2&#10;xeZSk1jrf78MBN/u4/t5i7w3jejI+dqygsk4AUFcWF1zqeDn++P5DYQPyBoby6TgRh7ybPC0wFTb&#10;K2+p24VSxBD2KSqoQmhTKX1RkUE/ti1x5I7WGQwRulJqh9cYbhr5kiSv0mDNsaHClt4rKk67i1HQ&#10;XWa/X+f98mTOn+t+dbgdimbjlBoN++UcRKA+PMR390rH+bNkCv/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8TPEAAAA3QAAAA8AAAAAAAAAAAAAAAAAmAIAAGRycy9k&#10;b3ducmV2LnhtbFBLBQYAAAAABAAEAPUAAACJAwAAAAA=&#10;" path="m10,19r5,10l15,38r9,5l29,48r5,-5l38,43r5,-5l48,34r-5,9l38,48r-4,5l24,58,19,53,10,48,5,38,,29,5,14,10,5,19,,29,r5,l43,5r5,5l48,19r-38,xm10,19r24,l34,14r,-4l34,5r-5,l24,5r-5,l15,5r,5l10,19xe" fillcolor="#131516" stroked="f">
                  <v:path arrowok="t" o:connecttype="custom" o:connectlocs="5397,10253;8096,15650;8096,20507;12953,23205;15652,25903;18350,23205;20509,23205;23207,20507;25906,18348;25906,18348;23207,23205;20509,25903;18350,28602;12953,31300;10254,28602;5397,25903;2699,20507;0,15650;2699,7555;5397,2698;10254,0;15652,0;18350,0;23207,2698;25906,5397;25906,10253;5397,10253;5397,10253;18350,10253;18350,7555;18350,5397;18350,2698;15652,2698;15652,2698;12953,2698;10254,2698;8096,2698;8096,5397;5397,10253" o:connectangles="0,0,0,0,0,0,0,0,0,0,0,0,0,0,0,0,0,0,0,0,0,0,0,0,0,0,0,0,0,0,0,0,0,0,0,0,0,0,0"/>
                  <o:lock v:ext="edit" verticies="t"/>
                </v:shape>
                <v:shape id="Freeform 818" o:spid="_x0000_s1598" style="position:absolute;left:29985;top:7474;width:206;height:286;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aBMAA&#10;AADdAAAADwAAAGRycy9kb3ducmV2LnhtbERPS4vCMBC+L+x/CCN4W1OFValGkQVhYb34wPPQjE1r&#10;MylNNtZ/bwTB23x8z1mue9uISJ2vHCsYjzIQxIXTFZcKTsft1xyED8gaG8ek4E4e1qvPjyXm2t14&#10;T/EQSpFC2OeowITQ5lL6wpBFP3ItceIurrMYEuxKqTu8pXDbyEmWTaXFilODwZZ+DBXXw79VwPX5&#10;FHW8zHbfhYnxSPX4r6qVGg76zQJEoD68xS/3r07zZ9kU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7aBMAAAADdAAAADwAAAAAAAAAAAAAAAACYAgAAZHJzL2Rvd25y&#10;ZXYueG1sUEsFBgAAAAAEAAQA9QAAAIUDAAAAAA==&#10;" path="m19,r,10l24,r9,l38,r,5l38,10r-5,l29,10r,-5l24,5r,5l19,10r,4l19,43r,5l24,53r5,l,53r5,l5,48r4,l9,43,9,19r,-5l9,10,5,5,,5,14,r5,xe" fillcolor="#131516" stroked="f">
                  <v:path arrowok="t" o:connecttype="custom" o:connectlocs="10255,0;10255,5396;12953,0;17810,0;17810,0;20509,0;20509,2698;20509,2698;20509,2698;20509,5396;20509,5396;17810,5396;17810,5396;15652,5396;15652,2698;12953,2698;12953,2698;12953,5396;10255,5396;10255,7555;10255,23205;10255,23205;10255,25903;10255,25903;12953,28601;12953,28601;15652,28601;15652,28601;0,28601;0,28601;2699,28601;2699,25903;2699,25903;4857,25903;4857,23205;4857,23205;4857,10253;4857,7555;4857,5396;4857,5396;2699,2698;2699,2698;2699,2698;0,2698;0,2698;0,2698;7556,0;10255,0" o:connectangles="0,0,0,0,0,0,0,0,0,0,0,0,0,0,0,0,0,0,0,0,0,0,0,0,0,0,0,0,0,0,0,0,0,0,0,0,0,0,0,0,0,0,0,0,0,0,0,0"/>
                </v:shape>
                <v:shape id="Freeform 819" o:spid="_x0000_s1599" style="position:absolute;left:30218;top:7474;width:259;height:286;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C4sUA&#10;AADdAAAADwAAAGRycy9kb3ducmV2LnhtbESPQWsCMRCF74L/IYzQmyYKVbsaRdRiTxVtoR6Hzbi7&#10;upksm3Rd/31TELzN8N6878182dpSNFT7wrGG4UCBIE6dKTjT8P313p+C8AHZYOmYNNzJw3LR7cwx&#10;Me7GB2qOIRMxhH2CGvIQqkRKn+Zk0Q9cRRy1s6sthrjWmTQ13mK4LeVIqbG0WHAk5FjROqf0evy1&#10;kduc7he3fX0jw5vLZ4q7vWp+tH7ptasZiEBteJof1x8m1p+oCfx/E0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sLixQAAAN0AAAAPAAAAAAAAAAAAAAAAAJgCAABkcnMv&#10;ZG93bnJldi54bWxQSwUGAAAAAAQABAD1AAAAigMAAAAA&#10;" path="m29,48r-5,5l19,53r-5,l10,53r-5,l,48,,43,,38,,34,5,29r5,l19,24,29,19r,-5l29,10r,-5l24,5,19,,14,5r-4,l10,10r,4l10,19r-5,l5,14,,14,,10,5,5,14,r5,l29,r5,l34,5r4,l38,10r,9l38,34r,9l38,48r5,l43,43r5,l48,48r-5,5l34,53,29,48xm29,43r,-19l24,24r-5,5l14,29r-4,5l10,38r,5l14,48r5,l24,48r5,-5xe" fillcolor="#131516" stroked="f">
                  <v:path arrowok="t" o:connecttype="custom" o:connectlocs="12953,28601;7556,28601;5397,28601;0,25903;0,20506;2699,15650;10254,12951;15652,7555;15652,2698;10254,0;7556,2698;5397,5396;5397,7555;5397,10253;2699,10253;0,7555;2699,2698;7556,0;15652,0;18350,2698;20509,5396;20509,18348;20509,23205;20509,25903;23207,25903;23207,25903;25906,23205;23207,28601;18350,28601;15652,25903;15652,23205;12953,12951;7556,15650;5397,18348;5397,23205;7556,25903;12953,25903" o:connectangles="0,0,0,0,0,0,0,0,0,0,0,0,0,0,0,0,0,0,0,0,0,0,0,0,0,0,0,0,0,0,0,0,0,0,0,0,0"/>
                  <o:lock v:ext="edit" verticies="t"/>
                </v:shape>
                <v:shape id="Freeform 820" o:spid="_x0000_s1600" style="position:absolute;left:30504;top:7474;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cMQA&#10;AADdAAAADwAAAGRycy9kb3ducmV2LnhtbESPQU8CMRCF7yb8h2ZIvEkLJkoWCpE1Eq8CB71N2mG3&#10;cTvdbCus/545mHibyXvz3jfr7Rg7daEhh8QW5jMDitglH7ixcDq+PSxB5YLssUtMFn4pw3YzuVtj&#10;5dOVP+hyKI2SEM4VWmhL6Suts2spYp6lnli0cxoiFlmHRvsBrxIeO70w5klHDCwNLfZUt+S+Dz/R&#10;gvGjC353qr9e2T2G8rmv+1209n46vqxAFRrLv/nv+t0L/rMRXPlGRt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73DEAAAA3QAAAA8AAAAAAAAAAAAAAAAAmAIAAGRycy9k&#10;b3ducmV2LnhtbFBLBQYAAAAABAAEAPUAAACJAwAAAAA=&#10;" path="m14,34r-5,l5,29r,-5l5,19r,-9l9,5,14,,24,r9,l38,,48,r5,l53,5r,5l48,10r-5,l43,14r5,5l43,24r-5,5l33,34r-9,4l19,38,14,34r,4l14,43r5,l24,48r9,l43,48r5,l48,53r5,l53,58r,9l48,72,38,77,24,81,14,77r-9,l,72,,67,,62,5,58,9,53,5,48r,-5l9,38r5,-4xm24,l19,r,5l14,10r,4l14,24r5,5l19,34r5,l29,34r4,-5l33,24r,-5l33,10r,-5l29,,24,xm14,53l9,58r,4l9,67r10,5l29,72r9,l43,67r5,l48,62r,-4l43,58,33,53r-9,l14,53xe" fillcolor="#131516" stroked="f">
                  <v:path arrowok="t" o:connecttype="custom" o:connectlocs="4857,18348;2698,12952;2698,5397;7556,0;17810,0;25906,0;28604,0;28604,2698;28604,2698;28604,2698;28604,5397;25906,5397;23207,7555;23207,12952;17810,18348;10254,20507;7556,20507;7556,20507;7556,23205;7556,23205;10254,23205;17810,25903;25906,25903;28604,28602;28604,36157;20509,41553;7556,41553;0,38855;0,36157;0,33459;2698,31300;4857,28602;2698,25903;2698,23205;4857,20507;12953,0;10254,2698;7556,7555;10254,15650;12953,18348;17810,15650;17810,10253;17810,2698;12953,0;4857,31300;4857,33459;4857,36157;10254,38855;20509,38855;25906,36157;25906,31300;23207,31300;12953,28602" o:connectangles="0,0,0,0,0,0,0,0,0,0,0,0,0,0,0,0,0,0,0,0,0,0,0,0,0,0,0,0,0,0,0,0,0,0,0,0,0,0,0,0,0,0,0,0,0,0,0,0,0,0,0,0,0"/>
                  <o:lock v:ext="edit" verticies="t"/>
                </v:shape>
                <v:shape id="Freeform 821" o:spid="_x0000_s1601" style="position:absolute;left:30838;top:7474;width:232;height:313;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9VcUA&#10;AADdAAAADwAAAGRycy9kb3ducmV2LnhtbERPTWvCQBC9F/oflil4KbrbHmyNboIWih48tLaIxyE7&#10;JsHsbMhuTPTXu0Kht3m8z1lkg63FmVpfOdbwMlEgiHNnKi40/P58jt9B+IBssHZMGi7kIUsfHxaY&#10;GNfzN513oRAxhH2CGsoQmkRKn5dk0U9cQxy5o2sthgjbQpoW+xhua/mq1FRarDg2lNjQR0n5addZ&#10;Ddfnr259XKl1v6f6YLqVX1Zhq/XoaVjOQQQawr/4z70xcf6bmsH9m3i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v1VxQAAAN0AAAAPAAAAAAAAAAAAAAAAAJgCAABkcnMv&#10;ZG93bnJldi54bWxQSwUGAAAAAAQABAD1AAAAigMAAAAA&#10;" path="m5,19r5,10l15,38r4,5l24,48r5,-5l34,43r5,-5l43,34r,9l39,48,29,53,19,58,15,53,5,48,,38,,29,,14,5,5,15,r9,l29,,39,5r4,5l43,19,5,19xm5,19r24,l29,14r,-4l29,5r-5,l19,5r-4,l10,5r,5l5,19xe" fillcolor="#131516" stroked="f">
                  <v:path arrowok="t" o:connecttype="custom" o:connectlocs="2698,10253;5397,15650;8095,20507;10254,23205;12953,25903;15651,23205;18350,23205;21048,20507;23207,18348;23207,18348;23207,23205;21048,25903;15651,28602;10254,31300;8095,28602;2698,25903;0,20507;0,15650;0,7555;2698,2698;8095,0;12953,0;15651,0;21048,2698;23207,5397;23207,10253;2698,10253;2698,10253;15651,10253;15651,7555;15651,5397;15651,2698;12953,2698;12953,2698;10254,2698;8095,2698;5397,2698;5397,5397;2698,10253" o:connectangles="0,0,0,0,0,0,0,0,0,0,0,0,0,0,0,0,0,0,0,0,0,0,0,0,0,0,0,0,0,0,0,0,0,0,0,0,0,0,0"/>
                  <o:lock v:ext="edit" verticies="t"/>
                </v:shape>
                <v:shape id="Freeform 822" o:spid="_x0000_s1602" style="position:absolute;left:31281;top:7317;width:259;height:443;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WnscA&#10;AADdAAAADwAAAGRycy9kb3ducmV2LnhtbESPQWvCQBCF70L/wzKF3nQTC7amrlILgiKl1Ap6HLLT&#10;JDU7m2ZXjf/eOQjeZnhv3vtmMutcrU7UhsqzgXSQgCLOva24MLD9WfRfQYWIbLH2TAYuFGA2fehN&#10;MLP+zN902sRCSQiHDA2UMTaZ1iEvyWEY+IZYtF/fOoyytoW2LZ4l3NV6mCQj7bBiaSixoY+S8sPm&#10;6AwsvuKuCH68Xv1T+rza+8Pn3zwx5umxe38DFamLd/PtemkF/yUVfvlGRt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Vp7HAAAA3QAAAA8AAAAAAAAAAAAAAAAAmAIAAGRy&#10;cy9kb3ducmV2LnhtbFBLBQYAAAAABAAEAPUAAACMAwAAAAA=&#10;" path="m19,34r,33l19,77r5,5l29,82r4,l,82r5,l9,77r,-5l9,67,9,34,,34,,29r9,l9,24r,-5l14,10r,-5l19,5,24,r9,l38,r5,5l48,5r,5l48,15r-5,l38,15r,-5l33,5r-4,l24,5r-5,5l19,15r,9l19,29r14,l33,34r-14,xe" fillcolor="#131516" stroked="f">
                  <v:path arrowok="t" o:connecttype="custom" o:connectlocs="10254,18348;10254,36156;10254,41553;10254,41553;12953,44251;15652,44251;17810,44251;17810,44251;0,44251;0,44251;2699,44251;2699,44251;2699,44251;4857,41553;4857,41553;4857,38855;4857,36156;4857,18348;0,18348;0,15650;4857,15650;4857,12952;4857,10253;7556,5396;7556,2698;10254,2698;12953,0;17810,0;20509,0;23207,2698;25906,2698;25906,5396;25906,5396;25906,8095;23207,8095;23207,8095;23207,8095;20509,8095;20509,5396;20509,5396;17810,2698;17810,2698;15652,2698;15652,2698;12953,2698;12953,2698;12953,2698;10254,5396;10254,8095;10254,12952;10254,15650;17810,15650;17810,18348;10254,18348" o:connectangles="0,0,0,0,0,0,0,0,0,0,0,0,0,0,0,0,0,0,0,0,0,0,0,0,0,0,0,0,0,0,0,0,0,0,0,0,0,0,0,0,0,0,0,0,0,0,0,0,0,0,0,0,0,0"/>
                </v:shape>
                <v:shape id="Freeform 823" o:spid="_x0000_s1603" style="position:absolute;left:31459;top:7474;width:237;height:286;visibility:visible;mso-wrap-style:square;v-text-anchor:top" coordsize="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KnMcA&#10;AADdAAAADwAAAGRycy9kb3ducmV2LnhtbESP0WrCQBBF3wv+wzJCX6RuIlhL6ioxVCoUH9z2A4bs&#10;NEmbnY3ZVdO/dwWhbzPcO/fcWa4H24oz9b5xrCCdJiCIS2carhR8fW6fXkD4gGywdUwK/sjDejV6&#10;WGJm3IUPdNahEjGEfYYK6hC6TEpf1mTRT11HHLVv11sMce0raXq8xHDbylmSPEuLDUdCjR0VNZW/&#10;+mQjt2j2m0l+fNP5+3y+m6H++Si0Uo/jIX8FEWgI/+b79c7E+os0hds3cQS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CpzHAAAA3QAAAA8AAAAAAAAAAAAAAAAAmAIAAGRy&#10;cy9kb3ducmV2LnhtbFBLBQYAAAAABAAEAPUAAACMAwAAAAA=&#10;" path="m20,r,10l29,r5,l39,r5,5l44,10r-5,l34,10,29,5r,5l24,10r-4,4l20,43r4,5l24,53r5,l5,53r5,-5l10,43r,-24l10,14r,-4l10,5,5,5,,5,20,xe" fillcolor="#131516" stroked="f">
                  <v:path arrowok="t" o:connecttype="custom" o:connectlocs="10794,0;10794,5396;15651,0;18350,0;21048,0;21048,0;23747,2698;23747,2698;23747,2698;23747,5396;21048,5396;21048,5396;18350,5396;18350,5396;15651,2698;15651,2698;15651,2698;15651,5396;12953,5396;10794,7555;10794,23205;10794,23205;12953,25903;12953,25903;12953,28601;15651,28601;15651,28601;15651,28601;2699,28601;2699,28601;2699,28601;5397,25903;5397,25903;5397,25903;5397,23205;5397,23205;5397,10253;5397,7555;5397,5396;5397,5396;5397,2698;5397,2698;2699,2698;2699,2698;2699,2698;0,2698;10794,0;10794,0" o:connectangles="0,0,0,0,0,0,0,0,0,0,0,0,0,0,0,0,0,0,0,0,0,0,0,0,0,0,0,0,0,0,0,0,0,0,0,0,0,0,0,0,0,0,0,0,0,0,0,0"/>
                </v:shape>
                <v:shape id="Freeform 824" o:spid="_x0000_s1604" style="position:absolute;left:31718;top:7474;width:237;height:313;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y8QA&#10;AADdAAAADwAAAGRycy9kb3ducmV2LnhtbERPTWvCQBC9C/6HZYTedBMtVVJXkYqlBw8a7X3ITrOp&#10;2dmQ3SZpf71bKPQ2j/c56+1ga9FR6yvHCtJZAoK4cLriUsH1cpiuQPiArLF2TAq+ycN2Mx6tMdOu&#10;5zN1eShFDGGfoQITQpNJ6QtDFv3MNcSR+3CtxRBhW0rdYh/DbS3nSfIkLVYcGww29GKouOVfVsHr&#10;6uf9eEqX/Ljv8/Oi7/amOn0q9TAZds8gAg3hX/znftNx/jKdw+8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5MvEAAAA3QAAAA8AAAAAAAAAAAAAAAAAmAIAAGRycy9k&#10;b3ducmV2LnhtbFBLBQYAAAAABAAEAPUAAACJAwAAAAA=&#10;" path="m5,19r5,10l15,38r5,5l24,48r5,-5l34,43r5,-5l44,34r,9l39,48,29,53r-9,5l15,53,5,48,,38,,29,,14,5,5,15,r9,l29,,39,5r5,5l44,19,5,19xm5,19r29,l29,14r,-4l29,5r-5,l20,5r-5,l10,5r,5l5,19xe" fillcolor="#131516" stroked="f">
                  <v:path arrowok="t" o:connecttype="custom" o:connectlocs="2699,10253;5397,15650;8096,20507;10794,23205;12953,25903;15651,23205;18350,23205;21048,20507;23747,18348;23747,18348;23747,23205;21048,25903;15651,28602;10794,31300;8096,28602;2699,25903;0,20507;0,15650;0,7555;2699,2698;8096,0;12953,0;15651,0;21048,2698;23747,5397;23747,10253;2699,10253;2699,10253;18350,10253;15651,7555;15651,5397;15651,2698;12953,2698;12953,2698;10794,2698;8096,2698;5397,2698;5397,5397;2699,10253" o:connectangles="0,0,0,0,0,0,0,0,0,0,0,0,0,0,0,0,0,0,0,0,0,0,0,0,0,0,0,0,0,0,0,0,0,0,0,0,0,0,0"/>
                  <o:lock v:ext="edit" verticies="t"/>
                </v:shape>
                <v:shape id="Freeform 825" o:spid="_x0000_s1605" style="position:absolute;left:32004;top:7474;width:286;height:437;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r3MAA&#10;AADdAAAADwAAAGRycy9kb3ducmV2LnhtbERPS4vCMBC+C/sfwgh709QVdKlG0couXn0c1tuQjG2w&#10;mZQmavffG0HwNh/fc+bLztXiRm2wnhWMhhkIYu2N5VLB8fAz+AYRIrLB2jMp+KcAy8VHb4658Xfe&#10;0W0fS5FCOOSooIqxyaUMuiKHYegb4sSdfeswJtiW0rR4T+Gull9ZNpEOLaeGChsqKtKX/dUpyEyn&#10;rVkfi9OG9djGv9+iWTulPvvdagYiUhff4pd7a9L86WgMz2/S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Lr3MAAAADdAAAADwAAAAAAAAAAAAAAAACYAgAAZHJzL2Rvd25y&#10;ZXYueG1sUEsFBgAAAAAEAAQA9QAAAIUDAAAAAA==&#10;" path="m43,r,67l48,72r,5l53,77r,4l29,81r,-4l34,77r,-5l34,67r,-24l29,48r,5l24,53r-5,5l10,53,5,48,,38,,29,,19,5,5,15,r9,l29,r5,l39,r4,xm34,38r,-24l34,10r,-5l29,5r-5,l19,5r-4,5l10,14r,10l10,34r5,9l19,48r5,l29,48r,-5l34,43r,-5xe" fillcolor="#131516" stroked="f">
                  <v:path arrowok="t" o:connecttype="custom" o:connectlocs="23207,0;23207,36157;25906,38855;25906,38855;25906,41553;25906,41553;28604,41553;28604,41553;28604,43712;15651,43712;15651,41553;15651,41553;15651,41553;18350,41553;18350,41553;18350,38855;18350,38855;18350,36157;18350,23205;15651,25903;15651,28602;12953,28602;10254,31300;5397,28602;2698,25903;0,20507;0,15650;0,10253;2698,2698;8095,0;12953,0;15651,0;18350,0;18350,0;21048,0;21048,0;23207,0;23207,0;18350,20507;18350,7555;18350,5397;18350,5397;18350,2698;15651,2698;15651,2698;12953,2698;10254,2698;8095,5397;5397,7555;5397,12952;5397,18348;8095,23205;10254,25903;12953,25903;15651,25903;15651,23205;18350,23205;18350,20507" o:connectangles="0,0,0,0,0,0,0,0,0,0,0,0,0,0,0,0,0,0,0,0,0,0,0,0,0,0,0,0,0,0,0,0,0,0,0,0,0,0,0,0,0,0,0,0,0,0,0,0,0,0,0,0,0,0,0,0,0,0"/>
                  <o:lock v:ext="edit" verticies="t"/>
                </v:shape>
                <v:shape id="Freeform 826" o:spid="_x0000_s1606" style="position:absolute;left:32290;top:7474;width:335;height:313;visibility:visible;mso-wrap-style:square;v-text-anchor:top" coordsize="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PJMEA&#10;AADdAAAADwAAAGRycy9kb3ducmV2LnhtbERPTWsCMRC9F/ofwhR6q1mLaNkaRRYKXhS69dLbsJlu&#10;VjeTkERN/70pCL3N433Ocp3tKC4U4uBYwXRSgSDunB64V3D4+nh5AxETssbRMSn4pQjr1ePDEmvt&#10;rvxJlzb1ooRwrFGBScnXUsbOkMU4cZ64cD8uWEwFhl7qgNcSbkf5WlVzaXHg0mDQU2OoO7Vnq2DI&#10;2S+OmPbhaLzv7K5pvqtWqeenvHkHkSinf/HdvdVl/mI6g79vygl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TyTBAAAA3QAAAA8AAAAAAAAAAAAAAAAAmAIAAGRycy9kb3du&#10;cmV2LnhtbFBLBQYAAAAABAAEAPUAAACGAwAAAAA=&#10;" path="m53,r,34l53,38r,5l53,48r4,l62,48,43,58r,-15l38,48r-5,5l29,53r-5,5l19,53r-5,l14,48r-5,l9,43r,-9l9,10,9,5,5,,,,19,r,34l19,43r5,5l29,48r4,l38,43r5,-5l43,10r,-5l38,5,33,,53,xe" fillcolor="#131516" stroked="f">
                  <v:path arrowok="t" o:connecttype="custom" o:connectlocs="28605,0;28605,18348;28605,20507;28605,23205;28605,25903;28605,25903;28605,25903;30763,25903;30763,25903;33462,25903;33462,25903;23208,31300;23208,31300;23208,23205;20509,25903;17810,28602;15652,28602;12953,31300;10254,28602;7556,28602;7556,25903;4857,25903;4857,23205;4857,18348;4857,5397;4857,5397;4857,2698;4857,2698;4857,2698;2699,0;0,0;0,0;10254,0;10254,18348;10254,23205;12953,25903;12953,25903;15652,25903;17810,25903;17810,25903;20509,23205;23208,20507;23208,5397;23208,2698;23208,2698;20509,2698;17810,0;17810,0;28605,0" o:connectangles="0,0,0,0,0,0,0,0,0,0,0,0,0,0,0,0,0,0,0,0,0,0,0,0,0,0,0,0,0,0,0,0,0,0,0,0,0,0,0,0,0,0,0,0,0,0,0,0,0"/>
                </v:shape>
                <v:shape id="Freeform 827" o:spid="_x0000_s1607" style="position:absolute;left:32652;top:7474;width:232;height:313;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hjcUA&#10;AADdAAAADwAAAGRycy9kb3ducmV2LnhtbERPS2vCQBC+C/6HZQq9SN1EqJbUTVBB7KEHH6X0OGTH&#10;JDQ7G7KbR/vruwXB23x8z1lno6lFT62rLCuI5xEI4tzqigsFH5f90wsI55E11pZJwQ85yNLpZI2J&#10;tgOfqD/7QoQQdgkqKL1vEildXpJBN7cNceCutjXoA2wLqVscQrip5SKKltJgxaGhxIZ2JeXf584o&#10;+J0du8N1Gx2GT6q/dLd1m8q/K/X4MG5eQXga/V18c7/pMH8VP8P/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mGNxQAAAN0AAAAPAAAAAAAAAAAAAAAAAJgCAABkcnMv&#10;ZG93bnJldi54bWxQSwUGAAAAAAQABAD1AAAAigMAAAAA&#10;" path="m5,19r5,10l14,38r5,5l29,48r5,-5l38,38r5,-4l43,43r-5,5l29,53r-5,5l14,53,5,48,,38,,29,,14,5,5,14,,24,,34,r4,5l43,10r,9l5,19xm5,19r29,l34,14,29,10r,-5l24,5r-5,l14,5r-4,l10,10,5,19xe" fillcolor="#131516" stroked="f">
                  <v:path arrowok="t" o:connecttype="custom" o:connectlocs="2698,10253;5397,15650;7556,20507;10254,23205;15651,25903;18350,23205;18350,23205;20509,20507;23207,18348;23207,18348;23207,23205;20509,25903;15651,28602;12953,31300;7556,28602;2698,25903;0,20507;0,15650;0,7555;2698,2698;7556,0;12953,0;18350,0;20509,2698;23207,5397;23207,10253;2698,10253;2698,10253;18350,10253;18350,7555;15651,5397;15651,2698;12953,2698;12953,2698;10254,2698;7556,2698;5397,2698;5397,5397;2698,10253" o:connectangles="0,0,0,0,0,0,0,0,0,0,0,0,0,0,0,0,0,0,0,0,0,0,0,0,0,0,0,0,0,0,0,0,0,0,0,0,0,0,0"/>
                  <o:lock v:ext="edit" verticies="t"/>
                </v:shape>
                <v:shape id="Freeform 828" o:spid="_x0000_s1608" style="position:absolute;left:32911;top:7474;width:313;height:286;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eN8QA&#10;AADdAAAADwAAAGRycy9kb3ducmV2LnhtbERPTWvCQBC9C/6HZYReRDepJZXUVUSQSnsyLXodsmMS&#10;mp0Nu2uS/vtuodDbPN7nbHajaUVPzjeWFaTLBARxaXXDlYLPj+NiDcIHZI2tZVLwTR522+lkg7m2&#10;A5+pL0IlYgj7HBXUIXS5lL6syaBf2o44cjfrDIYIXSW1wyGGm1Y+JkkmDTYcG2rs6FBT+VXcjYL5&#10;8fI6Hq6lDc378DY8nW/pquqVepiN+xcQgcbwL/5zn3Sc/5xm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HjfEAAAA3QAAAA8AAAAAAAAAAAAAAAAAmAIAAGRycy9k&#10;b3ducmV2LnhtbFBLBQYAAAAABAAEAPUAAACJAwAAAAA=&#10;" path="m19,10l29,r9,l43,r5,5l48,10r5,4l53,19r,24l53,48r,5l58,53r-24,l38,53r,-5l43,48r,-5l43,19,38,14r,-4l38,5r-4,l24,10r-5,4l19,43r,5l24,53r5,l,53r5,l10,48r,-5l10,24r,-10l10,10r,-5l5,5,,5,14,r5,l19,10xe" fillcolor="#131516" stroked="f">
                  <v:path arrowok="t" o:connecttype="custom" o:connectlocs="10254,5396;15652,0;20509,0;23207,0;23207,0;25906,2698;25906,5396;28604,7555;28604,10253;28604,23205;28604,25903;28604,25903;28604,25903;28604,28601;31303,28601;31303,28601;31303,28601;18350,28601;18350,28601;18350,28601;20509,28601;20509,28601;20509,25903;23207,25903;23207,23205;23207,23205;23207,10253;20509,7555;20509,5396;20509,2698;18350,2698;12953,5396;10254,7555;10254,23205;10254,25903;10254,25903;10254,25903;12953,28601;12953,28601;15652,28601;15652,28601;0,28601;0,28601;0,28601;2699,28601;5397,25903;5397,25903;5397,23205;5397,12951;5397,7555;5397,5396;5397,5396;5397,2698;2699,2698;2699,2698;2699,2698;0,2698;0,2698;7556,0;10254,0;10254,5396" o:connectangles="0,0,0,0,0,0,0,0,0,0,0,0,0,0,0,0,0,0,0,0,0,0,0,0,0,0,0,0,0,0,0,0,0,0,0,0,0,0,0,0,0,0,0,0,0,0,0,0,0,0,0,0,0,0,0,0,0,0,0,0,0"/>
                </v:shape>
                <v:shape id="Freeform 829" o:spid="_x0000_s1609" style="position:absolute;left:33245;top:7474;width:259;height:313;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g7sIA&#10;AADdAAAADwAAAGRycy9kb3ducmV2LnhtbERP24rCMBB9F/yHMIJvmnZhVapRpLggiyK6+wFDMzbF&#10;ZlKabK1/vxEE3+ZwrrPa9LYWHbW+cqwgnSYgiAunKy4V/P58TRYgfEDWWDsmBQ/ysFkPByvMtLvz&#10;mbpLKEUMYZ+hAhNCk0npC0MW/dQ1xJG7utZiiLAtpW7xHsNtLT+SZCYtVhwbDDaUGypulz+rIJ/t&#10;vn2ZfO6OjU5v+eHU7VNzVWo86rdLEIH68Ba/3Hsd58/TO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uDuwgAAAN0AAAAPAAAAAAAAAAAAAAAAAJgCAABkcnMvZG93&#10;bnJldi54bWxQSwUGAAAAAAQABAD1AAAAhwMAAAAA&#10;" path="m48,34r-4,9l39,48r-5,5l24,58,15,53,10,48,5,38,,29,5,14,10,5,20,r9,l34,r5,5l44,5r,5l44,14r-5,l34,14r,-4l34,5r-5,l24,,20,5r-5,l15,14,10,24r5,5l15,38r5,5l29,48r5,-5l39,43r5,-5l44,34r4,xe" fillcolor="#131516" stroked="f">
                  <v:path arrowok="t" o:connecttype="custom" o:connectlocs="25906,18348;23747,23205;21049,25903;18350,28602;12953,31300;8096,28602;5397,25903;2699,20507;0,15650;2699,7555;5397,2698;10794,0;15652,0;18350,0;21049,2698;23747,2698;23747,5397;23747,7555;23747,7555;23747,7555;21049,7555;21049,7555;18350,7555;18350,7555;18350,5397;18350,2698;15652,2698;15652,2698;12953,0;10794,2698;8096,2698;8096,7555;5397,12952;8096,15650;8096,20507;10794,23205;15652,25903;18350,23205;21049,23205;23747,20507;23747,18348;25906,18348" o:connectangles="0,0,0,0,0,0,0,0,0,0,0,0,0,0,0,0,0,0,0,0,0,0,0,0,0,0,0,0,0,0,0,0,0,0,0,0,0,0,0,0,0,0"/>
                </v:shape>
                <v:shape id="Freeform 830" o:spid="_x0000_s1610" style="position:absolute;left:33531;top:7474;width:313;height:437;visibility:visible;mso-wrap-style:square;v-text-anchor:top" coordsize="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h8MA&#10;AADdAAAADwAAAGRycy9kb3ducmV2LnhtbESPQWvDMAyF74X+B6PBbq3TMtqR1S3rYNDTYNl+gBZr&#10;cVgsB1tt038/HQa7Sbyn9z7tDlMczIVy6RM7WC0rMMRt8j13Dj4/XhePYIogexwSk4MbFTjs57Md&#10;1j5d+Z0ujXRGQ7jU6CCIjLW1pQ0UsSzTSKzad8oRRdfcWZ/xquFxsOuq2tiIPWtDwJFeArU/zTk6&#10;OB8b+3Bax7bcWGz5ku1b2GTn7u+m5ycwQpP8m/+uT17xtyvF1W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mh8MAAADdAAAADwAAAAAAAAAAAAAAAACYAgAAZHJzL2Rv&#10;d25yZXYueG1sUEsFBgAAAAAEAAQA9QAAAIgDAAAAAA==&#10;" path="m,l24,,19,5r,5l19,14,34,38,43,10r,-5l43,,39,,58,r,5l53,5r,5l48,10,29,62,24,72r-5,5l15,77r-5,4l5,77,,77,,72,5,67r5,l15,67r,5l19,67r5,-5l29,53,10,10r-5,l5,5,,5,,xe" fillcolor="#131516" stroked="f">
                  <v:path arrowok="t" o:connecttype="custom" o:connectlocs="0,0;12953,0;12953,0;12953,0;10254,2698;10254,2698;10254,2698;10254,2698;10254,5397;10254,7555;18350,20507;23207,5397;23207,5397;23207,2698;23207,2698;23207,2698;23207,2698;23207,2698;23207,0;21049,0;21049,0;31303,0;31303,0;31303,2698;28604,2698;28604,2698;28604,2698;28604,5397;25906,5397;15652,33459;12953,38855;10254,41553;8096,41553;5397,43712;2699,41553;2699,41553;0,41553;0,38855;0,38855;2699,36157;2699,36157;5397,36157;5397,36157;8096,36157;8096,36157;8096,38855;10254,36157;10254,36157;10254,36157;12953,33459;15652,28602;5397,5397;2699,5397;2699,2698;2699,2698;2699,2698;0,2698;0,0;0,0" o:connectangles="0,0,0,0,0,0,0,0,0,0,0,0,0,0,0,0,0,0,0,0,0,0,0,0,0,0,0,0,0,0,0,0,0,0,0,0,0,0,0,0,0,0,0,0,0,0,0,0,0,0,0,0,0,0,0,0,0,0,0"/>
                </v:shape>
                <v:shape id="Freeform 831" o:spid="_x0000_s1611" style="position:absolute;left:34001;top:7474;width:334;height:313;visibility:visible;mso-wrap-style:square;v-text-anchor:top" coordsize="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gusIA&#10;AADdAAAADwAAAGRycy9kb3ducmV2LnhtbERPS2sCMRC+F/ofwhR6q1l78LE1iiwUerHg6sXbsJlu&#10;VjeTkKSa/vtGKPQ2H99zVptsR3GlEAfHCqaTCgRx5/TAvYLj4f1lASImZI2jY1LwQxE268eHFdba&#10;3XhP1zb1ooRwrFGBScnXUsbOkMU4cZ64cF8uWEwFhl7qgLcSbkf5WlUzaXHg0mDQU2Oou7TfVsGQ&#10;s5+fMX2Gs/G+s7umOVWtUs9PefsGIlFO/+I/94cu8+fTJdy/K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uC6wgAAAN0AAAAPAAAAAAAAAAAAAAAAAJgCAABkcnMvZG93&#10;bnJldi54bWxQSwUGAAAAAAQABAD1AAAAhwMAAAAA&#10;" path="m52,r,34l52,38r,5l52,48r5,l62,48,43,58r,-15l38,48r-5,5l28,53r-4,5l19,53r-5,l14,48r-5,l9,43r,-9l9,10,9,5,4,,,,19,r,34l19,43r5,5l28,48r5,l38,43r5,-5l43,10r,-5l38,5,33,,52,xe" fillcolor="#131516" stroked="f">
                  <v:path arrowok="t" o:connecttype="custom" o:connectlocs="28065,0;28065,18348;28065,20507;28065,23205;28065,25903;28065,25903;30763,25903;30763,25903;30763,25903;33462,25903;33462,25903;23208,31300;23208,31300;23208,23205;20509,25903;17810,28602;15112,28602;12953,31300;10254,28602;7556,28602;7556,25903;4857,25903;4857,23205;4857,18348;4857,5397;4857,5397;4857,2698;4857,2698;4857,2698;2159,0;0,0;0,0;10254,0;10254,18348;10254,23205;12953,25903;12953,25903;15112,25903;17810,25903;17810,25903;20509,23205;23208,20507;23208,5397;23208,2698;23208,2698;20509,2698;17810,0;17810,0;28065,0" o:connectangles="0,0,0,0,0,0,0,0,0,0,0,0,0,0,0,0,0,0,0,0,0,0,0,0,0,0,0,0,0,0,0,0,0,0,0,0,0,0,0,0,0,0,0,0,0,0,0,0,0"/>
                </v:shape>
                <v:shape id="Freeform 832" o:spid="_x0000_s1612" style="position:absolute;left:34335;top:7371;width:184;height:389;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rTMYA&#10;AADdAAAADwAAAGRycy9kb3ducmV2LnhtbESPQUvDQBCF70L/wzKF3uymPRiJ3RYpLVTUg1HU3obs&#10;mASzsyE7beO/dw6Ctxnem/e+WW3G0JkzDamN7GAxz8AQV9G3XDt4e91f34JJguyxi0wOfijBZj25&#10;WmHh44Vf6FxKbTSEU4EOGpG+sDZVDQVM89gTq/YVh4Ci61BbP+BFw0Nnl1l2YwO2rA0N9rRtqPou&#10;T8FB/ozv9UGesnz38PlY8kcvR3t0bjYd7+/ACI3yb/67PnjFz5fKr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vrTMYAAADdAAAADwAAAAAAAAAAAAAAAACYAgAAZHJz&#10;L2Rvd25yZXYueG1sUEsFBgAAAAAEAAQA9QAAAIsDAAAAAA==&#10;" path="m19,r,19l29,19r,5l19,24r,33l19,62r,5l24,67r5,l29,62r5,l29,67r,5l24,72r-5,l14,72r-4,l10,67r,-5l10,57r,-33l,24,,19r5,l10,14,14,9r,-4l14,r5,xe" fillcolor="#131516" stroked="f">
                  <v:path arrowok="t" o:connecttype="custom" o:connectlocs="10254,0;10254,10253;15651,10253;15651,12952;10254,12952;10254,30760;10254,33458;10254,36157;12953,36157;12953,36157;12953,36157;15651,36157;15651,33458;15651,33458;18350,33458;15651,36157;15651,38855;12953,38855;10254,38855;7556,38855;7556,38855;5397,38855;5397,36157;5397,33458;5397,30760;5397,12952;0,12952;0,10253;2699,10253;2699,10253;5397,7555;7556,4857;7556,2698;7556,0;10254,0" o:connectangles="0,0,0,0,0,0,0,0,0,0,0,0,0,0,0,0,0,0,0,0,0,0,0,0,0,0,0,0,0,0,0,0,0,0,0"/>
                </v:shape>
                <v:shape id="Freeform 833" o:spid="_x0000_s1613" style="position:absolute;left:34541;top:7317;width:129;height:443;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KbMQA&#10;AADdAAAADwAAAGRycy9kb3ducmV2LnhtbERPS2vCQBC+F/wPywi9NRstqI1ugvZFLyJaweuQHZNo&#10;djZktzHtr+8Kgrf5+J6zyHpTi45aV1lWMIpiEMS51RUXCvbfH08zEM4ja6wtk4JfcpClg4cFJtpe&#10;eEvdzhcihLBLUEHpfZNI6fKSDLrINsSBO9rWoA+wLaRu8RLCTS3HcTyRBisODSU29FpSft79GAXn&#10;v7f3DX4+dytzmC5fZpv1enLSSj0O++UchKfe38U395cO86fjEVy/CS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SmzEAAAA3QAAAA8AAAAAAAAAAAAAAAAAmAIAAGRycy9k&#10;b3ducmV2LnhtbFBLBQYAAAAABAAEAPUAAACJAwAAAAA=&#10;" path="m10,r5,l19,5r,5l15,10r-5,l5,10,5,5,10,xm15,29r,43l15,77r4,l19,82r5,l,82r5,l5,77r,-5l5,48r,-5l5,39r,-5l,34,15,29xe" fillcolor="#131516" stroked="f">
                  <v:path arrowok="t" o:connecttype="custom" o:connectlocs="5397,0;8096,0;8096,0;10254,2698;10254,2698;10254,5396;8096,5396;8096,5396;5397,5396;5397,5396;5397,5396;2699,5396;2699,2698;2699,2698;5397,0;5397,0;5397,0;8096,15650;8096,38855;8096,41553;10254,41553;10254,41553;10254,44251;10254,44251;12953,44251;12953,44251;0,44251;0,44251;0,44251;2699,44251;2699,41553;2699,41553;2699,41553;2699,38855;2699,25903;2699,23205;2699,21046;2699,21046;2699,18348;2699,18348;2699,18348;0,18348;0,18348;0,18348;8096,15650;8096,15650" o:connectangles="0,0,0,0,0,0,0,0,0,0,0,0,0,0,0,0,0,0,0,0,0,0,0,0,0,0,0,0,0,0,0,0,0,0,0,0,0,0,0,0,0,0,0,0,0,0"/>
                  <o:lock v:ext="edit" verticies="t"/>
                </v:shape>
                <v:shape id="Text Box 1182" o:spid="_x0000_s1614" type="#_x0000_t202" style="position:absolute;left:27935;top:2773;width:12094;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JQcMA&#10;AADdAAAADwAAAGRycy9kb3ducmV2LnhtbERPTWvCQBC9F/oflil4q5umYGrMRlSoeBKqFa9DdkzS&#10;ZmfD7lbjv3eFgrd5vM8p5oPpxJmcby0reBsnIIgrq1uuFXzvP18/QPiArLGzTAqu5GFePj8VmGt7&#10;4S8670ItYgj7HBU0IfS5lL5qyKAf2544cifrDIYIXS21w0sMN51Mk2QiDbYcGxrsadVQ9bv7MwpO&#10;Otsu19lisjwmq+qnf58eNi4oNXoZFjMQgYbwEP+7NzrOz9IU7t/E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JQcMAAADdAAAADwAAAAAAAAAAAAAAAACYAgAAZHJzL2Rv&#10;d25yZXYueG1sUEsFBgAAAAAEAAQA9QAAAIgDAAAAAA==&#10;" stroked="f" strokecolor="#739cc3" strokeweight="1.25pt">
                  <v:fill angle="90" focus="100%" type="gradient">
                    <o:fill v:ext="view" type="gradientUnscaled"/>
                  </v:fill>
                  <v:textbox>
                    <w:txbxContent>
                      <w:p w:rsidR="00D6328F" w:rsidRDefault="00D6328F" w:rsidP="002247AE">
                        <w:pPr>
                          <w:snapToGrid w:val="0"/>
                          <w:spacing w:before="0" w:line="140" w:lineRule="exact"/>
                          <w:rPr>
                            <w:sz w:val="13"/>
                            <w:szCs w:val="13"/>
                            <w:lang w:eastAsia="zh-CN"/>
                          </w:rPr>
                        </w:pPr>
                        <w:r>
                          <w:rPr>
                            <w:rFonts w:hint="eastAsia"/>
                            <w:sz w:val="13"/>
                            <w:szCs w:val="13"/>
                            <w:lang w:eastAsia="zh-CN"/>
                          </w:rPr>
                          <w:t>138-174MHz</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频谱利用指数</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（占用的）</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基于可用信道</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53 27 49</w:t>
                        </w:r>
                        <w:r>
                          <w:rPr>
                            <w:rFonts w:hint="eastAsia"/>
                            <w:sz w:val="13"/>
                            <w:szCs w:val="13"/>
                            <w:lang w:eastAsia="zh-CN"/>
                          </w:rPr>
                          <w:t>°</w:t>
                        </w:r>
                        <w:r>
                          <w:rPr>
                            <w:rFonts w:hint="eastAsia"/>
                            <w:sz w:val="13"/>
                            <w:szCs w:val="13"/>
                            <w:lang w:eastAsia="zh-CN"/>
                          </w:rPr>
                          <w:t xml:space="preserve"> 33 56</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 09-123</w:t>
                        </w:r>
                        <w:r>
                          <w:rPr>
                            <w:rFonts w:hint="eastAsia"/>
                            <w:sz w:val="13"/>
                            <w:szCs w:val="13"/>
                            <w:lang w:eastAsia="zh-CN"/>
                          </w:rPr>
                          <w:t>°</w:t>
                        </w:r>
                        <w:r>
                          <w:rPr>
                            <w:rFonts w:hint="eastAsia"/>
                            <w:sz w:val="13"/>
                            <w:szCs w:val="13"/>
                            <w:lang w:eastAsia="zh-CN"/>
                          </w:rPr>
                          <w:t xml:space="preserve"> 30 58</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2247AE" w:rsidRDefault="00D6328F" w:rsidP="002247AE">
                        <w:pPr>
                          <w:snapToGrid w:val="0"/>
                          <w:spacing w:before="0" w:line="140" w:lineRule="exact"/>
                          <w:rPr>
                            <w:sz w:val="13"/>
                            <w:szCs w:val="13"/>
                            <w:lang w:eastAsia="zh-CN"/>
                          </w:rPr>
                        </w:pPr>
                        <w:r w:rsidRPr="002247AE">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Default="00D6328F" w:rsidP="002247AE">
                        <w:pPr>
                          <w:snapToGrid w:val="0"/>
                          <w:spacing w:before="0" w:line="140" w:lineRule="exact"/>
                          <w:rPr>
                            <w:lang w:eastAsia="zh-CN"/>
                          </w:rPr>
                        </w:pPr>
                        <w:r w:rsidRPr="002247AE">
                          <w:rPr>
                            <w:rFonts w:hint="eastAsia"/>
                            <w:sz w:val="13"/>
                            <w:szCs w:val="13"/>
                            <w:lang w:eastAsia="zh-CN"/>
                          </w:rPr>
                          <w:t>平均频率利用率</w:t>
                        </w:r>
                        <w:r>
                          <w:rPr>
                            <w:rFonts w:hint="eastAsia"/>
                            <w:sz w:val="13"/>
                            <w:szCs w:val="13"/>
                            <w:lang w:eastAsia="zh-CN"/>
                          </w:rPr>
                          <w:t>：</w:t>
                        </w:r>
                        <w:r>
                          <w:rPr>
                            <w:rFonts w:hint="eastAsia"/>
                            <w:sz w:val="13"/>
                            <w:szCs w:val="13"/>
                            <w:lang w:eastAsia="zh-CN"/>
                          </w:rPr>
                          <w:t>6.15E-04</w:t>
                        </w:r>
                      </w:p>
                    </w:txbxContent>
                  </v:textbox>
                </v:shape>
                <v:shape id="Text Box 1185" o:spid="_x0000_s1615" type="#_x0000_t202" style="position:absolute;left:30061;top:11418;width:6854;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s2sQA&#10;AADdAAAADwAAAGRycy9kb3ducmV2LnhtbERPS2vCQBC+F/wPywi91Y0GTBuzigoWT4Xall6H7OSh&#10;2dmwu5r033cLBW/z8T2n2IymEzdyvrWsYD5LQBCXVrdcK/j8ODw9g/ABWWNnmRT8kIfNevJQYK7t&#10;wO90O4VaxBD2OSpoQuhzKX3ZkEE/sz1x5CrrDIYIXS21wyGGm04ukmQpDbYcGxrsad9QeTldjYJK&#10;Z2+712y73H0n+/Lcpy9fRxeUepyO2xWIQGO4i//dRx3nZ4s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LNrEAAAA3QAAAA8AAAAAAAAAAAAAAAAAmAIAAGRycy9k&#10;b3ducmV2LnhtbFBLBQYAAAAABAAEAPUAAACJAwAAAAA=&#10;" stroked="f" strokecolor="#739cc3" strokeweight="1.25pt">
                  <v:fill angle="90" focus="100%" type="gradient">
                    <o:fill v:ext="view" type="gradientUnscaled"/>
                  </v:fill>
                  <v:textbox>
                    <w:txbxContent>
                      <w:p w:rsidR="00D6328F" w:rsidRDefault="00D6328F" w:rsidP="001F68FD">
                        <w:pPr>
                          <w:snapToGrid w:val="0"/>
                          <w:spacing w:before="0"/>
                          <w:jc w:val="center"/>
                        </w:pPr>
                        <w:r w:rsidRPr="002247AE">
                          <w:rPr>
                            <w:rFonts w:hint="eastAsia"/>
                            <w:sz w:val="13"/>
                            <w:szCs w:val="13"/>
                            <w:lang w:eastAsia="zh-CN"/>
                          </w:rPr>
                          <w:t>指数范围</w:t>
                        </w:r>
                      </w:p>
                    </w:txbxContent>
                  </v:textbox>
                </v:shape>
                <w10:anchorlock/>
              </v:group>
            </w:pict>
          </mc:Fallback>
        </mc:AlternateContent>
      </w:r>
    </w:p>
    <w:p w:rsidR="00542061" w:rsidRDefault="00542061" w:rsidP="002247AE">
      <w:pPr>
        <w:snapToGrid w:val="0"/>
        <w:spacing w:before="0" w:line="160" w:lineRule="exact"/>
        <w:rPr>
          <w:color w:val="FF0000"/>
          <w:lang w:eastAsia="zh-CN"/>
        </w:rPr>
      </w:pPr>
    </w:p>
    <w:p w:rsidR="00542061" w:rsidRDefault="0095017A" w:rsidP="00705C0C">
      <w:pPr>
        <w:pStyle w:val="FigureNo"/>
        <w:keepNext w:val="0"/>
        <w:keepLines w:val="0"/>
        <w:spacing w:before="120"/>
        <w:rPr>
          <w:kern w:val="21"/>
          <w:lang w:eastAsia="zh-CN"/>
        </w:rPr>
      </w:pPr>
      <w:r>
        <w:rPr>
          <w:rFonts w:hint="eastAsia"/>
          <w:kern w:val="21"/>
          <w:lang w:eastAsia="zh-CN"/>
        </w:rPr>
        <w:t>图</w:t>
      </w:r>
      <w:r>
        <w:rPr>
          <w:rFonts w:hint="eastAsia"/>
          <w:kern w:val="21"/>
          <w:lang w:eastAsia="zh-CN"/>
        </w:rPr>
        <w:t>5</w:t>
      </w:r>
    </w:p>
    <w:p w:rsidR="00542061" w:rsidRDefault="0095017A" w:rsidP="00705C0C">
      <w:pPr>
        <w:pStyle w:val="Figuretitle"/>
        <w:keepNext w:val="0"/>
        <w:spacing w:before="120" w:after="80"/>
        <w:rPr>
          <w:lang w:eastAsia="zh-CN"/>
        </w:rPr>
      </w:pPr>
      <w:r>
        <w:rPr>
          <w:rFonts w:hint="eastAsia"/>
          <w:lang w:eastAsia="zh-CN"/>
        </w:rPr>
        <w:t>温哥华市占用及禁用频谱指数的二维图</w:t>
      </w:r>
    </w:p>
    <w:p w:rsidR="00542061" w:rsidRDefault="00615335" w:rsidP="00705C0C">
      <w:pPr>
        <w:pStyle w:val="Figure"/>
        <w:keepNext w:val="0"/>
        <w:keepLines w:val="0"/>
        <w:spacing w:before="120" w:after="80"/>
      </w:pPr>
      <w:r>
        <w:rPr>
          <w:noProof/>
          <w:sz w:val="13"/>
          <w:szCs w:val="13"/>
          <w:lang w:val="en-GB" w:eastAsia="zh-CN"/>
        </w:rPr>
        <mc:AlternateContent>
          <mc:Choice Requires="wps">
            <w:drawing>
              <wp:anchor distT="0" distB="0" distL="114300" distR="114300" simplePos="0" relativeHeight="251639296" behindDoc="0" locked="0" layoutInCell="1" allowOverlap="1">
                <wp:simplePos x="0" y="0"/>
                <wp:positionH relativeFrom="column">
                  <wp:posOffset>4147820</wp:posOffset>
                </wp:positionH>
                <wp:positionV relativeFrom="paragraph">
                  <wp:posOffset>1403985</wp:posOffset>
                </wp:positionV>
                <wp:extent cx="427355" cy="74295"/>
                <wp:effectExtent l="0" t="0" r="4445" b="0"/>
                <wp:wrapNone/>
                <wp:docPr id="476"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742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1F68FD">
                            <w:pPr>
                              <w:snapToGrid w:val="0"/>
                              <w:spacing w:before="0"/>
                              <w:jc w:val="center"/>
                            </w:pPr>
                            <w:r w:rsidRPr="002247AE">
                              <w:rPr>
                                <w:rFonts w:hint="eastAsia"/>
                                <w:sz w:val="13"/>
                                <w:szCs w:val="13"/>
                                <w:lang w:eastAsia="zh-CN"/>
                              </w:rPr>
                              <w:t>指数范围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616" type="#_x0000_t202" style="position:absolute;left:0;text-align:left;margin-left:326.6pt;margin-top:110.55pt;width:33.65pt;height:5.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" stroked="f" strokecolor="#739cc3" strokeweight="1.25pt">
                <v:fill angle="90" focus="100%" type="gradient">
                  <o:fill v:ext="view" type="gradientUnscaled"/>
                </v:fill>
                <v:textbox inset="0,0,0,0">
                  <w:txbxContent>
                    <w:p w:rsidR="00D6328F" w:rsidRDefault="00D6328F" w:rsidP="001F68FD">
                      <w:pPr>
                        <w:snapToGrid w:val="0"/>
                        <w:spacing w:before="0"/>
                        <w:jc w:val="center"/>
                      </w:pPr>
                      <w:r w:rsidRPr="002247AE">
                        <w:rPr>
                          <w:rFonts w:hint="eastAsia"/>
                          <w:sz w:val="13"/>
                          <w:szCs w:val="13"/>
                          <w:lang w:eastAsia="zh-CN"/>
                        </w:rPr>
                        <w:t>指数范围</w:t>
                      </w:r>
                    </w:p>
                  </w:txbxContent>
                </v:textbox>
              </v:shape>
            </w:pict>
          </mc:Fallback>
        </mc:AlternateContent>
      </w:r>
      <w:r>
        <w:rPr>
          <w:noProof/>
          <w:sz w:val="13"/>
          <w:szCs w:val="13"/>
          <w:lang w:val="en-GB" w:eastAsia="zh-CN"/>
        </w:rPr>
        <mc:AlternateContent>
          <mc:Choice Requires="wps">
            <w:drawing>
              <wp:anchor distT="0" distB="0" distL="114300" distR="114300" simplePos="0" relativeHeight="251640320" behindDoc="0" locked="0" layoutInCell="1" allowOverlap="1">
                <wp:simplePos x="0" y="0"/>
                <wp:positionH relativeFrom="column">
                  <wp:posOffset>3953510</wp:posOffset>
                </wp:positionH>
                <wp:positionV relativeFrom="paragraph">
                  <wp:posOffset>325120</wp:posOffset>
                </wp:positionV>
                <wp:extent cx="751840" cy="543560"/>
                <wp:effectExtent l="635" t="1270" r="0" b="0"/>
                <wp:wrapNone/>
                <wp:docPr id="475"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54356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1F68FD" w:rsidRDefault="00D6328F" w:rsidP="00D20400">
                            <w:pPr>
                              <w:snapToGrid w:val="0"/>
                              <w:spacing w:beforeLines="10" w:before="32" w:line="140" w:lineRule="exact"/>
                              <w:rPr>
                                <w:b/>
                                <w:sz w:val="18"/>
                                <w:szCs w:val="18"/>
                                <w:lang w:eastAsia="zh-CN"/>
                              </w:rPr>
                            </w:pPr>
                            <w:r w:rsidRPr="001F68FD">
                              <w:rPr>
                                <w:rFonts w:hint="eastAsia"/>
                                <w:b/>
                                <w:sz w:val="18"/>
                                <w:szCs w:val="18"/>
                                <w:lang w:eastAsia="zh-CN"/>
                              </w:rPr>
                              <w:t>温哥华</w:t>
                            </w:r>
                          </w:p>
                          <w:p w:rsidR="00D6328F" w:rsidRDefault="00D6328F" w:rsidP="001F68FD">
                            <w:pPr>
                              <w:snapToGrid w:val="0"/>
                              <w:spacing w:before="0" w:line="140" w:lineRule="exact"/>
                              <w:rPr>
                                <w:sz w:val="13"/>
                                <w:szCs w:val="13"/>
                                <w:lang w:eastAsia="zh-CN"/>
                              </w:rPr>
                            </w:pPr>
                            <w:r>
                              <w:rPr>
                                <w:rFonts w:hint="eastAsia"/>
                                <w:sz w:val="13"/>
                                <w:szCs w:val="13"/>
                                <w:lang w:eastAsia="zh-CN"/>
                              </w:rPr>
                              <w:t>138-174MHz</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频谱利用指数</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（占用的）</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基于可用信道</w:t>
                            </w:r>
                          </w:p>
                          <w:p w:rsidR="00D6328F" w:rsidRPr="002247AE" w:rsidRDefault="00D6328F" w:rsidP="001F68FD">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w:t>
                            </w:r>
                            <w:r>
                              <w:rPr>
                                <w:rFonts w:hint="eastAsia"/>
                                <w:sz w:val="13"/>
                                <w:szCs w:val="13"/>
                                <w:lang w:eastAsia="zh-CN"/>
                              </w:rPr>
                              <w:sym w:font="Symbol" w:char="F0A2"/>
                            </w:r>
                            <w:r>
                              <w:rPr>
                                <w:rFonts w:hint="eastAsia"/>
                                <w:sz w:val="13"/>
                                <w:szCs w:val="13"/>
                                <w:lang w:eastAsia="zh-CN"/>
                              </w:rPr>
                              <w:t xml:space="preserve"> 27</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 xml:space="preserve"> 49</w:t>
                            </w:r>
                            <w:r>
                              <w:rPr>
                                <w:rFonts w:hint="eastAsia"/>
                                <w:sz w:val="13"/>
                                <w:szCs w:val="13"/>
                                <w:lang w:eastAsia="zh-CN"/>
                              </w:rPr>
                              <w:t>°</w:t>
                            </w:r>
                            <w:r>
                              <w:rPr>
                                <w:rFonts w:hint="eastAsia"/>
                                <w:sz w:val="13"/>
                                <w:szCs w:val="13"/>
                                <w:lang w:eastAsia="zh-CN"/>
                              </w:rPr>
                              <w:t>33</w:t>
                            </w:r>
                            <w:r>
                              <w:rPr>
                                <w:rFonts w:hint="eastAsia"/>
                                <w:sz w:val="13"/>
                                <w:szCs w:val="13"/>
                                <w:lang w:eastAsia="zh-CN"/>
                              </w:rPr>
                              <w:sym w:font="Symbol" w:char="F0A2"/>
                            </w:r>
                            <w:r>
                              <w:rPr>
                                <w:rFonts w:hint="eastAsia"/>
                                <w:sz w:val="13"/>
                                <w:szCs w:val="13"/>
                                <w:lang w:eastAsia="zh-CN"/>
                              </w:rPr>
                              <w:t xml:space="preserve"> 56</w:t>
                            </w:r>
                            <w:r>
                              <w:rPr>
                                <w:rFonts w:hint="eastAsia"/>
                                <w:sz w:val="13"/>
                                <w:szCs w:val="13"/>
                                <w:lang w:eastAsia="zh-CN"/>
                              </w:rPr>
                              <w:sym w:font="Symbol" w:char="F0B2"/>
                            </w:r>
                          </w:p>
                          <w:p w:rsidR="00D6328F" w:rsidRPr="002247AE" w:rsidRDefault="00D6328F" w:rsidP="001F68FD">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w:t>
                            </w:r>
                            <w:r>
                              <w:rPr>
                                <w:rFonts w:hint="eastAsia"/>
                                <w:sz w:val="13"/>
                                <w:szCs w:val="13"/>
                                <w:lang w:eastAsia="zh-CN"/>
                              </w:rPr>
                              <w:sym w:font="Symbol" w:char="F0A2"/>
                            </w:r>
                            <w:r>
                              <w:rPr>
                                <w:rFonts w:hint="eastAsia"/>
                                <w:sz w:val="13"/>
                                <w:szCs w:val="13"/>
                                <w:lang w:eastAsia="zh-CN"/>
                              </w:rPr>
                              <w:t xml:space="preserve"> 09</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123</w:t>
                            </w:r>
                            <w:r>
                              <w:rPr>
                                <w:rFonts w:hint="eastAsia"/>
                                <w:sz w:val="13"/>
                                <w:szCs w:val="13"/>
                                <w:lang w:eastAsia="zh-CN"/>
                              </w:rPr>
                              <w:t>°</w:t>
                            </w:r>
                            <w:r>
                              <w:rPr>
                                <w:rFonts w:hint="eastAsia"/>
                                <w:sz w:val="13"/>
                                <w:szCs w:val="13"/>
                                <w:lang w:eastAsia="zh-CN"/>
                              </w:rPr>
                              <w:t>30</w:t>
                            </w:r>
                            <w:r>
                              <w:rPr>
                                <w:rFonts w:hint="eastAsia"/>
                                <w:sz w:val="13"/>
                                <w:szCs w:val="13"/>
                                <w:lang w:eastAsia="zh-CN"/>
                              </w:rPr>
                              <w:sym w:font="Symbol" w:char="F0A2"/>
                            </w:r>
                            <w:r>
                              <w:rPr>
                                <w:rFonts w:hint="eastAsia"/>
                                <w:sz w:val="13"/>
                                <w:szCs w:val="13"/>
                                <w:lang w:eastAsia="zh-CN"/>
                              </w:rPr>
                              <w:t xml:space="preserve"> 58</w:t>
                            </w:r>
                            <w:r>
                              <w:rPr>
                                <w:rFonts w:hint="eastAsia"/>
                                <w:sz w:val="13"/>
                                <w:szCs w:val="13"/>
                                <w:lang w:eastAsia="zh-CN"/>
                              </w:rPr>
                              <w:sym w:font="Symbol" w:char="F0B2"/>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平均频率利用率</w:t>
                            </w:r>
                            <w:r>
                              <w:rPr>
                                <w:rFonts w:hint="eastAsia"/>
                                <w:sz w:val="13"/>
                                <w:szCs w:val="13"/>
                                <w:lang w:eastAsia="zh-CN"/>
                              </w:rPr>
                              <w:t>：</w:t>
                            </w:r>
                            <w:r>
                              <w:rPr>
                                <w:rFonts w:hint="eastAsia"/>
                                <w:sz w:val="13"/>
                                <w:szCs w:val="13"/>
                                <w:lang w:eastAsia="zh-CN"/>
                              </w:rPr>
                              <w:t>3.02E-03</w:t>
                            </w:r>
                          </w:p>
                          <w:p w:rsidR="00D6328F" w:rsidRDefault="00D632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617" type="#_x0000_t202" style="position:absolute;left:0;text-align:left;margin-left:311.3pt;margin-top:25.6pt;width:59.2pt;height:4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" stroked="f" strokecolor="#739cc3" strokeweight="1.25pt">
                <v:fill angle="90" focus="100%" type="gradient">
                  <o:fill v:ext="view" type="gradientUnscaled"/>
                </v:fill>
                <v:textbox>
                  <w:txbxContent>
                    <w:p w:rsidR="00D6328F" w:rsidRPr="001F68FD" w:rsidRDefault="00D6328F" w:rsidP="00D20400">
                      <w:pPr>
                        <w:snapToGrid w:val="0"/>
                        <w:spacing w:beforeLines="10" w:before="32" w:line="140" w:lineRule="exact"/>
                        <w:rPr>
                          <w:b/>
                          <w:sz w:val="18"/>
                          <w:szCs w:val="18"/>
                          <w:lang w:eastAsia="zh-CN"/>
                        </w:rPr>
                      </w:pPr>
                      <w:r w:rsidRPr="001F68FD">
                        <w:rPr>
                          <w:rFonts w:hint="eastAsia"/>
                          <w:b/>
                          <w:sz w:val="18"/>
                          <w:szCs w:val="18"/>
                          <w:lang w:eastAsia="zh-CN"/>
                        </w:rPr>
                        <w:t>温哥华</w:t>
                      </w:r>
                    </w:p>
                    <w:p w:rsidR="00D6328F" w:rsidRDefault="00D6328F" w:rsidP="001F68FD">
                      <w:pPr>
                        <w:snapToGrid w:val="0"/>
                        <w:spacing w:before="0" w:line="140" w:lineRule="exact"/>
                        <w:rPr>
                          <w:sz w:val="13"/>
                          <w:szCs w:val="13"/>
                          <w:lang w:eastAsia="zh-CN"/>
                        </w:rPr>
                      </w:pPr>
                      <w:r>
                        <w:rPr>
                          <w:rFonts w:hint="eastAsia"/>
                          <w:sz w:val="13"/>
                          <w:szCs w:val="13"/>
                          <w:lang w:eastAsia="zh-CN"/>
                        </w:rPr>
                        <w:t>138-174MHz</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频谱利用指数</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（占用的）</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基于可用信道</w:t>
                      </w:r>
                    </w:p>
                    <w:p w:rsidR="00D6328F" w:rsidRPr="002247AE" w:rsidRDefault="00D6328F" w:rsidP="001F68FD">
                      <w:pPr>
                        <w:snapToGrid w:val="0"/>
                        <w:spacing w:before="0" w:line="140" w:lineRule="exact"/>
                        <w:rPr>
                          <w:sz w:val="13"/>
                          <w:szCs w:val="13"/>
                          <w:lang w:eastAsia="zh-CN"/>
                        </w:rPr>
                      </w:pPr>
                      <w:r w:rsidRPr="002247AE">
                        <w:rPr>
                          <w:rFonts w:hint="eastAsia"/>
                          <w:sz w:val="13"/>
                          <w:szCs w:val="13"/>
                          <w:lang w:eastAsia="zh-CN"/>
                        </w:rPr>
                        <w:t>纬度</w:t>
                      </w:r>
                      <w:r>
                        <w:rPr>
                          <w:rFonts w:hint="eastAsia"/>
                          <w:sz w:val="13"/>
                          <w:szCs w:val="13"/>
                          <w:lang w:eastAsia="zh-CN"/>
                        </w:rPr>
                        <w:t>：</w:t>
                      </w:r>
                      <w:r>
                        <w:rPr>
                          <w:rFonts w:hint="eastAsia"/>
                          <w:sz w:val="13"/>
                          <w:szCs w:val="13"/>
                          <w:lang w:eastAsia="zh-CN"/>
                        </w:rPr>
                        <w:t>48</w:t>
                      </w:r>
                      <w:r>
                        <w:rPr>
                          <w:rFonts w:hint="eastAsia"/>
                          <w:sz w:val="13"/>
                          <w:szCs w:val="13"/>
                          <w:lang w:eastAsia="zh-CN"/>
                        </w:rPr>
                        <w:t>°</w:t>
                      </w:r>
                      <w:r>
                        <w:rPr>
                          <w:rFonts w:hint="eastAsia"/>
                          <w:sz w:val="13"/>
                          <w:szCs w:val="13"/>
                          <w:lang w:eastAsia="zh-CN"/>
                        </w:rPr>
                        <w:t>53</w:t>
                      </w:r>
                      <w:r>
                        <w:rPr>
                          <w:rFonts w:hint="eastAsia"/>
                          <w:sz w:val="13"/>
                          <w:szCs w:val="13"/>
                          <w:lang w:eastAsia="zh-CN"/>
                        </w:rPr>
                        <w:sym w:font="Symbol" w:char="F0A2"/>
                      </w:r>
                      <w:r>
                        <w:rPr>
                          <w:rFonts w:hint="eastAsia"/>
                          <w:sz w:val="13"/>
                          <w:szCs w:val="13"/>
                          <w:lang w:eastAsia="zh-CN"/>
                        </w:rPr>
                        <w:t xml:space="preserve"> 27</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 xml:space="preserve"> 49</w:t>
                      </w:r>
                      <w:r>
                        <w:rPr>
                          <w:rFonts w:hint="eastAsia"/>
                          <w:sz w:val="13"/>
                          <w:szCs w:val="13"/>
                          <w:lang w:eastAsia="zh-CN"/>
                        </w:rPr>
                        <w:t>°</w:t>
                      </w:r>
                      <w:r>
                        <w:rPr>
                          <w:rFonts w:hint="eastAsia"/>
                          <w:sz w:val="13"/>
                          <w:szCs w:val="13"/>
                          <w:lang w:eastAsia="zh-CN"/>
                        </w:rPr>
                        <w:t>33</w:t>
                      </w:r>
                      <w:r>
                        <w:rPr>
                          <w:rFonts w:hint="eastAsia"/>
                          <w:sz w:val="13"/>
                          <w:szCs w:val="13"/>
                          <w:lang w:eastAsia="zh-CN"/>
                        </w:rPr>
                        <w:sym w:font="Symbol" w:char="F0A2"/>
                      </w:r>
                      <w:r>
                        <w:rPr>
                          <w:rFonts w:hint="eastAsia"/>
                          <w:sz w:val="13"/>
                          <w:szCs w:val="13"/>
                          <w:lang w:eastAsia="zh-CN"/>
                        </w:rPr>
                        <w:t xml:space="preserve"> 56</w:t>
                      </w:r>
                      <w:r>
                        <w:rPr>
                          <w:rFonts w:hint="eastAsia"/>
                          <w:sz w:val="13"/>
                          <w:szCs w:val="13"/>
                          <w:lang w:eastAsia="zh-CN"/>
                        </w:rPr>
                        <w:sym w:font="Symbol" w:char="F0B2"/>
                      </w:r>
                    </w:p>
                    <w:p w:rsidR="00D6328F" w:rsidRPr="002247AE" w:rsidRDefault="00D6328F" w:rsidP="001F68FD">
                      <w:pPr>
                        <w:snapToGrid w:val="0"/>
                        <w:spacing w:before="0" w:line="140" w:lineRule="exact"/>
                        <w:rPr>
                          <w:sz w:val="13"/>
                          <w:szCs w:val="13"/>
                          <w:lang w:eastAsia="zh-CN"/>
                        </w:rPr>
                      </w:pPr>
                      <w:r w:rsidRPr="002247AE">
                        <w:rPr>
                          <w:rFonts w:hint="eastAsia"/>
                          <w:sz w:val="13"/>
                          <w:szCs w:val="13"/>
                          <w:lang w:eastAsia="zh-CN"/>
                        </w:rPr>
                        <w:t>经度</w:t>
                      </w:r>
                      <w:r>
                        <w:rPr>
                          <w:rFonts w:hint="eastAsia"/>
                          <w:sz w:val="13"/>
                          <w:szCs w:val="13"/>
                          <w:lang w:eastAsia="zh-CN"/>
                        </w:rPr>
                        <w:t>：</w:t>
                      </w:r>
                      <w:r>
                        <w:rPr>
                          <w:rFonts w:hint="eastAsia"/>
                          <w:sz w:val="13"/>
                          <w:szCs w:val="13"/>
                          <w:lang w:eastAsia="zh-CN"/>
                        </w:rPr>
                        <w:t>122</w:t>
                      </w:r>
                      <w:r>
                        <w:rPr>
                          <w:rFonts w:hint="eastAsia"/>
                          <w:sz w:val="13"/>
                          <w:szCs w:val="13"/>
                          <w:lang w:eastAsia="zh-CN"/>
                        </w:rPr>
                        <w:t>°</w:t>
                      </w:r>
                      <w:r>
                        <w:rPr>
                          <w:rFonts w:hint="eastAsia"/>
                          <w:sz w:val="13"/>
                          <w:szCs w:val="13"/>
                          <w:lang w:eastAsia="zh-CN"/>
                        </w:rPr>
                        <w:t>28</w:t>
                      </w:r>
                      <w:r>
                        <w:rPr>
                          <w:rFonts w:hint="eastAsia"/>
                          <w:sz w:val="13"/>
                          <w:szCs w:val="13"/>
                          <w:lang w:eastAsia="zh-CN"/>
                        </w:rPr>
                        <w:sym w:font="Symbol" w:char="F0A2"/>
                      </w:r>
                      <w:r>
                        <w:rPr>
                          <w:rFonts w:hint="eastAsia"/>
                          <w:sz w:val="13"/>
                          <w:szCs w:val="13"/>
                          <w:lang w:eastAsia="zh-CN"/>
                        </w:rPr>
                        <w:t xml:space="preserve"> 09</w:t>
                      </w:r>
                      <w:r>
                        <w:rPr>
                          <w:rFonts w:hint="eastAsia"/>
                          <w:sz w:val="13"/>
                          <w:szCs w:val="13"/>
                          <w:lang w:eastAsia="zh-CN"/>
                        </w:rPr>
                        <w:sym w:font="Symbol" w:char="F0B2"/>
                      </w:r>
                      <w:r>
                        <w:rPr>
                          <w:rFonts w:hint="eastAsia"/>
                          <w:sz w:val="13"/>
                          <w:szCs w:val="13"/>
                          <w:lang w:eastAsia="zh-CN"/>
                        </w:rPr>
                        <w:sym w:font="Symbol" w:char="F02D"/>
                      </w:r>
                      <w:r>
                        <w:rPr>
                          <w:rFonts w:hint="eastAsia"/>
                          <w:sz w:val="13"/>
                          <w:szCs w:val="13"/>
                          <w:lang w:eastAsia="zh-CN"/>
                        </w:rPr>
                        <w:t>123</w:t>
                      </w:r>
                      <w:r>
                        <w:rPr>
                          <w:rFonts w:hint="eastAsia"/>
                          <w:sz w:val="13"/>
                          <w:szCs w:val="13"/>
                          <w:lang w:eastAsia="zh-CN"/>
                        </w:rPr>
                        <w:t>°</w:t>
                      </w:r>
                      <w:r>
                        <w:rPr>
                          <w:rFonts w:hint="eastAsia"/>
                          <w:sz w:val="13"/>
                          <w:szCs w:val="13"/>
                          <w:lang w:eastAsia="zh-CN"/>
                        </w:rPr>
                        <w:t>30</w:t>
                      </w:r>
                      <w:r>
                        <w:rPr>
                          <w:rFonts w:hint="eastAsia"/>
                          <w:sz w:val="13"/>
                          <w:szCs w:val="13"/>
                          <w:lang w:eastAsia="zh-CN"/>
                        </w:rPr>
                        <w:sym w:font="Symbol" w:char="F0A2"/>
                      </w:r>
                      <w:r>
                        <w:rPr>
                          <w:rFonts w:hint="eastAsia"/>
                          <w:sz w:val="13"/>
                          <w:szCs w:val="13"/>
                          <w:lang w:eastAsia="zh-CN"/>
                        </w:rPr>
                        <w:t xml:space="preserve"> 58</w:t>
                      </w:r>
                      <w:r>
                        <w:rPr>
                          <w:rFonts w:hint="eastAsia"/>
                          <w:sz w:val="13"/>
                          <w:szCs w:val="13"/>
                          <w:lang w:eastAsia="zh-CN"/>
                        </w:rPr>
                        <w:sym w:font="Symbol" w:char="F0B2"/>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基站数量</w:t>
                      </w:r>
                      <w:r>
                        <w:rPr>
                          <w:rFonts w:hint="eastAsia"/>
                          <w:sz w:val="13"/>
                          <w:szCs w:val="13"/>
                          <w:lang w:eastAsia="zh-CN"/>
                        </w:rPr>
                        <w:t>：</w:t>
                      </w:r>
                      <w:r>
                        <w:rPr>
                          <w:rFonts w:hint="eastAsia"/>
                          <w:sz w:val="13"/>
                          <w:szCs w:val="13"/>
                          <w:lang w:eastAsia="zh-CN"/>
                        </w:rPr>
                        <w:t>1 800</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不同信道数量</w:t>
                      </w:r>
                      <w:r>
                        <w:rPr>
                          <w:rFonts w:hint="eastAsia"/>
                          <w:sz w:val="13"/>
                          <w:szCs w:val="13"/>
                          <w:lang w:eastAsia="zh-CN"/>
                        </w:rPr>
                        <w:t>：</w:t>
                      </w:r>
                      <w:r>
                        <w:rPr>
                          <w:rFonts w:hint="eastAsia"/>
                          <w:sz w:val="13"/>
                          <w:szCs w:val="13"/>
                          <w:lang w:eastAsia="zh-CN"/>
                        </w:rPr>
                        <w:t>627</w:t>
                      </w:r>
                    </w:p>
                    <w:p w:rsidR="00D6328F" w:rsidRPr="001F68FD" w:rsidRDefault="00D6328F" w:rsidP="001F68FD">
                      <w:pPr>
                        <w:snapToGrid w:val="0"/>
                        <w:spacing w:before="0" w:line="140" w:lineRule="exact"/>
                        <w:rPr>
                          <w:sz w:val="13"/>
                          <w:szCs w:val="13"/>
                          <w:lang w:eastAsia="zh-CN"/>
                        </w:rPr>
                      </w:pPr>
                      <w:r w:rsidRPr="001F68FD">
                        <w:rPr>
                          <w:rFonts w:hint="eastAsia"/>
                          <w:sz w:val="13"/>
                          <w:szCs w:val="13"/>
                          <w:lang w:eastAsia="zh-CN"/>
                        </w:rPr>
                        <w:t>平均频率利用率</w:t>
                      </w:r>
                      <w:r>
                        <w:rPr>
                          <w:rFonts w:hint="eastAsia"/>
                          <w:sz w:val="13"/>
                          <w:szCs w:val="13"/>
                          <w:lang w:eastAsia="zh-CN"/>
                        </w:rPr>
                        <w:t>：</w:t>
                      </w:r>
                      <w:r>
                        <w:rPr>
                          <w:rFonts w:hint="eastAsia"/>
                          <w:sz w:val="13"/>
                          <w:szCs w:val="13"/>
                          <w:lang w:eastAsia="zh-CN"/>
                        </w:rPr>
                        <w:t>3.02E-03</w:t>
                      </w:r>
                    </w:p>
                    <w:p w:rsidR="00D6328F" w:rsidRDefault="00D6328F"/>
                  </w:txbxContent>
                </v:textbox>
              </v:shape>
            </w:pict>
          </mc:Fallback>
        </mc:AlternateContent>
      </w:r>
      <w:r w:rsidR="00337C0C">
        <w:rPr>
          <w:caps w:val="0"/>
          <w:noProof/>
          <w:sz w:val="24"/>
          <w:lang w:val="en-GB" w:eastAsia="zh-CN"/>
        </w:rPr>
        <w:drawing>
          <wp:inline distT="0" distB="0" distL="0" distR="0">
            <wp:extent cx="4831080" cy="3743960"/>
            <wp:effectExtent l="1905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4831080" cy="3743960"/>
                    </a:xfrm>
                    <a:prstGeom prst="rect">
                      <a:avLst/>
                    </a:prstGeom>
                    <a:noFill/>
                    <a:ln w="9525">
                      <a:noFill/>
                      <a:miter lim="800000"/>
                      <a:headEnd/>
                      <a:tailEnd/>
                    </a:ln>
                  </pic:spPr>
                </pic:pic>
              </a:graphicData>
            </a:graphic>
          </wp:inline>
        </w:drawing>
      </w:r>
    </w:p>
    <w:p w:rsidR="00542061" w:rsidRDefault="0095017A">
      <w:pPr>
        <w:pStyle w:val="Heading2"/>
        <w:rPr>
          <w:lang w:eastAsia="zh-CN"/>
        </w:rPr>
      </w:pPr>
      <w:r>
        <w:rPr>
          <w:lang w:eastAsia="zh-CN"/>
        </w:rPr>
        <w:lastRenderedPageBreak/>
        <w:t>1.4</w:t>
      </w:r>
      <w:r>
        <w:rPr>
          <w:lang w:eastAsia="zh-CN"/>
        </w:rPr>
        <w:tab/>
      </w:r>
      <w:r>
        <w:rPr>
          <w:rFonts w:hint="eastAsia"/>
          <w:lang w:eastAsia="zh-CN"/>
        </w:rPr>
        <w:t>陆地移动无线电系统的</w:t>
      </w:r>
      <w:r>
        <w:rPr>
          <w:lang w:eastAsia="zh-CN"/>
        </w:rPr>
        <w:t>SUE</w:t>
      </w:r>
      <w:r>
        <w:rPr>
          <w:lang w:eastAsia="zh-CN"/>
        </w:rPr>
        <w:t>（</w:t>
      </w:r>
      <w:r>
        <w:rPr>
          <w:rFonts w:hint="eastAsia"/>
          <w:lang w:eastAsia="zh-CN"/>
        </w:rPr>
        <w:t>替代方法）（基于测量的方法）</w:t>
      </w:r>
    </w:p>
    <w:p w:rsidR="00542061" w:rsidRDefault="0095017A" w:rsidP="002A7168">
      <w:pPr>
        <w:ind w:firstLineChars="200" w:firstLine="480"/>
        <w:rPr>
          <w:lang w:eastAsia="zh-CN"/>
        </w:rPr>
      </w:pPr>
      <w:bookmarkStart w:id="22" w:name="OLE_LINK23"/>
      <w:r>
        <w:rPr>
          <w:rFonts w:hint="eastAsia"/>
          <w:lang w:eastAsia="zh-CN"/>
        </w:rPr>
        <w:t>以中国重庆为例，使用</w:t>
      </w:r>
      <w:r w:rsidR="0020617A">
        <w:rPr>
          <w:rFonts w:hint="eastAsia"/>
          <w:lang w:eastAsia="zh-CN"/>
        </w:rPr>
        <w:t>附件</w:t>
      </w:r>
      <w:r>
        <w:rPr>
          <w:rFonts w:hint="eastAsia"/>
          <w:lang w:eastAsia="zh-CN"/>
        </w:rPr>
        <w:t>1</w:t>
      </w:r>
      <w:r>
        <w:rPr>
          <w:rFonts w:hint="eastAsia"/>
          <w:lang w:eastAsia="zh-CN"/>
        </w:rPr>
        <w:t>中</w:t>
      </w:r>
      <w:r>
        <w:rPr>
          <w:lang w:eastAsia="zh-CN"/>
        </w:rPr>
        <w:t>1§ 2</w:t>
      </w:r>
      <w:r>
        <w:rPr>
          <w:rFonts w:hint="eastAsia"/>
          <w:lang w:eastAsia="zh-CN"/>
        </w:rPr>
        <w:t>所述的测量方法。</w:t>
      </w:r>
      <w:bookmarkStart w:id="23" w:name="OLE_LINK24"/>
      <w:bookmarkEnd w:id="22"/>
      <w:r>
        <w:rPr>
          <w:rFonts w:hint="eastAsia"/>
          <w:lang w:eastAsia="zh-CN"/>
        </w:rPr>
        <w:t>可通过实际测量到的</w:t>
      </w:r>
      <w:r>
        <w:rPr>
          <w:rFonts w:hint="eastAsia"/>
          <w:i/>
          <w:iCs/>
          <w:lang w:eastAsia="zh-CN"/>
        </w:rPr>
        <w:t>B'</w:t>
      </w:r>
      <w:r>
        <w:rPr>
          <w:rFonts w:hint="eastAsia"/>
          <w:lang w:eastAsia="zh-CN"/>
        </w:rPr>
        <w:t>，</w:t>
      </w:r>
      <w:r>
        <w:rPr>
          <w:rFonts w:hint="eastAsia"/>
          <w:i/>
          <w:iCs/>
          <w:lang w:eastAsia="zh-CN"/>
        </w:rPr>
        <w:t>S'</w:t>
      </w:r>
      <w:r>
        <w:rPr>
          <w:rFonts w:hint="eastAsia"/>
          <w:lang w:eastAsia="zh-CN"/>
        </w:rPr>
        <w:t>和</w:t>
      </w:r>
      <w:r>
        <w:rPr>
          <w:rFonts w:hint="eastAsia"/>
          <w:i/>
          <w:iCs/>
          <w:lang w:eastAsia="zh-CN"/>
        </w:rPr>
        <w:t>T'</w:t>
      </w:r>
      <w:r>
        <w:rPr>
          <w:rFonts w:hint="eastAsia"/>
          <w:lang w:eastAsia="zh-CN"/>
        </w:rPr>
        <w:t>来计算</w:t>
      </w:r>
      <w:r>
        <w:rPr>
          <w:rFonts w:hint="eastAsia"/>
          <w:lang w:eastAsia="zh-CN"/>
        </w:rPr>
        <w:t>1 860-1 875MHz</w:t>
      </w:r>
      <w:r>
        <w:rPr>
          <w:rFonts w:hint="eastAsia"/>
          <w:lang w:eastAsia="zh-CN"/>
        </w:rPr>
        <w:t>频</w:t>
      </w:r>
      <w:r w:rsidRPr="002A7168">
        <w:rPr>
          <w:rFonts w:hint="eastAsia"/>
          <w:lang w:eastAsia="zh-CN"/>
        </w:rPr>
        <w:t>段</w:t>
      </w:r>
      <w:r>
        <w:rPr>
          <w:rFonts w:hint="eastAsia"/>
          <w:lang w:eastAsia="zh-CN"/>
        </w:rPr>
        <w:t>的</w:t>
      </w:r>
      <w:r>
        <w:rPr>
          <w:rFonts w:hint="eastAsia"/>
          <w:lang w:eastAsia="zh-CN"/>
        </w:rPr>
        <w:t>SUE'</w:t>
      </w:r>
      <w:r>
        <w:rPr>
          <w:rFonts w:hint="eastAsia"/>
          <w:lang w:eastAsia="zh-CN"/>
        </w:rPr>
        <w:t>。</w:t>
      </w:r>
    </w:p>
    <w:p w:rsidR="00542061" w:rsidRPr="002A7168" w:rsidRDefault="0095017A" w:rsidP="002A7168">
      <w:pPr>
        <w:pStyle w:val="Heading2"/>
        <w:ind w:leftChars="231" w:left="866" w:hangingChars="130" w:hanging="312"/>
        <w:rPr>
          <w:b w:val="0"/>
          <w:lang w:eastAsia="zh-CN"/>
        </w:rPr>
      </w:pPr>
      <w:bookmarkStart w:id="24" w:name="OLE_LINK25"/>
      <w:bookmarkEnd w:id="23"/>
      <w:r w:rsidRPr="002A7168">
        <w:rPr>
          <w:rFonts w:hint="eastAsia"/>
          <w:b w:val="0"/>
          <w:lang w:eastAsia="zh-CN"/>
        </w:rPr>
        <w:t>该频带的实际测量结果</w:t>
      </w:r>
      <w:r w:rsidRPr="00B166A9">
        <w:rPr>
          <w:rFonts w:hint="eastAsia"/>
          <w:b w:val="0"/>
          <w:i/>
          <w:lang w:eastAsia="zh-CN"/>
        </w:rPr>
        <w:t>B'</w:t>
      </w:r>
      <w:r w:rsidRPr="002A7168">
        <w:rPr>
          <w:rFonts w:hint="eastAsia"/>
          <w:b w:val="0"/>
          <w:lang w:eastAsia="zh-CN"/>
        </w:rPr>
        <w:t>/</w:t>
      </w:r>
      <w:r w:rsidRPr="00B166A9">
        <w:rPr>
          <w:rFonts w:hint="eastAsia"/>
          <w:b w:val="0"/>
          <w:i/>
          <w:lang w:eastAsia="zh-CN"/>
        </w:rPr>
        <w:t>B</w:t>
      </w:r>
      <w:r w:rsidRPr="002A7168">
        <w:rPr>
          <w:rFonts w:hint="eastAsia"/>
          <w:b w:val="0"/>
          <w:lang w:eastAsia="zh-CN"/>
        </w:rPr>
        <w:t>如下所示。</w:t>
      </w:r>
    </w:p>
    <w:bookmarkEnd w:id="24"/>
    <w:p w:rsidR="00542061" w:rsidRPr="00B166A9" w:rsidRDefault="0095017A" w:rsidP="00705C0C">
      <w:pPr>
        <w:pStyle w:val="FigureNo"/>
        <w:rPr>
          <w:lang w:eastAsia="zh-CN"/>
        </w:rPr>
      </w:pPr>
      <w:r w:rsidRPr="00B166A9">
        <w:rPr>
          <w:rFonts w:hint="eastAsia"/>
          <w:lang w:eastAsia="zh-CN"/>
        </w:rPr>
        <w:t>图</w:t>
      </w:r>
      <w:r w:rsidRPr="00B166A9">
        <w:rPr>
          <w:rFonts w:hint="eastAsia"/>
          <w:lang w:eastAsia="zh-CN"/>
        </w:rPr>
        <w:t>6</w:t>
      </w:r>
    </w:p>
    <w:p w:rsidR="00542061" w:rsidRPr="002A7168" w:rsidRDefault="0095017A" w:rsidP="00705C0C">
      <w:pPr>
        <w:pStyle w:val="Figuretitle"/>
        <w:rPr>
          <w:lang w:eastAsia="zh-CN"/>
        </w:rPr>
      </w:pPr>
      <w:r w:rsidRPr="002A7168">
        <w:rPr>
          <w:rFonts w:hint="eastAsia"/>
          <w:lang w:eastAsia="zh-CN"/>
        </w:rPr>
        <w:t>重庆市</w:t>
      </w:r>
      <w:r w:rsidRPr="002A7168">
        <w:rPr>
          <w:rFonts w:hint="eastAsia"/>
          <w:lang w:eastAsia="zh-CN"/>
        </w:rPr>
        <w:t>1 860-1 875 MHz</w:t>
      </w:r>
      <w:r w:rsidRPr="002A7168">
        <w:rPr>
          <w:rFonts w:hint="eastAsia"/>
          <w:lang w:eastAsia="zh-CN"/>
        </w:rPr>
        <w:t>实际测量结果</w:t>
      </w:r>
      <w:r w:rsidR="0094670B" w:rsidRPr="0094670B">
        <w:rPr>
          <w:rFonts w:hint="eastAsia"/>
          <w:i/>
          <w:lang w:eastAsia="zh-CN"/>
        </w:rPr>
        <w:t>B'</w:t>
      </w:r>
      <w:r w:rsidR="0094670B">
        <w:rPr>
          <w:rFonts w:hint="eastAsia"/>
          <w:lang w:eastAsia="zh-CN"/>
        </w:rPr>
        <w:t>/</w:t>
      </w:r>
      <w:r w:rsidRPr="0094670B">
        <w:rPr>
          <w:rFonts w:hint="eastAsia"/>
          <w:i/>
          <w:lang w:eastAsia="zh-CN"/>
        </w:rPr>
        <w:t>B</w:t>
      </w:r>
    </w:p>
    <w:p w:rsidR="00542061" w:rsidRDefault="0095017A" w:rsidP="00055144">
      <w:pPr>
        <w:ind w:left="709"/>
        <w:jc w:val="left"/>
        <w:rPr>
          <w:sz w:val="18"/>
          <w:szCs w:val="18"/>
          <w:lang w:eastAsia="zh-CN"/>
        </w:rPr>
      </w:pPr>
      <w:bookmarkStart w:id="25" w:name="OLE_LINK26"/>
      <w:r w:rsidRPr="002A7168">
        <w:rPr>
          <w:rFonts w:asciiTheme="majorEastAsia" w:eastAsiaTheme="majorEastAsia" w:hAnsiTheme="majorEastAsia" w:hint="eastAsia"/>
          <w:sz w:val="18"/>
          <w:szCs w:val="18"/>
          <w:lang w:eastAsia="zh-CN"/>
        </w:rPr>
        <w:t>测量日期：</w:t>
      </w:r>
      <w:r>
        <w:rPr>
          <w:rFonts w:eastAsia="SimHei"/>
          <w:sz w:val="18"/>
          <w:szCs w:val="18"/>
          <w:lang w:eastAsia="zh-CN"/>
        </w:rPr>
        <w:t>2016-08-29</w:t>
      </w:r>
      <w:r>
        <w:rPr>
          <w:rFonts w:eastAsia="SimHei" w:hint="eastAsia"/>
          <w:sz w:val="18"/>
          <w:szCs w:val="18"/>
          <w:lang w:eastAsia="zh-CN"/>
        </w:rPr>
        <w:t>至</w:t>
      </w:r>
      <w:r>
        <w:rPr>
          <w:rFonts w:eastAsia="SimHei"/>
          <w:sz w:val="18"/>
          <w:szCs w:val="18"/>
          <w:lang w:eastAsia="zh-CN"/>
        </w:rPr>
        <w:t>2016-09-25</w:t>
      </w:r>
    </w:p>
    <w:bookmarkEnd w:id="25"/>
    <w:p w:rsidR="00542061" w:rsidRDefault="007B0182">
      <w:pPr>
        <w:pStyle w:val="Figure"/>
        <w:rPr>
          <w:rFonts w:eastAsia="楷体"/>
          <w:lang w:eastAsia="zh-CN"/>
        </w:rPr>
      </w:pPr>
      <w:r>
        <w:rPr>
          <w:noProof/>
          <w:lang w:val="en-GB" w:eastAsia="zh-CN"/>
        </w:rPr>
        <w:drawing>
          <wp:inline distT="0" distB="0" distL="0" distR="0">
            <wp:extent cx="5242560" cy="309098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247931" cy="3094148"/>
                    </a:xfrm>
                    <a:prstGeom prst="rect">
                      <a:avLst/>
                    </a:prstGeom>
                    <a:noFill/>
                    <a:ln w="9525">
                      <a:noFill/>
                      <a:miter lim="800000"/>
                      <a:headEnd/>
                      <a:tailEnd/>
                    </a:ln>
                  </pic:spPr>
                </pic:pic>
              </a:graphicData>
            </a:graphic>
          </wp:inline>
        </w:drawing>
      </w:r>
    </w:p>
    <w:p w:rsidR="00542061" w:rsidRDefault="0095017A" w:rsidP="002A7168">
      <w:pPr>
        <w:ind w:firstLineChars="200" w:firstLine="480"/>
        <w:rPr>
          <w:color w:val="000000"/>
          <w:lang w:eastAsia="zh-CN"/>
        </w:rPr>
      </w:pPr>
      <w:r>
        <w:rPr>
          <w:rFonts w:hint="eastAsia"/>
          <w:color w:val="000000"/>
          <w:lang w:eastAsia="zh-CN"/>
        </w:rPr>
        <w:t>该频段</w:t>
      </w:r>
      <w:r w:rsidRPr="00AD3825">
        <w:rPr>
          <w:rFonts w:hint="eastAsia"/>
          <w:i/>
          <w:color w:val="000000"/>
          <w:lang w:eastAsia="zh-CN"/>
        </w:rPr>
        <w:t>B'</w:t>
      </w:r>
      <w:r>
        <w:rPr>
          <w:rFonts w:hint="eastAsia"/>
          <w:color w:val="000000"/>
          <w:lang w:eastAsia="zh-CN"/>
        </w:rPr>
        <w:t>/</w:t>
      </w:r>
      <w:r w:rsidRPr="00AD3825">
        <w:rPr>
          <w:rFonts w:hint="eastAsia"/>
          <w:i/>
          <w:color w:val="000000"/>
          <w:lang w:eastAsia="zh-CN"/>
        </w:rPr>
        <w:t>B</w:t>
      </w:r>
      <w:r>
        <w:rPr>
          <w:rFonts w:hint="eastAsia"/>
          <w:color w:val="000000"/>
          <w:lang w:eastAsia="zh-CN"/>
        </w:rPr>
        <w:t>的区域统计值为</w:t>
      </w:r>
      <w:r>
        <w:rPr>
          <w:rFonts w:hint="eastAsia"/>
          <w:color w:val="000000"/>
          <w:lang w:eastAsia="zh-CN"/>
        </w:rPr>
        <w:t>65.58</w:t>
      </w:r>
      <w:r>
        <w:rPr>
          <w:rFonts w:hint="eastAsia"/>
          <w:color w:val="000000"/>
          <w:lang w:eastAsia="zh-CN"/>
        </w:rPr>
        <w:t>％。</w:t>
      </w:r>
    </w:p>
    <w:p w:rsidR="00542061" w:rsidRDefault="0095017A" w:rsidP="002A7168">
      <w:pPr>
        <w:ind w:firstLineChars="200" w:firstLine="480"/>
        <w:rPr>
          <w:color w:val="000000"/>
          <w:lang w:eastAsia="zh-CN"/>
        </w:rPr>
      </w:pPr>
      <w:r>
        <w:rPr>
          <w:rFonts w:hint="eastAsia"/>
          <w:color w:val="000000"/>
          <w:lang w:eastAsia="zh-CN"/>
        </w:rPr>
        <w:t>同样，该频段的</w:t>
      </w:r>
      <w:r w:rsidRPr="00C12098">
        <w:rPr>
          <w:rFonts w:hint="eastAsia"/>
          <w:i/>
          <w:color w:val="000000"/>
          <w:lang w:eastAsia="zh-CN"/>
        </w:rPr>
        <w:t>S'</w:t>
      </w:r>
      <w:r>
        <w:rPr>
          <w:rFonts w:hint="eastAsia"/>
          <w:color w:val="000000"/>
          <w:lang w:eastAsia="zh-CN"/>
        </w:rPr>
        <w:t>/</w:t>
      </w:r>
      <w:r w:rsidRPr="00C12098">
        <w:rPr>
          <w:rFonts w:hint="eastAsia"/>
          <w:i/>
          <w:color w:val="000000"/>
          <w:lang w:eastAsia="zh-CN"/>
        </w:rPr>
        <w:t>S</w:t>
      </w:r>
      <w:r>
        <w:rPr>
          <w:rFonts w:hint="eastAsia"/>
          <w:color w:val="000000"/>
          <w:lang w:eastAsia="zh-CN"/>
        </w:rPr>
        <w:t>和</w:t>
      </w:r>
      <w:r w:rsidRPr="00C12098">
        <w:rPr>
          <w:rFonts w:hint="eastAsia"/>
          <w:i/>
          <w:color w:val="000000"/>
          <w:lang w:eastAsia="zh-CN"/>
        </w:rPr>
        <w:t>T'</w:t>
      </w:r>
      <w:r>
        <w:rPr>
          <w:rFonts w:hint="eastAsia"/>
          <w:color w:val="000000"/>
          <w:lang w:eastAsia="zh-CN"/>
        </w:rPr>
        <w:t>/</w:t>
      </w:r>
      <w:r w:rsidRPr="00C12098">
        <w:rPr>
          <w:rFonts w:hint="eastAsia"/>
          <w:i/>
          <w:color w:val="000000"/>
          <w:lang w:eastAsia="zh-CN"/>
        </w:rPr>
        <w:t>T</w:t>
      </w:r>
      <w:r>
        <w:rPr>
          <w:rFonts w:hint="eastAsia"/>
          <w:color w:val="000000"/>
          <w:lang w:eastAsia="zh-CN"/>
        </w:rPr>
        <w:t>区域统计值分别为</w:t>
      </w:r>
      <w:r>
        <w:rPr>
          <w:rFonts w:hint="eastAsia"/>
          <w:color w:val="000000"/>
          <w:lang w:eastAsia="zh-CN"/>
        </w:rPr>
        <w:t>90.25</w:t>
      </w:r>
      <w:r>
        <w:rPr>
          <w:rFonts w:hint="eastAsia"/>
          <w:color w:val="000000"/>
          <w:lang w:eastAsia="zh-CN"/>
        </w:rPr>
        <w:t>％和</w:t>
      </w:r>
      <w:r>
        <w:rPr>
          <w:rFonts w:hint="eastAsia"/>
          <w:color w:val="000000"/>
          <w:lang w:eastAsia="zh-CN"/>
        </w:rPr>
        <w:t>92.13</w:t>
      </w:r>
      <w:r>
        <w:rPr>
          <w:rFonts w:hint="eastAsia"/>
          <w:color w:val="000000"/>
          <w:lang w:eastAsia="zh-CN"/>
        </w:rPr>
        <w:t>％。</w:t>
      </w:r>
    </w:p>
    <w:p w:rsidR="00542061" w:rsidRDefault="0095017A" w:rsidP="002A7168">
      <w:pPr>
        <w:ind w:firstLineChars="200" w:firstLine="480"/>
        <w:rPr>
          <w:color w:val="000000"/>
          <w:lang w:eastAsia="zh-CN"/>
        </w:rPr>
      </w:pPr>
      <w:r>
        <w:rPr>
          <w:rFonts w:hint="eastAsia"/>
          <w:color w:val="000000"/>
          <w:lang w:eastAsia="zh-CN"/>
        </w:rPr>
        <w:t>因此，</w:t>
      </w:r>
      <w:r>
        <w:rPr>
          <w:rFonts w:hint="eastAsia"/>
          <w:color w:val="000000"/>
          <w:lang w:eastAsia="zh-CN"/>
        </w:rPr>
        <w:t>1 860-1 875 MHz</w:t>
      </w:r>
      <w:r>
        <w:rPr>
          <w:rFonts w:hint="eastAsia"/>
          <w:color w:val="000000"/>
          <w:lang w:eastAsia="zh-CN"/>
        </w:rPr>
        <w:t>频段的</w:t>
      </w:r>
      <w:r>
        <w:rPr>
          <w:rFonts w:hint="eastAsia"/>
          <w:color w:val="000000"/>
          <w:lang w:eastAsia="zh-CN"/>
        </w:rPr>
        <w:t>SUE'</w:t>
      </w:r>
      <w:r>
        <w:rPr>
          <w:rFonts w:hint="eastAsia"/>
          <w:color w:val="000000"/>
          <w:lang w:eastAsia="zh-CN"/>
        </w:rPr>
        <w:t>为：</w:t>
      </w:r>
    </w:p>
    <w:p w:rsidR="00542061" w:rsidRDefault="0095017A" w:rsidP="002A7168">
      <w:pPr>
        <w:ind w:firstLineChars="200" w:firstLine="480"/>
        <w:rPr>
          <w:color w:val="000000"/>
          <w:lang w:eastAsia="zh-CN"/>
        </w:rPr>
      </w:pPr>
      <w:r>
        <w:rPr>
          <w:i/>
          <w:iCs/>
          <w:color w:val="000000"/>
          <w:lang w:eastAsia="zh-CN"/>
        </w:rPr>
        <w:t>SUE</w:t>
      </w:r>
      <w:r>
        <w:rPr>
          <w:color w:val="000000"/>
          <w:vertAlign w:val="subscript"/>
          <w:lang w:eastAsia="zh-CN"/>
        </w:rPr>
        <w:t>1860-1875MHz</w:t>
      </w:r>
      <w:r>
        <w:rPr>
          <w:color w:val="000000"/>
          <w:lang w:eastAsia="zh-CN"/>
        </w:rPr>
        <w:t>=65.58%×90.25%×92.13%=54.53%</w:t>
      </w:r>
    </w:p>
    <w:p w:rsidR="00542061" w:rsidRDefault="0095017A">
      <w:pPr>
        <w:pStyle w:val="Heading2"/>
        <w:rPr>
          <w:lang w:eastAsia="zh-CN"/>
        </w:rPr>
      </w:pPr>
      <w:bookmarkStart w:id="26" w:name="_Toc485392666"/>
      <w:bookmarkStart w:id="27" w:name="_Toc492289110"/>
      <w:bookmarkStart w:id="28" w:name="_Toc485392618"/>
      <w:bookmarkStart w:id="29" w:name="_Toc485392529"/>
      <w:bookmarkStart w:id="30" w:name="_Toc492285333"/>
      <w:bookmarkStart w:id="31" w:name="_Toc485392743"/>
      <w:r>
        <w:rPr>
          <w:lang w:eastAsia="zh-CN"/>
        </w:rPr>
        <w:t>1.5</w:t>
      </w:r>
      <w:r>
        <w:rPr>
          <w:lang w:eastAsia="zh-CN"/>
        </w:rPr>
        <w:tab/>
      </w:r>
      <w:bookmarkEnd w:id="26"/>
      <w:bookmarkEnd w:id="27"/>
      <w:bookmarkEnd w:id="28"/>
      <w:bookmarkEnd w:id="29"/>
      <w:bookmarkEnd w:id="30"/>
      <w:bookmarkEnd w:id="31"/>
      <w:r>
        <w:rPr>
          <w:rFonts w:hint="eastAsia"/>
          <w:lang w:eastAsia="zh-CN"/>
        </w:rPr>
        <w:t>陆地移动无线电系统的</w:t>
      </w:r>
      <w:r>
        <w:rPr>
          <w:rFonts w:hint="eastAsia"/>
          <w:lang w:eastAsia="zh-CN"/>
        </w:rPr>
        <w:t>SUE</w:t>
      </w:r>
      <w:r>
        <w:rPr>
          <w:rFonts w:hint="eastAsia"/>
          <w:lang w:eastAsia="zh-CN"/>
        </w:rPr>
        <w:t>（替代方法）</w:t>
      </w:r>
    </w:p>
    <w:p w:rsidR="00542061" w:rsidRDefault="0095017A">
      <w:pPr>
        <w:pStyle w:val="Heading3"/>
        <w:rPr>
          <w:lang w:eastAsia="zh-CN"/>
        </w:rPr>
      </w:pPr>
      <w:r>
        <w:rPr>
          <w:lang w:eastAsia="zh-CN"/>
        </w:rPr>
        <w:t>1.</w:t>
      </w:r>
      <w:r>
        <w:rPr>
          <w:rFonts w:hint="eastAsia"/>
          <w:lang w:eastAsia="zh-CN"/>
        </w:rPr>
        <w:t>5</w:t>
      </w:r>
      <w:r>
        <w:rPr>
          <w:lang w:eastAsia="zh-CN"/>
        </w:rPr>
        <w:t>.1</w:t>
      </w:r>
      <w:r>
        <w:rPr>
          <w:lang w:eastAsia="zh-CN"/>
        </w:rPr>
        <w:tab/>
      </w:r>
      <w:r>
        <w:rPr>
          <w:rFonts w:hint="eastAsia"/>
          <w:lang w:eastAsia="zh-CN"/>
        </w:rPr>
        <w:t>引言</w:t>
      </w:r>
    </w:p>
    <w:p w:rsidR="00542061" w:rsidRDefault="0095017A">
      <w:pPr>
        <w:snapToGrid w:val="0"/>
        <w:ind w:firstLineChars="200" w:firstLine="480"/>
        <w:rPr>
          <w:lang w:eastAsia="zh-CN"/>
        </w:rPr>
      </w:pPr>
      <w:r>
        <w:rPr>
          <w:rFonts w:hint="eastAsia"/>
          <w:lang w:eastAsia="zh-CN"/>
        </w:rPr>
        <w:t>考虑采用某种标准的陆地通信系统的情况，该系统有</w:t>
      </w:r>
      <w:r>
        <w:rPr>
          <w:i/>
          <w:iCs/>
          <w:lang w:eastAsia="zh-CN"/>
        </w:rPr>
        <w:t>J</w:t>
      </w:r>
      <w:r>
        <w:rPr>
          <w:rFonts w:hint="eastAsia"/>
          <w:lang w:eastAsia="zh-CN"/>
        </w:rPr>
        <w:t>个工作在一组固定频率上的基站，部署在一定的地理区域内。在一般的情况下，频谱利用效率需要用复杂的参数得到：</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10"/>
        </w:rPr>
        <w:object w:dxaOrig="1380" w:dyaOrig="340">
          <v:shape id="_x0000_i1033" type="#_x0000_t75" style="width:69pt;height:17.4pt" o:ole="" fillcolor="#000005">
            <v:imagedata r:id="rId54" o:title=""/>
          </v:shape>
          <o:OLEObject Type="Embed" ProgID="Equation.3" ShapeID="_x0000_i1033" DrawAspect="Content" ObjectID="_1585468114" r:id="rId55"/>
        </w:object>
      </w:r>
      <w:r w:rsidR="002A7168">
        <w:rPr>
          <w:lang w:eastAsia="zh-CN"/>
        </w:rPr>
        <w:tab/>
        <w:t>(1</w:t>
      </w:r>
      <w:r w:rsidR="002A7168">
        <w:rPr>
          <w:rFonts w:hint="eastAsia"/>
          <w:lang w:eastAsia="zh-CN"/>
        </w:rPr>
        <w:t>9</w:t>
      </w:r>
      <w:r>
        <w:rPr>
          <w:lang w:eastAsia="zh-CN"/>
        </w:rPr>
        <w:t>)</w:t>
      </w:r>
    </w:p>
    <w:p w:rsidR="00542061" w:rsidRDefault="0095017A">
      <w:pPr>
        <w:snapToGrid w:val="0"/>
        <w:rPr>
          <w:lang w:eastAsia="zh-CN"/>
        </w:rPr>
      </w:pPr>
      <w:r>
        <w:rPr>
          <w:rFonts w:hint="eastAsia"/>
          <w:lang w:eastAsia="zh-CN"/>
        </w:rPr>
        <w:t>其中：</w:t>
      </w:r>
    </w:p>
    <w:p w:rsidR="00542061" w:rsidRDefault="0095017A">
      <w:pPr>
        <w:pStyle w:val="Equationlegend"/>
        <w:tabs>
          <w:tab w:val="left" w:pos="1985"/>
        </w:tabs>
        <w:rPr>
          <w:lang w:eastAsia="zh-CN"/>
        </w:rPr>
      </w:pPr>
      <w:r>
        <w:rPr>
          <w:i/>
          <w:iCs/>
          <w:lang w:eastAsia="zh-CN"/>
        </w:rPr>
        <w:tab/>
        <w:t>M</w:t>
      </w:r>
      <w:r>
        <w:rPr>
          <w:rFonts w:hint="eastAsia"/>
          <w:kern w:val="21"/>
          <w:lang w:eastAsia="zh-CN"/>
        </w:rPr>
        <w:t>：</w:t>
      </w:r>
      <w:r>
        <w:rPr>
          <w:i/>
          <w:iCs/>
          <w:lang w:eastAsia="zh-CN"/>
        </w:rPr>
        <w:tab/>
      </w:r>
      <w:r>
        <w:rPr>
          <w:rFonts w:hint="eastAsia"/>
          <w:lang w:eastAsia="zh-CN"/>
        </w:rPr>
        <w:t>在所研究的通信系统的帮助下可以取得的效用；</w:t>
      </w:r>
    </w:p>
    <w:p w:rsidR="00542061" w:rsidRDefault="0095017A">
      <w:pPr>
        <w:pStyle w:val="Equationlegend"/>
        <w:tabs>
          <w:tab w:val="left" w:pos="1985"/>
        </w:tabs>
        <w:rPr>
          <w:lang w:eastAsia="zh-CN"/>
        </w:rPr>
      </w:pPr>
      <w:r>
        <w:rPr>
          <w:i/>
          <w:lang w:eastAsia="zh-CN"/>
        </w:rPr>
        <w:tab/>
        <w:t>U</w:t>
      </w:r>
      <w:r>
        <w:rPr>
          <w:rFonts w:hint="eastAsia"/>
          <w:kern w:val="21"/>
          <w:lang w:eastAsia="zh-CN"/>
        </w:rPr>
        <w:t>：</w:t>
      </w:r>
      <w:r>
        <w:rPr>
          <w:i/>
          <w:lang w:eastAsia="zh-CN"/>
        </w:rPr>
        <w:tab/>
      </w:r>
      <w:r>
        <w:rPr>
          <w:rFonts w:hint="eastAsia"/>
          <w:lang w:eastAsia="zh-CN"/>
        </w:rPr>
        <w:t>该系统的频谱利用因子。</w:t>
      </w:r>
    </w:p>
    <w:p w:rsidR="00542061" w:rsidRDefault="0095017A">
      <w:pPr>
        <w:pStyle w:val="Heading3"/>
        <w:rPr>
          <w:lang w:eastAsia="zh-CN"/>
        </w:rPr>
      </w:pPr>
      <w:r>
        <w:rPr>
          <w:lang w:eastAsia="zh-CN"/>
        </w:rPr>
        <w:lastRenderedPageBreak/>
        <w:t>1.</w:t>
      </w:r>
      <w:r>
        <w:rPr>
          <w:rFonts w:hint="eastAsia"/>
          <w:lang w:eastAsia="zh-CN"/>
        </w:rPr>
        <w:t>5</w:t>
      </w:r>
      <w:r>
        <w:rPr>
          <w:lang w:eastAsia="zh-CN"/>
        </w:rPr>
        <w:t>.2</w:t>
      </w:r>
      <w:r>
        <w:rPr>
          <w:lang w:eastAsia="zh-CN"/>
        </w:rPr>
        <w:tab/>
      </w:r>
      <w:r>
        <w:rPr>
          <w:rFonts w:hint="eastAsia"/>
          <w:lang w:eastAsia="zh-CN"/>
        </w:rPr>
        <w:t>效用的定义</w:t>
      </w:r>
    </w:p>
    <w:p w:rsidR="00542061" w:rsidRDefault="0095017A">
      <w:pPr>
        <w:snapToGrid w:val="0"/>
        <w:ind w:firstLineChars="200" w:firstLine="480"/>
        <w:rPr>
          <w:iCs/>
          <w:lang w:eastAsia="zh-CN"/>
        </w:rPr>
      </w:pPr>
      <w:r>
        <w:rPr>
          <w:rFonts w:hint="eastAsia"/>
          <w:lang w:eastAsia="zh-CN"/>
        </w:rPr>
        <w:t>移动通信系统的有用性是由用户在一定地理区域内的任意一点上发送和接收信息的能力所决定的。随着在给定时间内传输的信息量（或在服务区内通信业务量）的增加以及实际可以接入的区域面积的增加，效用也在增加。效用最好用两个量进行表征：在服务区边界内产生的总的业务量</w:t>
      </w:r>
      <w:r>
        <w:rPr>
          <w:i/>
          <w:iCs/>
          <w:lang w:eastAsia="zh-CN"/>
        </w:rPr>
        <w:t>E</w:t>
      </w:r>
      <w:r>
        <w:rPr>
          <w:rFonts w:hint="eastAsia"/>
          <w:lang w:eastAsia="zh-CN"/>
        </w:rPr>
        <w:t>以及服务区的相对大小，后者用</w:t>
      </w:r>
      <w:r>
        <w:rPr>
          <w:i/>
          <w:lang w:eastAsia="zh-CN"/>
        </w:rPr>
        <w:t>S</w:t>
      </w:r>
      <w:r>
        <w:rPr>
          <w:i/>
          <w:vertAlign w:val="subscript"/>
          <w:lang w:eastAsia="zh-CN"/>
        </w:rPr>
        <w:t>r</w:t>
      </w:r>
      <w:r>
        <w:rPr>
          <w:lang w:eastAsia="zh-CN"/>
        </w:rPr>
        <w:t> </w:t>
      </w:r>
      <w:r>
        <w:rPr>
          <w:i/>
          <w:lang w:eastAsia="zh-CN"/>
        </w:rPr>
        <w:t>= S</w:t>
      </w:r>
      <w:r>
        <w:rPr>
          <w:i/>
          <w:vertAlign w:val="subscript"/>
          <w:lang w:eastAsia="zh-CN"/>
        </w:rPr>
        <w:t>s</w:t>
      </w:r>
      <w:r>
        <w:rPr>
          <w:iCs/>
          <w:lang w:eastAsia="zh-CN"/>
        </w:rPr>
        <w:t>/</w:t>
      </w:r>
      <w:r>
        <w:rPr>
          <w:i/>
          <w:lang w:eastAsia="zh-CN"/>
        </w:rPr>
        <w:t>S</w:t>
      </w:r>
      <w:r>
        <w:rPr>
          <w:rFonts w:hint="eastAsia"/>
          <w:iCs/>
          <w:lang w:eastAsia="zh-CN"/>
        </w:rPr>
        <w:t>给出，其中</w:t>
      </w:r>
      <w:r>
        <w:rPr>
          <w:i/>
          <w:lang w:eastAsia="zh-CN"/>
        </w:rPr>
        <w:t>S</w:t>
      </w:r>
      <w:r>
        <w:rPr>
          <w:i/>
          <w:vertAlign w:val="subscript"/>
          <w:lang w:eastAsia="zh-CN"/>
        </w:rPr>
        <w:t>s</w:t>
      </w:r>
      <w:r>
        <w:rPr>
          <w:rFonts w:hint="eastAsia"/>
          <w:iCs/>
          <w:lang w:eastAsia="zh-CN"/>
        </w:rPr>
        <w:t>和</w:t>
      </w:r>
      <w:r>
        <w:rPr>
          <w:i/>
          <w:lang w:eastAsia="zh-CN"/>
        </w:rPr>
        <w:t> S</w:t>
      </w:r>
      <w:r>
        <w:rPr>
          <w:rFonts w:hint="eastAsia"/>
          <w:iCs/>
          <w:lang w:eastAsia="zh-CN"/>
        </w:rPr>
        <w:t>分别是所研究系统的服务区和所考虑的地理区域总的面积。效用可以用下面的公式给出：</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10"/>
        </w:rPr>
        <w:object w:dxaOrig="1040" w:dyaOrig="340">
          <v:shape id="_x0000_i1034" type="#_x0000_t75" style="width:51.6pt;height:17.4pt" o:ole="">
            <v:imagedata r:id="rId56" o:title=""/>
          </v:shape>
          <o:OLEObject Type="Embed" ProgID="Equation.3" ShapeID="_x0000_i1034" DrawAspect="Content" ObjectID="_1585468115" r:id="rId57"/>
        </w:object>
      </w:r>
      <w:r w:rsidR="002A7168">
        <w:rPr>
          <w:lang w:eastAsia="zh-CN"/>
        </w:rPr>
        <w:tab/>
        <w:t>(</w:t>
      </w:r>
      <w:r w:rsidR="002A7168">
        <w:rPr>
          <w:rFonts w:hint="eastAsia"/>
          <w:lang w:eastAsia="zh-CN"/>
        </w:rPr>
        <w:t>20</w:t>
      </w:r>
      <w:r>
        <w:rPr>
          <w:lang w:eastAsia="zh-CN"/>
        </w:rPr>
        <w:t>)</w:t>
      </w:r>
    </w:p>
    <w:p w:rsidR="00542061" w:rsidRDefault="0095017A" w:rsidP="00055144">
      <w:pPr>
        <w:snapToGrid w:val="0"/>
        <w:spacing w:line="288" w:lineRule="auto"/>
        <w:ind w:firstLineChars="200" w:firstLine="480"/>
        <w:rPr>
          <w:iCs/>
          <w:lang w:eastAsia="zh-CN"/>
        </w:rPr>
      </w:pPr>
      <w:r>
        <w:rPr>
          <w:rFonts w:hint="eastAsia"/>
          <w:lang w:eastAsia="zh-CN"/>
        </w:rPr>
        <w:t>很明显，对于</w:t>
      </w:r>
      <w:r>
        <w:rPr>
          <w:i/>
          <w:lang w:eastAsia="zh-CN"/>
        </w:rPr>
        <w:t>S</w:t>
      </w:r>
      <w:r>
        <w:rPr>
          <w:i/>
          <w:vertAlign w:val="subscript"/>
          <w:lang w:eastAsia="zh-CN"/>
        </w:rPr>
        <w:t>s</w:t>
      </w:r>
      <w:r>
        <w:rPr>
          <w:rFonts w:hint="eastAsia"/>
          <w:lang w:eastAsia="zh-CN"/>
        </w:rPr>
        <w:t>的值远远小于</w:t>
      </w:r>
      <w:r>
        <w:rPr>
          <w:i/>
          <w:lang w:eastAsia="zh-CN"/>
        </w:rPr>
        <w:t>S</w:t>
      </w:r>
      <w:r>
        <w:rPr>
          <w:rFonts w:hint="eastAsia"/>
          <w:kern w:val="21"/>
          <w:lang w:eastAsia="zh-CN"/>
        </w:rPr>
        <w:t>（</w:t>
      </w:r>
      <w:r>
        <w:rPr>
          <w:i/>
          <w:lang w:eastAsia="zh-CN"/>
        </w:rPr>
        <w:t>S</w:t>
      </w:r>
      <w:r>
        <w:rPr>
          <w:i/>
          <w:vertAlign w:val="subscript"/>
          <w:lang w:eastAsia="zh-CN"/>
        </w:rPr>
        <w:t>r</w:t>
      </w:r>
      <w:r>
        <w:rPr>
          <w:lang w:eastAsia="zh-CN"/>
        </w:rPr>
        <w:t> </w:t>
      </w:r>
      <w:r>
        <w:rPr>
          <w:i/>
          <w:lang w:eastAsia="zh-CN"/>
        </w:rPr>
        <w:t>≈ </w:t>
      </w:r>
      <w:r>
        <w:rPr>
          <w:lang w:eastAsia="zh-CN"/>
        </w:rPr>
        <w:t>0</w:t>
      </w:r>
      <w:r>
        <w:rPr>
          <w:rFonts w:hint="eastAsia"/>
          <w:kern w:val="21"/>
          <w:lang w:eastAsia="zh-CN"/>
        </w:rPr>
        <w:t>）</w:t>
      </w:r>
      <w:r>
        <w:rPr>
          <w:rFonts w:hint="eastAsia"/>
          <w:lang w:eastAsia="zh-CN"/>
        </w:rPr>
        <w:t>的情况，所研究的（移动）系统的有用性将是非常低的。这样的系统所提供的服务与固定通信系统提供的服务相比没有显著的区别。</w:t>
      </w:r>
    </w:p>
    <w:p w:rsidR="00542061" w:rsidRDefault="0095017A" w:rsidP="00055144">
      <w:pPr>
        <w:snapToGrid w:val="0"/>
        <w:spacing w:line="288" w:lineRule="auto"/>
        <w:ind w:firstLineChars="200" w:firstLine="480"/>
        <w:rPr>
          <w:iCs/>
          <w:lang w:eastAsia="zh-CN"/>
        </w:rPr>
      </w:pPr>
      <w:r>
        <w:rPr>
          <w:rFonts w:hint="eastAsia"/>
          <w:lang w:eastAsia="zh-CN"/>
        </w:rPr>
        <w:t>在服务区</w:t>
      </w:r>
      <w:r>
        <w:rPr>
          <w:i/>
          <w:iCs/>
          <w:lang w:eastAsia="zh-CN"/>
        </w:rPr>
        <w:t>E</w:t>
      </w:r>
      <w:r>
        <w:rPr>
          <w:rFonts w:hint="eastAsia"/>
          <w:lang w:eastAsia="zh-CN"/>
        </w:rPr>
        <w:t>边界内产生的总的业务量可以通过移动通信系统的计费子系统确定，计费系统的数据库中有通信起始和结束时间的长期记录。总的服务区面积可以通过计算移动通信系统基站的各个服务区的和得到，或</w:t>
      </w:r>
      <w:r>
        <w:rPr>
          <w:i/>
          <w:lang w:eastAsia="zh-CN"/>
        </w:rPr>
        <w:t>S</w:t>
      </w:r>
      <w:r>
        <w:rPr>
          <w:i/>
          <w:vertAlign w:val="subscript"/>
          <w:lang w:eastAsia="zh-CN"/>
        </w:rPr>
        <w:t>s</w:t>
      </w:r>
      <w:r>
        <w:rPr>
          <w:i/>
          <w:lang w:eastAsia="zh-CN"/>
        </w:rPr>
        <w:t> =</w:t>
      </w:r>
      <w:r>
        <w:rPr>
          <w:rFonts w:hint="eastAsia"/>
          <w:iCs/>
          <w:lang w:eastAsia="zh-CN"/>
        </w:rPr>
        <w:t>U</w:t>
      </w:r>
      <w:r>
        <w:rPr>
          <w:i/>
          <w:lang w:eastAsia="zh-CN"/>
        </w:rPr>
        <w:t>S</w:t>
      </w:r>
      <w:r>
        <w:rPr>
          <w:i/>
          <w:vertAlign w:val="subscript"/>
          <w:lang w:eastAsia="zh-CN"/>
        </w:rPr>
        <w:t>j</w:t>
      </w:r>
      <w:r>
        <w:rPr>
          <w:rFonts w:hint="eastAsia"/>
          <w:lang w:eastAsia="zh-CN"/>
        </w:rPr>
        <w:t>，其中</w:t>
      </w:r>
      <w:r>
        <w:rPr>
          <w:i/>
          <w:lang w:eastAsia="zh-CN"/>
        </w:rPr>
        <w:t>S</w:t>
      </w:r>
      <w:r>
        <w:rPr>
          <w:i/>
          <w:vertAlign w:val="subscript"/>
          <w:lang w:eastAsia="zh-CN"/>
        </w:rPr>
        <w:t>j</w:t>
      </w:r>
      <w:r>
        <w:rPr>
          <w:rFonts w:hint="eastAsia"/>
          <w:lang w:eastAsia="zh-CN"/>
        </w:rPr>
        <w:t>是第</w:t>
      </w:r>
      <w:r>
        <w:rPr>
          <w:i/>
          <w:lang w:eastAsia="zh-CN"/>
        </w:rPr>
        <w:t>j</w:t>
      </w:r>
      <w:r>
        <w:rPr>
          <w:rFonts w:hint="eastAsia"/>
          <w:iCs/>
          <w:lang w:eastAsia="zh-CN"/>
        </w:rPr>
        <w:t>个基站的服务区面积。</w:t>
      </w:r>
    </w:p>
    <w:p w:rsidR="00542061" w:rsidRDefault="0095017A" w:rsidP="00055144">
      <w:pPr>
        <w:snapToGrid w:val="0"/>
        <w:spacing w:line="288" w:lineRule="auto"/>
        <w:ind w:firstLineChars="200" w:firstLine="480"/>
        <w:rPr>
          <w:lang w:eastAsia="zh-CN"/>
        </w:rPr>
      </w:pPr>
      <w:r>
        <w:rPr>
          <w:rFonts w:hint="eastAsia"/>
          <w:lang w:eastAsia="zh-CN"/>
        </w:rPr>
        <w:t>在某些情况下，可能没有计算服务区内所产生业务量所需的数据，或者可能需要了解移动通信系统的潜在能力，此时仍然可以采用（</w:t>
      </w:r>
      <w:r>
        <w:rPr>
          <w:rFonts w:hint="eastAsia"/>
          <w:lang w:eastAsia="zh-CN"/>
        </w:rPr>
        <w:t>16</w:t>
      </w:r>
      <w:r>
        <w:rPr>
          <w:rFonts w:hint="eastAsia"/>
          <w:lang w:eastAsia="zh-CN"/>
        </w:rPr>
        <w:t>）式计算出效用，做法是用移动系统的相对用户数量</w:t>
      </w:r>
      <w:r>
        <w:rPr>
          <w:i/>
          <w:lang w:eastAsia="zh-CN"/>
        </w:rPr>
        <w:t>N</w:t>
      </w:r>
      <w:r>
        <w:rPr>
          <w:i/>
          <w:vertAlign w:val="subscript"/>
          <w:lang w:eastAsia="zh-CN"/>
        </w:rPr>
        <w:t>r</w:t>
      </w:r>
      <w:r>
        <w:rPr>
          <w:i/>
          <w:lang w:eastAsia="zh-CN"/>
        </w:rPr>
        <w:t> = N</w:t>
      </w:r>
      <w:r>
        <w:rPr>
          <w:i/>
          <w:vertAlign w:val="subscript"/>
          <w:lang w:eastAsia="zh-CN"/>
        </w:rPr>
        <w:t>a</w:t>
      </w:r>
      <w:r>
        <w:rPr>
          <w:iCs/>
          <w:lang w:eastAsia="zh-CN"/>
        </w:rPr>
        <w:t>/</w:t>
      </w:r>
      <w:r>
        <w:rPr>
          <w:i/>
          <w:lang w:eastAsia="zh-CN"/>
        </w:rPr>
        <w:t>N</w:t>
      </w:r>
      <w:r>
        <w:rPr>
          <w:rFonts w:hint="eastAsia"/>
          <w:lang w:eastAsia="zh-CN"/>
        </w:rPr>
        <w:t>来代替表示总的业务量的变量</w:t>
      </w:r>
      <w:r>
        <w:rPr>
          <w:i/>
          <w:iCs/>
          <w:lang w:eastAsia="zh-CN"/>
        </w:rPr>
        <w:t>E</w:t>
      </w:r>
      <w:r>
        <w:rPr>
          <w:rFonts w:hint="eastAsia"/>
          <w:i/>
          <w:iCs/>
          <w:lang w:eastAsia="zh-CN"/>
        </w:rPr>
        <w:t>，</w:t>
      </w:r>
      <w:r>
        <w:rPr>
          <w:rFonts w:hint="eastAsia"/>
          <w:lang w:eastAsia="zh-CN"/>
        </w:rPr>
        <w:t>其中</w:t>
      </w:r>
      <w:r>
        <w:rPr>
          <w:i/>
          <w:lang w:eastAsia="zh-CN"/>
        </w:rPr>
        <w:t>N</w:t>
      </w:r>
      <w:r>
        <w:rPr>
          <w:i/>
          <w:vertAlign w:val="subscript"/>
          <w:lang w:eastAsia="zh-CN"/>
        </w:rPr>
        <w:t>a</w:t>
      </w:r>
      <w:r>
        <w:rPr>
          <w:rFonts w:hint="eastAsia"/>
          <w:iCs/>
          <w:lang w:eastAsia="zh-CN"/>
        </w:rPr>
        <w:t>和</w:t>
      </w:r>
      <w:r>
        <w:rPr>
          <w:i/>
          <w:lang w:eastAsia="zh-CN"/>
        </w:rPr>
        <w:t>N</w:t>
      </w:r>
      <w:r>
        <w:rPr>
          <w:rFonts w:hint="eastAsia"/>
          <w:iCs/>
          <w:lang w:eastAsia="zh-CN"/>
        </w:rPr>
        <w:t>分别是所研究的地理区域内的用户数和总人口数。效用的表达式于是变为：</w:t>
      </w:r>
    </w:p>
    <w:p w:rsidR="00542061" w:rsidRDefault="0095017A" w:rsidP="00055144">
      <w:pPr>
        <w:pStyle w:val="Equation"/>
        <w:tabs>
          <w:tab w:val="left" w:pos="794"/>
        </w:tabs>
        <w:spacing w:line="288" w:lineRule="auto"/>
        <w:rPr>
          <w:lang w:eastAsia="zh-CN"/>
        </w:rPr>
      </w:pPr>
      <w:r>
        <w:rPr>
          <w:lang w:eastAsia="zh-CN"/>
        </w:rPr>
        <w:tab/>
      </w:r>
      <w:r>
        <w:rPr>
          <w:lang w:eastAsia="zh-CN"/>
        </w:rPr>
        <w:tab/>
      </w:r>
      <w:r w:rsidR="00542061" w:rsidRPr="00542061">
        <w:rPr>
          <w:position w:val="-10"/>
        </w:rPr>
        <w:object w:dxaOrig="1180" w:dyaOrig="340">
          <v:shape id="_x0000_i1035" type="#_x0000_t75" style="width:59.4pt;height:17.4pt" o:ole="">
            <v:imagedata r:id="rId58" o:title=""/>
          </v:shape>
          <o:OLEObject Type="Embed" ProgID="Equation.3" ShapeID="_x0000_i1035" DrawAspect="Content" ObjectID="_1585468116" r:id="rId59"/>
        </w:object>
      </w:r>
      <w:r w:rsidR="002A7168">
        <w:rPr>
          <w:lang w:eastAsia="zh-CN"/>
        </w:rPr>
        <w:tab/>
        <w:t>(</w:t>
      </w:r>
      <w:r w:rsidR="002A7168">
        <w:rPr>
          <w:rFonts w:hint="eastAsia"/>
          <w:lang w:eastAsia="zh-CN"/>
        </w:rPr>
        <w:t>21</w:t>
      </w:r>
      <w:r>
        <w:rPr>
          <w:lang w:eastAsia="zh-CN"/>
        </w:rPr>
        <w:t>)</w:t>
      </w:r>
    </w:p>
    <w:p w:rsidR="00542061" w:rsidRDefault="0095017A" w:rsidP="00055144">
      <w:pPr>
        <w:snapToGrid w:val="0"/>
        <w:spacing w:line="288" w:lineRule="auto"/>
        <w:ind w:firstLineChars="200" w:firstLine="480"/>
        <w:rPr>
          <w:lang w:eastAsia="zh-CN"/>
        </w:rPr>
      </w:pPr>
      <w:r>
        <w:rPr>
          <w:rFonts w:hint="eastAsia"/>
          <w:lang w:eastAsia="zh-CN"/>
        </w:rPr>
        <w:t>这一指标有一个直观的物理解释。在一定的假定条件下，该结果等于在所研究的地理区域内的任何一个居民、在该区域内的任何一个地点上可以使用该移动通信系统的服务的概率。这也反映了发展移动通信系统的目标：当区域内的所有居民</w:t>
      </w:r>
      <w:r>
        <w:rPr>
          <w:rFonts w:hint="eastAsia"/>
          <w:kern w:val="21"/>
          <w:lang w:eastAsia="zh-CN"/>
        </w:rPr>
        <w:t>（</w:t>
      </w:r>
      <w:r>
        <w:rPr>
          <w:i/>
          <w:lang w:eastAsia="zh-CN"/>
        </w:rPr>
        <w:t>N</w:t>
      </w:r>
      <w:r>
        <w:rPr>
          <w:i/>
          <w:vertAlign w:val="subscript"/>
          <w:lang w:eastAsia="zh-CN"/>
        </w:rPr>
        <w:t>a</w:t>
      </w:r>
      <w:r>
        <w:rPr>
          <w:i/>
          <w:lang w:eastAsia="zh-CN"/>
        </w:rPr>
        <w:t> = N</w:t>
      </w:r>
      <w:r>
        <w:rPr>
          <w:rFonts w:hint="eastAsia"/>
          <w:lang w:eastAsia="zh-CN"/>
        </w:rPr>
        <w:t>）在整个区域</w:t>
      </w:r>
      <w:r>
        <w:rPr>
          <w:rFonts w:hint="eastAsia"/>
          <w:kern w:val="21"/>
          <w:lang w:eastAsia="zh-CN"/>
        </w:rPr>
        <w:t>（</w:t>
      </w:r>
      <w:r>
        <w:rPr>
          <w:i/>
          <w:lang w:eastAsia="zh-CN"/>
        </w:rPr>
        <w:t>S</w:t>
      </w:r>
      <w:r>
        <w:rPr>
          <w:i/>
          <w:vertAlign w:val="subscript"/>
          <w:lang w:eastAsia="zh-CN"/>
        </w:rPr>
        <w:t>s</w:t>
      </w:r>
      <w:r>
        <w:rPr>
          <w:i/>
          <w:lang w:eastAsia="zh-CN"/>
        </w:rPr>
        <w:t> = S</w:t>
      </w:r>
      <w:r>
        <w:rPr>
          <w:rFonts w:hint="eastAsia"/>
          <w:lang w:eastAsia="zh-CN"/>
        </w:rPr>
        <w:t>）都可以接入服务时，这一指标值达到一。在这种情况下，效用达到最大值</w:t>
      </w:r>
      <w:r>
        <w:rPr>
          <w:rFonts w:hint="eastAsia"/>
          <w:kern w:val="21"/>
          <w:lang w:eastAsia="zh-CN"/>
        </w:rPr>
        <w:t>（</w:t>
      </w:r>
      <w:r>
        <w:rPr>
          <w:i/>
          <w:iCs/>
          <w:lang w:eastAsia="zh-CN"/>
        </w:rPr>
        <w:t>M </w:t>
      </w:r>
      <w:r>
        <w:rPr>
          <w:lang w:eastAsia="zh-CN"/>
        </w:rPr>
        <w:t>= 1</w:t>
      </w:r>
      <w:r>
        <w:rPr>
          <w:rFonts w:hint="eastAsia"/>
          <w:kern w:val="21"/>
          <w:lang w:eastAsia="zh-CN"/>
        </w:rPr>
        <w:t>）</w:t>
      </w:r>
      <w:r>
        <w:rPr>
          <w:rFonts w:hint="eastAsia"/>
          <w:lang w:eastAsia="zh-CN"/>
        </w:rPr>
        <w:t>。</w:t>
      </w:r>
    </w:p>
    <w:p w:rsidR="00542061" w:rsidRDefault="0095017A" w:rsidP="00055144">
      <w:pPr>
        <w:pStyle w:val="Heading3"/>
        <w:spacing w:line="288" w:lineRule="auto"/>
        <w:rPr>
          <w:lang w:eastAsia="zh-CN"/>
        </w:rPr>
      </w:pPr>
      <w:r>
        <w:rPr>
          <w:lang w:eastAsia="zh-CN"/>
        </w:rPr>
        <w:t>1.</w:t>
      </w:r>
      <w:r>
        <w:rPr>
          <w:rFonts w:hint="eastAsia"/>
          <w:lang w:eastAsia="zh-CN"/>
        </w:rPr>
        <w:t>5</w:t>
      </w:r>
      <w:r>
        <w:rPr>
          <w:lang w:eastAsia="zh-CN"/>
        </w:rPr>
        <w:t>.3</w:t>
      </w:r>
      <w:r>
        <w:rPr>
          <w:lang w:eastAsia="zh-CN"/>
        </w:rPr>
        <w:tab/>
      </w:r>
      <w:r>
        <w:rPr>
          <w:rFonts w:hint="eastAsia"/>
          <w:lang w:eastAsia="zh-CN"/>
        </w:rPr>
        <w:t>频谱利用因子的定义</w:t>
      </w:r>
    </w:p>
    <w:p w:rsidR="00542061" w:rsidRDefault="0095017A" w:rsidP="00055144">
      <w:pPr>
        <w:snapToGrid w:val="0"/>
        <w:spacing w:line="288" w:lineRule="auto"/>
        <w:ind w:firstLineChars="200" w:firstLine="480"/>
        <w:rPr>
          <w:lang w:eastAsia="zh-CN"/>
        </w:rPr>
      </w:pPr>
      <w:r>
        <w:rPr>
          <w:rFonts w:hint="eastAsia"/>
          <w:lang w:eastAsia="zh-CN"/>
        </w:rPr>
        <w:t>频谱利用的确定要考虑现有的无线电台对新的电台利用频谱所造成的限制。对于在区域内一个地理位置点</w:t>
      </w:r>
      <w:r>
        <w:rPr>
          <w:i/>
          <w:iCs/>
          <w:lang w:eastAsia="zh-CN"/>
        </w:rPr>
        <w:t>i</w:t>
      </w:r>
      <w:r>
        <w:rPr>
          <w:rFonts w:hint="eastAsia"/>
          <w:lang w:eastAsia="zh-CN"/>
        </w:rPr>
        <w:t>处的基站，这种限制可以表示为由于</w:t>
      </w:r>
      <w:r>
        <w:rPr>
          <w:rFonts w:hint="eastAsia"/>
          <w:lang w:eastAsia="zh-CN"/>
        </w:rPr>
        <w:t>EMC</w:t>
      </w:r>
      <w:r>
        <w:rPr>
          <w:rFonts w:hint="eastAsia"/>
          <w:lang w:eastAsia="zh-CN"/>
        </w:rPr>
        <w:t>不兼容造成总共</w:t>
      </w:r>
      <w:r>
        <w:rPr>
          <w:i/>
          <w:lang w:eastAsia="zh-CN"/>
        </w:rPr>
        <w:t>K</w:t>
      </w:r>
      <w:r>
        <w:rPr>
          <w:i/>
          <w:vertAlign w:val="subscript"/>
          <w:lang w:eastAsia="zh-CN"/>
        </w:rPr>
        <w:t>i</w:t>
      </w:r>
      <w:r>
        <w:rPr>
          <w:rFonts w:hint="eastAsia"/>
          <w:lang w:eastAsia="zh-CN"/>
        </w:rPr>
        <w:t>个频带无法使用，或用比例的形式表示成</w:t>
      </w:r>
      <w:r w:rsidR="007B0182">
        <w:rPr>
          <w:noProof/>
          <w:position w:val="-22"/>
          <w:lang w:val="en-GB" w:eastAsia="zh-CN"/>
        </w:rPr>
        <w:drawing>
          <wp:inline distT="0" distB="0" distL="0" distR="0">
            <wp:extent cx="483235" cy="3536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a:stretch>
                      <a:fillRect/>
                    </a:stretch>
                  </pic:blipFill>
                  <pic:spPr bwMode="auto">
                    <a:xfrm>
                      <a:off x="0" y="0"/>
                      <a:ext cx="483235" cy="353695"/>
                    </a:xfrm>
                    <a:prstGeom prst="rect">
                      <a:avLst/>
                    </a:prstGeom>
                    <a:noFill/>
                    <a:ln w="9525">
                      <a:noFill/>
                      <a:miter lim="800000"/>
                      <a:headEnd/>
                      <a:tailEnd/>
                    </a:ln>
                  </pic:spPr>
                </pic:pic>
              </a:graphicData>
            </a:graphic>
          </wp:inline>
        </w:drawing>
      </w:r>
      <w:r>
        <w:rPr>
          <w:rFonts w:hint="eastAsia"/>
          <w:lang w:eastAsia="zh-CN"/>
        </w:rPr>
        <w:t>，其中</w:t>
      </w:r>
      <w:r>
        <w:rPr>
          <w:i/>
          <w:iCs/>
          <w:lang w:eastAsia="zh-CN"/>
        </w:rPr>
        <w:t>K</w:t>
      </w:r>
      <w:r>
        <w:rPr>
          <w:rFonts w:hint="eastAsia"/>
          <w:lang w:eastAsia="zh-CN"/>
        </w:rPr>
        <w:t>是批准所研究的那类移动通信系统使用的频带的总数。如果（总共</w:t>
      </w:r>
      <w:r>
        <w:rPr>
          <w:i/>
          <w:iCs/>
          <w:lang w:eastAsia="zh-CN"/>
        </w:rPr>
        <w:t>J</w:t>
      </w:r>
      <w:r>
        <w:rPr>
          <w:rFonts w:hint="eastAsia"/>
          <w:lang w:eastAsia="zh-CN"/>
        </w:rPr>
        <w:t>个基站当中）一个或多个基站的发射机对与新建基站通信的移动电台的接收机造成不可接受的干扰，或新建基站的发射机对与任何已有基站通信的接收机造成不可接受的干扰，则认为</w:t>
      </w:r>
      <w:r>
        <w:rPr>
          <w:rFonts w:hint="eastAsia"/>
          <w:lang w:eastAsia="zh-CN"/>
        </w:rPr>
        <w:t>EMC</w:t>
      </w:r>
      <w:r>
        <w:rPr>
          <w:rFonts w:hint="eastAsia"/>
          <w:lang w:eastAsia="zh-CN"/>
        </w:rPr>
        <w:t>条件没有满足。</w:t>
      </w:r>
    </w:p>
    <w:p w:rsidR="00542061" w:rsidRDefault="0095017A" w:rsidP="00055144">
      <w:pPr>
        <w:snapToGrid w:val="0"/>
        <w:spacing w:line="288" w:lineRule="auto"/>
        <w:ind w:firstLineChars="200" w:firstLine="480"/>
        <w:rPr>
          <w:lang w:eastAsia="zh-CN"/>
        </w:rPr>
      </w:pPr>
      <w:r>
        <w:rPr>
          <w:rFonts w:hint="eastAsia"/>
          <w:lang w:eastAsia="zh-CN"/>
        </w:rPr>
        <w:t>确定移动台到基站方向上是否有频谱不可用的条件与此相似。由于限制条件取决于理论上新建基站的位置，因此可能存在多个结果。通过对所研究地域内各部分的限制进行适当的计算，可以简化这些结果。最好的方法是计算加权平均值，加权因子为在每个区域内居住的</w:t>
      </w:r>
      <w:r>
        <w:rPr>
          <w:rFonts w:hint="eastAsia"/>
          <w:lang w:eastAsia="zh-CN"/>
        </w:rPr>
        <w:lastRenderedPageBreak/>
        <w:t>人口的比例。通过这种方法，可以认识到在人口稠密的地区的频谱数量也应该大。于是频谱利用</w:t>
      </w:r>
      <w:r>
        <w:rPr>
          <w:rFonts w:hint="eastAsia"/>
          <w:kern w:val="21"/>
          <w:lang w:eastAsia="zh-CN"/>
        </w:rPr>
        <w:t>因子</w:t>
      </w:r>
      <w:r>
        <w:rPr>
          <w:rFonts w:hint="eastAsia"/>
          <w:lang w:eastAsia="zh-CN"/>
        </w:rPr>
        <w:t>可以使用下面的公式确定：</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30"/>
        </w:rPr>
        <w:object w:dxaOrig="1220" w:dyaOrig="720">
          <v:shape id="_x0000_i1036" type="#_x0000_t75" style="width:60.55pt;height:36pt" o:ole="" fillcolor="#000005">
            <v:imagedata r:id="rId61" o:title=""/>
          </v:shape>
          <o:OLEObject Type="Embed" ProgID="Equation.3" ShapeID="_x0000_i1036" DrawAspect="Content" ObjectID="_1585468117" r:id="rId62"/>
        </w:object>
      </w:r>
      <w:r w:rsidR="002A7168">
        <w:rPr>
          <w:lang w:eastAsia="zh-CN"/>
        </w:rPr>
        <w:tab/>
        <w:t>(</w:t>
      </w:r>
      <w:r w:rsidR="002A7168">
        <w:rPr>
          <w:rFonts w:hint="eastAsia"/>
          <w:lang w:eastAsia="zh-CN"/>
        </w:rPr>
        <w:t>22</w:t>
      </w:r>
      <w:r>
        <w:rPr>
          <w:lang w:eastAsia="zh-CN"/>
        </w:rPr>
        <w:t>)</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i/>
          <w:iCs/>
          <w:lang w:eastAsia="zh-CN"/>
        </w:rPr>
        <w:tab/>
        <w:t>I</w:t>
      </w:r>
      <w:r>
        <w:rPr>
          <w:rFonts w:hint="eastAsia"/>
          <w:kern w:val="21"/>
          <w:lang w:eastAsia="zh-CN"/>
        </w:rPr>
        <w:t>：</w:t>
      </w:r>
      <w:r>
        <w:rPr>
          <w:lang w:eastAsia="zh-CN"/>
        </w:rPr>
        <w:tab/>
      </w:r>
      <w:r>
        <w:rPr>
          <w:rFonts w:hint="eastAsia"/>
          <w:lang w:eastAsia="zh-CN"/>
        </w:rPr>
        <w:t>将地理区域划分成的区域单元的数量；</w:t>
      </w:r>
    </w:p>
    <w:p w:rsidR="00542061" w:rsidRDefault="0095017A" w:rsidP="00055144">
      <w:pPr>
        <w:pStyle w:val="Equationlegend"/>
        <w:tabs>
          <w:tab w:val="left" w:pos="1985"/>
        </w:tabs>
        <w:spacing w:line="288" w:lineRule="auto"/>
        <w:rPr>
          <w:lang w:eastAsia="zh-CN"/>
        </w:rPr>
      </w:pPr>
      <w:r>
        <w:rPr>
          <w:lang w:eastAsia="zh-CN"/>
        </w:rPr>
        <w:tab/>
      </w:r>
      <w:r w:rsidR="007B0182">
        <w:rPr>
          <w:noProof/>
          <w:position w:val="-22"/>
          <w:lang w:val="en-GB" w:eastAsia="zh-CN"/>
        </w:rPr>
        <w:drawing>
          <wp:inline distT="0" distB="0" distL="0" distR="0">
            <wp:extent cx="448310" cy="3536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448310" cy="353695"/>
                    </a:xfrm>
                    <a:prstGeom prst="rect">
                      <a:avLst/>
                    </a:prstGeom>
                    <a:noFill/>
                    <a:ln w="9525">
                      <a:noFill/>
                      <a:miter lim="800000"/>
                      <a:headEnd/>
                      <a:tailEnd/>
                    </a:ln>
                  </pic:spPr>
                </pic:pic>
              </a:graphicData>
            </a:graphic>
          </wp:inline>
        </w:drawing>
      </w:r>
      <w:r>
        <w:rPr>
          <w:rFonts w:hint="eastAsia"/>
          <w:kern w:val="21"/>
          <w:lang w:eastAsia="zh-CN"/>
        </w:rPr>
        <w:t>：</w:t>
      </w:r>
      <w:r>
        <w:rPr>
          <w:lang w:eastAsia="zh-CN"/>
        </w:rPr>
        <w:tab/>
      </w:r>
      <w:r>
        <w:rPr>
          <w:rFonts w:hint="eastAsia"/>
          <w:lang w:eastAsia="zh-CN"/>
        </w:rPr>
        <w:t>在第</w:t>
      </w:r>
      <w:r>
        <w:rPr>
          <w:i/>
          <w:iCs/>
          <w:lang w:eastAsia="zh-CN"/>
        </w:rPr>
        <w:t>i</w:t>
      </w:r>
      <w:r>
        <w:rPr>
          <w:rFonts w:hint="eastAsia"/>
          <w:lang w:eastAsia="zh-CN"/>
        </w:rPr>
        <w:t>个区域单元内的人口占总人口的比例；</w:t>
      </w:r>
    </w:p>
    <w:p w:rsidR="00542061" w:rsidRDefault="0095017A" w:rsidP="00055144">
      <w:pPr>
        <w:pStyle w:val="Equationlegend"/>
        <w:tabs>
          <w:tab w:val="left" w:pos="1985"/>
        </w:tabs>
        <w:spacing w:line="288" w:lineRule="auto"/>
        <w:rPr>
          <w:i/>
          <w:lang w:eastAsia="zh-CN"/>
        </w:rPr>
      </w:pPr>
      <w:r>
        <w:rPr>
          <w:i/>
          <w:lang w:eastAsia="zh-CN"/>
        </w:rPr>
        <w:tab/>
        <w:t>n</w:t>
      </w:r>
      <w:r>
        <w:rPr>
          <w:i/>
          <w:vertAlign w:val="subscript"/>
          <w:lang w:eastAsia="zh-CN"/>
        </w:rPr>
        <w:t>i</w:t>
      </w:r>
      <w:r>
        <w:rPr>
          <w:rFonts w:hint="eastAsia"/>
          <w:kern w:val="21"/>
          <w:lang w:eastAsia="zh-CN"/>
        </w:rPr>
        <w:t>：</w:t>
      </w:r>
      <w:r>
        <w:rPr>
          <w:lang w:eastAsia="zh-CN"/>
        </w:rPr>
        <w:tab/>
      </w:r>
      <w:r>
        <w:rPr>
          <w:rFonts w:hint="eastAsia"/>
          <w:lang w:eastAsia="zh-CN"/>
        </w:rPr>
        <w:t>居住在第</w:t>
      </w:r>
      <w:r>
        <w:rPr>
          <w:i/>
          <w:iCs/>
          <w:lang w:eastAsia="zh-CN"/>
        </w:rPr>
        <w:t>i</w:t>
      </w:r>
      <w:r>
        <w:rPr>
          <w:rFonts w:hint="eastAsia"/>
          <w:lang w:eastAsia="zh-CN"/>
        </w:rPr>
        <w:t>个区域单元内的人口数量；</w:t>
      </w:r>
    </w:p>
    <w:p w:rsidR="00542061" w:rsidRDefault="0095017A" w:rsidP="00055144">
      <w:pPr>
        <w:pStyle w:val="Equationlegend"/>
        <w:tabs>
          <w:tab w:val="left" w:pos="1985"/>
        </w:tabs>
        <w:spacing w:line="288" w:lineRule="auto"/>
        <w:rPr>
          <w:i/>
          <w:lang w:eastAsia="zh-CN"/>
        </w:rPr>
      </w:pPr>
      <w:r>
        <w:rPr>
          <w:i/>
          <w:lang w:eastAsia="zh-CN"/>
        </w:rPr>
        <w:tab/>
        <w:t>U</w:t>
      </w:r>
      <w:r>
        <w:rPr>
          <w:i/>
          <w:vertAlign w:val="subscript"/>
          <w:lang w:eastAsia="zh-CN"/>
        </w:rPr>
        <w:t>i</w:t>
      </w:r>
      <w:r>
        <w:rPr>
          <w:rFonts w:hint="eastAsia"/>
          <w:kern w:val="21"/>
          <w:lang w:eastAsia="zh-CN"/>
        </w:rPr>
        <w:t>：</w:t>
      </w:r>
      <w:r>
        <w:rPr>
          <w:i/>
          <w:vertAlign w:val="subscript"/>
          <w:lang w:eastAsia="zh-CN"/>
        </w:rPr>
        <w:tab/>
      </w:r>
      <w:r>
        <w:rPr>
          <w:rFonts w:hint="eastAsia"/>
          <w:lang w:eastAsia="zh-CN"/>
        </w:rPr>
        <w:t>由于</w:t>
      </w:r>
      <w:r>
        <w:rPr>
          <w:rFonts w:hint="eastAsia"/>
          <w:lang w:eastAsia="zh-CN"/>
        </w:rPr>
        <w:t>EMC</w:t>
      </w:r>
      <w:r>
        <w:rPr>
          <w:rFonts w:hint="eastAsia"/>
          <w:lang w:eastAsia="zh-CN"/>
        </w:rPr>
        <w:t>不兼容造成的在第</w:t>
      </w:r>
      <w:r>
        <w:rPr>
          <w:i/>
          <w:iCs/>
          <w:lang w:eastAsia="zh-CN"/>
        </w:rPr>
        <w:t>i</w:t>
      </w:r>
      <w:r>
        <w:rPr>
          <w:rFonts w:hint="eastAsia"/>
          <w:lang w:eastAsia="zh-CN"/>
        </w:rPr>
        <w:t>个区域单元中心的基站不可用频带的比例。</w:t>
      </w:r>
    </w:p>
    <w:p w:rsidR="00542061" w:rsidRDefault="0095017A" w:rsidP="00055144">
      <w:pPr>
        <w:pStyle w:val="Heading3"/>
        <w:spacing w:line="288" w:lineRule="auto"/>
        <w:rPr>
          <w:lang w:eastAsia="zh-CN"/>
        </w:rPr>
      </w:pPr>
      <w:r>
        <w:rPr>
          <w:lang w:eastAsia="zh-CN"/>
        </w:rPr>
        <w:t>1.</w:t>
      </w:r>
      <w:r>
        <w:rPr>
          <w:rFonts w:hint="eastAsia"/>
          <w:lang w:eastAsia="zh-CN"/>
        </w:rPr>
        <w:t>5</w:t>
      </w:r>
      <w:r>
        <w:rPr>
          <w:lang w:eastAsia="zh-CN"/>
        </w:rPr>
        <w:t>.4</w:t>
      </w:r>
      <w:r>
        <w:rPr>
          <w:lang w:eastAsia="zh-CN"/>
        </w:rPr>
        <w:tab/>
      </w:r>
      <w:r>
        <w:rPr>
          <w:rFonts w:hint="eastAsia"/>
          <w:lang w:eastAsia="zh-CN"/>
        </w:rPr>
        <w:t>频谱利用效率的计算</w:t>
      </w:r>
    </w:p>
    <w:p w:rsidR="00542061" w:rsidRDefault="0095017A" w:rsidP="00055144">
      <w:pPr>
        <w:snapToGrid w:val="0"/>
        <w:spacing w:line="288" w:lineRule="auto"/>
        <w:ind w:firstLineChars="200" w:firstLine="480"/>
        <w:rPr>
          <w:lang w:eastAsia="zh-CN"/>
        </w:rPr>
      </w:pPr>
      <w:r>
        <w:rPr>
          <w:rFonts w:hint="eastAsia"/>
          <w:lang w:eastAsia="zh-CN"/>
        </w:rPr>
        <w:t>为了评估使用频率间隔的移动通信系统的频谱利用效率，建议采用下面的步骤：</w:t>
      </w:r>
    </w:p>
    <w:p w:rsidR="00542061" w:rsidRDefault="00705C0C" w:rsidP="00055144">
      <w:pPr>
        <w:pStyle w:val="enumlev1"/>
        <w:spacing w:line="288" w:lineRule="auto"/>
        <w:rPr>
          <w:lang w:eastAsia="zh-CN"/>
        </w:rPr>
      </w:pPr>
      <w:bookmarkStart w:id="32" w:name="there"/>
      <w:bookmarkEnd w:id="32"/>
      <w:r w:rsidRPr="00A42FF4">
        <w:rPr>
          <w:lang w:val="en-GB" w:eastAsia="zh-CN"/>
        </w:rPr>
        <w:t>–</w:t>
      </w:r>
      <w:r w:rsidR="0095017A">
        <w:rPr>
          <w:lang w:eastAsia="zh-CN"/>
        </w:rPr>
        <w:tab/>
      </w:r>
      <w:r w:rsidR="0095017A">
        <w:rPr>
          <w:rFonts w:hint="eastAsia"/>
          <w:lang w:eastAsia="zh-CN"/>
        </w:rPr>
        <w:t>将地理区域分割成边长为</w:t>
      </w:r>
      <w:r w:rsidR="0095017A">
        <w:rPr>
          <w:rFonts w:hint="eastAsia"/>
          <w:lang w:eastAsia="zh-CN"/>
        </w:rPr>
        <w:t>1</w:t>
      </w:r>
      <w:r w:rsidR="0095017A">
        <w:rPr>
          <w:rFonts w:hint="eastAsia"/>
          <w:lang w:eastAsia="zh-CN"/>
        </w:rPr>
        <w:t>到</w:t>
      </w:r>
      <w:r w:rsidR="0095017A">
        <w:rPr>
          <w:rFonts w:hint="eastAsia"/>
          <w:lang w:eastAsia="zh-CN"/>
        </w:rPr>
        <w:t>4</w:t>
      </w:r>
      <w:r w:rsidR="0095017A">
        <w:rPr>
          <w:rFonts w:hint="eastAsia"/>
          <w:lang w:eastAsia="zh-CN"/>
        </w:rPr>
        <w:t>公里的单元。</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确定现有移动通信基站的服务区半径</w:t>
      </w:r>
      <w:r w:rsidR="0095017A">
        <w:rPr>
          <w:i/>
          <w:lang w:eastAsia="zh-CN"/>
        </w:rPr>
        <w:t>R</w:t>
      </w:r>
      <w:r w:rsidR="0095017A">
        <w:rPr>
          <w:i/>
          <w:vertAlign w:val="subscript"/>
          <w:lang w:eastAsia="zh-CN"/>
        </w:rPr>
        <w:t>j</w:t>
      </w:r>
      <w:r w:rsidR="0095017A">
        <w:rPr>
          <w:rFonts w:hint="eastAsia"/>
          <w:lang w:eastAsia="zh-CN"/>
        </w:rPr>
        <w:t>。</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确定每个区域单元</w:t>
      </w:r>
      <w:r w:rsidR="0095017A">
        <w:rPr>
          <w:i/>
          <w:iCs/>
          <w:lang w:eastAsia="zh-CN"/>
        </w:rPr>
        <w:t>i</w:t>
      </w:r>
      <w:r w:rsidR="0095017A">
        <w:rPr>
          <w:rFonts w:hint="eastAsia"/>
          <w:lang w:eastAsia="zh-CN"/>
        </w:rPr>
        <w:t>的中心到现有基站位置的间隔距离</w:t>
      </w:r>
      <w:r w:rsidR="0095017A">
        <w:rPr>
          <w:i/>
          <w:lang w:eastAsia="zh-CN"/>
        </w:rPr>
        <w:t>R</w:t>
      </w:r>
      <w:r w:rsidR="0095017A">
        <w:rPr>
          <w:i/>
          <w:vertAlign w:val="subscript"/>
          <w:lang w:eastAsia="zh-CN"/>
        </w:rPr>
        <w:t>ij</w:t>
      </w:r>
      <w:r w:rsidR="0095017A">
        <w:rPr>
          <w:rFonts w:hint="eastAsia"/>
          <w:lang w:eastAsia="zh-CN"/>
        </w:rPr>
        <w:t>。</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对于每个区域单元，通过比较</w:t>
      </w:r>
      <w:r w:rsidR="0095017A">
        <w:rPr>
          <w:i/>
          <w:lang w:eastAsia="zh-CN"/>
        </w:rPr>
        <w:t>R</w:t>
      </w:r>
      <w:r w:rsidR="0095017A">
        <w:rPr>
          <w:i/>
          <w:vertAlign w:val="subscript"/>
          <w:lang w:eastAsia="zh-CN"/>
        </w:rPr>
        <w:t xml:space="preserve">j </w:t>
      </w:r>
      <w:r w:rsidR="0095017A">
        <w:rPr>
          <w:rFonts w:hint="eastAsia"/>
          <w:lang w:eastAsia="zh-CN"/>
        </w:rPr>
        <w:t>和</w:t>
      </w:r>
      <w:r w:rsidR="0095017A">
        <w:rPr>
          <w:i/>
          <w:lang w:eastAsia="zh-CN"/>
        </w:rPr>
        <w:t>R</w:t>
      </w:r>
      <w:r w:rsidR="0095017A">
        <w:rPr>
          <w:i/>
          <w:vertAlign w:val="subscript"/>
          <w:lang w:eastAsia="zh-CN"/>
        </w:rPr>
        <w:t>ij</w:t>
      </w:r>
      <w:r w:rsidR="0095017A">
        <w:rPr>
          <w:rFonts w:hint="eastAsia"/>
          <w:lang w:eastAsia="zh-CN"/>
        </w:rPr>
        <w:t>来确定是否处在一个或多个基站的服务区内。</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通过合并在一个或多个基站的服务区的区域单元，确定所研究的移动通信系统的服务区的大小。</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通过公式（</w:t>
      </w:r>
      <w:r w:rsidR="002A7168">
        <w:rPr>
          <w:rFonts w:hint="eastAsia"/>
          <w:lang w:eastAsia="zh-CN"/>
        </w:rPr>
        <w:t>20</w:t>
      </w:r>
      <w:r w:rsidR="0095017A">
        <w:rPr>
          <w:rFonts w:hint="eastAsia"/>
          <w:lang w:eastAsia="zh-CN"/>
        </w:rPr>
        <w:t>）或（</w:t>
      </w:r>
      <w:r w:rsidR="002A7168">
        <w:rPr>
          <w:rFonts w:hint="eastAsia"/>
          <w:lang w:eastAsia="zh-CN"/>
        </w:rPr>
        <w:t>21</w:t>
      </w:r>
      <w:r w:rsidR="0095017A">
        <w:rPr>
          <w:rFonts w:hint="eastAsia"/>
          <w:lang w:eastAsia="zh-CN"/>
        </w:rPr>
        <w:t>）得到效用指标。</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确定居住在第</w:t>
      </w:r>
      <w:r w:rsidR="0095017A">
        <w:rPr>
          <w:i/>
          <w:iCs/>
          <w:lang w:eastAsia="zh-CN"/>
        </w:rPr>
        <w:t>i</w:t>
      </w:r>
      <w:r w:rsidR="0095017A">
        <w:rPr>
          <w:rFonts w:hint="eastAsia"/>
          <w:lang w:eastAsia="zh-CN"/>
        </w:rPr>
        <w:t>个区域单元边界内的人口占总人口的比例</w:t>
      </w:r>
      <w:r w:rsidR="0095017A">
        <w:sym w:font="Symbol" w:char="F061"/>
      </w:r>
      <w:r w:rsidR="0095017A">
        <w:rPr>
          <w:i/>
          <w:vertAlign w:val="subscript"/>
          <w:lang w:eastAsia="zh-CN"/>
        </w:rPr>
        <w:t>i</w:t>
      </w:r>
      <w:r w:rsidR="0095017A">
        <w:rPr>
          <w:rFonts w:hint="eastAsia"/>
          <w:lang w:eastAsia="zh-CN"/>
        </w:rPr>
        <w:t>。</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确定位于每个（第</w:t>
      </w:r>
      <w:r w:rsidR="0095017A">
        <w:rPr>
          <w:i/>
          <w:iCs/>
          <w:lang w:eastAsia="zh-CN"/>
        </w:rPr>
        <w:t>i</w:t>
      </w:r>
      <w:r w:rsidR="0095017A">
        <w:rPr>
          <w:rFonts w:hint="eastAsia"/>
          <w:lang w:eastAsia="zh-CN"/>
        </w:rPr>
        <w:t>个）区域单元中心的新建基站的服务区半径。</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计算移动电台分别与现有的基站和新建基站通信时在接收机输入端得到的信噪比，假定新建基站位于第</w:t>
      </w:r>
      <w:r w:rsidR="0095017A">
        <w:rPr>
          <w:i/>
          <w:iCs/>
          <w:lang w:eastAsia="zh-CN"/>
        </w:rPr>
        <w:t>i</w:t>
      </w:r>
      <w:r w:rsidR="0095017A">
        <w:rPr>
          <w:rFonts w:hint="eastAsia"/>
          <w:lang w:eastAsia="zh-CN"/>
        </w:rPr>
        <w:t>个单元的中心。</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确定哪个频带对位于第</w:t>
      </w:r>
      <w:r w:rsidR="0095017A">
        <w:rPr>
          <w:i/>
          <w:iCs/>
          <w:lang w:eastAsia="zh-CN"/>
        </w:rPr>
        <w:t>i</w:t>
      </w:r>
      <w:r w:rsidR="0095017A">
        <w:rPr>
          <w:rFonts w:hint="eastAsia"/>
          <w:lang w:eastAsia="zh-CN"/>
        </w:rPr>
        <w:t>个单元的中心的基站是不可用的。</w:t>
      </w:r>
    </w:p>
    <w:p w:rsidR="00542061" w:rsidRDefault="00705C0C" w:rsidP="00055144">
      <w:pPr>
        <w:pStyle w:val="enumlev1"/>
        <w:spacing w:line="288" w:lineRule="auto"/>
        <w:rPr>
          <w:lang w:eastAsia="zh-CN"/>
        </w:rPr>
      </w:pPr>
      <w:r w:rsidRPr="00A42FF4">
        <w:rPr>
          <w:lang w:val="en-GB" w:eastAsia="zh-CN"/>
        </w:rPr>
        <w:t>–</w:t>
      </w:r>
      <w:r w:rsidR="0095017A">
        <w:rPr>
          <w:lang w:eastAsia="zh-CN"/>
        </w:rPr>
        <w:tab/>
      </w:r>
      <w:r w:rsidR="0095017A">
        <w:rPr>
          <w:rFonts w:hint="eastAsia"/>
          <w:lang w:eastAsia="zh-CN"/>
        </w:rPr>
        <w:t>对各个区域单元得到的频谱利用的评估结果进行归纳，并使用公式（</w:t>
      </w:r>
      <w:r w:rsidR="002A7168">
        <w:rPr>
          <w:rFonts w:hint="eastAsia"/>
          <w:lang w:eastAsia="zh-CN"/>
        </w:rPr>
        <w:t>22</w:t>
      </w:r>
      <w:r w:rsidR="0095017A">
        <w:rPr>
          <w:rFonts w:hint="eastAsia"/>
          <w:lang w:eastAsia="zh-CN"/>
        </w:rPr>
        <w:t>）计算频谱利用因子。</w:t>
      </w:r>
    </w:p>
    <w:p w:rsidR="00542061" w:rsidRDefault="0095017A" w:rsidP="00055144">
      <w:pPr>
        <w:pStyle w:val="Heading3"/>
        <w:spacing w:line="288" w:lineRule="auto"/>
        <w:rPr>
          <w:lang w:eastAsia="zh-CN"/>
        </w:rPr>
      </w:pPr>
      <w:bookmarkStart w:id="33" w:name="_Toc485392534"/>
      <w:bookmarkStart w:id="34" w:name="_Toc485392748"/>
      <w:bookmarkStart w:id="35" w:name="_Toc485392671"/>
      <w:bookmarkStart w:id="36" w:name="_Toc492289115"/>
      <w:bookmarkStart w:id="37" w:name="_Toc485392623"/>
      <w:r>
        <w:rPr>
          <w:lang w:eastAsia="zh-CN"/>
        </w:rPr>
        <w:t>1.5.5</w:t>
      </w:r>
      <w:r>
        <w:rPr>
          <w:lang w:eastAsia="zh-CN"/>
        </w:rPr>
        <w:tab/>
      </w:r>
      <w:bookmarkStart w:id="38" w:name="OLE_LINK40"/>
      <w:r>
        <w:rPr>
          <w:rFonts w:hint="eastAsia"/>
          <w:lang w:eastAsia="zh-CN"/>
        </w:rPr>
        <w:t>频谱设置密度</w:t>
      </w:r>
      <w:bookmarkEnd w:id="33"/>
      <w:bookmarkEnd w:id="34"/>
      <w:bookmarkEnd w:id="35"/>
      <w:bookmarkEnd w:id="36"/>
      <w:bookmarkEnd w:id="37"/>
      <w:bookmarkEnd w:id="38"/>
      <w:r w:rsidR="00CE1562">
        <w:rPr>
          <w:rFonts w:hint="eastAsia"/>
          <w:lang w:eastAsia="zh-CN"/>
        </w:rPr>
        <w:t>（频谱利用因子</w:t>
      </w:r>
      <w:r>
        <w:rPr>
          <w:rFonts w:hint="eastAsia"/>
          <w:lang w:eastAsia="zh-CN"/>
        </w:rPr>
        <w:t>计算的另一种方法）</w:t>
      </w:r>
    </w:p>
    <w:p w:rsidR="00542061" w:rsidRDefault="0095017A" w:rsidP="00055144">
      <w:pPr>
        <w:tabs>
          <w:tab w:val="left" w:pos="555"/>
        </w:tabs>
        <w:spacing w:line="288" w:lineRule="auto"/>
        <w:ind w:firstLineChars="200" w:firstLine="480"/>
        <w:rPr>
          <w:lang w:eastAsia="zh-CN"/>
        </w:rPr>
      </w:pPr>
      <w:bookmarkStart w:id="39" w:name="OLE_LINK27"/>
      <w:r>
        <w:rPr>
          <w:lang w:eastAsia="zh-CN"/>
        </w:rPr>
        <w:t>§</w:t>
      </w:r>
      <w:r>
        <w:rPr>
          <w:rFonts w:hint="eastAsia"/>
          <w:lang w:eastAsia="zh-CN"/>
        </w:rPr>
        <w:t>1.5.1</w:t>
      </w:r>
      <w:r>
        <w:rPr>
          <w:rFonts w:hint="eastAsia"/>
          <w:lang w:eastAsia="zh-CN"/>
        </w:rPr>
        <w:t>至</w:t>
      </w:r>
      <w:r>
        <w:rPr>
          <w:lang w:eastAsia="zh-CN"/>
        </w:rPr>
        <w:t>§</w:t>
      </w:r>
      <w:r>
        <w:rPr>
          <w:rFonts w:hint="eastAsia"/>
          <w:lang w:eastAsia="zh-CN"/>
        </w:rPr>
        <w:t>1.5.3</w:t>
      </w:r>
      <w:r>
        <w:rPr>
          <w:rFonts w:hint="eastAsia"/>
          <w:lang w:eastAsia="zh-CN"/>
        </w:rPr>
        <w:t>中描述的</w:t>
      </w:r>
      <w:r>
        <w:rPr>
          <w:rFonts w:hint="eastAsia"/>
          <w:lang w:eastAsia="zh-CN"/>
        </w:rPr>
        <w:t>SUE</w:t>
      </w:r>
      <w:r>
        <w:rPr>
          <w:rFonts w:hint="eastAsia"/>
          <w:lang w:eastAsia="zh-CN"/>
        </w:rPr>
        <w:t>计算要求对整个区域进行全面划分，并根据分割网格的数量进行大量计算。</w:t>
      </w:r>
      <w:bookmarkEnd w:id="39"/>
      <w:r>
        <w:rPr>
          <w:rFonts w:hint="eastAsia"/>
          <w:lang w:eastAsia="zh-CN"/>
        </w:rPr>
        <w:t>作为一种替代方法，本节提出了频谱设置密度（</w:t>
      </w:r>
      <w:r>
        <w:rPr>
          <w:rFonts w:hint="eastAsia"/>
          <w:lang w:eastAsia="zh-CN"/>
        </w:rPr>
        <w:t>SSD</w:t>
      </w:r>
      <w:r>
        <w:rPr>
          <w:rFonts w:hint="eastAsia"/>
          <w:lang w:eastAsia="zh-CN"/>
        </w:rPr>
        <w:t>），旨在降低</w:t>
      </w:r>
      <w:r>
        <w:rPr>
          <w:rFonts w:hint="eastAsia"/>
          <w:lang w:eastAsia="zh-CN"/>
        </w:rPr>
        <w:t>SUE</w:t>
      </w:r>
      <w:r>
        <w:rPr>
          <w:rFonts w:hint="eastAsia"/>
          <w:lang w:eastAsia="zh-CN"/>
        </w:rPr>
        <w:t>的计算负荷。</w:t>
      </w:r>
      <w:bookmarkStart w:id="40" w:name="OLE_LINK32"/>
      <w:r>
        <w:rPr>
          <w:rFonts w:hint="eastAsia"/>
          <w:lang w:eastAsia="zh-CN"/>
        </w:rPr>
        <w:t>这种替代方法可用于跨服务区域的基站部署一致的情况。</w:t>
      </w:r>
    </w:p>
    <w:bookmarkEnd w:id="40"/>
    <w:p w:rsidR="00542061" w:rsidRDefault="0095017A" w:rsidP="00055144">
      <w:pPr>
        <w:tabs>
          <w:tab w:val="left" w:pos="555"/>
        </w:tabs>
        <w:spacing w:line="288" w:lineRule="auto"/>
        <w:ind w:firstLineChars="200" w:firstLine="480"/>
        <w:rPr>
          <w:lang w:eastAsia="zh-CN"/>
        </w:rPr>
      </w:pPr>
      <w:r>
        <w:rPr>
          <w:rFonts w:hint="eastAsia"/>
          <w:lang w:eastAsia="zh-CN"/>
        </w:rPr>
        <w:lastRenderedPageBreak/>
        <w:t>与将所有区域划分为小网格的想法相比，</w:t>
      </w:r>
      <w:r>
        <w:rPr>
          <w:rFonts w:hint="eastAsia"/>
          <w:lang w:eastAsia="zh-CN"/>
        </w:rPr>
        <w:t>SSD</w:t>
      </w:r>
      <w:r>
        <w:rPr>
          <w:rFonts w:hint="eastAsia"/>
          <w:lang w:eastAsia="zh-CN"/>
        </w:rPr>
        <w:t>则是以每平方公里应用多少带宽的方式考虑陆地移动系统中的频谱设置。如果系统应用的频谱带宽很小，则每平方公里的应用带宽将很小。</w:t>
      </w:r>
      <w:bookmarkStart w:id="41" w:name="OLE_LINK28"/>
      <w:r>
        <w:rPr>
          <w:rFonts w:hint="eastAsia"/>
          <w:lang w:eastAsia="zh-CN"/>
        </w:rPr>
        <w:t>否则，每平方公里的应用带宽将很大，足以承载用户在该地区的流量。这是</w:t>
      </w:r>
      <w:r>
        <w:rPr>
          <w:rFonts w:hint="eastAsia"/>
          <w:lang w:eastAsia="zh-CN"/>
        </w:rPr>
        <w:t>SSD</w:t>
      </w:r>
      <w:r>
        <w:rPr>
          <w:rFonts w:hint="eastAsia"/>
          <w:lang w:eastAsia="zh-CN"/>
        </w:rPr>
        <w:t>的基本思想。</w:t>
      </w:r>
    </w:p>
    <w:bookmarkEnd w:id="41"/>
    <w:p w:rsidR="00542061" w:rsidRDefault="0095017A" w:rsidP="00055144">
      <w:pPr>
        <w:spacing w:line="288" w:lineRule="auto"/>
        <w:ind w:firstLineChars="200" w:firstLine="480"/>
        <w:rPr>
          <w:lang w:eastAsia="zh-CN"/>
        </w:rPr>
      </w:pPr>
      <w:r>
        <w:rPr>
          <w:rFonts w:hint="eastAsia"/>
          <w:lang w:eastAsia="zh-CN"/>
        </w:rPr>
        <w:t>为实现</w:t>
      </w:r>
      <w:r>
        <w:rPr>
          <w:rFonts w:hint="eastAsia"/>
          <w:lang w:eastAsia="zh-CN"/>
        </w:rPr>
        <w:t>SSD</w:t>
      </w:r>
      <w:r>
        <w:rPr>
          <w:rFonts w:hint="eastAsia"/>
          <w:lang w:eastAsia="zh-CN"/>
        </w:rPr>
        <w:t>，需要考虑两个方面，即载波频谱密度和频谱复用因子。</w:t>
      </w:r>
    </w:p>
    <w:p w:rsidR="00542061" w:rsidRDefault="0095017A" w:rsidP="00705C0C">
      <w:pPr>
        <w:ind w:firstLineChars="200" w:firstLine="480"/>
        <w:rPr>
          <w:lang w:eastAsia="zh-CN"/>
        </w:rPr>
      </w:pPr>
      <w:r>
        <w:rPr>
          <w:rFonts w:hint="eastAsia"/>
          <w:lang w:eastAsia="zh-CN"/>
        </w:rPr>
        <w:t>在不考虑频谱复用的情况下，载波频谱密度（</w:t>
      </w:r>
      <w:r>
        <w:rPr>
          <w:rFonts w:hint="eastAsia"/>
          <w:lang w:eastAsia="zh-CN"/>
        </w:rPr>
        <w:t>CSD</w:t>
      </w:r>
      <w:r>
        <w:rPr>
          <w:rFonts w:hint="eastAsia"/>
          <w:lang w:eastAsia="zh-CN"/>
        </w:rPr>
        <w:t>）可视为系统中应用的带宽数量。考虑到这一点，</w:t>
      </w:r>
      <w:r>
        <w:rPr>
          <w:rFonts w:hint="eastAsia"/>
          <w:lang w:eastAsia="zh-CN"/>
        </w:rPr>
        <w:t>CSD</w:t>
      </w:r>
      <w:r>
        <w:rPr>
          <w:rFonts w:hint="eastAsia"/>
          <w:lang w:eastAsia="zh-CN"/>
        </w:rPr>
        <w:t>可以计算如下：</w:t>
      </w:r>
    </w:p>
    <w:p w:rsidR="00542061" w:rsidRDefault="0095017A">
      <w:pPr>
        <w:pStyle w:val="Equation"/>
        <w:tabs>
          <w:tab w:val="left" w:pos="794"/>
        </w:tabs>
        <w:rPr>
          <w:lang w:eastAsia="zh-CN"/>
        </w:rPr>
      </w:pPr>
      <w:r>
        <w:rPr>
          <w:lang w:eastAsia="zh-CN"/>
        </w:rPr>
        <w:tab/>
      </w:r>
      <w:r>
        <w:rPr>
          <w:lang w:eastAsia="zh-CN"/>
        </w:rPr>
        <w:tab/>
      </w:r>
      <w:r w:rsidR="007B0182">
        <w:rPr>
          <w:noProof/>
          <w:position w:val="-30"/>
          <w:lang w:val="en-GB" w:eastAsia="zh-CN"/>
        </w:rPr>
        <w:drawing>
          <wp:inline distT="0" distB="0" distL="0" distR="0">
            <wp:extent cx="1285240" cy="457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a:stretch>
                      <a:fillRect/>
                    </a:stretch>
                  </pic:blipFill>
                  <pic:spPr bwMode="auto">
                    <a:xfrm>
                      <a:off x="0" y="0"/>
                      <a:ext cx="1285240" cy="457200"/>
                    </a:xfrm>
                    <a:prstGeom prst="rect">
                      <a:avLst/>
                    </a:prstGeom>
                    <a:noFill/>
                    <a:ln w="9525">
                      <a:noFill/>
                      <a:miter lim="800000"/>
                      <a:headEnd/>
                      <a:tailEnd/>
                    </a:ln>
                  </pic:spPr>
                </pic:pic>
              </a:graphicData>
            </a:graphic>
          </wp:inline>
        </w:drawing>
      </w:r>
      <w:r>
        <w:rPr>
          <w:lang w:eastAsia="zh-CN"/>
        </w:rPr>
        <w:tab/>
        <w:t>(23)</w:t>
      </w:r>
    </w:p>
    <w:p w:rsidR="00542061" w:rsidRDefault="0095017A">
      <w:pPr>
        <w:pStyle w:val="Equationlegend"/>
        <w:tabs>
          <w:tab w:val="left" w:pos="1985"/>
        </w:tabs>
        <w:rPr>
          <w:lang w:eastAsia="zh-CN"/>
        </w:rPr>
      </w:pPr>
      <w:r>
        <w:rPr>
          <w:rFonts w:hint="eastAsia"/>
          <w:lang w:eastAsia="zh-CN"/>
        </w:rPr>
        <w:t>其中：</w:t>
      </w:r>
    </w:p>
    <w:p w:rsidR="00542061" w:rsidRDefault="0095017A" w:rsidP="00055144">
      <w:pPr>
        <w:pStyle w:val="Equationlegend"/>
        <w:tabs>
          <w:tab w:val="left" w:pos="1985"/>
        </w:tabs>
        <w:snapToGrid w:val="0"/>
        <w:rPr>
          <w:lang w:eastAsia="zh-CN"/>
        </w:rPr>
      </w:pPr>
      <w:r>
        <w:rPr>
          <w:lang w:eastAsia="zh-CN"/>
        </w:rPr>
        <w:tab/>
      </w:r>
      <w:r w:rsidR="00542061" w:rsidRPr="00542061">
        <w:rPr>
          <w:position w:val="-12"/>
          <w:lang w:eastAsia="zh-CN"/>
        </w:rPr>
        <w:object w:dxaOrig="800" w:dyaOrig="360">
          <v:shape id="_x0000_i1037" type="#_x0000_t75" style="width:40.2pt;height:18.6pt" o:ole="">
            <v:imagedata r:id="rId65" o:title=""/>
          </v:shape>
          <o:OLEObject Type="Embed" ProgID="Equation.3" ShapeID="_x0000_i1037" DrawAspect="Content" ObjectID="_1585468118" r:id="rId66"/>
        </w:object>
      </w:r>
      <w:r>
        <w:rPr>
          <w:lang w:eastAsia="zh-CN"/>
        </w:rPr>
        <w:tab/>
      </w:r>
      <w:r>
        <w:rPr>
          <w:rFonts w:hint="eastAsia"/>
          <w:lang w:eastAsia="zh-CN"/>
        </w:rPr>
        <w:t>是载波带宽</w:t>
      </w:r>
    </w:p>
    <w:p w:rsidR="00542061" w:rsidRDefault="0095017A" w:rsidP="00055144">
      <w:pPr>
        <w:pStyle w:val="Equationlegend"/>
        <w:tabs>
          <w:tab w:val="left" w:pos="1985"/>
        </w:tabs>
        <w:snapToGrid w:val="0"/>
        <w:rPr>
          <w:lang w:eastAsia="zh-CN"/>
        </w:rPr>
      </w:pPr>
      <w:r>
        <w:rPr>
          <w:lang w:eastAsia="zh-CN"/>
        </w:rPr>
        <w:tab/>
      </w:r>
      <w:r w:rsidR="00542061" w:rsidRPr="00542061">
        <w:rPr>
          <w:position w:val="-12"/>
          <w:lang w:eastAsia="zh-CN"/>
        </w:rPr>
        <w:object w:dxaOrig="460" w:dyaOrig="360">
          <v:shape id="_x0000_i1038" type="#_x0000_t75" style="width:22.8pt;height:18.6pt" o:ole="">
            <v:imagedata r:id="rId67" o:title=""/>
          </v:shape>
          <o:OLEObject Type="Embed" ProgID="Equation.3" ShapeID="_x0000_i1038" DrawAspect="Content" ObjectID="_1585468119" r:id="rId68"/>
        </w:object>
      </w:r>
      <w:r>
        <w:rPr>
          <w:lang w:eastAsia="zh-CN"/>
        </w:rPr>
        <w:tab/>
      </w:r>
      <w:r>
        <w:rPr>
          <w:rFonts w:hint="eastAsia"/>
          <w:lang w:eastAsia="zh-CN"/>
        </w:rPr>
        <w:t>是在整个区域内应用的载波的总数</w:t>
      </w:r>
      <w:r>
        <w:rPr>
          <w:lang w:eastAsia="zh-CN"/>
        </w:rPr>
        <w:tab/>
      </w:r>
    </w:p>
    <w:p w:rsidR="00542061" w:rsidRDefault="00542061" w:rsidP="00055144">
      <w:pPr>
        <w:pStyle w:val="Equationlegend"/>
        <w:tabs>
          <w:tab w:val="left" w:pos="1985"/>
        </w:tabs>
        <w:snapToGrid w:val="0"/>
        <w:ind w:leftChars="500" w:left="1982" w:hangingChars="326" w:hanging="782"/>
        <w:rPr>
          <w:lang w:eastAsia="zh-CN"/>
        </w:rPr>
      </w:pPr>
      <w:r w:rsidRPr="00542061">
        <w:rPr>
          <w:position w:val="-12"/>
          <w:lang w:eastAsia="zh-CN"/>
        </w:rPr>
        <w:object w:dxaOrig="400" w:dyaOrig="360">
          <v:shape id="_x0000_i1039" type="#_x0000_t75" style="width:20.4pt;height:18.6pt" o:ole="">
            <v:imagedata r:id="rId69" o:title=""/>
          </v:shape>
          <o:OLEObject Type="Embed" ProgID="Equation.3" ShapeID="_x0000_i1039" DrawAspect="Content" ObjectID="_1585468120" r:id="rId70"/>
        </w:object>
      </w:r>
      <w:r w:rsidR="0095017A">
        <w:rPr>
          <w:lang w:eastAsia="zh-CN"/>
        </w:rPr>
        <w:tab/>
      </w:r>
      <w:r w:rsidR="00286661">
        <w:rPr>
          <w:lang w:eastAsia="zh-CN"/>
        </w:rPr>
        <w:tab/>
      </w:r>
      <w:r w:rsidR="0095017A">
        <w:rPr>
          <w:rFonts w:hint="eastAsia"/>
          <w:lang w:eastAsia="zh-CN"/>
        </w:rPr>
        <w:t>是</w:t>
      </w:r>
      <w:bookmarkStart w:id="42" w:name="OLE_LINK31"/>
      <w:r w:rsidR="0095017A">
        <w:rPr>
          <w:rFonts w:hint="eastAsia"/>
          <w:lang w:eastAsia="zh-CN"/>
        </w:rPr>
        <w:t>陆地移动系统在整个区域的覆盖率，与等式（</w:t>
      </w:r>
      <w:r w:rsidR="0095017A">
        <w:rPr>
          <w:rFonts w:hint="eastAsia"/>
          <w:lang w:eastAsia="zh-CN"/>
        </w:rPr>
        <w:t>20</w:t>
      </w:r>
      <w:r w:rsidR="0095017A">
        <w:rPr>
          <w:rFonts w:hint="eastAsia"/>
          <w:lang w:eastAsia="zh-CN"/>
        </w:rPr>
        <w:t>）中</w:t>
      </w:r>
      <w:r w:rsidRPr="00542061">
        <w:rPr>
          <w:position w:val="-10"/>
          <w:lang w:eastAsia="zh-CN"/>
        </w:rPr>
        <w:object w:dxaOrig="300" w:dyaOrig="340">
          <v:shape id="_x0000_i1040" type="#_x0000_t75" style="width:15pt;height:17.4pt" o:ole="">
            <v:imagedata r:id="rId71" o:title=""/>
          </v:shape>
          <o:OLEObject Type="Embed" ProgID="Equation.3" ShapeID="_x0000_i1040" DrawAspect="Content" ObjectID="_1585468121" r:id="rId72"/>
        </w:object>
      </w:r>
      <w:r w:rsidR="0095017A">
        <w:rPr>
          <w:rFonts w:hint="eastAsia"/>
          <w:lang w:eastAsia="zh-CN"/>
        </w:rPr>
        <w:t>的数值相等</w:t>
      </w:r>
    </w:p>
    <w:bookmarkEnd w:id="42"/>
    <w:p w:rsidR="00542061" w:rsidRDefault="0095017A" w:rsidP="00055144">
      <w:pPr>
        <w:pStyle w:val="Equationlegend"/>
        <w:tabs>
          <w:tab w:val="left" w:pos="1985"/>
        </w:tabs>
        <w:snapToGrid w:val="0"/>
        <w:rPr>
          <w:lang w:eastAsia="zh-CN"/>
        </w:rPr>
      </w:pPr>
      <w:r>
        <w:rPr>
          <w:lang w:eastAsia="zh-CN"/>
        </w:rPr>
        <w:tab/>
      </w:r>
      <w:r w:rsidR="007B0182">
        <w:rPr>
          <w:noProof/>
          <w:position w:val="-6"/>
          <w:lang w:val="en-GB" w:eastAsia="zh-CN"/>
        </w:rPr>
        <w:drawing>
          <wp:inline distT="0" distB="0" distL="0" distR="0">
            <wp:extent cx="180975" cy="180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lang w:eastAsia="zh-CN"/>
        </w:rPr>
        <w:tab/>
      </w:r>
      <w:r>
        <w:rPr>
          <w:rFonts w:hint="eastAsia"/>
          <w:lang w:eastAsia="zh-CN"/>
        </w:rPr>
        <w:t>是整个区域的面积，同等式（</w:t>
      </w:r>
      <w:r>
        <w:rPr>
          <w:rFonts w:hint="eastAsia"/>
          <w:lang w:eastAsia="zh-CN"/>
        </w:rPr>
        <w:t>20</w:t>
      </w:r>
      <w:r>
        <w:rPr>
          <w:rFonts w:hint="eastAsia"/>
          <w:lang w:eastAsia="zh-CN"/>
        </w:rPr>
        <w:t>）。</w:t>
      </w:r>
    </w:p>
    <w:p w:rsidR="00542061" w:rsidRDefault="0095017A">
      <w:pPr>
        <w:ind w:firstLineChars="200" w:firstLine="480"/>
        <w:rPr>
          <w:lang w:eastAsia="zh-CN"/>
        </w:rPr>
      </w:pPr>
      <w:bookmarkStart w:id="43" w:name="OLE_LINK33"/>
      <w:r>
        <w:rPr>
          <w:lang w:eastAsia="zh-CN"/>
        </w:rPr>
        <w:t xml:space="preserve">CSD </w:t>
      </w:r>
      <w:bookmarkEnd w:id="43"/>
      <w:r>
        <w:rPr>
          <w:rFonts w:hint="eastAsia"/>
          <w:lang w:eastAsia="zh-CN"/>
        </w:rPr>
        <w:t>只考虑每平方公里应用的载波数目。然而，如果采用同频基站互不干扰，陆地移动系统通常会在相邻地区重复使用相同的频带。这就是频谱复用。频谱复用因子可用于定量反映频谱复用的条件。</w:t>
      </w:r>
      <w:bookmarkStart w:id="44" w:name="OLE_LINK34"/>
      <w:r>
        <w:rPr>
          <w:rFonts w:hint="eastAsia"/>
          <w:lang w:eastAsia="zh-CN"/>
        </w:rPr>
        <w:t>下面的等式显示了计算给定区域的</w:t>
      </w:r>
      <w:r w:rsidR="00CE1562">
        <w:rPr>
          <w:rFonts w:hint="eastAsia"/>
          <w:lang w:eastAsia="zh-CN"/>
        </w:rPr>
        <w:t>频谱复用因子</w:t>
      </w:r>
      <w:r>
        <w:rPr>
          <w:rFonts w:hint="eastAsia"/>
          <w:lang w:eastAsia="zh-CN"/>
        </w:rPr>
        <w:t>的方法。</w:t>
      </w:r>
    </w:p>
    <w:bookmarkEnd w:id="44"/>
    <w:p w:rsidR="00542061" w:rsidRDefault="0095017A">
      <w:pPr>
        <w:pStyle w:val="Equation"/>
        <w:tabs>
          <w:tab w:val="left" w:pos="794"/>
        </w:tabs>
        <w:rPr>
          <w:lang w:eastAsia="zh-CN"/>
        </w:rPr>
      </w:pPr>
      <w:r>
        <w:rPr>
          <w:lang w:eastAsia="zh-CN"/>
        </w:rPr>
        <w:tab/>
      </w:r>
      <w:r>
        <w:rPr>
          <w:lang w:eastAsia="zh-CN"/>
        </w:rPr>
        <w:tab/>
      </w:r>
      <w:r w:rsidR="007B0182">
        <w:rPr>
          <w:noProof/>
          <w:position w:val="-30"/>
          <w:lang w:val="en-GB" w:eastAsia="zh-CN"/>
        </w:rPr>
        <w:drawing>
          <wp:inline distT="0" distB="0" distL="0" distR="0">
            <wp:extent cx="733425" cy="457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srcRect/>
                    <a:stretch>
                      <a:fillRect/>
                    </a:stretch>
                  </pic:blipFill>
                  <pic:spPr bwMode="auto">
                    <a:xfrm>
                      <a:off x="0" y="0"/>
                      <a:ext cx="733425" cy="457200"/>
                    </a:xfrm>
                    <a:prstGeom prst="rect">
                      <a:avLst/>
                    </a:prstGeom>
                    <a:noFill/>
                    <a:ln w="9525">
                      <a:noFill/>
                      <a:miter lim="800000"/>
                      <a:headEnd/>
                      <a:tailEnd/>
                    </a:ln>
                  </pic:spPr>
                </pic:pic>
              </a:graphicData>
            </a:graphic>
          </wp:inline>
        </w:drawing>
      </w:r>
      <w:r>
        <w:rPr>
          <w:lang w:eastAsia="zh-CN"/>
        </w:rPr>
        <w:tab/>
        <w:t>(24)</w:t>
      </w:r>
    </w:p>
    <w:p w:rsidR="00542061" w:rsidRDefault="0095017A">
      <w:pPr>
        <w:pStyle w:val="Equationlegend"/>
        <w:tabs>
          <w:tab w:val="left" w:pos="794"/>
          <w:tab w:val="left" w:pos="1191"/>
          <w:tab w:val="left" w:pos="1588"/>
          <w:tab w:val="left" w:pos="1985"/>
        </w:tabs>
        <w:rPr>
          <w:lang w:eastAsia="zh-CN"/>
        </w:rPr>
      </w:pPr>
      <w:r>
        <w:rPr>
          <w:rFonts w:hint="eastAsia"/>
          <w:lang w:eastAsia="zh-CN"/>
        </w:rPr>
        <w:t>其中：</w:t>
      </w:r>
    </w:p>
    <w:p w:rsidR="00542061" w:rsidRDefault="0095017A" w:rsidP="00055144">
      <w:pPr>
        <w:pStyle w:val="Equationlegend"/>
        <w:tabs>
          <w:tab w:val="left" w:pos="1985"/>
        </w:tabs>
        <w:snapToGrid w:val="0"/>
        <w:rPr>
          <w:lang w:eastAsia="zh-CN"/>
        </w:rPr>
      </w:pPr>
      <w:r>
        <w:rPr>
          <w:lang w:eastAsia="zh-CN"/>
        </w:rPr>
        <w:tab/>
      </w:r>
      <w:r w:rsidR="00542061" w:rsidRPr="00542061">
        <w:rPr>
          <w:position w:val="-10"/>
          <w:lang w:eastAsia="zh-CN"/>
        </w:rPr>
        <w:object w:dxaOrig="360" w:dyaOrig="340">
          <v:shape id="_x0000_i1041" type="#_x0000_t75" style="width:18.6pt;height:17.4pt" o:ole="">
            <v:imagedata r:id="rId75" o:title=""/>
          </v:shape>
          <o:OLEObject Type="Embed" ProgID="Equation.3" ShapeID="_x0000_i1041" DrawAspect="Content" ObjectID="_1585468122" r:id="rId76"/>
        </w:object>
      </w:r>
      <w:r>
        <w:rPr>
          <w:lang w:eastAsia="zh-CN"/>
        </w:rPr>
        <w:tab/>
      </w:r>
      <w:r>
        <w:rPr>
          <w:rFonts w:hint="eastAsia"/>
          <w:lang w:eastAsia="zh-CN"/>
        </w:rPr>
        <w:t>是整个区域的区域单元数</w:t>
      </w:r>
    </w:p>
    <w:p w:rsidR="00542061" w:rsidRDefault="0095017A" w:rsidP="00055144">
      <w:pPr>
        <w:pStyle w:val="Equationlegend"/>
        <w:tabs>
          <w:tab w:val="left" w:pos="1985"/>
        </w:tabs>
        <w:snapToGrid w:val="0"/>
        <w:rPr>
          <w:lang w:eastAsia="zh-CN"/>
        </w:rPr>
      </w:pPr>
      <w:r>
        <w:rPr>
          <w:lang w:eastAsia="zh-CN"/>
        </w:rPr>
        <w:tab/>
      </w:r>
      <w:r w:rsidR="00542061" w:rsidRPr="00542061">
        <w:rPr>
          <w:position w:val="-12"/>
          <w:lang w:eastAsia="zh-CN"/>
        </w:rPr>
        <w:object w:dxaOrig="280" w:dyaOrig="360">
          <v:shape id="_x0000_i1042" type="#_x0000_t75" style="width:14.4pt;height:18.6pt" o:ole="">
            <v:imagedata r:id="rId77" o:title=""/>
          </v:shape>
          <o:OLEObject Type="Embed" ProgID="Equation.3" ShapeID="_x0000_i1042" DrawAspect="Content" ObjectID="_1585468123" r:id="rId78"/>
        </w:object>
      </w:r>
      <w:r>
        <w:rPr>
          <w:lang w:eastAsia="zh-CN"/>
        </w:rPr>
        <w:tab/>
      </w:r>
      <w:bookmarkStart w:id="45" w:name="OLE_LINK35"/>
      <w:r>
        <w:rPr>
          <w:rFonts w:hint="eastAsia"/>
          <w:lang w:eastAsia="zh-CN"/>
        </w:rPr>
        <w:t>是整个区域使用</w:t>
      </w:r>
      <w:r w:rsidR="007B0182">
        <w:rPr>
          <w:noProof/>
          <w:position w:val="-12"/>
          <w:lang w:val="en-GB" w:eastAsia="zh-CN"/>
        </w:rPr>
        <w:drawing>
          <wp:inline distT="0" distB="0" distL="0" distR="0">
            <wp:extent cx="180975" cy="2762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180975" cy="276225"/>
                    </a:xfrm>
                    <a:prstGeom prst="rect">
                      <a:avLst/>
                    </a:prstGeom>
                    <a:noFill/>
                    <a:ln w="9525">
                      <a:noFill/>
                      <a:miter lim="800000"/>
                      <a:headEnd/>
                      <a:tailEnd/>
                    </a:ln>
                  </pic:spPr>
                </pic:pic>
              </a:graphicData>
            </a:graphic>
          </wp:inline>
        </w:drawing>
      </w:r>
      <w:r>
        <w:rPr>
          <w:rFonts w:hint="eastAsia"/>
          <w:lang w:eastAsia="zh-CN"/>
        </w:rPr>
        <w:t>载波的</w:t>
      </w:r>
      <w:bookmarkEnd w:id="45"/>
      <w:r>
        <w:rPr>
          <w:rFonts w:hint="eastAsia"/>
          <w:lang w:eastAsia="zh-CN"/>
        </w:rPr>
        <w:t>区域单元数。</w:t>
      </w:r>
    </w:p>
    <w:p w:rsidR="00542061" w:rsidRDefault="0095017A">
      <w:pPr>
        <w:ind w:firstLineChars="200" w:firstLine="480"/>
        <w:rPr>
          <w:lang w:eastAsia="zh-CN"/>
        </w:rPr>
      </w:pPr>
      <w:r>
        <w:rPr>
          <w:rFonts w:hint="eastAsia"/>
          <w:lang w:eastAsia="zh-CN"/>
        </w:rPr>
        <w:t>注意，需分别计算每个载波的</w:t>
      </w:r>
      <w:r w:rsidR="00CE1562">
        <w:rPr>
          <w:rFonts w:hint="eastAsia"/>
          <w:lang w:eastAsia="zh-CN"/>
        </w:rPr>
        <w:t>频谱复用因子</w:t>
      </w:r>
      <w:r>
        <w:rPr>
          <w:rFonts w:hint="eastAsia"/>
          <w:lang w:eastAsia="zh-CN"/>
        </w:rPr>
        <w:t>。在该地区将会使用多个载波，</w:t>
      </w:r>
      <w:r>
        <w:rPr>
          <w:rFonts w:hint="eastAsia"/>
          <w:lang w:eastAsia="zh-CN"/>
        </w:rPr>
        <w:t>SSD</w:t>
      </w:r>
      <w:r>
        <w:rPr>
          <w:rFonts w:hint="eastAsia"/>
          <w:lang w:eastAsia="zh-CN"/>
        </w:rPr>
        <w:t>必须考虑频谱复用的整体效果。</w:t>
      </w:r>
      <w:r>
        <w:rPr>
          <w:rFonts w:hint="eastAsia"/>
          <w:lang w:eastAsia="zh-CN"/>
        </w:rPr>
        <w:t>SSD</w:t>
      </w:r>
      <w:r>
        <w:rPr>
          <w:rFonts w:hint="eastAsia"/>
          <w:lang w:eastAsia="zh-CN"/>
        </w:rPr>
        <w:t>可以按如下方式计算：</w:t>
      </w:r>
    </w:p>
    <w:p w:rsidR="00542061" w:rsidRDefault="0095017A">
      <w:pPr>
        <w:pStyle w:val="Equation"/>
        <w:tabs>
          <w:tab w:val="left" w:pos="794"/>
        </w:tabs>
        <w:rPr>
          <w:lang w:eastAsia="zh-CN"/>
        </w:rPr>
      </w:pPr>
      <w:r>
        <w:rPr>
          <w:lang w:eastAsia="zh-CN"/>
        </w:rPr>
        <w:tab/>
      </w:r>
      <w:r>
        <w:rPr>
          <w:lang w:eastAsia="zh-CN"/>
        </w:rPr>
        <w:tab/>
      </w:r>
      <w:r w:rsidR="007B0182">
        <w:rPr>
          <w:noProof/>
          <w:position w:val="-30"/>
          <w:lang w:val="en-GB" w:eastAsia="zh-CN"/>
        </w:rPr>
        <w:drawing>
          <wp:inline distT="0" distB="0" distL="0" distR="0">
            <wp:extent cx="1915160" cy="457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1915160" cy="457200"/>
                    </a:xfrm>
                    <a:prstGeom prst="rect">
                      <a:avLst/>
                    </a:prstGeom>
                    <a:noFill/>
                    <a:ln w="9525">
                      <a:noFill/>
                      <a:miter lim="800000"/>
                      <a:headEnd/>
                      <a:tailEnd/>
                    </a:ln>
                  </pic:spPr>
                </pic:pic>
              </a:graphicData>
            </a:graphic>
          </wp:inline>
        </w:drawing>
      </w:r>
      <w:r>
        <w:rPr>
          <w:lang w:eastAsia="zh-CN"/>
        </w:rPr>
        <w:tab/>
        <w:t>(25)</w:t>
      </w:r>
    </w:p>
    <w:p w:rsidR="00542061" w:rsidRDefault="0095017A">
      <w:pPr>
        <w:pStyle w:val="Equationlegend"/>
        <w:tabs>
          <w:tab w:val="left" w:pos="794"/>
          <w:tab w:val="left" w:pos="1191"/>
          <w:tab w:val="left" w:pos="1588"/>
          <w:tab w:val="left" w:pos="1985"/>
        </w:tabs>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sidR="007B0182">
        <w:rPr>
          <w:noProof/>
          <w:position w:val="-6"/>
          <w:lang w:val="en-GB" w:eastAsia="zh-CN"/>
        </w:rPr>
        <w:drawing>
          <wp:inline distT="0" distB="0" distL="0" distR="0">
            <wp:extent cx="276225" cy="1809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srcRect/>
                    <a:stretch>
                      <a:fillRect/>
                    </a:stretch>
                  </pic:blipFill>
                  <pic:spPr bwMode="auto">
                    <a:xfrm>
                      <a:off x="0" y="0"/>
                      <a:ext cx="276225" cy="180975"/>
                    </a:xfrm>
                    <a:prstGeom prst="rect">
                      <a:avLst/>
                    </a:prstGeom>
                    <a:noFill/>
                    <a:ln w="9525">
                      <a:noFill/>
                      <a:miter lim="800000"/>
                      <a:headEnd/>
                      <a:tailEnd/>
                    </a:ln>
                  </pic:spPr>
                </pic:pic>
              </a:graphicData>
            </a:graphic>
          </wp:inline>
        </w:drawing>
      </w:r>
      <w:r>
        <w:rPr>
          <w:lang w:eastAsia="zh-CN"/>
        </w:rPr>
        <w:tab/>
      </w:r>
      <w:r>
        <w:rPr>
          <w:rFonts w:hint="eastAsia"/>
          <w:lang w:eastAsia="zh-CN"/>
        </w:rPr>
        <w:t>是整个区域的频谱设置密度</w:t>
      </w:r>
    </w:p>
    <w:p w:rsidR="00542061" w:rsidRDefault="0095017A">
      <w:pPr>
        <w:pStyle w:val="Equationlegend"/>
        <w:tabs>
          <w:tab w:val="left" w:pos="1985"/>
        </w:tabs>
        <w:rPr>
          <w:lang w:eastAsia="zh-CN"/>
        </w:rPr>
      </w:pPr>
      <w:r>
        <w:rPr>
          <w:lang w:eastAsia="zh-CN"/>
        </w:rPr>
        <w:tab/>
      </w:r>
      <w:r w:rsidR="007B0182">
        <w:rPr>
          <w:noProof/>
          <w:position w:val="-6"/>
          <w:lang w:val="en-GB" w:eastAsia="zh-CN"/>
        </w:rPr>
        <w:drawing>
          <wp:inline distT="0" distB="0" distL="0" distR="0">
            <wp:extent cx="370840" cy="1809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370840" cy="180975"/>
                    </a:xfrm>
                    <a:prstGeom prst="rect">
                      <a:avLst/>
                    </a:prstGeom>
                    <a:noFill/>
                    <a:ln w="9525">
                      <a:noFill/>
                      <a:miter lim="800000"/>
                      <a:headEnd/>
                      <a:tailEnd/>
                    </a:ln>
                  </pic:spPr>
                </pic:pic>
              </a:graphicData>
            </a:graphic>
          </wp:inline>
        </w:drawing>
      </w:r>
      <w:r>
        <w:rPr>
          <w:lang w:eastAsia="zh-CN"/>
        </w:rPr>
        <w:tab/>
      </w:r>
      <w:r>
        <w:rPr>
          <w:rFonts w:hint="eastAsia"/>
          <w:lang w:eastAsia="zh-CN"/>
        </w:rPr>
        <w:t>是整个区域的载波频谱密度</w:t>
      </w:r>
    </w:p>
    <w:p w:rsidR="00705C0C" w:rsidRDefault="00705C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42061" w:rsidRDefault="0095017A" w:rsidP="00705C0C">
      <w:pPr>
        <w:pStyle w:val="Equationlegend"/>
        <w:tabs>
          <w:tab w:val="left" w:pos="1985"/>
        </w:tabs>
        <w:snapToGrid w:val="0"/>
        <w:rPr>
          <w:lang w:eastAsia="zh-CN"/>
        </w:rPr>
      </w:pPr>
      <w:r>
        <w:rPr>
          <w:lang w:eastAsia="zh-CN"/>
        </w:rPr>
        <w:lastRenderedPageBreak/>
        <w:tab/>
      </w:r>
      <w:r w:rsidR="007B0182">
        <w:rPr>
          <w:noProof/>
          <w:position w:val="-12"/>
          <w:lang w:val="en-GB" w:eastAsia="zh-CN"/>
        </w:rPr>
        <w:drawing>
          <wp:inline distT="0" distB="0" distL="0" distR="0">
            <wp:extent cx="276225" cy="276225"/>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eastAsia="zh-CN"/>
        </w:rPr>
        <w:tab/>
      </w:r>
      <w:r>
        <w:rPr>
          <w:rFonts w:hint="eastAsia"/>
          <w:lang w:eastAsia="zh-CN"/>
        </w:rPr>
        <w:t>是整个区域使用的不同频率的载波数量</w:t>
      </w:r>
    </w:p>
    <w:p w:rsidR="00542061" w:rsidRDefault="0095017A" w:rsidP="00705C0C">
      <w:pPr>
        <w:pStyle w:val="Equationlegend"/>
        <w:tabs>
          <w:tab w:val="left" w:pos="1985"/>
        </w:tabs>
        <w:snapToGrid w:val="0"/>
        <w:rPr>
          <w:lang w:eastAsia="zh-CN"/>
        </w:rPr>
      </w:pPr>
      <w:r>
        <w:rPr>
          <w:lang w:eastAsia="zh-CN"/>
        </w:rPr>
        <w:tab/>
      </w:r>
      <w:r w:rsidR="007B0182">
        <w:rPr>
          <w:noProof/>
          <w:position w:val="-12"/>
          <w:lang w:val="en-GB" w:eastAsia="zh-CN"/>
        </w:rPr>
        <w:drawing>
          <wp:inline distT="0" distB="0" distL="0" distR="0">
            <wp:extent cx="543560" cy="2762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543560" cy="276225"/>
                    </a:xfrm>
                    <a:prstGeom prst="rect">
                      <a:avLst/>
                    </a:prstGeom>
                    <a:noFill/>
                    <a:ln w="9525">
                      <a:noFill/>
                      <a:miter lim="800000"/>
                      <a:headEnd/>
                      <a:tailEnd/>
                    </a:ln>
                  </pic:spPr>
                </pic:pic>
              </a:graphicData>
            </a:graphic>
          </wp:inline>
        </w:drawing>
      </w:r>
      <w:r>
        <w:rPr>
          <w:lang w:eastAsia="zh-CN"/>
        </w:rPr>
        <w:tab/>
      </w:r>
      <w:bookmarkStart w:id="46" w:name="OLE_LINK36"/>
      <w:r>
        <w:rPr>
          <w:rFonts w:hint="eastAsia"/>
          <w:lang w:eastAsia="zh-CN"/>
        </w:rPr>
        <w:t>是整个区域的频谱复用平均</w:t>
      </w:r>
      <w:r w:rsidR="00CE1562">
        <w:rPr>
          <w:rFonts w:hint="eastAsia"/>
          <w:lang w:eastAsia="zh-CN"/>
        </w:rPr>
        <w:t>因子</w:t>
      </w:r>
      <w:r w:rsidR="007B0182">
        <w:rPr>
          <w:noProof/>
          <w:position w:val="-12"/>
          <w:lang w:val="en-GB" w:eastAsia="zh-CN"/>
        </w:rPr>
        <w:drawing>
          <wp:inline distT="0" distB="0" distL="0" distR="0">
            <wp:extent cx="180975" cy="2762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180975" cy="276225"/>
                    </a:xfrm>
                    <a:prstGeom prst="rect">
                      <a:avLst/>
                    </a:prstGeom>
                    <a:noFill/>
                    <a:ln w="9525">
                      <a:noFill/>
                      <a:miter lim="800000"/>
                      <a:headEnd/>
                      <a:tailEnd/>
                    </a:ln>
                  </pic:spPr>
                </pic:pic>
              </a:graphicData>
            </a:graphic>
          </wp:inline>
        </w:drawing>
      </w:r>
      <w:bookmarkEnd w:id="46"/>
      <w:r>
        <w:rPr>
          <w:rFonts w:hint="eastAsia"/>
          <w:lang w:eastAsia="zh-CN"/>
        </w:rPr>
        <w:t>。</w:t>
      </w:r>
    </w:p>
    <w:p w:rsidR="00542061" w:rsidRDefault="0095017A" w:rsidP="00705C0C">
      <w:pPr>
        <w:tabs>
          <w:tab w:val="left" w:pos="555"/>
        </w:tabs>
        <w:snapToGrid w:val="0"/>
        <w:ind w:firstLineChars="200" w:firstLine="480"/>
        <w:rPr>
          <w:lang w:eastAsia="zh-CN"/>
        </w:rPr>
      </w:pPr>
      <w:r>
        <w:rPr>
          <w:rFonts w:hint="eastAsia"/>
          <w:lang w:eastAsia="zh-CN"/>
        </w:rPr>
        <w:t>以面积为</w:t>
      </w:r>
      <w:r>
        <w:rPr>
          <w:rFonts w:hint="eastAsia"/>
          <w:lang w:eastAsia="zh-CN"/>
        </w:rPr>
        <w:t>11.44</w:t>
      </w:r>
      <w:r>
        <w:rPr>
          <w:rFonts w:hint="eastAsia"/>
          <w:lang w:eastAsia="zh-CN"/>
        </w:rPr>
        <w:t>平方公里为例。假设在这个区域实施</w:t>
      </w:r>
      <w:r>
        <w:rPr>
          <w:rFonts w:hint="eastAsia"/>
          <w:lang w:eastAsia="zh-CN"/>
        </w:rPr>
        <w:t>LTE</w:t>
      </w:r>
      <w:r>
        <w:rPr>
          <w:rFonts w:hint="eastAsia"/>
          <w:lang w:eastAsia="zh-CN"/>
        </w:rPr>
        <w:t>系统，覆盖率为</w:t>
      </w:r>
      <w:r>
        <w:rPr>
          <w:rFonts w:hint="eastAsia"/>
          <w:lang w:eastAsia="zh-CN"/>
        </w:rPr>
        <w:t>96.4</w:t>
      </w:r>
      <w:r>
        <w:rPr>
          <w:rFonts w:hint="eastAsia"/>
          <w:lang w:eastAsia="zh-CN"/>
        </w:rPr>
        <w:t>％。</w:t>
      </w:r>
      <w:bookmarkStart w:id="47" w:name="OLE_LINK41"/>
      <w:r>
        <w:rPr>
          <w:rFonts w:hint="eastAsia"/>
          <w:lang w:eastAsia="zh-CN"/>
        </w:rPr>
        <w:t>应用了</w:t>
      </w:r>
      <w:r>
        <w:rPr>
          <w:rFonts w:hint="eastAsia"/>
          <w:lang w:eastAsia="zh-CN"/>
        </w:rPr>
        <w:t>640</w:t>
      </w:r>
      <w:r>
        <w:rPr>
          <w:rFonts w:hint="eastAsia"/>
          <w:lang w:eastAsia="zh-CN"/>
        </w:rPr>
        <w:t>个载波带宽为</w:t>
      </w:r>
      <w:r>
        <w:rPr>
          <w:rFonts w:hint="eastAsia"/>
          <w:lang w:eastAsia="zh-CN"/>
        </w:rPr>
        <w:t>20</w:t>
      </w:r>
      <w:r w:rsidR="00D6328F">
        <w:rPr>
          <w:lang w:eastAsia="zh-CN"/>
        </w:rPr>
        <w:t xml:space="preserve"> </w:t>
      </w:r>
      <w:r>
        <w:rPr>
          <w:rFonts w:hint="eastAsia"/>
          <w:lang w:eastAsia="zh-CN"/>
        </w:rPr>
        <w:t>MHz</w:t>
      </w:r>
      <w:r>
        <w:rPr>
          <w:rFonts w:hint="eastAsia"/>
          <w:lang w:eastAsia="zh-CN"/>
        </w:rPr>
        <w:t>的载波。</w:t>
      </w:r>
      <w:bookmarkEnd w:id="47"/>
      <w:r>
        <w:rPr>
          <w:lang w:eastAsia="zh-CN"/>
        </w:rPr>
        <w:t xml:space="preserve">CSD </w:t>
      </w:r>
      <w:r>
        <w:rPr>
          <w:rFonts w:hint="eastAsia"/>
          <w:lang w:eastAsia="zh-CN"/>
        </w:rPr>
        <w:t>可计算如下：</w:t>
      </w:r>
    </w:p>
    <w:p w:rsidR="00542061" w:rsidRDefault="0095017A">
      <w:pPr>
        <w:pStyle w:val="Equation"/>
        <w:tabs>
          <w:tab w:val="left" w:pos="794"/>
        </w:tabs>
        <w:rPr>
          <w:lang w:eastAsia="zh-CN"/>
        </w:rPr>
      </w:pPr>
      <w:r>
        <w:rPr>
          <w:lang w:eastAsia="zh-CN"/>
        </w:rPr>
        <w:tab/>
      </w:r>
      <w:r>
        <w:rPr>
          <w:lang w:eastAsia="zh-CN"/>
        </w:rPr>
        <w:tab/>
      </w:r>
      <w:r w:rsidR="007B0182">
        <w:rPr>
          <w:noProof/>
          <w:position w:val="-30"/>
          <w:lang w:val="en-GB" w:eastAsia="zh-CN"/>
        </w:rPr>
        <w:drawing>
          <wp:inline distT="0" distB="0" distL="0" distR="0">
            <wp:extent cx="3933825" cy="4572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3933825" cy="457200"/>
                    </a:xfrm>
                    <a:prstGeom prst="rect">
                      <a:avLst/>
                    </a:prstGeom>
                    <a:noFill/>
                    <a:ln w="9525">
                      <a:noFill/>
                      <a:miter lim="800000"/>
                      <a:headEnd/>
                      <a:tailEnd/>
                    </a:ln>
                  </pic:spPr>
                </pic:pic>
              </a:graphicData>
            </a:graphic>
          </wp:inline>
        </w:drawing>
      </w:r>
      <w:r>
        <w:rPr>
          <w:lang w:eastAsia="zh-CN"/>
        </w:rPr>
        <w:tab/>
        <w:t>(26)</w:t>
      </w:r>
    </w:p>
    <w:p w:rsidR="00542061" w:rsidRDefault="0095017A" w:rsidP="00A50C8A">
      <w:pPr>
        <w:spacing w:line="288" w:lineRule="auto"/>
        <w:ind w:firstLineChars="200" w:firstLine="480"/>
        <w:rPr>
          <w:lang w:eastAsia="zh-CN"/>
        </w:rPr>
      </w:pPr>
      <w:bookmarkStart w:id="48" w:name="OLE_LINK10"/>
      <w:r>
        <w:rPr>
          <w:rFonts w:hint="eastAsia"/>
          <w:lang w:eastAsia="zh-CN"/>
        </w:rPr>
        <w:t>使用的载波有两种不同的频率，每个区域单元只被一种载波所覆盖。</w:t>
      </w:r>
      <w:bookmarkStart w:id="49" w:name="OLE_LINK42"/>
      <w:r w:rsidR="00A50C8A">
        <w:rPr>
          <w:rFonts w:hint="eastAsia"/>
          <w:lang w:eastAsia="zh-CN"/>
        </w:rPr>
        <w:t>每个</w:t>
      </w:r>
      <w:r>
        <w:rPr>
          <w:rFonts w:hint="eastAsia"/>
          <w:lang w:eastAsia="zh-CN"/>
        </w:rPr>
        <w:t>载波的</w:t>
      </w:r>
      <w:r w:rsidR="00A50C8A">
        <w:rPr>
          <w:rFonts w:hint="eastAsia"/>
          <w:lang w:eastAsia="zh-CN"/>
        </w:rPr>
        <w:t>频谱</w:t>
      </w:r>
      <w:r w:rsidR="00A50C8A">
        <w:rPr>
          <w:lang w:eastAsia="zh-CN"/>
        </w:rPr>
        <w:t>复用系数</w:t>
      </w:r>
      <w:r>
        <w:rPr>
          <w:rFonts w:hint="eastAsia"/>
          <w:lang w:eastAsia="zh-CN"/>
        </w:rPr>
        <w:t>分别为</w:t>
      </w:r>
      <w:r>
        <w:rPr>
          <w:lang w:eastAsia="zh-CN"/>
        </w:rPr>
        <w:t>1.7</w:t>
      </w:r>
      <w:bookmarkStart w:id="50" w:name="_GoBack"/>
      <w:bookmarkEnd w:id="50"/>
      <w:r>
        <w:rPr>
          <w:lang w:eastAsia="zh-CN"/>
        </w:rPr>
        <w:t>97</w:t>
      </w:r>
      <w:r w:rsidR="0097620C">
        <w:rPr>
          <w:rFonts w:hint="eastAsia"/>
          <w:lang w:eastAsia="zh-CN"/>
        </w:rPr>
        <w:t>和</w:t>
      </w:r>
      <w:r>
        <w:rPr>
          <w:lang w:eastAsia="zh-CN"/>
        </w:rPr>
        <w:t>2.254</w:t>
      </w:r>
      <w:r>
        <w:rPr>
          <w:rFonts w:hint="eastAsia"/>
          <w:lang w:eastAsia="zh-CN"/>
        </w:rPr>
        <w:t>。</w:t>
      </w:r>
    </w:p>
    <w:bookmarkEnd w:id="49"/>
    <w:bookmarkEnd w:id="48"/>
    <w:p w:rsidR="00542061" w:rsidRDefault="0095017A" w:rsidP="00D6328F">
      <w:pPr>
        <w:spacing w:line="288" w:lineRule="auto"/>
        <w:ind w:firstLineChars="200" w:firstLine="480"/>
        <w:rPr>
          <w:lang w:eastAsia="zh-CN"/>
        </w:rPr>
      </w:pPr>
      <w:r>
        <w:rPr>
          <w:rFonts w:hint="eastAsia"/>
          <w:lang w:eastAsia="zh-CN"/>
        </w:rPr>
        <w:t>根据等式（</w:t>
      </w:r>
      <w:r>
        <w:rPr>
          <w:rFonts w:hint="eastAsia"/>
          <w:lang w:eastAsia="zh-CN"/>
        </w:rPr>
        <w:t>2</w:t>
      </w:r>
      <w:r w:rsidR="00D6328F">
        <w:rPr>
          <w:lang w:eastAsia="zh-CN"/>
        </w:rPr>
        <w:t>5</w:t>
      </w:r>
      <w:r>
        <w:rPr>
          <w:rFonts w:hint="eastAsia"/>
          <w:lang w:eastAsia="zh-CN"/>
        </w:rPr>
        <w:t>）则可计算该区域的</w:t>
      </w:r>
      <w:r>
        <w:rPr>
          <w:rFonts w:hint="eastAsia"/>
          <w:lang w:eastAsia="zh-CN"/>
        </w:rPr>
        <w:t>SSD</w:t>
      </w:r>
      <w:r>
        <w:rPr>
          <w:rFonts w:hint="eastAsia"/>
          <w:lang w:eastAsia="zh-CN"/>
        </w:rPr>
        <w:t>。其</w:t>
      </w:r>
      <w:r w:rsidR="00D03098">
        <w:rPr>
          <w:lang w:eastAsia="zh-CN"/>
        </w:rPr>
        <w:t>SSD</w:t>
      </w:r>
      <w:r>
        <w:rPr>
          <w:rFonts w:hint="eastAsia"/>
          <w:lang w:eastAsia="zh-CN"/>
        </w:rPr>
        <w:t>为：</w:t>
      </w:r>
    </w:p>
    <w:p w:rsidR="00542061" w:rsidRDefault="0095017A" w:rsidP="00055144">
      <w:pPr>
        <w:pStyle w:val="Equation"/>
        <w:tabs>
          <w:tab w:val="left" w:pos="794"/>
        </w:tabs>
        <w:spacing w:line="288" w:lineRule="auto"/>
        <w:rPr>
          <w:lang w:eastAsia="zh-CN"/>
        </w:rPr>
      </w:pPr>
      <w:r>
        <w:rPr>
          <w:lang w:eastAsia="zh-CN"/>
        </w:rPr>
        <w:tab/>
      </w:r>
      <w:r>
        <w:rPr>
          <w:lang w:eastAsia="zh-CN"/>
        </w:rPr>
        <w:tab/>
      </w:r>
      <w:r w:rsidR="007B0182">
        <w:rPr>
          <w:noProof/>
          <w:position w:val="-24"/>
          <w:lang w:val="en-GB" w:eastAsia="zh-CN"/>
        </w:rPr>
        <w:drawing>
          <wp:inline distT="0" distB="0" distL="0" distR="0">
            <wp:extent cx="3571240" cy="3708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a:stretch>
                      <a:fillRect/>
                    </a:stretch>
                  </pic:blipFill>
                  <pic:spPr bwMode="auto">
                    <a:xfrm>
                      <a:off x="0" y="0"/>
                      <a:ext cx="3571240" cy="370840"/>
                    </a:xfrm>
                    <a:prstGeom prst="rect">
                      <a:avLst/>
                    </a:prstGeom>
                    <a:noFill/>
                    <a:ln w="9525">
                      <a:noFill/>
                      <a:miter lim="800000"/>
                      <a:headEnd/>
                      <a:tailEnd/>
                    </a:ln>
                  </pic:spPr>
                </pic:pic>
              </a:graphicData>
            </a:graphic>
          </wp:inline>
        </w:drawing>
      </w:r>
      <w:r>
        <w:rPr>
          <w:lang w:eastAsia="zh-CN"/>
        </w:rPr>
        <w:tab/>
      </w:r>
      <w:r>
        <w:rPr>
          <w:position w:val="-30"/>
          <w:lang w:eastAsia="zh-CN"/>
        </w:rPr>
        <w:t>(27)</w:t>
      </w:r>
    </w:p>
    <w:p w:rsidR="00292DFA" w:rsidRDefault="0095017A" w:rsidP="00D6328F">
      <w:pPr>
        <w:spacing w:line="288" w:lineRule="auto"/>
        <w:ind w:firstLineChars="200" w:firstLine="480"/>
        <w:rPr>
          <w:lang w:eastAsia="zh-CN"/>
        </w:rPr>
      </w:pPr>
      <w:r>
        <w:rPr>
          <w:rFonts w:hint="eastAsia"/>
          <w:lang w:eastAsia="zh-CN"/>
        </w:rPr>
        <w:t>这个区域的总数据吞吐量（总流量）是根据</w:t>
      </w:r>
      <w:r>
        <w:rPr>
          <w:lang w:eastAsia="zh-CN"/>
        </w:rPr>
        <w:t>§</w:t>
      </w:r>
      <w:r>
        <w:rPr>
          <w:rFonts w:hint="eastAsia"/>
          <w:lang w:eastAsia="zh-CN"/>
        </w:rPr>
        <w:t> 1.5.2</w:t>
      </w:r>
      <w:r>
        <w:rPr>
          <w:rFonts w:hint="eastAsia"/>
          <w:lang w:eastAsia="zh-CN"/>
        </w:rPr>
        <w:t>所提到的方法观测到，</w:t>
      </w:r>
      <w:r>
        <w:rPr>
          <w:rFonts w:hint="eastAsia"/>
          <w:lang w:eastAsia="zh-CN"/>
        </w:rPr>
        <w:t>24</w:t>
      </w:r>
      <w:r>
        <w:rPr>
          <w:rFonts w:hint="eastAsia"/>
          <w:lang w:eastAsia="zh-CN"/>
        </w:rPr>
        <w:t>小时内</w:t>
      </w:r>
      <w:r w:rsidR="00D03098">
        <w:rPr>
          <w:rFonts w:hint="eastAsia"/>
          <w:lang w:eastAsia="zh-CN"/>
        </w:rPr>
        <w:t>12</w:t>
      </w:r>
      <w:r w:rsidR="00D6328F">
        <w:rPr>
          <w:lang w:eastAsia="zh-CN"/>
        </w:rPr>
        <w:t> </w:t>
      </w:r>
      <w:r w:rsidR="00D03098">
        <w:rPr>
          <w:rFonts w:hint="eastAsia"/>
          <w:lang w:eastAsia="zh-CN"/>
        </w:rPr>
        <w:t>316</w:t>
      </w:r>
      <w:r>
        <w:rPr>
          <w:rFonts w:hint="eastAsia"/>
          <w:lang w:eastAsia="zh-CN"/>
        </w:rPr>
        <w:t>千兆字节。</w:t>
      </w:r>
      <w:bookmarkStart w:id="51" w:name="OLE_LINK43"/>
    </w:p>
    <w:p w:rsidR="00542061" w:rsidRDefault="0095017A" w:rsidP="00055144">
      <w:pPr>
        <w:spacing w:line="288" w:lineRule="auto"/>
        <w:ind w:firstLineChars="200" w:firstLine="480"/>
        <w:rPr>
          <w:lang w:eastAsia="zh-CN"/>
        </w:rPr>
      </w:pPr>
      <w:r>
        <w:rPr>
          <w:rFonts w:hint="eastAsia"/>
          <w:lang w:eastAsia="zh-CN"/>
        </w:rPr>
        <w:t>因此，</w:t>
      </w:r>
      <w:r>
        <w:rPr>
          <w:i/>
          <w:iCs/>
          <w:lang w:eastAsia="zh-CN"/>
        </w:rPr>
        <w:t>SUE</w:t>
      </w:r>
      <w:r>
        <w:rPr>
          <w:rFonts w:hint="eastAsia"/>
          <w:lang w:eastAsia="zh-CN"/>
        </w:rPr>
        <w:t>在本例中计算如下：</w:t>
      </w:r>
    </w:p>
    <w:bookmarkEnd w:id="51"/>
    <w:p w:rsidR="00542061" w:rsidRDefault="0095017A" w:rsidP="00055144">
      <w:pPr>
        <w:pStyle w:val="Equation"/>
        <w:tabs>
          <w:tab w:val="left" w:pos="794"/>
        </w:tabs>
        <w:spacing w:line="288" w:lineRule="auto"/>
        <w:rPr>
          <w:lang w:eastAsia="zh-CN"/>
        </w:rPr>
      </w:pPr>
      <w:r>
        <w:rPr>
          <w:lang w:eastAsia="zh-CN"/>
        </w:rPr>
        <w:tab/>
      </w:r>
      <w:r>
        <w:rPr>
          <w:lang w:eastAsia="zh-CN"/>
        </w:rPr>
        <w:tab/>
      </w:r>
      <w:r w:rsidR="007B0182">
        <w:rPr>
          <w:noProof/>
          <w:lang w:val="en-GB" w:eastAsia="zh-CN"/>
        </w:rPr>
        <w:drawing>
          <wp:inline distT="0" distB="0" distL="0" distR="0">
            <wp:extent cx="4382135" cy="457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4382135" cy="457200"/>
                    </a:xfrm>
                    <a:prstGeom prst="rect">
                      <a:avLst/>
                    </a:prstGeom>
                    <a:noFill/>
                    <a:ln w="9525">
                      <a:noFill/>
                      <a:miter lim="800000"/>
                      <a:headEnd/>
                      <a:tailEnd/>
                    </a:ln>
                  </pic:spPr>
                </pic:pic>
              </a:graphicData>
            </a:graphic>
          </wp:inline>
        </w:drawing>
      </w:r>
      <w:r>
        <w:rPr>
          <w:lang w:eastAsia="zh-CN"/>
        </w:rPr>
        <w:tab/>
        <w:t>(28)</w:t>
      </w:r>
    </w:p>
    <w:p w:rsidR="00542061" w:rsidRDefault="0095017A" w:rsidP="00055144">
      <w:pPr>
        <w:pStyle w:val="Heading3"/>
        <w:spacing w:line="288" w:lineRule="auto"/>
        <w:ind w:left="1128" w:hangingChars="468" w:hanging="1128"/>
        <w:rPr>
          <w:lang w:eastAsia="zh-CN"/>
        </w:rPr>
      </w:pPr>
      <w:bookmarkStart w:id="52" w:name="_Toc485392672"/>
      <w:bookmarkStart w:id="53" w:name="_Toc485392535"/>
      <w:bookmarkStart w:id="54" w:name="_Toc485392749"/>
      <w:bookmarkStart w:id="55" w:name="_Toc485392624"/>
      <w:bookmarkStart w:id="56" w:name="_Toc492289116"/>
      <w:r>
        <w:rPr>
          <w:lang w:eastAsia="zh-CN"/>
        </w:rPr>
        <w:t>1.5.6</w:t>
      </w:r>
      <w:r>
        <w:rPr>
          <w:lang w:eastAsia="zh-CN"/>
        </w:rPr>
        <w:tab/>
      </w:r>
      <w:bookmarkEnd w:id="52"/>
      <w:bookmarkEnd w:id="53"/>
      <w:bookmarkEnd w:id="54"/>
      <w:bookmarkEnd w:id="55"/>
      <w:bookmarkEnd w:id="56"/>
      <w:r>
        <w:rPr>
          <w:rFonts w:hint="eastAsia"/>
          <w:lang w:eastAsia="zh-CN"/>
        </w:rPr>
        <w:t>频谱的利用现状</w:t>
      </w:r>
    </w:p>
    <w:p w:rsidR="00542061" w:rsidRDefault="0095017A" w:rsidP="00055144">
      <w:pPr>
        <w:spacing w:line="288" w:lineRule="auto"/>
        <w:ind w:firstLineChars="200" w:firstLine="480"/>
        <w:rPr>
          <w:lang w:eastAsia="zh-CN"/>
        </w:rPr>
      </w:pPr>
      <w:r>
        <w:rPr>
          <w:rFonts w:hint="eastAsia"/>
          <w:lang w:eastAsia="zh-CN"/>
        </w:rPr>
        <w:t>为预测分配给网络的相应频带的频谱利用状况，我们将单个用户频谱利用现状</w:t>
      </w:r>
      <w:r w:rsidRPr="00292DFA">
        <w:rPr>
          <w:lang w:eastAsia="zh-CN"/>
        </w:rPr>
        <w:sym w:font="Symbol" w:char="F06C"/>
      </w:r>
      <w:r>
        <w:rPr>
          <w:rFonts w:hint="eastAsia"/>
          <w:lang w:eastAsia="zh-CN"/>
        </w:rPr>
        <w:t>作为每一个</w:t>
      </w:r>
      <w:r>
        <w:rPr>
          <w:rFonts w:hint="eastAsia"/>
          <w:lang w:eastAsia="zh-CN"/>
        </w:rPr>
        <w:t>M</w:t>
      </w:r>
      <w:r>
        <w:rPr>
          <w:rFonts w:hint="eastAsia"/>
          <w:lang w:eastAsia="zh-CN"/>
        </w:rPr>
        <w:t>网络用户的平均带宽。</w:t>
      </w:r>
    </w:p>
    <w:p w:rsidR="00542061" w:rsidRDefault="0095017A" w:rsidP="006D6C5E">
      <w:pPr>
        <w:spacing w:before="0" w:line="288" w:lineRule="auto"/>
        <w:ind w:firstLineChars="200" w:firstLine="480"/>
        <w:rPr>
          <w:lang w:eastAsia="zh-CN"/>
        </w:rPr>
      </w:pPr>
      <w:r>
        <w:rPr>
          <w:rFonts w:hint="eastAsia"/>
          <w:lang w:eastAsia="zh-CN"/>
        </w:rPr>
        <w:t>一般情况下，假设网络中有</w:t>
      </w:r>
      <w:r w:rsidRPr="006D6C5E">
        <w:rPr>
          <w:rFonts w:hint="eastAsia"/>
          <w:i/>
          <w:lang w:eastAsia="zh-CN"/>
        </w:rPr>
        <w:t>N</w:t>
      </w:r>
      <w:r>
        <w:rPr>
          <w:rFonts w:hint="eastAsia"/>
          <w:lang w:eastAsia="zh-CN"/>
        </w:rPr>
        <w:t>个频</w:t>
      </w:r>
      <w:r w:rsidRPr="00055144">
        <w:rPr>
          <w:rFonts w:hint="eastAsia"/>
          <w:lang w:eastAsia="zh-CN"/>
        </w:rPr>
        <w:t>段</w:t>
      </w:r>
      <w:r>
        <w:rPr>
          <w:rFonts w:hint="eastAsia"/>
          <w:lang w:eastAsia="zh-CN"/>
        </w:rPr>
        <w:t>。</w:t>
      </w:r>
      <w:bookmarkStart w:id="57" w:name="OLE_LINK44"/>
      <w:r>
        <w:rPr>
          <w:rFonts w:hint="eastAsia"/>
          <w:lang w:eastAsia="zh-CN"/>
        </w:rPr>
        <w:t>当所有频率都在所有地理区域一直工作时，每一个</w:t>
      </w:r>
      <w:r>
        <w:rPr>
          <w:rFonts w:hint="eastAsia"/>
          <w:lang w:eastAsia="zh-CN"/>
        </w:rPr>
        <w:t>M</w:t>
      </w:r>
      <w:r>
        <w:rPr>
          <w:rFonts w:hint="eastAsia"/>
          <w:lang w:eastAsia="zh-CN"/>
        </w:rPr>
        <w:t>网络用户的平均带宽可以按此公式计算：</w:t>
      </w:r>
    </w:p>
    <w:bookmarkEnd w:id="57"/>
    <w:p w:rsidR="00542061" w:rsidRDefault="0095017A" w:rsidP="00055144">
      <w:pPr>
        <w:pStyle w:val="Equation"/>
        <w:tabs>
          <w:tab w:val="left" w:pos="794"/>
        </w:tabs>
        <w:spacing w:line="288" w:lineRule="auto"/>
        <w:rPr>
          <w:lang w:eastAsia="zh-CN"/>
        </w:rPr>
      </w:pPr>
      <w:r>
        <w:rPr>
          <w:lang w:eastAsia="zh-CN"/>
        </w:rPr>
        <w:tab/>
      </w:r>
      <w:r>
        <w:rPr>
          <w:lang w:eastAsia="zh-CN"/>
        </w:rPr>
        <w:tab/>
      </w:r>
      <w:r w:rsidR="00542061" w:rsidRPr="00542061">
        <w:rPr>
          <w:position w:val="-24"/>
          <w:lang w:eastAsia="zh-CN"/>
        </w:rPr>
        <w:object w:dxaOrig="1060" w:dyaOrig="1080">
          <v:shape id="_x0000_i1043" type="#_x0000_t75" style="width:52.8pt;height:54pt" o:ole="">
            <v:imagedata r:id="rId89" o:title=""/>
          </v:shape>
          <o:OLEObject Type="Embed" ProgID="Equation.3" ShapeID="_x0000_i1043" DrawAspect="Content" ObjectID="_1585468124" r:id="rId90"/>
        </w:object>
      </w:r>
      <w:r>
        <w:rPr>
          <w:lang w:eastAsia="zh-CN"/>
        </w:rPr>
        <w:tab/>
        <w:t>(29)</w:t>
      </w:r>
    </w:p>
    <w:p w:rsidR="00542061" w:rsidRDefault="0095017A" w:rsidP="006D6C5E">
      <w:pPr>
        <w:spacing w:before="0" w:line="264" w:lineRule="auto"/>
        <w:ind w:firstLineChars="200" w:firstLine="480"/>
        <w:rPr>
          <w:position w:val="-18"/>
          <w:lang w:eastAsia="zh-CN"/>
        </w:rPr>
      </w:pPr>
      <w:r>
        <w:rPr>
          <w:rFonts w:hint="eastAsia"/>
          <w:position w:val="-18"/>
          <w:lang w:eastAsia="zh-CN"/>
        </w:rPr>
        <w:t>其中，</w:t>
      </w:r>
      <w:r w:rsidRPr="006D6C5E">
        <w:rPr>
          <w:rFonts w:hint="eastAsia"/>
          <w:i/>
          <w:position w:val="-18"/>
          <w:lang w:eastAsia="zh-CN"/>
        </w:rPr>
        <w:t>B</w:t>
      </w:r>
      <w:r w:rsidRPr="006D6C5E">
        <w:rPr>
          <w:rFonts w:hint="eastAsia"/>
          <w:i/>
          <w:position w:val="-18"/>
          <w:vertAlign w:val="subscript"/>
          <w:lang w:eastAsia="zh-CN"/>
        </w:rPr>
        <w:t>i</w:t>
      </w:r>
      <w:r>
        <w:rPr>
          <w:rFonts w:hint="eastAsia"/>
          <w:position w:val="-18"/>
          <w:lang w:eastAsia="zh-CN"/>
        </w:rPr>
        <w:t>是载波</w:t>
      </w:r>
      <w:r w:rsidRPr="006D6C5E">
        <w:rPr>
          <w:rFonts w:hint="eastAsia"/>
          <w:i/>
          <w:position w:val="-18"/>
          <w:lang w:eastAsia="zh-CN"/>
        </w:rPr>
        <w:t>i</w:t>
      </w:r>
      <w:r>
        <w:rPr>
          <w:rFonts w:hint="eastAsia"/>
          <w:position w:val="-18"/>
          <w:lang w:eastAsia="zh-CN"/>
        </w:rPr>
        <w:t>的带宽。</w:t>
      </w:r>
    </w:p>
    <w:p w:rsidR="00542061" w:rsidRDefault="0095017A" w:rsidP="00055144">
      <w:pPr>
        <w:spacing w:line="264" w:lineRule="auto"/>
        <w:ind w:firstLineChars="200" w:firstLine="480"/>
        <w:rPr>
          <w:lang w:eastAsia="zh-CN"/>
        </w:rPr>
      </w:pPr>
      <w:r>
        <w:rPr>
          <w:rFonts w:hint="eastAsia"/>
          <w:lang w:eastAsia="zh-CN"/>
        </w:rPr>
        <w:t>在部署网络时，可以在某些地理区域、场景和时间中部署一些频率范围，因为我们可以消除不同系统之间的干扰并动态共享频谱。</w:t>
      </w:r>
      <w:bookmarkStart w:id="58" w:name="OLE_LINK45"/>
      <w:r>
        <w:rPr>
          <w:rFonts w:hint="eastAsia"/>
          <w:lang w:eastAsia="zh-CN"/>
        </w:rPr>
        <w:t>考虑到这一点，</w:t>
      </w:r>
      <w:r>
        <w:rPr>
          <w:lang w:eastAsia="zh-CN"/>
        </w:rPr>
        <w:sym w:font="Symbol" w:char="F06C"/>
      </w:r>
      <w:r>
        <w:rPr>
          <w:rFonts w:hint="eastAsia"/>
          <w:lang w:eastAsia="zh-CN"/>
        </w:rPr>
        <w:t>的公式定义如下：</w:t>
      </w:r>
    </w:p>
    <w:bookmarkEnd w:id="58"/>
    <w:p w:rsidR="00542061" w:rsidRDefault="0095017A" w:rsidP="006D6C5E">
      <w:pPr>
        <w:pStyle w:val="Equation"/>
        <w:tabs>
          <w:tab w:val="left" w:pos="794"/>
        </w:tabs>
        <w:spacing w:before="0" w:line="288" w:lineRule="auto"/>
        <w:rPr>
          <w:lang w:eastAsia="zh-CN"/>
        </w:rPr>
      </w:pPr>
      <w:r>
        <w:rPr>
          <w:lang w:eastAsia="zh-CN"/>
        </w:rPr>
        <w:tab/>
      </w:r>
      <w:r>
        <w:rPr>
          <w:lang w:eastAsia="zh-CN"/>
        </w:rPr>
        <w:tab/>
      </w:r>
      <w:r w:rsidR="007B0182">
        <w:rPr>
          <w:noProof/>
          <w:lang w:val="en-GB" w:eastAsia="zh-CN"/>
        </w:rPr>
        <w:drawing>
          <wp:inline distT="0" distB="0" distL="0" distR="0">
            <wp:extent cx="1742440" cy="63817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srcRect/>
                    <a:stretch>
                      <a:fillRect/>
                    </a:stretch>
                  </pic:blipFill>
                  <pic:spPr bwMode="auto">
                    <a:xfrm>
                      <a:off x="0" y="0"/>
                      <a:ext cx="1742440" cy="638175"/>
                    </a:xfrm>
                    <a:prstGeom prst="rect">
                      <a:avLst/>
                    </a:prstGeom>
                    <a:noFill/>
                    <a:ln w="9525">
                      <a:noFill/>
                      <a:miter lim="800000"/>
                      <a:headEnd/>
                      <a:tailEnd/>
                    </a:ln>
                  </pic:spPr>
                </pic:pic>
              </a:graphicData>
            </a:graphic>
          </wp:inline>
        </w:drawing>
      </w:r>
      <w:r>
        <w:rPr>
          <w:lang w:eastAsia="zh-CN"/>
        </w:rPr>
        <w:tab/>
        <w:t>(30)</w:t>
      </w:r>
    </w:p>
    <w:p w:rsidR="00542061" w:rsidRDefault="0095017A" w:rsidP="00705C0C">
      <w:pPr>
        <w:snapToGrid w:val="0"/>
        <w:spacing w:before="0" w:line="264" w:lineRule="auto"/>
        <w:ind w:firstLineChars="200" w:firstLine="480"/>
        <w:rPr>
          <w:lang w:eastAsia="zh-CN"/>
        </w:rPr>
      </w:pPr>
      <w:bookmarkStart w:id="59" w:name="OLE_LINK46"/>
      <w:r>
        <w:rPr>
          <w:rFonts w:hint="eastAsia"/>
          <w:lang w:eastAsia="zh-CN"/>
        </w:rPr>
        <w:lastRenderedPageBreak/>
        <w:t>其中，</w:t>
      </w:r>
      <w:r w:rsidR="00542061" w:rsidRPr="00542061">
        <w:rPr>
          <w:position w:val="-16"/>
          <w:lang w:eastAsia="zh-CN"/>
        </w:rPr>
        <w:object w:dxaOrig="720" w:dyaOrig="400">
          <v:shape id="_x0000_i1044" type="#_x0000_t75" style="width:36pt;height:20.4pt" o:ole="">
            <v:imagedata r:id="rId92" o:title=""/>
          </v:shape>
          <o:OLEObject Type="Embed" ProgID="Equation.3" ShapeID="_x0000_i1044" DrawAspect="Content" ObjectID="_1585468125" r:id="rId93"/>
        </w:object>
      </w:r>
      <w:r>
        <w:rPr>
          <w:rFonts w:hint="eastAsia"/>
          <w:lang w:eastAsia="zh-CN"/>
        </w:rPr>
        <w:t>是允许载波</w:t>
      </w:r>
      <w:r>
        <w:rPr>
          <w:rFonts w:hint="eastAsia"/>
          <w:i/>
          <w:iCs/>
          <w:lang w:eastAsia="zh-CN"/>
        </w:rPr>
        <w:t>i</w:t>
      </w:r>
      <w:r>
        <w:rPr>
          <w:rFonts w:hint="eastAsia"/>
          <w:lang w:eastAsia="zh-CN"/>
        </w:rPr>
        <w:t>工作的网络区域的面积，</w:t>
      </w:r>
      <w:r w:rsidR="00542061" w:rsidRPr="00542061">
        <w:rPr>
          <w:position w:val="-14"/>
          <w:lang w:eastAsia="zh-CN"/>
        </w:rPr>
        <w:object w:dxaOrig="740" w:dyaOrig="380">
          <v:shape id="_x0000_i1045" type="#_x0000_t75" style="width:36pt;height:19.2pt" o:ole="">
            <v:imagedata r:id="rId94" o:title=""/>
          </v:shape>
          <o:OLEObject Type="Embed" ProgID="Equation.3" ShapeID="_x0000_i1045" DrawAspect="Content" ObjectID="_1585468126" r:id="rId95"/>
        </w:object>
      </w:r>
      <w:r>
        <w:rPr>
          <w:rFonts w:hint="eastAsia"/>
          <w:lang w:eastAsia="zh-CN"/>
        </w:rPr>
        <w:t>是允许载波</w:t>
      </w:r>
      <w:r>
        <w:rPr>
          <w:rFonts w:hint="eastAsia"/>
          <w:i/>
          <w:iCs/>
          <w:lang w:eastAsia="zh-CN"/>
        </w:rPr>
        <w:t>i</w:t>
      </w:r>
      <w:r>
        <w:rPr>
          <w:rFonts w:hint="eastAsia"/>
          <w:lang w:eastAsia="zh-CN"/>
        </w:rPr>
        <w:t>工作的网络区域的最大区域</w:t>
      </w:r>
      <w:bookmarkEnd w:id="59"/>
      <w:r>
        <w:rPr>
          <w:rFonts w:hint="eastAsia"/>
          <w:lang w:eastAsia="zh-CN"/>
        </w:rPr>
        <w:t>（通常为网络区域的总面积）。</w:t>
      </w:r>
      <w:r w:rsidR="00542061" w:rsidRPr="00542061">
        <w:rPr>
          <w:position w:val="-16"/>
          <w:lang w:eastAsia="zh-CN"/>
        </w:rPr>
        <w:object w:dxaOrig="620" w:dyaOrig="400">
          <v:shape id="_x0000_i1046" type="#_x0000_t75" style="width:31.2pt;height:20.4pt" o:ole="">
            <v:imagedata r:id="rId96" o:title=""/>
          </v:shape>
          <o:OLEObject Type="Embed" ProgID="Equation.3" ShapeID="_x0000_i1046" DrawAspect="Content" ObjectID="_1585468127" r:id="rId97"/>
        </w:object>
      </w:r>
      <w:bookmarkStart w:id="60" w:name="OLE_LINK22"/>
      <w:r>
        <w:rPr>
          <w:rFonts w:hint="eastAsia"/>
          <w:lang w:eastAsia="zh-CN"/>
        </w:rPr>
        <w:t>是允许载波</w:t>
      </w:r>
      <w:r>
        <w:rPr>
          <w:rFonts w:hint="eastAsia"/>
          <w:i/>
          <w:iCs/>
          <w:lang w:eastAsia="zh-CN"/>
        </w:rPr>
        <w:t>i</w:t>
      </w:r>
      <w:r>
        <w:rPr>
          <w:rFonts w:hint="eastAsia"/>
          <w:lang w:eastAsia="zh-CN"/>
        </w:rPr>
        <w:t>单日内工作的时长</w:t>
      </w:r>
      <w:bookmarkEnd w:id="60"/>
      <w:r>
        <w:rPr>
          <w:rFonts w:hint="eastAsia"/>
          <w:lang w:eastAsia="zh-CN"/>
        </w:rPr>
        <w:t>，</w:t>
      </w:r>
      <w:r w:rsidR="00542061" w:rsidRPr="00542061">
        <w:rPr>
          <w:position w:val="-14"/>
          <w:lang w:eastAsia="zh-CN"/>
        </w:rPr>
        <w:object w:dxaOrig="620" w:dyaOrig="380">
          <v:shape id="_x0000_i1047" type="#_x0000_t75" style="width:31.2pt;height:19.2pt" o:ole="">
            <v:imagedata r:id="rId98" o:title=""/>
          </v:shape>
          <o:OLEObject Type="Embed" ProgID="Equation.3" ShapeID="_x0000_i1047" DrawAspect="Content" ObjectID="_1585468128" r:id="rId99"/>
        </w:object>
      </w:r>
      <w:bookmarkStart w:id="61" w:name="OLE_LINK21"/>
      <w:r>
        <w:rPr>
          <w:rFonts w:hint="eastAsia"/>
          <w:lang w:eastAsia="zh-CN"/>
        </w:rPr>
        <w:t>是允许载波</w:t>
      </w:r>
      <w:r>
        <w:rPr>
          <w:rFonts w:hint="eastAsia"/>
          <w:i/>
          <w:iCs/>
          <w:lang w:eastAsia="zh-CN"/>
        </w:rPr>
        <w:t>i</w:t>
      </w:r>
      <w:r>
        <w:rPr>
          <w:rFonts w:hint="eastAsia"/>
          <w:lang w:eastAsia="zh-CN"/>
        </w:rPr>
        <w:t>单日内工作的最大时长（通常为</w:t>
      </w:r>
      <w:r>
        <w:rPr>
          <w:rFonts w:hint="eastAsia"/>
          <w:lang w:eastAsia="zh-CN"/>
        </w:rPr>
        <w:t>24</w:t>
      </w:r>
      <w:r>
        <w:rPr>
          <w:rFonts w:hint="eastAsia"/>
          <w:lang w:eastAsia="zh-CN"/>
        </w:rPr>
        <w:t>小时）。</w:t>
      </w:r>
      <w:bookmarkEnd w:id="61"/>
      <w:r w:rsidR="00542061" w:rsidRPr="00542061">
        <w:rPr>
          <w:position w:val="-6"/>
          <w:lang w:eastAsia="zh-CN"/>
        </w:rPr>
        <w:object w:dxaOrig="200" w:dyaOrig="280">
          <v:shape id="_x0000_i1048" type="#_x0000_t75" style="width:10.2pt;height:14.4pt" o:ole="">
            <v:imagedata r:id="rId100" o:title=""/>
          </v:shape>
          <o:OLEObject Type="Embed" ProgID="Equation.3" ShapeID="_x0000_i1048" DrawAspect="Content" ObjectID="_1585468129" r:id="rId101"/>
        </w:object>
      </w:r>
      <w:r>
        <w:rPr>
          <w:rFonts w:hint="eastAsia"/>
          <w:lang w:eastAsia="zh-CN"/>
        </w:rPr>
        <w:t>是一些其他因素（如情景）引入的影响因子，其值在</w:t>
      </w:r>
      <w:r>
        <w:rPr>
          <w:rFonts w:hint="eastAsia"/>
          <w:lang w:eastAsia="zh-CN"/>
        </w:rPr>
        <w:t>0</w:t>
      </w:r>
      <w:r>
        <w:rPr>
          <w:rFonts w:hint="eastAsia"/>
          <w:lang w:eastAsia="zh-CN"/>
        </w:rPr>
        <w:t>和</w:t>
      </w:r>
      <w:r>
        <w:rPr>
          <w:rFonts w:hint="eastAsia"/>
          <w:lang w:eastAsia="zh-CN"/>
        </w:rPr>
        <w:t>1</w:t>
      </w:r>
      <w:r>
        <w:rPr>
          <w:rFonts w:hint="eastAsia"/>
          <w:lang w:eastAsia="zh-CN"/>
        </w:rPr>
        <w:t>之间。例如，如果载波只允许在室内工作，则可根据网络用户分布反映由限制引入的单个用户带宽的减少。</w:t>
      </w:r>
      <w:bookmarkStart w:id="62" w:name="OLE_LINK47"/>
    </w:p>
    <w:p w:rsidR="00542061" w:rsidRDefault="0095017A" w:rsidP="00705C0C">
      <w:pPr>
        <w:snapToGrid w:val="0"/>
        <w:ind w:firstLineChars="200" w:firstLine="468"/>
        <w:rPr>
          <w:lang w:eastAsia="zh-CN"/>
        </w:rPr>
      </w:pPr>
      <w:r w:rsidRPr="00055144">
        <w:rPr>
          <w:rFonts w:hint="eastAsia"/>
          <w:spacing w:val="-6"/>
          <w:lang w:eastAsia="zh-CN"/>
        </w:rPr>
        <w:t>基于特定场景下平均带宽的定义，我们可以将频谱利用情况定义为单用户频谱利用状</w:t>
      </w:r>
      <w:r w:rsidR="00055144" w:rsidRPr="00055144">
        <w:rPr>
          <w:rFonts w:hint="eastAsia"/>
          <w:spacing w:val="-6"/>
          <w:lang w:eastAsia="zh-CN"/>
        </w:rPr>
        <w:t>况、</w:t>
      </w:r>
      <w:r>
        <w:rPr>
          <w:rFonts w:hint="eastAsia"/>
          <w:lang w:eastAsia="zh-CN"/>
        </w:rPr>
        <w:t>基于地理归一化的单用户频谱利用状况和基于人口归一化的单用户频谱利用状况。</w:t>
      </w:r>
    </w:p>
    <w:p w:rsidR="00542061" w:rsidRDefault="0095017A">
      <w:pPr>
        <w:pStyle w:val="Equation"/>
        <w:tabs>
          <w:tab w:val="left" w:pos="794"/>
        </w:tabs>
        <w:ind w:firstLineChars="200" w:firstLine="480"/>
        <w:rPr>
          <w:lang w:eastAsia="zh-CN"/>
        </w:rPr>
      </w:pPr>
      <w:bookmarkStart w:id="63" w:name="OLE_LINK48"/>
      <w:bookmarkEnd w:id="62"/>
      <w:r>
        <w:rPr>
          <w:rFonts w:hint="eastAsia"/>
          <w:lang w:eastAsia="zh-CN"/>
        </w:rPr>
        <w:t>考虑到实际使用区域，基于地理归一化的单用户频谱利用状况的计算公式如下：</w:t>
      </w:r>
    </w:p>
    <w:bookmarkEnd w:id="63"/>
    <w:p w:rsidR="00542061" w:rsidRDefault="0095017A">
      <w:pPr>
        <w:pStyle w:val="Equation"/>
        <w:tabs>
          <w:tab w:val="left" w:pos="794"/>
        </w:tabs>
        <w:rPr>
          <w:lang w:eastAsia="zh-CN"/>
        </w:rPr>
      </w:pPr>
      <w:r>
        <w:rPr>
          <w:lang w:eastAsia="zh-CN"/>
        </w:rPr>
        <w:tab/>
      </w:r>
      <w:r>
        <w:rPr>
          <w:lang w:eastAsia="zh-CN"/>
        </w:rPr>
        <w:tab/>
      </w:r>
      <w:r w:rsidR="007B0182">
        <w:rPr>
          <w:noProof/>
          <w:lang w:val="en-GB" w:eastAsia="zh-CN"/>
        </w:rPr>
        <w:drawing>
          <wp:inline distT="0" distB="0" distL="0" distR="0">
            <wp:extent cx="1742440" cy="10953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srcRect/>
                    <a:stretch>
                      <a:fillRect/>
                    </a:stretch>
                  </pic:blipFill>
                  <pic:spPr bwMode="auto">
                    <a:xfrm>
                      <a:off x="0" y="0"/>
                      <a:ext cx="1742440" cy="1095375"/>
                    </a:xfrm>
                    <a:prstGeom prst="rect">
                      <a:avLst/>
                    </a:prstGeom>
                    <a:noFill/>
                    <a:ln w="9525">
                      <a:noFill/>
                      <a:miter lim="800000"/>
                      <a:headEnd/>
                      <a:tailEnd/>
                    </a:ln>
                  </pic:spPr>
                </pic:pic>
              </a:graphicData>
            </a:graphic>
          </wp:inline>
        </w:drawing>
      </w:r>
      <w:r>
        <w:rPr>
          <w:lang w:eastAsia="zh-CN"/>
        </w:rPr>
        <w:tab/>
        <w:t>(31)</w:t>
      </w:r>
    </w:p>
    <w:p w:rsidR="00542061" w:rsidRDefault="0095017A">
      <w:pPr>
        <w:ind w:firstLineChars="200" w:firstLine="480"/>
        <w:rPr>
          <w:lang w:eastAsia="zh-CN"/>
        </w:rPr>
      </w:pPr>
      <w:bookmarkStart w:id="64" w:name="OLE_LINK29"/>
      <w:r>
        <w:rPr>
          <w:rFonts w:hint="eastAsia"/>
          <w:lang w:eastAsia="zh-CN"/>
        </w:rPr>
        <w:t>其中，</w:t>
      </w:r>
      <w:r w:rsidR="00542061" w:rsidRPr="00542061">
        <w:rPr>
          <w:position w:val="-14"/>
          <w:lang w:eastAsia="zh-CN"/>
        </w:rPr>
        <w:object w:dxaOrig="640" w:dyaOrig="380">
          <v:shape id="_x0000_i1049" type="#_x0000_t75" style="width:31.2pt;height:19.2pt" o:ole="">
            <v:imagedata r:id="rId103" o:title=""/>
          </v:shape>
          <o:OLEObject Type="Embed" ProgID="Equation.3" ShapeID="_x0000_i1049" DrawAspect="Content" ObjectID="_1585468130" r:id="rId104"/>
        </w:object>
      </w:r>
      <w:bookmarkEnd w:id="64"/>
      <w:r>
        <w:rPr>
          <w:rFonts w:hint="eastAsia"/>
          <w:lang w:eastAsia="zh-CN"/>
        </w:rPr>
        <w:t>是实际的使用面积。如果实际使用区域与允许使用区域相同，则基于地理归一化的单用户频谱利用状况将等于单用户频谱利用状况。</w:t>
      </w:r>
      <w:bookmarkStart w:id="65" w:name="OLE_LINK30"/>
    </w:p>
    <w:p w:rsidR="00542061" w:rsidRDefault="0095017A">
      <w:pPr>
        <w:ind w:firstLineChars="200" w:firstLine="480"/>
        <w:rPr>
          <w:lang w:eastAsia="zh-CN"/>
        </w:rPr>
      </w:pPr>
      <w:r>
        <w:rPr>
          <w:rFonts w:hint="eastAsia"/>
          <w:lang w:eastAsia="zh-CN"/>
        </w:rPr>
        <w:t>特别是有些地区是允许使用的地区，但该地区却没有覆盖价值，如戈壁滩、沙漠等。</w:t>
      </w:r>
    </w:p>
    <w:bookmarkEnd w:id="65"/>
    <w:p w:rsidR="00542061" w:rsidRDefault="0095017A" w:rsidP="00292DFA">
      <w:pPr>
        <w:ind w:firstLineChars="200" w:firstLine="480"/>
        <w:rPr>
          <w:lang w:eastAsia="zh-CN"/>
        </w:rPr>
      </w:pPr>
      <w:r>
        <w:rPr>
          <w:rFonts w:hint="eastAsia"/>
          <w:lang w:eastAsia="zh-CN"/>
        </w:rPr>
        <w:t>这些地区将减少单个用户的地理归一化带宽的参考值。因此，我们使用区域内的人口代替区域，定义了基于人口归一化的单用户频谱利用状况的计算公式：</w:t>
      </w:r>
    </w:p>
    <w:p w:rsidR="00542061" w:rsidRDefault="0095017A">
      <w:pPr>
        <w:pStyle w:val="Equation"/>
        <w:tabs>
          <w:tab w:val="left" w:pos="794"/>
        </w:tabs>
        <w:rPr>
          <w:lang w:eastAsia="zh-CN"/>
        </w:rPr>
      </w:pPr>
      <w:r>
        <w:rPr>
          <w:lang w:eastAsia="zh-CN"/>
        </w:rPr>
        <w:tab/>
      </w:r>
      <w:r>
        <w:rPr>
          <w:lang w:eastAsia="zh-CN"/>
        </w:rPr>
        <w:tab/>
      </w:r>
      <w:r w:rsidR="007B0182">
        <w:rPr>
          <w:noProof/>
          <w:lang w:val="en-GB" w:eastAsia="zh-CN"/>
        </w:rPr>
        <w:drawing>
          <wp:inline distT="0" distB="0" distL="0" distR="0">
            <wp:extent cx="1794510" cy="10953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srcRect/>
                    <a:stretch>
                      <a:fillRect/>
                    </a:stretch>
                  </pic:blipFill>
                  <pic:spPr bwMode="auto">
                    <a:xfrm>
                      <a:off x="0" y="0"/>
                      <a:ext cx="1794510" cy="1095375"/>
                    </a:xfrm>
                    <a:prstGeom prst="rect">
                      <a:avLst/>
                    </a:prstGeom>
                    <a:noFill/>
                    <a:ln w="9525">
                      <a:noFill/>
                      <a:miter lim="800000"/>
                      <a:headEnd/>
                      <a:tailEnd/>
                    </a:ln>
                  </pic:spPr>
                </pic:pic>
              </a:graphicData>
            </a:graphic>
          </wp:inline>
        </w:drawing>
      </w:r>
      <w:r>
        <w:rPr>
          <w:lang w:eastAsia="zh-CN"/>
        </w:rPr>
        <w:tab/>
      </w:r>
      <w:r>
        <w:rPr>
          <w:rFonts w:hint="eastAsia"/>
          <w:lang w:eastAsia="zh-CN"/>
        </w:rPr>
        <w:t>(32)</w:t>
      </w:r>
    </w:p>
    <w:p w:rsidR="00542061" w:rsidRDefault="0095017A" w:rsidP="0056157E">
      <w:pPr>
        <w:snapToGrid w:val="0"/>
        <w:ind w:firstLineChars="200" w:firstLine="480"/>
        <w:rPr>
          <w:lang w:eastAsia="zh-CN"/>
        </w:rPr>
      </w:pPr>
      <w:bookmarkStart w:id="66" w:name="OLE_LINK37"/>
      <w:r>
        <w:rPr>
          <w:rFonts w:hint="eastAsia"/>
          <w:lang w:eastAsia="zh-CN"/>
        </w:rPr>
        <w:t>其中，</w:t>
      </w:r>
      <w:r w:rsidR="007B0182">
        <w:rPr>
          <w:noProof/>
          <w:lang w:val="en-GB" w:eastAsia="zh-CN"/>
        </w:rPr>
        <w:drawing>
          <wp:inline distT="0" distB="0" distL="0" distR="0">
            <wp:extent cx="276225" cy="18097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srcRect/>
                    <a:stretch>
                      <a:fillRect/>
                    </a:stretch>
                  </pic:blipFill>
                  <pic:spPr bwMode="auto">
                    <a:xfrm>
                      <a:off x="0" y="0"/>
                      <a:ext cx="276225" cy="180975"/>
                    </a:xfrm>
                    <a:prstGeom prst="rect">
                      <a:avLst/>
                    </a:prstGeom>
                    <a:noFill/>
                    <a:ln w="9525">
                      <a:noFill/>
                      <a:miter lim="800000"/>
                      <a:headEnd/>
                      <a:tailEnd/>
                    </a:ln>
                  </pic:spPr>
                </pic:pic>
              </a:graphicData>
            </a:graphic>
          </wp:inline>
        </w:drawing>
      </w:r>
      <w:r>
        <w:rPr>
          <w:rFonts w:hint="eastAsia"/>
          <w:lang w:eastAsia="zh-CN"/>
        </w:rPr>
        <w:t>是载波</w:t>
      </w:r>
      <w:r>
        <w:rPr>
          <w:rFonts w:hint="eastAsia"/>
          <w:i/>
          <w:iCs/>
          <w:lang w:eastAsia="zh-CN"/>
        </w:rPr>
        <w:t>i</w:t>
      </w:r>
      <w:r>
        <w:rPr>
          <w:rFonts w:hint="eastAsia"/>
          <w:lang w:eastAsia="zh-CN"/>
        </w:rPr>
        <w:t>实际使用区域的人口，</w:t>
      </w:r>
      <w:r w:rsidR="007B0182">
        <w:rPr>
          <w:noProof/>
          <w:lang w:val="en-GB" w:eastAsia="zh-CN"/>
        </w:rPr>
        <w:drawing>
          <wp:inline distT="0" distB="0" distL="0" distR="0">
            <wp:extent cx="370840" cy="1809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srcRect/>
                    <a:stretch>
                      <a:fillRect/>
                    </a:stretch>
                  </pic:blipFill>
                  <pic:spPr bwMode="auto">
                    <a:xfrm>
                      <a:off x="0" y="0"/>
                      <a:ext cx="370840" cy="180975"/>
                    </a:xfrm>
                    <a:prstGeom prst="rect">
                      <a:avLst/>
                    </a:prstGeom>
                    <a:noFill/>
                    <a:ln w="9525">
                      <a:noFill/>
                      <a:miter lim="800000"/>
                      <a:headEnd/>
                      <a:tailEnd/>
                    </a:ln>
                  </pic:spPr>
                </pic:pic>
              </a:graphicData>
            </a:graphic>
          </wp:inline>
        </w:drawing>
      </w:r>
      <w:bookmarkStart w:id="67" w:name="OLE_LINK38"/>
      <w:bookmarkEnd w:id="66"/>
      <w:r>
        <w:rPr>
          <w:rFonts w:hint="eastAsia"/>
          <w:lang w:eastAsia="zh-CN"/>
        </w:rPr>
        <w:t>是载波</w:t>
      </w:r>
      <w:r>
        <w:rPr>
          <w:rFonts w:hint="eastAsia"/>
          <w:i/>
          <w:iCs/>
          <w:lang w:eastAsia="zh-CN"/>
        </w:rPr>
        <w:t>i</w:t>
      </w:r>
      <w:r>
        <w:rPr>
          <w:rFonts w:hint="eastAsia"/>
          <w:lang w:eastAsia="zh-CN"/>
        </w:rPr>
        <w:t>允许使用区域的人口。</w:t>
      </w:r>
      <w:bookmarkEnd w:id="67"/>
      <w:r>
        <w:rPr>
          <w:rFonts w:hint="eastAsia"/>
          <w:lang w:eastAsia="zh-CN"/>
        </w:rPr>
        <w:t>同样，如果实际使用区域与允许使用区域相同，则基于人口归一化的单用户频谱利用状况等于单用户频谱利用状况。</w:t>
      </w:r>
    </w:p>
    <w:p w:rsidR="00542061" w:rsidRDefault="0095017A">
      <w:pPr>
        <w:pStyle w:val="Heading1"/>
        <w:rPr>
          <w:lang w:eastAsia="zh-CN"/>
        </w:rPr>
      </w:pPr>
      <w:r>
        <w:rPr>
          <w:lang w:eastAsia="zh-CN"/>
        </w:rPr>
        <w:t>2</w:t>
      </w:r>
      <w:r>
        <w:rPr>
          <w:lang w:eastAsia="zh-CN"/>
        </w:rPr>
        <w:tab/>
      </w:r>
      <w:r>
        <w:rPr>
          <w:rFonts w:hint="eastAsia"/>
          <w:lang w:eastAsia="zh-CN"/>
        </w:rPr>
        <w:t>无线电中继系统的频谱使用</w:t>
      </w:r>
    </w:p>
    <w:p w:rsidR="00542061" w:rsidRDefault="0095017A">
      <w:pPr>
        <w:pStyle w:val="Heading2"/>
        <w:rPr>
          <w:lang w:eastAsia="zh-CN"/>
        </w:rPr>
      </w:pPr>
      <w:r>
        <w:rPr>
          <w:lang w:eastAsia="zh-CN"/>
        </w:rPr>
        <w:t>2.1</w:t>
      </w:r>
      <w:r>
        <w:rPr>
          <w:lang w:eastAsia="zh-CN"/>
        </w:rPr>
        <w:tab/>
      </w:r>
      <w:r>
        <w:rPr>
          <w:rFonts w:hint="eastAsia"/>
          <w:lang w:eastAsia="zh-CN"/>
        </w:rPr>
        <w:t>引言</w:t>
      </w:r>
    </w:p>
    <w:p w:rsidR="00542061" w:rsidRDefault="0095017A">
      <w:pPr>
        <w:snapToGrid w:val="0"/>
        <w:ind w:firstLineChars="200" w:firstLine="480"/>
        <w:rPr>
          <w:kern w:val="21"/>
          <w:lang w:eastAsia="zh-CN"/>
        </w:rPr>
      </w:pPr>
      <w:r>
        <w:rPr>
          <w:rFonts w:hint="eastAsia"/>
          <w:kern w:val="21"/>
          <w:lang w:eastAsia="zh-CN"/>
        </w:rPr>
        <w:t>对于连续工作的无线电中继系统，可以不考虑时间因素。参照公式（</w:t>
      </w:r>
      <w:r>
        <w:rPr>
          <w:rFonts w:hint="eastAsia"/>
          <w:kern w:val="21"/>
          <w:lang w:eastAsia="zh-CN"/>
        </w:rPr>
        <w:t>2</w:t>
      </w:r>
      <w:r>
        <w:rPr>
          <w:rFonts w:hint="eastAsia"/>
          <w:kern w:val="21"/>
          <w:lang w:eastAsia="zh-CN"/>
        </w:rPr>
        <w:t>），</w:t>
      </w:r>
      <w:r>
        <w:rPr>
          <w:rFonts w:hint="eastAsia"/>
          <w:kern w:val="21"/>
          <w:lang w:eastAsia="zh-CN"/>
        </w:rPr>
        <w:t>SUE</w:t>
      </w:r>
      <w:r>
        <w:rPr>
          <w:rFonts w:hint="eastAsia"/>
          <w:kern w:val="21"/>
          <w:lang w:eastAsia="zh-CN"/>
        </w:rPr>
        <w:t>可以写作</w:t>
      </w:r>
      <w:r>
        <w:rPr>
          <w:kern w:val="21"/>
          <w:lang w:eastAsia="zh-CN"/>
        </w:rPr>
        <w:t>：</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28"/>
        </w:rPr>
        <w:object w:dxaOrig="1660" w:dyaOrig="640">
          <v:shape id="_x0000_i1050" type="#_x0000_t75" style="width:84pt;height:31.8pt" o:ole="">
            <v:imagedata r:id="rId108" o:title=""/>
          </v:shape>
          <o:OLEObject Type="Embed" ProgID="Equation.2" ShapeID="_x0000_i1050" DrawAspect="Content" ObjectID="_1585468131" r:id="rId109"/>
        </w:object>
      </w:r>
      <w:r w:rsidR="006E70D2">
        <w:rPr>
          <w:lang w:eastAsia="zh-CN"/>
        </w:rPr>
        <w:tab/>
        <w:t>(</w:t>
      </w:r>
      <w:r w:rsidR="006E70D2">
        <w:rPr>
          <w:rFonts w:hint="eastAsia"/>
          <w:lang w:eastAsia="zh-CN"/>
        </w:rPr>
        <w:t>33</w:t>
      </w:r>
      <w:r>
        <w:rPr>
          <w:lang w:eastAsia="zh-CN"/>
        </w:rPr>
        <w:t>)</w:t>
      </w:r>
    </w:p>
    <w:p w:rsidR="0056157E" w:rsidRDefault="0056157E">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542061" w:rsidRDefault="0095017A">
      <w:pPr>
        <w:snapToGrid w:val="0"/>
        <w:rPr>
          <w:kern w:val="21"/>
          <w:lang w:eastAsia="zh-CN"/>
        </w:rPr>
      </w:pPr>
      <w:r>
        <w:rPr>
          <w:rFonts w:hint="eastAsia"/>
          <w:kern w:val="21"/>
          <w:lang w:eastAsia="zh-CN"/>
        </w:rPr>
        <w:lastRenderedPageBreak/>
        <w:t>其中</w:t>
      </w:r>
      <w:r>
        <w:rPr>
          <w:kern w:val="21"/>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C</w:t>
      </w:r>
      <w:r>
        <w:rPr>
          <w:lang w:eastAsia="zh-CN"/>
        </w:rPr>
        <w:t>：</w:t>
      </w:r>
      <w:r>
        <w:rPr>
          <w:lang w:eastAsia="zh-CN"/>
        </w:rPr>
        <w:tab/>
      </w:r>
      <w:r>
        <w:rPr>
          <w:rFonts w:hint="eastAsia"/>
          <w:lang w:eastAsia="zh-CN"/>
        </w:rPr>
        <w:t>通信容量的度量，例如电话信道或</w:t>
      </w:r>
      <w:r>
        <w:rPr>
          <w:lang w:eastAsia="zh-CN"/>
        </w:rPr>
        <w:t>bit/s</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S</w:t>
      </w:r>
      <w:r>
        <w:rPr>
          <w:i/>
          <w:vertAlign w:val="subscript"/>
        </w:rPr>
        <w:sym w:font="Symbol" w:char="F061"/>
      </w:r>
      <w:r>
        <w:rPr>
          <w:lang w:eastAsia="zh-CN"/>
        </w:rPr>
        <w:t>：</w:t>
      </w:r>
      <w:r>
        <w:rPr>
          <w:rFonts w:hint="eastAsia"/>
          <w:lang w:eastAsia="zh-CN"/>
        </w:rPr>
        <w:tab/>
      </w:r>
      <w:r>
        <w:rPr>
          <w:rFonts w:hint="eastAsia"/>
          <w:lang w:eastAsia="zh-CN"/>
        </w:rPr>
        <w:t>几何测量，例如，区域，或在一个节点的分支链路的角度。</w:t>
      </w:r>
    </w:p>
    <w:p w:rsidR="00542061" w:rsidRDefault="0095017A" w:rsidP="00705C0C">
      <w:pPr>
        <w:pStyle w:val="Heading2"/>
        <w:keepNext w:val="0"/>
        <w:keepLines w:val="0"/>
        <w:snapToGrid w:val="0"/>
        <w:rPr>
          <w:lang w:eastAsia="zh-CN"/>
        </w:rPr>
      </w:pPr>
      <w:r>
        <w:rPr>
          <w:lang w:eastAsia="zh-CN"/>
        </w:rPr>
        <w:t>2.2</w:t>
      </w:r>
      <w:r>
        <w:rPr>
          <w:lang w:eastAsia="zh-CN"/>
        </w:rPr>
        <w:tab/>
      </w:r>
      <w:r>
        <w:rPr>
          <w:rFonts w:hint="eastAsia"/>
          <w:lang w:eastAsia="zh-CN"/>
        </w:rPr>
        <w:t>在节点处的带分支链路的长干线的</w:t>
      </w:r>
      <w:r>
        <w:rPr>
          <w:rFonts w:hint="eastAsia"/>
          <w:lang w:eastAsia="zh-CN"/>
        </w:rPr>
        <w:t>SUE</w:t>
      </w:r>
    </w:p>
    <w:p w:rsidR="00542061" w:rsidRDefault="0095017A">
      <w:pPr>
        <w:snapToGrid w:val="0"/>
        <w:ind w:firstLineChars="200" w:firstLine="480"/>
        <w:rPr>
          <w:kern w:val="21"/>
          <w:lang w:eastAsia="zh-CN"/>
        </w:rPr>
      </w:pPr>
      <w:r>
        <w:rPr>
          <w:rFonts w:hint="eastAsia"/>
          <w:kern w:val="21"/>
          <w:lang w:eastAsia="zh-CN"/>
        </w:rPr>
        <w:t>归一化的通信容量给出了地面点对点的无线电中继系统的</w:t>
      </w:r>
      <w:r>
        <w:rPr>
          <w:rFonts w:hint="eastAsia"/>
          <w:kern w:val="21"/>
          <w:lang w:eastAsia="zh-CN"/>
        </w:rPr>
        <w:t>SUE</w:t>
      </w:r>
      <w:r>
        <w:rPr>
          <w:rFonts w:hint="eastAsia"/>
          <w:kern w:val="21"/>
          <w:lang w:eastAsia="zh-CN"/>
        </w:rPr>
        <w:t>，其定义为</w:t>
      </w:r>
      <w:r>
        <w:rPr>
          <w:kern w:val="21"/>
          <w:lang w:eastAsia="zh-CN"/>
        </w:rPr>
        <w:t>：</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28"/>
        </w:rPr>
        <w:object w:dxaOrig="1580" w:dyaOrig="640">
          <v:shape id="_x0000_i1051" type="#_x0000_t75" style="width:79.25pt;height:31.8pt" o:ole="">
            <v:imagedata r:id="rId110" o:title=""/>
          </v:shape>
          <o:OLEObject Type="Embed" ProgID="Equation.2" ShapeID="_x0000_i1051" DrawAspect="Content" ObjectID="_1585468132" r:id="rId111"/>
        </w:object>
      </w:r>
      <w:r w:rsidR="006E70D2">
        <w:rPr>
          <w:lang w:eastAsia="zh-CN"/>
        </w:rPr>
        <w:tab/>
        <w:t>(</w:t>
      </w:r>
      <w:r w:rsidR="006E70D2">
        <w:rPr>
          <w:rFonts w:hint="eastAsia"/>
          <w:lang w:eastAsia="zh-CN"/>
        </w:rPr>
        <w:t>34</w:t>
      </w:r>
      <w:r>
        <w:rPr>
          <w:lang w:eastAsia="zh-CN"/>
        </w:rPr>
        <w:t>)</w:t>
      </w:r>
    </w:p>
    <w:p w:rsidR="00542061" w:rsidRDefault="0095017A">
      <w:pPr>
        <w:snapToGrid w:val="0"/>
        <w:rPr>
          <w:kern w:val="21"/>
          <w:lang w:eastAsia="zh-CN"/>
        </w:rPr>
      </w:pPr>
      <w:r>
        <w:rPr>
          <w:rFonts w:hint="eastAsia"/>
          <w:kern w:val="21"/>
          <w:lang w:eastAsia="zh-CN"/>
        </w:rPr>
        <w:t>其中</w:t>
      </w:r>
      <w:r>
        <w:rPr>
          <w:kern w:val="21"/>
          <w:lang w:eastAsia="zh-CN"/>
        </w:rPr>
        <w:t>：</w:t>
      </w:r>
    </w:p>
    <w:p w:rsidR="00542061" w:rsidRDefault="0095017A">
      <w:pPr>
        <w:pStyle w:val="Equationlegend"/>
        <w:tabs>
          <w:tab w:val="left" w:pos="1985"/>
        </w:tabs>
        <w:rPr>
          <w:iCs/>
          <w:lang w:eastAsia="zh-CN"/>
        </w:rPr>
      </w:pPr>
      <w:r>
        <w:rPr>
          <w:rFonts w:hint="eastAsia"/>
          <w:i/>
          <w:lang w:eastAsia="zh-CN"/>
        </w:rPr>
        <w:tab/>
      </w:r>
      <w:r>
        <w:rPr>
          <w:i/>
          <w:lang w:eastAsia="zh-CN"/>
        </w:rPr>
        <w:t>N</w:t>
      </w:r>
      <w:r>
        <w:rPr>
          <w:iCs/>
          <w:lang w:eastAsia="zh-CN"/>
        </w:rPr>
        <w:t>：</w:t>
      </w:r>
      <w:r>
        <w:rPr>
          <w:iCs/>
          <w:lang w:eastAsia="zh-CN"/>
        </w:rPr>
        <w:tab/>
      </w:r>
      <w:r>
        <w:rPr>
          <w:rFonts w:hint="eastAsia"/>
          <w:iCs/>
          <w:lang w:eastAsia="zh-CN"/>
        </w:rPr>
        <w:t>一个中继站允许的分支链路（即，双向无线电路由）的数量</w:t>
      </w:r>
    </w:p>
    <w:p w:rsidR="00542061" w:rsidRDefault="0095017A">
      <w:pPr>
        <w:pStyle w:val="Equationlegend"/>
        <w:tabs>
          <w:tab w:val="left" w:pos="1985"/>
        </w:tabs>
        <w:rPr>
          <w:kern w:val="21"/>
          <w:lang w:eastAsia="zh-CN"/>
        </w:rPr>
      </w:pPr>
      <w:r>
        <w:rPr>
          <w:rFonts w:hint="eastAsia"/>
          <w:i/>
          <w:kern w:val="21"/>
          <w:lang w:eastAsia="zh-CN"/>
        </w:rPr>
        <w:tab/>
      </w:r>
      <w:r>
        <w:rPr>
          <w:i/>
          <w:kern w:val="21"/>
          <w:lang w:eastAsia="zh-CN"/>
        </w:rPr>
        <w:t>A</w:t>
      </w:r>
      <w:r>
        <w:rPr>
          <w:iCs/>
          <w:kern w:val="21"/>
          <w:lang w:eastAsia="zh-CN"/>
        </w:rPr>
        <w:t>：</w:t>
      </w:r>
      <w:r>
        <w:rPr>
          <w:kern w:val="21"/>
          <w:lang w:eastAsia="zh-CN"/>
        </w:rPr>
        <w:tab/>
      </w:r>
      <w:r>
        <w:rPr>
          <w:rFonts w:hint="eastAsia"/>
          <w:kern w:val="21"/>
          <w:lang w:eastAsia="zh-CN"/>
        </w:rPr>
        <w:t>每无线电信道的发射容量（例如，电话信道数量）</w:t>
      </w:r>
    </w:p>
    <w:p w:rsidR="00542061" w:rsidRDefault="0095017A">
      <w:pPr>
        <w:pStyle w:val="Equationlegend"/>
        <w:tabs>
          <w:tab w:val="left" w:pos="1985"/>
        </w:tabs>
        <w:rPr>
          <w:kern w:val="21"/>
          <w:lang w:eastAsia="zh-CN"/>
        </w:rPr>
      </w:pPr>
      <w:r>
        <w:rPr>
          <w:rFonts w:hint="eastAsia"/>
          <w:i/>
          <w:kern w:val="21"/>
          <w:lang w:eastAsia="zh-CN"/>
        </w:rPr>
        <w:tab/>
      </w:r>
      <w:r>
        <w:rPr>
          <w:i/>
          <w:kern w:val="21"/>
          <w:lang w:eastAsia="zh-CN"/>
        </w:rPr>
        <w:t>B</w:t>
      </w:r>
      <w:r>
        <w:rPr>
          <w:i/>
          <w:kern w:val="21"/>
          <w:vertAlign w:val="subscript"/>
          <w:lang w:eastAsia="zh-CN"/>
        </w:rPr>
        <w:t>c</w:t>
      </w:r>
      <w:r>
        <w:rPr>
          <w:kern w:val="21"/>
          <w:lang w:eastAsia="zh-CN"/>
        </w:rPr>
        <w:t>：</w:t>
      </w:r>
      <w:r>
        <w:rPr>
          <w:rFonts w:hint="eastAsia"/>
          <w:kern w:val="21"/>
          <w:lang w:eastAsia="zh-CN"/>
        </w:rPr>
        <w:tab/>
      </w:r>
      <w:r>
        <w:rPr>
          <w:rFonts w:hint="eastAsia"/>
          <w:kern w:val="21"/>
          <w:lang w:eastAsia="zh-CN"/>
        </w:rPr>
        <w:t>每个无线电信道要求的</w:t>
      </w:r>
      <w:r>
        <w:rPr>
          <w:rFonts w:hint="eastAsia"/>
          <w:kern w:val="21"/>
          <w:lang w:eastAsia="zh-CN"/>
        </w:rPr>
        <w:t>RF</w:t>
      </w:r>
      <w:r>
        <w:rPr>
          <w:rFonts w:hint="eastAsia"/>
          <w:kern w:val="21"/>
          <w:lang w:eastAsia="zh-CN"/>
        </w:rPr>
        <w:t>带宽。</w:t>
      </w:r>
    </w:p>
    <w:p w:rsidR="00542061" w:rsidRDefault="0095017A">
      <w:pPr>
        <w:snapToGrid w:val="0"/>
        <w:ind w:firstLineChars="200" w:firstLine="480"/>
        <w:rPr>
          <w:kern w:val="21"/>
          <w:lang w:eastAsia="zh-CN"/>
        </w:rPr>
      </w:pPr>
      <w:r>
        <w:rPr>
          <w:rFonts w:hint="eastAsia"/>
          <w:kern w:val="21"/>
          <w:lang w:eastAsia="zh-CN"/>
        </w:rPr>
        <w:t>这个公式包括了几何量度</w:t>
      </w:r>
      <w:r>
        <w:rPr>
          <w:rFonts w:hint="eastAsia"/>
          <w:i/>
          <w:iCs/>
          <w:kern w:val="21"/>
          <w:lang w:eastAsia="zh-CN"/>
        </w:rPr>
        <w:t>N</w:t>
      </w:r>
      <w:r>
        <w:rPr>
          <w:rFonts w:hint="eastAsia"/>
          <w:kern w:val="21"/>
          <w:lang w:eastAsia="zh-CN"/>
        </w:rPr>
        <w:t>（</w:t>
      </w:r>
      <w:r>
        <w:rPr>
          <w:rFonts w:hint="eastAsia"/>
          <w:i/>
          <w:iCs/>
          <w:kern w:val="21"/>
          <w:lang w:eastAsia="zh-CN"/>
        </w:rPr>
        <w:t>N</w:t>
      </w:r>
      <w:r>
        <w:rPr>
          <w:rFonts w:hint="eastAsia"/>
          <w:kern w:val="21"/>
          <w:lang w:eastAsia="zh-CN"/>
        </w:rPr>
        <w:t>取决于分支链路间的允许角度）。</w:t>
      </w:r>
    </w:p>
    <w:p w:rsidR="00542061" w:rsidRPr="007A30AB" w:rsidRDefault="0095017A" w:rsidP="007A30AB">
      <w:pPr>
        <w:snapToGrid w:val="0"/>
        <w:ind w:firstLineChars="200" w:firstLine="468"/>
        <w:rPr>
          <w:spacing w:val="-6"/>
          <w:kern w:val="21"/>
          <w:lang w:eastAsia="zh-CN"/>
        </w:rPr>
      </w:pPr>
      <w:r w:rsidRPr="007A30AB">
        <w:rPr>
          <w:rFonts w:hint="eastAsia"/>
          <w:spacing w:val="-6"/>
          <w:kern w:val="21"/>
          <w:lang w:eastAsia="zh-CN"/>
        </w:rPr>
        <w:t>地面陆地点对点无线电中继系统中的频谱使用效率是使用上式对传输电话的情况计算的。</w:t>
      </w:r>
    </w:p>
    <w:p w:rsidR="00542061" w:rsidRDefault="0095017A">
      <w:pPr>
        <w:snapToGrid w:val="0"/>
        <w:ind w:firstLineChars="200" w:firstLine="480"/>
        <w:rPr>
          <w:kern w:val="21"/>
          <w:lang w:eastAsia="zh-CN"/>
        </w:rPr>
      </w:pPr>
      <w:r>
        <w:rPr>
          <w:rFonts w:hint="eastAsia"/>
          <w:kern w:val="21"/>
          <w:lang w:eastAsia="zh-CN"/>
        </w:rPr>
        <w:t>使用的假设是：</w:t>
      </w:r>
    </w:p>
    <w:p w:rsidR="00542061" w:rsidRDefault="00705C0C">
      <w:pPr>
        <w:pStyle w:val="enumlev1"/>
        <w:rPr>
          <w:lang w:eastAsia="zh-CN"/>
        </w:rPr>
      </w:pPr>
      <w:r w:rsidRPr="00A42FF4">
        <w:rPr>
          <w:lang w:val="en-GB" w:eastAsia="zh-CN"/>
        </w:rPr>
        <w:t>–</w:t>
      </w:r>
      <w:r w:rsidR="0095017A">
        <w:rPr>
          <w:lang w:eastAsia="zh-CN"/>
        </w:rPr>
        <w:tab/>
      </w:r>
      <w:r w:rsidR="0095017A">
        <w:rPr>
          <w:rFonts w:hint="eastAsia"/>
          <w:lang w:eastAsia="zh-CN"/>
        </w:rPr>
        <w:t>传输的是电话信号；</w:t>
      </w:r>
    </w:p>
    <w:p w:rsidR="00542061" w:rsidRDefault="00705C0C">
      <w:pPr>
        <w:pStyle w:val="enumlev1"/>
        <w:rPr>
          <w:lang w:eastAsia="zh-CN"/>
        </w:rPr>
      </w:pPr>
      <w:r w:rsidRPr="00A42FF4">
        <w:rPr>
          <w:lang w:val="en-GB" w:eastAsia="zh-CN"/>
        </w:rPr>
        <w:t>–</w:t>
      </w:r>
      <w:r w:rsidR="0095017A">
        <w:rPr>
          <w:lang w:eastAsia="zh-CN"/>
        </w:rPr>
        <w:tab/>
      </w:r>
      <w:r w:rsidR="0095017A">
        <w:rPr>
          <w:rFonts w:hint="eastAsia"/>
          <w:lang w:eastAsia="zh-CN"/>
        </w:rPr>
        <w:t>衰落的概率同</w:t>
      </w:r>
      <w:r w:rsidR="0095017A">
        <w:rPr>
          <w:rFonts w:hint="eastAsia"/>
          <w:lang w:eastAsia="zh-CN"/>
        </w:rPr>
        <w:t>ITU-R P.530</w:t>
      </w:r>
      <w:r w:rsidR="0095017A">
        <w:rPr>
          <w:rFonts w:hint="eastAsia"/>
          <w:lang w:eastAsia="zh-CN"/>
        </w:rPr>
        <w:t>建议书中给出的相同；</w:t>
      </w:r>
    </w:p>
    <w:p w:rsidR="00542061" w:rsidRDefault="00705C0C">
      <w:pPr>
        <w:pStyle w:val="enumlev1"/>
        <w:rPr>
          <w:lang w:eastAsia="zh-CN"/>
        </w:rPr>
      </w:pPr>
      <w:r w:rsidRPr="00A42FF4">
        <w:rPr>
          <w:lang w:val="en-GB" w:eastAsia="zh-CN"/>
        </w:rPr>
        <w:t>–</w:t>
      </w:r>
      <w:r w:rsidR="0095017A">
        <w:rPr>
          <w:lang w:eastAsia="zh-CN"/>
        </w:rPr>
        <w:tab/>
      </w:r>
      <w:r w:rsidR="0095017A">
        <w:rPr>
          <w:rFonts w:hint="eastAsia"/>
          <w:lang w:eastAsia="zh-CN"/>
        </w:rPr>
        <w:t>电路长度是</w:t>
      </w:r>
      <w:r w:rsidR="0095017A">
        <w:rPr>
          <w:rFonts w:hint="eastAsia"/>
          <w:lang w:eastAsia="zh-CN"/>
        </w:rPr>
        <w:t>2 500</w:t>
      </w:r>
      <w:r w:rsidR="0095017A">
        <w:rPr>
          <w:lang w:eastAsia="zh-CN"/>
        </w:rPr>
        <w:t xml:space="preserve"> km</w:t>
      </w:r>
      <w:r w:rsidR="0095017A">
        <w:rPr>
          <w:rFonts w:hint="eastAsia"/>
          <w:lang w:eastAsia="zh-CN"/>
        </w:rPr>
        <w:t>；电路模式如图</w:t>
      </w:r>
      <w:r w:rsidR="0095017A">
        <w:rPr>
          <w:rFonts w:hint="eastAsia"/>
          <w:lang w:eastAsia="zh-CN"/>
        </w:rPr>
        <w:t>7</w:t>
      </w:r>
      <w:r w:rsidR="0095017A">
        <w:rPr>
          <w:rFonts w:hint="eastAsia"/>
          <w:lang w:eastAsia="zh-CN"/>
        </w:rPr>
        <w:t>所示；</w:t>
      </w:r>
    </w:p>
    <w:p w:rsidR="00542061" w:rsidRDefault="0095017A">
      <w:pPr>
        <w:pStyle w:val="FigureNo"/>
      </w:pPr>
      <w:r>
        <w:rPr>
          <w:rFonts w:hint="eastAsia"/>
        </w:rPr>
        <w:t>图</w:t>
      </w:r>
      <w:r>
        <w:rPr>
          <w:rFonts w:hint="eastAsia"/>
          <w:lang w:eastAsia="zh-CN"/>
        </w:rPr>
        <w:t>7</w:t>
      </w:r>
    </w:p>
    <w:p w:rsidR="00542061" w:rsidRDefault="0095017A">
      <w:pPr>
        <w:pStyle w:val="Figuretitle"/>
        <w:rPr>
          <w:kern w:val="21"/>
        </w:rPr>
      </w:pPr>
      <w:r>
        <w:rPr>
          <w:rFonts w:hint="eastAsia"/>
        </w:rPr>
        <w:t>电路模式</w:t>
      </w:r>
    </w:p>
    <w:p w:rsidR="00542061" w:rsidRDefault="00337C0C">
      <w:pPr>
        <w:pStyle w:val="Figure"/>
        <w:rPr>
          <w:kern w:val="21"/>
        </w:rPr>
      </w:pPr>
      <w:r>
        <w:rPr>
          <w:caps w:val="0"/>
          <w:noProof/>
          <w:sz w:val="24"/>
          <w:lang w:val="en-GB" w:eastAsia="zh-CN"/>
        </w:rPr>
        <w:drawing>
          <wp:inline distT="0" distB="0" distL="0" distR="0">
            <wp:extent cx="4071620" cy="1190625"/>
            <wp:effectExtent l="1905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a:srcRect/>
                    <a:stretch>
                      <a:fillRect/>
                    </a:stretch>
                  </pic:blipFill>
                  <pic:spPr bwMode="auto">
                    <a:xfrm>
                      <a:off x="0" y="0"/>
                      <a:ext cx="4071620" cy="1190625"/>
                    </a:xfrm>
                    <a:prstGeom prst="rect">
                      <a:avLst/>
                    </a:prstGeom>
                    <a:noFill/>
                    <a:ln w="9525">
                      <a:noFill/>
                      <a:miter lim="800000"/>
                      <a:headEnd/>
                      <a:tailEnd/>
                    </a:ln>
                  </pic:spPr>
                </pic:pic>
              </a:graphicData>
            </a:graphic>
          </wp:inline>
        </w:drawing>
      </w:r>
    </w:p>
    <w:p w:rsidR="00542061" w:rsidRDefault="00705C0C">
      <w:pPr>
        <w:pStyle w:val="enumlev1"/>
        <w:rPr>
          <w:kern w:val="21"/>
          <w:lang w:eastAsia="zh-CN"/>
        </w:rPr>
      </w:pPr>
      <w:r w:rsidRPr="00A42FF4">
        <w:rPr>
          <w:lang w:val="en-GB" w:eastAsia="zh-CN"/>
        </w:rPr>
        <w:t>–</w:t>
      </w:r>
      <w:r w:rsidR="0095017A">
        <w:rPr>
          <w:kern w:val="21"/>
          <w:lang w:eastAsia="zh-CN"/>
        </w:rPr>
        <w:tab/>
      </w:r>
      <w:r w:rsidR="0095017A">
        <w:rPr>
          <w:rFonts w:hint="eastAsia"/>
          <w:kern w:val="21"/>
          <w:lang w:eastAsia="zh-CN"/>
        </w:rPr>
        <w:t>要求的载噪比</w:t>
      </w:r>
      <w:r w:rsidR="0095017A">
        <w:rPr>
          <w:i/>
          <w:kern w:val="21"/>
          <w:lang w:eastAsia="zh-CN"/>
        </w:rPr>
        <w:t>C/N</w:t>
      </w:r>
      <w:r w:rsidR="0095017A">
        <w:rPr>
          <w:kern w:val="21"/>
          <w:lang w:eastAsia="zh-CN"/>
        </w:rPr>
        <w:t>，</w:t>
      </w:r>
      <w:r w:rsidR="0095017A">
        <w:rPr>
          <w:rFonts w:hint="eastAsia"/>
          <w:kern w:val="21"/>
          <w:lang w:eastAsia="zh-CN"/>
        </w:rPr>
        <w:t>表示为</w:t>
      </w:r>
      <w:r w:rsidR="0095017A">
        <w:rPr>
          <w:kern w:val="21"/>
          <w:lang w:eastAsia="zh-CN"/>
        </w:rPr>
        <w:t>：</w:t>
      </w:r>
    </w:p>
    <w:p w:rsidR="00542061" w:rsidRDefault="0095017A">
      <w:pPr>
        <w:pStyle w:val="Equation"/>
        <w:tabs>
          <w:tab w:val="left" w:pos="794"/>
        </w:tabs>
      </w:pPr>
      <w:bookmarkStart w:id="68" w:name="f012"/>
      <w:r>
        <w:rPr>
          <w:i/>
          <w:lang w:eastAsia="zh-CN"/>
        </w:rPr>
        <w:tab/>
      </w:r>
      <w:r>
        <w:rPr>
          <w:i/>
          <w:lang w:eastAsia="zh-CN"/>
        </w:rPr>
        <w:tab/>
      </w:r>
      <w:r w:rsidR="00AE33B7">
        <w:fldChar w:fldCharType="begin"/>
      </w:r>
      <w:r>
        <w:instrText xml:space="preserve">eq </w:instrText>
      </w:r>
      <w:r>
        <w:rPr>
          <w:i/>
        </w:rPr>
        <w:instrText>C</w:instrText>
      </w:r>
      <w:r>
        <w:instrText>/</w:instrText>
      </w:r>
      <w:r>
        <w:rPr>
          <w:i/>
        </w:rPr>
        <w:instrText>N</w:instrText>
      </w:r>
      <w:r>
        <w:rPr>
          <w:rFonts w:ascii="Symbol" w:hAnsi="Symbol"/>
        </w:rPr>
        <w:instrText>=</w:instrText>
      </w:r>
      <w:r>
        <w:instrText xml:space="preserve">  10 log [(2</w:instrText>
      </w:r>
      <w:r>
        <w:rPr>
          <w:i/>
          <w:position w:val="6"/>
          <w:sz w:val="18"/>
        </w:rPr>
        <w:instrText>n</w:instrText>
      </w:r>
      <w:r>
        <w:instrText xml:space="preserve">  –  1) / 3]  </w:instrText>
      </w:r>
      <w:r>
        <w:rPr>
          <w:rFonts w:ascii="Symbol" w:hAnsi="Symbol"/>
        </w:rPr>
        <w:instrText>+</w:instrText>
      </w:r>
      <w:r>
        <w:instrText xml:space="preserve">  11.8</w:instrText>
      </w:r>
      <w:r w:rsidR="00AE33B7">
        <w:fldChar w:fldCharType="end"/>
      </w:r>
      <w:r>
        <w:rPr>
          <w:color w:val="000000"/>
        </w:rPr>
        <w:t>                </w:t>
      </w:r>
      <w:proofErr w:type="gramStart"/>
      <w:r w:rsidR="0080018C">
        <w:t>dB</w:t>
      </w:r>
      <w:proofErr w:type="gramEnd"/>
      <w:r w:rsidR="0080018C">
        <w:tab/>
        <w:t>(</w:t>
      </w:r>
      <w:r w:rsidR="0080018C">
        <w:rPr>
          <w:rFonts w:hint="eastAsia"/>
          <w:lang w:eastAsia="zh-CN"/>
        </w:rPr>
        <w:t>35</w:t>
      </w:r>
      <w:r>
        <w:t>)</w:t>
      </w:r>
      <w:bookmarkEnd w:id="68"/>
    </w:p>
    <w:p w:rsidR="00542061" w:rsidRDefault="0095017A" w:rsidP="0080018C">
      <w:pPr>
        <w:snapToGrid w:val="0"/>
        <w:ind w:firstLineChars="200" w:firstLine="480"/>
        <w:rPr>
          <w:kern w:val="21"/>
        </w:rPr>
      </w:pPr>
      <w:r>
        <w:rPr>
          <w:rFonts w:hint="eastAsia"/>
          <w:kern w:val="21"/>
        </w:rPr>
        <w:t>其中</w:t>
      </w:r>
      <w:r>
        <w:rPr>
          <w:i/>
          <w:kern w:val="21"/>
        </w:rPr>
        <w:t>n</w:t>
      </w:r>
      <w:r>
        <w:rPr>
          <w:rFonts w:hint="eastAsia"/>
          <w:kern w:val="21"/>
        </w:rPr>
        <w:t>是</w:t>
      </w:r>
      <w:r>
        <w:rPr>
          <w:i/>
          <w:kern w:val="21"/>
        </w:rPr>
        <w:t>n</w:t>
      </w:r>
      <w:r>
        <w:rPr>
          <w:rFonts w:hint="eastAsia"/>
          <w:kern w:val="21"/>
        </w:rPr>
        <w:t>相</w:t>
      </w:r>
      <w:r>
        <w:rPr>
          <w:kern w:val="21"/>
        </w:rPr>
        <w:t>QAM</w:t>
      </w:r>
      <w:r>
        <w:rPr>
          <w:rFonts w:hint="eastAsia"/>
          <w:kern w:val="21"/>
        </w:rPr>
        <w:t>；</w:t>
      </w:r>
    </w:p>
    <w:p w:rsidR="00542061" w:rsidRDefault="00705C0C">
      <w:pPr>
        <w:pStyle w:val="enumlev1"/>
        <w:rPr>
          <w:kern w:val="21"/>
          <w:lang w:eastAsia="zh-CN"/>
        </w:rPr>
      </w:pPr>
      <w:r w:rsidRPr="00A42FF4">
        <w:rPr>
          <w:lang w:val="en-GB" w:eastAsia="zh-CN"/>
        </w:rPr>
        <w:t>–</w:t>
      </w:r>
      <w:r w:rsidR="0095017A">
        <w:rPr>
          <w:kern w:val="21"/>
          <w:lang w:eastAsia="zh-CN"/>
        </w:rPr>
        <w:tab/>
      </w:r>
      <w:r w:rsidR="0095017A">
        <w:rPr>
          <w:rFonts w:hint="eastAsia"/>
          <w:kern w:val="21"/>
          <w:lang w:eastAsia="zh-CN"/>
        </w:rPr>
        <w:t>2500</w:t>
      </w:r>
      <w:r w:rsidR="0095017A">
        <w:rPr>
          <w:kern w:val="21"/>
          <w:lang w:eastAsia="zh-CN"/>
        </w:rPr>
        <w:t xml:space="preserve"> km</w:t>
      </w:r>
      <w:r w:rsidR="0095017A">
        <w:rPr>
          <w:rFonts w:hint="eastAsia"/>
          <w:kern w:val="21"/>
          <w:lang w:eastAsia="zh-CN"/>
        </w:rPr>
        <w:t>无线电中继电路的噪声的十分之一分配给来自其他路由的干扰噪声；</w:t>
      </w:r>
    </w:p>
    <w:p w:rsidR="00542061" w:rsidRDefault="00705C0C">
      <w:pPr>
        <w:pStyle w:val="enumlev1"/>
        <w:rPr>
          <w:lang w:eastAsia="zh-CN"/>
        </w:rPr>
      </w:pPr>
      <w:r w:rsidRPr="00A42FF4">
        <w:rPr>
          <w:lang w:val="en-GB" w:eastAsia="zh-CN"/>
        </w:rPr>
        <w:t>–</w:t>
      </w:r>
      <w:r w:rsidR="0095017A">
        <w:rPr>
          <w:lang w:eastAsia="zh-CN"/>
        </w:rPr>
        <w:tab/>
      </w:r>
      <w:r w:rsidR="0095017A">
        <w:rPr>
          <w:rFonts w:hint="eastAsia"/>
          <w:lang w:eastAsia="zh-CN"/>
        </w:rPr>
        <w:t>来自其他路由的干扰与有用信号的频率相同；</w:t>
      </w:r>
    </w:p>
    <w:p w:rsidR="00542061" w:rsidRDefault="00705C0C">
      <w:pPr>
        <w:pStyle w:val="enumlev1"/>
        <w:rPr>
          <w:kern w:val="21"/>
          <w:lang w:eastAsia="zh-CN"/>
        </w:rPr>
      </w:pPr>
      <w:r w:rsidRPr="00A42FF4">
        <w:rPr>
          <w:lang w:val="en-GB" w:eastAsia="zh-CN"/>
        </w:rPr>
        <w:t>–</w:t>
      </w:r>
      <w:r w:rsidR="0095017A">
        <w:rPr>
          <w:kern w:val="21"/>
          <w:lang w:eastAsia="zh-CN"/>
        </w:rPr>
        <w:tab/>
      </w:r>
      <w:r w:rsidR="0095017A">
        <w:rPr>
          <w:rFonts w:hint="eastAsia"/>
          <w:kern w:val="21"/>
          <w:lang w:eastAsia="zh-CN"/>
        </w:rPr>
        <w:t>使用了如图</w:t>
      </w:r>
      <w:r w:rsidR="0095017A">
        <w:rPr>
          <w:rFonts w:hint="eastAsia"/>
          <w:kern w:val="21"/>
          <w:lang w:eastAsia="zh-CN"/>
        </w:rPr>
        <w:t>7</w:t>
      </w:r>
      <w:r w:rsidR="0095017A">
        <w:rPr>
          <w:rFonts w:hint="eastAsia"/>
          <w:kern w:val="21"/>
          <w:lang w:eastAsia="zh-CN"/>
        </w:rPr>
        <w:t>所示的在</w:t>
      </w:r>
      <w:r w:rsidR="0095017A">
        <w:rPr>
          <w:kern w:val="21"/>
          <w:lang w:eastAsia="zh-CN"/>
        </w:rPr>
        <w:t>ITU-R F.699</w:t>
      </w:r>
      <w:r w:rsidR="0095017A">
        <w:rPr>
          <w:rFonts w:hint="eastAsia"/>
          <w:kern w:val="21"/>
          <w:lang w:eastAsia="zh-CN"/>
        </w:rPr>
        <w:t>建议书中的圆天线的参考天线方向图和在日本数字微波中使用的双偏移三反射面天线；</w:t>
      </w:r>
    </w:p>
    <w:p w:rsidR="00542061" w:rsidRDefault="00705C0C" w:rsidP="0056157E">
      <w:pPr>
        <w:pStyle w:val="enumlev1"/>
        <w:pageBreakBefore/>
        <w:rPr>
          <w:kern w:val="21"/>
          <w:lang w:eastAsia="zh-CN"/>
        </w:rPr>
      </w:pPr>
      <w:r w:rsidRPr="00A42FF4">
        <w:rPr>
          <w:lang w:val="en-GB" w:eastAsia="zh-CN"/>
        </w:rPr>
        <w:lastRenderedPageBreak/>
        <w:t>–</w:t>
      </w:r>
      <w:r w:rsidR="0095017A">
        <w:rPr>
          <w:kern w:val="21"/>
          <w:lang w:eastAsia="zh-CN"/>
        </w:rPr>
        <w:tab/>
      </w:r>
      <w:r w:rsidR="0095017A">
        <w:rPr>
          <w:rFonts w:hint="eastAsia"/>
          <w:kern w:val="21"/>
          <w:lang w:eastAsia="zh-CN"/>
        </w:rPr>
        <w:t>链路的分支角度是随机的。</w:t>
      </w:r>
    </w:p>
    <w:p w:rsidR="00542061" w:rsidRDefault="0095017A">
      <w:pPr>
        <w:pStyle w:val="FigureNo"/>
        <w:spacing w:before="240"/>
      </w:pPr>
      <w:r>
        <w:rPr>
          <w:rFonts w:hint="eastAsia"/>
        </w:rPr>
        <w:t>图</w:t>
      </w:r>
      <w:r>
        <w:rPr>
          <w:rFonts w:hint="eastAsia"/>
          <w:lang w:eastAsia="zh-CN"/>
        </w:rPr>
        <w:t>8</w:t>
      </w:r>
    </w:p>
    <w:p w:rsidR="00542061" w:rsidRDefault="00615335">
      <w:pPr>
        <w:pStyle w:val="Figuretitle"/>
        <w:rPr>
          <w:kern w:val="21"/>
        </w:rPr>
      </w:pPr>
      <w:r>
        <w:rPr>
          <w:noProof/>
          <w:lang w:val="en-GB" w:eastAsia="zh-CN"/>
        </w:rPr>
        <mc:AlternateContent>
          <mc:Choice Requires="wps">
            <w:drawing>
              <wp:anchor distT="0" distB="0" distL="114300" distR="114300" simplePos="0" relativeHeight="251641344" behindDoc="0" locked="0" layoutInCell="1" allowOverlap="1">
                <wp:simplePos x="0" y="0"/>
                <wp:positionH relativeFrom="column">
                  <wp:posOffset>687705</wp:posOffset>
                </wp:positionH>
                <wp:positionV relativeFrom="paragraph">
                  <wp:posOffset>258445</wp:posOffset>
                </wp:positionV>
                <wp:extent cx="60960" cy="281940"/>
                <wp:effectExtent l="0" t="3175" r="0" b="635"/>
                <wp:wrapNone/>
                <wp:docPr id="474"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69" o:spid="_x0000_s1618" style="position:absolute;left:0;text-align:left;margin-left:54.15pt;margin-top:20.35pt;width:4.8pt;height:22.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" filled="f" stroked="f">
                <v:textbox style="mso-fit-shape-to-text:t" inset="0,0,0,0">
                  <w:txbxContent>
                    <w:p w:rsidR="00D6328F" w:rsidRDefault="00D6328F">
                      <w:r>
                        <w:rPr>
                          <w:color w:val="000000"/>
                          <w:sz w:val="18"/>
                          <w:szCs w:val="18"/>
                        </w:rPr>
                        <w:t>0</w:t>
                      </w:r>
                    </w:p>
                  </w:txbxContent>
                </v:textbox>
              </v:rect>
            </w:pict>
          </mc:Fallback>
        </mc:AlternateContent>
      </w:r>
      <w:r w:rsidR="0095017A">
        <w:rPr>
          <w:rFonts w:hint="eastAsia"/>
        </w:rPr>
        <w:t>天线方向图</w:t>
      </w:r>
    </w:p>
    <w:p w:rsidR="00542061" w:rsidRDefault="00615335">
      <w:pPr>
        <w:pStyle w:val="Figure"/>
      </w:pPr>
      <w:r>
        <w:rPr>
          <w:noProof/>
          <w:lang w:val="en-GB" w:eastAsia="zh-CN"/>
        </w:rPr>
        <mc:AlternateContent>
          <mc:Choice Requires="wps">
            <w:drawing>
              <wp:anchor distT="0" distB="0" distL="114300" distR="114300" simplePos="0" relativeHeight="251690496" behindDoc="0" locked="0" layoutInCell="1" allowOverlap="1">
                <wp:simplePos x="0" y="0"/>
                <wp:positionH relativeFrom="column">
                  <wp:posOffset>276225</wp:posOffset>
                </wp:positionH>
                <wp:positionV relativeFrom="paragraph">
                  <wp:posOffset>1738630</wp:posOffset>
                </wp:positionV>
                <wp:extent cx="105410" cy="523240"/>
                <wp:effectExtent l="0" t="0" r="3175" b="0"/>
                <wp:wrapNone/>
                <wp:docPr id="473"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52324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627A8" w:rsidRDefault="00D6328F" w:rsidP="0041187A">
                            <w:pPr>
                              <w:spacing w:before="0"/>
                              <w:jc w:val="right"/>
                              <w:rPr>
                                <w:sz w:val="18"/>
                                <w:szCs w:val="18"/>
                                <w:lang w:eastAsia="zh-CN"/>
                              </w:rPr>
                            </w:pPr>
                            <w:r w:rsidRPr="00C627A8">
                              <w:rPr>
                                <w:rFonts w:hint="eastAsia"/>
                                <w:sz w:val="18"/>
                                <w:szCs w:val="18"/>
                                <w:lang w:eastAsia="zh-CN"/>
                              </w:rPr>
                              <w:t>（</w:t>
                            </w:r>
                            <w:r w:rsidRPr="00C627A8">
                              <w:rPr>
                                <w:rFonts w:hint="eastAsia"/>
                                <w:sz w:val="18"/>
                                <w:szCs w:val="18"/>
                                <w:lang w:eastAsia="zh-CN"/>
                              </w:rPr>
                              <w:t>dB</w:t>
                            </w:r>
                            <w:r w:rsidRPr="00C627A8">
                              <w:rPr>
                                <w:rFonts w:hint="eastAsia"/>
                                <w:sz w:val="18"/>
                                <w:szCs w:val="18"/>
                                <w:lang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619" type="#_x0000_t202" style="position:absolute;left:0;text-align:left;margin-left:21.75pt;margin-top:136.9pt;width:8.3pt;height:4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" stroked="f" strokecolor="#739cc3" strokeweight="1.25pt">
                <v:fill focus="100%" type="gradient">
                  <o:fill v:ext="view" type="gradientUnscaled"/>
                </v:fill>
                <v:textbox style="layout-flow:vertical;mso-layout-flow-alt:bottom-to-top" inset="0,0,0,0">
                  <w:txbxContent>
                    <w:p w:rsidR="00D6328F" w:rsidRPr="00C627A8" w:rsidRDefault="00D6328F" w:rsidP="0041187A">
                      <w:pPr>
                        <w:spacing w:before="0"/>
                        <w:jc w:val="right"/>
                        <w:rPr>
                          <w:sz w:val="18"/>
                          <w:szCs w:val="18"/>
                          <w:lang w:eastAsia="zh-CN"/>
                        </w:rPr>
                      </w:pPr>
                      <w:r w:rsidRPr="00C627A8">
                        <w:rPr>
                          <w:rFonts w:hint="eastAsia"/>
                          <w:sz w:val="18"/>
                          <w:szCs w:val="18"/>
                          <w:lang w:eastAsia="zh-CN"/>
                        </w:rPr>
                        <w:t>（</w:t>
                      </w:r>
                      <w:r w:rsidRPr="00C627A8">
                        <w:rPr>
                          <w:rFonts w:hint="eastAsia"/>
                          <w:sz w:val="18"/>
                          <w:szCs w:val="18"/>
                          <w:lang w:eastAsia="zh-CN"/>
                        </w:rPr>
                        <w:t>dB</w:t>
                      </w:r>
                      <w:r w:rsidRPr="00C627A8">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73088" behindDoc="1" locked="0" layoutInCell="1" allowOverlap="1">
                <wp:simplePos x="0" y="0"/>
                <wp:positionH relativeFrom="column">
                  <wp:posOffset>18415</wp:posOffset>
                </wp:positionH>
                <wp:positionV relativeFrom="paragraph">
                  <wp:posOffset>1231900</wp:posOffset>
                </wp:positionV>
                <wp:extent cx="334010" cy="523240"/>
                <wp:effectExtent l="3175" t="1270" r="0" b="0"/>
                <wp:wrapNone/>
                <wp:docPr id="472"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52324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 w:rsidRPr="00055144">
                              <w:rPr>
                                <w:rFonts w:hint="eastAsia"/>
                                <w:sz w:val="18"/>
                                <w:szCs w:val="18"/>
                                <w:lang w:eastAsia="zh-CN"/>
                              </w:rPr>
                              <w:t>相对增益（</w:t>
                            </w:r>
                            <w:r w:rsidRPr="00055144">
                              <w:rPr>
                                <w:rFonts w:hint="eastAsia"/>
                                <w:sz w:val="18"/>
                                <w:szCs w:val="18"/>
                                <w:lang w:eastAsia="zh-CN"/>
                              </w:rPr>
                              <w:t>dB</w:t>
                            </w:r>
                            <w:r w:rsidRPr="00055144">
                              <w:rPr>
                                <w:rFonts w:hint="eastAsia"/>
                                <w:sz w:val="18"/>
                                <w:szCs w:val="18"/>
                                <w:lang w:eastAsia="zh-CN"/>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620" type="#_x0000_t202" style="position:absolute;left:0;text-align:left;margin-left:1.45pt;margin-top:97pt;width:26.3pt;height:4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" stroked="f" strokecolor="#739cc3" strokeweight="1.25pt">
                <v:fill angle="90" focus="100%" type="gradient">
                  <o:fill v:ext="view" type="gradientUnscaled"/>
                </v:fill>
                <v:textbox style="layout-flow:vertical-ideographic">
                  <w:txbxContent>
                    <w:p w:rsidR="00D6328F" w:rsidRDefault="00D6328F">
                      <w:r w:rsidRPr="00055144">
                        <w:rPr>
                          <w:rFonts w:hint="eastAsia"/>
                          <w:sz w:val="18"/>
                          <w:szCs w:val="18"/>
                          <w:lang w:eastAsia="zh-CN"/>
                        </w:rPr>
                        <w:t>相对增益（</w:t>
                      </w:r>
                      <w:r w:rsidRPr="00055144">
                        <w:rPr>
                          <w:rFonts w:hint="eastAsia"/>
                          <w:sz w:val="18"/>
                          <w:szCs w:val="18"/>
                          <w:lang w:eastAsia="zh-CN"/>
                        </w:rPr>
                        <w:t>dB</w:t>
                      </w:r>
                      <w:r w:rsidRPr="00055144">
                        <w:rPr>
                          <w:rFonts w:hint="eastAsia"/>
                          <w:sz w:val="18"/>
                          <w:szCs w:val="18"/>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42368" behindDoc="0" locked="0" layoutInCell="1" allowOverlap="1">
                <wp:simplePos x="0" y="0"/>
                <wp:positionH relativeFrom="column">
                  <wp:posOffset>561340</wp:posOffset>
                </wp:positionH>
                <wp:positionV relativeFrom="paragraph">
                  <wp:posOffset>303530</wp:posOffset>
                </wp:positionV>
                <wp:extent cx="213360" cy="281940"/>
                <wp:effectExtent l="1270" t="2540" r="4445" b="1270"/>
                <wp:wrapNone/>
                <wp:docPr id="471"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68" o:spid="_x0000_s1621" style="position:absolute;left:0;text-align:left;margin-left:44.2pt;margin-top:23.9pt;width:16.8pt;height:22.2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" filled="f" stroked="f">
                <v:textbox style="mso-fit-shape-to-text:t" inset="0,0,0,0">
                  <w:txbxContent>
                    <w:p w:rsidR="00D6328F" w:rsidRDefault="00D6328F">
                      <w:r>
                        <w:rPr>
                          <w:color w:val="000000"/>
                          <w:sz w:val="18"/>
                          <w:szCs w:val="18"/>
                        </w:rPr>
                        <w:t>– 10</w:t>
                      </w:r>
                    </w:p>
                  </w:txbxContent>
                </v:textbox>
              </v:rect>
            </w:pict>
          </mc:Fallback>
        </mc:AlternateContent>
      </w:r>
      <w:r>
        <w:rPr>
          <w:noProof/>
          <w:lang w:val="en-GB" w:eastAsia="zh-CN"/>
        </w:rPr>
        <mc:AlternateContent>
          <mc:Choice Requires="wps">
            <w:drawing>
              <wp:anchor distT="0" distB="0" distL="114300" distR="114300" simplePos="0" relativeHeight="251643392" behindDoc="0" locked="0" layoutInCell="1" allowOverlap="1">
                <wp:simplePos x="0" y="0"/>
                <wp:positionH relativeFrom="column">
                  <wp:posOffset>548640</wp:posOffset>
                </wp:positionH>
                <wp:positionV relativeFrom="paragraph">
                  <wp:posOffset>669290</wp:posOffset>
                </wp:positionV>
                <wp:extent cx="213360" cy="281940"/>
                <wp:effectExtent l="0" t="635" r="0" b="3175"/>
                <wp:wrapNone/>
                <wp:docPr id="470"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67" o:spid="_x0000_s1622" style="position:absolute;left:0;text-align:left;margin-left:43.2pt;margin-top:52.7pt;width:16.8pt;height:22.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" filled="f" stroked="f">
                <v:textbox style="mso-fit-shape-to-text:t" inset="0,0,0,0">
                  <w:txbxContent>
                    <w:p w:rsidR="00D6328F" w:rsidRDefault="00D6328F">
                      <w:r>
                        <w:rPr>
                          <w:color w:val="000000"/>
                          <w:sz w:val="18"/>
                          <w:szCs w:val="18"/>
                        </w:rPr>
                        <w:t>– 20</w:t>
                      </w:r>
                    </w:p>
                  </w:txbxContent>
                </v:textbox>
              </v:rect>
            </w:pict>
          </mc:Fallback>
        </mc:AlternateContent>
      </w:r>
      <w:r>
        <w:rPr>
          <w:noProof/>
          <w:lang w:val="en-GB" w:eastAsia="zh-CN"/>
        </w:rPr>
        <mc:AlternateContent>
          <mc:Choice Requires="wpc">
            <w:drawing>
              <wp:inline distT="0" distB="0" distL="0" distR="0">
                <wp:extent cx="5551805" cy="4255135"/>
                <wp:effectExtent l="1905" t="0" r="3175" b="3175"/>
                <wp:docPr id="1191" name="Canvas 1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 name="Rectangle 1192"/>
                        <wps:cNvSpPr>
                          <a:spLocks noChangeArrowheads="1"/>
                        </wps:cNvSpPr>
                        <wps:spPr bwMode="auto">
                          <a:xfrm>
                            <a:off x="406045" y="67205"/>
                            <a:ext cx="3525082" cy="208844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193"/>
                        <wps:cNvCnPr>
                          <a:cxnSpLocks noChangeShapeType="1"/>
                        </wps:cNvCnPr>
                        <wps:spPr bwMode="auto">
                          <a:xfrm>
                            <a:off x="408826" y="328144"/>
                            <a:ext cx="3524155"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1194"/>
                        <wps:cNvCnPr>
                          <a:cxnSpLocks noChangeShapeType="1"/>
                        </wps:cNvCnPr>
                        <wps:spPr bwMode="auto">
                          <a:xfrm>
                            <a:off x="406045" y="589548"/>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1195"/>
                        <wps:cNvCnPr>
                          <a:cxnSpLocks noChangeShapeType="1"/>
                        </wps:cNvCnPr>
                        <wps:spPr bwMode="auto">
                          <a:xfrm>
                            <a:off x="406045" y="850024"/>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1196"/>
                        <wps:cNvCnPr>
                          <a:cxnSpLocks noChangeShapeType="1"/>
                        </wps:cNvCnPr>
                        <wps:spPr bwMode="auto">
                          <a:xfrm>
                            <a:off x="406045" y="1110964"/>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1197"/>
                        <wps:cNvCnPr>
                          <a:cxnSpLocks noChangeShapeType="1"/>
                        </wps:cNvCnPr>
                        <wps:spPr bwMode="auto">
                          <a:xfrm>
                            <a:off x="406045" y="1372367"/>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1198"/>
                        <wps:cNvCnPr>
                          <a:cxnSpLocks noChangeShapeType="1"/>
                        </wps:cNvCnPr>
                        <wps:spPr bwMode="auto">
                          <a:xfrm>
                            <a:off x="406045" y="1633306"/>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1199"/>
                        <wps:cNvCnPr>
                          <a:cxnSpLocks noChangeShapeType="1"/>
                        </wps:cNvCnPr>
                        <wps:spPr bwMode="auto">
                          <a:xfrm>
                            <a:off x="406045" y="1894246"/>
                            <a:ext cx="3525082" cy="463"/>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1200"/>
                        <wps:cNvCnPr>
                          <a:cxnSpLocks noChangeShapeType="1"/>
                        </wps:cNvCnPr>
                        <wps:spPr bwMode="auto">
                          <a:xfrm flipV="1">
                            <a:off x="2247617" y="65814"/>
                            <a:ext cx="464" cy="2088908"/>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1201"/>
                        <wps:cNvCnPr>
                          <a:cxnSpLocks noChangeShapeType="1"/>
                        </wps:cNvCnPr>
                        <wps:spPr bwMode="auto">
                          <a:xfrm flipV="1">
                            <a:off x="2444150"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1202"/>
                        <wps:cNvCnPr>
                          <a:cxnSpLocks noChangeShapeType="1"/>
                        </wps:cNvCnPr>
                        <wps:spPr bwMode="auto">
                          <a:xfrm flipV="1">
                            <a:off x="2722263"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203"/>
                        <wps:cNvCnPr>
                          <a:cxnSpLocks noChangeShapeType="1"/>
                        </wps:cNvCnPr>
                        <wps:spPr bwMode="auto">
                          <a:xfrm flipV="1">
                            <a:off x="2916478"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204"/>
                        <wps:cNvCnPr>
                          <a:cxnSpLocks noChangeShapeType="1"/>
                        </wps:cNvCnPr>
                        <wps:spPr bwMode="auto">
                          <a:xfrm flipV="1">
                            <a:off x="3068050"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205"/>
                        <wps:cNvCnPr>
                          <a:cxnSpLocks noChangeShapeType="1"/>
                        </wps:cNvCnPr>
                        <wps:spPr bwMode="auto">
                          <a:xfrm flipV="1">
                            <a:off x="3193201"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Line 1206"/>
                        <wps:cNvCnPr>
                          <a:cxnSpLocks noChangeShapeType="1"/>
                        </wps:cNvCnPr>
                        <wps:spPr bwMode="auto">
                          <a:xfrm flipV="1">
                            <a:off x="3298420"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Line 1207"/>
                        <wps:cNvCnPr>
                          <a:cxnSpLocks noChangeShapeType="1"/>
                        </wps:cNvCnPr>
                        <wps:spPr bwMode="auto">
                          <a:xfrm flipV="1">
                            <a:off x="3388343"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208"/>
                        <wps:cNvCnPr>
                          <a:cxnSpLocks noChangeShapeType="1"/>
                        </wps:cNvCnPr>
                        <wps:spPr bwMode="auto">
                          <a:xfrm flipV="1">
                            <a:off x="3466679"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1209"/>
                        <wps:cNvCnPr>
                          <a:cxnSpLocks noChangeShapeType="1"/>
                        </wps:cNvCnPr>
                        <wps:spPr bwMode="auto">
                          <a:xfrm flipV="1">
                            <a:off x="3814783" y="65814"/>
                            <a:ext cx="464" cy="2088908"/>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1210"/>
                        <wps:cNvCnPr>
                          <a:cxnSpLocks noChangeShapeType="1"/>
                        </wps:cNvCnPr>
                        <wps:spPr bwMode="auto">
                          <a:xfrm flipV="1">
                            <a:off x="3540842"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1211"/>
                        <wps:cNvCnPr>
                          <a:cxnSpLocks noChangeShapeType="1"/>
                        </wps:cNvCnPr>
                        <wps:spPr bwMode="auto">
                          <a:xfrm flipV="1">
                            <a:off x="679986" y="65814"/>
                            <a:ext cx="464" cy="2088908"/>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1212"/>
                        <wps:cNvCnPr>
                          <a:cxnSpLocks noChangeShapeType="1"/>
                        </wps:cNvCnPr>
                        <wps:spPr bwMode="auto">
                          <a:xfrm flipV="1">
                            <a:off x="876983"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1213"/>
                        <wps:cNvCnPr>
                          <a:cxnSpLocks noChangeShapeType="1"/>
                        </wps:cNvCnPr>
                        <wps:spPr bwMode="auto">
                          <a:xfrm flipV="1">
                            <a:off x="1154632"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1214"/>
                        <wps:cNvCnPr>
                          <a:cxnSpLocks noChangeShapeType="1"/>
                        </wps:cNvCnPr>
                        <wps:spPr bwMode="auto">
                          <a:xfrm flipV="1">
                            <a:off x="1349312"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1215"/>
                        <wps:cNvCnPr>
                          <a:cxnSpLocks noChangeShapeType="1"/>
                        </wps:cNvCnPr>
                        <wps:spPr bwMode="auto">
                          <a:xfrm flipV="1">
                            <a:off x="1500883"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1216"/>
                        <wps:cNvCnPr>
                          <a:cxnSpLocks noChangeShapeType="1"/>
                        </wps:cNvCnPr>
                        <wps:spPr bwMode="auto">
                          <a:xfrm flipV="1">
                            <a:off x="1625571"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Line 1217"/>
                        <wps:cNvCnPr>
                          <a:cxnSpLocks noChangeShapeType="1"/>
                        </wps:cNvCnPr>
                        <wps:spPr bwMode="auto">
                          <a:xfrm flipV="1">
                            <a:off x="1730790"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218"/>
                        <wps:cNvCnPr>
                          <a:cxnSpLocks noChangeShapeType="1"/>
                        </wps:cNvCnPr>
                        <wps:spPr bwMode="auto">
                          <a:xfrm flipV="1">
                            <a:off x="1821177"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1219"/>
                        <wps:cNvCnPr>
                          <a:cxnSpLocks noChangeShapeType="1"/>
                        </wps:cNvCnPr>
                        <wps:spPr bwMode="auto">
                          <a:xfrm flipV="1">
                            <a:off x="1899512"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1220"/>
                        <wps:cNvCnPr>
                          <a:cxnSpLocks noChangeShapeType="1"/>
                        </wps:cNvCnPr>
                        <wps:spPr bwMode="auto">
                          <a:xfrm flipV="1">
                            <a:off x="1973212" y="66741"/>
                            <a:ext cx="464" cy="2087981"/>
                          </a:xfrm>
                          <a:prstGeom prst="line">
                            <a:avLst/>
                          </a:prstGeom>
                          <a:noFill/>
                          <a:ln w="6">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Freeform 1221"/>
                        <wps:cNvSpPr>
                          <a:spLocks/>
                        </wps:cNvSpPr>
                        <wps:spPr bwMode="auto">
                          <a:xfrm>
                            <a:off x="509410" y="261403"/>
                            <a:ext cx="3418936" cy="1222199"/>
                          </a:xfrm>
                          <a:custGeom>
                            <a:avLst/>
                            <a:gdLst>
                              <a:gd name="T0" fmla="*/ 0 w 13085"/>
                              <a:gd name="T1" fmla="*/ 0 h 4680"/>
                              <a:gd name="T2" fmla="*/ 7419 w 13085"/>
                              <a:gd name="T3" fmla="*/ 3166 h 4680"/>
                              <a:gd name="T4" fmla="*/ 11319 w 13085"/>
                              <a:gd name="T5" fmla="*/ 3166 h 4680"/>
                              <a:gd name="T6" fmla="*/ 11319 w 13085"/>
                              <a:gd name="T7" fmla="*/ 4680 h 4680"/>
                              <a:gd name="T8" fmla="*/ 13085 w 13085"/>
                              <a:gd name="T9" fmla="*/ 4680 h 4680"/>
                            </a:gdLst>
                            <a:ahLst/>
                            <a:cxnLst>
                              <a:cxn ang="0">
                                <a:pos x="T0" y="T1"/>
                              </a:cxn>
                              <a:cxn ang="0">
                                <a:pos x="T2" y="T3"/>
                              </a:cxn>
                              <a:cxn ang="0">
                                <a:pos x="T4" y="T5"/>
                              </a:cxn>
                              <a:cxn ang="0">
                                <a:pos x="T6" y="T7"/>
                              </a:cxn>
                              <a:cxn ang="0">
                                <a:pos x="T8" y="T9"/>
                              </a:cxn>
                            </a:cxnLst>
                            <a:rect l="0" t="0" r="r" b="b"/>
                            <a:pathLst>
                              <a:path w="13085" h="4680">
                                <a:moveTo>
                                  <a:pt x="0" y="0"/>
                                </a:moveTo>
                                <a:lnTo>
                                  <a:pt x="7419" y="3166"/>
                                </a:lnTo>
                                <a:lnTo>
                                  <a:pt x="11319" y="3166"/>
                                </a:lnTo>
                                <a:lnTo>
                                  <a:pt x="11319" y="4680"/>
                                </a:lnTo>
                                <a:lnTo>
                                  <a:pt x="13085" y="4680"/>
                                </a:lnTo>
                              </a:path>
                            </a:pathLst>
                          </a:custGeom>
                          <a:noFill/>
                          <a:ln w="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22"/>
                        <wps:cNvSpPr>
                          <a:spLocks/>
                        </wps:cNvSpPr>
                        <wps:spPr bwMode="auto">
                          <a:xfrm>
                            <a:off x="570132" y="215055"/>
                            <a:ext cx="93631" cy="63960"/>
                          </a:xfrm>
                          <a:custGeom>
                            <a:avLst/>
                            <a:gdLst>
                              <a:gd name="T0" fmla="*/ 202 w 202"/>
                              <a:gd name="T1" fmla="*/ 124 h 138"/>
                              <a:gd name="T2" fmla="*/ 193 w 202"/>
                              <a:gd name="T3" fmla="*/ 138 h 138"/>
                              <a:gd name="T4" fmla="*/ 0 w 202"/>
                              <a:gd name="T5" fmla="*/ 14 h 138"/>
                              <a:gd name="T6" fmla="*/ 9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4"/>
                                </a:lnTo>
                                <a:lnTo>
                                  <a:pt x="9"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3"/>
                        <wps:cNvSpPr>
                          <a:spLocks/>
                        </wps:cNvSpPr>
                        <wps:spPr bwMode="auto">
                          <a:xfrm>
                            <a:off x="681840" y="286895"/>
                            <a:ext cx="93631" cy="63497"/>
                          </a:xfrm>
                          <a:custGeom>
                            <a:avLst/>
                            <a:gdLst>
                              <a:gd name="T0" fmla="*/ 202 w 202"/>
                              <a:gd name="T1" fmla="*/ 123 h 137"/>
                              <a:gd name="T2" fmla="*/ 193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3"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24"/>
                        <wps:cNvSpPr>
                          <a:spLocks/>
                        </wps:cNvSpPr>
                        <wps:spPr bwMode="auto">
                          <a:xfrm>
                            <a:off x="793549" y="358271"/>
                            <a:ext cx="93631" cy="63497"/>
                          </a:xfrm>
                          <a:custGeom>
                            <a:avLst/>
                            <a:gdLst>
                              <a:gd name="T0" fmla="*/ 202 w 202"/>
                              <a:gd name="T1" fmla="*/ 123 h 137"/>
                              <a:gd name="T2" fmla="*/ 193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3"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25"/>
                        <wps:cNvSpPr>
                          <a:spLocks/>
                        </wps:cNvSpPr>
                        <wps:spPr bwMode="auto">
                          <a:xfrm>
                            <a:off x="905258" y="429647"/>
                            <a:ext cx="93631" cy="63960"/>
                          </a:xfrm>
                          <a:custGeom>
                            <a:avLst/>
                            <a:gdLst>
                              <a:gd name="T0" fmla="*/ 202 w 202"/>
                              <a:gd name="T1" fmla="*/ 124 h 138"/>
                              <a:gd name="T2" fmla="*/ 193 w 202"/>
                              <a:gd name="T3" fmla="*/ 138 h 138"/>
                              <a:gd name="T4" fmla="*/ 0 w 202"/>
                              <a:gd name="T5" fmla="*/ 14 h 138"/>
                              <a:gd name="T6" fmla="*/ 10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4"/>
                                </a:lnTo>
                                <a:lnTo>
                                  <a:pt x="10"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26"/>
                        <wps:cNvSpPr>
                          <a:spLocks/>
                        </wps:cNvSpPr>
                        <wps:spPr bwMode="auto">
                          <a:xfrm>
                            <a:off x="1016967" y="501023"/>
                            <a:ext cx="94095" cy="63960"/>
                          </a:xfrm>
                          <a:custGeom>
                            <a:avLst/>
                            <a:gdLst>
                              <a:gd name="T0" fmla="*/ 203 w 203"/>
                              <a:gd name="T1" fmla="*/ 124 h 138"/>
                              <a:gd name="T2" fmla="*/ 193 w 203"/>
                              <a:gd name="T3" fmla="*/ 138 h 138"/>
                              <a:gd name="T4" fmla="*/ 0 w 203"/>
                              <a:gd name="T5" fmla="*/ 15 h 138"/>
                              <a:gd name="T6" fmla="*/ 9 w 203"/>
                              <a:gd name="T7" fmla="*/ 0 h 138"/>
                              <a:gd name="T8" fmla="*/ 203 w 203"/>
                              <a:gd name="T9" fmla="*/ 124 h 138"/>
                            </a:gdLst>
                            <a:ahLst/>
                            <a:cxnLst>
                              <a:cxn ang="0">
                                <a:pos x="T0" y="T1"/>
                              </a:cxn>
                              <a:cxn ang="0">
                                <a:pos x="T2" y="T3"/>
                              </a:cxn>
                              <a:cxn ang="0">
                                <a:pos x="T4" y="T5"/>
                              </a:cxn>
                              <a:cxn ang="0">
                                <a:pos x="T6" y="T7"/>
                              </a:cxn>
                              <a:cxn ang="0">
                                <a:pos x="T8" y="T9"/>
                              </a:cxn>
                            </a:cxnLst>
                            <a:rect l="0" t="0" r="r" b="b"/>
                            <a:pathLst>
                              <a:path w="203" h="138">
                                <a:moveTo>
                                  <a:pt x="203" y="124"/>
                                </a:moveTo>
                                <a:lnTo>
                                  <a:pt x="193" y="138"/>
                                </a:lnTo>
                                <a:lnTo>
                                  <a:pt x="0" y="15"/>
                                </a:lnTo>
                                <a:lnTo>
                                  <a:pt x="9" y="0"/>
                                </a:lnTo>
                                <a:lnTo>
                                  <a:pt x="203"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27"/>
                        <wps:cNvSpPr>
                          <a:spLocks/>
                        </wps:cNvSpPr>
                        <wps:spPr bwMode="auto">
                          <a:xfrm>
                            <a:off x="1129139" y="572399"/>
                            <a:ext cx="93168" cy="63960"/>
                          </a:xfrm>
                          <a:custGeom>
                            <a:avLst/>
                            <a:gdLst>
                              <a:gd name="T0" fmla="*/ 201 w 201"/>
                              <a:gd name="T1" fmla="*/ 124 h 138"/>
                              <a:gd name="T2" fmla="*/ 192 w 201"/>
                              <a:gd name="T3" fmla="*/ 138 h 138"/>
                              <a:gd name="T4" fmla="*/ 0 w 201"/>
                              <a:gd name="T5" fmla="*/ 15 h 138"/>
                              <a:gd name="T6" fmla="*/ 9 w 201"/>
                              <a:gd name="T7" fmla="*/ 0 h 138"/>
                              <a:gd name="T8" fmla="*/ 201 w 201"/>
                              <a:gd name="T9" fmla="*/ 124 h 138"/>
                            </a:gdLst>
                            <a:ahLst/>
                            <a:cxnLst>
                              <a:cxn ang="0">
                                <a:pos x="T0" y="T1"/>
                              </a:cxn>
                              <a:cxn ang="0">
                                <a:pos x="T2" y="T3"/>
                              </a:cxn>
                              <a:cxn ang="0">
                                <a:pos x="T4" y="T5"/>
                              </a:cxn>
                              <a:cxn ang="0">
                                <a:pos x="T6" y="T7"/>
                              </a:cxn>
                              <a:cxn ang="0">
                                <a:pos x="T8" y="T9"/>
                              </a:cxn>
                            </a:cxnLst>
                            <a:rect l="0" t="0" r="r" b="b"/>
                            <a:pathLst>
                              <a:path w="201" h="138">
                                <a:moveTo>
                                  <a:pt x="201" y="124"/>
                                </a:moveTo>
                                <a:lnTo>
                                  <a:pt x="192" y="138"/>
                                </a:lnTo>
                                <a:lnTo>
                                  <a:pt x="0" y="15"/>
                                </a:lnTo>
                                <a:lnTo>
                                  <a:pt x="9" y="0"/>
                                </a:lnTo>
                                <a:lnTo>
                                  <a:pt x="201"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28"/>
                        <wps:cNvSpPr>
                          <a:spLocks/>
                        </wps:cNvSpPr>
                        <wps:spPr bwMode="auto">
                          <a:xfrm>
                            <a:off x="1240848" y="644238"/>
                            <a:ext cx="93631" cy="63960"/>
                          </a:xfrm>
                          <a:custGeom>
                            <a:avLst/>
                            <a:gdLst>
                              <a:gd name="T0" fmla="*/ 202 w 202"/>
                              <a:gd name="T1" fmla="*/ 123 h 138"/>
                              <a:gd name="T2" fmla="*/ 193 w 202"/>
                              <a:gd name="T3" fmla="*/ 138 h 138"/>
                              <a:gd name="T4" fmla="*/ 0 w 202"/>
                              <a:gd name="T5" fmla="*/ 14 h 138"/>
                              <a:gd name="T6" fmla="*/ 9 w 202"/>
                              <a:gd name="T7" fmla="*/ 0 h 138"/>
                              <a:gd name="T8" fmla="*/ 202 w 202"/>
                              <a:gd name="T9" fmla="*/ 123 h 138"/>
                            </a:gdLst>
                            <a:ahLst/>
                            <a:cxnLst>
                              <a:cxn ang="0">
                                <a:pos x="T0" y="T1"/>
                              </a:cxn>
                              <a:cxn ang="0">
                                <a:pos x="T2" y="T3"/>
                              </a:cxn>
                              <a:cxn ang="0">
                                <a:pos x="T4" y="T5"/>
                              </a:cxn>
                              <a:cxn ang="0">
                                <a:pos x="T6" y="T7"/>
                              </a:cxn>
                              <a:cxn ang="0">
                                <a:pos x="T8" y="T9"/>
                              </a:cxn>
                            </a:cxnLst>
                            <a:rect l="0" t="0" r="r" b="b"/>
                            <a:pathLst>
                              <a:path w="202" h="138">
                                <a:moveTo>
                                  <a:pt x="202" y="123"/>
                                </a:moveTo>
                                <a:lnTo>
                                  <a:pt x="193" y="138"/>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229"/>
                        <wps:cNvSpPr>
                          <a:spLocks/>
                        </wps:cNvSpPr>
                        <wps:spPr bwMode="auto">
                          <a:xfrm>
                            <a:off x="1352556" y="715614"/>
                            <a:ext cx="93631" cy="63960"/>
                          </a:xfrm>
                          <a:custGeom>
                            <a:avLst/>
                            <a:gdLst>
                              <a:gd name="T0" fmla="*/ 202 w 202"/>
                              <a:gd name="T1" fmla="*/ 123 h 138"/>
                              <a:gd name="T2" fmla="*/ 193 w 202"/>
                              <a:gd name="T3" fmla="*/ 138 h 138"/>
                              <a:gd name="T4" fmla="*/ 0 w 202"/>
                              <a:gd name="T5" fmla="*/ 14 h 138"/>
                              <a:gd name="T6" fmla="*/ 9 w 202"/>
                              <a:gd name="T7" fmla="*/ 0 h 138"/>
                              <a:gd name="T8" fmla="*/ 202 w 202"/>
                              <a:gd name="T9" fmla="*/ 123 h 138"/>
                            </a:gdLst>
                            <a:ahLst/>
                            <a:cxnLst>
                              <a:cxn ang="0">
                                <a:pos x="T0" y="T1"/>
                              </a:cxn>
                              <a:cxn ang="0">
                                <a:pos x="T2" y="T3"/>
                              </a:cxn>
                              <a:cxn ang="0">
                                <a:pos x="T4" y="T5"/>
                              </a:cxn>
                              <a:cxn ang="0">
                                <a:pos x="T6" y="T7"/>
                              </a:cxn>
                              <a:cxn ang="0">
                                <a:pos x="T8" y="T9"/>
                              </a:cxn>
                            </a:cxnLst>
                            <a:rect l="0" t="0" r="r" b="b"/>
                            <a:pathLst>
                              <a:path w="202" h="138">
                                <a:moveTo>
                                  <a:pt x="202" y="123"/>
                                </a:moveTo>
                                <a:lnTo>
                                  <a:pt x="193" y="138"/>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230"/>
                        <wps:cNvSpPr>
                          <a:spLocks/>
                        </wps:cNvSpPr>
                        <wps:spPr bwMode="auto">
                          <a:xfrm>
                            <a:off x="1464265" y="786990"/>
                            <a:ext cx="93631" cy="63960"/>
                          </a:xfrm>
                          <a:custGeom>
                            <a:avLst/>
                            <a:gdLst>
                              <a:gd name="T0" fmla="*/ 202 w 202"/>
                              <a:gd name="T1" fmla="*/ 124 h 138"/>
                              <a:gd name="T2" fmla="*/ 193 w 202"/>
                              <a:gd name="T3" fmla="*/ 138 h 138"/>
                              <a:gd name="T4" fmla="*/ 0 w 202"/>
                              <a:gd name="T5" fmla="*/ 14 h 138"/>
                              <a:gd name="T6" fmla="*/ 9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4"/>
                                </a:lnTo>
                                <a:lnTo>
                                  <a:pt x="9"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231"/>
                        <wps:cNvSpPr>
                          <a:spLocks/>
                        </wps:cNvSpPr>
                        <wps:spPr bwMode="auto">
                          <a:xfrm>
                            <a:off x="1575974" y="858830"/>
                            <a:ext cx="93631" cy="63960"/>
                          </a:xfrm>
                          <a:custGeom>
                            <a:avLst/>
                            <a:gdLst>
                              <a:gd name="T0" fmla="*/ 202 w 202"/>
                              <a:gd name="T1" fmla="*/ 123 h 138"/>
                              <a:gd name="T2" fmla="*/ 193 w 202"/>
                              <a:gd name="T3" fmla="*/ 138 h 138"/>
                              <a:gd name="T4" fmla="*/ 0 w 202"/>
                              <a:gd name="T5" fmla="*/ 14 h 138"/>
                              <a:gd name="T6" fmla="*/ 9 w 202"/>
                              <a:gd name="T7" fmla="*/ 0 h 138"/>
                              <a:gd name="T8" fmla="*/ 202 w 202"/>
                              <a:gd name="T9" fmla="*/ 123 h 138"/>
                            </a:gdLst>
                            <a:ahLst/>
                            <a:cxnLst>
                              <a:cxn ang="0">
                                <a:pos x="T0" y="T1"/>
                              </a:cxn>
                              <a:cxn ang="0">
                                <a:pos x="T2" y="T3"/>
                              </a:cxn>
                              <a:cxn ang="0">
                                <a:pos x="T4" y="T5"/>
                              </a:cxn>
                              <a:cxn ang="0">
                                <a:pos x="T6" y="T7"/>
                              </a:cxn>
                              <a:cxn ang="0">
                                <a:pos x="T8" y="T9"/>
                              </a:cxn>
                            </a:cxnLst>
                            <a:rect l="0" t="0" r="r" b="b"/>
                            <a:pathLst>
                              <a:path w="202" h="138">
                                <a:moveTo>
                                  <a:pt x="202" y="123"/>
                                </a:moveTo>
                                <a:lnTo>
                                  <a:pt x="193" y="138"/>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232"/>
                        <wps:cNvSpPr>
                          <a:spLocks/>
                        </wps:cNvSpPr>
                        <wps:spPr bwMode="auto">
                          <a:xfrm>
                            <a:off x="1687682" y="930206"/>
                            <a:ext cx="93631" cy="63960"/>
                          </a:xfrm>
                          <a:custGeom>
                            <a:avLst/>
                            <a:gdLst>
                              <a:gd name="T0" fmla="*/ 202 w 202"/>
                              <a:gd name="T1" fmla="*/ 123 h 138"/>
                              <a:gd name="T2" fmla="*/ 193 w 202"/>
                              <a:gd name="T3" fmla="*/ 138 h 138"/>
                              <a:gd name="T4" fmla="*/ 0 w 202"/>
                              <a:gd name="T5" fmla="*/ 14 h 138"/>
                              <a:gd name="T6" fmla="*/ 9 w 202"/>
                              <a:gd name="T7" fmla="*/ 0 h 138"/>
                              <a:gd name="T8" fmla="*/ 202 w 202"/>
                              <a:gd name="T9" fmla="*/ 123 h 138"/>
                            </a:gdLst>
                            <a:ahLst/>
                            <a:cxnLst>
                              <a:cxn ang="0">
                                <a:pos x="T0" y="T1"/>
                              </a:cxn>
                              <a:cxn ang="0">
                                <a:pos x="T2" y="T3"/>
                              </a:cxn>
                              <a:cxn ang="0">
                                <a:pos x="T4" y="T5"/>
                              </a:cxn>
                              <a:cxn ang="0">
                                <a:pos x="T6" y="T7"/>
                              </a:cxn>
                              <a:cxn ang="0">
                                <a:pos x="T8" y="T9"/>
                              </a:cxn>
                            </a:cxnLst>
                            <a:rect l="0" t="0" r="r" b="b"/>
                            <a:pathLst>
                              <a:path w="202" h="138">
                                <a:moveTo>
                                  <a:pt x="202" y="123"/>
                                </a:moveTo>
                                <a:lnTo>
                                  <a:pt x="193" y="138"/>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233"/>
                        <wps:cNvSpPr>
                          <a:spLocks/>
                        </wps:cNvSpPr>
                        <wps:spPr bwMode="auto">
                          <a:xfrm>
                            <a:off x="1799855" y="1001582"/>
                            <a:ext cx="93168" cy="63960"/>
                          </a:xfrm>
                          <a:custGeom>
                            <a:avLst/>
                            <a:gdLst>
                              <a:gd name="T0" fmla="*/ 201 w 201"/>
                              <a:gd name="T1" fmla="*/ 124 h 138"/>
                              <a:gd name="T2" fmla="*/ 192 w 201"/>
                              <a:gd name="T3" fmla="*/ 138 h 138"/>
                              <a:gd name="T4" fmla="*/ 0 w 201"/>
                              <a:gd name="T5" fmla="*/ 15 h 138"/>
                              <a:gd name="T6" fmla="*/ 9 w 201"/>
                              <a:gd name="T7" fmla="*/ 0 h 138"/>
                              <a:gd name="T8" fmla="*/ 201 w 201"/>
                              <a:gd name="T9" fmla="*/ 124 h 138"/>
                            </a:gdLst>
                            <a:ahLst/>
                            <a:cxnLst>
                              <a:cxn ang="0">
                                <a:pos x="T0" y="T1"/>
                              </a:cxn>
                              <a:cxn ang="0">
                                <a:pos x="T2" y="T3"/>
                              </a:cxn>
                              <a:cxn ang="0">
                                <a:pos x="T4" y="T5"/>
                              </a:cxn>
                              <a:cxn ang="0">
                                <a:pos x="T6" y="T7"/>
                              </a:cxn>
                              <a:cxn ang="0">
                                <a:pos x="T8" y="T9"/>
                              </a:cxn>
                            </a:cxnLst>
                            <a:rect l="0" t="0" r="r" b="b"/>
                            <a:pathLst>
                              <a:path w="201" h="138">
                                <a:moveTo>
                                  <a:pt x="201" y="124"/>
                                </a:moveTo>
                                <a:lnTo>
                                  <a:pt x="192" y="138"/>
                                </a:lnTo>
                                <a:lnTo>
                                  <a:pt x="0" y="15"/>
                                </a:lnTo>
                                <a:lnTo>
                                  <a:pt x="9" y="0"/>
                                </a:lnTo>
                                <a:lnTo>
                                  <a:pt x="201"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234"/>
                        <wps:cNvSpPr>
                          <a:spLocks/>
                        </wps:cNvSpPr>
                        <wps:spPr bwMode="auto">
                          <a:xfrm>
                            <a:off x="1911563" y="1073422"/>
                            <a:ext cx="93631" cy="63497"/>
                          </a:xfrm>
                          <a:custGeom>
                            <a:avLst/>
                            <a:gdLst>
                              <a:gd name="T0" fmla="*/ 202 w 202"/>
                              <a:gd name="T1" fmla="*/ 123 h 137"/>
                              <a:gd name="T2" fmla="*/ 193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3"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35"/>
                        <wps:cNvSpPr>
                          <a:spLocks/>
                        </wps:cNvSpPr>
                        <wps:spPr bwMode="auto">
                          <a:xfrm>
                            <a:off x="2022809" y="1144798"/>
                            <a:ext cx="94095" cy="63960"/>
                          </a:xfrm>
                          <a:custGeom>
                            <a:avLst/>
                            <a:gdLst>
                              <a:gd name="T0" fmla="*/ 203 w 203"/>
                              <a:gd name="T1" fmla="*/ 124 h 138"/>
                              <a:gd name="T2" fmla="*/ 194 w 203"/>
                              <a:gd name="T3" fmla="*/ 138 h 138"/>
                              <a:gd name="T4" fmla="*/ 0 w 203"/>
                              <a:gd name="T5" fmla="*/ 14 h 138"/>
                              <a:gd name="T6" fmla="*/ 10 w 203"/>
                              <a:gd name="T7" fmla="*/ 0 h 138"/>
                              <a:gd name="T8" fmla="*/ 203 w 203"/>
                              <a:gd name="T9" fmla="*/ 124 h 138"/>
                            </a:gdLst>
                            <a:ahLst/>
                            <a:cxnLst>
                              <a:cxn ang="0">
                                <a:pos x="T0" y="T1"/>
                              </a:cxn>
                              <a:cxn ang="0">
                                <a:pos x="T2" y="T3"/>
                              </a:cxn>
                              <a:cxn ang="0">
                                <a:pos x="T4" y="T5"/>
                              </a:cxn>
                              <a:cxn ang="0">
                                <a:pos x="T6" y="T7"/>
                              </a:cxn>
                              <a:cxn ang="0">
                                <a:pos x="T8" y="T9"/>
                              </a:cxn>
                            </a:cxnLst>
                            <a:rect l="0" t="0" r="r" b="b"/>
                            <a:pathLst>
                              <a:path w="203" h="138">
                                <a:moveTo>
                                  <a:pt x="203" y="124"/>
                                </a:moveTo>
                                <a:lnTo>
                                  <a:pt x="194" y="138"/>
                                </a:lnTo>
                                <a:lnTo>
                                  <a:pt x="0" y="14"/>
                                </a:lnTo>
                                <a:lnTo>
                                  <a:pt x="10" y="0"/>
                                </a:lnTo>
                                <a:lnTo>
                                  <a:pt x="203"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236"/>
                        <wps:cNvSpPr>
                          <a:spLocks/>
                        </wps:cNvSpPr>
                        <wps:spPr bwMode="auto">
                          <a:xfrm>
                            <a:off x="2134981" y="1216174"/>
                            <a:ext cx="93631" cy="63960"/>
                          </a:xfrm>
                          <a:custGeom>
                            <a:avLst/>
                            <a:gdLst>
                              <a:gd name="T0" fmla="*/ 202 w 202"/>
                              <a:gd name="T1" fmla="*/ 124 h 138"/>
                              <a:gd name="T2" fmla="*/ 193 w 202"/>
                              <a:gd name="T3" fmla="*/ 138 h 138"/>
                              <a:gd name="T4" fmla="*/ 0 w 202"/>
                              <a:gd name="T5" fmla="*/ 15 h 138"/>
                              <a:gd name="T6" fmla="*/ 9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5"/>
                                </a:lnTo>
                                <a:lnTo>
                                  <a:pt x="9"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237"/>
                        <wps:cNvSpPr>
                          <a:spLocks/>
                        </wps:cNvSpPr>
                        <wps:spPr bwMode="auto">
                          <a:xfrm>
                            <a:off x="2246690" y="1288013"/>
                            <a:ext cx="93631" cy="63497"/>
                          </a:xfrm>
                          <a:custGeom>
                            <a:avLst/>
                            <a:gdLst>
                              <a:gd name="T0" fmla="*/ 202 w 202"/>
                              <a:gd name="T1" fmla="*/ 123 h 137"/>
                              <a:gd name="T2" fmla="*/ 193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3"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38"/>
                        <wps:cNvSpPr>
                          <a:spLocks/>
                        </wps:cNvSpPr>
                        <wps:spPr bwMode="auto">
                          <a:xfrm>
                            <a:off x="2358398" y="1359389"/>
                            <a:ext cx="93631" cy="63960"/>
                          </a:xfrm>
                          <a:custGeom>
                            <a:avLst/>
                            <a:gdLst>
                              <a:gd name="T0" fmla="*/ 202 w 202"/>
                              <a:gd name="T1" fmla="*/ 124 h 138"/>
                              <a:gd name="T2" fmla="*/ 193 w 202"/>
                              <a:gd name="T3" fmla="*/ 138 h 138"/>
                              <a:gd name="T4" fmla="*/ 0 w 202"/>
                              <a:gd name="T5" fmla="*/ 14 h 138"/>
                              <a:gd name="T6" fmla="*/ 9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4"/>
                                </a:lnTo>
                                <a:lnTo>
                                  <a:pt x="9"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39"/>
                        <wps:cNvSpPr>
                          <a:spLocks/>
                        </wps:cNvSpPr>
                        <wps:spPr bwMode="auto">
                          <a:xfrm>
                            <a:off x="2470107" y="1431229"/>
                            <a:ext cx="93631" cy="63497"/>
                          </a:xfrm>
                          <a:custGeom>
                            <a:avLst/>
                            <a:gdLst>
                              <a:gd name="T0" fmla="*/ 202 w 202"/>
                              <a:gd name="T1" fmla="*/ 123 h 137"/>
                              <a:gd name="T2" fmla="*/ 193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3"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240"/>
                        <wps:cNvSpPr>
                          <a:spLocks/>
                        </wps:cNvSpPr>
                        <wps:spPr bwMode="auto">
                          <a:xfrm>
                            <a:off x="2582279" y="1502605"/>
                            <a:ext cx="93168" cy="63497"/>
                          </a:xfrm>
                          <a:custGeom>
                            <a:avLst/>
                            <a:gdLst>
                              <a:gd name="T0" fmla="*/ 201 w 201"/>
                              <a:gd name="T1" fmla="*/ 123 h 137"/>
                              <a:gd name="T2" fmla="*/ 192 w 201"/>
                              <a:gd name="T3" fmla="*/ 137 h 137"/>
                              <a:gd name="T4" fmla="*/ 0 w 201"/>
                              <a:gd name="T5" fmla="*/ 14 h 137"/>
                              <a:gd name="T6" fmla="*/ 9 w 201"/>
                              <a:gd name="T7" fmla="*/ 0 h 137"/>
                              <a:gd name="T8" fmla="*/ 201 w 201"/>
                              <a:gd name="T9" fmla="*/ 123 h 137"/>
                            </a:gdLst>
                            <a:ahLst/>
                            <a:cxnLst>
                              <a:cxn ang="0">
                                <a:pos x="T0" y="T1"/>
                              </a:cxn>
                              <a:cxn ang="0">
                                <a:pos x="T2" y="T3"/>
                              </a:cxn>
                              <a:cxn ang="0">
                                <a:pos x="T4" y="T5"/>
                              </a:cxn>
                              <a:cxn ang="0">
                                <a:pos x="T6" y="T7"/>
                              </a:cxn>
                              <a:cxn ang="0">
                                <a:pos x="T8" y="T9"/>
                              </a:cxn>
                            </a:cxnLst>
                            <a:rect l="0" t="0" r="r" b="b"/>
                            <a:pathLst>
                              <a:path w="201" h="137">
                                <a:moveTo>
                                  <a:pt x="201" y="123"/>
                                </a:moveTo>
                                <a:lnTo>
                                  <a:pt x="192" y="137"/>
                                </a:lnTo>
                                <a:lnTo>
                                  <a:pt x="0" y="14"/>
                                </a:lnTo>
                                <a:lnTo>
                                  <a:pt x="9" y="0"/>
                                </a:lnTo>
                                <a:lnTo>
                                  <a:pt x="201"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241"/>
                        <wps:cNvSpPr>
                          <a:spLocks/>
                        </wps:cNvSpPr>
                        <wps:spPr bwMode="auto">
                          <a:xfrm>
                            <a:off x="2693524" y="1573981"/>
                            <a:ext cx="94095" cy="63960"/>
                          </a:xfrm>
                          <a:custGeom>
                            <a:avLst/>
                            <a:gdLst>
                              <a:gd name="T0" fmla="*/ 203 w 203"/>
                              <a:gd name="T1" fmla="*/ 124 h 138"/>
                              <a:gd name="T2" fmla="*/ 194 w 203"/>
                              <a:gd name="T3" fmla="*/ 138 h 138"/>
                              <a:gd name="T4" fmla="*/ 0 w 203"/>
                              <a:gd name="T5" fmla="*/ 14 h 138"/>
                              <a:gd name="T6" fmla="*/ 10 w 203"/>
                              <a:gd name="T7" fmla="*/ 0 h 138"/>
                              <a:gd name="T8" fmla="*/ 203 w 203"/>
                              <a:gd name="T9" fmla="*/ 124 h 138"/>
                            </a:gdLst>
                            <a:ahLst/>
                            <a:cxnLst>
                              <a:cxn ang="0">
                                <a:pos x="T0" y="T1"/>
                              </a:cxn>
                              <a:cxn ang="0">
                                <a:pos x="T2" y="T3"/>
                              </a:cxn>
                              <a:cxn ang="0">
                                <a:pos x="T4" y="T5"/>
                              </a:cxn>
                              <a:cxn ang="0">
                                <a:pos x="T6" y="T7"/>
                              </a:cxn>
                              <a:cxn ang="0">
                                <a:pos x="T8" y="T9"/>
                              </a:cxn>
                            </a:cxnLst>
                            <a:rect l="0" t="0" r="r" b="b"/>
                            <a:pathLst>
                              <a:path w="203" h="138">
                                <a:moveTo>
                                  <a:pt x="203" y="124"/>
                                </a:moveTo>
                                <a:lnTo>
                                  <a:pt x="194" y="138"/>
                                </a:lnTo>
                                <a:lnTo>
                                  <a:pt x="0" y="14"/>
                                </a:lnTo>
                                <a:lnTo>
                                  <a:pt x="10" y="0"/>
                                </a:lnTo>
                                <a:lnTo>
                                  <a:pt x="203"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242"/>
                        <wps:cNvSpPr>
                          <a:spLocks/>
                        </wps:cNvSpPr>
                        <wps:spPr bwMode="auto">
                          <a:xfrm>
                            <a:off x="2805697" y="1645820"/>
                            <a:ext cx="93631" cy="63497"/>
                          </a:xfrm>
                          <a:custGeom>
                            <a:avLst/>
                            <a:gdLst>
                              <a:gd name="T0" fmla="*/ 202 w 202"/>
                              <a:gd name="T1" fmla="*/ 123 h 137"/>
                              <a:gd name="T2" fmla="*/ 192 w 202"/>
                              <a:gd name="T3" fmla="*/ 137 h 137"/>
                              <a:gd name="T4" fmla="*/ 0 w 202"/>
                              <a:gd name="T5" fmla="*/ 14 h 137"/>
                              <a:gd name="T6" fmla="*/ 9 w 202"/>
                              <a:gd name="T7" fmla="*/ 0 h 137"/>
                              <a:gd name="T8" fmla="*/ 202 w 202"/>
                              <a:gd name="T9" fmla="*/ 123 h 137"/>
                            </a:gdLst>
                            <a:ahLst/>
                            <a:cxnLst>
                              <a:cxn ang="0">
                                <a:pos x="T0" y="T1"/>
                              </a:cxn>
                              <a:cxn ang="0">
                                <a:pos x="T2" y="T3"/>
                              </a:cxn>
                              <a:cxn ang="0">
                                <a:pos x="T4" y="T5"/>
                              </a:cxn>
                              <a:cxn ang="0">
                                <a:pos x="T6" y="T7"/>
                              </a:cxn>
                              <a:cxn ang="0">
                                <a:pos x="T8" y="T9"/>
                              </a:cxn>
                            </a:cxnLst>
                            <a:rect l="0" t="0" r="r" b="b"/>
                            <a:pathLst>
                              <a:path w="202" h="137">
                                <a:moveTo>
                                  <a:pt x="202" y="123"/>
                                </a:moveTo>
                                <a:lnTo>
                                  <a:pt x="192" y="137"/>
                                </a:lnTo>
                                <a:lnTo>
                                  <a:pt x="0" y="14"/>
                                </a:lnTo>
                                <a:lnTo>
                                  <a:pt x="9" y="0"/>
                                </a:lnTo>
                                <a:lnTo>
                                  <a:pt x="202"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243"/>
                        <wps:cNvSpPr>
                          <a:spLocks/>
                        </wps:cNvSpPr>
                        <wps:spPr bwMode="auto">
                          <a:xfrm>
                            <a:off x="2917405" y="1716733"/>
                            <a:ext cx="93631" cy="63960"/>
                          </a:xfrm>
                          <a:custGeom>
                            <a:avLst/>
                            <a:gdLst>
                              <a:gd name="T0" fmla="*/ 202 w 202"/>
                              <a:gd name="T1" fmla="*/ 124 h 138"/>
                              <a:gd name="T2" fmla="*/ 193 w 202"/>
                              <a:gd name="T3" fmla="*/ 138 h 138"/>
                              <a:gd name="T4" fmla="*/ 0 w 202"/>
                              <a:gd name="T5" fmla="*/ 15 h 138"/>
                              <a:gd name="T6" fmla="*/ 9 w 202"/>
                              <a:gd name="T7" fmla="*/ 0 h 138"/>
                              <a:gd name="T8" fmla="*/ 202 w 202"/>
                              <a:gd name="T9" fmla="*/ 124 h 138"/>
                            </a:gdLst>
                            <a:ahLst/>
                            <a:cxnLst>
                              <a:cxn ang="0">
                                <a:pos x="T0" y="T1"/>
                              </a:cxn>
                              <a:cxn ang="0">
                                <a:pos x="T2" y="T3"/>
                              </a:cxn>
                              <a:cxn ang="0">
                                <a:pos x="T4" y="T5"/>
                              </a:cxn>
                              <a:cxn ang="0">
                                <a:pos x="T6" y="T7"/>
                              </a:cxn>
                              <a:cxn ang="0">
                                <a:pos x="T8" y="T9"/>
                              </a:cxn>
                            </a:cxnLst>
                            <a:rect l="0" t="0" r="r" b="b"/>
                            <a:pathLst>
                              <a:path w="202" h="138">
                                <a:moveTo>
                                  <a:pt x="202" y="124"/>
                                </a:moveTo>
                                <a:lnTo>
                                  <a:pt x="193" y="138"/>
                                </a:lnTo>
                                <a:lnTo>
                                  <a:pt x="0" y="15"/>
                                </a:lnTo>
                                <a:lnTo>
                                  <a:pt x="9" y="0"/>
                                </a:lnTo>
                                <a:lnTo>
                                  <a:pt x="20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244"/>
                        <wps:cNvSpPr>
                          <a:spLocks/>
                        </wps:cNvSpPr>
                        <wps:spPr bwMode="auto">
                          <a:xfrm>
                            <a:off x="3029114" y="1788572"/>
                            <a:ext cx="7880" cy="9733"/>
                          </a:xfrm>
                          <a:custGeom>
                            <a:avLst/>
                            <a:gdLst>
                              <a:gd name="T0" fmla="*/ 17 w 17"/>
                              <a:gd name="T1" fmla="*/ 5 h 21"/>
                              <a:gd name="T2" fmla="*/ 9 w 17"/>
                              <a:gd name="T3" fmla="*/ 0 h 21"/>
                              <a:gd name="T4" fmla="*/ 0 w 17"/>
                              <a:gd name="T5" fmla="*/ 14 h 21"/>
                              <a:gd name="T6" fmla="*/ 8 w 17"/>
                              <a:gd name="T7" fmla="*/ 19 h 21"/>
                              <a:gd name="T8" fmla="*/ 13 w 17"/>
                              <a:gd name="T9" fmla="*/ 21 h 21"/>
                              <a:gd name="T10" fmla="*/ 17 w 17"/>
                              <a:gd name="T11" fmla="*/ 5 h 21"/>
                            </a:gdLst>
                            <a:ahLst/>
                            <a:cxnLst>
                              <a:cxn ang="0">
                                <a:pos x="T0" y="T1"/>
                              </a:cxn>
                              <a:cxn ang="0">
                                <a:pos x="T2" y="T3"/>
                              </a:cxn>
                              <a:cxn ang="0">
                                <a:pos x="T4" y="T5"/>
                              </a:cxn>
                              <a:cxn ang="0">
                                <a:pos x="T6" y="T7"/>
                              </a:cxn>
                              <a:cxn ang="0">
                                <a:pos x="T8" y="T9"/>
                              </a:cxn>
                              <a:cxn ang="0">
                                <a:pos x="T10" y="T11"/>
                              </a:cxn>
                            </a:cxnLst>
                            <a:rect l="0" t="0" r="r" b="b"/>
                            <a:pathLst>
                              <a:path w="17" h="21">
                                <a:moveTo>
                                  <a:pt x="17" y="5"/>
                                </a:moveTo>
                                <a:lnTo>
                                  <a:pt x="9" y="0"/>
                                </a:lnTo>
                                <a:lnTo>
                                  <a:pt x="0" y="14"/>
                                </a:lnTo>
                                <a:lnTo>
                                  <a:pt x="8" y="19"/>
                                </a:lnTo>
                                <a:lnTo>
                                  <a:pt x="13" y="21"/>
                                </a:lnTo>
                                <a:lnTo>
                                  <a:pt x="1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245"/>
                        <wps:cNvSpPr>
                          <a:spLocks/>
                        </wps:cNvSpPr>
                        <wps:spPr bwMode="auto">
                          <a:xfrm>
                            <a:off x="3032822" y="1797379"/>
                            <a:ext cx="2318" cy="927"/>
                          </a:xfrm>
                          <a:custGeom>
                            <a:avLst/>
                            <a:gdLst>
                              <a:gd name="T0" fmla="*/ 5 w 5"/>
                              <a:gd name="T1" fmla="*/ 2 h 2"/>
                              <a:gd name="T2" fmla="*/ 2 w 5"/>
                              <a:gd name="T3" fmla="*/ 2 h 2"/>
                              <a:gd name="T4" fmla="*/ 0 w 5"/>
                              <a:gd name="T5" fmla="*/ 0 h 2"/>
                              <a:gd name="T6" fmla="*/ 5 w 5"/>
                              <a:gd name="T7" fmla="*/ 2 h 2"/>
                            </a:gdLst>
                            <a:ahLst/>
                            <a:cxnLst>
                              <a:cxn ang="0">
                                <a:pos x="T0" y="T1"/>
                              </a:cxn>
                              <a:cxn ang="0">
                                <a:pos x="T2" y="T3"/>
                              </a:cxn>
                              <a:cxn ang="0">
                                <a:pos x="T4" y="T5"/>
                              </a:cxn>
                              <a:cxn ang="0">
                                <a:pos x="T6" y="T7"/>
                              </a:cxn>
                            </a:cxnLst>
                            <a:rect l="0" t="0" r="r" b="b"/>
                            <a:pathLst>
                              <a:path w="5" h="2">
                                <a:moveTo>
                                  <a:pt x="5" y="2"/>
                                </a:moveTo>
                                <a:lnTo>
                                  <a:pt x="2" y="2"/>
                                </a:lnTo>
                                <a:lnTo>
                                  <a:pt x="0" y="0"/>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Rectangle 1246"/>
                        <wps:cNvSpPr>
                          <a:spLocks noChangeArrowheads="1"/>
                        </wps:cNvSpPr>
                        <wps:spPr bwMode="auto">
                          <a:xfrm>
                            <a:off x="3035140" y="1790426"/>
                            <a:ext cx="101511"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247"/>
                        <wps:cNvSpPr>
                          <a:spLocks noChangeArrowheads="1"/>
                        </wps:cNvSpPr>
                        <wps:spPr bwMode="auto">
                          <a:xfrm>
                            <a:off x="3163072" y="1790426"/>
                            <a:ext cx="106610"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248"/>
                        <wps:cNvSpPr>
                          <a:spLocks noChangeArrowheads="1"/>
                        </wps:cNvSpPr>
                        <wps:spPr bwMode="auto">
                          <a:xfrm>
                            <a:off x="3296103" y="1790426"/>
                            <a:ext cx="106146"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249"/>
                        <wps:cNvSpPr>
                          <a:spLocks noChangeArrowheads="1"/>
                        </wps:cNvSpPr>
                        <wps:spPr bwMode="auto">
                          <a:xfrm>
                            <a:off x="3428670" y="1790426"/>
                            <a:ext cx="106146"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250"/>
                        <wps:cNvSpPr>
                          <a:spLocks noChangeArrowheads="1"/>
                        </wps:cNvSpPr>
                        <wps:spPr bwMode="auto">
                          <a:xfrm>
                            <a:off x="3561237" y="1790426"/>
                            <a:ext cx="106610"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1251"/>
                        <wps:cNvSpPr>
                          <a:spLocks noChangeArrowheads="1"/>
                        </wps:cNvSpPr>
                        <wps:spPr bwMode="auto">
                          <a:xfrm>
                            <a:off x="3694268" y="1790426"/>
                            <a:ext cx="106146"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1252"/>
                        <wps:cNvSpPr>
                          <a:spLocks noChangeArrowheads="1"/>
                        </wps:cNvSpPr>
                        <wps:spPr bwMode="auto">
                          <a:xfrm>
                            <a:off x="3826835" y="1790426"/>
                            <a:ext cx="106146" cy="7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1253"/>
                        <wps:cNvCnPr>
                          <a:cxnSpLocks noChangeShapeType="1"/>
                        </wps:cNvCnPr>
                        <wps:spPr bwMode="auto">
                          <a:xfrm>
                            <a:off x="412998" y="2710436"/>
                            <a:ext cx="522389" cy="463"/>
                          </a:xfrm>
                          <a:prstGeom prst="line">
                            <a:avLst/>
                          </a:prstGeom>
                          <a:noFill/>
                          <a:ln w="23">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Rectangle 1254"/>
                        <wps:cNvSpPr>
                          <a:spLocks noChangeArrowheads="1"/>
                        </wps:cNvSpPr>
                        <wps:spPr bwMode="auto">
                          <a:xfrm>
                            <a:off x="412998" y="2830014"/>
                            <a:ext cx="105683" cy="1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1255"/>
                        <wps:cNvSpPr>
                          <a:spLocks noChangeArrowheads="1"/>
                        </wps:cNvSpPr>
                        <wps:spPr bwMode="auto">
                          <a:xfrm>
                            <a:off x="545565" y="2830014"/>
                            <a:ext cx="106146" cy="1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1256"/>
                        <wps:cNvSpPr>
                          <a:spLocks noChangeArrowheads="1"/>
                        </wps:cNvSpPr>
                        <wps:spPr bwMode="auto">
                          <a:xfrm>
                            <a:off x="678132" y="2830014"/>
                            <a:ext cx="106146" cy="1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257"/>
                        <wps:cNvSpPr>
                          <a:spLocks noChangeArrowheads="1"/>
                        </wps:cNvSpPr>
                        <wps:spPr bwMode="auto">
                          <a:xfrm>
                            <a:off x="811163" y="2830014"/>
                            <a:ext cx="105683" cy="1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258"/>
                        <wps:cNvSpPr>
                          <a:spLocks noChangeArrowheads="1"/>
                        </wps:cNvSpPr>
                        <wps:spPr bwMode="auto">
                          <a:xfrm>
                            <a:off x="3536670" y="2844845"/>
                            <a:ext cx="1943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SM.</w:t>
                              </w:r>
                            </w:p>
                          </w:txbxContent>
                        </wps:txbx>
                        <wps:bodyPr rot="0" vert="horz" wrap="none" lIns="0" tIns="0" rIns="0" bIns="0" anchor="t" anchorCtr="0" upright="1">
                          <a:spAutoFit/>
                        </wps:bodyPr>
                      </wps:wsp>
                      <wps:wsp>
                        <wps:cNvPr id="450" name="Rectangle 1259"/>
                        <wps:cNvSpPr>
                          <a:spLocks noChangeArrowheads="1"/>
                        </wps:cNvSpPr>
                        <wps:spPr bwMode="auto">
                          <a:xfrm>
                            <a:off x="3905170" y="2849017"/>
                            <a:ext cx="577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8</w:t>
                              </w:r>
                            </w:p>
                          </w:txbxContent>
                        </wps:txbx>
                        <wps:bodyPr rot="0" vert="horz" wrap="none" lIns="0" tIns="0" rIns="0" bIns="0" anchor="t" anchorCtr="0" upright="1">
                          <a:spAutoFit/>
                        </wps:bodyPr>
                      </wps:wsp>
                      <wps:wsp>
                        <wps:cNvPr id="451" name="Rectangle 1260"/>
                        <wps:cNvSpPr>
                          <a:spLocks noChangeArrowheads="1"/>
                        </wps:cNvSpPr>
                        <wps:spPr bwMode="auto">
                          <a:xfrm>
                            <a:off x="3674800" y="2844845"/>
                            <a:ext cx="3238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1046-0</w:t>
                              </w:r>
                            </w:p>
                          </w:txbxContent>
                        </wps:txbx>
                        <wps:bodyPr rot="0" vert="horz" wrap="none" lIns="0" tIns="0" rIns="0" bIns="0" anchor="t" anchorCtr="0" upright="1">
                          <a:spAutoFit/>
                        </wps:bodyPr>
                      </wps:wsp>
                      <wps:wsp>
                        <wps:cNvPr id="452" name="Rectangle 1261"/>
                        <wps:cNvSpPr>
                          <a:spLocks noChangeArrowheads="1"/>
                        </wps:cNvSpPr>
                        <wps:spPr bwMode="auto">
                          <a:xfrm>
                            <a:off x="202559" y="2015678"/>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80</w:t>
                              </w:r>
                            </w:p>
                          </w:txbxContent>
                        </wps:txbx>
                        <wps:bodyPr rot="0" vert="horz" wrap="none" lIns="0" tIns="0" rIns="0" bIns="0" anchor="t" anchorCtr="0" upright="1">
                          <a:spAutoFit/>
                        </wps:bodyPr>
                      </wps:wsp>
                      <wps:wsp>
                        <wps:cNvPr id="453" name="Rectangle 1262"/>
                        <wps:cNvSpPr>
                          <a:spLocks noChangeArrowheads="1"/>
                        </wps:cNvSpPr>
                        <wps:spPr bwMode="auto">
                          <a:xfrm>
                            <a:off x="202559" y="1757983"/>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70</w:t>
                              </w:r>
                            </w:p>
                          </w:txbxContent>
                        </wps:txbx>
                        <wps:bodyPr rot="0" vert="horz" wrap="none" lIns="0" tIns="0" rIns="0" bIns="0" anchor="t" anchorCtr="0" upright="1">
                          <a:spAutoFit/>
                        </wps:bodyPr>
                      </wps:wsp>
                      <wps:wsp>
                        <wps:cNvPr id="454" name="Rectangle 1263"/>
                        <wps:cNvSpPr>
                          <a:spLocks noChangeArrowheads="1"/>
                        </wps:cNvSpPr>
                        <wps:spPr bwMode="auto">
                          <a:xfrm>
                            <a:off x="202559" y="1499360"/>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60</w:t>
                              </w:r>
                            </w:p>
                          </w:txbxContent>
                        </wps:txbx>
                        <wps:bodyPr rot="0" vert="horz" wrap="none" lIns="0" tIns="0" rIns="0" bIns="0" anchor="t" anchorCtr="0" upright="1">
                          <a:spAutoFit/>
                        </wps:bodyPr>
                      </wps:wsp>
                      <wps:wsp>
                        <wps:cNvPr id="455" name="Rectangle 1264"/>
                        <wps:cNvSpPr>
                          <a:spLocks noChangeArrowheads="1"/>
                        </wps:cNvSpPr>
                        <wps:spPr bwMode="auto">
                          <a:xfrm>
                            <a:off x="202559" y="1241665"/>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50</w:t>
                              </w:r>
                            </w:p>
                          </w:txbxContent>
                        </wps:txbx>
                        <wps:bodyPr rot="0" vert="horz" wrap="none" lIns="0" tIns="0" rIns="0" bIns="0" anchor="t" anchorCtr="0" upright="1">
                          <a:spAutoFit/>
                        </wps:bodyPr>
                      </wps:wsp>
                      <wps:wsp>
                        <wps:cNvPr id="456" name="Rectangle 1265"/>
                        <wps:cNvSpPr>
                          <a:spLocks noChangeArrowheads="1"/>
                        </wps:cNvSpPr>
                        <wps:spPr bwMode="auto">
                          <a:xfrm>
                            <a:off x="202559" y="979798"/>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40</w:t>
                              </w:r>
                            </w:p>
                          </w:txbxContent>
                        </wps:txbx>
                        <wps:bodyPr rot="0" vert="horz" wrap="none" lIns="0" tIns="0" rIns="0" bIns="0" anchor="t" anchorCtr="0" upright="1">
                          <a:spAutoFit/>
                        </wps:bodyPr>
                      </wps:wsp>
                      <wps:wsp>
                        <wps:cNvPr id="457" name="Rectangle 1266"/>
                        <wps:cNvSpPr>
                          <a:spLocks noChangeArrowheads="1"/>
                        </wps:cNvSpPr>
                        <wps:spPr bwMode="auto">
                          <a:xfrm>
                            <a:off x="193289" y="712834"/>
                            <a:ext cx="200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 30</w:t>
                              </w:r>
                            </w:p>
                          </w:txbxContent>
                        </wps:txbx>
                        <wps:bodyPr rot="0" vert="horz" wrap="none" lIns="0" tIns="0" rIns="0" bIns="0" anchor="t" anchorCtr="0" upright="1">
                          <a:spAutoFit/>
                        </wps:bodyPr>
                      </wps:wsp>
                      <wps:wsp>
                        <wps:cNvPr id="458" name="Rectangle 1270"/>
                        <wps:cNvSpPr>
                          <a:spLocks noChangeArrowheads="1"/>
                        </wps:cNvSpPr>
                        <wps:spPr bwMode="auto">
                          <a:xfrm>
                            <a:off x="387041" y="2119498"/>
                            <a:ext cx="577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1</w:t>
                              </w:r>
                            </w:p>
                          </w:txbxContent>
                        </wps:txbx>
                        <wps:bodyPr rot="0" vert="horz" wrap="none" lIns="0" tIns="0" rIns="0" bIns="0" anchor="t" anchorCtr="0" upright="1">
                          <a:spAutoFit/>
                        </wps:bodyPr>
                      </wps:wsp>
                      <wps:wsp>
                        <wps:cNvPr id="459" name="Rectangle 1271"/>
                        <wps:cNvSpPr>
                          <a:spLocks noChangeArrowheads="1"/>
                        </wps:cNvSpPr>
                        <wps:spPr bwMode="auto">
                          <a:xfrm>
                            <a:off x="856588" y="2119498"/>
                            <a:ext cx="577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2</w:t>
                              </w:r>
                            </w:p>
                          </w:txbxContent>
                        </wps:txbx>
                        <wps:bodyPr rot="0" vert="horz" wrap="none" lIns="0" tIns="0" rIns="0" bIns="0" anchor="t" anchorCtr="0" upright="1">
                          <a:spAutoFit/>
                        </wps:bodyPr>
                      </wps:wsp>
                      <wps:wsp>
                        <wps:cNvPr id="460" name="Rectangle 1272"/>
                        <wps:cNvSpPr>
                          <a:spLocks noChangeArrowheads="1"/>
                        </wps:cNvSpPr>
                        <wps:spPr bwMode="auto">
                          <a:xfrm>
                            <a:off x="1482806" y="2119498"/>
                            <a:ext cx="577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5</w:t>
                              </w:r>
                            </w:p>
                          </w:txbxContent>
                        </wps:txbx>
                        <wps:bodyPr rot="0" vert="horz" wrap="none" lIns="0" tIns="0" rIns="0" bIns="0" anchor="t" anchorCtr="0" upright="1">
                          <a:spAutoFit/>
                        </wps:bodyPr>
                      </wps:wsp>
                      <wps:wsp>
                        <wps:cNvPr id="461" name="Rectangle 1273"/>
                        <wps:cNvSpPr>
                          <a:spLocks noChangeArrowheads="1"/>
                        </wps:cNvSpPr>
                        <wps:spPr bwMode="auto">
                          <a:xfrm>
                            <a:off x="1934276" y="2123669"/>
                            <a:ext cx="1149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10</w:t>
                              </w:r>
                            </w:p>
                          </w:txbxContent>
                        </wps:txbx>
                        <wps:bodyPr rot="0" vert="horz" wrap="none" lIns="0" tIns="0" rIns="0" bIns="0" anchor="t" anchorCtr="0" upright="1">
                          <a:spAutoFit/>
                        </wps:bodyPr>
                      </wps:wsp>
                      <wps:wsp>
                        <wps:cNvPr id="462" name="Rectangle 1274"/>
                        <wps:cNvSpPr>
                          <a:spLocks noChangeArrowheads="1"/>
                        </wps:cNvSpPr>
                        <wps:spPr bwMode="auto">
                          <a:xfrm>
                            <a:off x="2403823" y="2123669"/>
                            <a:ext cx="1149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20</w:t>
                              </w:r>
                            </w:p>
                          </w:txbxContent>
                        </wps:txbx>
                        <wps:bodyPr rot="0" vert="horz" wrap="none" lIns="0" tIns="0" rIns="0" bIns="0" anchor="t" anchorCtr="0" upright="1">
                          <a:spAutoFit/>
                        </wps:bodyPr>
                      </wps:wsp>
                      <wps:wsp>
                        <wps:cNvPr id="463" name="Rectangle 1275"/>
                        <wps:cNvSpPr>
                          <a:spLocks noChangeArrowheads="1"/>
                        </wps:cNvSpPr>
                        <wps:spPr bwMode="auto">
                          <a:xfrm>
                            <a:off x="3030041" y="2123669"/>
                            <a:ext cx="1149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50</w:t>
                              </w:r>
                            </w:p>
                          </w:txbxContent>
                        </wps:txbx>
                        <wps:bodyPr rot="0" vert="horz" wrap="none" lIns="0" tIns="0" rIns="0" bIns="0" anchor="t" anchorCtr="0" upright="1">
                          <a:spAutoFit/>
                        </wps:bodyPr>
                      </wps:wsp>
                      <wps:wsp>
                        <wps:cNvPr id="464" name="Rectangle 1276"/>
                        <wps:cNvSpPr>
                          <a:spLocks noChangeArrowheads="1"/>
                        </wps:cNvSpPr>
                        <wps:spPr bwMode="auto">
                          <a:xfrm>
                            <a:off x="3472241" y="2127840"/>
                            <a:ext cx="1720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100</w:t>
                              </w:r>
                            </w:p>
                          </w:txbxContent>
                        </wps:txbx>
                        <wps:bodyPr rot="0" vert="horz" wrap="none" lIns="0" tIns="0" rIns="0" bIns="0" anchor="t" anchorCtr="0" upright="1">
                          <a:spAutoFit/>
                        </wps:bodyPr>
                      </wps:wsp>
                      <wps:wsp>
                        <wps:cNvPr id="465" name="Rectangle 1277"/>
                        <wps:cNvSpPr>
                          <a:spLocks noChangeArrowheads="1"/>
                        </wps:cNvSpPr>
                        <wps:spPr bwMode="auto">
                          <a:xfrm>
                            <a:off x="3868088" y="2127840"/>
                            <a:ext cx="1720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Pr>
                                  <w:color w:val="000000"/>
                                  <w:sz w:val="18"/>
                                  <w:szCs w:val="18"/>
                                </w:rPr>
                                <w:t>180</w:t>
                              </w:r>
                            </w:p>
                          </w:txbxContent>
                        </wps:txbx>
                        <wps:bodyPr rot="0" vert="horz" wrap="none" lIns="0" tIns="0" rIns="0" bIns="0" anchor="t" anchorCtr="0" upright="1">
                          <a:spAutoFit/>
                        </wps:bodyPr>
                      </wps:wsp>
                      <wps:wsp>
                        <wps:cNvPr id="466" name="Rectangle 1296"/>
                        <wps:cNvSpPr>
                          <a:spLocks noChangeArrowheads="1"/>
                        </wps:cNvSpPr>
                        <wps:spPr bwMode="auto">
                          <a:xfrm>
                            <a:off x="1915735" y="2287741"/>
                            <a:ext cx="5721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r w:rsidRPr="00055144">
                                <w:rPr>
                                  <w:rFonts w:hint="eastAsia"/>
                                  <w:sz w:val="18"/>
                                  <w:szCs w:val="18"/>
                                  <w:lang w:eastAsia="zh-CN"/>
                                </w:rPr>
                                <w:t>角度（度）</w:t>
                              </w:r>
                            </w:p>
                          </w:txbxContent>
                        </wps:txbx>
                        <wps:bodyPr rot="0" vert="horz" wrap="none" lIns="0" tIns="0" rIns="0" bIns="0" anchor="t" anchorCtr="0" upright="1">
                          <a:spAutoFit/>
                        </wps:bodyPr>
                      </wps:wsp>
                      <wps:wsp>
                        <wps:cNvPr id="467" name="Rectangle 1297"/>
                        <wps:cNvSpPr>
                          <a:spLocks noChangeArrowheads="1"/>
                        </wps:cNvSpPr>
                        <wps:spPr bwMode="auto">
                          <a:xfrm>
                            <a:off x="966906" y="2589467"/>
                            <a:ext cx="1447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pPr>
                                <w:rPr>
                                  <w:lang w:eastAsia="zh-CN"/>
                                </w:rPr>
                              </w:pPr>
                              <w:r w:rsidRPr="00055144">
                                <w:rPr>
                                  <w:rFonts w:hint="eastAsia"/>
                                  <w:sz w:val="18"/>
                                  <w:szCs w:val="18"/>
                                  <w:lang w:eastAsia="zh-CN"/>
                                </w:rPr>
                                <w:t>达成一致的</w:t>
                              </w:r>
                              <w:r w:rsidRPr="00055144">
                                <w:rPr>
                                  <w:rFonts w:hint="eastAsia"/>
                                  <w:sz w:val="18"/>
                                  <w:szCs w:val="18"/>
                                  <w:lang w:eastAsia="zh-CN"/>
                                </w:rPr>
                                <w:t>ITU-R</w:t>
                              </w:r>
                              <w:r w:rsidRPr="00055144">
                                <w:rPr>
                                  <w:rFonts w:hint="eastAsia"/>
                                  <w:sz w:val="18"/>
                                  <w:szCs w:val="18"/>
                                  <w:lang w:eastAsia="zh-CN"/>
                                </w:rPr>
                                <w:t>参考方向图</w:t>
                              </w:r>
                            </w:p>
                          </w:txbxContent>
                        </wps:txbx>
                        <wps:bodyPr rot="0" vert="horz" wrap="none" lIns="0" tIns="0" rIns="0" bIns="0" anchor="t" anchorCtr="0" upright="1">
                          <a:spAutoFit/>
                        </wps:bodyPr>
                      </wps:wsp>
                      <wps:wsp>
                        <wps:cNvPr id="468" name="Rectangle 1298"/>
                        <wps:cNvSpPr>
                          <a:spLocks noChangeArrowheads="1"/>
                        </wps:cNvSpPr>
                        <wps:spPr bwMode="auto">
                          <a:xfrm>
                            <a:off x="976177" y="2709045"/>
                            <a:ext cx="12579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28F" w:rsidRDefault="00D6328F">
                              <w:pPr>
                                <w:rPr>
                                  <w:lang w:eastAsia="zh-CN"/>
                                </w:rPr>
                              </w:pPr>
                              <w:r w:rsidRPr="00055144">
                                <w:rPr>
                                  <w:rFonts w:hint="eastAsia"/>
                                  <w:sz w:val="18"/>
                                  <w:szCs w:val="18"/>
                                  <w:lang w:eastAsia="zh-CN"/>
                                </w:rPr>
                                <w:t>抵消三反射器天线方向图</w:t>
                              </w:r>
                            </w:p>
                          </w:txbxContent>
                        </wps:txbx>
                        <wps:bodyPr rot="0" vert="horz" wrap="none" lIns="0" tIns="0" rIns="0" bIns="0" anchor="t" anchorCtr="0" upright="1">
                          <a:spAutoFit/>
                        </wps:bodyPr>
                      </wps:wsp>
                      <wps:wsp>
                        <wps:cNvPr id="469" name="Rectangle 1299"/>
                        <wps:cNvSpPr>
                          <a:spLocks noChangeArrowheads="1"/>
                        </wps:cNvSpPr>
                        <wps:spPr bwMode="auto">
                          <a:xfrm>
                            <a:off x="12515" y="12514"/>
                            <a:ext cx="4027540" cy="2995477"/>
                          </a:xfrm>
                          <a:prstGeom prst="rect">
                            <a:avLst/>
                          </a:prstGeom>
                          <a:noFill/>
                          <a:ln w="11">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91" o:spid="_x0000_s1623" editas="canvas" style="width:437.15pt;height:335.05pt;mso-position-horizontal-relative:char;mso-position-vertical-relative:line" coordsize="55518,4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">
                <v:shape id="_x0000_s1624" type="#_x0000_t75" style="position:absolute;width:55518;height:42551;visibility:visible;mso-wrap-style:square">
                  <v:fill o:detectmouseclick="t"/>
                  <v:path o:connecttype="none"/>
                </v:shape>
                <v:rect id="Rectangle 1192" o:spid="_x0000_s1625" style="position:absolute;left:4060;top:672;width:35251;height:20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RpcUA&#10;AADbAAAADwAAAGRycy9kb3ducmV2LnhtbESPQWvCQBSE70L/w/IKXkQ3FWwkdRWrCOIttod6e2Sf&#10;2djs25BdNfrrXaHQ4zAz3zCzRWdrcaHWV44VvI0SEMSF0xWXCr6/NsMpCB+QNdaOScGNPCzmL70Z&#10;ZtpdOafLPpQiQthnqMCE0GRS+sKQRT9yDXH0jq61GKJsS6lbvEa4reU4Sd6lxYrjgsGGVoaK3/3Z&#10;KrC7w0kbOzn+5KfBOF2u83tTfirVf+2WHyACdeE//NfeagXTF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1GlxQAAANsAAAAPAAAAAAAAAAAAAAAAAJgCAABkcnMv&#10;ZG93bnJldi54bWxQSwUGAAAAAAQABAD1AAAAigMAAAAA&#10;" filled="f" strokeweight="31e-5mm"/>
                <v:line id="Line 1193" o:spid="_x0000_s1626" style="position:absolute;visibility:visible;mso-wrap-style:square" from="4088,3281" to="39329,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Fb8AAADbAAAADwAAAGRycy9kb3ducmV2LnhtbERPTYvCMBC9L/gfwix4W9MVEammZVkQ&#10;RN2D1oPHoRmbYjIpTdT6781hwePjfa/KwVlxpz60nhV8TzIQxLXXLTcKTtX6awEiRGSN1jMpeFKA&#10;shh9rDDX/sEHuh9jI1IIhxwVmBi7XMpQG3IYJr4jTtzF9w5jgn0jdY+PFO6snGbZXDpsOTUY7OjX&#10;UH093pyCs4lb6exsvz1VvPOH5vy3sV6p8efwswQRaYhv8b97oxUs0tj0Jf0AWb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bT/Fb8AAADbAAAADwAAAAAAAAAAAAAAAACh&#10;AgAAZHJzL2Rvd25yZXYueG1sUEsFBgAAAAAEAAQA+QAAAI0DAAAAAA==&#10;" strokeweight="17e-5mm">
                  <v:stroke joinstyle="miter"/>
                </v:line>
                <v:line id="Line 1194" o:spid="_x0000_s1627" style="position:absolute;visibility:visible;mso-wrap-style:square" from="4060,5895" to="3931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ajsIAAADbAAAADwAAAGRycy9kb3ducmV2LnhtbESPQYvCMBSE78L+h/CEvWmqLKLVKLIg&#10;iKsHqwePj+bZFJOX0mS1++83guBxmJlvmMWqc1bcqQ21ZwWjYQaCuPS65krB+bQZTEGEiKzReiYF&#10;fxRgtfzoLTDX/sFHuhexEgnCIUcFJsYmlzKUhhyGoW+Ik3f1rcOYZFtJ3eIjwZ2V4yybSIc1pwWD&#10;DX0bKm/Fr1NwMXEnnf3a784n/vHH6nLYWq/UZ79bz0FE6uI7/GpvtYLpDJ5f0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hajsIAAADbAAAADwAAAAAAAAAAAAAA&#10;AAChAgAAZHJzL2Rvd25yZXYueG1sUEsFBgAAAAAEAAQA+QAAAJADAAAAAA==&#10;" strokeweight="17e-5mm">
                  <v:stroke joinstyle="miter"/>
                </v:line>
                <v:line id="Line 1195" o:spid="_x0000_s1628" style="position:absolute;visibility:visible;mso-wrap-style:square" from="4060,8500" to="39311,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lzsAAAADbAAAADwAAAGRycy9kb3ducmV2LnhtbERPTWvCMBi+D/wP4RV2m6lDxqxGEWFQ&#10;uu3gx8HjS/PaFJM3pYlt9++Xg+Dx4fleb0dnRU9daDwrmM8yEMSV1w3XCs6nr7dPECEia7SeScEf&#10;BdhuJi9rzLUf+ED9MdYihXDIUYGJsc2lDJUhh2HmW+LEXX3nMCbY1VJ3OKRwZ+V7ln1Ihw2nBoMt&#10;7Q1Vt+PdKbiYWEpnFz/l+cTf/lBffgvrlXqdjrsViEhjfIof7kIrWKb16Uv6A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bZc7AAAAA2wAAAA8AAAAAAAAAAAAAAAAA&#10;oQIAAGRycy9kb3ducmV2LnhtbFBLBQYAAAAABAAEAPkAAACOAwAAAAA=&#10;" strokeweight="17e-5mm">
                  <v:stroke joinstyle="miter"/>
                </v:line>
                <v:line id="Line 1196" o:spid="_x0000_s1629" style="position:absolute;visibility:visible;mso-wrap-style:square" from="4060,11109" to="39311,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VcIAAADbAAAADwAAAGRycy9kb3ducmV2LnhtbESPT4vCMBTE78J+h/AW9qapsoh2jSIL&#10;C+Kfg9WDx0fztikmL6WJWr+9EQSPw8z8hpktOmfFldpQe1YwHGQgiEuva64UHA9//QmIEJE1Ws+k&#10;4E4BFvOP3gxz7W+8p2sRK5EgHHJUYGJscilDachhGPiGOHn/vnUYk2wrqVu8JbizcpRlY+mw5rRg&#10;sKFfQ+W5uDgFJxPX0tnv7fp44I3fV6fdynqlvj675Q+ISF18h1/tlVYwHcLzS/o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AVcIAAADbAAAADwAAAAAAAAAAAAAA&#10;AAChAgAAZHJzL2Rvd25yZXYueG1sUEsFBgAAAAAEAAQA+QAAAJADAAAAAA==&#10;" strokeweight="17e-5mm">
                  <v:stroke joinstyle="miter"/>
                </v:line>
                <v:line id="Line 1197" o:spid="_x0000_s1630" style="position:absolute;visibility:visible;mso-wrap-style:square" from="4060,13723" to="39311,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eIsIAAADbAAAADwAAAGRycy9kb3ducmV2LnhtbESPQYvCMBSE78L+h/CEvWmqLItWo8iC&#10;IK4erB48PppnU0xeShO1++/NguBxmJlvmPmyc1bcqQ21ZwWjYQaCuPS65krB6bgeTECEiKzReiYF&#10;fxRgufjozTHX/sEHuhexEgnCIUcFJsYmlzKUhhyGoW+Ik3fxrcOYZFtJ3eIjwZ2V4yz7lg5rTgsG&#10;G/oxVF6Lm1NwNnErnf3abU9H/vWH6rzfWK/UZ79bzUBE6uI7/GpvtILpGP6/p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VeIsIAAADbAAAADwAAAAAAAAAAAAAA&#10;AAChAgAAZHJzL2Rvd25yZXYueG1sUEsFBgAAAAAEAAQA+QAAAJADAAAAAA==&#10;" strokeweight="17e-5mm">
                  <v:stroke joinstyle="miter"/>
                </v:line>
                <v:line id="Line 1198" o:spid="_x0000_s1631" style="position:absolute;visibility:visible;mso-wrap-style:square" from="4060,16333" to="39311,1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7ucMAAADbAAAADwAAAGRycy9kb3ducmV2LnhtbESPS4sCMRCE78L+h9AL3jSzKuLOGmUR&#10;BPFx8HHw2EzayWDSGSZRx39vhIU9FlX1FTWdt86KOzWh8qzgq5+BIC68rrhUcDouexMQISJrtJ5J&#10;wZMCzGcfnSnm2j94T/dDLEWCcMhRgYmxzqUMhSGHoe9r4uRdfOMwJtmUUjf4SHBn5SDLxtJhxWnB&#10;YE0LQ8X1cHMKziaupbOj7fp05I3fl+fdynqlup/t7w+ISG38D/+1V1rB9xDeX9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7nDAAAA2wAAAA8AAAAAAAAAAAAA&#10;AAAAoQIAAGRycy9kb3ducmV2LnhtbFBLBQYAAAAABAAEAPkAAACRAwAAAAA=&#10;" strokeweight="17e-5mm">
                  <v:stroke joinstyle="miter"/>
                </v:line>
                <v:line id="Line 1199" o:spid="_x0000_s1632" style="position:absolute;visibility:visible;mso-wrap-style:square" from="4060,18942" to="39311,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jzcIAAADbAAAADwAAAGRycy9kb3ducmV2LnhtbESPQYvCMBSE78L+h/AWvGm6IqJdo8iC&#10;IK4erB48Ppq3TTF5KU3U7r83guBxmJlvmPmyc1bcqA21ZwVfwwwEcel1zZWC03E9mIIIEVmj9UwK&#10;/inAcvHRm2Ou/Z0PdCtiJRKEQ44KTIxNLmUoDTkMQ98QJ+/Ptw5jkm0ldYv3BHdWjrJsIh3WnBYM&#10;NvRjqLwUV6fgbOJWOjvebU9H/vWH6rzfWK9U/7NbfYOI1MV3+NXeaAWzMTy/p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BjzcIAAADbAAAADwAAAAAAAAAAAAAA&#10;AAChAgAAZHJzL2Rvd25yZXYueG1sUEsFBgAAAAAEAAQA+QAAAJADAAAAAA==&#10;" strokeweight="17e-5mm">
                  <v:stroke joinstyle="miter"/>
                </v:line>
                <v:line id="Line 1200" o:spid="_x0000_s1633" style="position:absolute;flip:y;visibility:visible;mso-wrap-style:square" from="22476,658" to="22480,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r2MQAAADbAAAADwAAAGRycy9kb3ducmV2LnhtbESPQWvCQBSE70L/w/KEXqTZtKDUmFWK&#10;WGhPoi3E4zP7zAazb0N2G9N/7wqCx2FmvmHy1WAb0VPna8cKXpMUBHHpdM2Vgt+fz5d3ED4ga2wc&#10;k4J/8rBaPo1yzLS78I76fahEhLDPUIEJoc2k9KUhiz5xLXH0Tq6zGKLsKqk7vES4beRbms6kxZrj&#10;gsGW1obK8/7PKijWWz4cJ8ei3xy4MJt2O0+/e6Wex8PHAkSgITzC9/aXVjCfwu1L/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evYxAAAANsAAAAPAAAAAAAAAAAA&#10;AAAAAKECAABkcnMvZG93bnJldi54bWxQSwUGAAAAAAQABAD5AAAAkgMAAAAA&#10;" strokeweight="17e-5mm">
                  <v:stroke joinstyle="miter"/>
                </v:line>
                <v:line id="Line 1201" o:spid="_x0000_s1634" style="position:absolute;flip:y;visibility:visible;mso-wrap-style:square" from="24441,667" to="24446,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1r8MAAADbAAAADwAAAGRycy9kb3ducmV2LnhtbESPQYvCMBSE78L+h/AWvMiargfRahQR&#10;F9aTqAv1+GyeTbF5KU221n9vBMHjMDPfMPNlZyvRUuNLxwq+hwkI4tzpkgsFf8efrwkIH5A1Vo5J&#10;wZ08LBcfvTmm2t14T+0hFCJC2KeowIRQp1L63JBFP3Q1cfQurrEYomwKqRu8Rbit5ChJxtJiyXHB&#10;YE1rQ/n18G8VZOsdn86Dc9ZuTpyZTb2bJttWqf5nt5qBCNSFd/jV/tUKpm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7da/DAAAA2wAAAA8AAAAAAAAAAAAA&#10;AAAAoQIAAGRycy9kb3ducmV2LnhtbFBLBQYAAAAABAAEAPkAAACRAwAAAAA=&#10;" strokeweight="17e-5mm">
                  <v:stroke joinstyle="miter"/>
                </v:line>
                <v:line id="Line 1202" o:spid="_x0000_s1635" style="position:absolute;flip:y;visibility:visible;mso-wrap-style:square" from="27222,667" to="27227,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ERsAAAADbAAAADwAAAGRycy9kb3ducmV2LnhtbERPy4rCMBTdC/5DuMJsRFNnMWg1ioiC&#10;sxIfUJfX5toUm5vSxNr5+8lCcHk478Wqs5VoqfGlYwWTcQKCOHe65ELB5bwbTUH4gKyxckwK/sjD&#10;atnvLTDV7sVHak+hEDGEfYoKTAh1KqXPDVn0Y1cTR+7uGoshwqaQusFXDLeV/E6SH2mx5NhgsKaN&#10;ofxxeloF2ebA19vwlrXbK2dmWx9myW+r1NegW89BBOrCR/x277WCWRwbv8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oREbAAAAA2wAAAA8AAAAAAAAAAAAAAAAA&#10;oQIAAGRycy9kb3ducmV2LnhtbFBLBQYAAAAABAAEAPkAAACOAwAAAAA=&#10;" strokeweight="17e-5mm">
                  <v:stroke joinstyle="miter"/>
                </v:line>
                <v:line id="Line 1203" o:spid="_x0000_s1636" style="position:absolute;flip:y;visibility:visible;mso-wrap-style:square" from="29164,667" to="29169,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CSMIAAADcAAAADwAAAGRycy9kb3ducmV2LnhtbERPTWsCMRC9C/0PYQpepCZVKO1qlCIK&#10;epLawnocN+Nm6WaybNJ1/fdGEHqbx/uc+bJ3teioDZVnDa9jBYK48KbiUsPP9+blHUSIyAZrz6Th&#10;SgGWi6fBHDPjL/xF3SGWIoVwyFCDjbHJpAyFJYdh7BvixJ196zAm2JbStHhJ4a6WE6XepMOKU4PF&#10;hlaWit/Dn9OQr/Z8PI1Oebc+cm7Xzf5D7Tqth8/95wxEpD7+ix/urUnz1R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MCSMIAAADcAAAADwAAAAAAAAAAAAAA&#10;AAChAgAAZHJzL2Rvd25yZXYueG1sUEsFBgAAAAAEAAQA+QAAAJADAAAAAA==&#10;" strokeweight="17e-5mm">
                  <v:stroke joinstyle="miter"/>
                </v:line>
                <v:line id="Line 1204" o:spid="_x0000_s1637" style="position:absolute;flip:y;visibility:visible;mso-wrap-style:square" from="30680,667" to="30685,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h0MIAAADcAAAADwAAAGRycy9kb3ducmV2LnhtbERPTWsCMRC9F/wPYYReiib2IHU1ioiC&#10;nqS2sB7HzbhZ3EyWTVzXf98UCr3N433OYtW7WnTUhsqzhslYgSAuvKm41PD9tRt9gAgR2WDtmTQ8&#10;KcBqOXhZYGb8gz+pO8VSpBAOGWqwMTaZlKGw5DCMfUOcuKtvHcYE21KaFh8p3NXyXampdFhxarDY&#10;0MZScTvdnYZ8c+Tz5e2Sd9sz53bbHGfq0Gn9OuzXcxCR+vgv/nPvTZqvpvD7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Sh0MIAAADcAAAADwAAAAAAAAAAAAAA&#10;AAChAgAAZHJzL2Rvd25yZXYueG1sUEsFBgAAAAAEAAQA+QAAAJADAAAAAA==&#10;" strokeweight="17e-5mm">
                  <v:stroke joinstyle="miter"/>
                </v:line>
                <v:line id="Line 1205" o:spid="_x0000_s1638" style="position:absolute;flip:y;visibility:visible;mso-wrap-style:square" from="31932,667" to="31936,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ES8IAAADcAAAADwAAAGRycy9kb3ducmV2LnhtbERPTWsCMRC9C/0PYQpepCb1YNvVKEUU&#10;9CS1hfU4bsbN0s1k2aTr+u+NIPQ2j/c582XvatFRGyrPGl7HCgRx4U3FpYaf783LO4gQkQ3WnknD&#10;lQIsF0+DOWbGX/iLukMsRQrhkKEGG2OTSRkKSw7D2DfEiTv71mFMsC2lafGSwl0tJ0pNpcOKU4PF&#10;hlaWit/Dn9OQr/Z8PI1Oebc+cm7Xzf5D7Tqth8/95wxEpD7+ix/urUnz1Rv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gES8IAAADcAAAADwAAAAAAAAAAAAAA&#10;AAChAgAAZHJzL2Rvd25yZXYueG1sUEsFBgAAAAAEAAQA+QAAAJADAAAAAA==&#10;" strokeweight="17e-5mm">
                  <v:stroke joinstyle="miter"/>
                </v:line>
                <v:line id="Line 1206" o:spid="_x0000_s1639" style="position:absolute;flip:y;visibility:visible;mso-wrap-style:square" from="32984,667" to="32988,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QOcUAAADcAAAADwAAAGRycy9kb3ducmV2LnhtbESPQWvDMAyF74P9B6NBL2O118Posrpl&#10;lA7WU2k3SI9qrMVhsRxiL03//XQo9Cbxnt77tFiNoVUD9amJbOF5akARV9E1XFv4/vp4moNKGdlh&#10;G5ksXCjBanl/t8DCxTPvaTjkWkkIpwIt+Jy7QutUeQqYprEjFu0n9gGzrH2tXY9nCQ+tnhnzogM2&#10;LA0eO1p7qn4Pf8FCud7x8fR4KofNkUu/6XavZjtYO3kY399AZRrzzXy9/nSCb4RWnpEJ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eQOcUAAADcAAAADwAAAAAAAAAA&#10;AAAAAAChAgAAZHJzL2Rvd25yZXYueG1sUEsFBgAAAAAEAAQA+QAAAJMDAAAAAA==&#10;" strokeweight="17e-5mm">
                  <v:stroke joinstyle="miter"/>
                </v:line>
                <v:line id="Line 1207" o:spid="_x0000_s1640" style="position:absolute;flip:y;visibility:visible;mso-wrap-style:square" from="33883,667" to="33888,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1osIAAADcAAAADwAAAGRycy9kb3ducmV2LnhtbERPTWsCMRC9F/wPYYReiiZ6kLoaRUTB&#10;nqS2sB7HzbhZ3EyWTVy3/74RCr3N433Oct27WnTUhsqzhslYgSAuvKm41PD9tR+9gwgR2WDtmTT8&#10;UID1avCyxMz4B39Sd4qlSCEcMtRgY2wyKUNhyWEY+4Y4cVffOowJtqU0LT5SuKvlVKmZdFhxarDY&#10;0NZScTvdnYZ8e+Tz5e2Sd7sz53bXHOfqo9P6ddhvFiAi9fFf/Oc+mDRfzeH5TLp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s1osIAAADcAAAADwAAAAAAAAAAAAAA&#10;AAChAgAAZHJzL2Rvd25yZXYueG1sUEsFBgAAAAAEAAQA+QAAAJADAAAAAA==&#10;" strokeweight="17e-5mm">
                  <v:stroke joinstyle="miter"/>
                </v:line>
                <v:line id="Line 1208" o:spid="_x0000_s1641" style="position:absolute;flip:y;visibility:visible;mso-wrap-style:square" from="34666,667" to="34671,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4sUAAADcAAAADwAAAGRycy9kb3ducmV2LnhtbESPQWvCQBCF70L/wzIFL1I3eig2dZUi&#10;FuxJqoV4HLNjNpidDdk1pv++cyh4m+G9ee+b5Xrwjeqpi3VgA7NpBoq4DLbmysDP8fNlASomZItN&#10;YDLwSxHWq6fREnMb7vxN/SFVSkI45mjApdTmWsfSkcc4DS2xaJfQeUyydpW2Hd4l3Dd6nmWv2mPN&#10;0uCwpY2j8nq4eQPFZs+n8+Rc9NsTF27b7t+yr96Y8fPw8Q4q0ZAe5v/rnRX8meDL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K4sUAAADcAAAADwAAAAAAAAAA&#10;AAAAAAChAgAAZHJzL2Rvd25yZXYueG1sUEsFBgAAAAAEAAQA+QAAAJMDAAAAAA==&#10;" strokeweight="17e-5mm">
                  <v:stroke joinstyle="miter"/>
                </v:line>
                <v:line id="Line 1209" o:spid="_x0000_s1642" style="position:absolute;flip:y;visibility:visible;mso-wrap-style:square" from="38147,658" to="38152,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vecMAAADcAAAADwAAAGRycy9kb3ducmV2LnhtbERPTWvCQBC9C/0PyxS8SN2kB7FpNlLE&#10;Qj1JVYjHMTvNhmZnQ3Yb4793hYK3ebzPyVejbcVAvW8cK0jnCQjiyumGawXHw+fLEoQPyBpbx6Tg&#10;Sh5WxdMkx0y7C3/TsA+1iCHsM1RgQugyKX1lyKKfu444cj+utxgi7Gupe7zEcNvK1yRZSIsNxwaD&#10;Ha0NVb/7P6ugXO/4dJ6dy2Fz4tJsut1bsh2Umj6PH+8gAo3hIf53f+k4P03h/ky8QB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0r3nDAAAA3AAAAA8AAAAAAAAAAAAA&#10;AAAAoQIAAGRycy9kb3ducmV2LnhtbFBLBQYAAAAABAAEAPkAAACRAwAAAAA=&#10;" strokeweight="17e-5mm">
                  <v:stroke joinstyle="miter"/>
                </v:line>
                <v:line id="Line 1210" o:spid="_x0000_s1643" style="position:absolute;flip:y;visibility:visible;mso-wrap-style:square" from="35408,667" to="35413,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xDsEAAADcAAAADwAAAGRycy9kb3ducmV2LnhtbERPTYvCMBC9C/6HMMJeRFM9yFqNIqKw&#10;e5JVoR7HZmyKzaQ02Vr/vREW9jaP9znLdWcr0VLjS8cKJuMEBHHudMmFgvNpP/oE4QOyxsoxKXiS&#10;h/Wq31tiqt2Df6g9hkLEEPYpKjAh1KmUPjdk0Y9dTRy5m2sshgibQuoGHzHcVnKaJDNpseTYYLCm&#10;raH8fvy1CrLtgS/X4TVrdxfOzK4+zJPvVqmPQbdZgAjUhX/xn/tLx/mTKbyfiR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ZjEOwQAAANwAAAAPAAAAAAAAAAAAAAAA&#10;AKECAABkcnMvZG93bnJldi54bWxQSwUGAAAAAAQABAD5AAAAjwMAAAAA&#10;" strokeweight="17e-5mm">
                  <v:stroke joinstyle="miter"/>
                </v:line>
                <v:line id="Line 1211" o:spid="_x0000_s1644" style="position:absolute;flip:y;visibility:visible;mso-wrap-style:square" from="6799,658" to="6804,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UlcIAAADcAAAADwAAAGRycy9kb3ducmV2LnhtbERPTYvCMBC9C/6HMIIXWVNdWLRrFBEF&#10;9ySrQj2OzdgUm0lpYu3++83Cgrd5vM9ZrDpbiZYaXzpWMBknIIhzp0suFJxPu7cZCB+QNVaOScEP&#10;eVgt+70Fpto9+ZvaYyhEDGGfogITQp1K6XNDFv3Y1cSRu7nGYoiwKaRu8BnDbSWnSfIhLZYcGwzW&#10;tDGU348PqyDbHPhyHV2zdnvhzGzrwzz5apUaDrr1J4hAXXiJ/917HedP3uH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qUlcIAAADcAAAADwAAAAAAAAAAAAAA&#10;AAChAgAAZHJzL2Rvd25yZXYueG1sUEsFBgAAAAAEAAQA+QAAAJADAAAAAA==&#10;" strokeweight="17e-5mm">
                  <v:stroke joinstyle="miter"/>
                </v:line>
                <v:line id="Line 1212" o:spid="_x0000_s1645" style="position:absolute;flip:y;visibility:visible;mso-wrap-style:square" from="8769,667" to="8774,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M4cIAAADcAAAADwAAAGRycy9kb3ducmV2LnhtbERPTYvCMBC9C/6HMIIXWVNlWbRrFBEF&#10;9ySrQj2OzdgUm0lpYu3++83Cgrd5vM9ZrDpbiZYaXzpWMBknIIhzp0suFJxPu7cZCB+QNVaOScEP&#10;eVgt+70Fpto9+ZvaYyhEDGGfogITQp1K6XNDFv3Y1cSRu7nGYoiwKaRu8BnDbSWnSfIhLZYcGwzW&#10;tDGU348PqyDbHPhyHV2zdnvhzGzrwzz5apUaDrr1J4hAXXiJ/917HedP3uH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MM4cIAAADcAAAADwAAAAAAAAAAAAAA&#10;AAChAgAAZHJzL2Rvd25yZXYueG1sUEsFBgAAAAAEAAQA+QAAAJADAAAAAA==&#10;" strokeweight="17e-5mm">
                  <v:stroke joinstyle="miter"/>
                </v:line>
                <v:line id="Line 1213" o:spid="_x0000_s1646" style="position:absolute;flip:y;visibility:visible;mso-wrap-style:square" from="11546,667" to="11550,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pesIAAADcAAAADwAAAGRycy9kb3ducmV2LnhtbERPTYvCMBC9C/6HMIIXWVOFXbRrFBEF&#10;9ySrQj2OzdgUm0lpYu3++83Cgrd5vM9ZrDpbiZYaXzpWMBknIIhzp0suFJxPu7cZCB+QNVaOScEP&#10;eVgt+70Fpto9+ZvaYyhEDGGfogITQp1K6XNDFv3Y1cSRu7nGYoiwKaRu8BnDbSWnSfIhLZYcGwzW&#10;tDGU348PqyDbHPhyHV2zdnvhzGzrwzz5apUaDrr1J4hAXXiJ/917HedP3uH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pesIAAADcAAAADwAAAAAAAAAAAAAA&#10;AAChAgAAZHJzL2Rvd25yZXYueG1sUEsFBgAAAAAEAAQA+QAAAJADAAAAAA==&#10;" strokeweight="17e-5mm">
                  <v:stroke joinstyle="miter"/>
                </v:line>
                <v:line id="Line 1214" o:spid="_x0000_s1647" style="position:absolute;flip:y;visibility:visible;mso-wrap-style:square" from="13493,667" to="13497,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3DcMAAADcAAAADwAAAGRycy9kb3ducmV2LnhtbERPyWrDMBC9F/IPYgK9lEZ2D6Zxo4QQ&#10;EmhPJgs4x4k1tUytkbFU2/37qhDobR5vndVmsq0YqPeNYwXpIgFBXDndcK3gcj48v4LwAVlj65gU&#10;/JCHzXr2sMJcu5GPNJxCLWII+xwVmBC6XEpfGbLoF64jjtyn6y2GCPta6h7HGG5b+ZIkmbTYcGww&#10;2NHOUPV1+rYKyl3B19vTrRz2Vy7NviuWyceg1ON82r6BCDSFf/Hd/a7j/DSD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Nw3DAAAA3AAAAA8AAAAAAAAAAAAA&#10;AAAAoQIAAGRycy9kb3ducmV2LnhtbFBLBQYAAAAABAAEAPkAAACRAwAAAAA=&#10;" strokeweight="17e-5mm">
                  <v:stroke joinstyle="miter"/>
                </v:line>
                <v:line id="Line 1215" o:spid="_x0000_s1648" style="position:absolute;flip:y;visibility:visible;mso-wrap-style:square" from="15008,667" to="15013,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SlsIAAADcAAAADwAAAGRycy9kb3ducmV2LnhtbERPTYvCMBC9C/6HMIIXWVM97GrXKCIK&#10;7klWhXocm7EpNpPSxNr995uFBW/zeJ+zWHW2Ei01vnSsYDJOQBDnTpdcKDifdm8zED4ga6wck4If&#10;8rBa9nsLTLV78je1x1CIGMI+RQUmhDqV0ueGLPqxq4kjd3ONxRBhU0jd4DOG20pOk+RdWiw5Nhis&#10;aWMovx8fVkG2OfDlOrpm7fbCmdnWh3ny1So1HHTrTxCBuvAS/7v3Os6ffMD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GSlsIAAADcAAAADwAAAAAAAAAAAAAA&#10;AAChAgAAZHJzL2Rvd25yZXYueG1sUEsFBgAAAAAEAAQA+QAAAJADAAAAAA==&#10;" strokeweight="17e-5mm">
                  <v:stroke joinstyle="miter"/>
                </v:line>
                <v:line id="Line 1216" o:spid="_x0000_s1649" style="position:absolute;flip:y;visibility:visible;mso-wrap-style:square" from="16255,667" to="16260,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G5MUAAADcAAAADwAAAGRycy9kb3ducmV2LnhtbESPQWvCQBCF70L/wzIFL1I3eig2dZUi&#10;FuxJqoV4HLNjNpidDdk1pv++cyh4m+G9ee+b5Xrwjeqpi3VgA7NpBoq4DLbmysDP8fNlASomZItN&#10;YDLwSxHWq6fREnMb7vxN/SFVSkI45mjApdTmWsfSkcc4DS2xaJfQeUyydpW2Hd4l3Dd6nmWv2mPN&#10;0uCwpY2j8nq4eQPFZs+n8+Rc9NsTF27b7t+yr96Y8fPw8Q4q0ZAe5v/rnRX8mdDK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4G5MUAAADcAAAADwAAAAAAAAAA&#10;AAAAAAChAgAAZHJzL2Rvd25yZXYueG1sUEsFBgAAAAAEAAQA+QAAAJMDAAAAAA==&#10;" strokeweight="17e-5mm">
                  <v:stroke joinstyle="miter"/>
                </v:line>
                <v:line id="Line 1217" o:spid="_x0000_s1650" style="position:absolute;flip:y;visibility:visible;mso-wrap-style:square" from="17307,667" to="17312,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jf8EAAADcAAAADwAAAGRycy9kb3ducmV2LnhtbERPTYvCMBC9C/sfwix4kTV1D6LVKCIu&#10;rCdRF+pxbMam2ExKk6313xtB8DaP9znzZWcr0VLjS8cKRsMEBHHudMmFgr/jz9cEhA/IGivHpOBO&#10;HpaLj94cU+1uvKf2EAoRQ9inqMCEUKdS+tyQRT90NXHkLq6xGCJsCqkbvMVwW8nvJBlLiyXHBoM1&#10;rQ3l18O/VZCtd3w6D85ZuzlxZjb1bppsW6X6n91qBiJQF97il/tXx/mjK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wqN/wQAAANwAAAAPAAAAAAAAAAAAAAAA&#10;AKECAABkcnMvZG93bnJldi54bWxQSwUGAAAAAAQABAD5AAAAjwMAAAAA&#10;" strokeweight="17e-5mm">
                  <v:stroke joinstyle="miter"/>
                </v:line>
                <v:line id="Line 1218" o:spid="_x0000_s1651" style="position:absolute;flip:y;visibility:visible;mso-wrap-style:square" from="18211,667" to="18216,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AX8UAAADcAAAADwAAAGRycy9kb3ducmV2LnhtbESPQWvCQBCF70L/wzKFXqRu6qHY1FWK&#10;KLQnUQvxOGbHbDA7G7JrTP995yB4m+G9ee+b+XLwjeqpi3VgA2+TDBRxGWzNlYHfw+Z1BiomZItN&#10;YDLwRxGWi6fRHHMbbryjfp8qJSEcczTgUmpzrWPpyGOchJZYtHPoPCZZu0rbDm8S7hs9zbJ37bFm&#10;aXDY0spRedlfvYFiteXjaXwq+vWRC7dutx/ZT2/My/Pw9Qkq0ZAe5vv1txX8q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TAX8UAAADcAAAADwAAAAAAAAAA&#10;AAAAAAChAgAAZHJzL2Rvd25yZXYueG1sUEsFBgAAAAAEAAQA+QAAAJMDAAAAAA==&#10;" strokeweight="17e-5mm">
                  <v:stroke joinstyle="miter"/>
                </v:line>
                <v:line id="Line 1219" o:spid="_x0000_s1652" style="position:absolute;flip:y;visibility:visible;mso-wrap-style:square" from="18995,667" to="18999,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lxMEAAADcAAAADwAAAGRycy9kb3ducmV2LnhtbERPTYvCMBC9C/6HMMJeRFM9yFqNIqKw&#10;e5JVoR7HZmyKzaQ02Vr/vREW9jaP9znLdWcr0VLjS8cKJuMEBHHudMmFgvNpP/oE4QOyxsoxKXiS&#10;h/Wq31tiqt2Df6g9hkLEEPYpKjAh1KmUPjdk0Y9dTRy5m2sshgibQuoGHzHcVnKaJDNpseTYYLCm&#10;raH8fvy1CrLtgS/X4TVrdxfOzK4+zJPvVqmPQbdZgAjUhX/xn/tLx/nTCbyfiR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GXEwQAAANwAAAAPAAAAAAAAAAAAAAAA&#10;AKECAABkcnMvZG93bnJldi54bWxQSwUGAAAAAAQABAD5AAAAjwMAAAAA&#10;" strokeweight="17e-5mm">
                  <v:stroke joinstyle="miter"/>
                </v:line>
                <v:line id="Line 1220" o:spid="_x0000_s1653" style="position:absolute;flip:y;visibility:visible;mso-wrap-style:square" from="19732,667" to="19736,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7s8IAAADcAAAADwAAAGRycy9kb3ducmV2LnhtbERPTYvCMBC9L/gfwgh7WTS1B1mrUUQU&#10;3JOsCvU4NmNTbCalibX77zfCwt7m8T5nseptLTpqfeVYwWScgCAunK64VHA+7UafIHxA1lg7JgU/&#10;5GG1HLwtMNPuyd/UHUMpYgj7DBWYEJpMSl8YsujHriGO3M21FkOEbSl1i88YbmuZJslUWqw4Nhhs&#10;aGOouB8fVkG+OfDl+nHNu+2Fc7NtDrPkq1Pqfdiv5yAC9eFf/Ofe6zg/TeH1TLx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r7s8IAAADcAAAADwAAAAAAAAAAAAAA&#10;AAChAgAAZHJzL2Rvd25yZXYueG1sUEsFBgAAAAAEAAQA+QAAAJADAAAAAA==&#10;" strokeweight="17e-5mm">
                  <v:stroke joinstyle="miter"/>
                </v:line>
                <v:shape id="Freeform 1221" o:spid="_x0000_s1654" style="position:absolute;left:5094;top:2614;width:34189;height:12222;visibility:visible;mso-wrap-style:square;v-text-anchor:top" coordsize="13085,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9Y8AA&#10;AADcAAAADwAAAGRycy9kb3ducmV2LnhtbERPS4vCMBC+C/sfwizsRTTdiiLVKLKs4NEXnsdmbIvJ&#10;pDRZzf57Iwje5uN7znwZrRE36nzjWMH3MANBXDrdcKXgeFgPpiB8QNZoHJOCf/KwXHz05lhod+cd&#10;3fahEimEfYEK6hDaQkpf1mTRD11LnLiL6yyGBLtK6g7vKdwamWfZRFpsODXU2NJPTeV1/2cV9M1x&#10;+ptPVvG0HTeX83q8M9syKvX1GVczEIFieItf7o1O8/MRPJ9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F9Y8AAAADcAAAADwAAAAAAAAAAAAAAAACYAgAAZHJzL2Rvd25y&#10;ZXYueG1sUEsFBgAAAAAEAAQA9QAAAIUDAAAAAA==&#10;" path="m,l7419,3166r3900,l11319,4680r1766,e" filled="f" strokeweight="47e-5mm">
                  <v:stroke joinstyle="miter"/>
                  <v:path arrowok="t" o:connecttype="custom" o:connectlocs="0,0;1938486,826812;2957504,826812;2957504,1222199;3418936,1222199" o:connectangles="0,0,0,0,0"/>
                </v:shape>
                <v:shape id="Freeform 1222" o:spid="_x0000_s1655" style="position:absolute;left:5701;top:2150;width:936;height:640;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4ZsIA&#10;AADcAAAADwAAAGRycy9kb3ducmV2LnhtbERPTWvCQBC9F/oflil4azYNxZboKjZY8SRoo3gcsmMS&#10;zM6G7Griv3eFgrd5vM+ZzgfTiCt1rras4COKQRAXVtdcKsj/ft+/QTiPrLGxTApu5GA+e32ZYqpt&#10;z1u67nwpQgi7FBVU3replK6oyKCLbEscuJPtDPoAu1LqDvsQbhqZxPFYGqw5NFTYUlZRcd5djIKv&#10;1bB3ySaj5Xl7YJ/1+U9yzJUavQ2LCQhPg3+K/91rHeYnn/B4Jlw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PhmwgAAANwAAAAPAAAAAAAAAAAAAAAAAJgCAABkcnMvZG93&#10;bnJldi54bWxQSwUGAAAAAAQABAD1AAAAhwMAAAAA&#10;" path="m202,124r-9,14l,14,9,,202,124xe" fillcolor="black" stroked="f">
                  <v:path arrowok="t" o:connecttype="custom" o:connectlocs="93631,57471;89459,63960;0,6489;4172,0;93631,57471" o:connectangles="0,0,0,0,0"/>
                </v:shape>
                <v:shape id="Freeform 1223" o:spid="_x0000_s1656" style="position:absolute;left:6818;top:2868;width:936;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Bu8MA&#10;AADcAAAADwAAAGRycy9kb3ducmV2LnhtbERPzWqDQBC+B/oOyxR6i2sClcZmE0pKoZ6qpg8wdScq&#10;cWfFXRPt03cDgd7m4/ud7X4ynbjQ4FrLClZRDIK4srrlWsH38WP5AsJ5ZI2dZVIwk4P97mGxxVTb&#10;Kxd0KX0tQgi7FBU03veplK5qyKCLbE8cuJMdDPoAh1rqAa8h3HRyHceJNNhyaGiwp0ND1bkcjYJD&#10;8l4W45z95JvT1292jikvVqNST4/T2ysIT5P/F9/dnzrMXz/D7Z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JBu8MAAADcAAAADwAAAAAAAAAAAAAAAACYAgAAZHJzL2Rv&#10;d25yZXYueG1sUEsFBgAAAAAEAAQA9QAAAIgDAAAAAA==&#10;" path="m202,123r-9,14l,14,9,,202,123xe" fillcolor="black" stroked="f">
                  <v:path arrowok="t" o:connecttype="custom" o:connectlocs="93631,57008;89459,63497;0,6489;4172,0;93631,57008" o:connectangles="0,0,0,0,0"/>
                </v:shape>
                <v:shape id="Freeform 1224" o:spid="_x0000_s1657" style="position:absolute;left:7935;top:3582;width:936;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fzMEA&#10;AADcAAAADwAAAGRycy9kb3ducmV2LnhtbERPzYrCMBC+L/gOYYS9rakeylqNIoqwnrTVBxibsS02&#10;k9KkWn36jSB4m4/vd+bL3tTiRq2rLCsYjyIQxLnVFRcKTsftzy8I55E11pZJwYMcLBeDrzkm2t45&#10;pVvmCxFC2CWooPS+SaR0eUkG3cg2xIG72NagD7AtpG7xHsJNLSdRFEuDFYeGEhtal5Rfs84oWMeb&#10;LO0eu/Nhetk/d9eIDum4U+p72K9mIDz1/iN+u/90mD+J4fV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Q38zBAAAA3AAAAA8AAAAAAAAAAAAAAAAAmAIAAGRycy9kb3du&#10;cmV2LnhtbFBLBQYAAAAABAAEAPUAAACGAwAAAAA=&#10;" path="m202,123r-9,14l,14,9,,202,123xe" fillcolor="black" stroked="f">
                  <v:path arrowok="t" o:connecttype="custom" o:connectlocs="93631,57008;89459,63497;0,6489;4172,0;93631,57008" o:connectangles="0,0,0,0,0"/>
                </v:shape>
                <v:shape id="Freeform 1225" o:spid="_x0000_s1658" style="position:absolute;left:9052;top:4296;width:936;height:640;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mEcIA&#10;AADcAAAADwAAAGRycy9kb3ducmV2LnhtbERPTWuDQBC9B/oflin0Ftd6aIp1E1JpQ0+BJLb0OLgT&#10;Fd1ZcTdq/302EOhtHu9zss1sOjHS4BrLCp6jGARxaXXDlYLi9Ll8BeE8ssbOMin4Iweb9cMiw1Tb&#10;iQ80Hn0lQgi7FBXU3veplK6syaCLbE8cuLMdDPoAh0rqAacQbjqZxPGLNNhwaKixp7ymsj1ejILV&#10;bv52yT6nj/bwwz6fivfkt1Dq6XHevoHwNPt/8d39pcP8ZAW3Z8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mYRwgAAANwAAAAPAAAAAAAAAAAAAAAAAJgCAABkcnMvZG93&#10;bnJldi54bWxQSwUGAAAAAAQABAD1AAAAhwMAAAAA&#10;" path="m202,124r-9,14l,14,10,,202,124xe" fillcolor="black" stroked="f">
                  <v:path arrowok="t" o:connecttype="custom" o:connectlocs="93631,57471;89459,63960;0,6489;4635,0;93631,57471" o:connectangles="0,0,0,0,0"/>
                </v:shape>
                <v:shape id="Freeform 1226" o:spid="_x0000_s1659" style="position:absolute;left:10169;top:5010;width:941;height:639;visibility:visible;mso-wrap-style:square;v-text-anchor:top" coordsize="20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XosYA&#10;AADcAAAADwAAAGRycy9kb3ducmV2LnhtbESPQWvCQBSE70L/w/IK3sxGEVuiq4SCbQ8qaIt4fGaf&#10;SWj2bcxuk9hf3xUKPQ4z8w2zWPWmEi01rrSsYBzFIIgzq0vOFXx+rEfPIJxH1lhZJgU3crBaPgwW&#10;mGjb8Z7ag89FgLBLUEHhfZ1I6bKCDLrI1sTBu9jGoA+yyaVusAtwU8lJHM+kwZLDQoE1vRSUfR2+&#10;jYLu+nTenPDN1aftzy6dHF/TTWuUGj726RyEp97/h//a71rBdDyD+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nXosYAAADcAAAADwAAAAAAAAAAAAAAAACYAgAAZHJz&#10;L2Rvd25yZXYueG1sUEsFBgAAAAAEAAQA9QAAAIsDAAAAAA==&#10;" path="m203,124r-10,14l,15,9,,203,124xe" fillcolor="black" stroked="f">
                  <v:path arrowok="t" o:connecttype="custom" o:connectlocs="94095,57471;89460,63960;0,6952;4172,0;94095,57471" o:connectangles="0,0,0,0,0"/>
                </v:shape>
                <v:shape id="Freeform 1227" o:spid="_x0000_s1660" style="position:absolute;left:11291;top:5723;width:932;height:640;visibility:visible;mso-wrap-style:square;v-text-anchor:top" coordsize="20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I68QA&#10;AADcAAAADwAAAGRycy9kb3ducmV2LnhtbESPQWvCQBSE74L/YXmCl6KbiLQSXUUEwUOhaEXw9sw+&#10;k2j2bciuSdpf7xYKHoeZ+YZZrDpTioZqV1hWEI8jEMSp1QVnCo7f29EMhPPIGkvLpOCHHKyW/d4C&#10;E21b3lNz8JkIEHYJKsi9rxIpXZqTQTe2FXHwrrY26IOsM6lrbAPclHISRe/SYMFhIceKNjml98PD&#10;KLCu/Xw7kzPT25FPv18Nd/GFlRoOuvUchKfOv8L/7Z1WMI0/4O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COvEAAAA3AAAAA8AAAAAAAAAAAAAAAAAmAIAAGRycy9k&#10;b3ducmV2LnhtbFBLBQYAAAAABAAEAPUAAACJAwAAAAA=&#10;" path="m201,124r-9,14l,15,9,,201,124xe" fillcolor="black" stroked="f">
                  <v:path arrowok="t" o:connecttype="custom" o:connectlocs="93168,57471;88996,63960;0,6952;4172,0;93168,57471" o:connectangles="0,0,0,0,0"/>
                </v:shape>
                <v:shape id="Freeform 1228" o:spid="_x0000_s1661" style="position:absolute;left:12408;top:6442;width:936;height:639;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WsEA&#10;AADcAAAADwAAAGRycy9kb3ducmV2LnhtbERPTYvCMBC9L/gfwgje1tQirlSjaFnF04JaxePQjG2x&#10;mZQma+u/N4eFPT7e93Ldm1o8qXWVZQWTcQSCOLe64kJBdt59zkE4j6yxtkwKXuRgvRp8LDHRtuMj&#10;PU++ECGEXYIKSu+bREqXl2TQjW1DHLi7bQ36ANtC6ha7EG5qGUfRTBqsODSU2FBaUv44/RoFX/v+&#10;4uKflL4fxyv7tMu28S1TajTsNwsQnnr/L/5zH7SC6SSsDWfC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vm1rBAAAA3AAAAA8AAAAAAAAAAAAAAAAAmAIAAGRycy9kb3du&#10;cmV2LnhtbFBLBQYAAAAABAAEAPUAAACGAwAAAAA=&#10;" path="m202,123r-9,15l,14,9,,202,123xe" fillcolor="black" stroked="f">
                  <v:path arrowok="t" o:connecttype="custom" o:connectlocs="93631,57008;89459,63960;0,6489;4172,0;93631,57008" o:connectangles="0,0,0,0,0"/>
                </v:shape>
                <v:shape id="Freeform 1229" o:spid="_x0000_s1662" style="position:absolute;left:13525;top:7156;width:936;height:639;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wcQA&#10;AADcAAAADwAAAGRycy9kb3ducmV2LnhtbESPQWvCQBSE7wX/w/IEb3VjKK1GV9FQpaeCGsXjI/tM&#10;gtm3Ibua9N93CwWPw8x8wyxWvanFg1pXWVYwGUcgiHOrKy4UZMft6xSE88gaa8uk4IccrJaDlwUm&#10;2na8p8fBFyJA2CWooPS+SaR0eUkG3dg2xMG72tagD7ItpG6xC3BTyziK3qXBisNCiQ2lJeW3w90o&#10;+Nj1Jxd/p/R525/Zp122iS+ZUqNhv56D8NT7Z/i//aUVvE1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PsHEAAAA3AAAAA8AAAAAAAAAAAAAAAAAmAIAAGRycy9k&#10;b3ducmV2LnhtbFBLBQYAAAAABAAEAPUAAACJAwAAAAA=&#10;" path="m202,123r-9,15l,14,9,,202,123xe" fillcolor="black" stroked="f">
                  <v:path arrowok="t" o:connecttype="custom" o:connectlocs="93631,57008;89459,63960;0,6489;4172,0;93631,57008" o:connectangles="0,0,0,0,0"/>
                </v:shape>
                <v:shape id="Freeform 1230" o:spid="_x0000_s1663" style="position:absolute;left:14642;top:7869;width:936;height:640;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d4cAA&#10;AADcAAAADwAAAGRycy9kb3ducmV2LnhtbERPTYvCMBC9C/6HMII3TS2yStcoa1HxtKBW2ePQzLbF&#10;ZlKaaOu/3xwWPD7e92rTm1o8qXWVZQWzaQSCOLe64kJBdtlPliCcR9ZYWyYFL3KwWQ8HK0y07fhE&#10;z7MvRAhhl6CC0vsmkdLlJRl0U9sQB+7XtgZ9gG0hdYtdCDe1jKPoQxqsODSU2FBaUn4/P4yCxaG/&#10;uvg7pd39dGOfdtk2/smUGo/6r08Qnnr/Fv+7j1rBPA7zw5lw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d4cAAAADcAAAADwAAAAAAAAAAAAAAAACYAgAAZHJzL2Rvd25y&#10;ZXYueG1sUEsFBgAAAAAEAAQA9QAAAIUDAAAAAA==&#10;" path="m202,124r-9,14l,14,9,,202,124xe" fillcolor="black" stroked="f">
                  <v:path arrowok="t" o:connecttype="custom" o:connectlocs="93631,57471;89459,63960;0,6489;4172,0;93631,57471" o:connectangles="0,0,0,0,0"/>
                </v:shape>
                <v:shape id="Freeform 1231" o:spid="_x0000_s1664" style="position:absolute;left:15759;top:8588;width:937;height:639;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4esUA&#10;AADcAAAADwAAAGRycy9kb3ducmV2LnhtbESPQWvCQBSE74X+h+UJvTUbQ2lLdA022NKToKbi8ZF9&#10;JiHZtyG7mvTfd4WCx2FmvmGW2WQ6caXBNZYVzKMYBHFpdcOVguLw+fwOwnlkjZ1lUvBLDrLV48MS&#10;U21H3tF17ysRIOxSVFB736dSurImgy6yPXHwznYw6IMcKqkHHAPcdDKJ41dpsOGwUGNPeU1lu78Y&#10;BW9f049Ltjlt2t2RfT4WH8mpUOppNq0XIDxN/h7+b39rBS/JHG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fh6xQAAANwAAAAPAAAAAAAAAAAAAAAAAJgCAABkcnMv&#10;ZG93bnJldi54bWxQSwUGAAAAAAQABAD1AAAAigMAAAAA&#10;" path="m202,123r-9,15l,14,9,,202,123xe" fillcolor="black" stroked="f">
                  <v:path arrowok="t" o:connecttype="custom" o:connectlocs="93631,57008;89459,63960;0,6489;4172,0;93631,57008" o:connectangles="0,0,0,0,0"/>
                </v:shape>
                <v:shape id="Freeform 1232" o:spid="_x0000_s1665" style="position:absolute;left:16876;top:9302;width:937;height:639;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mDcQA&#10;AADcAAAADwAAAGRycy9kb3ducmV2LnhtbESPQWvCQBSE74L/YXlCb2bjUmqJrlKDLT0VtGnx+Mi+&#10;JsHs25BdTfrvuwXB4zAz3zDr7WhbcaXeN441LJIUBHHpTMOVhuLzdf4Mwgdkg61j0vBLHrab6WSN&#10;mXEDH+h6DJWIEPYZaqhD6DIpfVmTRZ+4jjh6P663GKLsK2l6HCLctlKl6ZO02HBcqLGjvKbyfLxY&#10;Dcu38curj5z258M3h3wodupUaP0wG19WIAKN4R6+td+Nhkel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Zg3EAAAA3AAAAA8AAAAAAAAAAAAAAAAAmAIAAGRycy9k&#10;b3ducmV2LnhtbFBLBQYAAAAABAAEAPUAAACJAwAAAAA=&#10;" path="m202,123r-9,15l,14,9,,202,123xe" fillcolor="black" stroked="f">
                  <v:path arrowok="t" o:connecttype="custom" o:connectlocs="93631,57008;89459,63960;0,6489;4172,0;93631,57008" o:connectangles="0,0,0,0,0"/>
                </v:shape>
                <v:shape id="Freeform 1233" o:spid="_x0000_s1666" style="position:absolute;left:17998;top:10015;width:932;height:640;visibility:visible;mso-wrap-style:square;v-text-anchor:top" coordsize="20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EVcUA&#10;AADcAAAADwAAAGRycy9kb3ducmV2LnhtbESPQWvCQBSE74X+h+UVehGzMQYpqauIUOihIGoQentm&#10;X5O02bchu01Sf70rCD0OM/MNs1yPphE9da62rGAWxSCIC6trLhXkx7fpCwjnkTU2lknBHzlYrx4f&#10;lphpO/Ce+oMvRYCwy1BB5X2bSemKigy6yLbEwfuynUEfZFdK3eEQ4KaRSRwvpMGaw0KFLW0rKn4O&#10;v0aBdcPH5JOcSb9zPl12PY+zMyv1/DRuXkF4Gv1/+N5+1wrSZA6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sRVxQAAANwAAAAPAAAAAAAAAAAAAAAAAJgCAABkcnMv&#10;ZG93bnJldi54bWxQSwUGAAAAAAQABAD1AAAAigMAAAAA&#10;" path="m201,124r-9,14l,15,9,,201,124xe" fillcolor="black" stroked="f">
                  <v:path arrowok="t" o:connecttype="custom" o:connectlocs="93168,57471;88996,63960;0,6952;4172,0;93168,57471" o:connectangles="0,0,0,0,0"/>
                </v:shape>
                <v:shape id="Freeform 1234" o:spid="_x0000_s1667" style="position:absolute;left:19115;top:10734;width:936;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HpMMA&#10;AADcAAAADwAAAGRycy9kb3ducmV2LnhtbESP0YrCMBRE3xf8h3AF39ZUEdFqFFEEfVpb/YBrc22L&#10;zU1pUq1+/WZhwcdhZs4wy3VnKvGgxpWWFYyGEQjizOqScwWX8/57BsJ5ZI2VZVLwIgfrVe9ribG2&#10;T07okfpcBAi7GBUU3texlC4ryKAb2po4eDfbGPRBNrnUDT4D3FRyHEVTabDksFBgTduCsnvaGgXb&#10;6S5N2tfxeprfft7He0SnZNQqNeh3mwUIT53/hP/bB61gMp7A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BHpMMAAADcAAAADwAAAAAAAAAAAAAAAACYAgAAZHJzL2Rv&#10;d25yZXYueG1sUEsFBgAAAAAEAAQA9QAAAIgDAAAAAA==&#10;" path="m202,123r-9,14l,14,9,,202,123xe" fillcolor="black" stroked="f">
                  <v:path arrowok="t" o:connecttype="custom" o:connectlocs="93631,57008;89459,63497;0,6489;4172,0;93631,57008" o:connectangles="0,0,0,0,0"/>
                </v:shape>
                <v:shape id="Freeform 1235" o:spid="_x0000_s1668" style="position:absolute;left:20228;top:11447;width:941;height:640;visibility:visible;mso-wrap-style:square;v-text-anchor:top" coordsize="20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DaMcA&#10;AADcAAAADwAAAGRycy9kb3ducmV2LnhtbESPT0vDQBTE74LfYXlCb2Zj8B+xmxAEbQ9toVWkx2f2&#10;mQSzb2N2m6T99G5B8DjMzG+YeT6ZVgzUu8aygpsoBkFcWt1wpeD97eX6EYTzyBpby6TgSA7y7PJi&#10;jqm2I29p2PlKBAi7FBXU3neplK6syaCLbEccvC/bG/RB9pXUPY4BblqZxPG9NNhwWKixo+eayu/d&#10;wSgYfx4+V3tcuG6/Pm2K5OO1WA1GqdnVVDyB8DT5//Bfe6kV3CZ3cD4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g2jHAAAA3AAAAA8AAAAAAAAAAAAAAAAAmAIAAGRy&#10;cy9kb3ducmV2LnhtbFBLBQYAAAAABAAEAPUAAACMAwAAAAA=&#10;" path="m203,124r-9,14l,14,10,,203,124xe" fillcolor="black" stroked="f">
                  <v:path arrowok="t" o:connecttype="custom" o:connectlocs="94095,57471;89923,63960;0,6489;4635,0;94095,57471" o:connectangles="0,0,0,0,0"/>
                </v:shape>
                <v:shape id="Freeform 1236" o:spid="_x0000_s1669" style="position:absolute;left:21349;top:12161;width:937;height:640;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FlcUA&#10;AADcAAAADwAAAGRycy9kb3ducmV2LnhtbESPQWvCQBSE74X+h+UVvDUbg9QSXYMNrfRUUFPx+Mg+&#10;k5Ds25Ddmvjvu4WCx2FmvmHW2WQ6caXBNZYVzKMYBHFpdcOVguL48fwKwnlkjZ1lUnAjB9nm8WGN&#10;qbYj7+l68JUIEHYpKqi971MpXVmTQRfZnjh4FzsY9EEOldQDjgFuOpnE8Ys02HBYqLGnvKayPfwY&#10;Bcvd9O2Sr5ze2/2JfT4Wb8m5UGr2NG1XIDxN/h7+b39qBYtk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MWVxQAAANwAAAAPAAAAAAAAAAAAAAAAAJgCAABkcnMv&#10;ZG93bnJldi54bWxQSwUGAAAAAAQABAD1AAAAigMAAAAA&#10;" path="m202,124r-9,14l,15,9,,202,124xe" fillcolor="black" stroked="f">
                  <v:path arrowok="t" o:connecttype="custom" o:connectlocs="93631,57471;89459,63960;0,6952;4172,0;93631,57471" o:connectangles="0,0,0,0,0"/>
                </v:shape>
                <v:shape id="Freeform 1237" o:spid="_x0000_s1670" style="position:absolute;left:22466;top:12880;width:937;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NocEA&#10;AADcAAAADwAAAGRycy9kb3ducmV2LnhtbERPy4rCMBTdC/MP4Qqz01QZxKmmIg6CrrR1PuDa3D6w&#10;uSlNqnW+frIQXB7Oe70ZTCPu1LnasoLZNAJBnFtdc6ng97KfLEE4j6yxsUwKnuRgk3yM1hhr++CU&#10;7pkvRQhhF6OCyvs2ltLlFRl0U9sSB66wnUEfYFdK3eEjhJtGzqNoIQ3WHBoqbGlXUX7LeqNgt/jJ&#10;0v55vJ6/i9Pf8RbROZ31Sn2Oh+0KhKfBv8Uv90Er+JqH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tTaHBAAAA3AAAAA8AAAAAAAAAAAAAAAAAmAIAAGRycy9kb3du&#10;cmV2LnhtbFBLBQYAAAAABAAEAPUAAACGAwAAAAA=&#10;" path="m202,123r-9,14l,14,9,,202,123xe" fillcolor="black" stroked="f">
                  <v:path arrowok="t" o:connecttype="custom" o:connectlocs="93631,57008;89459,63497;0,6489;4172,0;93631,57008" o:connectangles="0,0,0,0,0"/>
                </v:shape>
                <v:shape id="Freeform 1238" o:spid="_x0000_s1671" style="position:absolute;left:23583;top:13593;width:937;height:640;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fMUA&#10;AADcAAAADwAAAGRycy9kb3ducmV2LnhtbESPQWvCQBSE74X+h+UVequbBrE1ZiNtUPFUUKN4fGRf&#10;k2D2bchuTfz3bqHQ4zAz3zDpcjStuFLvGssKXicRCOLS6oYrBcVh/fIOwnlkja1lUnAjB8vs8SHF&#10;RNuBd3Td+0oECLsEFdTed4mUrqzJoJvYjjh437Y36IPsK6l7HALctDKOopk02HBYqLGjvKbysv8x&#10;Ct4249HFXzmtLrsT+3woPuNzodTz0/ixAOFp9P/hv/ZWK5jGc/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R8xQAAANwAAAAPAAAAAAAAAAAAAAAAAJgCAABkcnMv&#10;ZG93bnJldi54bWxQSwUGAAAAAAQABAD1AAAAigMAAAAA&#10;" path="m202,124r-9,14l,14,9,,202,124xe" fillcolor="black" stroked="f">
                  <v:path arrowok="t" o:connecttype="custom" o:connectlocs="93631,57471;89459,63960;0,6489;4172,0;93631,57471" o:connectangles="0,0,0,0,0"/>
                </v:shape>
                <v:shape id="Freeform 1239" o:spid="_x0000_s1672" style="position:absolute;left:24701;top:14312;width:936;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XesMA&#10;AADcAAAADwAAAGRycy9kb3ducmV2LnhtbERPzWrCQBC+F3yHZQq91Y21iE1dRVKE5mQSfYBpdkyC&#10;2dmQ3cTYp3cPhR4/vv/NbjKtGKl3jWUFi3kEgri0uuFKwfl0eF2DcB5ZY2uZFNzJwW47e9pgrO2N&#10;cxoLX4kQwi5GBbX3XSylK2sy6Oa2Iw7cxfYGfYB9JXWPtxBuWvkWRStpsOHQUGNHSU3ltRiMgmT1&#10;VeTDPf3JPi7H3/QaUZYvBqVenqf9JwhPk/8X/7m/tYL3ZZgfzo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LXesMAAADcAAAADwAAAAAAAAAAAAAAAACYAgAAZHJzL2Rv&#10;d25yZXYueG1sUEsFBgAAAAAEAAQA9QAAAIgDAAAAAA==&#10;" path="m202,123r-9,14l,14,9,,202,123xe" fillcolor="black" stroked="f">
                  <v:path arrowok="t" o:connecttype="custom" o:connectlocs="93631,57008;89459,63497;0,6489;4172,0;93631,57008" o:connectangles="0,0,0,0,0"/>
                </v:shape>
                <v:shape id="Freeform 1240" o:spid="_x0000_s1673" style="position:absolute;left:25822;top:15026;width:932;height:635;visibility:visible;mso-wrap-style:square;v-text-anchor:top" coordsize="20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REsUA&#10;AADcAAAADwAAAGRycy9kb3ducmV2LnhtbESPT4vCMBTE7wt+h/AEL4um/mGRahRZVuhBWOqK50fz&#10;bIvNS2mSWr+9WVjY4zAzv2G2+8E0oqfO1ZYVzGcJCOLC6ppLBZef43QNwnlkjY1lUvAkB/vd6G2L&#10;qbYPzqk/+1JECLsUFVTet6mUrqjIoJvZljh6N9sZ9FF2pdQdPiLcNHKRJB/SYM1xocKWPisq7udg&#10;FGTZKeTPkH9fF0cKZb8KffL1rtRkPBw2IDwN/j/81860gtVyDr9n4hGQu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ZESxQAAANwAAAAPAAAAAAAAAAAAAAAAAJgCAABkcnMv&#10;ZG93bnJldi54bWxQSwUGAAAAAAQABAD1AAAAigMAAAAA&#10;" path="m201,123r-9,14l,14,9,,201,123xe" fillcolor="black" stroked="f">
                  <v:path arrowok="t" o:connecttype="custom" o:connectlocs="93168,57008;88996,63497;0,6489;4172,0;93168,57008" o:connectangles="0,0,0,0,0"/>
                </v:shape>
                <v:shape id="Freeform 1241" o:spid="_x0000_s1674" style="position:absolute;left:26935;top:15739;width:941;height:640;visibility:visible;mso-wrap-style:square;v-text-anchor:top" coordsize="20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NwccA&#10;AADcAAAADwAAAGRycy9kb3ducmV2LnhtbESPQUvDQBSE74L/YXlCb2ZjFJXYTQiCtoe20CrS4zP7&#10;TILZtzG7TdL+ercgeBxm5htmnk+mFQP1rrGs4CaKQRCXVjdcKXh/e7l+BOE8ssbWMik4koM8u7yY&#10;Y6rtyFsadr4SAcIuRQW1910qpStrMugi2xEH78v2Bn2QfSV1j2OAm1YmcXwvDTYcFmrs6Lmm8nt3&#10;MArGn4fP1R4XrtuvT5si+XgtVoNRanY1FU8gPE3+P/zXXmoFd7cJnM+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njcHHAAAA3AAAAA8AAAAAAAAAAAAAAAAAmAIAAGRy&#10;cy9kb3ducmV2LnhtbFBLBQYAAAAABAAEAPUAAACMAwAAAAA=&#10;" path="m203,124r-9,14l,14,10,,203,124xe" fillcolor="black" stroked="f">
                  <v:path arrowok="t" o:connecttype="custom" o:connectlocs="94095,57471;89923,63960;0,6489;4635,0;94095,57471" o:connectangles="0,0,0,0,0"/>
                </v:shape>
                <v:shape id="Freeform 1242" o:spid="_x0000_s1675" style="position:absolute;left:28056;top:16458;width:937;height:635;visibility:visible;mso-wrap-style:square;v-text-anchor:top" coordsize="20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JDcQA&#10;AADcAAAADwAAAGRycy9kb3ducmV2LnhtbESP0YrCMBRE3xf8h3AF39ZUXUSrUcRlQZ/WVj/g2lzb&#10;YnNTmlTrfv1GEHwcZuYMs1x3phI3alxpWcFoGIEgzqwuOVdwOv58zkA4j6yxskwKHuRgvep9LDHW&#10;9s4J3VKfiwBhF6OCwvs6ltJlBRl0Q1sTB+9iG4M+yCaXusF7gJtKjqNoKg2WHBYKrGlbUHZNW6Ng&#10;O/1Ok/axPx/ml9+//TWiQzJqlRr0u80ChKfOv8Ov9k4r+JpM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SQ3EAAAA3AAAAA8AAAAAAAAAAAAAAAAAmAIAAGRycy9k&#10;b3ducmV2LnhtbFBLBQYAAAAABAAEAPUAAACJAwAAAAA=&#10;" path="m202,123r-10,14l,14,9,,202,123xe" fillcolor="black" stroked="f">
                  <v:path arrowok="t" o:connecttype="custom" o:connectlocs="93631,57008;88996,63497;0,6489;4172,0;93631,57008" o:connectangles="0,0,0,0,0"/>
                </v:shape>
                <v:shape id="Freeform 1243" o:spid="_x0000_s1676" style="position:absolute;left:29174;top:17167;width:936;height:639;visibility:visible;mso-wrap-style:square;v-text-anchor:top" coordsize="20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NP8QA&#10;AADcAAAADwAAAGRycy9kb3ducmV2LnhtbESPQWvCQBSE70L/w/IK3nTTKK2krlKDFU+CNorHR/Y1&#10;CWbfhuzWxH/vCgWPw8x8w8yXvanFlVpXWVbwNo5AEOdWV1woyH6+RzMQziNrrC2Tghs5WC5eBnNM&#10;tO14T9eDL0SAsEtQQel9k0jp8pIMurFtiIP3a1uDPsi2kLrFLsBNLeMoepcGKw4LJTaUlpRfDn9G&#10;wcemP7p4l9L6sj+xT7tsFZ8zpYav/dcnCE+9f4b/21utYDqZwu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zT/EAAAA3AAAAA8AAAAAAAAAAAAAAAAAmAIAAGRycy9k&#10;b3ducmV2LnhtbFBLBQYAAAAABAAEAPUAAACJAwAAAAA=&#10;" path="m202,124r-9,14l,15,9,,202,124xe" fillcolor="black" stroked="f">
                  <v:path arrowok="t" o:connecttype="custom" o:connectlocs="93631,57471;89459,63960;0,6952;4172,0;93631,57471" o:connectangles="0,0,0,0,0"/>
                </v:shape>
                <v:shape id="Freeform 1244" o:spid="_x0000_s1677" style="position:absolute;left:30291;top:17885;width:78;height:98;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FaMYA&#10;AADcAAAADwAAAGRycy9kb3ducmV2LnhtbESPQUsDMRSE7wX/Q3iCl9Jmq7WVtWkplmIvHloL9fjc&#10;PDeLm5clebbrvzeC4HGYmW+Yxar3rTpTTE1gA5NxAYq4Crbh2sDxdTt6AJUE2WIbmAx8U4LV8mqw&#10;wNKGC+/pfJBaZQinEg04ka7UOlWOPKZx6Iiz9xGiR8ky1tpGvGS4b/VtUcy0x4bzgsOOnhxVn4cv&#10;b2D4tn3fnY7SyvB5s/FxH91LmBtzc92vH0EJ9fIf/mvvrIHp3T3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FaMYAAADcAAAADwAAAAAAAAAAAAAAAACYAgAAZHJz&#10;L2Rvd25yZXYueG1sUEsFBgAAAAAEAAQA9QAAAIsDAAAAAA==&#10;" path="m17,5l9,,,14r8,5l13,21,17,5xe" fillcolor="black" stroked="f">
                  <v:path arrowok="t" o:connecttype="custom" o:connectlocs="7880,2317;4172,0;0,6489;3708,8806;6026,9733;7880,2317" o:connectangles="0,0,0,0,0,0"/>
                </v:shape>
                <v:shape id="Freeform 1245" o:spid="_x0000_s1678" style="position:absolute;left:30328;top:17973;width:23;height:1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I/8UA&#10;AADcAAAADwAAAGRycy9kb3ducmV2LnhtbESPQWvCQBSE74L/YXmCN920ldCmboK2iFJ6aZpDe3tk&#10;X5OQ7NuQXTX+e7cgeBxm5htmnY2mEycaXGNZwcMyAkFcWt1wpaD43i2eQTiPrLGzTAou5CBLp5M1&#10;Jtqe+YtOua9EgLBLUEHtfZ9I6cqaDLql7YmD92cHgz7IoZJ6wHOAm04+RlEsDTYcFmrs6a2mss2P&#10;RoEt3j+a/e+Fum1hXn6OcRvRZ6vUfDZuXkF4Gv09fGsftILVUwz/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j/xQAAANwAAAAPAAAAAAAAAAAAAAAAAJgCAABkcnMv&#10;ZG93bnJldi54bWxQSwUGAAAAAAQABAD1AAAAigMAAAAA&#10;" path="m5,2l2,2,,,5,2xe" fillcolor="black" stroked="f">
                  <v:path arrowok="t" o:connecttype="custom" o:connectlocs="2318,927;927,927;0,0;2318,927" o:connectangles="0,0,0,0"/>
                </v:shape>
                <v:rect id="Rectangle 1246" o:spid="_x0000_s1679" style="position:absolute;left:30351;top:17904;width:1015;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rect id="Rectangle 1247" o:spid="_x0000_s1680" style="position:absolute;left:31630;top:17904;width:106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rect id="Rectangle 1248" o:spid="_x0000_s1681" style="position:absolute;left:32961;top:17904;width:106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1249" o:spid="_x0000_s1682" style="position:absolute;left:34286;top:17904;width:106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rect id="Rectangle 1250" o:spid="_x0000_s1683" style="position:absolute;left:35612;top:17904;width:106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rect id="Rectangle 1251" o:spid="_x0000_s1684" style="position:absolute;left:36942;top:17904;width:106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rect id="Rectangle 1252" o:spid="_x0000_s1685" style="position:absolute;left:38268;top:17904;width:106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1253" o:spid="_x0000_s1686" style="position:absolute;visibility:visible;mso-wrap-style:square" from="4129,27104" to="9353,2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YdsQAAADcAAAADwAAAGRycy9kb3ducmV2LnhtbESPQWvCQBSE7wX/w/IEb3WjhFJTVxFB&#10;tEIPVS+9PbKvSWj2bdh9mvTfdwWhx2FmvmGW68G16kYhNp4NzKYZKOLS24YrA5fz7vkVVBRki61n&#10;MvBLEdar0dMSC+t7/qTbSSqVIBwLNFCLdIXWsazJYZz6jjh53z44lCRDpW3APsFdq+dZ9qIdNpwW&#10;auxoW1P5c7o6A63GsHk/HrtDNlt87Xv5CE0pxkzGw+YNlNAg/+FH+2AN5HkO9zPp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lh2xAAAANwAAAAPAAAAAAAAAAAA&#10;AAAAAKECAABkcnMvZG93bnJldi54bWxQSwUGAAAAAAQABAD5AAAAkgMAAAAA&#10;" strokeweight="64e-5mm">
                  <v:stroke joinstyle="miter"/>
                </v:line>
                <v:rect id="Rectangle 1254" o:spid="_x0000_s1687" style="position:absolute;left:4129;top:28300;width:105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rect id="Rectangle 1255" o:spid="_x0000_s1688" style="position:absolute;left:5455;top:28300;width:106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rect id="Rectangle 1256" o:spid="_x0000_s1689" style="position:absolute;left:6781;top:28300;width:106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rect id="Rectangle 1257" o:spid="_x0000_s1690" style="position:absolute;left:8111;top:28300;width:105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rect id="Rectangle 1258" o:spid="_x0000_s1691" style="position:absolute;left:35366;top:28448;width:1943;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D6328F" w:rsidRDefault="00D6328F">
                        <w:r>
                          <w:rPr>
                            <w:color w:val="000000"/>
                            <w:sz w:val="18"/>
                            <w:szCs w:val="18"/>
                          </w:rPr>
                          <w:t>SM.</w:t>
                        </w:r>
                      </w:p>
                    </w:txbxContent>
                  </v:textbox>
                </v:rect>
                <v:rect id="Rectangle 1259" o:spid="_x0000_s1692" style="position:absolute;left:39051;top:28490;width:578;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D6328F" w:rsidRDefault="00D6328F">
                        <w:r>
                          <w:rPr>
                            <w:color w:val="000000"/>
                            <w:sz w:val="18"/>
                            <w:szCs w:val="18"/>
                          </w:rPr>
                          <w:t>8</w:t>
                        </w:r>
                      </w:p>
                    </w:txbxContent>
                  </v:textbox>
                </v:rect>
                <v:rect id="Rectangle 1260" o:spid="_x0000_s1693" style="position:absolute;left:36748;top:28448;width:3238;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D6328F" w:rsidRDefault="00D6328F">
                        <w:r>
                          <w:rPr>
                            <w:color w:val="000000"/>
                            <w:sz w:val="18"/>
                            <w:szCs w:val="18"/>
                          </w:rPr>
                          <w:t>1046-0</w:t>
                        </w:r>
                      </w:p>
                    </w:txbxContent>
                  </v:textbox>
                </v:rect>
                <v:rect id="Rectangle 1261" o:spid="_x0000_s1694" style="position:absolute;left:2025;top:20156;width:200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D6328F" w:rsidRDefault="00D6328F">
                        <w:r>
                          <w:rPr>
                            <w:color w:val="000000"/>
                            <w:sz w:val="18"/>
                            <w:szCs w:val="18"/>
                          </w:rPr>
                          <w:t>– 80</w:t>
                        </w:r>
                      </w:p>
                    </w:txbxContent>
                  </v:textbox>
                </v:rect>
                <v:rect id="Rectangle 1262" o:spid="_x0000_s1695" style="position:absolute;left:2025;top:17579;width:200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D6328F" w:rsidRDefault="00D6328F">
                        <w:r>
                          <w:rPr>
                            <w:color w:val="000000"/>
                            <w:sz w:val="18"/>
                            <w:szCs w:val="18"/>
                          </w:rPr>
                          <w:t>– 70</w:t>
                        </w:r>
                      </w:p>
                    </w:txbxContent>
                  </v:textbox>
                </v:rect>
                <v:rect id="Rectangle 1263" o:spid="_x0000_s1696" style="position:absolute;left:2025;top:14993;width:200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D6328F" w:rsidRDefault="00D6328F">
                        <w:r>
                          <w:rPr>
                            <w:color w:val="000000"/>
                            <w:sz w:val="18"/>
                            <w:szCs w:val="18"/>
                          </w:rPr>
                          <w:t>– 60</w:t>
                        </w:r>
                      </w:p>
                    </w:txbxContent>
                  </v:textbox>
                </v:rect>
                <v:rect id="Rectangle 1264" o:spid="_x0000_s1697" style="position:absolute;left:2025;top:12416;width:200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D6328F" w:rsidRDefault="00D6328F">
                        <w:r>
                          <w:rPr>
                            <w:color w:val="000000"/>
                            <w:sz w:val="18"/>
                            <w:szCs w:val="18"/>
                          </w:rPr>
                          <w:t>– 50</w:t>
                        </w:r>
                      </w:p>
                    </w:txbxContent>
                  </v:textbox>
                </v:rect>
                <v:rect id="Rectangle 1265" o:spid="_x0000_s1698" style="position:absolute;left:2025;top:9797;width:2007;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D6328F" w:rsidRDefault="00D6328F">
                        <w:r>
                          <w:rPr>
                            <w:color w:val="000000"/>
                            <w:sz w:val="18"/>
                            <w:szCs w:val="18"/>
                          </w:rPr>
                          <w:t>– 40</w:t>
                        </w:r>
                      </w:p>
                    </w:txbxContent>
                  </v:textbox>
                </v:rect>
                <v:rect id="Rectangle 1266" o:spid="_x0000_s1699" style="position:absolute;left:1932;top:7128;width:2007;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D6328F" w:rsidRDefault="00D6328F">
                        <w:r>
                          <w:rPr>
                            <w:color w:val="000000"/>
                            <w:sz w:val="18"/>
                            <w:szCs w:val="18"/>
                          </w:rPr>
                          <w:t>– 30</w:t>
                        </w:r>
                      </w:p>
                    </w:txbxContent>
                  </v:textbox>
                </v:rect>
                <v:rect id="Rectangle 1270" o:spid="_x0000_s1700" style="position:absolute;left:3870;top:21194;width:578;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D6328F" w:rsidRDefault="00D6328F">
                        <w:r>
                          <w:rPr>
                            <w:color w:val="000000"/>
                            <w:sz w:val="18"/>
                            <w:szCs w:val="18"/>
                          </w:rPr>
                          <w:t>1</w:t>
                        </w:r>
                      </w:p>
                    </w:txbxContent>
                  </v:textbox>
                </v:rect>
                <v:rect id="Rectangle 1271" o:spid="_x0000_s1701" style="position:absolute;left:8565;top:21194;width:578;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D6328F" w:rsidRDefault="00D6328F">
                        <w:r>
                          <w:rPr>
                            <w:color w:val="000000"/>
                            <w:sz w:val="18"/>
                            <w:szCs w:val="18"/>
                          </w:rPr>
                          <w:t>2</w:t>
                        </w:r>
                      </w:p>
                    </w:txbxContent>
                  </v:textbox>
                </v:rect>
                <v:rect id="Rectangle 1272" o:spid="_x0000_s1702" style="position:absolute;left:14828;top:21194;width:577;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D6328F" w:rsidRDefault="00D6328F">
                        <w:r>
                          <w:rPr>
                            <w:color w:val="000000"/>
                            <w:sz w:val="18"/>
                            <w:szCs w:val="18"/>
                          </w:rPr>
                          <w:t>5</w:t>
                        </w:r>
                      </w:p>
                    </w:txbxContent>
                  </v:textbox>
                </v:rect>
                <v:rect id="Rectangle 1273" o:spid="_x0000_s1703" style="position:absolute;left:19342;top:21236;width:1150;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D6328F" w:rsidRDefault="00D6328F">
                        <w:r>
                          <w:rPr>
                            <w:color w:val="000000"/>
                            <w:sz w:val="18"/>
                            <w:szCs w:val="18"/>
                          </w:rPr>
                          <w:t>10</w:t>
                        </w:r>
                      </w:p>
                    </w:txbxContent>
                  </v:textbox>
                </v:rect>
                <v:rect id="Rectangle 1274" o:spid="_x0000_s1704" style="position:absolute;left:24038;top:21236;width:114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D6328F" w:rsidRDefault="00D6328F">
                        <w:r>
                          <w:rPr>
                            <w:color w:val="000000"/>
                            <w:sz w:val="18"/>
                            <w:szCs w:val="18"/>
                          </w:rPr>
                          <w:t>20</w:t>
                        </w:r>
                      </w:p>
                    </w:txbxContent>
                  </v:textbox>
                </v:rect>
                <v:rect id="Rectangle 1275" o:spid="_x0000_s1705" style="position:absolute;left:30300;top:21236;width:1149;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D6328F" w:rsidRDefault="00D6328F">
                        <w:r>
                          <w:rPr>
                            <w:color w:val="000000"/>
                            <w:sz w:val="18"/>
                            <w:szCs w:val="18"/>
                          </w:rPr>
                          <w:t>50</w:t>
                        </w:r>
                      </w:p>
                    </w:txbxContent>
                  </v:textbox>
                </v:rect>
                <v:rect id="Rectangle 1276" o:spid="_x0000_s1706" style="position:absolute;left:34722;top:21278;width:1721;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D6328F" w:rsidRDefault="00D6328F">
                        <w:r>
                          <w:rPr>
                            <w:color w:val="000000"/>
                            <w:sz w:val="18"/>
                            <w:szCs w:val="18"/>
                          </w:rPr>
                          <w:t>100</w:t>
                        </w:r>
                      </w:p>
                    </w:txbxContent>
                  </v:textbox>
                </v:rect>
                <v:rect id="Rectangle 1277" o:spid="_x0000_s1707" style="position:absolute;left:38680;top:21278;width:1721;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D6328F" w:rsidRDefault="00D6328F">
                        <w:r>
                          <w:rPr>
                            <w:color w:val="000000"/>
                            <w:sz w:val="18"/>
                            <w:szCs w:val="18"/>
                          </w:rPr>
                          <w:t>180</w:t>
                        </w:r>
                      </w:p>
                    </w:txbxContent>
                  </v:textbox>
                </v:rect>
                <v:rect id="Rectangle 1296" o:spid="_x0000_s1708" style="position:absolute;left:19157;top:22877;width:5721;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D6328F" w:rsidRDefault="00D6328F">
                        <w:r w:rsidRPr="00055144">
                          <w:rPr>
                            <w:rFonts w:hint="eastAsia"/>
                            <w:sz w:val="18"/>
                            <w:szCs w:val="18"/>
                            <w:lang w:eastAsia="zh-CN"/>
                          </w:rPr>
                          <w:t>角度（度）</w:t>
                        </w:r>
                      </w:p>
                    </w:txbxContent>
                  </v:textbox>
                </v:rect>
                <v:rect id="Rectangle 1297" o:spid="_x0000_s1709" style="position:absolute;left:9669;top:25894;width:14478;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D6328F" w:rsidRDefault="00D6328F">
                        <w:pPr>
                          <w:rPr>
                            <w:lang w:eastAsia="zh-CN"/>
                          </w:rPr>
                        </w:pPr>
                        <w:r w:rsidRPr="00055144">
                          <w:rPr>
                            <w:rFonts w:hint="eastAsia"/>
                            <w:sz w:val="18"/>
                            <w:szCs w:val="18"/>
                            <w:lang w:eastAsia="zh-CN"/>
                          </w:rPr>
                          <w:t>达成一致的</w:t>
                        </w:r>
                        <w:r w:rsidRPr="00055144">
                          <w:rPr>
                            <w:rFonts w:hint="eastAsia"/>
                            <w:sz w:val="18"/>
                            <w:szCs w:val="18"/>
                            <w:lang w:eastAsia="zh-CN"/>
                          </w:rPr>
                          <w:t>ITU-R</w:t>
                        </w:r>
                        <w:r w:rsidRPr="00055144">
                          <w:rPr>
                            <w:rFonts w:hint="eastAsia"/>
                            <w:sz w:val="18"/>
                            <w:szCs w:val="18"/>
                            <w:lang w:eastAsia="zh-CN"/>
                          </w:rPr>
                          <w:t>参考方向图</w:t>
                        </w:r>
                      </w:p>
                    </w:txbxContent>
                  </v:textbox>
                </v:rect>
                <v:rect id="Rectangle 1298" o:spid="_x0000_s1710" style="position:absolute;left:9761;top:27090;width:12580;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D6328F" w:rsidRDefault="00D6328F">
                        <w:pPr>
                          <w:rPr>
                            <w:lang w:eastAsia="zh-CN"/>
                          </w:rPr>
                        </w:pPr>
                        <w:r w:rsidRPr="00055144">
                          <w:rPr>
                            <w:rFonts w:hint="eastAsia"/>
                            <w:sz w:val="18"/>
                            <w:szCs w:val="18"/>
                            <w:lang w:eastAsia="zh-CN"/>
                          </w:rPr>
                          <w:t>抵消三反射器天线方向图</w:t>
                        </w:r>
                      </w:p>
                    </w:txbxContent>
                  </v:textbox>
                </v:rect>
                <v:rect id="Rectangle 1299" o:spid="_x0000_s1711" style="position:absolute;left:125;top:125;width:40275;height:29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GEcYA&#10;AADcAAAADwAAAGRycy9kb3ducmV2LnhtbESPQWsCMRSE74L/ITyhF6lZSxG7NYpYCrYo4irS42Pz&#10;zC5uXpZN1PXfm4LgcZiZb5jJrLWVuFDjS8cKhoMEBHHudMlGwX73/ToG4QOyxsoxKbiRh9m025lg&#10;qt2Vt3TJghERwj5FBUUIdSqlzwuy6AeuJo7e0TUWQ5SNkbrBa4TbSr4lyUhaLDkuFFjToqD8lJ2t&#10;gt+/r5/bcnfwfWPOR7/abFb5Wir10mvnnyACteEZfrSXWsH76AP+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GEcYAAADcAAAADwAAAAAAAAAAAAAAAACYAgAAZHJz&#10;L2Rvd25yZXYueG1sUEsFBgAAAAAEAAQA9QAAAIsDAAAAAA==&#10;" filled="f" strokecolor="#fdfdfd" strokeweight="31e-5mm"/>
                <w10:anchorlock/>
              </v:group>
            </w:pict>
          </mc:Fallback>
        </mc:AlternateContent>
      </w:r>
    </w:p>
    <w:p w:rsidR="00542061" w:rsidRDefault="0095017A">
      <w:pPr>
        <w:snapToGrid w:val="0"/>
        <w:ind w:firstLineChars="200" w:firstLine="480"/>
        <w:rPr>
          <w:kern w:val="21"/>
          <w:lang w:eastAsia="zh-CN"/>
        </w:rPr>
      </w:pPr>
      <w:r>
        <w:rPr>
          <w:rFonts w:hint="eastAsia"/>
          <w:kern w:val="21"/>
          <w:lang w:eastAsia="zh-CN"/>
        </w:rPr>
        <w:t>对这两种类型的天线的归一化通信容量进行了计算并示于图</w:t>
      </w:r>
      <w:r>
        <w:rPr>
          <w:rFonts w:hint="eastAsia"/>
          <w:kern w:val="21"/>
          <w:lang w:eastAsia="zh-CN"/>
        </w:rPr>
        <w:t>8</w:t>
      </w:r>
      <w:r>
        <w:rPr>
          <w:rFonts w:hint="eastAsia"/>
          <w:kern w:val="21"/>
          <w:lang w:eastAsia="zh-CN"/>
        </w:rPr>
        <w:t>中。</w:t>
      </w:r>
      <w:r>
        <w:rPr>
          <w:kern w:val="21"/>
          <w:lang w:eastAsia="zh-CN"/>
        </w:rPr>
        <w:t>ITU</w:t>
      </w:r>
      <w:r>
        <w:rPr>
          <w:kern w:val="21"/>
          <w:lang w:eastAsia="zh-CN"/>
        </w:rPr>
        <w:noBreakHyphen/>
        <w:t>R</w:t>
      </w:r>
      <w:r>
        <w:rPr>
          <w:rFonts w:hint="eastAsia"/>
          <w:kern w:val="21"/>
          <w:lang w:eastAsia="zh-CN"/>
        </w:rPr>
        <w:t xml:space="preserve"> F</w:t>
      </w:r>
      <w:r>
        <w:rPr>
          <w:kern w:val="21"/>
          <w:lang w:eastAsia="zh-CN"/>
        </w:rPr>
        <w:t>.699</w:t>
      </w:r>
      <w:r>
        <w:rPr>
          <w:rFonts w:hint="eastAsia"/>
          <w:kern w:val="21"/>
          <w:lang w:eastAsia="zh-CN"/>
        </w:rPr>
        <w:t>建议书中圆天线的性能不足以用来估计高阶调制系统的频谱使用效率。由于结果依赖于天线性能，如果使用高性能天线，那么像</w:t>
      </w:r>
      <w:r>
        <w:rPr>
          <w:rFonts w:hint="eastAsia"/>
          <w:kern w:val="21"/>
          <w:lang w:eastAsia="zh-CN"/>
        </w:rPr>
        <w:t>256-QAM</w:t>
      </w:r>
      <w:r>
        <w:rPr>
          <w:rFonts w:hint="eastAsia"/>
          <w:kern w:val="21"/>
          <w:lang w:eastAsia="zh-CN"/>
        </w:rPr>
        <w:t>的高阶调制是有效的。</w:t>
      </w:r>
    </w:p>
    <w:p w:rsidR="00542061" w:rsidRDefault="0095017A">
      <w:pPr>
        <w:pStyle w:val="Heading2"/>
        <w:rPr>
          <w:lang w:eastAsia="zh-CN"/>
        </w:rPr>
      </w:pPr>
      <w:r>
        <w:rPr>
          <w:lang w:eastAsia="zh-CN"/>
        </w:rPr>
        <w:t>2.3</w:t>
      </w:r>
      <w:r>
        <w:rPr>
          <w:lang w:eastAsia="zh-CN"/>
        </w:rPr>
        <w:tab/>
      </w:r>
      <w:r>
        <w:rPr>
          <w:rFonts w:hint="eastAsia"/>
          <w:lang w:eastAsia="zh-CN"/>
        </w:rPr>
        <w:t>在随机排列的无线电中继链路中的</w:t>
      </w:r>
      <w:r>
        <w:rPr>
          <w:lang w:eastAsia="zh-CN"/>
        </w:rPr>
        <w:t>SUE</w:t>
      </w:r>
    </w:p>
    <w:p w:rsidR="00542061" w:rsidRDefault="0095017A">
      <w:pPr>
        <w:pStyle w:val="Heading3"/>
        <w:rPr>
          <w:lang w:eastAsia="zh-CN"/>
        </w:rPr>
      </w:pPr>
      <w:r>
        <w:rPr>
          <w:lang w:eastAsia="zh-CN"/>
        </w:rPr>
        <w:t>2.3.1</w:t>
      </w:r>
      <w:r>
        <w:rPr>
          <w:lang w:eastAsia="zh-CN"/>
        </w:rPr>
        <w:tab/>
      </w:r>
      <w:r>
        <w:rPr>
          <w:rFonts w:hint="eastAsia"/>
          <w:lang w:eastAsia="zh-CN"/>
        </w:rPr>
        <w:t>公式</w:t>
      </w:r>
    </w:p>
    <w:p w:rsidR="00542061" w:rsidRDefault="0095017A">
      <w:pPr>
        <w:snapToGrid w:val="0"/>
        <w:ind w:firstLineChars="200" w:firstLine="480"/>
        <w:rPr>
          <w:kern w:val="21"/>
          <w:lang w:eastAsia="zh-CN"/>
        </w:rPr>
      </w:pPr>
      <w:r>
        <w:rPr>
          <w:rFonts w:hint="eastAsia"/>
          <w:kern w:val="21"/>
          <w:lang w:eastAsia="zh-CN"/>
        </w:rPr>
        <w:t>图</w:t>
      </w:r>
      <w:r>
        <w:rPr>
          <w:rFonts w:hint="eastAsia"/>
          <w:kern w:val="21"/>
          <w:lang w:eastAsia="zh-CN"/>
        </w:rPr>
        <w:t>10</w:t>
      </w:r>
      <w:r>
        <w:rPr>
          <w:rFonts w:hint="eastAsia"/>
          <w:kern w:val="21"/>
          <w:lang w:eastAsia="zh-CN"/>
        </w:rPr>
        <w:t>表示了一个无线电中继链路</w:t>
      </w:r>
      <w:r>
        <w:rPr>
          <w:rFonts w:hint="eastAsia"/>
          <w:kern w:val="21"/>
          <w:lang w:eastAsia="zh-CN"/>
        </w:rPr>
        <w:t>X-Y</w:t>
      </w:r>
      <w:r>
        <w:rPr>
          <w:rFonts w:hint="eastAsia"/>
          <w:kern w:val="21"/>
          <w:lang w:eastAsia="zh-CN"/>
        </w:rPr>
        <w:t>和另一个无线电台站</w:t>
      </w:r>
      <w:r>
        <w:rPr>
          <w:rFonts w:hint="eastAsia"/>
          <w:kern w:val="21"/>
          <w:lang w:eastAsia="zh-CN"/>
        </w:rPr>
        <w:t>Z</w:t>
      </w:r>
      <w:r>
        <w:rPr>
          <w:rFonts w:hint="eastAsia"/>
          <w:kern w:val="21"/>
          <w:lang w:eastAsia="zh-CN"/>
        </w:rPr>
        <w:t>工作在相同的频率上。台站</w:t>
      </w:r>
      <w:r>
        <w:rPr>
          <w:rFonts w:hint="eastAsia"/>
          <w:kern w:val="21"/>
          <w:lang w:eastAsia="zh-CN"/>
        </w:rPr>
        <w:t>Z</w:t>
      </w:r>
      <w:r>
        <w:rPr>
          <w:rFonts w:hint="eastAsia"/>
          <w:kern w:val="21"/>
          <w:lang w:eastAsia="zh-CN"/>
        </w:rPr>
        <w:t>随机地位于环绕台站</w:t>
      </w:r>
      <w:r>
        <w:rPr>
          <w:rFonts w:hint="eastAsia"/>
          <w:kern w:val="21"/>
          <w:lang w:eastAsia="zh-CN"/>
        </w:rPr>
        <w:t>Y</w:t>
      </w:r>
      <w:r>
        <w:rPr>
          <w:rFonts w:hint="eastAsia"/>
          <w:kern w:val="21"/>
          <w:lang w:eastAsia="zh-CN"/>
        </w:rPr>
        <w:t>的圆周上的任意位置。</w:t>
      </w:r>
    </w:p>
    <w:p w:rsidR="00542061" w:rsidRDefault="0095017A">
      <w:pPr>
        <w:snapToGrid w:val="0"/>
        <w:ind w:firstLineChars="200" w:firstLine="480"/>
        <w:rPr>
          <w:kern w:val="21"/>
          <w:lang w:eastAsia="zh-CN"/>
        </w:rPr>
      </w:pPr>
      <w:r>
        <w:rPr>
          <w:rFonts w:hint="eastAsia"/>
          <w:kern w:val="21"/>
          <w:lang w:eastAsia="zh-CN"/>
        </w:rPr>
        <w:t>台站</w:t>
      </w:r>
      <w:r>
        <w:rPr>
          <w:rFonts w:hint="eastAsia"/>
          <w:kern w:val="21"/>
          <w:lang w:eastAsia="zh-CN"/>
        </w:rPr>
        <w:t>Y</w:t>
      </w:r>
      <w:r>
        <w:rPr>
          <w:rFonts w:hint="eastAsia"/>
          <w:kern w:val="21"/>
          <w:lang w:eastAsia="zh-CN"/>
        </w:rPr>
        <w:t>接收一个来自台站</w:t>
      </w:r>
      <w:r>
        <w:rPr>
          <w:rFonts w:hint="eastAsia"/>
          <w:kern w:val="21"/>
          <w:lang w:eastAsia="zh-CN"/>
        </w:rPr>
        <w:t>X</w:t>
      </w:r>
      <w:r>
        <w:rPr>
          <w:rFonts w:hint="eastAsia"/>
          <w:kern w:val="21"/>
          <w:lang w:eastAsia="zh-CN"/>
        </w:rPr>
        <w:t>的频率为</w:t>
      </w:r>
      <w:r>
        <w:rPr>
          <w:i/>
          <w:kern w:val="21"/>
          <w:lang w:eastAsia="zh-CN"/>
        </w:rPr>
        <w:t>f</w:t>
      </w:r>
      <w:r>
        <w:rPr>
          <w:kern w:val="21"/>
          <w:vertAlign w:val="subscript"/>
          <w:lang w:eastAsia="zh-CN"/>
        </w:rPr>
        <w:t>1</w:t>
      </w:r>
      <w:r>
        <w:rPr>
          <w:rFonts w:hint="eastAsia"/>
          <w:kern w:val="21"/>
          <w:lang w:eastAsia="zh-CN"/>
        </w:rPr>
        <w:t>的所需信号。台站</w:t>
      </w:r>
      <w:r>
        <w:rPr>
          <w:rFonts w:hint="eastAsia"/>
          <w:kern w:val="21"/>
          <w:lang w:eastAsia="zh-CN"/>
        </w:rPr>
        <w:t>Z</w:t>
      </w:r>
      <w:r>
        <w:rPr>
          <w:rFonts w:hint="eastAsia"/>
          <w:kern w:val="21"/>
          <w:lang w:eastAsia="zh-CN"/>
        </w:rPr>
        <w:t>在任意一个方向发射一个同样频率</w:t>
      </w:r>
      <w:r>
        <w:rPr>
          <w:i/>
          <w:kern w:val="21"/>
          <w:lang w:eastAsia="zh-CN"/>
        </w:rPr>
        <w:t>f</w:t>
      </w:r>
      <w:r>
        <w:rPr>
          <w:kern w:val="21"/>
          <w:vertAlign w:val="subscript"/>
          <w:lang w:eastAsia="zh-CN"/>
        </w:rPr>
        <w:t>1</w:t>
      </w:r>
      <w:r>
        <w:rPr>
          <w:rFonts w:hint="eastAsia"/>
          <w:kern w:val="21"/>
          <w:lang w:eastAsia="zh-CN"/>
        </w:rPr>
        <w:t>的信号。</w:t>
      </w:r>
    </w:p>
    <w:p w:rsidR="00542061" w:rsidRDefault="0095017A">
      <w:pPr>
        <w:pStyle w:val="FigureNo"/>
        <w:rPr>
          <w:lang w:eastAsia="zh-CN"/>
        </w:rPr>
      </w:pPr>
      <w:r>
        <w:rPr>
          <w:rFonts w:hint="eastAsia"/>
          <w:lang w:eastAsia="zh-CN"/>
        </w:rPr>
        <w:lastRenderedPageBreak/>
        <w:t>图</w:t>
      </w:r>
      <w:r>
        <w:rPr>
          <w:lang w:eastAsia="zh-CN"/>
        </w:rPr>
        <w:t>9</w:t>
      </w:r>
    </w:p>
    <w:p w:rsidR="00542061" w:rsidRDefault="0095017A">
      <w:pPr>
        <w:pStyle w:val="Figuretitle"/>
        <w:rPr>
          <w:lang w:eastAsia="zh-CN"/>
        </w:rPr>
      </w:pPr>
      <w:bookmarkStart w:id="69" w:name="OLE_LINK39"/>
      <w:r>
        <w:rPr>
          <w:rFonts w:hint="eastAsia"/>
          <w:lang w:eastAsia="zh-CN"/>
        </w:rPr>
        <w:t>标准化的通信能力</w:t>
      </w:r>
    </w:p>
    <w:bookmarkEnd w:id="69"/>
    <w:p w:rsidR="00542061" w:rsidRDefault="00615335">
      <w:pPr>
        <w:pStyle w:val="Figure"/>
      </w:pPr>
      <w:r>
        <w:rPr>
          <w:noProof/>
          <w:lang w:val="en-GB" w:eastAsia="zh-CN"/>
        </w:rPr>
        <mc:AlternateContent>
          <mc:Choice Requires="wps">
            <w:drawing>
              <wp:anchor distT="0" distB="0" distL="114300" distR="114300" simplePos="0" relativeHeight="251696640" behindDoc="0" locked="0" layoutInCell="1" allowOverlap="1">
                <wp:simplePos x="0" y="0"/>
                <wp:positionH relativeFrom="column">
                  <wp:posOffset>736600</wp:posOffset>
                </wp:positionH>
                <wp:positionV relativeFrom="paragraph">
                  <wp:posOffset>1144270</wp:posOffset>
                </wp:positionV>
                <wp:extent cx="245110" cy="1684020"/>
                <wp:effectExtent l="0" t="0" r="3810" b="3175"/>
                <wp:wrapNone/>
                <wp:docPr id="86"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68402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705C0C">
                            <w:pPr>
                              <w:spacing w:before="0"/>
                              <w:jc w:val="center"/>
                            </w:pPr>
                            <w:r w:rsidRPr="00E01B62">
                              <w:rPr>
                                <w:rFonts w:hint="eastAsia"/>
                                <w:sz w:val="18"/>
                                <w:szCs w:val="18"/>
                                <w:lang w:eastAsia="zh-CN"/>
                              </w:rPr>
                              <w:t>标准化的通信能力</w:t>
                            </w:r>
                            <w:r w:rsidRPr="00E01B62">
                              <w:rPr>
                                <w:sz w:val="18"/>
                                <w:szCs w:val="18"/>
                                <w:lang w:eastAsia="zh-CN"/>
                              </w:rPr>
                              <w:t>（</w:t>
                            </w:r>
                            <w:r w:rsidRPr="00E01B62">
                              <w:rPr>
                                <w:sz w:val="18"/>
                                <w:szCs w:val="18"/>
                                <w:lang w:eastAsia="zh-CN"/>
                              </w:rPr>
                              <w:t>bit</w:t>
                            </w:r>
                            <w:r w:rsidRPr="00E01B62">
                              <w:rPr>
                                <w:sz w:val="18"/>
                                <w:szCs w:val="18"/>
                                <w:lang w:eastAsia="zh-CN"/>
                              </w:rPr>
                              <w:t>（</w:t>
                            </w:r>
                            <w:r w:rsidRPr="00E01B62">
                              <w:rPr>
                                <w:sz w:val="18"/>
                                <w:szCs w:val="18"/>
                                <w:lang w:eastAsia="zh-CN"/>
                              </w:rPr>
                              <w:t>s·Hz</w:t>
                            </w:r>
                            <w:r w:rsidRPr="00E01B62">
                              <w:rPr>
                                <w:sz w:val="18"/>
                                <w:szCs w:val="18"/>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712" type="#_x0000_t202" style="position:absolute;left:0;text-align:left;margin-left:58pt;margin-top:90.1pt;width:19.3pt;height:13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" stroked="f" strokecolor="#739cc3" strokeweight="1.25pt">
                <v:fill angle="90" focus="100%" type="gradient">
                  <o:fill v:ext="view" type="gradientUnscaled"/>
                </v:fill>
                <v:textbox style="layout-flow:vertical;mso-layout-flow-alt:bottom-to-top">
                  <w:txbxContent>
                    <w:p w:rsidR="00D6328F" w:rsidRDefault="00D6328F" w:rsidP="00705C0C">
                      <w:pPr>
                        <w:spacing w:before="0"/>
                        <w:jc w:val="center"/>
                      </w:pPr>
                      <w:r w:rsidRPr="00E01B62">
                        <w:rPr>
                          <w:rFonts w:hint="eastAsia"/>
                          <w:sz w:val="18"/>
                          <w:szCs w:val="18"/>
                          <w:lang w:eastAsia="zh-CN"/>
                        </w:rPr>
                        <w:t>标准化的通信能力</w:t>
                      </w:r>
                      <w:r w:rsidRPr="00E01B62">
                        <w:rPr>
                          <w:sz w:val="18"/>
                          <w:szCs w:val="18"/>
                          <w:lang w:eastAsia="zh-CN"/>
                        </w:rPr>
                        <w:t>（</w:t>
                      </w:r>
                      <w:r w:rsidRPr="00E01B62">
                        <w:rPr>
                          <w:sz w:val="18"/>
                          <w:szCs w:val="18"/>
                          <w:lang w:eastAsia="zh-CN"/>
                        </w:rPr>
                        <w:t>bit</w:t>
                      </w:r>
                      <w:r w:rsidRPr="00E01B62">
                        <w:rPr>
                          <w:sz w:val="18"/>
                          <w:szCs w:val="18"/>
                          <w:lang w:eastAsia="zh-CN"/>
                        </w:rPr>
                        <w:t>（</w:t>
                      </w:r>
                      <w:r w:rsidRPr="00E01B62">
                        <w:rPr>
                          <w:sz w:val="18"/>
                          <w:szCs w:val="18"/>
                          <w:lang w:eastAsia="zh-CN"/>
                        </w:rPr>
                        <w:t>s·Hz</w:t>
                      </w:r>
                      <w:r w:rsidRPr="00E01B62">
                        <w:rPr>
                          <w:sz w:val="18"/>
                          <w:szCs w:val="18"/>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47488" behindDoc="0" locked="0" layoutInCell="1" allowOverlap="1">
                <wp:simplePos x="0" y="0"/>
                <wp:positionH relativeFrom="column">
                  <wp:posOffset>2313940</wp:posOffset>
                </wp:positionH>
                <wp:positionV relativeFrom="paragraph">
                  <wp:posOffset>6292850</wp:posOffset>
                </wp:positionV>
                <wp:extent cx="1030605" cy="299720"/>
                <wp:effectExtent l="0" t="2540" r="635" b="2540"/>
                <wp:wrapNone/>
                <wp:docPr id="85"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9972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1028B" w:rsidRDefault="00D6328F" w:rsidP="00C1028B">
                            <w:pPr>
                              <w:spacing w:before="0" w:line="240" w:lineRule="exact"/>
                              <w:rPr>
                                <w:sz w:val="18"/>
                                <w:szCs w:val="18"/>
                                <w:lang w:eastAsia="zh-CN"/>
                              </w:rPr>
                            </w:pPr>
                            <w:r w:rsidRPr="00C1028B">
                              <w:rPr>
                                <w:i/>
                                <w:sz w:val="18"/>
                                <w:szCs w:val="18"/>
                                <w:lang w:eastAsia="zh-CN"/>
                              </w:rPr>
                              <w:t>P</w:t>
                            </w:r>
                            <w:r w:rsidRPr="00C1028B">
                              <w:rPr>
                                <w:rFonts w:hint="eastAsia"/>
                                <w:sz w:val="18"/>
                                <w:szCs w:val="18"/>
                                <w:lang w:eastAsia="zh-CN"/>
                              </w:rPr>
                              <w:t>：干扰可能性</w:t>
                            </w:r>
                          </w:p>
                          <w:p w:rsidR="00D6328F" w:rsidRPr="00C1028B" w:rsidRDefault="00D6328F" w:rsidP="00C1028B">
                            <w:pPr>
                              <w:spacing w:before="0" w:line="240" w:lineRule="exact"/>
                              <w:rPr>
                                <w:sz w:val="18"/>
                                <w:szCs w:val="18"/>
                                <w:lang w:eastAsia="zh-CN"/>
                              </w:rPr>
                            </w:pPr>
                            <w:r w:rsidRPr="00C1028B">
                              <w:rPr>
                                <w:rFonts w:hint="eastAsia"/>
                                <w:i/>
                                <w:sz w:val="18"/>
                                <w:szCs w:val="18"/>
                                <w:lang w:eastAsia="zh-CN"/>
                              </w:rPr>
                              <w:t>A</w:t>
                            </w:r>
                            <w:r w:rsidRPr="00C1028B">
                              <w:rPr>
                                <w:rFonts w:hint="eastAsia"/>
                                <w:sz w:val="18"/>
                                <w:szCs w:val="18"/>
                                <w:lang w:eastAsia="zh-CN"/>
                              </w:rPr>
                              <w:t>：达成一致的</w:t>
                            </w:r>
                            <w:r w:rsidRPr="00C1028B">
                              <w:rPr>
                                <w:rFonts w:hint="eastAsia"/>
                                <w:sz w:val="18"/>
                                <w:szCs w:val="18"/>
                                <w:lang w:eastAsia="zh-CN"/>
                              </w:rPr>
                              <w:t>ITU-R</w:t>
                            </w:r>
                            <w:r w:rsidRPr="00C1028B">
                              <w:rPr>
                                <w:rFonts w:hint="eastAsia"/>
                                <w:sz w:val="18"/>
                                <w:szCs w:val="18"/>
                                <w:lang w:eastAsia="zh-CN"/>
                              </w:rPr>
                              <w:t>参考方向图</w:t>
                            </w:r>
                          </w:p>
                          <w:p w:rsidR="00D6328F" w:rsidRDefault="00D6328F" w:rsidP="00C1028B">
                            <w:pPr>
                              <w:spacing w:before="0" w:line="240" w:lineRule="exact"/>
                              <w:rPr>
                                <w:lang w:eastAsia="zh-CN"/>
                              </w:rPr>
                            </w:pPr>
                            <w:r w:rsidRPr="00C1028B">
                              <w:rPr>
                                <w:rFonts w:hint="eastAsia"/>
                                <w:i/>
                                <w:sz w:val="18"/>
                                <w:szCs w:val="18"/>
                                <w:lang w:eastAsia="zh-CN"/>
                              </w:rPr>
                              <w:t>B</w:t>
                            </w:r>
                            <w:r w:rsidRPr="00C1028B">
                              <w:rPr>
                                <w:rFonts w:hint="eastAsia"/>
                                <w:sz w:val="18"/>
                                <w:szCs w:val="18"/>
                                <w:lang w:eastAsia="zh-CN"/>
                              </w:rPr>
                              <w:t>：抵消三反射器天线方向图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713" type="#_x0000_t202" style="position:absolute;left:0;text-align:left;margin-left:182.2pt;margin-top:495.5pt;width:81.15pt;height:2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" stroked="f" strokecolor="#739cc3" strokeweight="1.25pt">
                <v:fill angle="90" focus="100%" type="gradient">
                  <o:fill v:ext="view" type="gradientUnscaled"/>
                </v:fill>
                <v:textbox>
                  <w:txbxContent>
                    <w:p w:rsidR="00D6328F" w:rsidRPr="00C1028B" w:rsidRDefault="00D6328F" w:rsidP="00C1028B">
                      <w:pPr>
                        <w:spacing w:before="0" w:line="240" w:lineRule="exact"/>
                        <w:rPr>
                          <w:sz w:val="18"/>
                          <w:szCs w:val="18"/>
                          <w:lang w:eastAsia="zh-CN"/>
                        </w:rPr>
                      </w:pPr>
                      <w:r w:rsidRPr="00C1028B">
                        <w:rPr>
                          <w:i/>
                          <w:sz w:val="18"/>
                          <w:szCs w:val="18"/>
                          <w:lang w:eastAsia="zh-CN"/>
                        </w:rPr>
                        <w:t>P</w:t>
                      </w:r>
                      <w:r w:rsidRPr="00C1028B">
                        <w:rPr>
                          <w:rFonts w:hint="eastAsia"/>
                          <w:sz w:val="18"/>
                          <w:szCs w:val="18"/>
                          <w:lang w:eastAsia="zh-CN"/>
                        </w:rPr>
                        <w:t>：干扰可能性</w:t>
                      </w:r>
                    </w:p>
                    <w:p w:rsidR="00D6328F" w:rsidRPr="00C1028B" w:rsidRDefault="00D6328F" w:rsidP="00C1028B">
                      <w:pPr>
                        <w:spacing w:before="0" w:line="240" w:lineRule="exact"/>
                        <w:rPr>
                          <w:sz w:val="18"/>
                          <w:szCs w:val="18"/>
                          <w:lang w:eastAsia="zh-CN"/>
                        </w:rPr>
                      </w:pPr>
                      <w:r w:rsidRPr="00C1028B">
                        <w:rPr>
                          <w:rFonts w:hint="eastAsia"/>
                          <w:i/>
                          <w:sz w:val="18"/>
                          <w:szCs w:val="18"/>
                          <w:lang w:eastAsia="zh-CN"/>
                        </w:rPr>
                        <w:t>A</w:t>
                      </w:r>
                      <w:r w:rsidRPr="00C1028B">
                        <w:rPr>
                          <w:rFonts w:hint="eastAsia"/>
                          <w:sz w:val="18"/>
                          <w:szCs w:val="18"/>
                          <w:lang w:eastAsia="zh-CN"/>
                        </w:rPr>
                        <w:t>：达成一致的</w:t>
                      </w:r>
                      <w:r w:rsidRPr="00C1028B">
                        <w:rPr>
                          <w:rFonts w:hint="eastAsia"/>
                          <w:sz w:val="18"/>
                          <w:szCs w:val="18"/>
                          <w:lang w:eastAsia="zh-CN"/>
                        </w:rPr>
                        <w:t>ITU-R</w:t>
                      </w:r>
                      <w:r w:rsidRPr="00C1028B">
                        <w:rPr>
                          <w:rFonts w:hint="eastAsia"/>
                          <w:sz w:val="18"/>
                          <w:szCs w:val="18"/>
                          <w:lang w:eastAsia="zh-CN"/>
                        </w:rPr>
                        <w:t>参考方向图</w:t>
                      </w:r>
                    </w:p>
                    <w:p w:rsidR="00D6328F" w:rsidRDefault="00D6328F" w:rsidP="00C1028B">
                      <w:pPr>
                        <w:spacing w:before="0" w:line="240" w:lineRule="exact"/>
                        <w:rPr>
                          <w:lang w:eastAsia="zh-CN"/>
                        </w:rPr>
                      </w:pPr>
                      <w:r w:rsidRPr="00C1028B">
                        <w:rPr>
                          <w:rFonts w:hint="eastAsia"/>
                          <w:i/>
                          <w:sz w:val="18"/>
                          <w:szCs w:val="18"/>
                          <w:lang w:eastAsia="zh-CN"/>
                        </w:rPr>
                        <w:t>B</w:t>
                      </w:r>
                      <w:r w:rsidRPr="00C1028B">
                        <w:rPr>
                          <w:rFonts w:hint="eastAsia"/>
                          <w:sz w:val="18"/>
                          <w:szCs w:val="18"/>
                          <w:lang w:eastAsia="zh-CN"/>
                        </w:rPr>
                        <w:t>：抵消三反射器天线方向图</w:t>
                      </w:r>
                    </w:p>
                  </w:txbxContent>
                </v:textbox>
              </v:shape>
            </w:pict>
          </mc:Fallback>
        </mc:AlternateContent>
      </w:r>
      <w:r>
        <w:rPr>
          <w:noProof/>
          <w:lang w:val="en-GB" w:eastAsia="zh-CN"/>
        </w:rPr>
        <mc:AlternateContent>
          <mc:Choice Requires="wps">
            <w:drawing>
              <wp:anchor distT="0" distB="0" distL="114300" distR="114300" simplePos="0" relativeHeight="251646464" behindDoc="0" locked="0" layoutInCell="1" allowOverlap="1">
                <wp:simplePos x="0" y="0"/>
                <wp:positionH relativeFrom="column">
                  <wp:posOffset>2315845</wp:posOffset>
                </wp:positionH>
                <wp:positionV relativeFrom="paragraph">
                  <wp:posOffset>5619115</wp:posOffset>
                </wp:positionV>
                <wp:extent cx="831850" cy="397510"/>
                <wp:effectExtent l="0" t="1270" r="0" b="1270"/>
                <wp:wrapNone/>
                <wp:docPr id="8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9751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1028B" w:rsidRDefault="00D6328F" w:rsidP="00C1028B">
                            <w:pPr>
                              <w:spacing w:before="0" w:line="240" w:lineRule="exact"/>
                              <w:rPr>
                                <w:sz w:val="18"/>
                                <w:szCs w:val="18"/>
                                <w:lang w:eastAsia="zh-CN"/>
                              </w:rPr>
                            </w:pPr>
                            <w:r w:rsidRPr="00C1028B">
                              <w:rPr>
                                <w:rFonts w:hint="eastAsia"/>
                                <w:kern w:val="21"/>
                                <w:sz w:val="18"/>
                                <w:szCs w:val="18"/>
                                <w:lang w:eastAsia="zh-CN"/>
                              </w:rPr>
                              <w:t>衰落余量：</w:t>
                            </w:r>
                            <w:r w:rsidRPr="00C1028B">
                              <w:rPr>
                                <w:rFonts w:hint="eastAsia"/>
                                <w:kern w:val="21"/>
                                <w:sz w:val="18"/>
                                <w:szCs w:val="18"/>
                                <w:lang w:eastAsia="zh-CN"/>
                              </w:rPr>
                              <w:t>20 dB</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中继器间隔：</w:t>
                            </w:r>
                            <w:r w:rsidRPr="00C1028B">
                              <w:rPr>
                                <w:rFonts w:hint="eastAsia"/>
                                <w:sz w:val="18"/>
                                <w:szCs w:val="18"/>
                                <w:lang w:eastAsia="zh-CN"/>
                              </w:rPr>
                              <w:t>50 km</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信道能力：</w:t>
                            </w:r>
                            <w:r w:rsidRPr="00C1028B">
                              <w:rPr>
                                <w:rFonts w:hint="eastAsia"/>
                                <w:sz w:val="18"/>
                                <w:szCs w:val="18"/>
                                <w:lang w:eastAsia="zh-CN"/>
                              </w:rPr>
                              <w:t>64 kbit/s</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支路噪声分配：</w:t>
                            </w:r>
                            <w:r w:rsidRPr="00C1028B">
                              <w:rPr>
                                <w:rFonts w:hint="eastAsia"/>
                                <w:sz w:val="18"/>
                                <w:szCs w:val="18"/>
                                <w:lang w:eastAsia="zh-CN"/>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714" type="#_x0000_t202" style="position:absolute;left:0;text-align:left;margin-left:182.35pt;margin-top:442.45pt;width:65.5pt;height:3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" stroked="f" strokecolor="#739cc3" strokeweight="1.25pt">
                <v:fill angle="90" focus="100%" type="gradient">
                  <o:fill v:ext="view" type="gradientUnscaled"/>
                </v:fill>
                <v:textbox>
                  <w:txbxContent>
                    <w:p w:rsidR="00D6328F" w:rsidRPr="00C1028B" w:rsidRDefault="00D6328F" w:rsidP="00C1028B">
                      <w:pPr>
                        <w:spacing w:before="0" w:line="240" w:lineRule="exact"/>
                        <w:rPr>
                          <w:sz w:val="18"/>
                          <w:szCs w:val="18"/>
                          <w:lang w:eastAsia="zh-CN"/>
                        </w:rPr>
                      </w:pPr>
                      <w:r w:rsidRPr="00C1028B">
                        <w:rPr>
                          <w:rFonts w:hint="eastAsia"/>
                          <w:kern w:val="21"/>
                          <w:sz w:val="18"/>
                          <w:szCs w:val="18"/>
                          <w:lang w:eastAsia="zh-CN"/>
                        </w:rPr>
                        <w:t>衰落余量：</w:t>
                      </w:r>
                      <w:r w:rsidRPr="00C1028B">
                        <w:rPr>
                          <w:rFonts w:hint="eastAsia"/>
                          <w:kern w:val="21"/>
                          <w:sz w:val="18"/>
                          <w:szCs w:val="18"/>
                          <w:lang w:eastAsia="zh-CN"/>
                        </w:rPr>
                        <w:t>20 dB</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中继器间隔：</w:t>
                      </w:r>
                      <w:r w:rsidRPr="00C1028B">
                        <w:rPr>
                          <w:rFonts w:hint="eastAsia"/>
                          <w:sz w:val="18"/>
                          <w:szCs w:val="18"/>
                          <w:lang w:eastAsia="zh-CN"/>
                        </w:rPr>
                        <w:t>50 km</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信道能力：</w:t>
                      </w:r>
                      <w:r w:rsidRPr="00C1028B">
                        <w:rPr>
                          <w:rFonts w:hint="eastAsia"/>
                          <w:sz w:val="18"/>
                          <w:szCs w:val="18"/>
                          <w:lang w:eastAsia="zh-CN"/>
                        </w:rPr>
                        <w:t>64 kbit/s</w:t>
                      </w:r>
                    </w:p>
                    <w:p w:rsidR="00D6328F" w:rsidRPr="00C1028B" w:rsidRDefault="00D6328F" w:rsidP="00C1028B">
                      <w:pPr>
                        <w:spacing w:before="0" w:line="240" w:lineRule="exact"/>
                        <w:rPr>
                          <w:sz w:val="18"/>
                          <w:szCs w:val="18"/>
                          <w:lang w:eastAsia="zh-CN"/>
                        </w:rPr>
                      </w:pPr>
                      <w:r w:rsidRPr="00C1028B">
                        <w:rPr>
                          <w:rFonts w:hint="eastAsia"/>
                          <w:sz w:val="18"/>
                          <w:szCs w:val="18"/>
                          <w:lang w:eastAsia="zh-CN"/>
                        </w:rPr>
                        <w:t>支路噪声分配：</w:t>
                      </w:r>
                      <w:r w:rsidRPr="00C1028B">
                        <w:rPr>
                          <w:rFonts w:hint="eastAsia"/>
                          <w:sz w:val="18"/>
                          <w:szCs w:val="18"/>
                          <w:lang w:eastAsia="zh-CN"/>
                        </w:rPr>
                        <w:t>10%</w:t>
                      </w:r>
                    </w:p>
                  </w:txbxContent>
                </v:textbox>
              </v:shape>
            </w:pict>
          </mc:Fallback>
        </mc:AlternateContent>
      </w:r>
      <w:r>
        <w:rPr>
          <w:noProof/>
          <w:lang w:val="en-GB" w:eastAsia="zh-CN"/>
        </w:rPr>
        <mc:AlternateContent>
          <mc:Choice Requires="wps">
            <w:drawing>
              <wp:anchor distT="0" distB="0" distL="114300" distR="114300" simplePos="0" relativeHeight="251645440" behindDoc="0" locked="0" layoutInCell="1" allowOverlap="1">
                <wp:simplePos x="0" y="0"/>
                <wp:positionH relativeFrom="column">
                  <wp:posOffset>2710180</wp:posOffset>
                </wp:positionH>
                <wp:positionV relativeFrom="paragraph">
                  <wp:posOffset>5391785</wp:posOffset>
                </wp:positionV>
                <wp:extent cx="622935" cy="132080"/>
                <wp:effectExtent l="1270" t="0" r="4445" b="4445"/>
                <wp:wrapNone/>
                <wp:docPr id="75"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208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E01B62">
                            <w:pPr>
                              <w:spacing w:before="0"/>
                              <w:jc w:val="center"/>
                            </w:pPr>
                            <w:r w:rsidRPr="00E01B62">
                              <w:rPr>
                                <w:rFonts w:hint="eastAsia"/>
                                <w:sz w:val="18"/>
                                <w:szCs w:val="18"/>
                                <w:lang w:eastAsia="zh-CN"/>
                              </w:rPr>
                              <w:t>调制类型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715" type="#_x0000_t202" style="position:absolute;left:0;text-align:left;margin-left:213.4pt;margin-top:424.55pt;width:49.05pt;height:1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" stroked="f" strokecolor="#739cc3" strokeweight="1.25pt">
                <v:fill angle="90" focus="100%" type="gradient">
                  <o:fill v:ext="view" type="gradientUnscaled"/>
                </v:fill>
                <v:textbox>
                  <w:txbxContent>
                    <w:p w:rsidR="00D6328F" w:rsidRDefault="00D6328F" w:rsidP="00E01B62">
                      <w:pPr>
                        <w:spacing w:before="0"/>
                        <w:jc w:val="center"/>
                      </w:pPr>
                      <w:r w:rsidRPr="00E01B62">
                        <w:rPr>
                          <w:rFonts w:hint="eastAsia"/>
                          <w:sz w:val="18"/>
                          <w:szCs w:val="18"/>
                          <w:lang w:eastAsia="zh-CN"/>
                        </w:rPr>
                        <w:t>调制类型</w:t>
                      </w:r>
                    </w:p>
                  </w:txbxContent>
                </v:textbox>
              </v:shape>
            </w:pict>
          </mc:Fallback>
        </mc:AlternateContent>
      </w:r>
      <w:r w:rsidR="007B0182">
        <w:rPr>
          <w:noProof/>
          <w:lang w:val="en-GB" w:eastAsia="zh-CN"/>
        </w:rPr>
        <w:drawing>
          <wp:inline distT="0" distB="0" distL="0" distR="0">
            <wp:extent cx="4140835" cy="684911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srcRect/>
                    <a:stretch>
                      <a:fillRect/>
                    </a:stretch>
                  </pic:blipFill>
                  <pic:spPr bwMode="auto">
                    <a:xfrm>
                      <a:off x="0" y="0"/>
                      <a:ext cx="4140835" cy="6849110"/>
                    </a:xfrm>
                    <a:prstGeom prst="rect">
                      <a:avLst/>
                    </a:prstGeom>
                    <a:noFill/>
                    <a:ln w="9525">
                      <a:noFill/>
                      <a:miter lim="800000"/>
                      <a:headEnd/>
                      <a:tailEnd/>
                    </a:ln>
                  </pic:spPr>
                </pic:pic>
              </a:graphicData>
            </a:graphic>
          </wp:inline>
        </w:drawing>
      </w:r>
    </w:p>
    <w:p w:rsidR="00542061" w:rsidRPr="00C1028B" w:rsidRDefault="00542061" w:rsidP="00C1028B">
      <w:pPr>
        <w:spacing w:before="0" w:line="240" w:lineRule="exact"/>
        <w:rPr>
          <w:sz w:val="18"/>
          <w:szCs w:val="18"/>
          <w:lang w:eastAsia="zh-CN"/>
        </w:rPr>
      </w:pPr>
    </w:p>
    <w:p w:rsidR="00542061" w:rsidRDefault="0095017A">
      <w:pPr>
        <w:pStyle w:val="FigureNo"/>
        <w:rPr>
          <w:lang w:eastAsia="zh-CN"/>
        </w:rPr>
      </w:pPr>
      <w:r>
        <w:rPr>
          <w:rFonts w:hint="eastAsia"/>
          <w:lang w:eastAsia="zh-CN"/>
        </w:rPr>
        <w:lastRenderedPageBreak/>
        <w:t>图</w:t>
      </w:r>
      <w:r>
        <w:rPr>
          <w:lang w:eastAsia="zh-CN"/>
        </w:rPr>
        <w:t>10</w:t>
      </w:r>
    </w:p>
    <w:p w:rsidR="00542061" w:rsidRDefault="0095017A">
      <w:pPr>
        <w:pStyle w:val="Figuretitle"/>
        <w:rPr>
          <w:lang w:eastAsia="zh-CN"/>
        </w:rPr>
      </w:pPr>
      <w:bookmarkStart w:id="70" w:name="OLE_LINK49"/>
      <w:r>
        <w:rPr>
          <w:rFonts w:hint="eastAsia"/>
          <w:lang w:eastAsia="zh-CN"/>
        </w:rPr>
        <w:t>站点随机布局图</w:t>
      </w:r>
    </w:p>
    <w:bookmarkEnd w:id="70"/>
    <w:p w:rsidR="00542061" w:rsidRDefault="00615335">
      <w:pPr>
        <w:pStyle w:val="Figure"/>
      </w:pPr>
      <w:r>
        <w:rPr>
          <w:noProof/>
          <w:lang w:val="en-GB" w:eastAsia="zh-CN"/>
        </w:rPr>
        <mc:AlternateContent>
          <mc:Choice Requires="wps">
            <w:drawing>
              <wp:anchor distT="0" distB="0" distL="114300" distR="114300" simplePos="0" relativeHeight="251648512" behindDoc="0" locked="0" layoutInCell="1" allowOverlap="1">
                <wp:simplePos x="0" y="0"/>
                <wp:positionH relativeFrom="column">
                  <wp:posOffset>2986405</wp:posOffset>
                </wp:positionH>
                <wp:positionV relativeFrom="paragraph">
                  <wp:posOffset>2229485</wp:posOffset>
                </wp:positionV>
                <wp:extent cx="163830" cy="117475"/>
                <wp:effectExtent l="0" t="0" r="2540" b="0"/>
                <wp:wrapNone/>
                <wp:docPr id="72"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747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C1028B">
                            <w:pPr>
                              <w:spacing w:before="0"/>
                              <w:jc w:val="left"/>
                            </w:pPr>
                            <w:r w:rsidRPr="00C1028B">
                              <w:rPr>
                                <w:rFonts w:hint="eastAsia"/>
                                <w:sz w:val="18"/>
                                <w:szCs w:val="18"/>
                                <w:lang w:eastAsia="zh-CN"/>
                              </w:rPr>
                              <w:t>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716" type="#_x0000_t202" style="position:absolute;left:0;text-align:left;margin-left:235.15pt;margin-top:175.55pt;width:12.9pt;height: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" stroked="f" strokecolor="#739cc3" strokeweight="1.25pt">
                <v:fill angle="90" focus="100%" type="gradient">
                  <o:fill v:ext="view" type="gradientUnscaled"/>
                </v:fill>
                <v:textbox inset="0,0,0,0">
                  <w:txbxContent>
                    <w:p w:rsidR="00D6328F" w:rsidRDefault="00D6328F" w:rsidP="00C1028B">
                      <w:pPr>
                        <w:spacing w:before="0"/>
                        <w:jc w:val="left"/>
                      </w:pPr>
                      <w:r w:rsidRPr="00C1028B">
                        <w:rPr>
                          <w:rFonts w:hint="eastAsia"/>
                          <w:sz w:val="18"/>
                          <w:szCs w:val="18"/>
                          <w:lang w:eastAsia="zh-CN"/>
                        </w:rPr>
                        <w:t>站</w:t>
                      </w:r>
                    </w:p>
                  </w:txbxContent>
                </v:textbox>
              </v:shape>
            </w:pict>
          </mc:Fallback>
        </mc:AlternateContent>
      </w:r>
      <w:r w:rsidR="007B0182">
        <w:rPr>
          <w:noProof/>
          <w:lang w:val="en-GB" w:eastAsia="zh-CN"/>
        </w:rPr>
        <w:drawing>
          <wp:inline distT="0" distB="0" distL="0" distR="0">
            <wp:extent cx="3562985" cy="2519045"/>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srcRect/>
                    <a:stretch>
                      <a:fillRect/>
                    </a:stretch>
                  </pic:blipFill>
                  <pic:spPr bwMode="auto">
                    <a:xfrm>
                      <a:off x="0" y="0"/>
                      <a:ext cx="3562985" cy="2519045"/>
                    </a:xfrm>
                    <a:prstGeom prst="rect">
                      <a:avLst/>
                    </a:prstGeom>
                    <a:noFill/>
                    <a:ln w="9525">
                      <a:noFill/>
                      <a:miter lim="800000"/>
                      <a:headEnd/>
                      <a:tailEnd/>
                    </a:ln>
                  </pic:spPr>
                </pic:pic>
              </a:graphicData>
            </a:graphic>
          </wp:inline>
        </w:drawing>
      </w:r>
    </w:p>
    <w:p w:rsidR="00542061" w:rsidRDefault="0095017A">
      <w:pPr>
        <w:snapToGrid w:val="0"/>
        <w:ind w:firstLineChars="200" w:firstLine="480"/>
        <w:rPr>
          <w:kern w:val="21"/>
          <w:lang w:eastAsia="zh-CN"/>
        </w:rPr>
      </w:pPr>
      <w:r>
        <w:rPr>
          <w:rFonts w:hint="eastAsia"/>
          <w:kern w:val="21"/>
          <w:lang w:eastAsia="zh-CN"/>
        </w:rPr>
        <w:t>归一化的通信容量给出频谱利用效率，其定义为：</w:t>
      </w:r>
    </w:p>
    <w:p w:rsidR="00542061" w:rsidRDefault="0095017A">
      <w:pPr>
        <w:pStyle w:val="Equation"/>
        <w:tabs>
          <w:tab w:val="left" w:pos="794"/>
        </w:tabs>
        <w:rPr>
          <w:lang w:eastAsia="zh-CN"/>
        </w:rPr>
      </w:pPr>
      <w:bookmarkStart w:id="71" w:name="f013"/>
      <w:r>
        <w:rPr>
          <w:rFonts w:ascii="Symbol" w:hAnsi="Symbol"/>
          <w:lang w:eastAsia="zh-CN"/>
        </w:rPr>
        <w:tab/>
      </w:r>
      <w:r>
        <w:rPr>
          <w:rFonts w:ascii="Symbol" w:hAnsi="Symbol"/>
          <w:lang w:eastAsia="zh-CN"/>
        </w:rPr>
        <w:tab/>
      </w:r>
      <w:r w:rsidR="00542061" w:rsidRPr="00542061">
        <w:rPr>
          <w:position w:val="-28"/>
        </w:rPr>
        <w:object w:dxaOrig="2579" w:dyaOrig="640">
          <v:shape id="_x0000_i1052" type="#_x0000_t75" style="width:128.95pt;height:31.8pt" o:ole="">
            <v:imagedata r:id="rId115" o:title=""/>
          </v:shape>
          <o:OLEObject Type="Embed" ProgID="Equation.2" ShapeID="_x0000_i1052" DrawAspect="Content" ObjectID="_1585468133" r:id="rId116"/>
        </w:object>
      </w:r>
      <w:r w:rsidR="006E70D2">
        <w:rPr>
          <w:lang w:eastAsia="zh-CN"/>
        </w:rPr>
        <w:tab/>
        <w:t>(</w:t>
      </w:r>
      <w:r w:rsidR="006E70D2">
        <w:rPr>
          <w:rFonts w:hint="eastAsia"/>
          <w:lang w:eastAsia="zh-CN"/>
        </w:rPr>
        <w:t>36</w:t>
      </w:r>
      <w:r>
        <w:rPr>
          <w:lang w:eastAsia="zh-CN"/>
        </w:rPr>
        <w:t>)</w:t>
      </w:r>
    </w:p>
    <w:bookmarkEnd w:id="71"/>
    <w:p w:rsidR="00542061" w:rsidRDefault="0095017A">
      <w:pPr>
        <w:snapToGrid w:val="0"/>
        <w:rPr>
          <w:kern w:val="21"/>
          <w:lang w:eastAsia="zh-CN"/>
        </w:rPr>
      </w:pPr>
      <w:r>
        <w:rPr>
          <w:rFonts w:hint="eastAsia"/>
          <w:kern w:val="21"/>
          <w:lang w:eastAsia="zh-CN"/>
        </w:rPr>
        <w:t>其中</w:t>
      </w:r>
      <w:r>
        <w:rPr>
          <w:kern w:val="21"/>
          <w:lang w:eastAsia="zh-CN"/>
        </w:rPr>
        <w:t>：</w:t>
      </w:r>
    </w:p>
    <w:p w:rsidR="00542061" w:rsidRDefault="0095017A">
      <w:pPr>
        <w:pStyle w:val="Equationlegend"/>
        <w:tabs>
          <w:tab w:val="left" w:pos="1985"/>
        </w:tabs>
        <w:snapToGrid w:val="0"/>
        <w:rPr>
          <w:lang w:eastAsia="zh-CN"/>
        </w:rPr>
      </w:pPr>
      <w:r>
        <w:rPr>
          <w:rFonts w:hint="eastAsia"/>
          <w:i/>
          <w:lang w:eastAsia="zh-CN"/>
        </w:rPr>
        <w:tab/>
      </w:r>
      <w:r>
        <w:rPr>
          <w:i/>
          <w:lang w:eastAsia="zh-CN"/>
        </w:rPr>
        <w:t>N</w:t>
      </w:r>
      <w:r>
        <w:rPr>
          <w:lang w:eastAsia="zh-CN"/>
        </w:rPr>
        <w:t>：</w:t>
      </w:r>
      <w:r>
        <w:rPr>
          <w:lang w:eastAsia="zh-CN"/>
        </w:rPr>
        <w:tab/>
      </w:r>
      <w:r>
        <w:rPr>
          <w:rFonts w:hint="eastAsia"/>
          <w:lang w:eastAsia="zh-CN"/>
        </w:rPr>
        <w:t>可能使用相同频率的无线电链路数量</w:t>
      </w:r>
      <w:r>
        <w:rPr>
          <w:lang w:eastAsia="zh-CN"/>
        </w:rPr>
        <w:t>：</w:t>
      </w:r>
      <w:r w:rsidR="007B0182">
        <w:rPr>
          <w:noProof/>
          <w:position w:val="-10"/>
          <w:lang w:val="en-GB" w:eastAsia="zh-CN"/>
        </w:rPr>
        <w:drawing>
          <wp:inline distT="0" distB="0" distL="0" distR="0">
            <wp:extent cx="543560" cy="18986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a:srcRect/>
                    <a:stretch>
                      <a:fillRect/>
                    </a:stretch>
                  </pic:blipFill>
                  <pic:spPr bwMode="auto">
                    <a:xfrm>
                      <a:off x="0" y="0"/>
                      <a:ext cx="543560" cy="189865"/>
                    </a:xfrm>
                    <a:prstGeom prst="rect">
                      <a:avLst/>
                    </a:prstGeom>
                    <a:noFill/>
                    <a:ln w="9525">
                      <a:noFill/>
                      <a:miter lim="800000"/>
                      <a:headEnd/>
                      <a:tailEnd/>
                    </a:ln>
                  </pic:spPr>
                </pic:pic>
              </a:graphicData>
            </a:graphic>
          </wp:inline>
        </w:drawing>
      </w:r>
    </w:p>
    <w:p w:rsidR="00542061" w:rsidRDefault="0095017A">
      <w:pPr>
        <w:pStyle w:val="Equationlegend"/>
        <w:tabs>
          <w:tab w:val="left" w:pos="1985"/>
        </w:tabs>
        <w:rPr>
          <w:lang w:eastAsia="zh-CN"/>
        </w:rPr>
      </w:pPr>
      <w:r>
        <w:rPr>
          <w:rFonts w:hint="eastAsia"/>
          <w:i/>
          <w:lang w:eastAsia="zh-CN"/>
        </w:rPr>
        <w:tab/>
      </w:r>
      <w:r>
        <w:rPr>
          <w:i/>
          <w:lang w:eastAsia="zh-CN"/>
        </w:rPr>
        <w:t>A</w:t>
      </w:r>
      <w:r>
        <w:rPr>
          <w:iCs/>
          <w:lang w:eastAsia="zh-CN"/>
        </w:rPr>
        <w:t>：</w:t>
      </w:r>
      <w:r>
        <w:rPr>
          <w:lang w:eastAsia="zh-CN"/>
        </w:rPr>
        <w:tab/>
      </w:r>
      <w:r>
        <w:rPr>
          <w:rFonts w:hint="eastAsia"/>
          <w:lang w:eastAsia="zh-CN"/>
        </w:rPr>
        <w:t>每个无线电信道的发射容量。</w:t>
      </w:r>
    </w:p>
    <w:p w:rsidR="00542061" w:rsidRDefault="0095017A">
      <w:pPr>
        <w:snapToGrid w:val="0"/>
        <w:ind w:firstLineChars="200" w:firstLine="480"/>
        <w:rPr>
          <w:kern w:val="21"/>
          <w:lang w:eastAsia="zh-CN"/>
        </w:rPr>
      </w:pPr>
      <w:r>
        <w:rPr>
          <w:rFonts w:hint="eastAsia"/>
          <w:kern w:val="21"/>
          <w:lang w:eastAsia="zh-CN"/>
        </w:rPr>
        <w:t>台站</w:t>
      </w:r>
      <w:r>
        <w:rPr>
          <w:rFonts w:hint="eastAsia"/>
          <w:kern w:val="21"/>
          <w:lang w:eastAsia="zh-CN"/>
        </w:rPr>
        <w:t>Y</w:t>
      </w:r>
      <w:r>
        <w:rPr>
          <w:rFonts w:hint="eastAsia"/>
          <w:kern w:val="21"/>
          <w:lang w:eastAsia="zh-CN"/>
        </w:rPr>
        <w:t>接收到的干扰超过可接受的限度的概率</w:t>
      </w:r>
      <w:r>
        <w:rPr>
          <w:i/>
          <w:kern w:val="21"/>
          <w:lang w:eastAsia="zh-CN"/>
        </w:rPr>
        <w:t>p</w:t>
      </w:r>
      <w:r>
        <w:rPr>
          <w:rFonts w:hint="eastAsia"/>
          <w:kern w:val="21"/>
          <w:lang w:eastAsia="zh-CN"/>
        </w:rPr>
        <w:t>必须结合台站</w:t>
      </w:r>
      <w:r>
        <w:rPr>
          <w:rFonts w:hint="eastAsia"/>
          <w:kern w:val="21"/>
          <w:lang w:eastAsia="zh-CN"/>
        </w:rPr>
        <w:t>Y</w:t>
      </w:r>
      <w:r>
        <w:rPr>
          <w:rFonts w:hint="eastAsia"/>
          <w:kern w:val="21"/>
          <w:lang w:eastAsia="zh-CN"/>
        </w:rPr>
        <w:t>和</w:t>
      </w:r>
      <w:r>
        <w:rPr>
          <w:rFonts w:hint="eastAsia"/>
          <w:kern w:val="21"/>
          <w:lang w:eastAsia="zh-CN"/>
        </w:rPr>
        <w:t>Z</w:t>
      </w:r>
      <w:r>
        <w:rPr>
          <w:rFonts w:hint="eastAsia"/>
          <w:kern w:val="21"/>
          <w:lang w:eastAsia="zh-CN"/>
        </w:rPr>
        <w:t>的天线方向图来计算，</w:t>
      </w:r>
      <w:r w:rsidR="007B0182">
        <w:rPr>
          <w:noProof/>
          <w:position w:val="-10"/>
          <w:lang w:val="en-GB" w:eastAsia="zh-CN"/>
        </w:rPr>
        <w:drawing>
          <wp:inline distT="0" distB="0" distL="0" distR="0">
            <wp:extent cx="146685" cy="18097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a:srcRect/>
                    <a:stretch>
                      <a:fillRect/>
                    </a:stretch>
                  </pic:blipFill>
                  <pic:spPr bwMode="auto">
                    <a:xfrm>
                      <a:off x="0" y="0"/>
                      <a:ext cx="146685" cy="180975"/>
                    </a:xfrm>
                    <a:prstGeom prst="rect">
                      <a:avLst/>
                    </a:prstGeom>
                    <a:noFill/>
                    <a:ln w="9525">
                      <a:noFill/>
                      <a:miter lim="800000"/>
                      <a:headEnd/>
                      <a:tailEnd/>
                    </a:ln>
                  </pic:spPr>
                </pic:pic>
              </a:graphicData>
            </a:graphic>
          </wp:inline>
        </w:drawing>
      </w:r>
      <w:r>
        <w:rPr>
          <w:rFonts w:hint="eastAsia"/>
          <w:kern w:val="21"/>
          <w:lang w:eastAsia="zh-CN"/>
        </w:rPr>
        <w:t>是最大允许干扰概率。</w:t>
      </w:r>
    </w:p>
    <w:p w:rsidR="00542061" w:rsidRDefault="0095017A">
      <w:pPr>
        <w:snapToGrid w:val="0"/>
        <w:ind w:firstLineChars="200" w:firstLine="480"/>
        <w:rPr>
          <w:kern w:val="21"/>
          <w:lang w:eastAsia="zh-CN"/>
        </w:rPr>
      </w:pPr>
      <w:r>
        <w:rPr>
          <w:rFonts w:hint="eastAsia"/>
          <w:kern w:val="21"/>
          <w:lang w:eastAsia="zh-CN"/>
        </w:rPr>
        <w:t>因为忽略了来自两个或更多台站的干扰的叠加，在实际应用中应提供一些余量。</w:t>
      </w:r>
    </w:p>
    <w:p w:rsidR="00542061" w:rsidRDefault="0095017A">
      <w:pPr>
        <w:pStyle w:val="Heading3"/>
        <w:rPr>
          <w:lang w:eastAsia="zh-CN"/>
        </w:rPr>
      </w:pPr>
      <w:r>
        <w:rPr>
          <w:lang w:eastAsia="zh-CN"/>
        </w:rPr>
        <w:t>2.3.2</w:t>
      </w:r>
      <w:r>
        <w:rPr>
          <w:lang w:eastAsia="zh-CN"/>
        </w:rPr>
        <w:tab/>
      </w:r>
      <w:r>
        <w:rPr>
          <w:rFonts w:hint="eastAsia"/>
          <w:lang w:eastAsia="zh-CN"/>
        </w:rPr>
        <w:t>应用：</w:t>
      </w:r>
      <w:r>
        <w:rPr>
          <w:lang w:eastAsia="zh-CN"/>
        </w:rPr>
        <w:t>2 GHz</w:t>
      </w:r>
      <w:r>
        <w:rPr>
          <w:rFonts w:hint="eastAsia"/>
          <w:lang w:eastAsia="zh-CN"/>
        </w:rPr>
        <w:t>频带无线电中继系统的频谱效率</w:t>
      </w:r>
    </w:p>
    <w:p w:rsidR="00542061" w:rsidRDefault="0095017A">
      <w:pPr>
        <w:snapToGrid w:val="0"/>
        <w:ind w:firstLineChars="200" w:firstLine="480"/>
        <w:rPr>
          <w:kern w:val="21"/>
          <w:lang w:eastAsia="zh-CN"/>
        </w:rPr>
      </w:pPr>
      <w:r>
        <w:rPr>
          <w:rFonts w:hint="eastAsia"/>
          <w:kern w:val="21"/>
          <w:lang w:eastAsia="zh-CN"/>
        </w:rPr>
        <w:t>使用以上公式计算一个</w:t>
      </w:r>
      <w:r>
        <w:rPr>
          <w:kern w:val="21"/>
          <w:lang w:eastAsia="zh-CN"/>
        </w:rPr>
        <w:t>2 GHz</w:t>
      </w:r>
      <w:r>
        <w:rPr>
          <w:rFonts w:hint="eastAsia"/>
          <w:kern w:val="21"/>
          <w:lang w:eastAsia="zh-CN"/>
        </w:rPr>
        <w:t>频带小容量地面点对点无线电中继系统在传输电话时的</w:t>
      </w:r>
      <w:r>
        <w:rPr>
          <w:rFonts w:hint="eastAsia"/>
          <w:kern w:val="21"/>
          <w:lang w:eastAsia="zh-CN"/>
        </w:rPr>
        <w:t>SUE</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对于</w:t>
      </w:r>
      <w:r>
        <w:rPr>
          <w:rFonts w:hint="eastAsia"/>
          <w:kern w:val="21"/>
          <w:lang w:eastAsia="zh-CN"/>
        </w:rPr>
        <w:t>1.8</w:t>
      </w:r>
      <w:r w:rsidR="0080018C" w:rsidRPr="00A42FF4">
        <w:rPr>
          <w:lang w:val="en-GB" w:eastAsia="zh-CN"/>
        </w:rPr>
        <w:t xml:space="preserve"> m</w:t>
      </w:r>
      <w:r>
        <w:rPr>
          <w:rFonts w:hint="eastAsia"/>
          <w:kern w:val="21"/>
          <w:lang w:eastAsia="zh-CN"/>
        </w:rPr>
        <w:t>直径天线的相对频谱利用效率，使用表</w:t>
      </w:r>
      <w:r>
        <w:rPr>
          <w:rFonts w:hint="eastAsia"/>
          <w:kern w:val="21"/>
          <w:lang w:eastAsia="zh-CN"/>
        </w:rPr>
        <w:t>2</w:t>
      </w:r>
      <w:r>
        <w:rPr>
          <w:rFonts w:hint="eastAsia"/>
          <w:kern w:val="21"/>
          <w:lang w:eastAsia="zh-CN"/>
        </w:rPr>
        <w:t>中每种调制类型允许的干扰比和效率来计算。结果见图</w:t>
      </w:r>
      <w:r>
        <w:rPr>
          <w:rFonts w:hint="eastAsia"/>
          <w:kern w:val="21"/>
          <w:lang w:eastAsia="zh-CN"/>
        </w:rPr>
        <w:t>10</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对较小的衰落余量，数字系统优于模拟系统。在这个研究中，由于衰落引起的衰减同由于干扰引起的</w:t>
      </w:r>
      <w:r>
        <w:rPr>
          <w:i/>
          <w:kern w:val="21"/>
          <w:lang w:eastAsia="zh-CN"/>
        </w:rPr>
        <w:t>W/U</w:t>
      </w:r>
      <w:r>
        <w:rPr>
          <w:rFonts w:hint="eastAsia"/>
          <w:kern w:val="21"/>
          <w:lang w:eastAsia="zh-CN"/>
        </w:rPr>
        <w:t>（有用信号电平与无用信号电平比）的恶化相同。如果使用空间分隔技术，则所需的衰落余量较低。一般来讲，数字系统能带来较高的频谱利用效率。</w:t>
      </w:r>
    </w:p>
    <w:p w:rsidR="00542061" w:rsidRDefault="0095017A">
      <w:pPr>
        <w:snapToGrid w:val="0"/>
        <w:ind w:firstLineChars="200" w:firstLine="480"/>
        <w:rPr>
          <w:kern w:val="21"/>
          <w:lang w:eastAsia="zh-CN"/>
        </w:rPr>
      </w:pPr>
      <w:r>
        <w:rPr>
          <w:rFonts w:hint="eastAsia"/>
          <w:kern w:val="21"/>
          <w:lang w:eastAsia="zh-CN"/>
        </w:rPr>
        <w:t>对数字调制，将两相调制变为多相或多态调制的需要较少的带宽，但是在干扰较大时它可能有较低的频谱利用率。精确的值取决于天线特性等，但是当其他无线电链路围绕中继站周围在一个区域内任意分布时，从宏观的角度看</w:t>
      </w:r>
      <w:r>
        <w:rPr>
          <w:rFonts w:hint="eastAsia"/>
          <w:kern w:val="21"/>
          <w:lang w:eastAsia="zh-CN"/>
        </w:rPr>
        <w:t>4-PSK</w:t>
      </w:r>
      <w:r>
        <w:rPr>
          <w:rFonts w:hint="eastAsia"/>
          <w:kern w:val="21"/>
          <w:lang w:eastAsia="zh-CN"/>
        </w:rPr>
        <w:t>系统可能是最佳的。</w:t>
      </w:r>
    </w:p>
    <w:p w:rsidR="00542061" w:rsidRDefault="00542061">
      <w:pPr>
        <w:snapToGrid w:val="0"/>
        <w:rPr>
          <w:kern w:val="21"/>
          <w:lang w:eastAsia="zh-CN"/>
        </w:rPr>
      </w:pPr>
    </w:p>
    <w:p w:rsidR="00542061" w:rsidRDefault="00542061">
      <w:pPr>
        <w:snapToGrid w:val="0"/>
        <w:rPr>
          <w:lang w:eastAsia="zh-CN"/>
        </w:rPr>
        <w:sectPr w:rsidR="00542061">
          <w:headerReference w:type="even" r:id="rId119"/>
          <w:headerReference w:type="default" r:id="rId120"/>
          <w:footnotePr>
            <w:numFmt w:val="chicago"/>
          </w:footnotePr>
          <w:pgSz w:w="11906" w:h="16838"/>
          <w:pgMar w:top="1418" w:right="1134" w:bottom="1134" w:left="1134" w:header="720" w:footer="482" w:gutter="0"/>
          <w:pgNumType w:start="1"/>
          <w:cols w:space="720"/>
          <w:docGrid w:type="lines" w:linePitch="326" w:charSpace="6144"/>
        </w:sectPr>
      </w:pPr>
    </w:p>
    <w:p w:rsidR="00542061" w:rsidRPr="005A17E8" w:rsidRDefault="0095017A">
      <w:pPr>
        <w:pStyle w:val="TableNo"/>
        <w:rPr>
          <w:szCs w:val="24"/>
          <w:lang w:eastAsia="zh-CN"/>
        </w:rPr>
      </w:pPr>
      <w:r w:rsidRPr="005A17E8">
        <w:rPr>
          <w:rFonts w:hint="eastAsia"/>
          <w:szCs w:val="24"/>
          <w:lang w:eastAsia="zh-CN"/>
        </w:rPr>
        <w:lastRenderedPageBreak/>
        <w:t>表</w:t>
      </w:r>
      <w:r w:rsidRPr="005A17E8">
        <w:rPr>
          <w:szCs w:val="24"/>
          <w:lang w:eastAsia="zh-CN"/>
        </w:rPr>
        <w:t>2</w:t>
      </w:r>
    </w:p>
    <w:p w:rsidR="00542061" w:rsidRPr="005A17E8" w:rsidRDefault="0095017A">
      <w:pPr>
        <w:pStyle w:val="Tabletitle"/>
        <w:rPr>
          <w:szCs w:val="24"/>
          <w:lang w:eastAsia="zh-CN"/>
        </w:rPr>
      </w:pPr>
      <w:r w:rsidRPr="005A17E8">
        <w:rPr>
          <w:rFonts w:hint="eastAsia"/>
          <w:szCs w:val="24"/>
          <w:lang w:eastAsia="zh-CN"/>
        </w:rPr>
        <w:t>在</w:t>
      </w:r>
      <w:r w:rsidRPr="005A17E8">
        <w:rPr>
          <w:rFonts w:hint="eastAsia"/>
          <w:szCs w:val="24"/>
          <w:lang w:eastAsia="zh-CN"/>
        </w:rPr>
        <w:t>2 GHz</w:t>
      </w:r>
      <w:r w:rsidRPr="005A17E8">
        <w:rPr>
          <w:rFonts w:hint="eastAsia"/>
          <w:szCs w:val="24"/>
          <w:lang w:eastAsia="zh-CN"/>
        </w:rPr>
        <w:t>频带各种调制类型的参数</w:t>
      </w:r>
    </w:p>
    <w:tbl>
      <w:tblPr>
        <w:tblW w:w="14698" w:type="dxa"/>
        <w:tblInd w:w="57" w:type="dxa"/>
        <w:tblLayout w:type="fixed"/>
        <w:tblCellMar>
          <w:left w:w="57" w:type="dxa"/>
          <w:right w:w="57" w:type="dxa"/>
        </w:tblCellMar>
        <w:tblLook w:val="04A0" w:firstRow="1" w:lastRow="0" w:firstColumn="1" w:lastColumn="0" w:noHBand="0" w:noVBand="1"/>
      </w:tblPr>
      <w:tblGrid>
        <w:gridCol w:w="1077"/>
        <w:gridCol w:w="1304"/>
        <w:gridCol w:w="1304"/>
        <w:gridCol w:w="1103"/>
        <w:gridCol w:w="1189"/>
        <w:gridCol w:w="1961"/>
        <w:gridCol w:w="1418"/>
        <w:gridCol w:w="1418"/>
        <w:gridCol w:w="1236"/>
        <w:gridCol w:w="1148"/>
        <w:gridCol w:w="1540"/>
      </w:tblGrid>
      <w:tr w:rsidR="00542061" w:rsidRPr="00641735" w:rsidTr="00641735">
        <w:trPr>
          <w:cantSplit/>
        </w:trPr>
        <w:tc>
          <w:tcPr>
            <w:tcW w:w="2381"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rPr>
            </w:pPr>
            <w:r w:rsidRPr="00641735">
              <w:rPr>
                <w:rFonts w:hint="eastAsia"/>
                <w:b/>
                <w:szCs w:val="22"/>
              </w:rPr>
              <w:t>调制类型</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rPr>
            </w:pPr>
            <w:r w:rsidRPr="00641735">
              <w:rPr>
                <w:rFonts w:hint="eastAsia"/>
                <w:b/>
                <w:szCs w:val="22"/>
              </w:rPr>
              <w:t>允话的</w:t>
            </w:r>
            <w:r w:rsidRPr="00641735">
              <w:rPr>
                <w:rFonts w:hint="eastAsia"/>
                <w:b/>
                <w:i/>
                <w:szCs w:val="22"/>
              </w:rPr>
              <w:t>S</w:t>
            </w:r>
            <w:r w:rsidRPr="00641735">
              <w:rPr>
                <w:rFonts w:hint="eastAsia"/>
                <w:b/>
                <w:szCs w:val="22"/>
              </w:rPr>
              <w:t>/</w:t>
            </w:r>
            <w:r w:rsidRPr="00641735">
              <w:rPr>
                <w:rFonts w:hint="eastAsia"/>
                <w:b/>
                <w:i/>
                <w:szCs w:val="22"/>
              </w:rPr>
              <w:t>N</w:t>
            </w:r>
            <w:r w:rsidRPr="00641735">
              <w:rPr>
                <w:rFonts w:hint="eastAsia"/>
                <w:b/>
                <w:szCs w:val="22"/>
              </w:rPr>
              <w:t>或误差率</w:t>
            </w:r>
          </w:p>
        </w:tc>
        <w:tc>
          <w:tcPr>
            <w:tcW w:w="2292"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lang w:eastAsia="zh-CN"/>
              </w:rPr>
            </w:pPr>
            <w:r w:rsidRPr="00641735">
              <w:rPr>
                <w:rFonts w:hint="eastAsia"/>
                <w:b/>
                <w:szCs w:val="22"/>
                <w:lang w:eastAsia="zh-CN"/>
              </w:rPr>
              <w:t>干扰减少因子（</w:t>
            </w:r>
            <w:r w:rsidRPr="00641735">
              <w:rPr>
                <w:rFonts w:hint="eastAsia"/>
                <w:b/>
                <w:szCs w:val="22"/>
                <w:lang w:eastAsia="zh-CN"/>
              </w:rPr>
              <w:t>IRF</w:t>
            </w:r>
            <w:r w:rsidRPr="00641735">
              <w:rPr>
                <w:rFonts w:hint="eastAsia"/>
                <w:b/>
                <w:szCs w:val="22"/>
                <w:lang w:eastAsia="zh-CN"/>
              </w:rPr>
              <w:t>）</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lang w:eastAsia="zh-CN"/>
              </w:rPr>
            </w:pPr>
            <w:r w:rsidRPr="00641735">
              <w:rPr>
                <w:rFonts w:hint="eastAsia"/>
                <w:b/>
                <w:szCs w:val="22"/>
                <w:lang w:eastAsia="zh-CN"/>
              </w:rPr>
              <w:t>允许的有用信号与无用信号之比</w:t>
            </w:r>
            <w:r w:rsidRPr="00641735">
              <w:rPr>
                <w:rFonts w:hint="eastAsia"/>
                <w:b/>
                <w:i/>
                <w:szCs w:val="22"/>
                <w:lang w:eastAsia="zh-CN"/>
              </w:rPr>
              <w:t>W</w:t>
            </w:r>
            <w:r w:rsidRPr="00641735">
              <w:rPr>
                <w:rFonts w:hint="eastAsia"/>
                <w:b/>
                <w:szCs w:val="22"/>
                <w:lang w:eastAsia="zh-CN"/>
              </w:rPr>
              <w:t>/</w:t>
            </w:r>
            <w:r w:rsidRPr="00641735">
              <w:rPr>
                <w:rFonts w:hint="eastAsia"/>
                <w:b/>
                <w:i/>
                <w:szCs w:val="22"/>
                <w:lang w:eastAsia="zh-CN"/>
              </w:rPr>
              <w:t>U</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rPr>
            </w:pPr>
            <w:r w:rsidRPr="00641735">
              <w:rPr>
                <w:rFonts w:hint="eastAsia"/>
                <w:b/>
                <w:szCs w:val="22"/>
              </w:rPr>
              <w:t>与</w:t>
            </w:r>
            <w:r w:rsidRPr="00641735">
              <w:rPr>
                <w:rFonts w:hint="eastAsia"/>
                <w:b/>
                <w:szCs w:val="22"/>
              </w:rPr>
              <w:t>B</w:t>
            </w:r>
            <w:r w:rsidRPr="00641735">
              <w:rPr>
                <w:rFonts w:hint="eastAsia"/>
                <w:b/>
                <w:szCs w:val="22"/>
              </w:rPr>
              <w:t>相关的参数</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b/>
                <w:szCs w:val="22"/>
              </w:rPr>
            </w:pPr>
            <w:r w:rsidRPr="00641735">
              <w:rPr>
                <w:rFonts w:hint="eastAsia"/>
                <w:b/>
                <w:szCs w:val="22"/>
              </w:rPr>
              <w:t>相邻信道</w:t>
            </w:r>
            <w:r w:rsidRPr="00641735">
              <w:rPr>
                <w:b/>
                <w:szCs w:val="22"/>
              </w:rPr>
              <w:br/>
            </w:r>
            <w:r w:rsidRPr="00641735">
              <w:rPr>
                <w:rFonts w:hint="eastAsia"/>
                <w:b/>
                <w:szCs w:val="22"/>
              </w:rPr>
              <w:t>间隔</w:t>
            </w:r>
            <w:r w:rsidRPr="00641735">
              <w:rPr>
                <w:rFonts w:hint="eastAsia"/>
                <w:b/>
                <w:i/>
                <w:szCs w:val="22"/>
              </w:rPr>
              <w:t>B</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b/>
                <w:sz w:val="22"/>
                <w:szCs w:val="22"/>
              </w:rPr>
            </w:pPr>
            <w:r w:rsidRPr="00641735">
              <w:rPr>
                <w:rFonts w:hint="eastAsia"/>
                <w:b/>
                <w:sz w:val="22"/>
                <w:szCs w:val="22"/>
              </w:rPr>
              <w:t>信道</w:t>
            </w:r>
            <w:r w:rsidRPr="00641735">
              <w:rPr>
                <w:b/>
                <w:sz w:val="22"/>
                <w:szCs w:val="22"/>
              </w:rPr>
              <w:br/>
            </w:r>
            <w:r w:rsidRPr="00641735">
              <w:rPr>
                <w:rFonts w:hint="eastAsia"/>
                <w:b/>
                <w:sz w:val="22"/>
                <w:szCs w:val="22"/>
              </w:rPr>
              <w:t>数量</w:t>
            </w:r>
            <w:r w:rsidRPr="00641735">
              <w:rPr>
                <w:b/>
                <w:i/>
                <w:sz w:val="22"/>
                <w:szCs w:val="22"/>
              </w:rPr>
              <w:t>A</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b/>
                <w:sz w:val="22"/>
                <w:szCs w:val="22"/>
              </w:rPr>
            </w:pPr>
            <w:r w:rsidRPr="00641735">
              <w:rPr>
                <w:b/>
                <w:i/>
                <w:sz w:val="22"/>
                <w:szCs w:val="22"/>
              </w:rPr>
              <w:t>A/B</w:t>
            </w:r>
            <w:r w:rsidRPr="00641735">
              <w:rPr>
                <w:b/>
                <w:position w:val="6"/>
                <w:sz w:val="22"/>
                <w:szCs w:val="22"/>
              </w:rPr>
              <w:t>(1)</w:t>
            </w:r>
            <w:r w:rsidRPr="00641735">
              <w:rPr>
                <w:rFonts w:hint="eastAsia"/>
                <w:b/>
                <w:position w:val="6"/>
                <w:sz w:val="22"/>
                <w:szCs w:val="22"/>
              </w:rPr>
              <w:br/>
            </w:r>
            <w:r w:rsidRPr="00641735">
              <w:rPr>
                <w:rFonts w:hint="eastAsia"/>
                <w:b/>
                <w:sz w:val="22"/>
                <w:szCs w:val="22"/>
              </w:rPr>
              <w:t>（信道</w:t>
            </w:r>
            <w:r w:rsidRPr="00641735">
              <w:rPr>
                <w:rFonts w:hint="eastAsia"/>
                <w:b/>
                <w:sz w:val="22"/>
                <w:szCs w:val="22"/>
              </w:rPr>
              <w:t>/kHz</w:t>
            </w:r>
            <w:r w:rsidRPr="00641735">
              <w:rPr>
                <w:rFonts w:hint="eastAsia"/>
                <w:b/>
                <w:sz w:val="22"/>
                <w:szCs w:val="22"/>
              </w:rPr>
              <w:t>）</w:t>
            </w:r>
          </w:p>
        </w:tc>
      </w:tr>
      <w:tr w:rsidR="00542061" w:rsidRPr="00641735" w:rsidTr="00641735">
        <w:trPr>
          <w:cantSplit/>
        </w:trPr>
        <w:tc>
          <w:tcPr>
            <w:tcW w:w="1077"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模拟传输</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MF</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58 dB</w:t>
            </w:r>
          </w:p>
        </w:tc>
        <w:tc>
          <w:tcPr>
            <w:tcW w:w="2292"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20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xml:space="preserve">38 </w:t>
            </w:r>
            <w:r w:rsidR="00FE47F6" w:rsidRPr="00641735">
              <w:rPr>
                <w:rFonts w:hint="eastAsia"/>
                <w:szCs w:val="22"/>
                <w:lang w:eastAsia="zh-CN"/>
              </w:rPr>
              <w:t>dB</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542061" w:rsidRPr="004E4F4E" w:rsidRDefault="0095017A" w:rsidP="00132B2C">
            <w:pPr>
              <w:pStyle w:val="Tabletext"/>
              <w:tabs>
                <w:tab w:val="left" w:pos="1985"/>
              </w:tabs>
              <w:spacing w:before="60" w:after="60"/>
              <w:jc w:val="center"/>
              <w:rPr>
                <w:spacing w:val="-6"/>
                <w:szCs w:val="22"/>
                <w:lang w:eastAsia="zh-CN"/>
              </w:rPr>
            </w:pPr>
            <w:r w:rsidRPr="004E4F4E">
              <w:rPr>
                <w:rFonts w:hint="eastAsia"/>
                <w:spacing w:val="-6"/>
                <w:szCs w:val="22"/>
                <w:lang w:eastAsia="zh-CN"/>
              </w:rPr>
              <w:t>测试音的频偏：</w:t>
            </w:r>
            <w:r w:rsidRPr="004E4F4E">
              <w:rPr>
                <w:spacing w:val="-6"/>
                <w:szCs w:val="22"/>
                <w:lang w:eastAsia="zh-CN"/>
              </w:rPr>
              <w:t>100 kHz r.m.s.</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520 kHz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0.046</w:t>
            </w:r>
          </w:p>
        </w:tc>
      </w:tr>
      <w:tr w:rsidR="00542061" w:rsidRPr="00641735" w:rsidTr="00641735">
        <w:trPr>
          <w:cantSplit/>
        </w:trPr>
        <w:tc>
          <w:tcPr>
            <w:tcW w:w="1077"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SSB</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58 dB</w:t>
            </w:r>
          </w:p>
        </w:tc>
        <w:tc>
          <w:tcPr>
            <w:tcW w:w="2292"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9.5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48.5 dB</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lang w:eastAsia="zh-CN"/>
              </w:rPr>
            </w:pPr>
            <w:r w:rsidRPr="00641735">
              <w:rPr>
                <w:rFonts w:hint="eastAsia"/>
                <w:szCs w:val="22"/>
                <w:lang w:eastAsia="zh-CN"/>
              </w:rPr>
              <w:t>最高基带频率：</w:t>
            </w:r>
            <w:r w:rsidRPr="00641735">
              <w:rPr>
                <w:szCs w:val="22"/>
                <w:lang w:eastAsia="zh-CN"/>
              </w:rPr>
              <w:t>108 kHz</w:t>
            </w:r>
            <w:r w:rsidRPr="00641735">
              <w:rPr>
                <w:szCs w:val="22"/>
                <w:lang w:eastAsia="zh-CN"/>
              </w:rPr>
              <w:br/>
            </w:r>
            <w:r w:rsidRPr="00641735">
              <w:rPr>
                <w:rFonts w:hint="eastAsia"/>
                <w:szCs w:val="22"/>
                <w:lang w:eastAsia="zh-CN"/>
              </w:rPr>
              <w:t>滤波器系数：</w:t>
            </w:r>
            <w:r w:rsidRPr="00641735">
              <w:rPr>
                <w:szCs w:val="22"/>
                <w:lang w:eastAsia="zh-CN"/>
              </w:rPr>
              <w:t>×2</w:t>
            </w:r>
            <w:r w:rsidRPr="00641735">
              <w:rPr>
                <w:szCs w:val="22"/>
                <w:lang w:eastAsia="zh-CN"/>
              </w:rPr>
              <w:br/>
            </w:r>
            <w:r w:rsidRPr="00641735">
              <w:rPr>
                <w:rFonts w:hint="eastAsia"/>
                <w:szCs w:val="22"/>
                <w:lang w:eastAsia="zh-CN"/>
              </w:rPr>
              <w:t>频率容量：</w:t>
            </w:r>
            <w:r w:rsidRPr="00641735">
              <w:rPr>
                <w:szCs w:val="22"/>
                <w:lang w:eastAsia="zh-CN"/>
              </w:rPr>
              <w:t>20 kHz</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236 kHz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0.1</w:t>
            </w:r>
          </w:p>
        </w:tc>
      </w:tr>
      <w:tr w:rsidR="00542061" w:rsidRPr="00641735" w:rsidTr="00641735">
        <w:trPr>
          <w:cantSplit/>
        </w:trPr>
        <w:tc>
          <w:tcPr>
            <w:tcW w:w="1077"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数字传输</w:t>
            </w:r>
          </w:p>
        </w:tc>
        <w:tc>
          <w:tcPr>
            <w:tcW w:w="1304"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2-PSK</w:t>
            </w:r>
          </w:p>
        </w:tc>
        <w:tc>
          <w:tcPr>
            <w:tcW w:w="1304"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w:t>
            </w:r>
            <w:r w:rsidRPr="00132B2C">
              <w:rPr>
                <w:szCs w:val="22"/>
                <w:vertAlign w:val="superscript"/>
              </w:rPr>
              <w:t>−6</w:t>
            </w: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w:t>
            </w:r>
            <w:r w:rsidRPr="00641735">
              <w:rPr>
                <w:szCs w:val="22"/>
              </w:rPr>
              <w:t>C/N</w:t>
            </w:r>
            <w:r w:rsidRPr="00641735">
              <w:rPr>
                <w:rFonts w:hint="eastAsia"/>
                <w:szCs w:val="22"/>
              </w:rPr>
              <w:t>）</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（恶化）</w:t>
            </w:r>
          </w:p>
        </w:tc>
        <w:tc>
          <w:tcPr>
            <w:tcW w:w="1961"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16.2 dB</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时钟频率</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rFonts w:hint="eastAsia"/>
                <w:szCs w:val="22"/>
              </w:rPr>
              <w:t>滤波器系数</w:t>
            </w:r>
          </w:p>
        </w:tc>
        <w:tc>
          <w:tcPr>
            <w:tcW w:w="1236"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 MHz</w:t>
            </w:r>
          </w:p>
        </w:tc>
        <w:tc>
          <w:tcPr>
            <w:tcW w:w="1148"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vMerge w:val="restart"/>
            <w:tcBorders>
              <w:top w:val="single" w:sz="4" w:space="0" w:color="auto"/>
              <w:left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0.012</w:t>
            </w:r>
          </w:p>
        </w:tc>
      </w:tr>
      <w:tr w:rsidR="00542061" w:rsidRPr="00641735" w:rsidTr="00641735">
        <w:trPr>
          <w:cantSplit/>
        </w:trPr>
        <w:tc>
          <w:tcPr>
            <w:tcW w:w="1077" w:type="dxa"/>
            <w:vMerge/>
            <w:tcBorders>
              <w:left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10.7 dB</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5.5 dB</w:t>
            </w:r>
          </w:p>
        </w:tc>
        <w:tc>
          <w:tcPr>
            <w:tcW w:w="1961"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1 544 kHz</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1.3</w:t>
            </w:r>
          </w:p>
        </w:tc>
        <w:tc>
          <w:tcPr>
            <w:tcW w:w="1236"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148"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a7"/>
              <w:snapToGrid w:val="0"/>
              <w:spacing w:before="60" w:after="60"/>
              <w:jc w:val="center"/>
              <w:rPr>
                <w:sz w:val="22"/>
                <w:szCs w:val="22"/>
              </w:rPr>
            </w:pPr>
          </w:p>
        </w:tc>
        <w:tc>
          <w:tcPr>
            <w:tcW w:w="1540"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a7"/>
              <w:snapToGrid w:val="0"/>
              <w:spacing w:before="60" w:after="60"/>
              <w:jc w:val="center"/>
              <w:rPr>
                <w:sz w:val="22"/>
                <w:szCs w:val="22"/>
              </w:rPr>
            </w:pPr>
          </w:p>
        </w:tc>
      </w:tr>
      <w:tr w:rsidR="00542061" w:rsidRPr="00641735" w:rsidTr="00641735">
        <w:trPr>
          <w:cantSplit/>
        </w:trPr>
        <w:tc>
          <w:tcPr>
            <w:tcW w:w="1077" w:type="dxa"/>
            <w:vMerge/>
            <w:tcBorders>
              <w:left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4-PSK</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w:t>
            </w:r>
            <w:r w:rsidRPr="00132B2C">
              <w:rPr>
                <w:szCs w:val="22"/>
                <w:vertAlign w:val="superscript"/>
              </w:rPr>
              <w:t>−6</w:t>
            </w: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13.7 dB</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5.5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19.2 dB</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772 kHz</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1.4</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1.1 MHz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0.022</w:t>
            </w:r>
          </w:p>
        </w:tc>
      </w:tr>
      <w:tr w:rsidR="00542061" w:rsidRPr="00641735" w:rsidTr="00641735">
        <w:trPr>
          <w:cantSplit/>
        </w:trPr>
        <w:tc>
          <w:tcPr>
            <w:tcW w:w="1077" w:type="dxa"/>
            <w:vMerge/>
            <w:tcBorders>
              <w:left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8-PSK</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w:t>
            </w:r>
            <w:r w:rsidRPr="00132B2C">
              <w:rPr>
                <w:szCs w:val="22"/>
                <w:vertAlign w:val="superscript"/>
              </w:rPr>
              <w:t>−6</w:t>
            </w: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19.1 dB</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5.5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24.6 dB</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515 kHz</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1.5</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0.77 MHz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0.031</w:t>
            </w:r>
          </w:p>
        </w:tc>
      </w:tr>
      <w:tr w:rsidR="00542061" w:rsidRPr="00641735" w:rsidTr="00641735">
        <w:trPr>
          <w:cantSplit/>
        </w:trPr>
        <w:tc>
          <w:tcPr>
            <w:tcW w:w="1077" w:type="dxa"/>
            <w:vMerge/>
            <w:tcBorders>
              <w:left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QPRS</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w:t>
            </w:r>
            <w:r w:rsidRPr="00132B2C">
              <w:rPr>
                <w:szCs w:val="22"/>
                <w:vertAlign w:val="superscript"/>
              </w:rPr>
              <w:t>−6</w:t>
            </w: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16.8 dB</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5.5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22.3 dB</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722 kHz</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1.1</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0.85 MHz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0.028</w:t>
            </w:r>
          </w:p>
        </w:tc>
      </w:tr>
      <w:tr w:rsidR="00542061" w:rsidRPr="00641735" w:rsidTr="00641735">
        <w:trPr>
          <w:cantSplit/>
        </w:trPr>
        <w:tc>
          <w:tcPr>
            <w:tcW w:w="1077" w:type="dxa"/>
            <w:vMerge/>
            <w:tcBorders>
              <w:left w:val="single" w:sz="4" w:space="0" w:color="auto"/>
              <w:bottom w:val="single" w:sz="4" w:space="0" w:color="auto"/>
              <w:right w:val="single" w:sz="4" w:space="0" w:color="auto"/>
            </w:tcBorders>
            <w:vAlign w:val="center"/>
          </w:tcPr>
          <w:p w:rsidR="00542061" w:rsidRPr="00641735" w:rsidRDefault="00542061" w:rsidP="00132B2C">
            <w:pPr>
              <w:pStyle w:val="Tabletext"/>
              <w:tabs>
                <w:tab w:val="left" w:pos="1985"/>
              </w:tabs>
              <w:spacing w:before="60" w:after="60"/>
              <w:jc w:val="center"/>
              <w:rPr>
                <w:szCs w:val="22"/>
              </w:rPr>
            </w:pP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16-QAM</w:t>
            </w:r>
          </w:p>
        </w:tc>
        <w:tc>
          <w:tcPr>
            <w:tcW w:w="1304"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10</w:t>
            </w:r>
            <w:r w:rsidRPr="00132B2C">
              <w:rPr>
                <w:szCs w:val="22"/>
                <w:vertAlign w:val="superscript"/>
              </w:rPr>
              <w:t>−6</w:t>
            </w:r>
          </w:p>
        </w:tc>
        <w:tc>
          <w:tcPr>
            <w:tcW w:w="1103"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21.4 dB</w:t>
            </w:r>
          </w:p>
        </w:tc>
        <w:tc>
          <w:tcPr>
            <w:tcW w:w="1189"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5.5 dB</w:t>
            </w:r>
          </w:p>
        </w:tc>
        <w:tc>
          <w:tcPr>
            <w:tcW w:w="1961"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26.9 dB</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386 kHz</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 1.6</w:t>
            </w:r>
          </w:p>
        </w:tc>
        <w:tc>
          <w:tcPr>
            <w:tcW w:w="1236"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Tabletext"/>
              <w:tabs>
                <w:tab w:val="left" w:pos="1985"/>
              </w:tabs>
              <w:spacing w:before="60" w:after="60"/>
              <w:jc w:val="center"/>
              <w:rPr>
                <w:szCs w:val="22"/>
              </w:rPr>
            </w:pPr>
            <w:r w:rsidRPr="00641735">
              <w:rPr>
                <w:szCs w:val="22"/>
              </w:rPr>
              <w:t>0.62 MHz</w:t>
            </w:r>
          </w:p>
        </w:tc>
        <w:tc>
          <w:tcPr>
            <w:tcW w:w="1148"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24</w:t>
            </w:r>
          </w:p>
        </w:tc>
        <w:tc>
          <w:tcPr>
            <w:tcW w:w="1540" w:type="dxa"/>
            <w:tcBorders>
              <w:top w:val="single" w:sz="4" w:space="0" w:color="auto"/>
              <w:left w:val="single" w:sz="4" w:space="0" w:color="auto"/>
              <w:bottom w:val="single" w:sz="4" w:space="0" w:color="auto"/>
              <w:right w:val="single" w:sz="4" w:space="0" w:color="auto"/>
            </w:tcBorders>
            <w:vAlign w:val="center"/>
          </w:tcPr>
          <w:p w:rsidR="00542061" w:rsidRPr="00641735" w:rsidRDefault="0095017A" w:rsidP="00132B2C">
            <w:pPr>
              <w:pStyle w:val="a7"/>
              <w:snapToGrid w:val="0"/>
              <w:spacing w:before="60" w:after="60"/>
              <w:jc w:val="center"/>
              <w:rPr>
                <w:sz w:val="22"/>
                <w:szCs w:val="22"/>
              </w:rPr>
            </w:pPr>
            <w:r w:rsidRPr="00641735">
              <w:rPr>
                <w:sz w:val="22"/>
                <w:szCs w:val="22"/>
              </w:rPr>
              <w:t>0.039</w:t>
            </w:r>
          </w:p>
        </w:tc>
      </w:tr>
    </w:tbl>
    <w:p w:rsidR="00542061" w:rsidRPr="00705C0C" w:rsidRDefault="0095017A">
      <w:pPr>
        <w:pStyle w:val="Tablelegend"/>
        <w:tabs>
          <w:tab w:val="clear" w:pos="284"/>
          <w:tab w:val="left" w:pos="426"/>
          <w:tab w:val="left" w:pos="1985"/>
        </w:tabs>
        <w:ind w:left="426" w:hanging="426"/>
        <w:rPr>
          <w:sz w:val="18"/>
          <w:szCs w:val="18"/>
          <w:lang w:eastAsia="zh-CN"/>
        </w:rPr>
      </w:pPr>
      <w:r w:rsidRPr="00705C0C">
        <w:rPr>
          <w:position w:val="6"/>
          <w:sz w:val="18"/>
          <w:szCs w:val="18"/>
          <w:lang w:eastAsia="zh-CN"/>
        </w:rPr>
        <w:t>(1)</w:t>
      </w:r>
      <w:r w:rsidRPr="00705C0C">
        <w:rPr>
          <w:sz w:val="18"/>
          <w:szCs w:val="18"/>
          <w:lang w:eastAsia="zh-CN"/>
        </w:rPr>
        <w:tab/>
      </w:r>
      <w:r w:rsidRPr="00705C0C">
        <w:rPr>
          <w:rFonts w:hint="eastAsia"/>
          <w:sz w:val="18"/>
          <w:szCs w:val="18"/>
          <w:lang w:eastAsia="zh-CN"/>
        </w:rPr>
        <w:t>每种类型调制的合适的效率。</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sz w:val="18"/>
          <w:szCs w:val="18"/>
          <w:lang w:eastAsia="zh-CN"/>
        </w:rPr>
        <w:t>QPRS</w:t>
      </w: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正交部分响应系统。</w:t>
      </w:r>
    </w:p>
    <w:p w:rsidR="00542061" w:rsidRPr="00705C0C" w:rsidRDefault="0095017A">
      <w:pPr>
        <w:pStyle w:val="Tablelegend"/>
        <w:tabs>
          <w:tab w:val="clear" w:pos="284"/>
          <w:tab w:val="left" w:pos="426"/>
          <w:tab w:val="left" w:pos="1985"/>
        </w:tabs>
        <w:ind w:left="426" w:hanging="426"/>
        <w:rPr>
          <w:rFonts w:eastAsia="STKaiti"/>
          <w:sz w:val="18"/>
          <w:szCs w:val="18"/>
          <w:lang w:eastAsia="zh-CN"/>
        </w:rPr>
      </w:pPr>
      <w:r w:rsidRPr="00705C0C">
        <w:rPr>
          <w:rFonts w:eastAsia="STKaiti" w:hint="eastAsia"/>
          <w:iCs/>
          <w:sz w:val="18"/>
          <w:szCs w:val="18"/>
          <w:lang w:eastAsia="zh-CN"/>
        </w:rPr>
        <w:t>使用的假设是：</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每种调制类型的可接受的干扰和频谱效率见表</w:t>
      </w:r>
      <w:r w:rsidRPr="00705C0C">
        <w:rPr>
          <w:rFonts w:hint="eastAsia"/>
          <w:sz w:val="18"/>
          <w:szCs w:val="18"/>
          <w:lang w:eastAsia="zh-CN"/>
        </w:rPr>
        <w:t>1</w:t>
      </w:r>
      <w:r w:rsidRPr="00705C0C">
        <w:rPr>
          <w:rFonts w:hint="eastAsia"/>
          <w:sz w:val="18"/>
          <w:szCs w:val="18"/>
          <w:lang w:eastAsia="zh-CN"/>
        </w:rPr>
        <w:t>。总电路噪声的</w:t>
      </w:r>
      <w:r w:rsidRPr="00705C0C">
        <w:rPr>
          <w:rFonts w:hint="eastAsia"/>
          <w:sz w:val="18"/>
          <w:szCs w:val="18"/>
          <w:lang w:eastAsia="zh-CN"/>
        </w:rPr>
        <w:t>80%</w:t>
      </w:r>
      <w:r w:rsidRPr="00705C0C">
        <w:rPr>
          <w:rFonts w:hint="eastAsia"/>
          <w:sz w:val="18"/>
          <w:szCs w:val="18"/>
          <w:lang w:eastAsia="zh-CN"/>
        </w:rPr>
        <w:t>分配给干扰；</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受到干扰的台站（</w:t>
      </w:r>
      <w:r w:rsidRPr="00705C0C">
        <w:rPr>
          <w:rFonts w:hint="eastAsia"/>
          <w:sz w:val="18"/>
          <w:szCs w:val="18"/>
          <w:lang w:eastAsia="zh-CN"/>
        </w:rPr>
        <w:t>Y</w:t>
      </w:r>
      <w:r w:rsidRPr="00705C0C">
        <w:rPr>
          <w:rFonts w:hint="eastAsia"/>
          <w:sz w:val="18"/>
          <w:szCs w:val="18"/>
          <w:lang w:eastAsia="zh-CN"/>
        </w:rPr>
        <w:t>）与干扰台站的距离假设相同：认为该假设引起的效率计算上的误差很小，因为两个链路的自由空间损耗即使它们在长度上相差一倍，也仅有</w:t>
      </w:r>
      <w:r w:rsidRPr="00705C0C">
        <w:rPr>
          <w:rFonts w:hint="eastAsia"/>
          <w:sz w:val="18"/>
          <w:szCs w:val="18"/>
          <w:lang w:eastAsia="zh-CN"/>
        </w:rPr>
        <w:t>6 dB</w:t>
      </w:r>
      <w:r w:rsidRPr="00705C0C">
        <w:rPr>
          <w:rFonts w:hint="eastAsia"/>
          <w:sz w:val="18"/>
          <w:szCs w:val="18"/>
          <w:lang w:eastAsia="zh-CN"/>
        </w:rPr>
        <w:t>的差；</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有用信号和干扰信号的衰落假设没有相关性；</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天线辐射方向图是</w:t>
      </w:r>
      <w:r w:rsidRPr="00705C0C">
        <w:rPr>
          <w:rFonts w:hint="eastAsia"/>
          <w:sz w:val="18"/>
          <w:szCs w:val="18"/>
          <w:lang w:eastAsia="zh-CN"/>
        </w:rPr>
        <w:t>ITU-R F.699</w:t>
      </w:r>
      <w:r w:rsidRPr="00705C0C">
        <w:rPr>
          <w:rFonts w:hint="eastAsia"/>
          <w:sz w:val="18"/>
          <w:szCs w:val="18"/>
          <w:lang w:eastAsia="zh-CN"/>
        </w:rPr>
        <w:t>建议书中的参考图；</w:t>
      </w:r>
    </w:p>
    <w:p w:rsidR="00542061" w:rsidRPr="00705C0C" w:rsidRDefault="0095017A">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所有台站有相同的发射输出功率；</w:t>
      </w:r>
    </w:p>
    <w:p w:rsidR="00542061" w:rsidRDefault="0095017A" w:rsidP="005A17E8">
      <w:pPr>
        <w:pStyle w:val="Tablelegend"/>
        <w:tabs>
          <w:tab w:val="clear" w:pos="284"/>
          <w:tab w:val="left" w:pos="426"/>
          <w:tab w:val="left" w:pos="1985"/>
        </w:tabs>
        <w:spacing w:before="0"/>
        <w:ind w:left="426" w:hanging="426"/>
        <w:rPr>
          <w:sz w:val="18"/>
          <w:szCs w:val="18"/>
          <w:lang w:eastAsia="zh-CN"/>
        </w:rPr>
      </w:pPr>
      <w:r w:rsidRPr="00705C0C">
        <w:rPr>
          <w:rFonts w:hint="eastAsia"/>
          <w:sz w:val="18"/>
          <w:szCs w:val="18"/>
          <w:lang w:eastAsia="zh-CN"/>
        </w:rPr>
        <w:t>—</w:t>
      </w:r>
      <w:r w:rsidRPr="00705C0C">
        <w:rPr>
          <w:sz w:val="18"/>
          <w:szCs w:val="18"/>
          <w:lang w:eastAsia="zh-CN"/>
        </w:rPr>
        <w:tab/>
      </w:r>
      <w:r w:rsidRPr="00705C0C">
        <w:rPr>
          <w:rFonts w:hint="eastAsia"/>
          <w:sz w:val="18"/>
          <w:szCs w:val="18"/>
          <w:lang w:eastAsia="zh-CN"/>
        </w:rPr>
        <w:t>干扰概率的限制，</w:t>
      </w:r>
      <w:r w:rsidR="007B0182" w:rsidRPr="00705C0C">
        <w:rPr>
          <w:noProof/>
          <w:position w:val="-8"/>
          <w:sz w:val="18"/>
          <w:szCs w:val="18"/>
          <w:lang w:val="en-GB" w:eastAsia="zh-CN"/>
        </w:rPr>
        <w:drawing>
          <wp:inline distT="0" distB="0" distL="0" distR="0">
            <wp:extent cx="120650" cy="1555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srcRect/>
                    <a:stretch>
                      <a:fillRect/>
                    </a:stretch>
                  </pic:blipFill>
                  <pic:spPr bwMode="auto">
                    <a:xfrm>
                      <a:off x="0" y="0"/>
                      <a:ext cx="120650" cy="155575"/>
                    </a:xfrm>
                    <a:prstGeom prst="rect">
                      <a:avLst/>
                    </a:prstGeom>
                    <a:noFill/>
                    <a:ln w="9525">
                      <a:noFill/>
                      <a:miter lim="800000"/>
                      <a:headEnd/>
                      <a:tailEnd/>
                    </a:ln>
                  </pic:spPr>
                </pic:pic>
              </a:graphicData>
            </a:graphic>
          </wp:inline>
        </w:drawing>
      </w:r>
      <w:r w:rsidRPr="00705C0C">
        <w:rPr>
          <w:rFonts w:hint="eastAsia"/>
          <w:sz w:val="18"/>
          <w:szCs w:val="18"/>
          <w:lang w:eastAsia="zh-CN"/>
        </w:rPr>
        <w:t>=0.1</w:t>
      </w:r>
      <w:r w:rsidRPr="00705C0C">
        <w:rPr>
          <w:rFonts w:hint="eastAsia"/>
          <w:sz w:val="18"/>
          <w:szCs w:val="18"/>
          <w:lang w:eastAsia="zh-CN"/>
        </w:rPr>
        <w:t>。</w:t>
      </w:r>
    </w:p>
    <w:p w:rsidR="00542061" w:rsidRDefault="00542061">
      <w:pPr>
        <w:snapToGrid w:val="0"/>
        <w:rPr>
          <w:b/>
          <w:bCs/>
          <w:kern w:val="21"/>
          <w:lang w:eastAsia="zh-CN"/>
        </w:rPr>
        <w:sectPr w:rsidR="00542061" w:rsidSect="00176943">
          <w:headerReference w:type="even" r:id="rId122"/>
          <w:headerReference w:type="default" r:id="rId123"/>
          <w:pgSz w:w="16838" w:h="11906" w:orient="landscape"/>
          <w:pgMar w:top="1089" w:right="1077" w:bottom="1089" w:left="1077" w:header="482" w:footer="482" w:gutter="0"/>
          <w:cols w:space="720"/>
          <w:docGrid w:type="lines" w:linePitch="326" w:charSpace="6144"/>
        </w:sectPr>
      </w:pPr>
    </w:p>
    <w:p w:rsidR="00542061" w:rsidRDefault="0095017A">
      <w:pPr>
        <w:pStyle w:val="FigureNo"/>
        <w:spacing w:before="240"/>
        <w:rPr>
          <w:lang w:eastAsia="zh-CN"/>
        </w:rPr>
      </w:pPr>
      <w:r>
        <w:rPr>
          <w:rFonts w:hint="eastAsia"/>
          <w:lang w:eastAsia="zh-CN"/>
        </w:rPr>
        <w:lastRenderedPageBreak/>
        <w:t>图</w:t>
      </w:r>
      <w:r>
        <w:rPr>
          <w:rFonts w:hint="eastAsia"/>
          <w:lang w:eastAsia="zh-CN"/>
        </w:rPr>
        <w:t>11</w:t>
      </w:r>
    </w:p>
    <w:p w:rsidR="00542061" w:rsidRDefault="0095017A">
      <w:pPr>
        <w:pStyle w:val="Figuretitle"/>
      </w:pPr>
      <w:r>
        <w:rPr>
          <w:rFonts w:hint="eastAsia"/>
        </w:rPr>
        <w:t>随机布局时的</w:t>
      </w:r>
      <w:r>
        <w:t>SUE</w:t>
      </w:r>
    </w:p>
    <w:p w:rsidR="00542061" w:rsidRDefault="00615335">
      <w:pPr>
        <w:jc w:val="center"/>
        <w:rPr>
          <w:lang w:eastAsia="zh-CN"/>
        </w:rPr>
      </w:pPr>
      <w:r>
        <w:rPr>
          <w:noProof/>
          <w:lang w:val="en-GB" w:eastAsia="zh-CN"/>
        </w:rPr>
        <mc:AlternateContent>
          <mc:Choice Requires="wps">
            <w:drawing>
              <wp:anchor distT="0" distB="0" distL="114300" distR="114300" simplePos="0" relativeHeight="251698688" behindDoc="0" locked="0" layoutInCell="1" allowOverlap="1">
                <wp:simplePos x="0" y="0"/>
                <wp:positionH relativeFrom="column">
                  <wp:posOffset>521970</wp:posOffset>
                </wp:positionH>
                <wp:positionV relativeFrom="paragraph">
                  <wp:posOffset>1146175</wp:posOffset>
                </wp:positionV>
                <wp:extent cx="149225" cy="1085850"/>
                <wp:effectExtent l="0" t="0" r="0" b="0"/>
                <wp:wrapNone/>
                <wp:docPr id="70"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8585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705C0C">
                            <w:pPr>
                              <w:jc w:val="center"/>
                            </w:pPr>
                            <w:r w:rsidRPr="00F732BD">
                              <w:rPr>
                                <w:rFonts w:hint="eastAsia"/>
                                <w:sz w:val="18"/>
                                <w:szCs w:val="18"/>
                                <w:lang w:eastAsia="zh-CN"/>
                              </w:rPr>
                              <w:t>标准化的频谱利用效率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2" o:spid="_x0000_s1717" type="#_x0000_t202" style="position:absolute;left:0;text-align:left;margin-left:41.1pt;margin-top:90.25pt;width:11.75pt;height: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" stroked="f" strokecolor="#739cc3" strokeweight="1.25pt">
                <v:fill angle="90" focus="100%" type="gradient">
                  <o:fill v:ext="view" type="gradientUnscaled"/>
                </v:fill>
                <v:textbox style="layout-flow:vertical;mso-layout-flow-alt:bottom-to-top" inset="0,0,0,0">
                  <w:txbxContent>
                    <w:p w:rsidR="00D6328F" w:rsidRDefault="00D6328F" w:rsidP="00705C0C">
                      <w:pPr>
                        <w:jc w:val="center"/>
                      </w:pPr>
                      <w:r w:rsidRPr="00F732BD">
                        <w:rPr>
                          <w:rFonts w:hint="eastAsia"/>
                          <w:sz w:val="18"/>
                          <w:szCs w:val="18"/>
                          <w:lang w:eastAsia="zh-CN"/>
                        </w:rPr>
                        <w:t>标准化的频谱利用效率</w:t>
                      </w:r>
                    </w:p>
                  </w:txbxContent>
                </v:textbox>
              </v:shape>
            </w:pict>
          </mc:Fallback>
        </mc:AlternateContent>
      </w:r>
      <w:r>
        <w:rPr>
          <w:noProof/>
          <w:sz w:val="18"/>
          <w:szCs w:val="18"/>
          <w:lang w:val="en-GB" w:eastAsia="zh-CN"/>
        </w:rPr>
        <mc:AlternateContent>
          <mc:Choice Requires="wps">
            <w:drawing>
              <wp:anchor distT="0" distB="0" distL="114300" distR="114300" simplePos="0" relativeHeight="251652608" behindDoc="0" locked="0" layoutInCell="1" allowOverlap="1">
                <wp:simplePos x="0" y="0"/>
                <wp:positionH relativeFrom="column">
                  <wp:posOffset>1315085</wp:posOffset>
                </wp:positionH>
                <wp:positionV relativeFrom="paragraph">
                  <wp:posOffset>6070600</wp:posOffset>
                </wp:positionV>
                <wp:extent cx="262890" cy="125095"/>
                <wp:effectExtent l="4445" t="0" r="0" b="3175"/>
                <wp:wrapNone/>
                <wp:docPr id="69"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250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AF1A03">
                            <w:pPr>
                              <w:spacing w:before="0"/>
                              <w:jc w:val="right"/>
                            </w:pPr>
                            <w:r w:rsidRPr="00F732BD">
                              <w:rPr>
                                <w:rFonts w:hint="eastAsia"/>
                                <w:sz w:val="18"/>
                                <w:szCs w:val="18"/>
                                <w:lang w:eastAsia="zh-CN"/>
                              </w:rPr>
                              <w:t>曲线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5" o:spid="_x0000_s1718" type="#_x0000_t202" style="position:absolute;left:0;text-align:left;margin-left:103.55pt;margin-top:478pt;width:20.7pt;height: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" stroked="f" strokecolor="#739cc3" strokeweight="1.25pt">
                <v:fill angle="90" focus="100%" type="gradient">
                  <o:fill v:ext="view" type="gradientUnscaled"/>
                </v:fill>
                <v:textbox inset="0,0,0,0">
                  <w:txbxContent>
                    <w:p w:rsidR="00D6328F" w:rsidRDefault="00D6328F" w:rsidP="00AF1A03">
                      <w:pPr>
                        <w:spacing w:before="0"/>
                        <w:jc w:val="right"/>
                      </w:pPr>
                      <w:r w:rsidRPr="00F732BD">
                        <w:rPr>
                          <w:rFonts w:hint="eastAsia"/>
                          <w:sz w:val="18"/>
                          <w:szCs w:val="18"/>
                          <w:lang w:eastAsia="zh-CN"/>
                        </w:rPr>
                        <w:t>曲线</w:t>
                      </w:r>
                    </w:p>
                  </w:txbxContent>
                </v:textbox>
              </v:shape>
            </w:pict>
          </mc:Fallback>
        </mc:AlternateContent>
      </w:r>
      <w:r>
        <w:rPr>
          <w:noProof/>
          <w:sz w:val="18"/>
          <w:szCs w:val="18"/>
          <w:lang w:val="en-GB" w:eastAsia="zh-CN"/>
        </w:rPr>
        <mc:AlternateContent>
          <mc:Choice Requires="wps">
            <w:drawing>
              <wp:anchor distT="0" distB="0" distL="114300" distR="114300" simplePos="0" relativeHeight="251651584" behindDoc="0" locked="0" layoutInCell="1" allowOverlap="1">
                <wp:simplePos x="0" y="0"/>
                <wp:positionH relativeFrom="column">
                  <wp:posOffset>2659380</wp:posOffset>
                </wp:positionH>
                <wp:positionV relativeFrom="paragraph">
                  <wp:posOffset>4628515</wp:posOffset>
                </wp:positionV>
                <wp:extent cx="737235" cy="191770"/>
                <wp:effectExtent l="1905" t="1270" r="3810" b="0"/>
                <wp:wrapNone/>
                <wp:docPr id="65"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9177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A7587E">
                            <w:pPr>
                              <w:spacing w:before="0"/>
                              <w:rPr>
                                <w:sz w:val="18"/>
                                <w:szCs w:val="18"/>
                                <w:lang w:eastAsia="zh-CN"/>
                              </w:rPr>
                            </w:pPr>
                            <w:r w:rsidRPr="00F732BD">
                              <w:rPr>
                                <w:rFonts w:hint="eastAsia"/>
                                <w:sz w:val="18"/>
                                <w:szCs w:val="18"/>
                                <w:lang w:eastAsia="zh-CN"/>
                              </w:rPr>
                              <w:t>频段</w:t>
                            </w:r>
                            <w:r>
                              <w:rPr>
                                <w:rFonts w:hint="eastAsia"/>
                                <w:sz w:val="18"/>
                                <w:szCs w:val="18"/>
                                <w:lang w:eastAsia="zh-CN"/>
                              </w:rPr>
                              <w:t>：</w:t>
                            </w:r>
                            <w:r>
                              <w:rPr>
                                <w:rFonts w:hint="eastAsia"/>
                                <w:sz w:val="18"/>
                                <w:szCs w:val="18"/>
                                <w:lang w:eastAsia="zh-CN"/>
                              </w:rPr>
                              <w:t>2 GHz</w:t>
                            </w:r>
                          </w:p>
                          <w:p w:rsidR="00D6328F" w:rsidRDefault="00D6328F" w:rsidP="00A7587E">
                            <w:pPr>
                              <w:spacing w:before="0"/>
                              <w:rPr>
                                <w:lang w:eastAsia="zh-CN"/>
                              </w:rPr>
                            </w:pPr>
                            <w:r w:rsidRPr="00F732BD">
                              <w:rPr>
                                <w:rFonts w:hint="eastAsia"/>
                                <w:sz w:val="18"/>
                                <w:szCs w:val="18"/>
                                <w:lang w:eastAsia="zh-CN"/>
                              </w:rPr>
                              <w:t>能力：</w:t>
                            </w:r>
                            <w:r w:rsidRPr="00F732BD">
                              <w:rPr>
                                <w:rFonts w:hint="eastAsia"/>
                                <w:sz w:val="18"/>
                                <w:szCs w:val="18"/>
                                <w:lang w:eastAsia="zh-CN"/>
                              </w:rPr>
                              <w:t>24</w:t>
                            </w:r>
                            <w:r w:rsidRPr="00F732BD">
                              <w:rPr>
                                <w:rFonts w:hint="eastAsia"/>
                                <w:sz w:val="18"/>
                                <w:szCs w:val="18"/>
                                <w:lang w:eastAsia="zh-CN"/>
                              </w:rPr>
                              <w:t>条信道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4" o:spid="_x0000_s1719" type="#_x0000_t202" style="position:absolute;left:0;text-align:left;margin-left:209.4pt;margin-top:364.45pt;width:58.05pt;height:1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" stroked="f" strokecolor="#739cc3" strokeweight="1.25pt">
                <v:fill angle="90" focus="100%" type="gradient">
                  <o:fill v:ext="view" type="gradientUnscaled"/>
                </v:fill>
                <v:textbox>
                  <w:txbxContent>
                    <w:p w:rsidR="00D6328F" w:rsidRDefault="00D6328F" w:rsidP="00A7587E">
                      <w:pPr>
                        <w:spacing w:before="0"/>
                        <w:rPr>
                          <w:sz w:val="18"/>
                          <w:szCs w:val="18"/>
                          <w:lang w:eastAsia="zh-CN"/>
                        </w:rPr>
                      </w:pPr>
                      <w:r w:rsidRPr="00F732BD">
                        <w:rPr>
                          <w:rFonts w:hint="eastAsia"/>
                          <w:sz w:val="18"/>
                          <w:szCs w:val="18"/>
                          <w:lang w:eastAsia="zh-CN"/>
                        </w:rPr>
                        <w:t>频段</w:t>
                      </w:r>
                      <w:r>
                        <w:rPr>
                          <w:rFonts w:hint="eastAsia"/>
                          <w:sz w:val="18"/>
                          <w:szCs w:val="18"/>
                          <w:lang w:eastAsia="zh-CN"/>
                        </w:rPr>
                        <w:t>：</w:t>
                      </w:r>
                      <w:r>
                        <w:rPr>
                          <w:rFonts w:hint="eastAsia"/>
                          <w:sz w:val="18"/>
                          <w:szCs w:val="18"/>
                          <w:lang w:eastAsia="zh-CN"/>
                        </w:rPr>
                        <w:t>2 GHz</w:t>
                      </w:r>
                    </w:p>
                    <w:p w:rsidR="00D6328F" w:rsidRDefault="00D6328F" w:rsidP="00A7587E">
                      <w:pPr>
                        <w:spacing w:before="0"/>
                        <w:rPr>
                          <w:lang w:eastAsia="zh-CN"/>
                        </w:rPr>
                      </w:pPr>
                      <w:r w:rsidRPr="00F732BD">
                        <w:rPr>
                          <w:rFonts w:hint="eastAsia"/>
                          <w:sz w:val="18"/>
                          <w:szCs w:val="18"/>
                          <w:lang w:eastAsia="zh-CN"/>
                        </w:rPr>
                        <w:t>能力：</w:t>
                      </w:r>
                      <w:r w:rsidRPr="00F732BD">
                        <w:rPr>
                          <w:rFonts w:hint="eastAsia"/>
                          <w:sz w:val="18"/>
                          <w:szCs w:val="18"/>
                          <w:lang w:eastAsia="zh-CN"/>
                        </w:rPr>
                        <w:t>24</w:t>
                      </w:r>
                      <w:r w:rsidRPr="00F732BD">
                        <w:rPr>
                          <w:rFonts w:hint="eastAsia"/>
                          <w:sz w:val="18"/>
                          <w:szCs w:val="18"/>
                          <w:lang w:eastAsia="zh-CN"/>
                        </w:rPr>
                        <w:t>条信道</w:t>
                      </w:r>
                    </w:p>
                  </w:txbxContent>
                </v:textbox>
              </v:shape>
            </w:pict>
          </mc:Fallback>
        </mc:AlternateContent>
      </w:r>
      <w:r>
        <w:rPr>
          <w:noProof/>
          <w:sz w:val="18"/>
          <w:szCs w:val="18"/>
          <w:lang w:val="en-GB" w:eastAsia="zh-CN"/>
        </w:rPr>
        <mc:AlternateContent>
          <mc:Choice Requires="wps">
            <w:drawing>
              <wp:anchor distT="0" distB="0" distL="114300" distR="114300" simplePos="0" relativeHeight="251650560" behindDoc="0" locked="0" layoutInCell="1" allowOverlap="1">
                <wp:simplePos x="0" y="0"/>
                <wp:positionH relativeFrom="column">
                  <wp:posOffset>2659380</wp:posOffset>
                </wp:positionH>
                <wp:positionV relativeFrom="paragraph">
                  <wp:posOffset>4425950</wp:posOffset>
                </wp:positionV>
                <wp:extent cx="628650" cy="133350"/>
                <wp:effectExtent l="1905" t="4445" r="0" b="0"/>
                <wp:wrapNone/>
                <wp:docPr id="6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335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A7587E">
                            <w:pPr>
                              <w:spacing w:before="0"/>
                              <w:jc w:val="center"/>
                            </w:pPr>
                            <w:r w:rsidRPr="00F732BD">
                              <w:rPr>
                                <w:rFonts w:hint="eastAsia"/>
                                <w:kern w:val="21"/>
                                <w:sz w:val="18"/>
                                <w:szCs w:val="18"/>
                                <w:lang w:eastAsia="zh-CN"/>
                              </w:rPr>
                              <w:t>衰落余量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720" type="#_x0000_t202" style="position:absolute;left:0;text-align:left;margin-left:209.4pt;margin-top:348.5pt;width:49.5pt;height: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" stroked="f" strokecolor="#739cc3" strokeweight="1.25pt">
                <v:fill angle="90" focus="100%" type="gradient">
                  <o:fill v:ext="view" type="gradientUnscaled"/>
                </v:fill>
                <v:textbox>
                  <w:txbxContent>
                    <w:p w:rsidR="00D6328F" w:rsidRDefault="00D6328F" w:rsidP="00A7587E">
                      <w:pPr>
                        <w:spacing w:before="0"/>
                        <w:jc w:val="center"/>
                      </w:pPr>
                      <w:r w:rsidRPr="00F732BD">
                        <w:rPr>
                          <w:rFonts w:hint="eastAsia"/>
                          <w:kern w:val="21"/>
                          <w:sz w:val="18"/>
                          <w:szCs w:val="18"/>
                          <w:lang w:eastAsia="zh-CN"/>
                        </w:rPr>
                        <w:t>衰落余量</w:t>
                      </w:r>
                    </w:p>
                  </w:txbxContent>
                </v:textbox>
              </v:shape>
            </w:pict>
          </mc:Fallback>
        </mc:AlternateContent>
      </w:r>
      <w:r w:rsidR="007B0182">
        <w:rPr>
          <w:noProof/>
          <w:lang w:val="en-GB" w:eastAsia="zh-CN"/>
        </w:rPr>
        <w:drawing>
          <wp:inline distT="0" distB="0" distL="0" distR="0">
            <wp:extent cx="5012055" cy="680593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srcRect/>
                    <a:stretch>
                      <a:fillRect/>
                    </a:stretch>
                  </pic:blipFill>
                  <pic:spPr bwMode="auto">
                    <a:xfrm>
                      <a:off x="0" y="0"/>
                      <a:ext cx="5012055" cy="6805930"/>
                    </a:xfrm>
                    <a:prstGeom prst="rect">
                      <a:avLst/>
                    </a:prstGeom>
                    <a:noFill/>
                    <a:ln w="9525">
                      <a:noFill/>
                      <a:miter lim="800000"/>
                      <a:headEnd/>
                      <a:tailEnd/>
                    </a:ln>
                  </pic:spPr>
                </pic:pic>
              </a:graphicData>
            </a:graphic>
          </wp:inline>
        </w:drawing>
      </w:r>
    </w:p>
    <w:p w:rsidR="00AF1A03" w:rsidRDefault="00AF1A03">
      <w:pPr>
        <w:jc w:val="center"/>
        <w:rPr>
          <w:lang w:eastAsia="zh-CN"/>
        </w:rPr>
      </w:pPr>
    </w:p>
    <w:p w:rsidR="00542061" w:rsidRDefault="0095017A">
      <w:pPr>
        <w:pStyle w:val="Heading3"/>
        <w:rPr>
          <w:lang w:eastAsia="zh-CN"/>
        </w:rPr>
      </w:pPr>
      <w:r>
        <w:rPr>
          <w:lang w:eastAsia="zh-CN"/>
        </w:rPr>
        <w:t>2.3.3</w:t>
      </w:r>
      <w:r>
        <w:rPr>
          <w:lang w:eastAsia="zh-CN"/>
        </w:rPr>
        <w:tab/>
      </w:r>
      <w:r>
        <w:rPr>
          <w:rFonts w:hint="eastAsia"/>
          <w:lang w:eastAsia="zh-CN"/>
        </w:rPr>
        <w:t>在随机网格状网络中的</w:t>
      </w:r>
      <w:r>
        <w:rPr>
          <w:lang w:eastAsia="zh-CN"/>
        </w:rPr>
        <w:t>SUE</w:t>
      </w:r>
    </w:p>
    <w:p w:rsidR="00542061" w:rsidRDefault="0095017A">
      <w:pPr>
        <w:snapToGrid w:val="0"/>
        <w:ind w:firstLineChars="200" w:firstLine="480"/>
        <w:rPr>
          <w:kern w:val="21"/>
        </w:rPr>
      </w:pPr>
      <w:r>
        <w:rPr>
          <w:rFonts w:hint="eastAsia"/>
          <w:kern w:val="21"/>
          <w:lang w:eastAsia="zh-CN"/>
        </w:rPr>
        <w:t>为了公平地比较调制技术，可以假设一个交错频率规划，它的信道间隔对应于邻道干扰引起的性能恶化。表</w:t>
      </w:r>
      <w:r>
        <w:rPr>
          <w:kern w:val="21"/>
          <w:lang w:eastAsia="zh-CN"/>
        </w:rPr>
        <w:t>3</w:t>
      </w:r>
      <w:r>
        <w:rPr>
          <w:rFonts w:hint="eastAsia"/>
          <w:kern w:val="21"/>
          <w:lang w:eastAsia="zh-CN"/>
        </w:rPr>
        <w:t>给出一个在原</w:t>
      </w:r>
      <w:r>
        <w:rPr>
          <w:kern w:val="21"/>
          <w:lang w:eastAsia="zh-CN"/>
        </w:rPr>
        <w:t>CCIR</w:t>
      </w:r>
      <w:r>
        <w:rPr>
          <w:rFonts w:hint="eastAsia"/>
          <w:kern w:val="21"/>
          <w:lang w:eastAsia="zh-CN"/>
        </w:rPr>
        <w:t>报告</w:t>
      </w:r>
      <w:r>
        <w:rPr>
          <w:kern w:val="21"/>
          <w:lang w:eastAsia="zh-CN"/>
        </w:rPr>
        <w:t>608</w:t>
      </w:r>
      <w:r>
        <w:rPr>
          <w:rFonts w:hint="eastAsia"/>
          <w:kern w:val="21"/>
          <w:lang w:eastAsia="zh-CN"/>
        </w:rPr>
        <w:t>（</w:t>
      </w:r>
      <w:r>
        <w:rPr>
          <w:rFonts w:hint="eastAsia"/>
          <w:kern w:val="21"/>
          <w:lang w:eastAsia="zh-CN"/>
        </w:rPr>
        <w:t>1978</w:t>
      </w:r>
      <w:r>
        <w:rPr>
          <w:rFonts w:hint="eastAsia"/>
          <w:kern w:val="21"/>
          <w:lang w:eastAsia="zh-CN"/>
        </w:rPr>
        <w:t>年，京都）中定义的归一化信道间隔的试验值</w:t>
      </w:r>
      <w:r>
        <w:rPr>
          <w:kern w:val="21"/>
          <w:lang w:eastAsia="zh-CN"/>
        </w:rPr>
        <w:t>X</w:t>
      </w:r>
      <w:r>
        <w:rPr>
          <w:rFonts w:hint="eastAsia"/>
          <w:kern w:val="21"/>
          <w:lang w:eastAsia="zh-CN"/>
        </w:rPr>
        <w:t>，</w:t>
      </w:r>
      <w:proofErr w:type="gramStart"/>
      <w:r>
        <w:rPr>
          <w:rFonts w:hint="eastAsia"/>
          <w:kern w:val="21"/>
          <w:lang w:eastAsia="zh-CN"/>
        </w:rPr>
        <w:t>和相应的频谱</w:t>
      </w:r>
      <w:r>
        <w:rPr>
          <w:rFonts w:hint="eastAsia"/>
          <w:spacing w:val="-2"/>
          <w:kern w:val="21"/>
          <w:lang w:eastAsia="zh-CN"/>
        </w:rPr>
        <w:t>效率</w:t>
      </w:r>
      <w:r>
        <w:rPr>
          <w:rFonts w:hint="eastAsia"/>
          <w:spacing w:val="-2"/>
          <w:kern w:val="21"/>
          <w:lang w:eastAsia="zh-CN"/>
        </w:rPr>
        <w:t>(</w:t>
      </w:r>
      <w:proofErr w:type="gramEnd"/>
      <w:r>
        <w:rPr>
          <w:spacing w:val="-2"/>
          <w:kern w:val="21"/>
          <w:lang w:eastAsia="zh-CN"/>
        </w:rPr>
        <w:t>bit/(s</w:t>
      </w:r>
      <w:r>
        <w:rPr>
          <w:kern w:val="21"/>
          <w:position w:val="6"/>
          <w:lang w:eastAsia="zh-CN"/>
        </w:rPr>
        <w:t>.</w:t>
      </w:r>
      <w:r>
        <w:rPr>
          <w:spacing w:val="-2"/>
          <w:kern w:val="21"/>
          <w:lang w:eastAsia="zh-CN"/>
        </w:rPr>
        <w:t>Hz</w:t>
      </w:r>
      <w:r>
        <w:rPr>
          <w:rFonts w:hint="eastAsia"/>
          <w:kern w:val="21"/>
          <w:lang w:eastAsia="zh-CN"/>
        </w:rPr>
        <w:t>)</w:t>
      </w:r>
      <w:r>
        <w:rPr>
          <w:rFonts w:hint="eastAsia"/>
          <w:spacing w:val="-2"/>
          <w:kern w:val="21"/>
          <w:lang w:eastAsia="zh-CN"/>
        </w:rPr>
        <w:t>)</w:t>
      </w:r>
      <w:r>
        <w:rPr>
          <w:rFonts w:hint="eastAsia"/>
          <w:spacing w:val="-2"/>
          <w:kern w:val="21"/>
          <w:lang w:eastAsia="zh-CN"/>
        </w:rPr>
        <w:t>。即使基于其他的假设能得到不同的结果，也应注意到表</w:t>
      </w:r>
      <w:r>
        <w:rPr>
          <w:spacing w:val="-2"/>
          <w:kern w:val="21"/>
          <w:lang w:eastAsia="zh-CN"/>
        </w:rPr>
        <w:t>3</w:t>
      </w:r>
      <w:r>
        <w:rPr>
          <w:rFonts w:hint="eastAsia"/>
          <w:spacing w:val="-2"/>
          <w:kern w:val="21"/>
          <w:lang w:eastAsia="zh-CN"/>
        </w:rPr>
        <w:t>的计算结果与从特定信道安</w:t>
      </w:r>
      <w:r>
        <w:rPr>
          <w:rFonts w:hint="eastAsia"/>
          <w:kern w:val="21"/>
          <w:lang w:eastAsia="zh-CN"/>
        </w:rPr>
        <w:t>排，如</w:t>
      </w:r>
      <w:r>
        <w:rPr>
          <w:kern w:val="21"/>
          <w:lang w:eastAsia="zh-CN"/>
        </w:rPr>
        <w:t>ITU-R</w:t>
      </w:r>
      <w:r>
        <w:rPr>
          <w:rFonts w:hint="eastAsia"/>
          <w:kern w:val="21"/>
          <w:lang w:eastAsia="zh-CN"/>
        </w:rPr>
        <w:t>所建议，得到的值很接近（例如</w:t>
      </w:r>
      <w:r>
        <w:rPr>
          <w:kern w:val="21"/>
          <w:lang w:eastAsia="zh-CN"/>
        </w:rPr>
        <w:t xml:space="preserve">140 </w:t>
      </w:r>
      <w:r>
        <w:rPr>
          <w:kern w:val="21"/>
          <w:lang w:eastAsia="zh-CN"/>
        </w:rPr>
        <w:lastRenderedPageBreak/>
        <w:t>Mbit/s</w:t>
      </w:r>
      <w:r>
        <w:rPr>
          <w:rFonts w:hint="eastAsia"/>
          <w:kern w:val="21"/>
          <w:lang w:eastAsia="zh-CN"/>
        </w:rPr>
        <w:t>，</w:t>
      </w:r>
      <w:r>
        <w:rPr>
          <w:kern w:val="21"/>
          <w:lang w:eastAsia="zh-CN"/>
        </w:rPr>
        <w:t>16</w:t>
      </w:r>
      <w:r>
        <w:rPr>
          <w:rFonts w:hint="eastAsia"/>
          <w:kern w:val="21"/>
          <w:lang w:eastAsia="zh-CN"/>
        </w:rPr>
        <w:t>-</w:t>
      </w:r>
      <w:r>
        <w:rPr>
          <w:kern w:val="21"/>
          <w:lang w:eastAsia="zh-CN"/>
        </w:rPr>
        <w:t>QAM</w:t>
      </w:r>
      <w:r>
        <w:rPr>
          <w:rFonts w:hint="eastAsia"/>
          <w:kern w:val="21"/>
          <w:lang w:eastAsia="zh-CN"/>
        </w:rPr>
        <w:t>调制和交叉极化信道间</w:t>
      </w:r>
      <w:r>
        <w:rPr>
          <w:kern w:val="21"/>
          <w:lang w:eastAsia="zh-CN"/>
        </w:rPr>
        <w:t>40 MHz</w:t>
      </w:r>
      <w:r>
        <w:rPr>
          <w:rFonts w:hint="eastAsia"/>
          <w:kern w:val="21"/>
          <w:lang w:eastAsia="zh-CN"/>
        </w:rPr>
        <w:t>的信道间隔）。</w:t>
      </w:r>
      <w:r>
        <w:rPr>
          <w:rFonts w:hint="eastAsia"/>
          <w:kern w:val="21"/>
        </w:rPr>
        <w:t>测量值可能与这些计算值有差别。</w:t>
      </w:r>
    </w:p>
    <w:p w:rsidR="00542061" w:rsidRPr="005A17E8" w:rsidRDefault="0095017A">
      <w:pPr>
        <w:pStyle w:val="TableNo"/>
        <w:rPr>
          <w:szCs w:val="24"/>
        </w:rPr>
      </w:pPr>
      <w:r w:rsidRPr="005A17E8">
        <w:rPr>
          <w:rFonts w:hint="eastAsia"/>
          <w:szCs w:val="24"/>
        </w:rPr>
        <w:t>表</w:t>
      </w:r>
      <w:r w:rsidRPr="005A17E8">
        <w:rPr>
          <w:szCs w:val="24"/>
        </w:rPr>
        <w:t>3</w:t>
      </w:r>
    </w:p>
    <w:tbl>
      <w:tblPr>
        <w:tblW w:w="81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1"/>
        <w:gridCol w:w="2835"/>
        <w:gridCol w:w="2835"/>
      </w:tblGrid>
      <w:tr w:rsidR="00542061">
        <w:trPr>
          <w:jc w:val="center"/>
        </w:trPr>
        <w:tc>
          <w:tcPr>
            <w:tcW w:w="2461" w:type="dxa"/>
            <w:tcBorders>
              <w:top w:val="single" w:sz="4" w:space="0" w:color="auto"/>
              <w:left w:val="single" w:sz="4" w:space="0" w:color="auto"/>
              <w:bottom w:val="single" w:sz="4" w:space="0" w:color="auto"/>
              <w:right w:val="single" w:sz="4" w:space="0" w:color="auto"/>
            </w:tcBorders>
            <w:vAlign w:val="center"/>
          </w:tcPr>
          <w:p w:rsidR="00542061" w:rsidRPr="00700375" w:rsidRDefault="0095017A">
            <w:pPr>
              <w:pStyle w:val="Tabletext"/>
              <w:tabs>
                <w:tab w:val="left" w:pos="1985"/>
              </w:tabs>
              <w:jc w:val="center"/>
              <w:rPr>
                <w:b/>
                <w:szCs w:val="22"/>
              </w:rPr>
            </w:pPr>
            <w:r w:rsidRPr="00700375">
              <w:rPr>
                <w:rFonts w:hint="eastAsia"/>
                <w:b/>
                <w:szCs w:val="22"/>
              </w:rPr>
              <w:t>调制方法</w:t>
            </w:r>
          </w:p>
        </w:tc>
        <w:tc>
          <w:tcPr>
            <w:tcW w:w="2835" w:type="dxa"/>
            <w:tcBorders>
              <w:top w:val="single" w:sz="4" w:space="0" w:color="auto"/>
              <w:left w:val="single" w:sz="4" w:space="0" w:color="auto"/>
              <w:bottom w:val="single" w:sz="4" w:space="0" w:color="auto"/>
              <w:right w:val="single" w:sz="4" w:space="0" w:color="auto"/>
            </w:tcBorders>
            <w:vAlign w:val="center"/>
          </w:tcPr>
          <w:p w:rsidR="00542061" w:rsidRPr="00700375" w:rsidRDefault="0095017A">
            <w:pPr>
              <w:pStyle w:val="Tabletext"/>
              <w:tabs>
                <w:tab w:val="left" w:pos="1985"/>
              </w:tabs>
              <w:jc w:val="center"/>
              <w:rPr>
                <w:b/>
                <w:szCs w:val="22"/>
              </w:rPr>
            </w:pPr>
            <w:r w:rsidRPr="00700375">
              <w:rPr>
                <w:rFonts w:hint="eastAsia"/>
                <w:b/>
                <w:szCs w:val="22"/>
              </w:rPr>
              <w:t>归一化信道间隔，</w:t>
            </w:r>
            <w:r w:rsidRPr="00700375">
              <w:rPr>
                <w:b/>
                <w:szCs w:val="22"/>
              </w:rPr>
              <w:t>X</w:t>
            </w:r>
          </w:p>
        </w:tc>
        <w:tc>
          <w:tcPr>
            <w:tcW w:w="2835" w:type="dxa"/>
            <w:tcBorders>
              <w:top w:val="single" w:sz="4" w:space="0" w:color="auto"/>
              <w:left w:val="single" w:sz="4" w:space="0" w:color="auto"/>
              <w:bottom w:val="single" w:sz="4" w:space="0" w:color="auto"/>
              <w:right w:val="single" w:sz="4" w:space="0" w:color="auto"/>
            </w:tcBorders>
            <w:vAlign w:val="center"/>
          </w:tcPr>
          <w:p w:rsidR="00542061" w:rsidRPr="00700375" w:rsidRDefault="0095017A">
            <w:pPr>
              <w:pStyle w:val="Tabletext"/>
              <w:tabs>
                <w:tab w:val="left" w:pos="1985"/>
              </w:tabs>
              <w:jc w:val="center"/>
              <w:rPr>
                <w:b/>
                <w:szCs w:val="22"/>
              </w:rPr>
            </w:pPr>
            <w:r w:rsidRPr="00700375">
              <w:rPr>
                <w:rFonts w:hint="eastAsia"/>
                <w:b/>
                <w:szCs w:val="22"/>
              </w:rPr>
              <w:t>频谱效率</w:t>
            </w:r>
            <w:r w:rsidRPr="00700375">
              <w:rPr>
                <w:b/>
                <w:szCs w:val="22"/>
              </w:rPr>
              <w:br/>
            </w:r>
            <w:r w:rsidRPr="00700375">
              <w:rPr>
                <w:rFonts w:hint="eastAsia"/>
                <w:b/>
                <w:szCs w:val="22"/>
              </w:rPr>
              <w:t>（</w:t>
            </w:r>
            <w:r w:rsidRPr="00700375">
              <w:rPr>
                <w:b/>
                <w:szCs w:val="22"/>
              </w:rPr>
              <w:t>bit/(s·Hz</w:t>
            </w:r>
            <w:r w:rsidRPr="00700375">
              <w:rPr>
                <w:rFonts w:hint="eastAsia"/>
                <w:b/>
                <w:szCs w:val="22"/>
              </w:rPr>
              <w:t>)</w:t>
            </w:r>
            <w:r w:rsidRPr="00700375">
              <w:rPr>
                <w:rFonts w:hint="eastAsia"/>
                <w:b/>
                <w:szCs w:val="22"/>
              </w:rPr>
              <w:t>）</w:t>
            </w:r>
          </w:p>
        </w:tc>
      </w:tr>
      <w:tr w:rsidR="00542061">
        <w:trPr>
          <w:jc w:val="center"/>
        </w:trPr>
        <w:tc>
          <w:tcPr>
            <w:tcW w:w="246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4-PSK</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1.88</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2.13</w:t>
            </w:r>
          </w:p>
        </w:tc>
      </w:tr>
      <w:tr w:rsidR="00542061">
        <w:trPr>
          <w:jc w:val="center"/>
        </w:trPr>
        <w:tc>
          <w:tcPr>
            <w:tcW w:w="246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8-PSK</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2.16</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2.77</w:t>
            </w:r>
          </w:p>
        </w:tc>
      </w:tr>
      <w:tr w:rsidR="00542061">
        <w:trPr>
          <w:jc w:val="center"/>
        </w:trPr>
        <w:tc>
          <w:tcPr>
            <w:tcW w:w="246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16-QAM</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2.23</w:t>
            </w:r>
          </w:p>
        </w:tc>
        <w:tc>
          <w:tcPr>
            <w:tcW w:w="2835"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jc w:val="center"/>
              <w:rPr>
                <w:szCs w:val="22"/>
              </w:rPr>
            </w:pPr>
            <w:r w:rsidRPr="005A17E8">
              <w:rPr>
                <w:szCs w:val="22"/>
              </w:rPr>
              <w:t>3.59</w:t>
            </w:r>
          </w:p>
        </w:tc>
      </w:tr>
      <w:tr w:rsidR="00542061">
        <w:trPr>
          <w:jc w:val="center"/>
        </w:trPr>
        <w:tc>
          <w:tcPr>
            <w:tcW w:w="8131" w:type="dxa"/>
            <w:gridSpan w:val="3"/>
            <w:tcBorders>
              <w:top w:val="single" w:sz="4" w:space="0" w:color="auto"/>
              <w:left w:val="nil"/>
              <w:bottom w:val="nil"/>
              <w:right w:val="nil"/>
            </w:tcBorders>
          </w:tcPr>
          <w:p w:rsidR="00D20400" w:rsidRPr="005A17C4" w:rsidRDefault="0095017A">
            <w:pPr>
              <w:pStyle w:val="Tablelegend"/>
              <w:tabs>
                <w:tab w:val="left" w:pos="1985"/>
              </w:tabs>
              <w:spacing w:before="0"/>
              <w:rPr>
                <w:kern w:val="21"/>
                <w:sz w:val="18"/>
                <w:szCs w:val="18"/>
                <w:lang w:eastAsia="zh-CN"/>
              </w:rPr>
            </w:pPr>
            <w:r w:rsidRPr="00314337">
              <w:rPr>
                <w:rFonts w:eastAsia="STKaiti" w:hint="eastAsia"/>
                <w:kern w:val="21"/>
                <w:szCs w:val="22"/>
                <w:lang w:eastAsia="zh-CN"/>
              </w:rPr>
              <w:t>注</w:t>
            </w:r>
            <w:r w:rsidRPr="005A17C4">
              <w:rPr>
                <w:kern w:val="21"/>
                <w:sz w:val="18"/>
                <w:szCs w:val="18"/>
                <w:lang w:eastAsia="zh-CN"/>
              </w:rPr>
              <w:t>1</w:t>
            </w:r>
          </w:p>
          <w:p w:rsidR="00542061" w:rsidRPr="005A17C4" w:rsidRDefault="0095017A" w:rsidP="00D20400">
            <w:pPr>
              <w:pStyle w:val="Tablelegend"/>
              <w:tabs>
                <w:tab w:val="left" w:pos="1985"/>
              </w:tabs>
              <w:spacing w:before="0"/>
              <w:ind w:leftChars="50" w:left="120" w:firstLineChars="50" w:firstLine="90"/>
              <w:rPr>
                <w:kern w:val="21"/>
                <w:sz w:val="18"/>
                <w:szCs w:val="18"/>
                <w:lang w:eastAsia="zh-CN"/>
              </w:rPr>
            </w:pPr>
            <w:r w:rsidRPr="005A17C4">
              <w:rPr>
                <w:rFonts w:hint="eastAsia"/>
                <w:kern w:val="21"/>
                <w:sz w:val="18"/>
                <w:szCs w:val="18"/>
                <w:lang w:eastAsia="zh-CN"/>
              </w:rPr>
              <w:t>—</w:t>
            </w:r>
            <w:r w:rsidRPr="005A17C4">
              <w:rPr>
                <w:kern w:val="21"/>
                <w:sz w:val="18"/>
                <w:szCs w:val="18"/>
                <w:lang w:eastAsia="zh-CN"/>
              </w:rPr>
              <w:tab/>
            </w:r>
            <w:r w:rsidRPr="005A17C4">
              <w:rPr>
                <w:rFonts w:hint="eastAsia"/>
                <w:kern w:val="21"/>
                <w:sz w:val="18"/>
                <w:szCs w:val="18"/>
                <w:lang w:eastAsia="zh-CN"/>
              </w:rPr>
              <w:t>由于相邻信道干扰引起的恶化：</w:t>
            </w:r>
            <w:r w:rsidRPr="005A17C4">
              <w:rPr>
                <w:kern w:val="21"/>
                <w:sz w:val="18"/>
                <w:szCs w:val="18"/>
                <w:lang w:eastAsia="zh-CN"/>
              </w:rPr>
              <w:t>0.5 dB</w:t>
            </w:r>
            <w:r w:rsidRPr="005A17C4">
              <w:rPr>
                <w:rFonts w:hint="eastAsia"/>
                <w:kern w:val="21"/>
                <w:sz w:val="18"/>
                <w:szCs w:val="18"/>
                <w:lang w:eastAsia="zh-CN"/>
              </w:rPr>
              <w:t>。</w:t>
            </w:r>
          </w:p>
          <w:p w:rsidR="00542061" w:rsidRPr="005A17C4" w:rsidRDefault="0095017A">
            <w:pPr>
              <w:pStyle w:val="Tablelegend"/>
              <w:tabs>
                <w:tab w:val="clear" w:pos="284"/>
                <w:tab w:val="left" w:pos="1985"/>
              </w:tabs>
              <w:spacing w:before="0"/>
              <w:ind w:left="230" w:hanging="315"/>
              <w:rPr>
                <w:kern w:val="21"/>
                <w:sz w:val="18"/>
                <w:szCs w:val="18"/>
                <w:lang w:eastAsia="zh-CN"/>
              </w:rPr>
            </w:pPr>
            <w:r w:rsidRPr="005A17C4">
              <w:rPr>
                <w:kern w:val="21"/>
                <w:sz w:val="18"/>
                <w:szCs w:val="18"/>
                <w:lang w:eastAsia="zh-CN"/>
              </w:rPr>
              <w:tab/>
            </w:r>
            <w:r w:rsidRPr="005A17C4">
              <w:rPr>
                <w:rFonts w:hint="eastAsia"/>
                <w:kern w:val="21"/>
                <w:sz w:val="18"/>
                <w:szCs w:val="18"/>
                <w:lang w:eastAsia="zh-CN"/>
              </w:rPr>
              <w:t>—</w:t>
            </w:r>
            <w:r w:rsidRPr="005A17C4">
              <w:rPr>
                <w:kern w:val="21"/>
                <w:sz w:val="18"/>
                <w:szCs w:val="18"/>
                <w:lang w:eastAsia="zh-CN"/>
              </w:rPr>
              <w:tab/>
            </w:r>
            <w:r w:rsidRPr="005A17C4">
              <w:rPr>
                <w:rFonts w:hint="eastAsia"/>
                <w:kern w:val="21"/>
                <w:sz w:val="18"/>
                <w:szCs w:val="18"/>
                <w:lang w:eastAsia="zh-CN"/>
              </w:rPr>
              <w:t>信道滤波器：升余弦，滚降系数为</w:t>
            </w:r>
            <w:r w:rsidRPr="005A17C4">
              <w:rPr>
                <w:kern w:val="21"/>
                <w:sz w:val="18"/>
                <w:szCs w:val="18"/>
                <w:lang w:eastAsia="zh-CN"/>
              </w:rPr>
              <w:t>0.5</w:t>
            </w:r>
            <w:r w:rsidRPr="005A17C4">
              <w:rPr>
                <w:rFonts w:hint="eastAsia"/>
                <w:kern w:val="21"/>
                <w:sz w:val="18"/>
                <w:szCs w:val="18"/>
                <w:lang w:eastAsia="zh-CN"/>
              </w:rPr>
              <w:t>。</w:t>
            </w:r>
          </w:p>
          <w:p w:rsidR="00542061" w:rsidRDefault="0095017A">
            <w:pPr>
              <w:pStyle w:val="Tablelegend"/>
              <w:tabs>
                <w:tab w:val="clear" w:pos="284"/>
                <w:tab w:val="left" w:pos="1985"/>
              </w:tabs>
              <w:spacing w:before="0"/>
              <w:ind w:left="230" w:hanging="315"/>
              <w:rPr>
                <w:kern w:val="21"/>
                <w:lang w:eastAsia="zh-CN"/>
              </w:rPr>
            </w:pPr>
            <w:r w:rsidRPr="005A17C4">
              <w:rPr>
                <w:kern w:val="21"/>
                <w:sz w:val="18"/>
                <w:szCs w:val="18"/>
                <w:lang w:eastAsia="zh-CN"/>
              </w:rPr>
              <w:tab/>
            </w:r>
            <w:r w:rsidRPr="005A17C4">
              <w:rPr>
                <w:rFonts w:hint="eastAsia"/>
                <w:kern w:val="21"/>
                <w:sz w:val="18"/>
                <w:szCs w:val="18"/>
                <w:lang w:eastAsia="zh-CN"/>
              </w:rPr>
              <w:t>—</w:t>
            </w:r>
            <w:r w:rsidRPr="005A17C4">
              <w:rPr>
                <w:kern w:val="21"/>
                <w:sz w:val="18"/>
                <w:szCs w:val="18"/>
                <w:lang w:eastAsia="zh-CN"/>
              </w:rPr>
              <w:tab/>
            </w:r>
            <w:r w:rsidRPr="005A17C4">
              <w:rPr>
                <w:rFonts w:hint="eastAsia"/>
                <w:kern w:val="21"/>
                <w:sz w:val="18"/>
                <w:szCs w:val="18"/>
                <w:lang w:eastAsia="zh-CN"/>
              </w:rPr>
              <w:t>交叉极化信道间去耦合（残余交叉极化鉴别（</w:t>
            </w:r>
            <w:r w:rsidRPr="005A17C4">
              <w:rPr>
                <w:kern w:val="21"/>
                <w:sz w:val="18"/>
                <w:szCs w:val="18"/>
                <w:lang w:eastAsia="zh-CN"/>
              </w:rPr>
              <w:t>XPD</w:t>
            </w:r>
            <w:r w:rsidRPr="005A17C4">
              <w:rPr>
                <w:rFonts w:hint="eastAsia"/>
                <w:kern w:val="21"/>
                <w:sz w:val="18"/>
                <w:szCs w:val="18"/>
                <w:lang w:eastAsia="zh-CN"/>
              </w:rPr>
              <w:t>））：</w:t>
            </w:r>
            <w:r w:rsidRPr="005A17C4">
              <w:rPr>
                <w:kern w:val="21"/>
                <w:sz w:val="18"/>
                <w:szCs w:val="18"/>
                <w:lang w:eastAsia="zh-CN"/>
              </w:rPr>
              <w:t>12 dB</w:t>
            </w:r>
            <w:r w:rsidRPr="005A17C4">
              <w:rPr>
                <w:rFonts w:hint="eastAsia"/>
                <w:kern w:val="21"/>
                <w:sz w:val="18"/>
                <w:szCs w:val="18"/>
                <w:lang w:eastAsia="zh-CN"/>
              </w:rPr>
              <w:t>。</w:t>
            </w:r>
          </w:p>
        </w:tc>
      </w:tr>
    </w:tbl>
    <w:p w:rsidR="005A17C4" w:rsidRDefault="005A17C4">
      <w:pPr>
        <w:snapToGrid w:val="0"/>
        <w:ind w:firstLineChars="200" w:firstLine="480"/>
        <w:rPr>
          <w:kern w:val="21"/>
          <w:lang w:eastAsia="zh-CN"/>
        </w:rPr>
      </w:pPr>
    </w:p>
    <w:p w:rsidR="00542061" w:rsidRDefault="0095017A">
      <w:pPr>
        <w:snapToGrid w:val="0"/>
        <w:ind w:firstLineChars="200" w:firstLine="480"/>
        <w:rPr>
          <w:kern w:val="21"/>
          <w:lang w:eastAsia="zh-CN"/>
        </w:rPr>
      </w:pPr>
      <w:r>
        <w:rPr>
          <w:rFonts w:hint="eastAsia"/>
          <w:kern w:val="21"/>
          <w:lang w:eastAsia="zh-CN"/>
        </w:rPr>
        <w:t>在分析中使用的天线辐射图见图</w:t>
      </w:r>
      <w:r>
        <w:rPr>
          <w:kern w:val="21"/>
          <w:lang w:eastAsia="zh-CN"/>
        </w:rPr>
        <w:t>11</w:t>
      </w:r>
      <w:r>
        <w:rPr>
          <w:rFonts w:hint="eastAsia"/>
          <w:kern w:val="21"/>
          <w:lang w:eastAsia="zh-CN"/>
        </w:rPr>
        <w:t>；它是一个典型的抛物面天线。假设来自其他链路的同信道干扰的性能恶化（一个比特错误率（</w:t>
      </w:r>
      <w:r>
        <w:rPr>
          <w:kern w:val="21"/>
          <w:lang w:eastAsia="zh-CN"/>
        </w:rPr>
        <w:t>BER</w:t>
      </w:r>
      <w:r>
        <w:rPr>
          <w:rFonts w:hint="eastAsia"/>
          <w:kern w:val="21"/>
          <w:lang w:eastAsia="zh-CN"/>
        </w:rPr>
        <w:t>）</w:t>
      </w:r>
      <w:r>
        <w:rPr>
          <w:kern w:val="21"/>
          <w:lang w:eastAsia="zh-CN"/>
        </w:rPr>
        <w:t xml:space="preserve">1 </w:t>
      </w:r>
      <w:r>
        <w:rPr>
          <w:kern w:val="21"/>
        </w:rPr>
        <w:sym w:font="Symbol" w:char="F0B4"/>
      </w:r>
      <w:r>
        <w:rPr>
          <w:kern w:val="21"/>
          <w:lang w:eastAsia="zh-CN"/>
        </w:rPr>
        <w:t xml:space="preserve"> 10</w:t>
      </w:r>
      <w:r>
        <w:rPr>
          <w:kern w:val="21"/>
          <w:vertAlign w:val="superscript"/>
          <w:lang w:eastAsia="zh-CN"/>
        </w:rPr>
        <w:t>–3</w:t>
      </w:r>
      <w:r>
        <w:rPr>
          <w:rFonts w:hint="eastAsia"/>
          <w:kern w:val="21"/>
          <w:lang w:eastAsia="zh-CN"/>
        </w:rPr>
        <w:t>）不大于</w:t>
      </w:r>
      <w:r>
        <w:rPr>
          <w:kern w:val="21"/>
          <w:lang w:eastAsia="zh-CN"/>
        </w:rPr>
        <w:t>1 dB</w:t>
      </w:r>
      <w:r>
        <w:rPr>
          <w:rFonts w:hint="eastAsia"/>
          <w:kern w:val="21"/>
          <w:lang w:eastAsia="zh-CN"/>
        </w:rPr>
        <w:t>。假设受到干扰的链路以</w:t>
      </w:r>
      <w:r>
        <w:rPr>
          <w:kern w:val="21"/>
          <w:lang w:eastAsia="zh-CN"/>
        </w:rPr>
        <w:t>40 dB</w:t>
      </w:r>
      <w:r>
        <w:rPr>
          <w:rFonts w:hint="eastAsia"/>
          <w:kern w:val="21"/>
          <w:lang w:eastAsia="zh-CN"/>
        </w:rPr>
        <w:t>衰落余量处在门限处，而干扰链路接收它的标称值。</w:t>
      </w:r>
    </w:p>
    <w:p w:rsidR="00542061" w:rsidRPr="00314337" w:rsidRDefault="0095017A" w:rsidP="005A17C4">
      <w:pPr>
        <w:pStyle w:val="FigureNo"/>
        <w:keepNext w:val="0"/>
        <w:keepLines w:val="0"/>
        <w:rPr>
          <w:lang w:eastAsia="zh-CN"/>
        </w:rPr>
      </w:pPr>
      <w:r w:rsidRPr="00314337">
        <w:rPr>
          <w:rFonts w:hint="eastAsia"/>
          <w:lang w:eastAsia="zh-CN"/>
        </w:rPr>
        <w:t>图</w:t>
      </w:r>
      <w:r w:rsidRPr="00314337">
        <w:rPr>
          <w:lang w:eastAsia="zh-CN"/>
        </w:rPr>
        <w:t>12</w:t>
      </w:r>
    </w:p>
    <w:p w:rsidR="00542061" w:rsidRDefault="0095017A" w:rsidP="005A17C4">
      <w:pPr>
        <w:pStyle w:val="Figuretitle"/>
        <w:keepNext w:val="0"/>
        <w:rPr>
          <w:lang w:eastAsia="zh-CN"/>
        </w:rPr>
      </w:pPr>
      <w:r>
        <w:rPr>
          <w:rFonts w:hint="eastAsia"/>
          <w:lang w:eastAsia="zh-CN"/>
        </w:rPr>
        <w:t>天线辐射掩膜</w:t>
      </w:r>
    </w:p>
    <w:p w:rsidR="00542061" w:rsidRDefault="00615335" w:rsidP="005A17C4">
      <w:pPr>
        <w:pStyle w:val="Figure"/>
        <w:keepNext w:val="0"/>
        <w:keepLines w:val="0"/>
        <w:rPr>
          <w:lang w:eastAsia="zh-CN"/>
        </w:rPr>
      </w:pPr>
      <w:r>
        <w:rPr>
          <w:noProof/>
          <w:kern w:val="21"/>
          <w:lang w:val="en-GB" w:eastAsia="zh-CN"/>
        </w:rPr>
        <mc:AlternateContent>
          <mc:Choice Requires="wps">
            <w:drawing>
              <wp:anchor distT="0" distB="0" distL="114300" distR="114300" simplePos="0" relativeHeight="251692544" behindDoc="0" locked="0" layoutInCell="1" allowOverlap="1">
                <wp:simplePos x="0" y="0"/>
                <wp:positionH relativeFrom="column">
                  <wp:posOffset>706755</wp:posOffset>
                </wp:positionH>
                <wp:positionV relativeFrom="paragraph">
                  <wp:posOffset>1616710</wp:posOffset>
                </wp:positionV>
                <wp:extent cx="105410" cy="523240"/>
                <wp:effectExtent l="1905" t="0" r="0" b="1270"/>
                <wp:wrapNone/>
                <wp:docPr id="62"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52324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627A8" w:rsidRDefault="00D6328F" w:rsidP="0041187A">
                            <w:pPr>
                              <w:spacing w:before="0"/>
                              <w:jc w:val="right"/>
                              <w:rPr>
                                <w:sz w:val="18"/>
                                <w:szCs w:val="18"/>
                                <w:lang w:eastAsia="zh-CN"/>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3" o:spid="_x0000_s1721" type="#_x0000_t202" style="position:absolute;left:0;text-align:left;margin-left:55.65pt;margin-top:127.3pt;width:8.3pt;height:4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" stroked="f" strokecolor="#739cc3" strokeweight="1.25pt">
                <v:fill focus="100%" type="gradient">
                  <o:fill v:ext="view" type="gradientUnscaled"/>
                </v:fill>
                <v:textbox style="layout-flow:vertical;mso-layout-flow-alt:bottom-to-top" inset="0,0,0,0">
                  <w:txbxContent>
                    <w:p w:rsidR="00D6328F" w:rsidRPr="00C627A8" w:rsidRDefault="00D6328F" w:rsidP="0041187A">
                      <w:pPr>
                        <w:spacing w:before="0"/>
                        <w:jc w:val="right"/>
                        <w:rPr>
                          <w:sz w:val="18"/>
                          <w:szCs w:val="18"/>
                          <w:lang w:eastAsia="zh-CN"/>
                        </w:rPr>
                      </w:pPr>
                    </w:p>
                  </w:txbxContent>
                </v:textbox>
              </v:shape>
            </w:pict>
          </mc:Fallback>
        </mc:AlternateContent>
      </w:r>
      <w:r>
        <w:rPr>
          <w:noProof/>
          <w:szCs w:val="18"/>
          <w:lang w:val="en-GB" w:eastAsia="zh-CN"/>
        </w:rPr>
        <mc:AlternateContent>
          <mc:Choice Requires="wps">
            <w:drawing>
              <wp:anchor distT="0" distB="0" distL="114300" distR="114300" simplePos="0" relativeHeight="251656704" behindDoc="0" locked="0" layoutInCell="1" allowOverlap="1">
                <wp:simplePos x="0" y="0"/>
                <wp:positionH relativeFrom="column">
                  <wp:posOffset>1847215</wp:posOffset>
                </wp:positionH>
                <wp:positionV relativeFrom="paragraph">
                  <wp:posOffset>3844925</wp:posOffset>
                </wp:positionV>
                <wp:extent cx="720725" cy="265430"/>
                <wp:effectExtent l="0" t="4445" r="0" b="0"/>
                <wp:wrapNone/>
                <wp:docPr id="61"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26543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916C46">
                            <w:pPr>
                              <w:spacing w:before="0"/>
                              <w:rPr>
                                <w:sz w:val="18"/>
                                <w:szCs w:val="18"/>
                                <w:lang w:eastAsia="zh-CN"/>
                              </w:rPr>
                            </w:pPr>
                            <w:r w:rsidRPr="007847B7">
                              <w:rPr>
                                <w:rFonts w:hint="eastAsia"/>
                                <w:sz w:val="18"/>
                                <w:szCs w:val="18"/>
                                <w:lang w:eastAsia="zh-CN"/>
                              </w:rPr>
                              <w:t>共极化</w:t>
                            </w:r>
                          </w:p>
                          <w:p w:rsidR="00D6328F" w:rsidRDefault="00D6328F" w:rsidP="00D20400">
                            <w:pPr>
                              <w:spacing w:beforeLines="20" w:before="48"/>
                            </w:pPr>
                            <w:r w:rsidRPr="007847B7">
                              <w:rPr>
                                <w:rFonts w:hint="eastAsia"/>
                                <w:sz w:val="18"/>
                                <w:szCs w:val="18"/>
                                <w:lang w:eastAsia="zh-CN"/>
                              </w:rPr>
                              <w:t>交叉极化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722" type="#_x0000_t202" style="position:absolute;left:0;text-align:left;margin-left:145.45pt;margin-top:302.75pt;width:56.75pt;height:2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" stroked="f" strokecolor="#739cc3" strokeweight="1.25pt">
                <v:fill angle="90" focus="100%" type="gradient">
                  <o:fill v:ext="view" type="gradientUnscaled"/>
                </v:fill>
                <v:textbox>
                  <w:txbxContent>
                    <w:p w:rsidR="00D6328F" w:rsidRDefault="00D6328F" w:rsidP="00916C46">
                      <w:pPr>
                        <w:spacing w:before="0"/>
                        <w:rPr>
                          <w:sz w:val="18"/>
                          <w:szCs w:val="18"/>
                          <w:lang w:eastAsia="zh-CN"/>
                        </w:rPr>
                      </w:pPr>
                      <w:r w:rsidRPr="007847B7">
                        <w:rPr>
                          <w:rFonts w:hint="eastAsia"/>
                          <w:sz w:val="18"/>
                          <w:szCs w:val="18"/>
                          <w:lang w:eastAsia="zh-CN"/>
                        </w:rPr>
                        <w:t>共极化</w:t>
                      </w:r>
                    </w:p>
                    <w:p w:rsidR="00D6328F" w:rsidRDefault="00D6328F" w:rsidP="00D20400">
                      <w:pPr>
                        <w:spacing w:beforeLines="20" w:before="48"/>
                      </w:pPr>
                      <w:r w:rsidRPr="007847B7">
                        <w:rPr>
                          <w:rFonts w:hint="eastAsia"/>
                          <w:sz w:val="18"/>
                          <w:szCs w:val="18"/>
                          <w:lang w:eastAsia="zh-CN"/>
                        </w:rPr>
                        <w:t>交叉极化</w:t>
                      </w:r>
                    </w:p>
                  </w:txbxContent>
                </v:textbox>
              </v:shape>
            </w:pict>
          </mc:Fallback>
        </mc:AlternateContent>
      </w:r>
      <w:r>
        <w:rPr>
          <w:noProof/>
          <w:lang w:val="en-GB" w:eastAsia="zh-CN"/>
        </w:rPr>
        <mc:AlternateContent>
          <mc:Choice Requires="wps">
            <w:drawing>
              <wp:anchor distT="0" distB="0" distL="114300" distR="114300" simplePos="0" relativeHeight="251655680" behindDoc="0" locked="0" layoutInCell="1" allowOverlap="1">
                <wp:simplePos x="0" y="0"/>
                <wp:positionH relativeFrom="column">
                  <wp:posOffset>415925</wp:posOffset>
                </wp:positionH>
                <wp:positionV relativeFrom="paragraph">
                  <wp:posOffset>3634105</wp:posOffset>
                </wp:positionV>
                <wp:extent cx="758190" cy="142240"/>
                <wp:effectExtent l="635" t="0" r="3175" b="0"/>
                <wp:wrapNone/>
                <wp:docPr id="60"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224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D011E7">
                            <w:pPr>
                              <w:spacing w:before="0"/>
                              <w:jc w:val="right"/>
                            </w:pPr>
                            <w:r w:rsidRPr="007847B7">
                              <w:rPr>
                                <w:rFonts w:hint="eastAsia"/>
                                <w:sz w:val="18"/>
                                <w:szCs w:val="18"/>
                                <w:lang w:eastAsia="zh-CN"/>
                              </w:rPr>
                              <w:t>抛物面天线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8" o:spid="_x0000_s1723" type="#_x0000_t202" style="position:absolute;left:0;text-align:left;margin-left:32.75pt;margin-top:286.15pt;width:59.7pt;height:1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" stroked="f" strokecolor="#739cc3" strokeweight="1.25pt">
                <v:fill angle="90" focus="100%" type="gradient">
                  <o:fill v:ext="view" type="gradientUnscaled"/>
                </v:fill>
                <v:textbox inset="0,0,0,0">
                  <w:txbxContent>
                    <w:p w:rsidR="00D6328F" w:rsidRDefault="00D6328F" w:rsidP="00D011E7">
                      <w:pPr>
                        <w:spacing w:before="0"/>
                        <w:jc w:val="right"/>
                      </w:pPr>
                      <w:r w:rsidRPr="007847B7">
                        <w:rPr>
                          <w:rFonts w:hint="eastAsia"/>
                          <w:sz w:val="18"/>
                          <w:szCs w:val="18"/>
                          <w:lang w:eastAsia="zh-CN"/>
                        </w:rPr>
                        <w:t>抛物面天线</w:t>
                      </w:r>
                    </w:p>
                  </w:txbxContent>
                </v:textbox>
              </v:shape>
            </w:pict>
          </mc:Fallback>
        </mc:AlternateContent>
      </w:r>
      <w:r>
        <w:rPr>
          <w:noProof/>
          <w:lang w:val="en-GB" w:eastAsia="zh-CN"/>
        </w:rPr>
        <mc:AlternateContent>
          <mc:Choice Requires="wps">
            <w:drawing>
              <wp:anchor distT="0" distB="0" distL="114300" distR="114300" simplePos="0" relativeHeight="251654656" behindDoc="0" locked="0" layoutInCell="1" allowOverlap="1">
                <wp:simplePos x="0" y="0"/>
                <wp:positionH relativeFrom="column">
                  <wp:posOffset>2501900</wp:posOffset>
                </wp:positionH>
                <wp:positionV relativeFrom="paragraph">
                  <wp:posOffset>3154680</wp:posOffset>
                </wp:positionV>
                <wp:extent cx="905510" cy="146050"/>
                <wp:effectExtent l="0" t="3810" r="2540" b="2540"/>
                <wp:wrapNone/>
                <wp:docPr id="59"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605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532B3F">
                            <w:pPr>
                              <w:spacing w:before="0"/>
                              <w:rPr>
                                <w:lang w:eastAsia="zh-CN"/>
                              </w:rPr>
                            </w:pPr>
                            <w:r w:rsidRPr="007847B7">
                              <w:rPr>
                                <w:rFonts w:hint="eastAsia"/>
                                <w:sz w:val="18"/>
                                <w:szCs w:val="18"/>
                                <w:lang w:eastAsia="zh-CN"/>
                              </w:rPr>
                              <w:t>与轴行成的角度（度数）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o:spid="_x0000_s1724" type="#_x0000_t202" style="position:absolute;left:0;text-align:left;margin-left:197pt;margin-top:248.4pt;width:71.3pt;height: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" stroked="f" strokecolor="#739cc3" strokeweight="1.25pt">
                <v:fill angle="90" focus="100%" type="gradient">
                  <o:fill v:ext="view" type="gradientUnscaled"/>
                </v:fill>
                <v:textbox>
                  <w:txbxContent>
                    <w:p w:rsidR="00D6328F" w:rsidRDefault="00D6328F" w:rsidP="00532B3F">
                      <w:pPr>
                        <w:spacing w:before="0"/>
                        <w:rPr>
                          <w:lang w:eastAsia="zh-CN"/>
                        </w:rPr>
                      </w:pPr>
                      <w:r w:rsidRPr="007847B7">
                        <w:rPr>
                          <w:rFonts w:hint="eastAsia"/>
                          <w:sz w:val="18"/>
                          <w:szCs w:val="18"/>
                          <w:lang w:eastAsia="zh-CN"/>
                        </w:rPr>
                        <w:t>与轴行成的角度（度数）</w:t>
                      </w:r>
                    </w:p>
                  </w:txbxContent>
                </v:textbox>
              </v:shape>
            </w:pict>
          </mc:Fallback>
        </mc:AlternateContent>
      </w:r>
      <w:r>
        <w:rPr>
          <w:noProof/>
          <w:lang w:val="en-GB" w:eastAsia="zh-CN"/>
        </w:rPr>
        <mc:AlternateContent>
          <mc:Choice Requires="wps">
            <w:drawing>
              <wp:anchor distT="0" distB="0" distL="114300" distR="114300" simplePos="0" relativeHeight="251653632" behindDoc="0" locked="0" layoutInCell="1" allowOverlap="1">
                <wp:simplePos x="0" y="0"/>
                <wp:positionH relativeFrom="column">
                  <wp:posOffset>399415</wp:posOffset>
                </wp:positionH>
                <wp:positionV relativeFrom="paragraph">
                  <wp:posOffset>867410</wp:posOffset>
                </wp:positionV>
                <wp:extent cx="248920" cy="813435"/>
                <wp:effectExtent l="0" t="635" r="0" b="0"/>
                <wp:wrapNone/>
                <wp:docPr id="57"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1343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ED40FE">
                            <w:pPr>
                              <w:spacing w:before="0"/>
                              <w:jc w:val="center"/>
                            </w:pPr>
                            <w:r w:rsidRPr="007847B7">
                              <w:rPr>
                                <w:rFonts w:hint="eastAsia"/>
                                <w:sz w:val="18"/>
                                <w:szCs w:val="18"/>
                                <w:lang w:eastAsia="zh-CN"/>
                              </w:rPr>
                              <w:t>角解耦（</w:t>
                            </w:r>
                            <w:r w:rsidRPr="007847B7">
                              <w:rPr>
                                <w:rFonts w:hint="eastAsia"/>
                                <w:sz w:val="18"/>
                                <w:szCs w:val="18"/>
                                <w:lang w:eastAsia="zh-CN"/>
                              </w:rPr>
                              <w:t>dB</w:t>
                            </w:r>
                            <w:r w:rsidRPr="007847B7">
                              <w:rPr>
                                <w:rFonts w:hint="eastAsia"/>
                                <w:sz w:val="18"/>
                                <w:szCs w:val="18"/>
                                <w:lang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6" o:spid="_x0000_s1725" type="#_x0000_t202" style="position:absolute;left:0;text-align:left;margin-left:31.45pt;margin-top:68.3pt;width:19.6pt;height:6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" stroked="f" strokecolor="#739cc3" strokeweight="1.25pt">
                <v:fill angle="90" focus="100%" type="gradient">
                  <o:fill v:ext="view" type="gradientUnscaled"/>
                </v:fill>
                <v:textbox style="layout-flow:vertical;mso-layout-flow-alt:bottom-to-top" inset="0,0,0,0">
                  <w:txbxContent>
                    <w:p w:rsidR="00D6328F" w:rsidRDefault="00D6328F" w:rsidP="00ED40FE">
                      <w:pPr>
                        <w:spacing w:before="0"/>
                        <w:jc w:val="center"/>
                      </w:pPr>
                      <w:r w:rsidRPr="007847B7">
                        <w:rPr>
                          <w:rFonts w:hint="eastAsia"/>
                          <w:sz w:val="18"/>
                          <w:szCs w:val="18"/>
                          <w:lang w:eastAsia="zh-CN"/>
                        </w:rPr>
                        <w:t>角解耦（</w:t>
                      </w:r>
                      <w:r w:rsidRPr="007847B7">
                        <w:rPr>
                          <w:rFonts w:hint="eastAsia"/>
                          <w:sz w:val="18"/>
                          <w:szCs w:val="18"/>
                          <w:lang w:eastAsia="zh-CN"/>
                        </w:rPr>
                        <w:t>dB</w:t>
                      </w:r>
                      <w:r w:rsidRPr="007847B7">
                        <w:rPr>
                          <w:rFonts w:hint="eastAsia"/>
                          <w:sz w:val="18"/>
                          <w:szCs w:val="18"/>
                          <w:lang w:eastAsia="zh-CN"/>
                        </w:rPr>
                        <w:t>）</w:t>
                      </w:r>
                    </w:p>
                  </w:txbxContent>
                </v:textbox>
              </v:shape>
            </w:pict>
          </mc:Fallback>
        </mc:AlternateContent>
      </w:r>
      <w:r w:rsidR="007B0182">
        <w:rPr>
          <w:noProof/>
          <w:lang w:val="en-GB" w:eastAsia="zh-CN"/>
        </w:rPr>
        <w:drawing>
          <wp:inline distT="0" distB="0" distL="0" distR="0">
            <wp:extent cx="4891405" cy="4408170"/>
            <wp:effectExtent l="19050" t="0" r="444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a:srcRect/>
                    <a:stretch>
                      <a:fillRect/>
                    </a:stretch>
                  </pic:blipFill>
                  <pic:spPr bwMode="auto">
                    <a:xfrm>
                      <a:off x="0" y="0"/>
                      <a:ext cx="4891405" cy="4408170"/>
                    </a:xfrm>
                    <a:prstGeom prst="rect">
                      <a:avLst/>
                    </a:prstGeom>
                    <a:noFill/>
                    <a:ln w="9525">
                      <a:noFill/>
                      <a:miter lim="800000"/>
                      <a:headEnd/>
                      <a:tailEnd/>
                    </a:ln>
                  </pic:spPr>
                </pic:pic>
              </a:graphicData>
            </a:graphic>
          </wp:inline>
        </w:drawing>
      </w:r>
    </w:p>
    <w:p w:rsidR="00916C46" w:rsidRDefault="00916C46">
      <w:pPr>
        <w:snapToGrid w:val="0"/>
        <w:ind w:firstLineChars="200" w:firstLine="480"/>
        <w:rPr>
          <w:kern w:val="21"/>
          <w:lang w:eastAsia="zh-CN"/>
        </w:rPr>
      </w:pPr>
    </w:p>
    <w:p w:rsidR="00542061" w:rsidRDefault="0095017A" w:rsidP="00916C46">
      <w:pPr>
        <w:pageBreakBefore/>
        <w:snapToGrid w:val="0"/>
        <w:ind w:firstLineChars="200" w:firstLine="480"/>
        <w:rPr>
          <w:kern w:val="21"/>
          <w:lang w:eastAsia="zh-CN"/>
        </w:rPr>
      </w:pPr>
      <w:r>
        <w:rPr>
          <w:rFonts w:hint="eastAsia"/>
          <w:kern w:val="21"/>
          <w:lang w:eastAsia="zh-CN"/>
        </w:rPr>
        <w:lastRenderedPageBreak/>
        <w:t>归一化的网络密度</w:t>
      </w:r>
      <w:r>
        <w:rPr>
          <w:kern w:val="21"/>
        </w:rPr>
        <w:sym w:font="Symbol" w:char="F067"/>
      </w:r>
      <w:r>
        <w:rPr>
          <w:rFonts w:hint="eastAsia"/>
          <w:kern w:val="21"/>
          <w:lang w:eastAsia="zh-CN"/>
        </w:rPr>
        <w:t>定义为：</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26"/>
        </w:rPr>
        <w:object w:dxaOrig="2521" w:dyaOrig="680">
          <v:shape id="_x0000_i1053" type="#_x0000_t75" style="width:126.05pt;height:34.2pt" o:ole="">
            <v:imagedata r:id="rId126" o:title=""/>
          </v:shape>
          <o:OLEObject Type="Embed" ProgID="Equation.3" ShapeID="_x0000_i1053" DrawAspect="Content" ObjectID="_1585468134" r:id="rId127"/>
        </w:object>
      </w:r>
      <w:r w:rsidR="0080018C">
        <w:rPr>
          <w:lang w:eastAsia="zh-CN"/>
        </w:rPr>
        <w:tab/>
        <w:t>(37</w:t>
      </w:r>
      <w:r>
        <w:rPr>
          <w:lang w:eastAsia="zh-CN"/>
        </w:rPr>
        <w:t>)</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rFonts w:hint="eastAsia"/>
          <w:i/>
          <w:lang w:eastAsia="zh-CN"/>
        </w:rPr>
        <w:tab/>
      </w:r>
      <w:r>
        <w:rPr>
          <w:i/>
          <w:lang w:eastAsia="zh-CN"/>
        </w:rPr>
        <w:t>N</w:t>
      </w:r>
      <w:r>
        <w:rPr>
          <w:rFonts w:hint="eastAsia"/>
          <w:lang w:eastAsia="zh-CN"/>
        </w:rPr>
        <w:t>：</w:t>
      </w:r>
      <w:r>
        <w:rPr>
          <w:lang w:eastAsia="zh-CN"/>
        </w:rPr>
        <w:tab/>
      </w:r>
      <w:r>
        <w:rPr>
          <w:rFonts w:hint="eastAsia"/>
          <w:lang w:eastAsia="zh-CN"/>
        </w:rPr>
        <w:t>网络中的无线电节点数量</w:t>
      </w:r>
    </w:p>
    <w:p w:rsidR="00542061" w:rsidRDefault="0095017A">
      <w:pPr>
        <w:pStyle w:val="Equationlegend"/>
        <w:tabs>
          <w:tab w:val="left" w:pos="1985"/>
        </w:tabs>
        <w:rPr>
          <w:lang w:eastAsia="zh-CN"/>
        </w:rPr>
      </w:pPr>
      <w:r>
        <w:rPr>
          <w:rFonts w:hint="eastAsia"/>
          <w:lang w:eastAsia="zh-CN"/>
        </w:rPr>
        <w:tab/>
      </w:r>
      <w:r>
        <w:sym w:font="Symbol" w:char="F072"/>
      </w:r>
      <w:r>
        <w:rPr>
          <w:rFonts w:hint="eastAsia"/>
          <w:lang w:eastAsia="zh-CN"/>
        </w:rPr>
        <w:t>：</w:t>
      </w:r>
      <w:r>
        <w:rPr>
          <w:lang w:eastAsia="zh-CN"/>
        </w:rPr>
        <w:tab/>
      </w:r>
      <w:r>
        <w:rPr>
          <w:rFonts w:hint="eastAsia"/>
          <w:lang w:eastAsia="zh-CN"/>
        </w:rPr>
        <w:t>跨度长的均方值。</w:t>
      </w:r>
    </w:p>
    <w:p w:rsidR="00542061" w:rsidRDefault="0095017A">
      <w:pPr>
        <w:snapToGrid w:val="0"/>
        <w:ind w:firstLineChars="200" w:firstLine="480"/>
        <w:rPr>
          <w:kern w:val="21"/>
          <w:lang w:eastAsia="zh-CN"/>
        </w:rPr>
      </w:pPr>
      <w:r>
        <w:rPr>
          <w:rFonts w:hint="eastAsia"/>
          <w:kern w:val="21"/>
          <w:lang w:eastAsia="zh-CN"/>
        </w:rPr>
        <w:t>图</w:t>
      </w:r>
      <w:r>
        <w:rPr>
          <w:kern w:val="21"/>
          <w:lang w:eastAsia="zh-CN"/>
        </w:rPr>
        <w:t>1</w:t>
      </w:r>
      <w:r w:rsidR="0080018C">
        <w:rPr>
          <w:rFonts w:hint="eastAsia"/>
          <w:kern w:val="21"/>
          <w:lang w:eastAsia="zh-CN"/>
        </w:rPr>
        <w:t>3</w:t>
      </w:r>
      <w:r>
        <w:rPr>
          <w:rFonts w:hint="eastAsia"/>
          <w:kern w:val="21"/>
          <w:lang w:eastAsia="zh-CN"/>
        </w:rPr>
        <w:t>结果表明在高密度网络中，</w:t>
      </w:r>
      <w:r>
        <w:rPr>
          <w:kern w:val="21"/>
          <w:lang w:eastAsia="zh-CN"/>
        </w:rPr>
        <w:t>4-PSK</w:t>
      </w:r>
      <w:r>
        <w:rPr>
          <w:rFonts w:hint="eastAsia"/>
          <w:kern w:val="21"/>
          <w:lang w:eastAsia="zh-CN"/>
        </w:rPr>
        <w:t>调制能产生最高的效率。可是，当网络密度很低时，调制方法趋向于使用</w:t>
      </w:r>
      <w:r>
        <w:rPr>
          <w:kern w:val="21"/>
          <w:lang w:eastAsia="zh-CN"/>
        </w:rPr>
        <w:t>8-PSK</w:t>
      </w:r>
      <w:r>
        <w:rPr>
          <w:rFonts w:hint="eastAsia"/>
          <w:kern w:val="21"/>
          <w:lang w:eastAsia="zh-CN"/>
        </w:rPr>
        <w:t>或甚至</w:t>
      </w:r>
      <w:r>
        <w:rPr>
          <w:kern w:val="21"/>
          <w:lang w:eastAsia="zh-CN"/>
        </w:rPr>
        <w:t>16-QAM</w:t>
      </w:r>
      <w:r>
        <w:rPr>
          <w:rFonts w:hint="eastAsia"/>
          <w:kern w:val="21"/>
          <w:lang w:eastAsia="zh-CN"/>
        </w:rPr>
        <w:t>。这表明调制方法</w:t>
      </w:r>
      <w:r>
        <w:rPr>
          <w:kern w:val="21"/>
          <w:lang w:eastAsia="zh-CN"/>
        </w:rPr>
        <w:t>SUE</w:t>
      </w:r>
      <w:r>
        <w:rPr>
          <w:rFonts w:hint="eastAsia"/>
          <w:kern w:val="21"/>
          <w:lang w:eastAsia="zh-CN"/>
        </w:rPr>
        <w:t>取决于干扰环境。</w:t>
      </w:r>
    </w:p>
    <w:p w:rsidR="00542061" w:rsidRDefault="0095017A">
      <w:pPr>
        <w:pStyle w:val="FigureNo"/>
        <w:rPr>
          <w:lang w:eastAsia="zh-CN"/>
        </w:rPr>
      </w:pPr>
      <w:r>
        <w:rPr>
          <w:rFonts w:hint="eastAsia"/>
          <w:lang w:eastAsia="zh-CN"/>
        </w:rPr>
        <w:t>图</w:t>
      </w:r>
      <w:r>
        <w:rPr>
          <w:lang w:eastAsia="zh-CN"/>
        </w:rPr>
        <w:t>13</w:t>
      </w:r>
    </w:p>
    <w:p w:rsidR="00542061" w:rsidRDefault="00615335">
      <w:pPr>
        <w:pStyle w:val="Figuretitle"/>
        <w:rPr>
          <w:lang w:eastAsia="zh-CN"/>
        </w:rPr>
      </w:pPr>
      <w:bookmarkStart w:id="72" w:name="OLE_LINK50"/>
      <w:r>
        <w:rPr>
          <w:noProof/>
          <w:szCs w:val="18"/>
          <w:lang w:val="en-GB" w:eastAsia="zh-CN"/>
        </w:rPr>
        <mc:AlternateContent>
          <mc:Choice Requires="wps">
            <w:drawing>
              <wp:anchor distT="0" distB="0" distL="114300" distR="114300" simplePos="0" relativeHeight="251657728" behindDoc="0" locked="0" layoutInCell="1" allowOverlap="1">
                <wp:simplePos x="0" y="0"/>
                <wp:positionH relativeFrom="column">
                  <wp:posOffset>1515110</wp:posOffset>
                </wp:positionH>
                <wp:positionV relativeFrom="paragraph">
                  <wp:posOffset>163195</wp:posOffset>
                </wp:positionV>
                <wp:extent cx="260985" cy="1274445"/>
                <wp:effectExtent l="635" t="0" r="0" b="0"/>
                <wp:wrapNone/>
                <wp:docPr id="46"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7444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172888">
                            <w:pPr>
                              <w:spacing w:before="0"/>
                              <w:jc w:val="center"/>
                              <w:rPr>
                                <w:lang w:eastAsia="zh-CN"/>
                              </w:rPr>
                            </w:pPr>
                            <w:r w:rsidRPr="00172888">
                              <w:rPr>
                                <w:rFonts w:hint="eastAsia"/>
                                <w:sz w:val="18"/>
                                <w:szCs w:val="18"/>
                                <w:lang w:eastAsia="zh-CN"/>
                              </w:rPr>
                              <w:t>标准化频谱效率</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0" o:spid="_x0000_s1726" type="#_x0000_t202" style="position:absolute;left:0;text-align:left;margin-left:119.3pt;margin-top:12.85pt;width:20.55pt;height:10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" stroked="f" strokecolor="#739cc3" strokeweight="1.25pt">
                <v:fill angle="90" focus="100%" type="gradient">
                  <o:fill v:ext="view" type="gradientUnscaled"/>
                </v:fill>
                <v:textbox style="layout-flow:vertical-ideographic" inset="0,0,0,0">
                  <w:txbxContent>
                    <w:p w:rsidR="00D6328F" w:rsidRDefault="00D6328F" w:rsidP="00172888">
                      <w:pPr>
                        <w:spacing w:before="0"/>
                        <w:jc w:val="center"/>
                        <w:rPr>
                          <w:lang w:eastAsia="zh-CN"/>
                        </w:rPr>
                      </w:pPr>
                      <w:r w:rsidRPr="00172888">
                        <w:rPr>
                          <w:rFonts w:hint="eastAsia"/>
                          <w:sz w:val="18"/>
                          <w:szCs w:val="18"/>
                          <w:lang w:eastAsia="zh-CN"/>
                        </w:rPr>
                        <w:t>标准化频谱效率</w:t>
                      </w:r>
                    </w:p>
                  </w:txbxContent>
                </v:textbox>
              </v:shape>
            </w:pict>
          </mc:Fallback>
        </mc:AlternateContent>
      </w:r>
      <w:r w:rsidR="0095017A">
        <w:rPr>
          <w:rFonts w:hint="eastAsia"/>
          <w:lang w:eastAsia="zh-CN"/>
        </w:rPr>
        <w:t>网状网络的频谱效率</w:t>
      </w:r>
    </w:p>
    <w:bookmarkEnd w:id="72"/>
    <w:p w:rsidR="00542061" w:rsidRDefault="00615335">
      <w:pPr>
        <w:jc w:val="center"/>
      </w:pPr>
      <w:r>
        <w:rPr>
          <w:rFonts w:eastAsia="STKaiti"/>
          <w:noProof/>
          <w:lang w:val="en-GB" w:eastAsia="zh-CN"/>
        </w:rPr>
        <mc:AlternateContent>
          <mc:Choice Requires="wps">
            <w:drawing>
              <wp:anchor distT="0" distB="0" distL="114300" distR="114300" simplePos="0" relativeHeight="251693568" behindDoc="0" locked="0" layoutInCell="1" allowOverlap="1">
                <wp:simplePos x="0" y="0"/>
                <wp:positionH relativeFrom="column">
                  <wp:posOffset>1838325</wp:posOffset>
                </wp:positionH>
                <wp:positionV relativeFrom="paragraph">
                  <wp:posOffset>1559560</wp:posOffset>
                </wp:positionV>
                <wp:extent cx="105410" cy="523240"/>
                <wp:effectExtent l="0" t="0" r="1270" b="0"/>
                <wp:wrapNone/>
                <wp:docPr id="45"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52324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627A8" w:rsidRDefault="00D6328F" w:rsidP="0041187A">
                            <w:pPr>
                              <w:spacing w:before="0"/>
                              <w:jc w:val="right"/>
                              <w:rPr>
                                <w:sz w:val="18"/>
                                <w:szCs w:val="18"/>
                                <w:lang w:eastAsia="zh-CN"/>
                              </w:rPr>
                            </w:pPr>
                            <w:r>
                              <w:rPr>
                                <w:rFonts w:hint="eastAsia"/>
                                <w:sz w:val="18"/>
                                <w:szCs w:val="18"/>
                                <w:lang w:eastAsia="zh-CN"/>
                              </w:rPr>
                              <w:t>（</w:t>
                            </w:r>
                            <w:r>
                              <w:rPr>
                                <w:rFonts w:hint="eastAsia"/>
                                <w:sz w:val="18"/>
                                <w:szCs w:val="18"/>
                                <w:lang w:eastAsia="zh-CN"/>
                              </w:rPr>
                              <w:t>bit/</w:t>
                            </w:r>
                            <w:r>
                              <w:rPr>
                                <w:rFonts w:hint="eastAsia"/>
                                <w:sz w:val="18"/>
                                <w:szCs w:val="18"/>
                                <w:lang w:eastAsia="zh-CN"/>
                              </w:rPr>
                              <w:t>（</w:t>
                            </w:r>
                            <w:r>
                              <w:rPr>
                                <w:rFonts w:hint="eastAsia"/>
                                <w:sz w:val="18"/>
                                <w:szCs w:val="18"/>
                                <w:lang w:eastAsia="zh-CN"/>
                              </w:rPr>
                              <w:t>s</w:t>
                            </w:r>
                            <w:r>
                              <w:rPr>
                                <w:rFonts w:hint="eastAsia"/>
                                <w:sz w:val="18"/>
                                <w:szCs w:val="18"/>
                                <w:lang w:eastAsia="zh-CN"/>
                              </w:rPr>
                              <w:t>·</w:t>
                            </w:r>
                            <w:r>
                              <w:rPr>
                                <w:rFonts w:hint="eastAsia"/>
                                <w:sz w:val="18"/>
                                <w:szCs w:val="18"/>
                                <w:lang w:eastAsia="zh-CN"/>
                              </w:rPr>
                              <w:t>Hz</w:t>
                            </w:r>
                            <w:r>
                              <w:rPr>
                                <w:rFonts w:hint="eastAsia"/>
                                <w:sz w:val="18"/>
                                <w:szCs w:val="18"/>
                                <w:lang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727" type="#_x0000_t202" style="position:absolute;left:0;text-align:left;margin-left:144.75pt;margin-top:122.8pt;width:8.3pt;height:4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" stroked="f" strokecolor="#739cc3" strokeweight="1.25pt">
                <v:fill focus="100%" type="gradient">
                  <o:fill v:ext="view" type="gradientUnscaled"/>
                </v:fill>
                <v:textbox style="layout-flow:vertical;mso-layout-flow-alt:bottom-to-top" inset="0,0,0,0">
                  <w:txbxContent>
                    <w:p w:rsidR="00D6328F" w:rsidRPr="00C627A8" w:rsidRDefault="00D6328F" w:rsidP="0041187A">
                      <w:pPr>
                        <w:spacing w:before="0"/>
                        <w:jc w:val="right"/>
                        <w:rPr>
                          <w:sz w:val="18"/>
                          <w:szCs w:val="18"/>
                          <w:lang w:eastAsia="zh-CN"/>
                        </w:rPr>
                      </w:pPr>
                      <w:r>
                        <w:rPr>
                          <w:rFonts w:hint="eastAsia"/>
                          <w:sz w:val="18"/>
                          <w:szCs w:val="18"/>
                          <w:lang w:eastAsia="zh-CN"/>
                        </w:rPr>
                        <w:t>（</w:t>
                      </w:r>
                      <w:r>
                        <w:rPr>
                          <w:rFonts w:hint="eastAsia"/>
                          <w:sz w:val="18"/>
                          <w:szCs w:val="18"/>
                          <w:lang w:eastAsia="zh-CN"/>
                        </w:rPr>
                        <w:t>bit/</w:t>
                      </w:r>
                      <w:r>
                        <w:rPr>
                          <w:rFonts w:hint="eastAsia"/>
                          <w:sz w:val="18"/>
                          <w:szCs w:val="18"/>
                          <w:lang w:eastAsia="zh-CN"/>
                        </w:rPr>
                        <w:t>（</w:t>
                      </w:r>
                      <w:r>
                        <w:rPr>
                          <w:rFonts w:hint="eastAsia"/>
                          <w:sz w:val="18"/>
                          <w:szCs w:val="18"/>
                          <w:lang w:eastAsia="zh-CN"/>
                        </w:rPr>
                        <w:t>s</w:t>
                      </w:r>
                      <w:r>
                        <w:rPr>
                          <w:rFonts w:hint="eastAsia"/>
                          <w:sz w:val="18"/>
                          <w:szCs w:val="18"/>
                          <w:lang w:eastAsia="zh-CN"/>
                        </w:rPr>
                        <w:t>·</w:t>
                      </w:r>
                      <w:r>
                        <w:rPr>
                          <w:rFonts w:hint="eastAsia"/>
                          <w:sz w:val="18"/>
                          <w:szCs w:val="18"/>
                          <w:lang w:eastAsia="zh-CN"/>
                        </w:rPr>
                        <w:t>Hz</w:t>
                      </w:r>
                      <w:r>
                        <w:rPr>
                          <w:rFonts w:hint="eastAsia"/>
                          <w:sz w:val="18"/>
                          <w:szCs w:val="18"/>
                          <w:lang w:eastAsia="zh-CN"/>
                        </w:rPr>
                        <w:t>））</w:t>
                      </w:r>
                    </w:p>
                  </w:txbxContent>
                </v:textbox>
              </v:shape>
            </w:pict>
          </mc:Fallback>
        </mc:AlternateContent>
      </w:r>
      <w:r>
        <w:rPr>
          <w:noProof/>
          <w:sz w:val="18"/>
          <w:szCs w:val="18"/>
          <w:lang w:val="en-GB" w:eastAsia="zh-CN"/>
        </w:rPr>
        <mc:AlternateContent>
          <mc:Choice Requires="wps">
            <w:drawing>
              <wp:anchor distT="0" distB="0" distL="114300" distR="114300" simplePos="0" relativeHeight="251659776" behindDoc="0" locked="0" layoutInCell="1" allowOverlap="1">
                <wp:simplePos x="0" y="0"/>
                <wp:positionH relativeFrom="column">
                  <wp:posOffset>2147570</wp:posOffset>
                </wp:positionH>
                <wp:positionV relativeFrom="paragraph">
                  <wp:posOffset>2854325</wp:posOffset>
                </wp:positionV>
                <wp:extent cx="1007110" cy="285115"/>
                <wp:effectExtent l="2540" t="4445" r="0" b="0"/>
                <wp:wrapNone/>
                <wp:docPr id="4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8511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172888">
                            <w:pPr>
                              <w:spacing w:before="0"/>
                              <w:rPr>
                                <w:sz w:val="18"/>
                                <w:szCs w:val="18"/>
                                <w:lang w:eastAsia="zh-CN"/>
                              </w:rPr>
                            </w:pPr>
                            <w:r w:rsidRPr="00172888">
                              <w:rPr>
                                <w:rFonts w:hint="eastAsia"/>
                                <w:sz w:val="18"/>
                                <w:szCs w:val="18"/>
                                <w:lang w:eastAsia="zh-CN"/>
                              </w:rPr>
                              <w:t>图</w:t>
                            </w:r>
                            <w:r w:rsidRPr="00172888">
                              <w:rPr>
                                <w:rFonts w:hint="eastAsia"/>
                                <w:sz w:val="18"/>
                                <w:szCs w:val="18"/>
                                <w:lang w:eastAsia="zh-CN"/>
                              </w:rPr>
                              <w:t>1</w:t>
                            </w:r>
                            <w:r w:rsidRPr="00172888">
                              <w:rPr>
                                <w:rFonts w:hint="eastAsia"/>
                                <w:sz w:val="18"/>
                                <w:szCs w:val="18"/>
                                <w:lang w:eastAsia="zh-CN"/>
                              </w:rPr>
                              <w:t>、</w:t>
                            </w:r>
                            <w:r w:rsidRPr="00172888">
                              <w:rPr>
                                <w:rFonts w:hint="eastAsia"/>
                                <w:sz w:val="18"/>
                                <w:szCs w:val="18"/>
                                <w:lang w:eastAsia="zh-CN"/>
                              </w:rPr>
                              <w:t>2</w:t>
                            </w:r>
                            <w:r w:rsidRPr="00172888">
                              <w:rPr>
                                <w:rFonts w:hint="eastAsia"/>
                                <w:sz w:val="18"/>
                                <w:szCs w:val="18"/>
                                <w:lang w:eastAsia="zh-CN"/>
                              </w:rPr>
                              <w:t>的天线辐射掩膜</w:t>
                            </w:r>
                          </w:p>
                          <w:p w:rsidR="00D6328F" w:rsidRDefault="00D6328F" w:rsidP="00D20400">
                            <w:pPr>
                              <w:spacing w:beforeLines="20" w:before="48"/>
                              <w:rPr>
                                <w:sz w:val="18"/>
                                <w:szCs w:val="18"/>
                                <w:lang w:eastAsia="zh-CN"/>
                              </w:rPr>
                            </w:pPr>
                            <w:r w:rsidRPr="00172888">
                              <w:rPr>
                                <w:rFonts w:hint="eastAsia"/>
                                <w:sz w:val="18"/>
                                <w:szCs w:val="18"/>
                                <w:lang w:eastAsia="zh-CN"/>
                              </w:rPr>
                              <w:t>由频率引发的性能退化</w:t>
                            </w:r>
                          </w:p>
                          <w:p w:rsidR="00D6328F" w:rsidRDefault="00D6328F" w:rsidP="00172888">
                            <w:pPr>
                              <w:spacing w:before="0"/>
                            </w:pPr>
                            <w:proofErr w:type="gramStart"/>
                            <w:r>
                              <w:rPr>
                                <w:sz w:val="18"/>
                                <w:szCs w:val="18"/>
                                <w:lang w:eastAsia="zh-CN"/>
                              </w:rPr>
                              <w:t>r</w:t>
                            </w:r>
                            <w:r>
                              <w:rPr>
                                <w:rFonts w:hint="eastAsia"/>
                                <w:sz w:val="18"/>
                                <w:szCs w:val="18"/>
                                <w:lang w:eastAsia="zh-CN"/>
                              </w:rPr>
                              <w:t>e-use</w:t>
                            </w:r>
                            <w:r>
                              <w:rPr>
                                <w:rFonts w:hint="eastAsia"/>
                                <w:sz w:val="18"/>
                                <w:szCs w:val="18"/>
                                <w:lang w:eastAsia="zh-CN"/>
                              </w:rPr>
                              <w:t>：</w:t>
                            </w:r>
                            <w:r>
                              <w:rPr>
                                <w:rFonts w:hint="eastAsia"/>
                                <w:sz w:val="18"/>
                                <w:szCs w:val="18"/>
                                <w:lang w:eastAsia="zh-CN"/>
                              </w:rPr>
                              <w:t>1dB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2" o:spid="_x0000_s1728" type="#_x0000_t202" style="position:absolute;left:0;text-align:left;margin-left:169.1pt;margin-top:224.75pt;width:79.3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" stroked="f" strokecolor="#739cc3" strokeweight="1.25pt">
                <v:fill angle="90" focus="100%" type="gradient">
                  <o:fill v:ext="view" type="gradientUnscaled"/>
                </v:fill>
                <v:textbox>
                  <w:txbxContent>
                    <w:p w:rsidR="00D6328F" w:rsidRDefault="00D6328F" w:rsidP="00172888">
                      <w:pPr>
                        <w:spacing w:before="0"/>
                        <w:rPr>
                          <w:sz w:val="18"/>
                          <w:szCs w:val="18"/>
                          <w:lang w:eastAsia="zh-CN"/>
                        </w:rPr>
                      </w:pPr>
                      <w:r w:rsidRPr="00172888">
                        <w:rPr>
                          <w:rFonts w:hint="eastAsia"/>
                          <w:sz w:val="18"/>
                          <w:szCs w:val="18"/>
                          <w:lang w:eastAsia="zh-CN"/>
                        </w:rPr>
                        <w:t>图</w:t>
                      </w:r>
                      <w:r w:rsidRPr="00172888">
                        <w:rPr>
                          <w:rFonts w:hint="eastAsia"/>
                          <w:sz w:val="18"/>
                          <w:szCs w:val="18"/>
                          <w:lang w:eastAsia="zh-CN"/>
                        </w:rPr>
                        <w:t>1</w:t>
                      </w:r>
                      <w:r w:rsidRPr="00172888">
                        <w:rPr>
                          <w:rFonts w:hint="eastAsia"/>
                          <w:sz w:val="18"/>
                          <w:szCs w:val="18"/>
                          <w:lang w:eastAsia="zh-CN"/>
                        </w:rPr>
                        <w:t>、</w:t>
                      </w:r>
                      <w:r w:rsidRPr="00172888">
                        <w:rPr>
                          <w:rFonts w:hint="eastAsia"/>
                          <w:sz w:val="18"/>
                          <w:szCs w:val="18"/>
                          <w:lang w:eastAsia="zh-CN"/>
                        </w:rPr>
                        <w:t>2</w:t>
                      </w:r>
                      <w:r w:rsidRPr="00172888">
                        <w:rPr>
                          <w:rFonts w:hint="eastAsia"/>
                          <w:sz w:val="18"/>
                          <w:szCs w:val="18"/>
                          <w:lang w:eastAsia="zh-CN"/>
                        </w:rPr>
                        <w:t>的天线辐射掩膜</w:t>
                      </w:r>
                    </w:p>
                    <w:p w:rsidR="00D6328F" w:rsidRDefault="00D6328F" w:rsidP="00D20400">
                      <w:pPr>
                        <w:spacing w:beforeLines="20" w:before="48"/>
                        <w:rPr>
                          <w:sz w:val="18"/>
                          <w:szCs w:val="18"/>
                          <w:lang w:eastAsia="zh-CN"/>
                        </w:rPr>
                      </w:pPr>
                      <w:r w:rsidRPr="00172888">
                        <w:rPr>
                          <w:rFonts w:hint="eastAsia"/>
                          <w:sz w:val="18"/>
                          <w:szCs w:val="18"/>
                          <w:lang w:eastAsia="zh-CN"/>
                        </w:rPr>
                        <w:t>由频率引发的性能退化</w:t>
                      </w:r>
                    </w:p>
                    <w:p w:rsidR="00D6328F" w:rsidRDefault="00D6328F" w:rsidP="00172888">
                      <w:pPr>
                        <w:spacing w:before="0"/>
                      </w:pPr>
                      <w:proofErr w:type="gramStart"/>
                      <w:r>
                        <w:rPr>
                          <w:sz w:val="18"/>
                          <w:szCs w:val="18"/>
                          <w:lang w:eastAsia="zh-CN"/>
                        </w:rPr>
                        <w:t>r</w:t>
                      </w:r>
                      <w:r>
                        <w:rPr>
                          <w:rFonts w:hint="eastAsia"/>
                          <w:sz w:val="18"/>
                          <w:szCs w:val="18"/>
                          <w:lang w:eastAsia="zh-CN"/>
                        </w:rPr>
                        <w:t>e-use</w:t>
                      </w:r>
                      <w:r>
                        <w:rPr>
                          <w:rFonts w:hint="eastAsia"/>
                          <w:sz w:val="18"/>
                          <w:szCs w:val="18"/>
                          <w:lang w:eastAsia="zh-CN"/>
                        </w:rPr>
                        <w:t>：</w:t>
                      </w:r>
                      <w:r>
                        <w:rPr>
                          <w:rFonts w:hint="eastAsia"/>
                          <w:sz w:val="18"/>
                          <w:szCs w:val="18"/>
                          <w:lang w:eastAsia="zh-CN"/>
                        </w:rPr>
                        <w:t>1dB</w:t>
                      </w:r>
                      <w:proofErr w:type="gramEnd"/>
                    </w:p>
                  </w:txbxContent>
                </v:textbox>
              </v:shape>
            </w:pict>
          </mc:Fallback>
        </mc:AlternateContent>
      </w:r>
      <w:r>
        <w:rPr>
          <w:noProof/>
          <w:sz w:val="18"/>
          <w:szCs w:val="18"/>
          <w:lang w:val="en-GB" w:eastAsia="zh-CN"/>
        </w:rPr>
        <mc:AlternateContent>
          <mc:Choice Requires="wps">
            <w:drawing>
              <wp:anchor distT="0" distB="0" distL="114300" distR="114300" simplePos="0" relativeHeight="251658752" behindDoc="0" locked="0" layoutInCell="1" allowOverlap="1">
                <wp:simplePos x="0" y="0"/>
                <wp:positionH relativeFrom="column">
                  <wp:posOffset>2668270</wp:posOffset>
                </wp:positionH>
                <wp:positionV relativeFrom="paragraph">
                  <wp:posOffset>2592705</wp:posOffset>
                </wp:positionV>
                <wp:extent cx="626745" cy="143510"/>
                <wp:effectExtent l="1270" t="0" r="635" b="1270"/>
                <wp:wrapNone/>
                <wp:docPr id="4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351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172888">
                            <w:pPr>
                              <w:spacing w:before="0"/>
                              <w:jc w:val="center"/>
                            </w:pPr>
                            <w:r w:rsidRPr="00172888">
                              <w:rPr>
                                <w:rFonts w:hint="eastAsia"/>
                                <w:sz w:val="18"/>
                                <w:szCs w:val="18"/>
                                <w:lang w:eastAsia="zh-CN"/>
                              </w:rPr>
                              <w:t>调制方法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1" o:spid="_x0000_s1729" type="#_x0000_t202" style="position:absolute;left:0;text-align:left;margin-left:210.1pt;margin-top:204.15pt;width:49.35pt;height:1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" stroked="f" strokecolor="#739cc3" strokeweight="1.25pt">
                <v:fill angle="90" focus="100%" type="gradient">
                  <o:fill v:ext="view" type="gradientUnscaled"/>
                </v:fill>
                <v:textbox>
                  <w:txbxContent>
                    <w:p w:rsidR="00D6328F" w:rsidRDefault="00D6328F" w:rsidP="00172888">
                      <w:pPr>
                        <w:spacing w:before="0"/>
                        <w:jc w:val="center"/>
                      </w:pPr>
                      <w:r w:rsidRPr="00172888">
                        <w:rPr>
                          <w:rFonts w:hint="eastAsia"/>
                          <w:sz w:val="18"/>
                          <w:szCs w:val="18"/>
                          <w:lang w:eastAsia="zh-CN"/>
                        </w:rPr>
                        <w:t>调制方法</w:t>
                      </w:r>
                    </w:p>
                  </w:txbxContent>
                </v:textbox>
              </v:shape>
            </w:pict>
          </mc:Fallback>
        </mc:AlternateContent>
      </w:r>
      <w:r w:rsidR="007B0182">
        <w:rPr>
          <w:noProof/>
          <w:lang w:val="en-GB" w:eastAsia="zh-CN"/>
        </w:rPr>
        <w:drawing>
          <wp:inline distT="0" distB="0" distL="0" distR="0">
            <wp:extent cx="2562225" cy="3648710"/>
            <wp:effectExtent l="1905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srcRect/>
                    <a:stretch>
                      <a:fillRect/>
                    </a:stretch>
                  </pic:blipFill>
                  <pic:spPr bwMode="auto">
                    <a:xfrm>
                      <a:off x="0" y="0"/>
                      <a:ext cx="2562225" cy="3648710"/>
                    </a:xfrm>
                    <a:prstGeom prst="rect">
                      <a:avLst/>
                    </a:prstGeom>
                    <a:noFill/>
                    <a:ln w="9525">
                      <a:noFill/>
                      <a:miter lim="800000"/>
                      <a:headEnd/>
                      <a:tailEnd/>
                    </a:ln>
                  </pic:spPr>
                </pic:pic>
              </a:graphicData>
            </a:graphic>
          </wp:inline>
        </w:drawing>
      </w:r>
    </w:p>
    <w:p w:rsidR="00542061" w:rsidRDefault="0095017A" w:rsidP="005A17C4">
      <w:pPr>
        <w:pStyle w:val="Note"/>
      </w:pPr>
      <w:r>
        <w:rPr>
          <w:rFonts w:eastAsia="STKaiti" w:hint="eastAsia"/>
        </w:rPr>
        <w:t>注</w:t>
      </w:r>
      <w:r w:rsidR="005A17C4">
        <w:t xml:space="preserve">1 – </w:t>
      </w:r>
      <w:r>
        <w:rPr>
          <w:rFonts w:hint="eastAsia"/>
        </w:rPr>
        <w:t>其他资料见：</w:t>
      </w:r>
    </w:p>
    <w:p w:rsidR="00542061" w:rsidRPr="00A82D91" w:rsidRDefault="0095017A">
      <w:pPr>
        <w:snapToGrid w:val="0"/>
        <w:ind w:left="686" w:hanging="686"/>
        <w:rPr>
          <w:kern w:val="21"/>
          <w:sz w:val="22"/>
          <w:szCs w:val="22"/>
        </w:rPr>
      </w:pPr>
      <w:r w:rsidRPr="00A82D91">
        <w:rPr>
          <w:kern w:val="21"/>
          <w:sz w:val="22"/>
          <w:szCs w:val="22"/>
        </w:rPr>
        <w:t>DODO</w:t>
      </w:r>
      <w:r w:rsidRPr="00A82D91">
        <w:rPr>
          <w:rFonts w:hint="eastAsia"/>
          <w:kern w:val="21"/>
          <w:sz w:val="22"/>
          <w:szCs w:val="22"/>
        </w:rPr>
        <w:t>,</w:t>
      </w:r>
      <w:r w:rsidRPr="00A82D91">
        <w:rPr>
          <w:kern w:val="21"/>
          <w:sz w:val="22"/>
          <w:szCs w:val="22"/>
        </w:rPr>
        <w:t xml:space="preserve"> J.</w:t>
      </w:r>
      <w:r w:rsidRPr="00A82D91">
        <w:rPr>
          <w:rFonts w:hint="eastAsia"/>
          <w:kern w:val="21"/>
          <w:sz w:val="22"/>
          <w:szCs w:val="22"/>
        </w:rPr>
        <w:t>,</w:t>
      </w:r>
      <w:r w:rsidRPr="00A82D91">
        <w:rPr>
          <w:kern w:val="21"/>
          <w:sz w:val="22"/>
          <w:szCs w:val="22"/>
        </w:rPr>
        <w:t xml:space="preserve"> KUREMATSU</w:t>
      </w:r>
      <w:r w:rsidRPr="00A82D91">
        <w:rPr>
          <w:rFonts w:hint="eastAsia"/>
          <w:kern w:val="21"/>
          <w:sz w:val="22"/>
          <w:szCs w:val="22"/>
        </w:rPr>
        <w:t>,</w:t>
      </w:r>
      <w:r w:rsidRPr="00A82D91">
        <w:rPr>
          <w:kern w:val="21"/>
          <w:sz w:val="22"/>
          <w:szCs w:val="22"/>
        </w:rPr>
        <w:t xml:space="preserve"> H. and NAKAZAWA</w:t>
      </w:r>
      <w:r w:rsidRPr="00A82D91">
        <w:rPr>
          <w:rFonts w:hint="eastAsia"/>
          <w:kern w:val="21"/>
          <w:sz w:val="22"/>
          <w:szCs w:val="22"/>
        </w:rPr>
        <w:t>，</w:t>
      </w:r>
      <w:r w:rsidRPr="00A82D91">
        <w:rPr>
          <w:kern w:val="21"/>
          <w:sz w:val="22"/>
          <w:szCs w:val="22"/>
        </w:rPr>
        <w:t>I. [8-12 June</w:t>
      </w:r>
      <w:r w:rsidRPr="00A82D91">
        <w:rPr>
          <w:rFonts w:hint="eastAsia"/>
          <w:kern w:val="21"/>
          <w:sz w:val="22"/>
          <w:szCs w:val="22"/>
        </w:rPr>
        <w:t>，</w:t>
      </w:r>
      <w:r w:rsidRPr="00A82D91">
        <w:rPr>
          <w:kern w:val="21"/>
          <w:sz w:val="22"/>
          <w:szCs w:val="22"/>
        </w:rPr>
        <w:t xml:space="preserve">1980] Spectrum use efficiency and small capacity </w:t>
      </w:r>
      <w:r w:rsidRPr="00A82D91">
        <w:rPr>
          <w:spacing w:val="-4"/>
          <w:kern w:val="21"/>
          <w:sz w:val="22"/>
          <w:szCs w:val="22"/>
        </w:rPr>
        <w:t xml:space="preserve">digital radio-relay system in the </w:t>
      </w:r>
      <w:r w:rsidRPr="00A82D91">
        <w:rPr>
          <w:rFonts w:hint="eastAsia"/>
          <w:spacing w:val="-4"/>
          <w:kern w:val="21"/>
          <w:sz w:val="22"/>
          <w:szCs w:val="22"/>
        </w:rPr>
        <w:t xml:space="preserve">2 GHz </w:t>
      </w:r>
      <w:r w:rsidRPr="00A82D91">
        <w:rPr>
          <w:spacing w:val="-4"/>
          <w:kern w:val="21"/>
          <w:sz w:val="22"/>
          <w:szCs w:val="22"/>
        </w:rPr>
        <w:t>band. IEEE International Conference on Communications</w:t>
      </w:r>
      <w:r w:rsidRPr="00A82D91">
        <w:rPr>
          <w:kern w:val="21"/>
          <w:sz w:val="22"/>
          <w:szCs w:val="22"/>
        </w:rPr>
        <w:t xml:space="preserve"> (ICC '80</w:t>
      </w:r>
      <w:proofErr w:type="gramStart"/>
      <w:r w:rsidRPr="00A82D91">
        <w:rPr>
          <w:rFonts w:hint="eastAsia"/>
          <w:kern w:val="21"/>
          <w:sz w:val="22"/>
          <w:szCs w:val="22"/>
        </w:rPr>
        <w:t>)</w:t>
      </w:r>
      <w:r w:rsidRPr="00A82D91">
        <w:rPr>
          <w:rFonts w:hint="eastAsia"/>
          <w:kern w:val="21"/>
          <w:sz w:val="22"/>
          <w:szCs w:val="22"/>
        </w:rPr>
        <w:t>，</w:t>
      </w:r>
      <w:proofErr w:type="gramEnd"/>
      <w:r w:rsidRPr="00A82D91">
        <w:rPr>
          <w:kern w:val="21"/>
          <w:sz w:val="22"/>
          <w:szCs w:val="22"/>
        </w:rPr>
        <w:t>Seattle</w:t>
      </w:r>
      <w:r w:rsidRPr="00A82D91">
        <w:rPr>
          <w:rFonts w:hint="eastAsia"/>
          <w:kern w:val="21"/>
          <w:sz w:val="22"/>
          <w:szCs w:val="22"/>
        </w:rPr>
        <w:t>，</w:t>
      </w:r>
      <w:r w:rsidRPr="00A82D91">
        <w:rPr>
          <w:kern w:val="21"/>
          <w:sz w:val="22"/>
          <w:szCs w:val="22"/>
        </w:rPr>
        <w:t>WA</w:t>
      </w:r>
      <w:r w:rsidRPr="00A82D91">
        <w:rPr>
          <w:rFonts w:hint="eastAsia"/>
          <w:kern w:val="21"/>
          <w:sz w:val="22"/>
          <w:szCs w:val="22"/>
        </w:rPr>
        <w:t>，</w:t>
      </w:r>
      <w:r w:rsidRPr="00A82D91">
        <w:rPr>
          <w:kern w:val="21"/>
          <w:sz w:val="22"/>
          <w:szCs w:val="22"/>
        </w:rPr>
        <w:t>United States of America.</w:t>
      </w:r>
    </w:p>
    <w:p w:rsidR="00542061" w:rsidRPr="00A82D91" w:rsidRDefault="0095017A">
      <w:pPr>
        <w:snapToGrid w:val="0"/>
        <w:ind w:left="686" w:hanging="686"/>
        <w:rPr>
          <w:kern w:val="21"/>
          <w:sz w:val="22"/>
          <w:szCs w:val="22"/>
          <w:lang w:eastAsia="zh-CN"/>
        </w:rPr>
      </w:pPr>
      <w:r w:rsidRPr="00434D0A">
        <w:rPr>
          <w:kern w:val="21"/>
          <w:sz w:val="22"/>
          <w:szCs w:val="22"/>
          <w:lang w:val="fr-CH"/>
        </w:rPr>
        <w:t>TILLOTSON</w:t>
      </w:r>
      <w:r w:rsidRPr="00434D0A">
        <w:rPr>
          <w:rFonts w:hint="eastAsia"/>
          <w:kern w:val="21"/>
          <w:sz w:val="22"/>
          <w:szCs w:val="22"/>
          <w:lang w:val="fr-CH"/>
        </w:rPr>
        <w:t xml:space="preserve">, </w:t>
      </w:r>
      <w:r w:rsidRPr="00434D0A">
        <w:rPr>
          <w:kern w:val="21"/>
          <w:sz w:val="22"/>
          <w:szCs w:val="22"/>
          <w:lang w:val="fr-CH"/>
        </w:rPr>
        <w:t xml:space="preserve">L. C. </w:t>
      </w:r>
      <w:r w:rsidRPr="00434D0A">
        <w:rPr>
          <w:i/>
          <w:kern w:val="21"/>
          <w:sz w:val="22"/>
          <w:szCs w:val="22"/>
          <w:lang w:val="fr-CH"/>
        </w:rPr>
        <w:t>et al</w:t>
      </w:r>
      <w:r w:rsidRPr="00434D0A">
        <w:rPr>
          <w:kern w:val="21"/>
          <w:sz w:val="22"/>
          <w:szCs w:val="22"/>
          <w:lang w:val="fr-CH"/>
        </w:rPr>
        <w:t xml:space="preserve">. </w:t>
      </w:r>
      <w:r w:rsidRPr="00A82D91">
        <w:rPr>
          <w:kern w:val="21"/>
          <w:sz w:val="22"/>
          <w:szCs w:val="22"/>
        </w:rPr>
        <w:t xml:space="preserve">[1973] </w:t>
      </w:r>
      <w:proofErr w:type="gramStart"/>
      <w:r w:rsidRPr="00A82D91">
        <w:rPr>
          <w:kern w:val="21"/>
          <w:sz w:val="22"/>
          <w:szCs w:val="22"/>
        </w:rPr>
        <w:t>Efficient</w:t>
      </w:r>
      <w:proofErr w:type="gramEnd"/>
      <w:r w:rsidRPr="00A82D91">
        <w:rPr>
          <w:kern w:val="21"/>
          <w:sz w:val="22"/>
          <w:szCs w:val="22"/>
        </w:rPr>
        <w:t xml:space="preserve"> use of the radio spectrum and bandwidth expansion. </w:t>
      </w:r>
      <w:r w:rsidRPr="00A82D91">
        <w:rPr>
          <w:i/>
          <w:kern w:val="21"/>
          <w:sz w:val="22"/>
          <w:szCs w:val="22"/>
          <w:lang w:eastAsia="zh-CN"/>
        </w:rPr>
        <w:t>Proc. IEEE</w:t>
      </w:r>
      <w:r w:rsidRPr="00A82D91">
        <w:rPr>
          <w:rFonts w:hint="eastAsia"/>
          <w:kern w:val="21"/>
          <w:sz w:val="22"/>
          <w:szCs w:val="22"/>
          <w:lang w:eastAsia="zh-CN"/>
        </w:rPr>
        <w:t xml:space="preserve">, </w:t>
      </w:r>
      <w:r w:rsidRPr="00A82D91">
        <w:rPr>
          <w:kern w:val="21"/>
          <w:sz w:val="22"/>
          <w:szCs w:val="22"/>
          <w:lang w:eastAsia="zh-CN"/>
        </w:rPr>
        <w:t>61</w:t>
      </w:r>
      <w:r w:rsidRPr="00A82D91">
        <w:rPr>
          <w:rFonts w:hint="eastAsia"/>
          <w:kern w:val="21"/>
          <w:sz w:val="22"/>
          <w:szCs w:val="22"/>
          <w:lang w:eastAsia="zh-CN"/>
        </w:rPr>
        <w:t xml:space="preserve">, </w:t>
      </w:r>
      <w:r w:rsidRPr="00A82D91">
        <w:rPr>
          <w:b/>
          <w:kern w:val="21"/>
          <w:sz w:val="22"/>
          <w:szCs w:val="22"/>
          <w:lang w:eastAsia="zh-CN"/>
        </w:rPr>
        <w:t>4</w:t>
      </w:r>
      <w:r w:rsidRPr="00A82D91">
        <w:rPr>
          <w:kern w:val="21"/>
          <w:sz w:val="22"/>
          <w:szCs w:val="22"/>
          <w:lang w:eastAsia="zh-CN"/>
        </w:rPr>
        <w:t>.</w:t>
      </w:r>
    </w:p>
    <w:p w:rsidR="005A17C4" w:rsidRDefault="005A17C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42061" w:rsidRDefault="0095017A">
      <w:pPr>
        <w:pStyle w:val="Heading2"/>
        <w:rPr>
          <w:lang w:eastAsia="zh-CN"/>
        </w:rPr>
      </w:pPr>
      <w:r>
        <w:rPr>
          <w:lang w:eastAsia="zh-CN"/>
        </w:rPr>
        <w:lastRenderedPageBreak/>
        <w:t>2.4</w:t>
      </w:r>
      <w:r>
        <w:rPr>
          <w:lang w:eastAsia="zh-CN"/>
        </w:rPr>
        <w:tab/>
      </w:r>
      <w:r>
        <w:rPr>
          <w:rFonts w:hint="eastAsia"/>
          <w:lang w:eastAsia="zh-CN"/>
        </w:rPr>
        <w:t>评估数字无线电中继系统新技术的频谱节约特性</w:t>
      </w:r>
    </w:p>
    <w:p w:rsidR="00542061" w:rsidRDefault="0095017A">
      <w:pPr>
        <w:pStyle w:val="Heading3"/>
        <w:rPr>
          <w:lang w:eastAsia="zh-CN"/>
        </w:rPr>
      </w:pPr>
      <w:r>
        <w:rPr>
          <w:lang w:eastAsia="zh-CN"/>
        </w:rPr>
        <w:t>2.4.1</w:t>
      </w:r>
      <w:r>
        <w:rPr>
          <w:lang w:eastAsia="zh-CN"/>
        </w:rPr>
        <w:tab/>
      </w:r>
      <w:r>
        <w:rPr>
          <w:rFonts w:hint="eastAsia"/>
          <w:lang w:eastAsia="zh-CN"/>
        </w:rPr>
        <w:t>引言</w:t>
      </w:r>
    </w:p>
    <w:p w:rsidR="00542061" w:rsidRDefault="0095017A">
      <w:pPr>
        <w:snapToGrid w:val="0"/>
        <w:ind w:firstLineChars="200" w:firstLine="480"/>
        <w:rPr>
          <w:kern w:val="21"/>
          <w:lang w:eastAsia="zh-CN"/>
        </w:rPr>
      </w:pPr>
      <w:r>
        <w:rPr>
          <w:rFonts w:hint="eastAsia"/>
          <w:kern w:val="21"/>
          <w:lang w:eastAsia="zh-CN"/>
        </w:rPr>
        <w:t>为了评估不同设计参数或技术选择的频谱节约特性，设计了一个计算机模型。获得的相对</w:t>
      </w:r>
      <w:r>
        <w:rPr>
          <w:kern w:val="21"/>
          <w:lang w:eastAsia="zh-CN"/>
        </w:rPr>
        <w:t>SUE</w:t>
      </w:r>
      <w:r>
        <w:rPr>
          <w:rFonts w:hint="eastAsia"/>
          <w:kern w:val="21"/>
          <w:lang w:eastAsia="zh-CN"/>
        </w:rPr>
        <w:t>必须定量的分析。</w:t>
      </w:r>
      <w:r>
        <w:rPr>
          <w:kern w:val="21"/>
          <w:lang w:eastAsia="zh-CN"/>
        </w:rPr>
        <w:t>SUE</w:t>
      </w:r>
      <w:r>
        <w:rPr>
          <w:rFonts w:hint="eastAsia"/>
          <w:kern w:val="21"/>
          <w:lang w:eastAsia="zh-CN"/>
        </w:rPr>
        <w:t>概念可以延伸和定义为：</w:t>
      </w:r>
    </w:p>
    <w:p w:rsidR="00542061" w:rsidRPr="00434D0A" w:rsidRDefault="0095017A">
      <w:pPr>
        <w:pStyle w:val="Equation"/>
        <w:tabs>
          <w:tab w:val="left" w:pos="794"/>
        </w:tabs>
        <w:rPr>
          <w:lang w:val="fr-CH"/>
        </w:rPr>
      </w:pPr>
      <w:r>
        <w:rPr>
          <w:lang w:eastAsia="zh-CN"/>
        </w:rPr>
        <w:tab/>
      </w:r>
      <w:r>
        <w:rPr>
          <w:lang w:eastAsia="zh-CN"/>
        </w:rPr>
        <w:tab/>
      </w:r>
      <w:r w:rsidRPr="00434D0A">
        <w:rPr>
          <w:i/>
          <w:lang w:val="fr-CH"/>
        </w:rPr>
        <w:t>SUE</w:t>
      </w:r>
      <w:r>
        <w:rPr>
          <w:rFonts w:ascii="Symbol" w:hAnsi="Symbol"/>
        </w:rPr>
        <w:t></w:t>
      </w:r>
      <w:r w:rsidRPr="00434D0A">
        <w:rPr>
          <w:i/>
          <w:lang w:val="fr-CH"/>
        </w:rPr>
        <w:t>VC</w:t>
      </w:r>
      <w:r w:rsidRPr="00434D0A">
        <w:rPr>
          <w:lang w:val="fr-CH"/>
        </w:rPr>
        <w:t>/(</w:t>
      </w:r>
      <w:r w:rsidRPr="00434D0A">
        <w:rPr>
          <w:i/>
          <w:lang w:val="fr-CH"/>
        </w:rPr>
        <w:t>T</w:t>
      </w:r>
      <w:r w:rsidRPr="00434D0A">
        <w:rPr>
          <w:lang w:val="fr-CH"/>
        </w:rPr>
        <w:t xml:space="preserve">  ·  </w:t>
      </w:r>
      <w:r w:rsidRPr="00434D0A">
        <w:rPr>
          <w:i/>
          <w:lang w:val="fr-CH"/>
        </w:rPr>
        <w:t>A</w:t>
      </w:r>
      <w:r w:rsidRPr="00434D0A">
        <w:rPr>
          <w:lang w:val="fr-CH"/>
        </w:rPr>
        <w:t xml:space="preserve">  ·  </w:t>
      </w:r>
      <w:r w:rsidRPr="00434D0A">
        <w:rPr>
          <w:i/>
          <w:lang w:val="fr-CH"/>
        </w:rPr>
        <w:t>B</w:t>
      </w:r>
      <w:r w:rsidRPr="00434D0A">
        <w:rPr>
          <w:lang w:val="fr-CH"/>
        </w:rPr>
        <w:t>)</w:t>
      </w:r>
      <w:r w:rsidRPr="00434D0A">
        <w:rPr>
          <w:lang w:val="fr-CH"/>
        </w:rPr>
        <w:tab/>
        <w:t>(</w:t>
      </w:r>
      <w:r w:rsidRPr="00434D0A">
        <w:rPr>
          <w:rFonts w:hint="eastAsia"/>
          <w:lang w:val="fr-CH" w:eastAsia="zh-CN"/>
        </w:rPr>
        <w:t>38</w:t>
      </w:r>
      <w:r w:rsidRPr="00434D0A">
        <w:rPr>
          <w:lang w:val="fr-CH"/>
        </w:rPr>
        <w:t>)</w:t>
      </w:r>
    </w:p>
    <w:p w:rsidR="00542061" w:rsidRPr="00434D0A" w:rsidRDefault="0095017A">
      <w:pPr>
        <w:rPr>
          <w:lang w:val="fr-CH" w:eastAsia="zh-CN"/>
        </w:rPr>
      </w:pPr>
      <w:r>
        <w:rPr>
          <w:rFonts w:hint="eastAsia"/>
          <w:lang w:eastAsia="zh-CN"/>
        </w:rPr>
        <w:t>其中</w:t>
      </w:r>
      <w:r w:rsidRPr="00434D0A">
        <w:rPr>
          <w:rFonts w:hint="eastAsia"/>
          <w:lang w:val="fr-CH" w:eastAsia="zh-CN"/>
        </w:rPr>
        <w:t>：</w:t>
      </w:r>
    </w:p>
    <w:p w:rsidR="00542061" w:rsidRDefault="0095017A">
      <w:pPr>
        <w:pStyle w:val="Equationlegend"/>
        <w:tabs>
          <w:tab w:val="left" w:pos="1985"/>
        </w:tabs>
        <w:rPr>
          <w:lang w:eastAsia="zh-CN"/>
        </w:rPr>
      </w:pPr>
      <w:r w:rsidRPr="00434D0A">
        <w:rPr>
          <w:rFonts w:hint="eastAsia"/>
          <w:i/>
          <w:lang w:val="fr-CH" w:eastAsia="zh-CN"/>
        </w:rPr>
        <w:tab/>
      </w:r>
      <w:r>
        <w:rPr>
          <w:i/>
          <w:lang w:eastAsia="zh-CN"/>
        </w:rPr>
        <w:t>VC</w:t>
      </w:r>
      <w:r>
        <w:rPr>
          <w:lang w:eastAsia="zh-CN"/>
        </w:rPr>
        <w:t>：</w:t>
      </w:r>
      <w:r>
        <w:rPr>
          <w:rFonts w:hint="eastAsia"/>
          <w:lang w:eastAsia="zh-CN"/>
        </w:rPr>
        <w:tab/>
      </w:r>
      <w:r>
        <w:rPr>
          <w:rFonts w:hint="eastAsia"/>
          <w:lang w:eastAsia="zh-CN"/>
        </w:rPr>
        <w:t>话音信道数量</w:t>
      </w:r>
    </w:p>
    <w:p w:rsidR="00542061" w:rsidRDefault="0095017A">
      <w:pPr>
        <w:pStyle w:val="Equationlegend"/>
        <w:tabs>
          <w:tab w:val="left" w:pos="1985"/>
        </w:tabs>
        <w:rPr>
          <w:lang w:eastAsia="zh-CN"/>
        </w:rPr>
      </w:pPr>
      <w:r>
        <w:rPr>
          <w:rFonts w:hint="eastAsia"/>
          <w:i/>
          <w:lang w:eastAsia="zh-CN"/>
        </w:rPr>
        <w:tab/>
      </w:r>
      <w:r>
        <w:rPr>
          <w:i/>
          <w:lang w:eastAsia="zh-CN"/>
        </w:rPr>
        <w:t>T</w:t>
      </w:r>
      <w:r>
        <w:rPr>
          <w:lang w:eastAsia="zh-CN"/>
        </w:rPr>
        <w:t>：</w:t>
      </w:r>
      <w:r>
        <w:rPr>
          <w:rFonts w:hint="eastAsia"/>
          <w:lang w:eastAsia="zh-CN"/>
        </w:rPr>
        <w:tab/>
      </w:r>
      <w:r>
        <w:rPr>
          <w:rFonts w:hint="eastAsia"/>
          <w:lang w:eastAsia="zh-CN"/>
        </w:rPr>
        <w:t>系统使用的时间部分（在此分析中定义等于</w:t>
      </w:r>
      <w:r>
        <w:rPr>
          <w:lang w:eastAsia="zh-CN"/>
        </w:rPr>
        <w:t>1</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A</w:t>
      </w:r>
      <w:r>
        <w:rPr>
          <w:lang w:eastAsia="zh-CN"/>
        </w:rPr>
        <w:t>：</w:t>
      </w:r>
      <w:r>
        <w:rPr>
          <w:rFonts w:hint="eastAsia"/>
          <w:lang w:eastAsia="zh-CN"/>
        </w:rPr>
        <w:tab/>
      </w:r>
      <w:r>
        <w:rPr>
          <w:rFonts w:hint="eastAsia"/>
          <w:lang w:eastAsia="zh-CN"/>
        </w:rPr>
        <w:t>禁用面积（</w:t>
      </w:r>
      <w:r>
        <w:rPr>
          <w:lang w:eastAsia="zh-CN"/>
        </w:rPr>
        <w:t>km</w:t>
      </w:r>
      <w:r>
        <w:rPr>
          <w:vertAlign w:val="superscript"/>
          <w:lang w:eastAsia="zh-CN"/>
        </w:rPr>
        <w:t>2</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B</w:t>
      </w:r>
      <w:r>
        <w:rPr>
          <w:lang w:eastAsia="zh-CN"/>
        </w:rPr>
        <w:t>：</w:t>
      </w:r>
      <w:r>
        <w:rPr>
          <w:rFonts w:hint="eastAsia"/>
          <w:lang w:eastAsia="zh-CN"/>
        </w:rPr>
        <w:tab/>
      </w:r>
      <w:r>
        <w:rPr>
          <w:rFonts w:hint="eastAsia"/>
          <w:lang w:eastAsia="zh-CN"/>
        </w:rPr>
        <w:t>占用带宽（</w:t>
      </w:r>
      <w:r>
        <w:rPr>
          <w:lang w:eastAsia="zh-CN"/>
        </w:rPr>
        <w:t>MHz</w:t>
      </w:r>
      <w:r>
        <w:rPr>
          <w:rFonts w:hint="eastAsia"/>
          <w:lang w:eastAsia="zh-CN"/>
        </w:rPr>
        <w:t>）。</w:t>
      </w:r>
    </w:p>
    <w:p w:rsidR="00542061" w:rsidRDefault="0095017A">
      <w:pPr>
        <w:snapToGrid w:val="0"/>
        <w:ind w:firstLineChars="200" w:firstLine="480"/>
        <w:rPr>
          <w:kern w:val="21"/>
          <w:lang w:eastAsia="zh-CN"/>
        </w:rPr>
      </w:pPr>
      <w:r>
        <w:rPr>
          <w:rFonts w:hint="eastAsia"/>
          <w:kern w:val="21"/>
          <w:lang w:eastAsia="zh-CN"/>
        </w:rPr>
        <w:t>选择公式（</w:t>
      </w:r>
      <w:r>
        <w:rPr>
          <w:kern w:val="21"/>
          <w:lang w:eastAsia="zh-CN"/>
        </w:rPr>
        <w:t>2</w:t>
      </w:r>
      <w:r>
        <w:rPr>
          <w:rFonts w:hint="eastAsia"/>
          <w:kern w:val="21"/>
          <w:lang w:eastAsia="zh-CN"/>
        </w:rPr>
        <w:t>4</w:t>
      </w:r>
      <w:r>
        <w:rPr>
          <w:rFonts w:hint="eastAsia"/>
          <w:kern w:val="21"/>
          <w:lang w:eastAsia="zh-CN"/>
        </w:rPr>
        <w:t>）是因为它在评估一个系统的频谱节约特性时，考虑了的禁用的频谱和空间（面积）两个因素。禁用面积是指如果不将系统的性能降低到规定的性能准以下，该系统就不能工作的区域。禁用面积是系统天线图特性、发射机输出功率和接收机干扰门限电平的函数。</w:t>
      </w:r>
    </w:p>
    <w:p w:rsidR="00542061" w:rsidRDefault="0095017A">
      <w:pPr>
        <w:snapToGrid w:val="0"/>
        <w:ind w:firstLineChars="200" w:firstLine="480"/>
        <w:rPr>
          <w:kern w:val="21"/>
          <w:lang w:eastAsia="zh-CN"/>
        </w:rPr>
      </w:pPr>
      <w:r>
        <w:rPr>
          <w:rFonts w:hint="eastAsia"/>
          <w:kern w:val="21"/>
          <w:lang w:eastAsia="zh-CN"/>
        </w:rPr>
        <w:t>计算禁用面积的算法包括了将发射机天线增益图分割（量化）成多个部分，三角状的扇区，这些扇区精确地表示了天线的方向性图。发射机天线增益图是模型的输入参数，模型通过对每个部分求和来计算禁用面积。几何学上，每个部分是一个三角状的扇区，其面积可以使用下式计算。</w:t>
      </w:r>
    </w:p>
    <w:p w:rsidR="0056157E" w:rsidRPr="00F023D0" w:rsidRDefault="0056157E" w:rsidP="0056157E">
      <w:pPr>
        <w:pStyle w:val="Blanc"/>
        <w:rPr>
          <w:lang w:eastAsia="zh-CN"/>
        </w:rPr>
      </w:pPr>
    </w:p>
    <w:p w:rsidR="00542061" w:rsidRDefault="0095017A">
      <w:pPr>
        <w:pStyle w:val="Equation"/>
        <w:tabs>
          <w:tab w:val="left" w:pos="794"/>
        </w:tabs>
        <w:rPr>
          <w:lang w:eastAsia="zh-CN"/>
        </w:rPr>
      </w:pPr>
      <w:r>
        <w:rPr>
          <w:rFonts w:hint="eastAsia"/>
          <w:lang w:eastAsia="zh-CN"/>
        </w:rPr>
        <w:tab/>
      </w:r>
      <w:r>
        <w:rPr>
          <w:lang w:eastAsia="zh-CN"/>
        </w:rPr>
        <w:tab/>
      </w:r>
      <w:r>
        <w:rPr>
          <w:rFonts w:hint="eastAsia"/>
          <w:lang w:eastAsia="zh-CN"/>
        </w:rPr>
        <w:t>三角扇区面积</w:t>
      </w:r>
      <w:r>
        <w:rPr>
          <w:rFonts w:hint="eastAsia"/>
          <w:lang w:eastAsia="zh-CN"/>
        </w:rPr>
        <w:t>=</w:t>
      </w:r>
      <w:r>
        <w:sym w:font="Symbol" w:char="F070"/>
      </w:r>
      <w:r>
        <w:rPr>
          <w:i/>
          <w:lang w:eastAsia="zh-CN"/>
        </w:rPr>
        <w:t>R</w:t>
      </w:r>
      <w:r>
        <w:rPr>
          <w:vertAlign w:val="superscript"/>
          <w:lang w:eastAsia="zh-CN"/>
        </w:rPr>
        <w:t>2</w:t>
      </w:r>
      <w:r>
        <w:sym w:font="Symbol" w:char="F071"/>
      </w:r>
      <w:r>
        <w:rPr>
          <w:lang w:eastAsia="zh-CN"/>
        </w:rPr>
        <w:t xml:space="preserve"> / 360</w:t>
      </w:r>
      <w:r>
        <w:rPr>
          <w:lang w:eastAsia="zh-CN"/>
        </w:rPr>
        <w:tab/>
      </w:r>
      <w:r>
        <w:rPr>
          <w:rFonts w:hint="eastAsia"/>
          <w:lang w:eastAsia="zh-CN"/>
        </w:rPr>
        <w:t>（</w:t>
      </w:r>
      <w:r>
        <w:rPr>
          <w:rFonts w:hint="eastAsia"/>
          <w:lang w:eastAsia="zh-CN"/>
        </w:rPr>
        <w:t>39</w:t>
      </w:r>
      <w:r>
        <w:rPr>
          <w:rFonts w:hint="eastAsia"/>
          <w:lang w:eastAsia="zh-CN"/>
        </w:rPr>
        <w:t>）</w:t>
      </w:r>
    </w:p>
    <w:p w:rsidR="0056157E" w:rsidRPr="00F023D0" w:rsidRDefault="0056157E" w:rsidP="0056157E">
      <w:pPr>
        <w:pStyle w:val="Blanc"/>
        <w:rPr>
          <w:lang w:eastAsia="zh-CN"/>
        </w:rPr>
      </w:pP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rFonts w:hint="eastAsia"/>
          <w:i/>
          <w:lang w:eastAsia="zh-CN"/>
        </w:rPr>
        <w:tab/>
      </w:r>
      <w:r>
        <w:rPr>
          <w:i/>
          <w:lang w:eastAsia="zh-CN"/>
        </w:rPr>
        <w:t>R</w:t>
      </w:r>
      <w:r>
        <w:rPr>
          <w:lang w:eastAsia="zh-CN"/>
        </w:rPr>
        <w:t>：</w:t>
      </w:r>
      <w:r>
        <w:rPr>
          <w:lang w:eastAsia="zh-CN"/>
        </w:rPr>
        <w:tab/>
      </w:r>
      <w:r>
        <w:rPr>
          <w:rFonts w:hint="eastAsia"/>
          <w:lang w:eastAsia="zh-CN"/>
        </w:rPr>
        <w:t>扇区半径（</w:t>
      </w:r>
      <w:r>
        <w:rPr>
          <w:i/>
          <w:lang w:eastAsia="zh-CN"/>
        </w:rPr>
        <w:t>R</w:t>
      </w:r>
      <w:r>
        <w:rPr>
          <w:vertAlign w:val="subscript"/>
          <w:lang w:eastAsia="zh-CN"/>
        </w:rPr>
        <w:t>1</w:t>
      </w:r>
      <w:r>
        <w:rPr>
          <w:rFonts w:hint="eastAsia"/>
          <w:lang w:eastAsia="zh-CN"/>
        </w:rPr>
        <w:t>，</w:t>
      </w:r>
      <w:r>
        <w:rPr>
          <w:i/>
          <w:lang w:eastAsia="zh-CN"/>
        </w:rPr>
        <w:t>R</w:t>
      </w:r>
      <w:r>
        <w:rPr>
          <w:vertAlign w:val="subscript"/>
          <w:lang w:eastAsia="zh-CN"/>
        </w:rPr>
        <w:t>2</w:t>
      </w:r>
      <w:r>
        <w:rPr>
          <w:rFonts w:hint="eastAsia"/>
          <w:lang w:eastAsia="zh-CN"/>
        </w:rPr>
        <w:t>，</w:t>
      </w:r>
      <w:r>
        <w:rPr>
          <w:lang w:eastAsia="zh-CN"/>
        </w:rPr>
        <w:t>…</w:t>
      </w:r>
      <w:r>
        <w:rPr>
          <w:rFonts w:hint="eastAsia"/>
          <w:lang w:eastAsia="zh-CN"/>
        </w:rPr>
        <w:t>，</w:t>
      </w:r>
      <w:r>
        <w:rPr>
          <w:i/>
          <w:lang w:eastAsia="zh-CN"/>
        </w:rPr>
        <w:t>R</w:t>
      </w:r>
      <w:r>
        <w:rPr>
          <w:i/>
          <w:vertAlign w:val="subscript"/>
          <w:lang w:eastAsia="zh-CN"/>
        </w:rPr>
        <w:t>n</w:t>
      </w:r>
      <w:r>
        <w:rPr>
          <w:rFonts w:hint="eastAsia"/>
          <w:lang w:eastAsia="zh-CN"/>
        </w:rPr>
        <w:t>）</w:t>
      </w:r>
    </w:p>
    <w:p w:rsidR="00542061" w:rsidRDefault="0095017A">
      <w:pPr>
        <w:pStyle w:val="Equationlegend"/>
        <w:tabs>
          <w:tab w:val="left" w:pos="1985"/>
        </w:tabs>
        <w:rPr>
          <w:lang w:eastAsia="zh-CN"/>
        </w:rPr>
      </w:pPr>
      <w:r>
        <w:rPr>
          <w:rFonts w:hint="eastAsia"/>
          <w:lang w:eastAsia="zh-CN"/>
        </w:rPr>
        <w:tab/>
      </w:r>
      <w:r>
        <w:sym w:font="Symbol" w:char="F071"/>
      </w:r>
      <w:r>
        <w:rPr>
          <w:lang w:eastAsia="zh-CN"/>
        </w:rPr>
        <w:t>：</w:t>
      </w:r>
      <w:r>
        <w:rPr>
          <w:lang w:eastAsia="zh-CN"/>
        </w:rPr>
        <w:tab/>
      </w:r>
      <w:r>
        <w:rPr>
          <w:rFonts w:hint="eastAsia"/>
          <w:lang w:eastAsia="zh-CN"/>
        </w:rPr>
        <w:t>扇区中心角（</w:t>
      </w:r>
      <w:r>
        <w:sym w:font="Symbol" w:char="F071"/>
      </w:r>
      <w:r>
        <w:rPr>
          <w:vertAlign w:val="subscript"/>
          <w:lang w:eastAsia="zh-CN"/>
        </w:rPr>
        <w:t>1</w:t>
      </w:r>
      <w:r>
        <w:rPr>
          <w:rFonts w:hint="eastAsia"/>
          <w:lang w:eastAsia="zh-CN"/>
        </w:rPr>
        <w:t>，</w:t>
      </w:r>
      <w:r>
        <w:sym w:font="Symbol" w:char="F071"/>
      </w:r>
      <w:r>
        <w:rPr>
          <w:vertAlign w:val="subscript"/>
          <w:lang w:eastAsia="zh-CN"/>
        </w:rPr>
        <w:t>2</w:t>
      </w:r>
      <w:r>
        <w:rPr>
          <w:rFonts w:hint="eastAsia"/>
          <w:lang w:eastAsia="zh-CN"/>
        </w:rPr>
        <w:t>，</w:t>
      </w:r>
      <w:r>
        <w:rPr>
          <w:lang w:eastAsia="zh-CN"/>
        </w:rPr>
        <w:t>…</w:t>
      </w:r>
      <w:r>
        <w:rPr>
          <w:rFonts w:hint="eastAsia"/>
          <w:lang w:eastAsia="zh-CN"/>
        </w:rPr>
        <w:t>，</w:t>
      </w:r>
      <w:r>
        <w:sym w:font="Symbol" w:char="F071"/>
      </w:r>
      <w:r>
        <w:rPr>
          <w:i/>
          <w:vertAlign w:val="subscript"/>
          <w:lang w:eastAsia="zh-CN"/>
        </w:rPr>
        <w:t>n</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n</w:t>
      </w:r>
      <w:r>
        <w:rPr>
          <w:lang w:eastAsia="zh-CN"/>
        </w:rPr>
        <w:t>：</w:t>
      </w:r>
      <w:r>
        <w:rPr>
          <w:lang w:eastAsia="zh-CN"/>
        </w:rPr>
        <w:tab/>
      </w:r>
      <w:r>
        <w:rPr>
          <w:rFonts w:hint="eastAsia"/>
          <w:lang w:eastAsia="zh-CN"/>
        </w:rPr>
        <w:t>三角扇区的数量。</w:t>
      </w:r>
    </w:p>
    <w:p w:rsidR="00542061" w:rsidRDefault="0095017A">
      <w:pPr>
        <w:snapToGrid w:val="0"/>
        <w:rPr>
          <w:kern w:val="21"/>
          <w:lang w:eastAsia="zh-CN"/>
        </w:rPr>
      </w:pPr>
      <w:r>
        <w:rPr>
          <w:rFonts w:hint="eastAsia"/>
          <w:kern w:val="21"/>
          <w:lang w:eastAsia="zh-CN"/>
        </w:rPr>
        <w:t>半径</w:t>
      </w:r>
      <w:r>
        <w:rPr>
          <w:i/>
          <w:kern w:val="21"/>
          <w:lang w:eastAsia="zh-CN"/>
        </w:rPr>
        <w:t>R</w:t>
      </w:r>
      <w:r>
        <w:rPr>
          <w:i/>
          <w:kern w:val="21"/>
          <w:vertAlign w:val="subscript"/>
          <w:lang w:eastAsia="zh-CN"/>
        </w:rPr>
        <w:t>n</w:t>
      </w:r>
      <w:r>
        <w:rPr>
          <w:rFonts w:hint="eastAsia"/>
          <w:kern w:val="21"/>
          <w:lang w:eastAsia="zh-CN"/>
        </w:rPr>
        <w:t>的计算使用下面的关系计算：</w:t>
      </w:r>
    </w:p>
    <w:p w:rsidR="0056157E" w:rsidRPr="00F023D0" w:rsidRDefault="0056157E" w:rsidP="0056157E">
      <w:pPr>
        <w:pStyle w:val="Blanc"/>
        <w:rPr>
          <w:lang w:eastAsia="zh-CN"/>
        </w:rPr>
      </w:pPr>
    </w:p>
    <w:p w:rsidR="00542061" w:rsidRDefault="0095017A">
      <w:pPr>
        <w:pStyle w:val="Equation"/>
        <w:tabs>
          <w:tab w:val="left" w:pos="794"/>
        </w:tabs>
        <w:rPr>
          <w:kern w:val="21"/>
        </w:rPr>
      </w:pPr>
      <w:r>
        <w:rPr>
          <w:rFonts w:hint="eastAsia"/>
          <w:kern w:val="21"/>
          <w:lang w:eastAsia="zh-CN"/>
        </w:rPr>
        <w:tab/>
      </w:r>
      <w:r>
        <w:rPr>
          <w:kern w:val="21"/>
          <w:lang w:eastAsia="zh-CN"/>
        </w:rPr>
        <w:tab/>
      </w:r>
      <w:r>
        <w:rPr>
          <w:i/>
          <w:kern w:val="21"/>
        </w:rPr>
        <w:t>L</w:t>
      </w:r>
      <w:r>
        <w:rPr>
          <w:kern w:val="21"/>
        </w:rPr>
        <w:t>(</w:t>
      </w:r>
      <w:r>
        <w:rPr>
          <w:i/>
          <w:kern w:val="21"/>
        </w:rPr>
        <w:t>R</w:t>
      </w:r>
      <w:r>
        <w:rPr>
          <w:kern w:val="21"/>
        </w:rPr>
        <w:t xml:space="preserve">) </w:t>
      </w:r>
      <w:r>
        <w:rPr>
          <w:rFonts w:hint="eastAsia"/>
          <w:kern w:val="21"/>
        </w:rPr>
        <w:t>=</w:t>
      </w:r>
      <w:r>
        <w:rPr>
          <w:i/>
          <w:kern w:val="21"/>
        </w:rPr>
        <w:t>P</w:t>
      </w:r>
      <w:r>
        <w:rPr>
          <w:i/>
          <w:kern w:val="21"/>
          <w:vertAlign w:val="subscript"/>
        </w:rPr>
        <w:t>t</w:t>
      </w:r>
      <w:r>
        <w:rPr>
          <w:rFonts w:hint="eastAsia"/>
          <w:kern w:val="21"/>
        </w:rPr>
        <w:t>+</w:t>
      </w:r>
      <w:proofErr w:type="gramStart"/>
      <w:r>
        <w:rPr>
          <w:i/>
          <w:kern w:val="21"/>
        </w:rPr>
        <w:t>G</w:t>
      </w:r>
      <w:r>
        <w:rPr>
          <w:i/>
          <w:kern w:val="21"/>
          <w:vertAlign w:val="subscript"/>
        </w:rPr>
        <w:t>t</w:t>
      </w:r>
      <w:r>
        <w:rPr>
          <w:kern w:val="21"/>
        </w:rPr>
        <w:t>(</w:t>
      </w:r>
      <w:proofErr w:type="gramEnd"/>
      <w:r>
        <w:rPr>
          <w:i/>
          <w:kern w:val="21"/>
        </w:rPr>
        <w:t>n</w:t>
      </w:r>
      <w:r>
        <w:rPr>
          <w:kern w:val="21"/>
        </w:rPr>
        <w:t xml:space="preserve">) </w:t>
      </w:r>
      <w:r>
        <w:rPr>
          <w:rFonts w:hint="eastAsia"/>
          <w:kern w:val="21"/>
        </w:rPr>
        <w:t>+</w:t>
      </w:r>
      <w:r>
        <w:rPr>
          <w:i/>
          <w:kern w:val="21"/>
        </w:rPr>
        <w:t>G</w:t>
      </w:r>
      <w:r>
        <w:rPr>
          <w:i/>
          <w:kern w:val="21"/>
          <w:vertAlign w:val="subscript"/>
        </w:rPr>
        <w:t>r</w:t>
      </w:r>
      <w:r>
        <w:rPr>
          <w:kern w:val="21"/>
        </w:rPr>
        <w:t xml:space="preserve"> − </w:t>
      </w:r>
      <w:r>
        <w:rPr>
          <w:i/>
          <w:kern w:val="21"/>
        </w:rPr>
        <w:t>I</w:t>
      </w:r>
      <w:r>
        <w:rPr>
          <w:i/>
          <w:kern w:val="21"/>
          <w:vertAlign w:val="subscript"/>
        </w:rPr>
        <w:t>max</w:t>
      </w:r>
      <w:r>
        <w:rPr>
          <w:kern w:val="21"/>
        </w:rPr>
        <w:tab/>
      </w:r>
      <w:r>
        <w:rPr>
          <w:rFonts w:hint="eastAsia"/>
          <w:kern w:val="21"/>
        </w:rPr>
        <w:t>（</w:t>
      </w:r>
      <w:r>
        <w:rPr>
          <w:rFonts w:hint="eastAsia"/>
          <w:kern w:val="21"/>
          <w:lang w:eastAsia="zh-CN"/>
        </w:rPr>
        <w:t>40</w:t>
      </w:r>
      <w:r>
        <w:rPr>
          <w:rFonts w:hint="eastAsia"/>
          <w:kern w:val="21"/>
        </w:rPr>
        <w:t>）</w:t>
      </w:r>
    </w:p>
    <w:p w:rsidR="0056157E" w:rsidRPr="00F023D0" w:rsidRDefault="0056157E" w:rsidP="0056157E">
      <w:pPr>
        <w:pStyle w:val="Blanc"/>
        <w:rPr>
          <w:lang w:eastAsia="zh-CN"/>
        </w:rPr>
      </w:pP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rFonts w:hint="eastAsia"/>
          <w:i/>
          <w:lang w:eastAsia="zh-CN"/>
        </w:rPr>
        <w:tab/>
      </w:r>
      <w:r>
        <w:rPr>
          <w:i/>
          <w:lang w:eastAsia="zh-CN"/>
        </w:rPr>
        <w:t>L</w:t>
      </w:r>
      <w:r>
        <w:rPr>
          <w:lang w:eastAsia="zh-CN"/>
        </w:rPr>
        <w:t>(</w:t>
      </w:r>
      <w:r>
        <w:rPr>
          <w:i/>
          <w:lang w:eastAsia="zh-CN"/>
        </w:rPr>
        <w:t>R</w:t>
      </w:r>
      <w:proofErr w:type="gramStart"/>
      <w:r>
        <w:rPr>
          <w:rFonts w:hint="eastAsia"/>
          <w:lang w:eastAsia="zh-CN"/>
        </w:rPr>
        <w:t>)</w:t>
      </w:r>
      <w:r>
        <w:rPr>
          <w:rFonts w:hint="eastAsia"/>
          <w:lang w:eastAsia="zh-CN"/>
        </w:rPr>
        <w:t>：</w:t>
      </w:r>
      <w:proofErr w:type="gramEnd"/>
      <w:r>
        <w:rPr>
          <w:lang w:eastAsia="zh-CN"/>
        </w:rPr>
        <w:tab/>
      </w:r>
      <w:r>
        <w:rPr>
          <w:rFonts w:hint="eastAsia"/>
          <w:lang w:eastAsia="zh-CN"/>
        </w:rPr>
        <w:t>所需的传播损耗（</w:t>
      </w:r>
      <w:r>
        <w:rPr>
          <w:lang w:eastAsia="zh-CN"/>
        </w:rPr>
        <w:t>dB</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P</w:t>
      </w:r>
      <w:r>
        <w:rPr>
          <w:i/>
          <w:vertAlign w:val="subscript"/>
          <w:lang w:eastAsia="zh-CN"/>
        </w:rPr>
        <w:t>t</w:t>
      </w:r>
      <w:r>
        <w:rPr>
          <w:lang w:eastAsia="zh-CN"/>
        </w:rPr>
        <w:t>：</w:t>
      </w:r>
      <w:r>
        <w:rPr>
          <w:lang w:eastAsia="zh-CN"/>
        </w:rPr>
        <w:tab/>
      </w:r>
      <w:r>
        <w:rPr>
          <w:rFonts w:hint="eastAsia"/>
          <w:lang w:eastAsia="zh-CN"/>
        </w:rPr>
        <w:t>发射机输出功率（</w:t>
      </w:r>
      <w:r>
        <w:rPr>
          <w:lang w:eastAsia="zh-CN"/>
        </w:rPr>
        <w:t>dBm</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proofErr w:type="gramStart"/>
      <w:r>
        <w:rPr>
          <w:i/>
          <w:lang w:eastAsia="zh-CN"/>
        </w:rPr>
        <w:t>G</w:t>
      </w:r>
      <w:r>
        <w:rPr>
          <w:i/>
          <w:vertAlign w:val="subscript"/>
          <w:lang w:eastAsia="zh-CN"/>
        </w:rPr>
        <w:t>t</w:t>
      </w:r>
      <w:r>
        <w:rPr>
          <w:lang w:eastAsia="zh-CN"/>
        </w:rPr>
        <w:t>(</w:t>
      </w:r>
      <w:proofErr w:type="gramEnd"/>
      <w:r>
        <w:rPr>
          <w:i/>
          <w:lang w:eastAsia="zh-CN"/>
        </w:rPr>
        <w:t>n</w:t>
      </w:r>
      <w:r>
        <w:rPr>
          <w:lang w:eastAsia="zh-CN"/>
        </w:rPr>
        <w:t>)</w:t>
      </w:r>
      <w:r>
        <w:rPr>
          <w:lang w:eastAsia="zh-CN"/>
        </w:rPr>
        <w:t>：</w:t>
      </w:r>
      <w:r>
        <w:rPr>
          <w:rFonts w:hint="eastAsia"/>
          <w:lang w:eastAsia="zh-CN"/>
        </w:rPr>
        <w:tab/>
      </w:r>
      <w:r>
        <w:rPr>
          <w:rFonts w:hint="eastAsia"/>
          <w:lang w:eastAsia="zh-CN"/>
        </w:rPr>
        <w:t>扇区</w:t>
      </w:r>
      <w:r>
        <w:rPr>
          <w:i/>
          <w:lang w:eastAsia="zh-CN"/>
        </w:rPr>
        <w:t>n</w:t>
      </w:r>
      <w:r>
        <w:rPr>
          <w:rFonts w:hint="eastAsia"/>
          <w:lang w:eastAsia="zh-CN"/>
        </w:rPr>
        <w:t>的发射机天线增益（</w:t>
      </w:r>
      <w:r>
        <w:rPr>
          <w:lang w:eastAsia="zh-CN"/>
        </w:rPr>
        <w:t>dBi</w:t>
      </w:r>
      <w:r>
        <w:rPr>
          <w:rFonts w:hint="eastAsia"/>
          <w:lang w:eastAsia="zh-CN"/>
        </w:rPr>
        <w:t>）</w:t>
      </w:r>
    </w:p>
    <w:p w:rsidR="00542061" w:rsidRDefault="0095017A">
      <w:pPr>
        <w:pStyle w:val="Equationlegend"/>
        <w:tabs>
          <w:tab w:val="left" w:pos="1985"/>
        </w:tabs>
        <w:rPr>
          <w:lang w:eastAsia="zh-CN"/>
        </w:rPr>
      </w:pPr>
      <w:r>
        <w:rPr>
          <w:rFonts w:hint="eastAsia"/>
          <w:i/>
          <w:lang w:eastAsia="zh-CN"/>
        </w:rPr>
        <w:tab/>
      </w:r>
      <w:r>
        <w:rPr>
          <w:i/>
          <w:lang w:eastAsia="zh-CN"/>
        </w:rPr>
        <w:t>G</w:t>
      </w:r>
      <w:r>
        <w:rPr>
          <w:i/>
          <w:vertAlign w:val="subscript"/>
          <w:lang w:eastAsia="zh-CN"/>
        </w:rPr>
        <w:t>r</w:t>
      </w:r>
      <w:r>
        <w:rPr>
          <w:lang w:eastAsia="zh-CN"/>
        </w:rPr>
        <w:t>：</w:t>
      </w:r>
      <w:r>
        <w:rPr>
          <w:lang w:eastAsia="zh-CN"/>
        </w:rPr>
        <w:tab/>
      </w:r>
      <w:r>
        <w:rPr>
          <w:rFonts w:hint="eastAsia"/>
          <w:lang w:eastAsia="zh-CN"/>
        </w:rPr>
        <w:t>接收机天线增益</w:t>
      </w:r>
      <w:r>
        <w:rPr>
          <w:lang w:eastAsia="zh-CN"/>
        </w:rPr>
        <w:t>–10 dBi</w:t>
      </w:r>
    </w:p>
    <w:p w:rsidR="00542061" w:rsidRDefault="0095017A" w:rsidP="00FA694D">
      <w:pPr>
        <w:pStyle w:val="Equationlegend"/>
        <w:tabs>
          <w:tab w:val="left" w:pos="1985"/>
        </w:tabs>
        <w:rPr>
          <w:kern w:val="21"/>
          <w:lang w:eastAsia="zh-CN"/>
        </w:rPr>
      </w:pPr>
      <w:r>
        <w:rPr>
          <w:rFonts w:hint="eastAsia"/>
          <w:i/>
          <w:lang w:eastAsia="zh-CN"/>
        </w:rPr>
        <w:tab/>
      </w:r>
      <w:r>
        <w:rPr>
          <w:i/>
          <w:lang w:eastAsia="zh-CN"/>
        </w:rPr>
        <w:t>I</w:t>
      </w:r>
      <w:r>
        <w:rPr>
          <w:i/>
          <w:vertAlign w:val="subscript"/>
          <w:lang w:eastAsia="zh-CN"/>
        </w:rPr>
        <w:t>max</w:t>
      </w:r>
      <w:r>
        <w:rPr>
          <w:lang w:eastAsia="zh-CN"/>
        </w:rPr>
        <w:t>：</w:t>
      </w:r>
      <w:r>
        <w:rPr>
          <w:rFonts w:hint="eastAsia"/>
          <w:lang w:eastAsia="zh-CN"/>
        </w:rPr>
        <w:tab/>
      </w:r>
      <w:r>
        <w:rPr>
          <w:rFonts w:hint="eastAsia"/>
          <w:lang w:eastAsia="zh-CN"/>
        </w:rPr>
        <w:t>最大允许的干扰电平（</w:t>
      </w:r>
      <w:r>
        <w:rPr>
          <w:lang w:eastAsia="zh-CN"/>
        </w:rPr>
        <w:t>dBm</w:t>
      </w:r>
      <w:r>
        <w:rPr>
          <w:rFonts w:hint="eastAsia"/>
          <w:lang w:eastAsia="zh-CN"/>
        </w:rPr>
        <w:t>）。</w:t>
      </w:r>
    </w:p>
    <w:p w:rsidR="00542061" w:rsidRDefault="0095017A">
      <w:pPr>
        <w:snapToGrid w:val="0"/>
        <w:ind w:firstLineChars="200" w:firstLine="480"/>
        <w:rPr>
          <w:kern w:val="21"/>
          <w:lang w:eastAsia="zh-CN"/>
        </w:rPr>
      </w:pPr>
      <w:r>
        <w:rPr>
          <w:rFonts w:hint="eastAsia"/>
          <w:kern w:val="21"/>
          <w:lang w:eastAsia="zh-CN"/>
        </w:rPr>
        <w:t>接着使用一个光滑球面的倒数传播模型，可以确定相应于所需损耗的距离</w:t>
      </w:r>
      <w:r>
        <w:rPr>
          <w:i/>
          <w:kern w:val="21"/>
          <w:lang w:eastAsia="zh-CN"/>
        </w:rPr>
        <w:t>R</w:t>
      </w:r>
      <w:r w:rsidRPr="00FA694D">
        <w:rPr>
          <w:rFonts w:hint="eastAsia"/>
          <w:kern w:val="21"/>
          <w:lang w:eastAsia="zh-CN"/>
        </w:rPr>
        <w:t>，</w:t>
      </w:r>
      <w:r>
        <w:rPr>
          <w:rFonts w:hint="eastAsia"/>
          <w:iCs/>
          <w:kern w:val="21"/>
          <w:lang w:eastAsia="zh-CN"/>
        </w:rPr>
        <w:t>以</w:t>
      </w:r>
      <w:r>
        <w:rPr>
          <w:rFonts w:hint="eastAsia"/>
          <w:kern w:val="21"/>
          <w:lang w:eastAsia="zh-CN"/>
        </w:rPr>
        <w:t>便评估每个三角扇区的禁用面积（见公式（</w:t>
      </w:r>
      <w:r>
        <w:rPr>
          <w:kern w:val="21"/>
          <w:lang w:eastAsia="zh-CN"/>
        </w:rPr>
        <w:t>2</w:t>
      </w:r>
      <w:r>
        <w:rPr>
          <w:rFonts w:hint="eastAsia"/>
          <w:kern w:val="21"/>
          <w:lang w:eastAsia="zh-CN"/>
        </w:rPr>
        <w:t>5</w:t>
      </w:r>
      <w:r>
        <w:rPr>
          <w:rFonts w:hint="eastAsia"/>
          <w:kern w:val="21"/>
          <w:lang w:eastAsia="zh-CN"/>
        </w:rPr>
        <w:t>））。</w:t>
      </w:r>
    </w:p>
    <w:p w:rsidR="00542061" w:rsidRDefault="0095017A" w:rsidP="00FA694D">
      <w:pPr>
        <w:pageBreakBefore/>
        <w:snapToGrid w:val="0"/>
        <w:ind w:firstLineChars="200" w:firstLine="480"/>
        <w:rPr>
          <w:kern w:val="21"/>
          <w:lang w:eastAsia="zh-CN"/>
        </w:rPr>
      </w:pPr>
      <w:r>
        <w:rPr>
          <w:rFonts w:hint="eastAsia"/>
          <w:kern w:val="21"/>
          <w:lang w:eastAsia="zh-CN"/>
        </w:rPr>
        <w:lastRenderedPageBreak/>
        <w:t>在点对点无线电中继系统中应用公式（</w:t>
      </w:r>
      <w:r>
        <w:rPr>
          <w:kern w:val="21"/>
          <w:lang w:eastAsia="zh-CN"/>
        </w:rPr>
        <w:t>2</w:t>
      </w:r>
      <w:r>
        <w:rPr>
          <w:rFonts w:hint="eastAsia"/>
          <w:kern w:val="21"/>
          <w:lang w:eastAsia="zh-CN"/>
        </w:rPr>
        <w:t>4</w:t>
      </w:r>
      <w:r>
        <w:rPr>
          <w:rFonts w:hint="eastAsia"/>
          <w:kern w:val="21"/>
          <w:lang w:eastAsia="zh-CN"/>
        </w:rPr>
        <w:t>）时，有必要建立两个微波站址之间的一个参考系统的特性。这些特性包括路径长度、路径衰减、天线增益、插入损耗、衰落余量和系统增益。也需要建立所研究的调制类型的调制特性。在此研究中考虑的数字调制是</w:t>
      </w:r>
      <w:r>
        <w:rPr>
          <w:kern w:val="21"/>
          <w:lang w:eastAsia="zh-CN"/>
        </w:rPr>
        <w:t>16-QAM</w:t>
      </w:r>
      <w:r>
        <w:rPr>
          <w:rFonts w:hint="eastAsia"/>
          <w:kern w:val="21"/>
          <w:lang w:eastAsia="zh-CN"/>
        </w:rPr>
        <w:t>、</w:t>
      </w:r>
      <w:r>
        <w:rPr>
          <w:kern w:val="21"/>
          <w:lang w:eastAsia="zh-CN"/>
        </w:rPr>
        <w:t>64-QAM</w:t>
      </w:r>
      <w:r>
        <w:rPr>
          <w:rFonts w:hint="eastAsia"/>
          <w:kern w:val="21"/>
          <w:lang w:eastAsia="zh-CN"/>
        </w:rPr>
        <w:t>和</w:t>
      </w:r>
      <w:r>
        <w:rPr>
          <w:kern w:val="21"/>
          <w:lang w:eastAsia="zh-CN"/>
        </w:rPr>
        <w:t>256</w:t>
      </w:r>
      <w:r>
        <w:rPr>
          <w:kern w:val="21"/>
          <w:lang w:eastAsia="zh-CN"/>
        </w:rPr>
        <w:noBreakHyphen/>
        <w:t>QAM</w:t>
      </w:r>
      <w:r>
        <w:rPr>
          <w:rFonts w:hint="eastAsia"/>
          <w:kern w:val="21"/>
          <w:lang w:eastAsia="zh-CN"/>
        </w:rPr>
        <w:t>。在此分析中的数字无线电中继系统假设的特性是以北美标准为基础的，它们包括：</w:t>
      </w:r>
    </w:p>
    <w:p w:rsidR="00542061" w:rsidRDefault="0095017A">
      <w:pPr>
        <w:pStyle w:val="Heading7"/>
        <w:rPr>
          <w:lang w:eastAsia="zh-CN"/>
        </w:rPr>
      </w:pPr>
      <w:r>
        <w:rPr>
          <w:rFonts w:hint="eastAsia"/>
          <w:lang w:eastAsia="zh-CN"/>
        </w:rPr>
        <w:t>数字无线电中继系统参数（见注</w:t>
      </w:r>
      <w:r>
        <w:rPr>
          <w:lang w:eastAsia="zh-CN"/>
        </w:rPr>
        <w:t>1</w:t>
      </w:r>
      <w:r>
        <w:rPr>
          <w:rFonts w:hint="eastAsia"/>
          <w:lang w:eastAsia="zh-CN"/>
        </w:rPr>
        <w:t>）</w:t>
      </w:r>
    </w:p>
    <w:p w:rsidR="00542061" w:rsidRDefault="005A17C4">
      <w:pPr>
        <w:tabs>
          <w:tab w:val="clear" w:pos="1191"/>
          <w:tab w:val="clear" w:pos="1588"/>
          <w:tab w:val="clear" w:pos="1985"/>
          <w:tab w:val="left" w:pos="3402"/>
        </w:tabs>
        <w:rPr>
          <w:lang w:eastAsia="zh-CN"/>
        </w:rPr>
      </w:pPr>
      <w:r w:rsidRPr="00A42FF4">
        <w:rPr>
          <w:lang w:val="en-GB" w:eastAsia="zh-CN"/>
        </w:rPr>
        <w:t>–</w:t>
      </w:r>
      <w:r w:rsidR="0095017A">
        <w:rPr>
          <w:lang w:eastAsia="zh-CN"/>
        </w:rPr>
        <w:tab/>
      </w:r>
      <w:r w:rsidR="0095017A">
        <w:rPr>
          <w:rFonts w:hint="eastAsia"/>
          <w:lang w:eastAsia="zh-CN"/>
        </w:rPr>
        <w:t>话音信道：</w:t>
      </w:r>
      <w:r w:rsidR="00DB2238">
        <w:rPr>
          <w:lang w:eastAsia="zh-CN"/>
        </w:rPr>
        <w:tab/>
        <w:t>1</w:t>
      </w:r>
      <w:proofErr w:type="gramStart"/>
      <w:r w:rsidR="00DB2238">
        <w:rPr>
          <w:lang w:eastAsia="zh-CN"/>
        </w:rPr>
        <w:t> </w:t>
      </w:r>
      <w:r w:rsidR="00DB2238">
        <w:rPr>
          <w:rFonts w:hint="eastAsia"/>
          <w:lang w:eastAsia="zh-CN"/>
        </w:rPr>
        <w:t xml:space="preserve"> </w:t>
      </w:r>
      <w:r w:rsidR="00DB2238">
        <w:rPr>
          <w:lang w:eastAsia="zh-CN"/>
        </w:rPr>
        <w:t>344</w:t>
      </w:r>
      <w:r w:rsidR="0095017A">
        <w:rPr>
          <w:rFonts w:hint="eastAsia"/>
          <w:lang w:eastAsia="zh-CN"/>
        </w:rPr>
        <w:t>对于</w:t>
      </w:r>
      <w:r w:rsidR="0095017A">
        <w:rPr>
          <w:lang w:eastAsia="zh-CN"/>
        </w:rPr>
        <w:t>16</w:t>
      </w:r>
      <w:proofErr w:type="gramEnd"/>
      <w:r w:rsidR="0095017A">
        <w:rPr>
          <w:lang w:eastAsia="zh-CN"/>
        </w:rPr>
        <w:t>-QAM</w:t>
      </w:r>
    </w:p>
    <w:p w:rsidR="00542061" w:rsidRDefault="0095017A">
      <w:pPr>
        <w:tabs>
          <w:tab w:val="clear" w:pos="1191"/>
          <w:tab w:val="clear" w:pos="1588"/>
          <w:tab w:val="clear" w:pos="1985"/>
          <w:tab w:val="left" w:pos="3402"/>
        </w:tabs>
        <w:rPr>
          <w:lang w:eastAsia="zh-CN"/>
        </w:rPr>
      </w:pPr>
      <w:r>
        <w:rPr>
          <w:rFonts w:hint="eastAsia"/>
          <w:lang w:eastAsia="zh-CN"/>
        </w:rPr>
        <w:tab/>
      </w:r>
      <w:r>
        <w:rPr>
          <w:rFonts w:hint="eastAsia"/>
          <w:lang w:eastAsia="zh-CN"/>
        </w:rPr>
        <w:tab/>
      </w:r>
      <w:r>
        <w:rPr>
          <w:lang w:eastAsia="zh-CN"/>
        </w:rPr>
        <w:t>2</w:t>
      </w:r>
      <w:proofErr w:type="gramStart"/>
      <w:r>
        <w:rPr>
          <w:lang w:eastAsia="zh-CN"/>
        </w:rPr>
        <w:t> </w:t>
      </w:r>
      <w:r w:rsidR="00DB2238">
        <w:rPr>
          <w:rFonts w:hint="eastAsia"/>
          <w:lang w:eastAsia="zh-CN"/>
        </w:rPr>
        <w:t xml:space="preserve"> </w:t>
      </w:r>
      <w:r>
        <w:rPr>
          <w:lang w:eastAsia="zh-CN"/>
        </w:rPr>
        <w:t>016</w:t>
      </w:r>
      <w:r>
        <w:rPr>
          <w:rFonts w:hint="eastAsia"/>
          <w:lang w:eastAsia="zh-CN"/>
        </w:rPr>
        <w:t>对于</w:t>
      </w:r>
      <w:r>
        <w:rPr>
          <w:lang w:eastAsia="zh-CN"/>
        </w:rPr>
        <w:t>64</w:t>
      </w:r>
      <w:proofErr w:type="gramEnd"/>
      <w:r>
        <w:rPr>
          <w:lang w:eastAsia="zh-CN"/>
        </w:rPr>
        <w:t>-QAM</w:t>
      </w:r>
    </w:p>
    <w:p w:rsidR="00542061" w:rsidRDefault="0095017A">
      <w:pPr>
        <w:tabs>
          <w:tab w:val="clear" w:pos="1191"/>
          <w:tab w:val="clear" w:pos="1588"/>
          <w:tab w:val="clear" w:pos="1985"/>
          <w:tab w:val="left" w:pos="3402"/>
        </w:tabs>
      </w:pPr>
      <w:r>
        <w:rPr>
          <w:rFonts w:hint="eastAsia"/>
          <w:lang w:eastAsia="zh-CN"/>
        </w:rPr>
        <w:tab/>
      </w:r>
      <w:r>
        <w:rPr>
          <w:lang w:eastAsia="zh-CN"/>
        </w:rPr>
        <w:tab/>
      </w:r>
      <w:r>
        <w:t>2</w:t>
      </w:r>
      <w:proofErr w:type="gramStart"/>
      <w:r>
        <w:t> </w:t>
      </w:r>
      <w:r w:rsidR="00DB2238">
        <w:rPr>
          <w:rFonts w:hint="eastAsia"/>
          <w:lang w:eastAsia="zh-CN"/>
        </w:rPr>
        <w:t xml:space="preserve"> </w:t>
      </w:r>
      <w:r>
        <w:t>688</w:t>
      </w:r>
      <w:r>
        <w:rPr>
          <w:rFonts w:hint="eastAsia"/>
        </w:rPr>
        <w:t>对于</w:t>
      </w:r>
      <w:r>
        <w:t>256</w:t>
      </w:r>
      <w:proofErr w:type="gramEnd"/>
      <w:r>
        <w:t>-QAM</w:t>
      </w:r>
    </w:p>
    <w:p w:rsidR="00542061" w:rsidRDefault="005A17C4">
      <w:pPr>
        <w:tabs>
          <w:tab w:val="clear" w:pos="1191"/>
          <w:tab w:val="clear" w:pos="1588"/>
          <w:tab w:val="clear" w:pos="1985"/>
          <w:tab w:val="left" w:pos="3402"/>
        </w:tabs>
      </w:pPr>
      <w:r w:rsidRPr="00A42FF4">
        <w:rPr>
          <w:lang w:val="en-GB" w:eastAsia="zh-CN"/>
        </w:rPr>
        <w:t>–</w:t>
      </w:r>
      <w:r w:rsidR="0095017A">
        <w:tab/>
      </w:r>
      <w:r w:rsidR="0095017A">
        <w:rPr>
          <w:rFonts w:hint="eastAsia"/>
        </w:rPr>
        <w:t>比特率：</w:t>
      </w:r>
      <w:r w:rsidR="0095017A">
        <w:tab/>
        <w:t>90</w:t>
      </w:r>
      <w:proofErr w:type="gramStart"/>
      <w:r w:rsidR="0095017A">
        <w:t>  Mbit</w:t>
      </w:r>
      <w:proofErr w:type="gramEnd"/>
      <w:r w:rsidR="0095017A">
        <w:t>/s</w:t>
      </w:r>
      <w:r w:rsidR="0095017A">
        <w:rPr>
          <w:rFonts w:hint="eastAsia"/>
        </w:rPr>
        <w:t>对于</w:t>
      </w:r>
      <w:r w:rsidR="0095017A">
        <w:t>16-QAM</w:t>
      </w:r>
    </w:p>
    <w:p w:rsidR="00542061" w:rsidRDefault="0095017A">
      <w:pPr>
        <w:tabs>
          <w:tab w:val="clear" w:pos="1191"/>
          <w:tab w:val="clear" w:pos="1588"/>
          <w:tab w:val="clear" w:pos="1985"/>
          <w:tab w:val="left" w:pos="3402"/>
        </w:tabs>
      </w:pPr>
      <w:r>
        <w:rPr>
          <w:rFonts w:hint="eastAsia"/>
        </w:rPr>
        <w:tab/>
      </w:r>
      <w:r>
        <w:rPr>
          <w:rFonts w:hint="eastAsia"/>
        </w:rPr>
        <w:tab/>
      </w:r>
      <w:r>
        <w:t>135 Mbit/s</w:t>
      </w:r>
      <w:r>
        <w:rPr>
          <w:rFonts w:hint="eastAsia"/>
        </w:rPr>
        <w:t>对于</w:t>
      </w:r>
      <w:r>
        <w:t>64-QAM</w:t>
      </w:r>
    </w:p>
    <w:p w:rsidR="00542061" w:rsidRDefault="0095017A">
      <w:pPr>
        <w:tabs>
          <w:tab w:val="clear" w:pos="1191"/>
          <w:tab w:val="clear" w:pos="1588"/>
          <w:tab w:val="clear" w:pos="1985"/>
          <w:tab w:val="left" w:pos="3402"/>
        </w:tabs>
      </w:pPr>
      <w:r>
        <w:rPr>
          <w:rFonts w:hint="eastAsia"/>
        </w:rPr>
        <w:tab/>
      </w:r>
      <w:r>
        <w:tab/>
        <w:t>180 Mbit/s</w:t>
      </w:r>
      <w:r>
        <w:rPr>
          <w:rFonts w:hint="eastAsia"/>
        </w:rPr>
        <w:t>对于</w:t>
      </w:r>
      <w:r>
        <w:t>256-QAM</w:t>
      </w:r>
    </w:p>
    <w:p w:rsidR="00542061" w:rsidRDefault="005A17C4">
      <w:pPr>
        <w:tabs>
          <w:tab w:val="clear" w:pos="1191"/>
          <w:tab w:val="clear" w:pos="1588"/>
          <w:tab w:val="clear" w:pos="1985"/>
          <w:tab w:val="left" w:pos="3402"/>
        </w:tabs>
        <w:rPr>
          <w:lang w:eastAsia="zh-CN"/>
        </w:rPr>
      </w:pPr>
      <w:r w:rsidRPr="00A42FF4">
        <w:rPr>
          <w:lang w:val="en-GB" w:eastAsia="zh-CN"/>
        </w:rPr>
        <w:t>–</w:t>
      </w:r>
      <w:r w:rsidR="0095017A">
        <w:rPr>
          <w:lang w:eastAsia="zh-CN"/>
        </w:rPr>
        <w:tab/>
        <w:t>BER</w:t>
      </w:r>
      <w:r w:rsidR="0095017A">
        <w:rPr>
          <w:rFonts w:hint="eastAsia"/>
          <w:lang w:eastAsia="zh-CN"/>
        </w:rPr>
        <w:t>：</w:t>
      </w:r>
      <w:r w:rsidR="0095017A">
        <w:rPr>
          <w:lang w:eastAsia="zh-CN"/>
        </w:rPr>
        <w:tab/>
        <w:t>1×10</w:t>
      </w:r>
      <w:r w:rsidR="0095017A">
        <w:rPr>
          <w:vertAlign w:val="superscript"/>
          <w:lang w:eastAsia="zh-CN"/>
        </w:rPr>
        <w:t>−6</w:t>
      </w:r>
    </w:p>
    <w:p w:rsidR="00542061" w:rsidRDefault="005A17C4">
      <w:pPr>
        <w:tabs>
          <w:tab w:val="clear" w:pos="1191"/>
          <w:tab w:val="clear" w:pos="1588"/>
          <w:tab w:val="clear" w:pos="1985"/>
          <w:tab w:val="left" w:pos="3402"/>
        </w:tabs>
        <w:rPr>
          <w:lang w:eastAsia="zh-CN"/>
        </w:rPr>
      </w:pPr>
      <w:r w:rsidRPr="00A42FF4">
        <w:rPr>
          <w:lang w:val="en-GB" w:eastAsia="zh-CN"/>
        </w:rPr>
        <w:t>–</w:t>
      </w:r>
      <w:r w:rsidR="0095017A">
        <w:rPr>
          <w:lang w:eastAsia="zh-CN"/>
        </w:rPr>
        <w:tab/>
      </w:r>
      <w:r w:rsidR="0095017A">
        <w:rPr>
          <w:rFonts w:hint="eastAsia"/>
          <w:lang w:eastAsia="zh-CN"/>
        </w:rPr>
        <w:t>接收机噪声系数</w:t>
      </w:r>
      <w:r w:rsidR="0095017A">
        <w:rPr>
          <w:i/>
          <w:lang w:eastAsia="zh-CN"/>
        </w:rPr>
        <w:t>F</w:t>
      </w:r>
      <w:r w:rsidR="0095017A">
        <w:rPr>
          <w:lang w:eastAsia="zh-CN"/>
        </w:rPr>
        <w:t>：</w:t>
      </w:r>
      <w:r w:rsidR="0095017A">
        <w:rPr>
          <w:lang w:eastAsia="zh-CN"/>
        </w:rPr>
        <w:tab/>
        <w:t>4 dB</w:t>
      </w:r>
    </w:p>
    <w:p w:rsidR="00542061" w:rsidRDefault="005A17C4">
      <w:pPr>
        <w:tabs>
          <w:tab w:val="clear" w:pos="1191"/>
          <w:tab w:val="clear" w:pos="1588"/>
          <w:tab w:val="clear" w:pos="1985"/>
          <w:tab w:val="left" w:pos="3402"/>
        </w:tabs>
        <w:rPr>
          <w:lang w:eastAsia="zh-CN"/>
        </w:rPr>
      </w:pPr>
      <w:r w:rsidRPr="00A42FF4">
        <w:rPr>
          <w:lang w:val="en-GB" w:eastAsia="zh-CN"/>
        </w:rPr>
        <w:t>–</w:t>
      </w:r>
      <w:r w:rsidR="0095017A">
        <w:rPr>
          <w:lang w:eastAsia="zh-CN"/>
        </w:rPr>
        <w:tab/>
      </w:r>
      <w:r w:rsidR="0095017A">
        <w:rPr>
          <w:rFonts w:hint="eastAsia"/>
          <w:lang w:eastAsia="zh-CN"/>
        </w:rPr>
        <w:t>系统增益</w:t>
      </w:r>
      <w:r w:rsidR="0095017A">
        <w:rPr>
          <w:i/>
          <w:lang w:eastAsia="zh-CN"/>
        </w:rPr>
        <w:t>G</w:t>
      </w:r>
      <w:r w:rsidR="0095017A">
        <w:rPr>
          <w:i/>
          <w:vertAlign w:val="subscript"/>
          <w:lang w:eastAsia="zh-CN"/>
        </w:rPr>
        <w:t>s</w:t>
      </w:r>
      <w:r w:rsidR="0095017A">
        <w:rPr>
          <w:lang w:eastAsia="zh-CN"/>
        </w:rPr>
        <w:t>：</w:t>
      </w:r>
      <w:r w:rsidR="0095017A">
        <w:rPr>
          <w:lang w:eastAsia="zh-CN"/>
        </w:rPr>
        <w:tab/>
        <w:t>103 dB</w:t>
      </w:r>
      <w:r w:rsidR="0095017A">
        <w:rPr>
          <w:rFonts w:hint="eastAsia"/>
          <w:lang w:eastAsia="zh-CN"/>
        </w:rPr>
        <w:t>。</w:t>
      </w:r>
    </w:p>
    <w:p w:rsidR="00542061" w:rsidRDefault="0095017A">
      <w:pPr>
        <w:snapToGrid w:val="0"/>
        <w:ind w:firstLineChars="200" w:firstLine="480"/>
        <w:rPr>
          <w:kern w:val="21"/>
          <w:lang w:eastAsia="zh-CN"/>
        </w:rPr>
      </w:pPr>
      <w:r>
        <w:rPr>
          <w:rFonts w:hint="eastAsia"/>
          <w:kern w:val="21"/>
          <w:lang w:eastAsia="zh-CN"/>
        </w:rPr>
        <w:t>分析中使用了理论传输效率和不同调制类型的输入载波—噪声比</w:t>
      </w:r>
      <w:r>
        <w:rPr>
          <w:rFonts w:hint="eastAsia"/>
          <w:kern w:val="21"/>
          <w:lang w:eastAsia="zh-CN"/>
        </w:rPr>
        <w:t>(</w:t>
      </w:r>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电平，以便公平地进行比较。</w:t>
      </w:r>
    </w:p>
    <w:p w:rsidR="00542061" w:rsidRDefault="0095017A">
      <w:pPr>
        <w:snapToGrid w:val="0"/>
        <w:ind w:firstLineChars="200" w:firstLine="480"/>
        <w:rPr>
          <w:kern w:val="21"/>
          <w:lang w:eastAsia="zh-CN"/>
        </w:rPr>
      </w:pPr>
      <w:r>
        <w:rPr>
          <w:rFonts w:hint="eastAsia"/>
          <w:kern w:val="21"/>
          <w:lang w:eastAsia="zh-CN"/>
        </w:rPr>
        <w:t>以下讨论了在天线、调制类型和信号处理的主要设计领域应用公式（</w:t>
      </w:r>
      <w:r>
        <w:rPr>
          <w:kern w:val="21"/>
          <w:lang w:eastAsia="zh-CN"/>
        </w:rPr>
        <w:t>2</w:t>
      </w:r>
      <w:r>
        <w:rPr>
          <w:rFonts w:hint="eastAsia"/>
          <w:kern w:val="21"/>
          <w:lang w:eastAsia="zh-CN"/>
        </w:rPr>
        <w:t>4</w:t>
      </w:r>
      <w:r>
        <w:rPr>
          <w:rFonts w:hint="eastAsia"/>
          <w:kern w:val="21"/>
          <w:lang w:eastAsia="zh-CN"/>
        </w:rPr>
        <w:t>）的问题。</w:t>
      </w:r>
    </w:p>
    <w:p w:rsidR="00542061" w:rsidRDefault="0095017A">
      <w:pPr>
        <w:pStyle w:val="Note"/>
        <w:rPr>
          <w:lang w:eastAsia="zh-CN"/>
        </w:rPr>
      </w:pPr>
      <w:r>
        <w:rPr>
          <w:rFonts w:eastAsia="STKaiti" w:hint="eastAsia"/>
          <w:lang w:eastAsia="zh-CN"/>
        </w:rPr>
        <w:t>注</w:t>
      </w:r>
      <w:r>
        <w:rPr>
          <w:lang w:eastAsia="zh-CN"/>
        </w:rPr>
        <w:t>1</w:t>
      </w:r>
      <w:r>
        <w:rPr>
          <w:rFonts w:hint="eastAsia"/>
          <w:lang w:eastAsia="zh-CN"/>
        </w:rPr>
        <w:t>—在此分析中使用的系统参数，显示了不同情况下的频谱效率的单一路径分析。正是如此，这些参数不能代替可实现系统，特别是代替那些使用高阶调制的系统。因此结果说明了频谱效率的概念在无线电中继系统中的应用，主管部门应在分析频谱效率中使用有代表性的参数。</w:t>
      </w:r>
    </w:p>
    <w:p w:rsidR="00542061" w:rsidRDefault="0095017A">
      <w:pPr>
        <w:pStyle w:val="Heading3"/>
        <w:rPr>
          <w:lang w:eastAsia="zh-CN"/>
        </w:rPr>
      </w:pPr>
      <w:r>
        <w:rPr>
          <w:lang w:eastAsia="zh-CN"/>
        </w:rPr>
        <w:t>2.4.2</w:t>
      </w:r>
      <w:r>
        <w:rPr>
          <w:lang w:eastAsia="zh-CN"/>
        </w:rPr>
        <w:tab/>
      </w:r>
      <w:r>
        <w:rPr>
          <w:rFonts w:hint="eastAsia"/>
          <w:lang w:eastAsia="zh-CN"/>
        </w:rPr>
        <w:t>天线</w:t>
      </w:r>
    </w:p>
    <w:p w:rsidR="00542061" w:rsidRDefault="0095017A">
      <w:pPr>
        <w:snapToGrid w:val="0"/>
        <w:ind w:firstLineChars="200" w:firstLine="480"/>
        <w:rPr>
          <w:kern w:val="21"/>
          <w:lang w:eastAsia="zh-CN"/>
        </w:rPr>
      </w:pPr>
      <w:r>
        <w:rPr>
          <w:rFonts w:hint="eastAsia"/>
          <w:kern w:val="21"/>
          <w:lang w:eastAsia="zh-CN"/>
        </w:rPr>
        <w:t>禁用空间是说明频谱节约的一个关键因素。对禁用空间起作用的一个主要无线电通信系统部件是它的天线。在最近几年，在天线设计领域的极化鉴别和旁瓣抑制上的取得了显著的进展，为点对点微波无线电通信提供了提高频谱效率的能力。</w:t>
      </w:r>
    </w:p>
    <w:p w:rsidR="00542061" w:rsidRDefault="0095017A">
      <w:pPr>
        <w:snapToGrid w:val="0"/>
        <w:ind w:firstLineChars="200" w:firstLine="480"/>
        <w:rPr>
          <w:kern w:val="21"/>
          <w:lang w:eastAsia="zh-CN"/>
        </w:rPr>
      </w:pPr>
      <w:r>
        <w:rPr>
          <w:rFonts w:hint="eastAsia"/>
          <w:kern w:val="21"/>
          <w:lang w:eastAsia="zh-CN"/>
        </w:rPr>
        <w:t>通过在天线设计中使用频谱节约技术可以实现频率复用。如果将旁瓣电平降到最低，那么就能实现禁用空间的最小化。天线辐射图以及旁瓣分布随着天线类型变化。通常在点到点微波传输中使用的三种天线类型是：</w:t>
      </w:r>
    </w:p>
    <w:p w:rsidR="00542061" w:rsidRDefault="005A17C4">
      <w:pPr>
        <w:pStyle w:val="enumlev1"/>
        <w:rPr>
          <w:lang w:eastAsia="zh-CN"/>
        </w:rPr>
      </w:pPr>
      <w:r w:rsidRPr="00A42FF4">
        <w:rPr>
          <w:lang w:val="en-GB" w:eastAsia="zh-CN"/>
        </w:rPr>
        <w:t>–</w:t>
      </w:r>
      <w:r w:rsidR="0095017A">
        <w:rPr>
          <w:lang w:eastAsia="zh-CN"/>
        </w:rPr>
        <w:tab/>
      </w:r>
      <w:bookmarkStart w:id="73" w:name="OLE_LINK8"/>
      <w:r w:rsidR="0095017A">
        <w:rPr>
          <w:rFonts w:hint="eastAsia"/>
          <w:lang w:eastAsia="zh-CN"/>
        </w:rPr>
        <w:t>标准抛物面（</w:t>
      </w:r>
      <w:r w:rsidR="0095017A">
        <w:rPr>
          <w:lang w:eastAsia="zh-CN"/>
        </w:rPr>
        <w:t>STD</w:t>
      </w:r>
      <w:r w:rsidR="0095017A">
        <w:rPr>
          <w:rFonts w:hint="eastAsia"/>
          <w:lang w:eastAsia="zh-CN"/>
        </w:rPr>
        <w:t>）</w:t>
      </w:r>
    </w:p>
    <w:p w:rsidR="00542061" w:rsidRDefault="005A17C4">
      <w:pPr>
        <w:pStyle w:val="enumlev1"/>
        <w:rPr>
          <w:lang w:eastAsia="zh-CN"/>
        </w:rPr>
      </w:pPr>
      <w:r w:rsidRPr="00A42FF4">
        <w:rPr>
          <w:lang w:val="en-GB" w:eastAsia="zh-CN"/>
        </w:rPr>
        <w:t>–</w:t>
      </w:r>
      <w:r w:rsidR="0095017A">
        <w:rPr>
          <w:lang w:eastAsia="zh-CN"/>
        </w:rPr>
        <w:tab/>
      </w:r>
      <w:r w:rsidR="0095017A">
        <w:rPr>
          <w:rFonts w:hint="eastAsia"/>
          <w:lang w:eastAsia="zh-CN"/>
        </w:rPr>
        <w:t>遮蔽抛物面（</w:t>
      </w:r>
      <w:r w:rsidR="0095017A">
        <w:rPr>
          <w:lang w:eastAsia="zh-CN"/>
        </w:rPr>
        <w:t>SHD</w:t>
      </w:r>
      <w:r w:rsidR="0095017A">
        <w:rPr>
          <w:rFonts w:hint="eastAsia"/>
          <w:lang w:eastAsia="zh-CN"/>
        </w:rPr>
        <w:t>）</w:t>
      </w:r>
    </w:p>
    <w:p w:rsidR="00542061" w:rsidRDefault="005A17C4">
      <w:pPr>
        <w:pStyle w:val="enumlev1"/>
        <w:rPr>
          <w:lang w:eastAsia="zh-CN"/>
        </w:rPr>
      </w:pPr>
      <w:r w:rsidRPr="00A42FF4">
        <w:rPr>
          <w:lang w:val="en-GB" w:eastAsia="zh-CN"/>
        </w:rPr>
        <w:t>–</w:t>
      </w:r>
      <w:r w:rsidR="0095017A">
        <w:rPr>
          <w:lang w:eastAsia="zh-CN"/>
        </w:rPr>
        <w:tab/>
      </w:r>
      <w:r w:rsidR="0095017A">
        <w:rPr>
          <w:rFonts w:hint="eastAsia"/>
          <w:lang w:eastAsia="zh-CN"/>
        </w:rPr>
        <w:t>圆锥喇叭反射器（</w:t>
      </w:r>
      <w:r w:rsidR="0095017A">
        <w:rPr>
          <w:lang w:eastAsia="zh-CN"/>
        </w:rPr>
        <w:t>CHR</w:t>
      </w:r>
      <w:r w:rsidR="0095017A">
        <w:rPr>
          <w:rFonts w:hint="eastAsia"/>
          <w:lang w:eastAsia="zh-CN"/>
        </w:rPr>
        <w:t>）</w:t>
      </w:r>
      <w:r w:rsidR="0095017A">
        <w:rPr>
          <w:lang w:eastAsia="zh-CN"/>
        </w:rPr>
        <w:t>。</w:t>
      </w:r>
    </w:p>
    <w:bookmarkEnd w:id="73"/>
    <w:p w:rsidR="00542061" w:rsidRPr="00FA694D" w:rsidRDefault="0095017A" w:rsidP="00FA694D">
      <w:pPr>
        <w:snapToGrid w:val="0"/>
        <w:ind w:firstLineChars="200" w:firstLine="500"/>
        <w:rPr>
          <w:spacing w:val="10"/>
          <w:kern w:val="21"/>
          <w:lang w:eastAsia="zh-CN"/>
        </w:rPr>
      </w:pPr>
      <w:r w:rsidRPr="00FA694D">
        <w:rPr>
          <w:rFonts w:hint="eastAsia"/>
          <w:spacing w:val="10"/>
          <w:kern w:val="21"/>
          <w:lang w:eastAsia="zh-CN"/>
        </w:rPr>
        <w:t>天线增益为</w:t>
      </w:r>
      <w:r w:rsidRPr="00FA694D">
        <w:rPr>
          <w:spacing w:val="10"/>
          <w:kern w:val="21"/>
          <w:lang w:eastAsia="zh-CN"/>
        </w:rPr>
        <w:t>43 dBi</w:t>
      </w:r>
      <w:r w:rsidRPr="00FA694D">
        <w:rPr>
          <w:rFonts w:hint="eastAsia"/>
          <w:spacing w:val="10"/>
          <w:kern w:val="21"/>
          <w:lang w:eastAsia="zh-CN"/>
        </w:rPr>
        <w:t>的典型的辐射图见图</w:t>
      </w:r>
      <w:r w:rsidRPr="00FA694D">
        <w:rPr>
          <w:spacing w:val="10"/>
          <w:kern w:val="21"/>
          <w:lang w:eastAsia="zh-CN"/>
        </w:rPr>
        <w:t>13</w:t>
      </w:r>
      <w:r w:rsidRPr="00FA694D">
        <w:rPr>
          <w:rFonts w:hint="eastAsia"/>
          <w:spacing w:val="10"/>
          <w:kern w:val="21"/>
          <w:lang w:eastAsia="zh-CN"/>
        </w:rPr>
        <w:t>。模型中使用了图</w:t>
      </w:r>
      <w:r w:rsidRPr="00FA694D">
        <w:rPr>
          <w:spacing w:val="10"/>
          <w:kern w:val="21"/>
          <w:lang w:eastAsia="zh-CN"/>
        </w:rPr>
        <w:t>13</w:t>
      </w:r>
      <w:r w:rsidRPr="00FA694D">
        <w:rPr>
          <w:rFonts w:hint="eastAsia"/>
          <w:spacing w:val="10"/>
          <w:kern w:val="21"/>
          <w:lang w:eastAsia="zh-CN"/>
        </w:rPr>
        <w:t>中所示的天线方向图特性。</w:t>
      </w:r>
    </w:p>
    <w:p w:rsidR="00542061" w:rsidRDefault="0095017A">
      <w:pPr>
        <w:snapToGrid w:val="0"/>
        <w:ind w:firstLineChars="200" w:firstLine="480"/>
        <w:rPr>
          <w:kern w:val="21"/>
          <w:lang w:eastAsia="zh-CN"/>
        </w:rPr>
      </w:pPr>
      <w:r>
        <w:rPr>
          <w:rFonts w:hint="eastAsia"/>
          <w:kern w:val="21"/>
          <w:lang w:eastAsia="zh-CN"/>
        </w:rPr>
        <w:t>图</w:t>
      </w:r>
      <w:r>
        <w:rPr>
          <w:kern w:val="21"/>
          <w:lang w:eastAsia="zh-CN"/>
        </w:rPr>
        <w:t>14</w:t>
      </w:r>
      <w:r>
        <w:rPr>
          <w:rFonts w:hint="eastAsia"/>
          <w:kern w:val="21"/>
          <w:lang w:eastAsia="zh-CN"/>
        </w:rPr>
        <w:t>中显示的是三种类型天线的发射机输出功率对应的禁用面积图，接收机干扰门限取</w:t>
      </w:r>
      <w:r>
        <w:rPr>
          <w:kern w:val="21"/>
          <w:lang w:eastAsia="zh-CN"/>
        </w:rPr>
        <w:t>–102.5 dBm</w:t>
      </w:r>
      <w:r>
        <w:rPr>
          <w:rFonts w:hint="eastAsia"/>
          <w:kern w:val="21"/>
          <w:lang w:eastAsia="zh-CN"/>
        </w:rPr>
        <w:t>。虽然所有天线的主波束增益是相同的，图</w:t>
      </w:r>
      <w:r>
        <w:rPr>
          <w:kern w:val="21"/>
          <w:lang w:eastAsia="zh-CN"/>
        </w:rPr>
        <w:t>14</w:t>
      </w:r>
      <w:r>
        <w:rPr>
          <w:rFonts w:hint="eastAsia"/>
          <w:kern w:val="21"/>
          <w:lang w:eastAsia="zh-CN"/>
        </w:rPr>
        <w:t>中显示的结果显示</w:t>
      </w:r>
      <w:r>
        <w:rPr>
          <w:kern w:val="21"/>
          <w:lang w:eastAsia="zh-CN"/>
        </w:rPr>
        <w:t>CHR</w:t>
      </w:r>
      <w:r>
        <w:rPr>
          <w:rFonts w:hint="eastAsia"/>
          <w:kern w:val="21"/>
          <w:lang w:eastAsia="zh-CN"/>
        </w:rPr>
        <w:t>天线比其他两种天线的禁用面积小。同时，在发射机功率大于</w:t>
      </w:r>
      <w:r>
        <w:rPr>
          <w:kern w:val="21"/>
          <w:lang w:eastAsia="zh-CN"/>
        </w:rPr>
        <w:t>30 dBm</w:t>
      </w:r>
      <w:r>
        <w:rPr>
          <w:rFonts w:hint="eastAsia"/>
          <w:kern w:val="21"/>
          <w:lang w:eastAsia="zh-CN"/>
        </w:rPr>
        <w:t>时，三种天线的禁用面积相差很小。这是可以理解的，旁瓣</w:t>
      </w:r>
      <w:r>
        <w:rPr>
          <w:kern w:val="21"/>
          <w:lang w:eastAsia="zh-CN"/>
        </w:rPr>
        <w:t>/</w:t>
      </w:r>
      <w:r>
        <w:rPr>
          <w:rFonts w:hint="eastAsia"/>
          <w:kern w:val="21"/>
          <w:lang w:eastAsia="zh-CN"/>
        </w:rPr>
        <w:t>后瓣天线特性对禁用面积的作用很小，除非发射机的功率增加</w:t>
      </w:r>
      <w:r>
        <w:rPr>
          <w:rFonts w:hint="eastAsia"/>
          <w:kern w:val="21"/>
          <w:lang w:eastAsia="zh-CN"/>
        </w:rPr>
        <w:lastRenderedPageBreak/>
        <w:t>到</w:t>
      </w:r>
      <w:r>
        <w:rPr>
          <w:kern w:val="21"/>
          <w:lang w:eastAsia="zh-CN"/>
        </w:rPr>
        <w:t>30 dBm</w:t>
      </w:r>
      <w:r>
        <w:rPr>
          <w:rFonts w:hint="eastAsia"/>
          <w:kern w:val="21"/>
          <w:lang w:eastAsia="zh-CN"/>
        </w:rPr>
        <w:t>以上。当发射机功率大于</w:t>
      </w:r>
      <w:r>
        <w:rPr>
          <w:kern w:val="21"/>
          <w:lang w:eastAsia="zh-CN"/>
        </w:rPr>
        <w:t>30 dBm</w:t>
      </w:r>
      <w:r>
        <w:rPr>
          <w:rFonts w:hint="eastAsia"/>
          <w:kern w:val="21"/>
          <w:lang w:eastAsia="zh-CN"/>
        </w:rPr>
        <w:t>时，三种天线禁用面积的差才比较明显。禁用面积也是接收机干扰门限的函数。</w:t>
      </w:r>
    </w:p>
    <w:p w:rsidR="00542061" w:rsidRDefault="0095017A">
      <w:pPr>
        <w:pStyle w:val="FigureNo"/>
        <w:spacing w:before="240"/>
        <w:rPr>
          <w:kern w:val="21"/>
          <w:lang w:eastAsia="zh-CN"/>
        </w:rPr>
      </w:pPr>
      <w:r>
        <w:rPr>
          <w:rFonts w:hint="eastAsia"/>
          <w:kern w:val="21"/>
          <w:lang w:eastAsia="zh-CN"/>
        </w:rPr>
        <w:t>图</w:t>
      </w:r>
      <w:r>
        <w:rPr>
          <w:rFonts w:hint="eastAsia"/>
          <w:kern w:val="21"/>
          <w:lang w:eastAsia="zh-CN"/>
        </w:rPr>
        <w:t>14</w:t>
      </w:r>
    </w:p>
    <w:p w:rsidR="00542061" w:rsidRDefault="0095017A">
      <w:pPr>
        <w:pStyle w:val="Figuretitle"/>
        <w:rPr>
          <w:lang w:eastAsia="zh-CN"/>
        </w:rPr>
      </w:pPr>
      <w:r>
        <w:rPr>
          <w:rFonts w:hint="eastAsia"/>
          <w:lang w:eastAsia="zh-CN"/>
        </w:rPr>
        <w:t>STD</w:t>
      </w:r>
      <w:r>
        <w:rPr>
          <w:rFonts w:hint="eastAsia"/>
          <w:lang w:eastAsia="zh-CN"/>
        </w:rPr>
        <w:t>、</w:t>
      </w:r>
      <w:r>
        <w:rPr>
          <w:rFonts w:hint="eastAsia"/>
          <w:lang w:eastAsia="zh-CN"/>
        </w:rPr>
        <w:t>SHD</w:t>
      </w:r>
      <w:r>
        <w:rPr>
          <w:rFonts w:hint="eastAsia"/>
          <w:lang w:eastAsia="zh-CN"/>
        </w:rPr>
        <w:t>和</w:t>
      </w:r>
      <w:r>
        <w:rPr>
          <w:rFonts w:hint="eastAsia"/>
          <w:lang w:eastAsia="zh-CN"/>
        </w:rPr>
        <w:t>CHR</w:t>
      </w:r>
      <w:r>
        <w:rPr>
          <w:rFonts w:hint="eastAsia"/>
          <w:lang w:eastAsia="zh-CN"/>
        </w:rPr>
        <w:t>天线典型辐射图</w:t>
      </w:r>
    </w:p>
    <w:p w:rsidR="00542061" w:rsidRDefault="00615335">
      <w:pPr>
        <w:pStyle w:val="Figure"/>
      </w:pPr>
      <w:r>
        <w:rPr>
          <w:noProof/>
          <w:lang w:val="en-GB" w:eastAsia="zh-CN"/>
        </w:rPr>
        <mc:AlternateContent>
          <mc:Choice Requires="wps">
            <w:drawing>
              <wp:anchor distT="0" distB="0" distL="114300" distR="114300" simplePos="0" relativeHeight="251685376" behindDoc="0" locked="0" layoutInCell="1" allowOverlap="1">
                <wp:simplePos x="0" y="0"/>
                <wp:positionH relativeFrom="column">
                  <wp:posOffset>245110</wp:posOffset>
                </wp:positionH>
                <wp:positionV relativeFrom="paragraph">
                  <wp:posOffset>1522730</wp:posOffset>
                </wp:positionV>
                <wp:extent cx="360680" cy="926465"/>
                <wp:effectExtent l="0" t="0" r="1905" b="0"/>
                <wp:wrapNone/>
                <wp:docPr id="40"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926465"/>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627A8" w:rsidRDefault="00D6328F" w:rsidP="00D20400">
                            <w:pPr>
                              <w:spacing w:before="0"/>
                              <w:jc w:val="right"/>
                              <w:rPr>
                                <w:sz w:val="18"/>
                                <w:szCs w:val="18"/>
                                <w:lang w:eastAsia="zh-CN"/>
                              </w:rPr>
                            </w:pPr>
                            <w:r w:rsidRPr="009823E6">
                              <w:rPr>
                                <w:rFonts w:hint="eastAsia"/>
                                <w:sz w:val="18"/>
                                <w:szCs w:val="18"/>
                                <w:lang w:eastAsia="zh-CN"/>
                              </w:rPr>
                              <w:t>关于主波束的天线增益</w:t>
                            </w:r>
                            <w:r w:rsidRPr="00C627A8">
                              <w:rPr>
                                <w:rFonts w:hint="eastAsia"/>
                                <w:sz w:val="18"/>
                                <w:szCs w:val="18"/>
                                <w:lang w:eastAsia="zh-CN"/>
                              </w:rPr>
                              <w:t>（</w:t>
                            </w:r>
                            <w:r w:rsidRPr="00C627A8">
                              <w:rPr>
                                <w:rFonts w:hint="eastAsia"/>
                                <w:sz w:val="18"/>
                                <w:szCs w:val="18"/>
                                <w:lang w:eastAsia="zh-CN"/>
                              </w:rPr>
                              <w:t>dB</w:t>
                            </w:r>
                            <w:r w:rsidRPr="00C627A8">
                              <w:rPr>
                                <w:rFonts w:hint="eastAsia"/>
                                <w:sz w:val="18"/>
                                <w:szCs w:val="18"/>
                                <w:lang w:eastAsia="zh-CN"/>
                              </w:rPr>
                              <w:t>）</w:t>
                            </w:r>
                          </w:p>
                          <w:p w:rsidR="00D6328F" w:rsidRPr="00D20400" w:rsidRDefault="00D6328F" w:rsidP="00C627A8">
                            <w:pPr>
                              <w:spacing w:before="0"/>
                              <w:jc w:val="left"/>
                              <w:rPr>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730" type="#_x0000_t202" style="position:absolute;left:0;text-align:left;margin-left:19.3pt;margin-top:119.9pt;width:28.4pt;height:7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" stroked="f" strokecolor="#739cc3" strokeweight="1.25pt">
                <v:fill focus="100%" type="gradient">
                  <o:fill v:ext="view" type="gradientUnscaled"/>
                </v:fill>
                <v:textbox style="layout-flow:vertical;mso-layout-flow-alt:bottom-to-top">
                  <w:txbxContent>
                    <w:p w:rsidR="00D6328F" w:rsidRPr="00C627A8" w:rsidRDefault="00D6328F" w:rsidP="00D20400">
                      <w:pPr>
                        <w:spacing w:before="0"/>
                        <w:jc w:val="right"/>
                        <w:rPr>
                          <w:sz w:val="18"/>
                          <w:szCs w:val="18"/>
                          <w:lang w:eastAsia="zh-CN"/>
                        </w:rPr>
                      </w:pPr>
                      <w:r w:rsidRPr="009823E6">
                        <w:rPr>
                          <w:rFonts w:hint="eastAsia"/>
                          <w:sz w:val="18"/>
                          <w:szCs w:val="18"/>
                          <w:lang w:eastAsia="zh-CN"/>
                        </w:rPr>
                        <w:t>关于主波束的天线增益</w:t>
                      </w:r>
                      <w:r w:rsidRPr="00C627A8">
                        <w:rPr>
                          <w:rFonts w:hint="eastAsia"/>
                          <w:sz w:val="18"/>
                          <w:szCs w:val="18"/>
                          <w:lang w:eastAsia="zh-CN"/>
                        </w:rPr>
                        <w:t>（</w:t>
                      </w:r>
                      <w:r w:rsidRPr="00C627A8">
                        <w:rPr>
                          <w:rFonts w:hint="eastAsia"/>
                          <w:sz w:val="18"/>
                          <w:szCs w:val="18"/>
                          <w:lang w:eastAsia="zh-CN"/>
                        </w:rPr>
                        <w:t>dB</w:t>
                      </w:r>
                      <w:r w:rsidRPr="00C627A8">
                        <w:rPr>
                          <w:rFonts w:hint="eastAsia"/>
                          <w:sz w:val="18"/>
                          <w:szCs w:val="18"/>
                          <w:lang w:eastAsia="zh-CN"/>
                        </w:rPr>
                        <w:t>）</w:t>
                      </w:r>
                    </w:p>
                    <w:p w:rsidR="00D6328F" w:rsidRPr="00D20400" w:rsidRDefault="00D6328F" w:rsidP="00C627A8">
                      <w:pPr>
                        <w:spacing w:before="0"/>
                        <w:jc w:val="left"/>
                        <w:rPr>
                          <w:lang w:eastAsia="zh-CN"/>
                        </w:rPr>
                      </w:pPr>
                    </w:p>
                  </w:txbxContent>
                </v:textbox>
              </v:shape>
            </w:pict>
          </mc:Fallback>
        </mc:AlternateContent>
      </w:r>
      <w:r>
        <w:rPr>
          <w:noProof/>
          <w:color w:val="FF0000"/>
          <w:sz w:val="21"/>
          <w:szCs w:val="18"/>
          <w:lang w:val="en-GB" w:eastAsia="zh-CN"/>
        </w:rPr>
        <mc:AlternateContent>
          <mc:Choice Requires="wps">
            <w:drawing>
              <wp:anchor distT="0" distB="0" distL="114300" distR="114300" simplePos="0" relativeHeight="251687424" behindDoc="0" locked="0" layoutInCell="1" allowOverlap="1">
                <wp:simplePos x="0" y="0"/>
                <wp:positionH relativeFrom="column">
                  <wp:posOffset>2293620</wp:posOffset>
                </wp:positionH>
                <wp:positionV relativeFrom="paragraph">
                  <wp:posOffset>3326130</wp:posOffset>
                </wp:positionV>
                <wp:extent cx="129540" cy="404495"/>
                <wp:effectExtent l="1905" t="0" r="1905" b="0"/>
                <wp:wrapNone/>
                <wp:docPr id="39"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4044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0317BD">
                            <w:pPr>
                              <w:spacing w:before="0"/>
                              <w:jc w:val="center"/>
                            </w:pPr>
                            <w:r w:rsidRPr="000317BD">
                              <w:rPr>
                                <w:rFonts w:hint="eastAsia"/>
                                <w:sz w:val="18"/>
                                <w:szCs w:val="18"/>
                                <w:lang w:eastAsia="zh-CN"/>
                              </w:rPr>
                              <w:t>尺寸变化</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0" o:spid="_x0000_s1731" type="#_x0000_t202" style="position:absolute;left:0;text-align:left;margin-left:180.6pt;margin-top:261.9pt;width:10.2pt;height:31.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" stroked="f" strokecolor="#739cc3" strokeweight="1.25pt">
                <v:fill angle="90" focus="100%" type="gradient">
                  <o:fill v:ext="view" type="gradientUnscaled"/>
                </v:fill>
                <v:textbox style="layout-flow:vertical;mso-layout-flow-alt:bottom-to-top" inset="0,0,0,0">
                  <w:txbxContent>
                    <w:p w:rsidR="00D6328F" w:rsidRDefault="00D6328F" w:rsidP="000317BD">
                      <w:pPr>
                        <w:spacing w:before="0"/>
                        <w:jc w:val="center"/>
                      </w:pPr>
                      <w:r w:rsidRPr="000317BD">
                        <w:rPr>
                          <w:rFonts w:hint="eastAsia"/>
                          <w:sz w:val="18"/>
                          <w:szCs w:val="18"/>
                          <w:lang w:eastAsia="zh-CN"/>
                        </w:rPr>
                        <w:t>尺寸变化</w:t>
                      </w:r>
                    </w:p>
                  </w:txbxContent>
                </v:textbox>
              </v:shape>
            </w:pict>
          </mc:Fallback>
        </mc:AlternateContent>
      </w:r>
      <w:r>
        <w:rPr>
          <w:noProof/>
          <w:szCs w:val="18"/>
          <w:lang w:val="en-GB" w:eastAsia="zh-CN"/>
        </w:rPr>
        <mc:AlternateContent>
          <mc:Choice Requires="wps">
            <w:drawing>
              <wp:anchor distT="0" distB="0" distL="114300" distR="114300" simplePos="0" relativeHeight="251686400" behindDoc="0" locked="0" layoutInCell="1" allowOverlap="1">
                <wp:simplePos x="0" y="0"/>
                <wp:positionH relativeFrom="column">
                  <wp:posOffset>592455</wp:posOffset>
                </wp:positionH>
                <wp:positionV relativeFrom="paragraph">
                  <wp:posOffset>2764155</wp:posOffset>
                </wp:positionV>
                <wp:extent cx="105410" cy="523240"/>
                <wp:effectExtent l="0" t="0" r="1270" b="4445"/>
                <wp:wrapNone/>
                <wp:docPr id="36"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52324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C627A8" w:rsidRDefault="00D6328F" w:rsidP="00C627A8">
                            <w:pPr>
                              <w:spacing w:before="0"/>
                              <w:jc w:val="right"/>
                              <w:rPr>
                                <w:sz w:val="18"/>
                                <w:szCs w:val="18"/>
                                <w:lang w:eastAsia="zh-CN"/>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8" o:spid="_x0000_s1732" type="#_x0000_t202" style="position:absolute;left:0;text-align:left;margin-left:46.65pt;margin-top:217.65pt;width:8.3pt;height:4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" stroked="f" strokecolor="#739cc3" strokeweight="1.25pt">
                <v:fill focus="100%" type="gradient">
                  <o:fill v:ext="view" type="gradientUnscaled"/>
                </v:fill>
                <v:textbox style="layout-flow:vertical;mso-layout-flow-alt:bottom-to-top" inset="0,0,0,0">
                  <w:txbxContent>
                    <w:p w:rsidR="00D6328F" w:rsidRPr="00C627A8" w:rsidRDefault="00D6328F" w:rsidP="00C627A8">
                      <w:pPr>
                        <w:spacing w:before="0"/>
                        <w:jc w:val="right"/>
                        <w:rPr>
                          <w:sz w:val="18"/>
                          <w:szCs w:val="18"/>
                          <w:lang w:eastAsia="zh-CN"/>
                        </w:rPr>
                      </w:pPr>
                    </w:p>
                  </w:txbxContent>
                </v:textbox>
              </v:shape>
            </w:pict>
          </mc:Fallback>
        </mc:AlternateContent>
      </w:r>
      <w:r>
        <w:rPr>
          <w:noProof/>
          <w:szCs w:val="18"/>
          <w:lang w:val="en-GB" w:eastAsia="zh-CN"/>
        </w:rPr>
        <mc:AlternateContent>
          <mc:Choice Requires="wps">
            <w:drawing>
              <wp:anchor distT="0" distB="0" distL="114300" distR="114300" simplePos="0" relativeHeight="251661824" behindDoc="0" locked="0" layoutInCell="1" allowOverlap="1">
                <wp:simplePos x="0" y="0"/>
                <wp:positionH relativeFrom="column">
                  <wp:posOffset>2301875</wp:posOffset>
                </wp:positionH>
                <wp:positionV relativeFrom="paragraph">
                  <wp:posOffset>4488815</wp:posOffset>
                </wp:positionV>
                <wp:extent cx="960755" cy="147320"/>
                <wp:effectExtent l="2540" t="0" r="0" b="0"/>
                <wp:wrapNone/>
                <wp:docPr id="3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4732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6A1617">
                            <w:pPr>
                              <w:spacing w:before="0"/>
                              <w:jc w:val="right"/>
                            </w:pPr>
                            <w:r w:rsidRPr="009823E6">
                              <w:rPr>
                                <w:rFonts w:hint="eastAsia"/>
                                <w:sz w:val="18"/>
                                <w:szCs w:val="18"/>
                                <w:lang w:eastAsia="zh-CN"/>
                              </w:rPr>
                              <w:t>距离主瓣方位角</w:t>
                            </w:r>
                            <w:r>
                              <w:rPr>
                                <w:rFonts w:hint="eastAsia"/>
                                <w:sz w:val="18"/>
                                <w:szCs w:val="18"/>
                                <w:lang w:eastAsia="zh-CN"/>
                              </w:rPr>
                              <w:t>（度）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4" o:spid="_x0000_s1733" type="#_x0000_t202" style="position:absolute;left:0;text-align:left;margin-left:181.25pt;margin-top:353.45pt;width:75.65pt;height:1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" stroked="f" strokecolor="#739cc3" strokeweight="1.25pt">
                <v:fill angle="90" focus="100%" type="gradient">
                  <o:fill v:ext="view" type="gradientUnscaled"/>
                </v:fill>
                <v:textbox inset="0,0,0,0">
                  <w:txbxContent>
                    <w:p w:rsidR="00D6328F" w:rsidRDefault="00D6328F" w:rsidP="006A1617">
                      <w:pPr>
                        <w:spacing w:before="0"/>
                        <w:jc w:val="right"/>
                      </w:pPr>
                      <w:r w:rsidRPr="009823E6">
                        <w:rPr>
                          <w:rFonts w:hint="eastAsia"/>
                          <w:sz w:val="18"/>
                          <w:szCs w:val="18"/>
                          <w:lang w:eastAsia="zh-CN"/>
                        </w:rPr>
                        <w:t>距离主瓣方位角</w:t>
                      </w:r>
                      <w:r>
                        <w:rPr>
                          <w:rFonts w:hint="eastAsia"/>
                          <w:sz w:val="18"/>
                          <w:szCs w:val="18"/>
                          <w:lang w:eastAsia="zh-CN"/>
                        </w:rPr>
                        <w:t>（度）</w:t>
                      </w:r>
                    </w:p>
                  </w:txbxContent>
                </v:textbox>
              </v:shape>
            </w:pict>
          </mc:Fallback>
        </mc:AlternateContent>
      </w:r>
      <w:r>
        <w:rPr>
          <w:noProof/>
          <w:szCs w:val="18"/>
          <w:lang w:val="en-GB" w:eastAsia="zh-CN"/>
        </w:rPr>
        <mc:AlternateContent>
          <mc:Choice Requires="wps">
            <w:drawing>
              <wp:anchor distT="0" distB="0" distL="114300" distR="114300" simplePos="0" relativeHeight="251662848" behindDoc="0" locked="0" layoutInCell="1" allowOverlap="1">
                <wp:simplePos x="0" y="0"/>
                <wp:positionH relativeFrom="column">
                  <wp:posOffset>1722755</wp:posOffset>
                </wp:positionH>
                <wp:positionV relativeFrom="paragraph">
                  <wp:posOffset>4922520</wp:posOffset>
                </wp:positionV>
                <wp:extent cx="647700" cy="280670"/>
                <wp:effectExtent l="2540" t="0" r="0" b="0"/>
                <wp:wrapNone/>
                <wp:docPr id="33"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067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8F3D4D">
                            <w:pPr>
                              <w:spacing w:before="0"/>
                              <w:rPr>
                                <w:sz w:val="18"/>
                                <w:szCs w:val="18"/>
                                <w:lang w:eastAsia="zh-CN"/>
                              </w:rPr>
                            </w:pPr>
                            <w:r w:rsidRPr="009823E6">
                              <w:rPr>
                                <w:rFonts w:hint="eastAsia"/>
                                <w:sz w:val="18"/>
                                <w:szCs w:val="18"/>
                                <w:lang w:eastAsia="zh-CN"/>
                              </w:rPr>
                              <w:t>CHR</w:t>
                            </w:r>
                            <w:r w:rsidRPr="009823E6">
                              <w:rPr>
                                <w:rFonts w:hint="eastAsia"/>
                                <w:sz w:val="18"/>
                                <w:szCs w:val="18"/>
                                <w:lang w:eastAsia="zh-CN"/>
                              </w:rPr>
                              <w:t>天线</w:t>
                            </w:r>
                          </w:p>
                          <w:p w:rsidR="00D6328F" w:rsidRDefault="00D6328F" w:rsidP="008F3D4D">
                            <w:pPr>
                              <w:spacing w:before="0"/>
                              <w:rPr>
                                <w:sz w:val="18"/>
                                <w:szCs w:val="18"/>
                                <w:lang w:eastAsia="zh-CN"/>
                              </w:rPr>
                            </w:pPr>
                            <w:r w:rsidRPr="009823E6">
                              <w:rPr>
                                <w:rFonts w:hint="eastAsia"/>
                                <w:sz w:val="18"/>
                                <w:szCs w:val="18"/>
                                <w:lang w:eastAsia="zh-CN"/>
                              </w:rPr>
                              <w:t>SHD</w:t>
                            </w:r>
                            <w:r w:rsidRPr="009823E6">
                              <w:rPr>
                                <w:rFonts w:hint="eastAsia"/>
                                <w:sz w:val="18"/>
                                <w:szCs w:val="18"/>
                                <w:lang w:eastAsia="zh-CN"/>
                              </w:rPr>
                              <w:t>天线</w:t>
                            </w:r>
                          </w:p>
                          <w:p w:rsidR="00D6328F" w:rsidRDefault="00D6328F" w:rsidP="008F3D4D">
                            <w:pPr>
                              <w:spacing w:before="0"/>
                              <w:rPr>
                                <w:lang w:eastAsia="zh-CN"/>
                              </w:rPr>
                            </w:pPr>
                            <w:r w:rsidRPr="009823E6">
                              <w:rPr>
                                <w:rFonts w:hint="eastAsia"/>
                                <w:sz w:val="18"/>
                                <w:szCs w:val="18"/>
                                <w:lang w:eastAsia="zh-CN"/>
                              </w:rPr>
                              <w:t>STD</w:t>
                            </w:r>
                            <w:r w:rsidRPr="009823E6">
                              <w:rPr>
                                <w:rFonts w:hint="eastAsia"/>
                                <w:sz w:val="18"/>
                                <w:szCs w:val="18"/>
                                <w:lang w:eastAsia="zh-CN"/>
                              </w:rPr>
                              <w:t>天线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734" type="#_x0000_t202" style="position:absolute;left:0;text-align:left;margin-left:135.65pt;margin-top:387.6pt;width:51pt;height:2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" stroked="f" strokecolor="#739cc3" strokeweight="1.25pt">
                <v:fill angle="90" focus="100%" type="gradient">
                  <o:fill v:ext="view" type="gradientUnscaled"/>
                </v:fill>
                <v:textbox>
                  <w:txbxContent>
                    <w:p w:rsidR="00D6328F" w:rsidRDefault="00D6328F" w:rsidP="008F3D4D">
                      <w:pPr>
                        <w:spacing w:before="0"/>
                        <w:rPr>
                          <w:sz w:val="18"/>
                          <w:szCs w:val="18"/>
                          <w:lang w:eastAsia="zh-CN"/>
                        </w:rPr>
                      </w:pPr>
                      <w:r w:rsidRPr="009823E6">
                        <w:rPr>
                          <w:rFonts w:hint="eastAsia"/>
                          <w:sz w:val="18"/>
                          <w:szCs w:val="18"/>
                          <w:lang w:eastAsia="zh-CN"/>
                        </w:rPr>
                        <w:t>CHR</w:t>
                      </w:r>
                      <w:r w:rsidRPr="009823E6">
                        <w:rPr>
                          <w:rFonts w:hint="eastAsia"/>
                          <w:sz w:val="18"/>
                          <w:szCs w:val="18"/>
                          <w:lang w:eastAsia="zh-CN"/>
                        </w:rPr>
                        <w:t>天线</w:t>
                      </w:r>
                    </w:p>
                    <w:p w:rsidR="00D6328F" w:rsidRDefault="00D6328F" w:rsidP="008F3D4D">
                      <w:pPr>
                        <w:spacing w:before="0"/>
                        <w:rPr>
                          <w:sz w:val="18"/>
                          <w:szCs w:val="18"/>
                          <w:lang w:eastAsia="zh-CN"/>
                        </w:rPr>
                      </w:pPr>
                      <w:r w:rsidRPr="009823E6">
                        <w:rPr>
                          <w:rFonts w:hint="eastAsia"/>
                          <w:sz w:val="18"/>
                          <w:szCs w:val="18"/>
                          <w:lang w:eastAsia="zh-CN"/>
                        </w:rPr>
                        <w:t>SHD</w:t>
                      </w:r>
                      <w:r w:rsidRPr="009823E6">
                        <w:rPr>
                          <w:rFonts w:hint="eastAsia"/>
                          <w:sz w:val="18"/>
                          <w:szCs w:val="18"/>
                          <w:lang w:eastAsia="zh-CN"/>
                        </w:rPr>
                        <w:t>天线</w:t>
                      </w:r>
                    </w:p>
                    <w:p w:rsidR="00D6328F" w:rsidRDefault="00D6328F" w:rsidP="008F3D4D">
                      <w:pPr>
                        <w:spacing w:before="0"/>
                        <w:rPr>
                          <w:lang w:eastAsia="zh-CN"/>
                        </w:rPr>
                      </w:pPr>
                      <w:r w:rsidRPr="009823E6">
                        <w:rPr>
                          <w:rFonts w:hint="eastAsia"/>
                          <w:sz w:val="18"/>
                          <w:szCs w:val="18"/>
                          <w:lang w:eastAsia="zh-CN"/>
                        </w:rPr>
                        <w:t>STD</w:t>
                      </w:r>
                      <w:r w:rsidRPr="009823E6">
                        <w:rPr>
                          <w:rFonts w:hint="eastAsia"/>
                          <w:sz w:val="18"/>
                          <w:szCs w:val="18"/>
                          <w:lang w:eastAsia="zh-CN"/>
                        </w:rPr>
                        <w:t>天线</w:t>
                      </w:r>
                    </w:p>
                  </w:txbxContent>
                </v:textbox>
              </v:shape>
            </w:pict>
          </mc:Fallback>
        </mc:AlternateContent>
      </w:r>
      <w:r w:rsidR="00337C0C">
        <w:rPr>
          <w:caps w:val="0"/>
          <w:noProof/>
          <w:sz w:val="24"/>
          <w:lang w:val="en-GB" w:eastAsia="zh-CN"/>
        </w:rPr>
        <w:drawing>
          <wp:inline distT="0" distB="0" distL="0" distR="0">
            <wp:extent cx="5012055" cy="5607050"/>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srcRect/>
                    <a:stretch>
                      <a:fillRect/>
                    </a:stretch>
                  </pic:blipFill>
                  <pic:spPr bwMode="auto">
                    <a:xfrm>
                      <a:off x="0" y="0"/>
                      <a:ext cx="5012055" cy="5607050"/>
                    </a:xfrm>
                    <a:prstGeom prst="rect">
                      <a:avLst/>
                    </a:prstGeom>
                    <a:noFill/>
                    <a:ln w="9525">
                      <a:noFill/>
                      <a:miter lim="800000"/>
                      <a:headEnd/>
                      <a:tailEnd/>
                    </a:ln>
                  </pic:spPr>
                </pic:pic>
              </a:graphicData>
            </a:graphic>
          </wp:inline>
        </w:drawing>
      </w:r>
    </w:p>
    <w:p w:rsidR="008D359D" w:rsidRPr="008D359D" w:rsidRDefault="008D359D" w:rsidP="008D359D">
      <w:pPr>
        <w:jc w:val="center"/>
        <w:rPr>
          <w:color w:val="FF0000"/>
          <w:sz w:val="21"/>
          <w:szCs w:val="18"/>
          <w:lang w:eastAsia="zh-CN"/>
        </w:rPr>
      </w:pPr>
    </w:p>
    <w:p w:rsidR="00542061" w:rsidRDefault="0095017A">
      <w:pPr>
        <w:pStyle w:val="FigureNo"/>
        <w:rPr>
          <w:lang w:eastAsia="zh-CN"/>
        </w:rPr>
      </w:pPr>
      <w:r>
        <w:rPr>
          <w:rFonts w:hint="eastAsia"/>
          <w:lang w:eastAsia="zh-CN"/>
        </w:rPr>
        <w:lastRenderedPageBreak/>
        <w:t>图</w:t>
      </w:r>
      <w:r>
        <w:rPr>
          <w:lang w:eastAsia="zh-CN"/>
        </w:rPr>
        <w:t>15</w:t>
      </w:r>
    </w:p>
    <w:p w:rsidR="00542061" w:rsidRDefault="0095017A">
      <w:pPr>
        <w:pStyle w:val="Figuretitle"/>
        <w:rPr>
          <w:lang w:eastAsia="zh-CN"/>
        </w:rPr>
      </w:pPr>
      <w:bookmarkStart w:id="74" w:name="OLE_LINK51"/>
      <w:r>
        <w:rPr>
          <w:rFonts w:hint="eastAsia"/>
          <w:lang w:eastAsia="zh-CN"/>
        </w:rPr>
        <w:t>作为天线类型和发射机输出功率函数的禁用区域</w:t>
      </w:r>
    </w:p>
    <w:bookmarkEnd w:id="74"/>
    <w:p w:rsidR="00542061" w:rsidRDefault="00615335">
      <w:pPr>
        <w:pStyle w:val="Figure"/>
      </w:pPr>
      <w:r>
        <w:rPr>
          <w:noProof/>
          <w:kern w:val="21"/>
          <w:lang w:val="en-GB" w:eastAsia="zh-CN"/>
        </w:rPr>
        <mc:AlternateContent>
          <mc:Choice Requires="wps">
            <w:drawing>
              <wp:anchor distT="0" distB="0" distL="114300" distR="114300" simplePos="0" relativeHeight="251694592" behindDoc="0" locked="0" layoutInCell="1" allowOverlap="1">
                <wp:simplePos x="0" y="0"/>
                <wp:positionH relativeFrom="column">
                  <wp:posOffset>744855</wp:posOffset>
                </wp:positionH>
                <wp:positionV relativeFrom="paragraph">
                  <wp:posOffset>2543810</wp:posOffset>
                </wp:positionV>
                <wp:extent cx="105410" cy="523240"/>
                <wp:effectExtent l="0" t="0" r="3175" b="3810"/>
                <wp:wrapNone/>
                <wp:docPr id="32"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523240"/>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FA0333" w:rsidRDefault="00D6328F" w:rsidP="00FA0333">
                            <w:pPr>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5" o:spid="_x0000_s1735" type="#_x0000_t202" style="position:absolute;left:0;text-align:left;margin-left:58.65pt;margin-top:200.3pt;width:8.3pt;height:4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" stroked="f" strokecolor="#739cc3" strokeweight="1.25pt">
                <v:fill focus="100%" type="gradient">
                  <o:fill v:ext="view" type="gradientUnscaled"/>
                </v:fill>
                <v:textbox style="layout-flow:vertical;mso-layout-flow-alt:bottom-to-top" inset="0,0,0,0">
                  <w:txbxContent>
                    <w:p w:rsidR="00D6328F" w:rsidRPr="00FA0333" w:rsidRDefault="00D6328F" w:rsidP="00FA0333">
                      <w:pPr>
                        <w:jc w:val="right"/>
                      </w:pPr>
                    </w:p>
                  </w:txbxContent>
                </v:textbox>
              </v:shape>
            </w:pict>
          </mc:Fallback>
        </mc:AlternateContent>
      </w:r>
      <w:r>
        <w:rPr>
          <w:noProof/>
          <w:szCs w:val="18"/>
          <w:lang w:val="en-GB" w:eastAsia="zh-CN"/>
        </w:rPr>
        <mc:AlternateContent>
          <mc:Choice Requires="wps">
            <w:drawing>
              <wp:anchor distT="0" distB="0" distL="114300" distR="114300" simplePos="0" relativeHeight="251666944" behindDoc="0" locked="0" layoutInCell="1" allowOverlap="1">
                <wp:simplePos x="0" y="0"/>
                <wp:positionH relativeFrom="column">
                  <wp:posOffset>2797810</wp:posOffset>
                </wp:positionH>
                <wp:positionV relativeFrom="paragraph">
                  <wp:posOffset>5461635</wp:posOffset>
                </wp:positionV>
                <wp:extent cx="311785" cy="76200"/>
                <wp:effectExtent l="3175" t="0" r="0" b="0"/>
                <wp:wrapNone/>
                <wp:docPr id="2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7620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C72902">
                            <w:pPr>
                              <w:spacing w:before="0"/>
                              <w:jc w:val="center"/>
                            </w:pPr>
                            <w:r>
                              <w:rPr>
                                <w:rFonts w:hint="eastAsia"/>
                                <w:sz w:val="18"/>
                                <w:szCs w:val="18"/>
                                <w:lang w:eastAsia="zh-CN"/>
                              </w:rPr>
                              <w:t>（</w:t>
                            </w:r>
                            <w:r w:rsidRPr="009254E5">
                              <w:rPr>
                                <w:rFonts w:hint="eastAsia"/>
                                <w:sz w:val="18"/>
                                <w:szCs w:val="18"/>
                                <w:lang w:eastAsia="zh-CN"/>
                              </w:rPr>
                              <w:t>主波束</w:t>
                            </w:r>
                            <w:r>
                              <w:rPr>
                                <w:rFonts w:hint="eastAsia"/>
                                <w:sz w:val="18"/>
                                <w:szCs w:val="18"/>
                                <w:lang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1736" type="#_x0000_t202" style="position:absolute;left:0;text-align:left;margin-left:220.3pt;margin-top:430.05pt;width:24.55pt;height: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" stroked="f" strokecolor="#739cc3" strokeweight="1.25pt">
                <v:fill angle="90" focus="100%" type="gradient">
                  <o:fill v:ext="view" type="gradientUnscaled"/>
                </v:fill>
                <v:textbox inset="0,0,0,0">
                  <w:txbxContent>
                    <w:p w:rsidR="00D6328F" w:rsidRDefault="00D6328F" w:rsidP="00C72902">
                      <w:pPr>
                        <w:spacing w:before="0"/>
                        <w:jc w:val="center"/>
                      </w:pPr>
                      <w:r>
                        <w:rPr>
                          <w:rFonts w:hint="eastAsia"/>
                          <w:sz w:val="18"/>
                          <w:szCs w:val="18"/>
                          <w:lang w:eastAsia="zh-CN"/>
                        </w:rPr>
                        <w:t>（</w:t>
                      </w:r>
                      <w:r w:rsidRPr="009254E5">
                        <w:rPr>
                          <w:rFonts w:hint="eastAsia"/>
                          <w:sz w:val="18"/>
                          <w:szCs w:val="18"/>
                          <w:lang w:eastAsia="zh-CN"/>
                        </w:rPr>
                        <w:t>主波束</w:t>
                      </w:r>
                      <w:r>
                        <w:rPr>
                          <w:rFonts w:hint="eastAsia"/>
                          <w:sz w:val="18"/>
                          <w:szCs w:val="18"/>
                          <w:lang w:eastAsia="zh-CN"/>
                        </w:rPr>
                        <w:t>）</w:t>
                      </w:r>
                    </w:p>
                  </w:txbxContent>
                </v:textbox>
              </v:shape>
            </w:pict>
          </mc:Fallback>
        </mc:AlternateContent>
      </w:r>
      <w:r>
        <w:rPr>
          <w:noProof/>
          <w:szCs w:val="18"/>
          <w:lang w:val="en-GB" w:eastAsia="zh-CN"/>
        </w:rPr>
        <mc:AlternateContent>
          <mc:Choice Requires="wps">
            <w:drawing>
              <wp:anchor distT="0" distB="0" distL="114300" distR="114300" simplePos="0" relativeHeight="251665920" behindDoc="0" locked="0" layoutInCell="1" allowOverlap="1">
                <wp:simplePos x="0" y="0"/>
                <wp:positionH relativeFrom="column">
                  <wp:posOffset>878205</wp:posOffset>
                </wp:positionH>
                <wp:positionV relativeFrom="paragraph">
                  <wp:posOffset>4957445</wp:posOffset>
                </wp:positionV>
                <wp:extent cx="2195195" cy="172085"/>
                <wp:effectExtent l="1905" t="0" r="3175" b="635"/>
                <wp:wrapNone/>
                <wp:docPr id="2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7208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C17599">
                            <w:pPr>
                              <w:spacing w:before="0"/>
                              <w:jc w:val="center"/>
                              <w:rPr>
                                <w:lang w:eastAsia="zh-CN"/>
                              </w:rPr>
                            </w:pPr>
                            <w:r w:rsidRPr="009254E5">
                              <w:rPr>
                                <w:rFonts w:hint="eastAsia"/>
                                <w:sz w:val="18"/>
                                <w:szCs w:val="18"/>
                                <w:lang w:eastAsia="zh-CN"/>
                              </w:rPr>
                              <w:t>基于距离平整地球地形</w:t>
                            </w:r>
                            <w:r w:rsidRPr="009254E5">
                              <w:rPr>
                                <w:rFonts w:hint="eastAsia"/>
                                <w:sz w:val="18"/>
                                <w:szCs w:val="18"/>
                                <w:lang w:eastAsia="zh-CN"/>
                              </w:rPr>
                              <w:t>50</w:t>
                            </w:r>
                            <w:r w:rsidRPr="009254E5">
                              <w:rPr>
                                <w:rFonts w:hint="eastAsia"/>
                                <w:sz w:val="18"/>
                                <w:szCs w:val="18"/>
                                <w:lang w:eastAsia="zh-CN"/>
                              </w:rPr>
                              <w:t>米的发射机和接收机天线高度的计算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737" type="#_x0000_t202" style="position:absolute;left:0;text-align:left;margin-left:69.15pt;margin-top:390.35pt;width:172.85pt;height:1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" stroked="f" strokecolor="#739cc3" strokeweight="1.25pt">
                <v:fill angle="90" focus="100%" type="gradient">
                  <o:fill v:ext="view" type="gradientUnscaled"/>
                </v:fill>
                <v:textbox>
                  <w:txbxContent>
                    <w:p w:rsidR="00D6328F" w:rsidRDefault="00D6328F" w:rsidP="00C17599">
                      <w:pPr>
                        <w:spacing w:before="0"/>
                        <w:jc w:val="center"/>
                        <w:rPr>
                          <w:lang w:eastAsia="zh-CN"/>
                        </w:rPr>
                      </w:pPr>
                      <w:r w:rsidRPr="009254E5">
                        <w:rPr>
                          <w:rFonts w:hint="eastAsia"/>
                          <w:sz w:val="18"/>
                          <w:szCs w:val="18"/>
                          <w:lang w:eastAsia="zh-CN"/>
                        </w:rPr>
                        <w:t>基于距离平整地球地形</w:t>
                      </w:r>
                      <w:r w:rsidRPr="009254E5">
                        <w:rPr>
                          <w:rFonts w:hint="eastAsia"/>
                          <w:sz w:val="18"/>
                          <w:szCs w:val="18"/>
                          <w:lang w:eastAsia="zh-CN"/>
                        </w:rPr>
                        <w:t>50</w:t>
                      </w:r>
                      <w:r w:rsidRPr="009254E5">
                        <w:rPr>
                          <w:rFonts w:hint="eastAsia"/>
                          <w:sz w:val="18"/>
                          <w:szCs w:val="18"/>
                          <w:lang w:eastAsia="zh-CN"/>
                        </w:rPr>
                        <w:t>米的发射机和接收机天线高度的计算</w:t>
                      </w:r>
                    </w:p>
                  </w:txbxContent>
                </v:textbox>
              </v:shape>
            </w:pict>
          </mc:Fallback>
        </mc:AlternateContent>
      </w:r>
      <w:r>
        <w:rPr>
          <w:noProof/>
          <w:szCs w:val="18"/>
          <w:lang w:val="en-GB" w:eastAsia="zh-CN"/>
        </w:rPr>
        <mc:AlternateContent>
          <mc:Choice Requires="wps">
            <w:drawing>
              <wp:anchor distT="0" distB="0" distL="114300" distR="114300" simplePos="0" relativeHeight="251664896" behindDoc="0" locked="0" layoutInCell="1" allowOverlap="1">
                <wp:simplePos x="0" y="0"/>
                <wp:positionH relativeFrom="column">
                  <wp:posOffset>2312670</wp:posOffset>
                </wp:positionH>
                <wp:positionV relativeFrom="paragraph">
                  <wp:posOffset>4599940</wp:posOffset>
                </wp:positionV>
                <wp:extent cx="897255" cy="189230"/>
                <wp:effectExtent l="0" t="0" r="1905" b="1905"/>
                <wp:wrapNone/>
                <wp:docPr id="24"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923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851164">
                            <w:pPr>
                              <w:jc w:val="center"/>
                            </w:pPr>
                            <w:r w:rsidRPr="009254E5">
                              <w:rPr>
                                <w:rFonts w:hint="eastAsia"/>
                                <w:sz w:val="18"/>
                                <w:szCs w:val="18"/>
                                <w:lang w:eastAsia="zh-CN"/>
                              </w:rPr>
                              <w:t>发射机功率</w:t>
                            </w:r>
                            <w:r>
                              <w:rPr>
                                <w:rFonts w:hint="eastAsia"/>
                                <w:sz w:val="18"/>
                                <w:szCs w:val="18"/>
                                <w:lang w:eastAsia="zh-CN"/>
                              </w:rPr>
                              <w:t>（</w:t>
                            </w:r>
                            <w:r>
                              <w:rPr>
                                <w:rFonts w:hint="eastAsia"/>
                                <w:sz w:val="18"/>
                                <w:szCs w:val="18"/>
                                <w:lang w:eastAsia="zh-CN"/>
                              </w:rPr>
                              <w:t>dBm</w:t>
                            </w:r>
                            <w:r>
                              <w:rPr>
                                <w:rFonts w:hint="eastAsia"/>
                                <w:sz w:val="18"/>
                                <w:szCs w:val="18"/>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738" type="#_x0000_t202" style="position:absolute;left:0;text-align:left;margin-left:182.1pt;margin-top:362.2pt;width:70.65pt;height:1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" stroked="f" strokecolor="#739cc3" strokeweight="1.25pt">
                <v:fill angle="90" focus="100%" type="gradient">
                  <o:fill v:ext="view" type="gradientUnscaled"/>
                </v:fill>
                <v:textbox>
                  <w:txbxContent>
                    <w:p w:rsidR="00D6328F" w:rsidRDefault="00D6328F" w:rsidP="00851164">
                      <w:pPr>
                        <w:jc w:val="center"/>
                      </w:pPr>
                      <w:r w:rsidRPr="009254E5">
                        <w:rPr>
                          <w:rFonts w:hint="eastAsia"/>
                          <w:sz w:val="18"/>
                          <w:szCs w:val="18"/>
                          <w:lang w:eastAsia="zh-CN"/>
                        </w:rPr>
                        <w:t>发射机功率</w:t>
                      </w:r>
                      <w:r>
                        <w:rPr>
                          <w:rFonts w:hint="eastAsia"/>
                          <w:sz w:val="18"/>
                          <w:szCs w:val="18"/>
                          <w:lang w:eastAsia="zh-CN"/>
                        </w:rPr>
                        <w:t>（</w:t>
                      </w:r>
                      <w:r>
                        <w:rPr>
                          <w:rFonts w:hint="eastAsia"/>
                          <w:sz w:val="18"/>
                          <w:szCs w:val="18"/>
                          <w:lang w:eastAsia="zh-CN"/>
                        </w:rPr>
                        <w:t>dBm</w:t>
                      </w:r>
                      <w:r>
                        <w:rPr>
                          <w:rFonts w:hint="eastAsia"/>
                          <w:sz w:val="18"/>
                          <w:szCs w:val="18"/>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63872" behindDoc="0" locked="0" layoutInCell="1" allowOverlap="1">
                <wp:simplePos x="0" y="0"/>
                <wp:positionH relativeFrom="column">
                  <wp:posOffset>544195</wp:posOffset>
                </wp:positionH>
                <wp:positionV relativeFrom="paragraph">
                  <wp:posOffset>1736725</wp:posOffset>
                </wp:positionV>
                <wp:extent cx="270510" cy="619125"/>
                <wp:effectExtent l="0" t="0" r="0" b="635"/>
                <wp:wrapNone/>
                <wp:docPr id="23"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61912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Pr="00FA0333" w:rsidRDefault="00D6328F" w:rsidP="00D20400">
                            <w:pPr>
                              <w:jc w:val="right"/>
                            </w:pPr>
                            <w:r w:rsidRPr="009254E5">
                              <w:rPr>
                                <w:rFonts w:hint="eastAsia"/>
                                <w:sz w:val="18"/>
                                <w:szCs w:val="18"/>
                                <w:lang w:eastAsia="zh-CN"/>
                              </w:rPr>
                              <w:t>禁用区域</w:t>
                            </w:r>
                            <w:r>
                              <w:rPr>
                                <w:rFonts w:hint="eastAsia"/>
                                <w:sz w:val="18"/>
                                <w:szCs w:val="18"/>
                                <w:lang w:eastAsia="zh-CN"/>
                              </w:rPr>
                              <w:t>（</w:t>
                            </w:r>
                            <w:r>
                              <w:rPr>
                                <w:rFonts w:hint="eastAsia"/>
                                <w:sz w:val="18"/>
                                <w:szCs w:val="18"/>
                                <w:lang w:eastAsia="zh-CN"/>
                              </w:rPr>
                              <w:t>km</w:t>
                            </w:r>
                            <w:r>
                              <w:rPr>
                                <w:rFonts w:hint="eastAsia"/>
                                <w:sz w:val="18"/>
                                <w:szCs w:val="18"/>
                                <w:lang w:eastAsia="zh-CN"/>
                              </w:rPr>
                              <w:t>）</w:t>
                            </w:r>
                          </w:p>
                          <w:p w:rsidR="00D6328F" w:rsidRDefault="00D6328F" w:rsidP="0065226E">
                            <w:pPr>
                              <w:spacing w:before="0"/>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739" type="#_x0000_t202" style="position:absolute;left:0;text-align:left;margin-left:42.85pt;margin-top:136.75pt;width:21.3pt;height:4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" stroked="f" strokecolor="#739cc3" strokeweight="1.25pt">
                <v:fill angle="90" focus="100%" type="gradient">
                  <o:fill v:ext="view" type="gradientUnscaled"/>
                </v:fill>
                <v:textbox style="layout-flow:vertical;mso-layout-flow-alt:bottom-to-top">
                  <w:txbxContent>
                    <w:p w:rsidR="00D6328F" w:rsidRPr="00FA0333" w:rsidRDefault="00D6328F" w:rsidP="00D20400">
                      <w:pPr>
                        <w:jc w:val="right"/>
                      </w:pPr>
                      <w:r w:rsidRPr="009254E5">
                        <w:rPr>
                          <w:rFonts w:hint="eastAsia"/>
                          <w:sz w:val="18"/>
                          <w:szCs w:val="18"/>
                          <w:lang w:eastAsia="zh-CN"/>
                        </w:rPr>
                        <w:t>禁用区域</w:t>
                      </w:r>
                      <w:r>
                        <w:rPr>
                          <w:rFonts w:hint="eastAsia"/>
                          <w:sz w:val="18"/>
                          <w:szCs w:val="18"/>
                          <w:lang w:eastAsia="zh-CN"/>
                        </w:rPr>
                        <w:t>（</w:t>
                      </w:r>
                      <w:r>
                        <w:rPr>
                          <w:rFonts w:hint="eastAsia"/>
                          <w:sz w:val="18"/>
                          <w:szCs w:val="18"/>
                          <w:lang w:eastAsia="zh-CN"/>
                        </w:rPr>
                        <w:t>km</w:t>
                      </w:r>
                      <w:r>
                        <w:rPr>
                          <w:rFonts w:hint="eastAsia"/>
                          <w:sz w:val="18"/>
                          <w:szCs w:val="18"/>
                          <w:lang w:eastAsia="zh-CN"/>
                        </w:rPr>
                        <w:t>）</w:t>
                      </w:r>
                    </w:p>
                    <w:p w:rsidR="00D6328F" w:rsidRDefault="00D6328F" w:rsidP="0065226E">
                      <w:pPr>
                        <w:spacing w:before="0"/>
                        <w:jc w:val="center"/>
                      </w:pPr>
                    </w:p>
                  </w:txbxContent>
                </v:textbox>
              </v:shape>
            </w:pict>
          </mc:Fallback>
        </mc:AlternateContent>
      </w:r>
      <w:r w:rsidR="007B0182">
        <w:rPr>
          <w:noProof/>
          <w:lang w:val="en-GB" w:eastAsia="zh-CN"/>
        </w:rPr>
        <w:drawing>
          <wp:inline distT="0" distB="0" distL="0" distR="0">
            <wp:extent cx="4641215" cy="5977890"/>
            <wp:effectExtent l="19050" t="0" r="698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srcRect/>
                    <a:stretch>
                      <a:fillRect/>
                    </a:stretch>
                  </pic:blipFill>
                  <pic:spPr bwMode="auto">
                    <a:xfrm>
                      <a:off x="0" y="0"/>
                      <a:ext cx="4641215" cy="5977890"/>
                    </a:xfrm>
                    <a:prstGeom prst="rect">
                      <a:avLst/>
                    </a:prstGeom>
                    <a:noFill/>
                    <a:ln w="9525">
                      <a:noFill/>
                      <a:miter lim="800000"/>
                      <a:headEnd/>
                      <a:tailEnd/>
                    </a:ln>
                  </pic:spPr>
                </pic:pic>
              </a:graphicData>
            </a:graphic>
          </wp:inline>
        </w:drawing>
      </w:r>
    </w:p>
    <w:p w:rsidR="00542061" w:rsidRDefault="0095017A" w:rsidP="007C4366">
      <w:pPr>
        <w:snapToGrid w:val="0"/>
        <w:spacing w:line="288" w:lineRule="auto"/>
        <w:ind w:firstLineChars="200" w:firstLine="480"/>
        <w:rPr>
          <w:kern w:val="21"/>
          <w:lang w:eastAsia="zh-CN"/>
        </w:rPr>
      </w:pPr>
      <w:r>
        <w:rPr>
          <w:rFonts w:hint="eastAsia"/>
          <w:kern w:val="21"/>
          <w:lang w:eastAsia="zh-CN"/>
        </w:rPr>
        <w:t>因为三个天线的禁用区是</w:t>
      </w:r>
      <w:r>
        <w:rPr>
          <w:i/>
          <w:kern w:val="21"/>
          <w:lang w:eastAsia="zh-CN"/>
        </w:rPr>
        <w:t>P</w:t>
      </w:r>
      <w:r>
        <w:rPr>
          <w:i/>
          <w:kern w:val="21"/>
          <w:vertAlign w:val="subscript"/>
          <w:lang w:eastAsia="zh-CN"/>
        </w:rPr>
        <w:t>t</w:t>
      </w:r>
      <w:r>
        <w:rPr>
          <w:rFonts w:hint="eastAsia"/>
          <w:kern w:val="21"/>
          <w:lang w:eastAsia="zh-CN"/>
        </w:rPr>
        <w:t>和</w:t>
      </w:r>
      <w:r>
        <w:rPr>
          <w:i/>
          <w:kern w:val="21"/>
          <w:lang w:eastAsia="zh-CN"/>
        </w:rPr>
        <w:t>I</w:t>
      </w:r>
      <w:r>
        <w:rPr>
          <w:i/>
          <w:kern w:val="21"/>
          <w:vertAlign w:val="subscript"/>
          <w:lang w:eastAsia="zh-CN"/>
        </w:rPr>
        <w:t>max</w:t>
      </w:r>
      <w:r>
        <w:rPr>
          <w:rFonts w:hint="eastAsia"/>
          <w:kern w:val="21"/>
          <w:lang w:eastAsia="zh-CN"/>
        </w:rPr>
        <w:t>的函数，三个天线的频谱节约特性必须与系统调制类型联系起来。因此</w:t>
      </w:r>
      <w:r>
        <w:rPr>
          <w:kern w:val="21"/>
          <w:lang w:eastAsia="zh-CN"/>
        </w:rPr>
        <w:t>STD</w:t>
      </w:r>
      <w:r>
        <w:rPr>
          <w:rFonts w:hint="eastAsia"/>
          <w:kern w:val="21"/>
          <w:lang w:eastAsia="zh-CN"/>
        </w:rPr>
        <w:t>、</w:t>
      </w:r>
      <w:r>
        <w:rPr>
          <w:kern w:val="21"/>
          <w:lang w:eastAsia="zh-CN"/>
        </w:rPr>
        <w:t>SHD</w:t>
      </w:r>
      <w:r>
        <w:rPr>
          <w:rFonts w:hint="eastAsia"/>
          <w:kern w:val="21"/>
          <w:lang w:eastAsia="zh-CN"/>
        </w:rPr>
        <w:t>、</w:t>
      </w:r>
      <w:r>
        <w:rPr>
          <w:kern w:val="21"/>
          <w:lang w:eastAsia="zh-CN"/>
        </w:rPr>
        <w:t>CHR</w:t>
      </w:r>
      <w:r>
        <w:rPr>
          <w:rFonts w:hint="eastAsia"/>
          <w:kern w:val="21"/>
          <w:lang w:eastAsia="zh-CN"/>
        </w:rPr>
        <w:t>天线的频谱效率加强特性将在调制部分讨论。</w:t>
      </w:r>
    </w:p>
    <w:p w:rsidR="00542061" w:rsidRDefault="0095017A" w:rsidP="007C4366">
      <w:pPr>
        <w:pStyle w:val="Heading3"/>
        <w:spacing w:line="288" w:lineRule="auto"/>
        <w:rPr>
          <w:lang w:eastAsia="zh-CN"/>
        </w:rPr>
      </w:pPr>
      <w:r>
        <w:rPr>
          <w:lang w:eastAsia="zh-CN"/>
        </w:rPr>
        <w:t>2.4.3</w:t>
      </w:r>
      <w:r>
        <w:rPr>
          <w:lang w:eastAsia="zh-CN"/>
        </w:rPr>
        <w:tab/>
      </w:r>
      <w:r>
        <w:rPr>
          <w:rFonts w:hint="eastAsia"/>
          <w:lang w:eastAsia="zh-CN"/>
        </w:rPr>
        <w:t>调制</w:t>
      </w:r>
    </w:p>
    <w:p w:rsidR="00542061" w:rsidRDefault="0095017A" w:rsidP="007C4366">
      <w:pPr>
        <w:snapToGrid w:val="0"/>
        <w:spacing w:line="288" w:lineRule="auto"/>
        <w:ind w:firstLineChars="200" w:firstLine="480"/>
        <w:rPr>
          <w:kern w:val="21"/>
          <w:lang w:eastAsia="zh-CN"/>
        </w:rPr>
      </w:pPr>
      <w:r>
        <w:rPr>
          <w:rFonts w:hint="eastAsia"/>
          <w:kern w:val="21"/>
          <w:lang w:eastAsia="zh-CN"/>
        </w:rPr>
        <w:t>不同调制类型的频谱节约特性的评估很复杂，因为禁用频谱和禁用空间受系统使用的调制类型的影响。一般来讲，系统的参数，如占用带宽、要求的接收机输入端载噪比</w:t>
      </w:r>
      <w:r>
        <w:rPr>
          <w:rFonts w:hint="eastAsia"/>
          <w:kern w:val="21"/>
          <w:lang w:eastAsia="zh-CN"/>
        </w:rPr>
        <w:t>(</w:t>
      </w:r>
      <w:r>
        <w:rPr>
          <w:i/>
          <w:kern w:val="21"/>
          <w:lang w:eastAsia="zh-CN"/>
        </w:rPr>
        <w:t>C</w:t>
      </w:r>
      <w:r>
        <w:rPr>
          <w:kern w:val="21"/>
          <w:lang w:eastAsia="zh-CN"/>
        </w:rPr>
        <w:t>/</w:t>
      </w:r>
      <w:r>
        <w:rPr>
          <w:i/>
          <w:kern w:val="21"/>
          <w:lang w:eastAsia="zh-CN"/>
        </w:rPr>
        <w:t>N</w:t>
      </w:r>
      <w:r>
        <w:rPr>
          <w:rFonts w:hint="eastAsia"/>
          <w:kern w:val="21"/>
          <w:lang w:eastAsia="zh-CN"/>
        </w:rPr>
        <w:t>)</w:t>
      </w:r>
      <w:r>
        <w:rPr>
          <w:i/>
          <w:kern w:val="21"/>
          <w:vertAlign w:val="subscript"/>
          <w:lang w:eastAsia="zh-CN"/>
        </w:rPr>
        <w:t>i</w:t>
      </w:r>
      <w:r>
        <w:rPr>
          <w:rFonts w:hint="eastAsia"/>
          <w:kern w:val="21"/>
          <w:lang w:eastAsia="zh-CN"/>
        </w:rPr>
        <w:t>和</w:t>
      </w:r>
      <w:r>
        <w:rPr>
          <w:i/>
          <w:kern w:val="21"/>
          <w:lang w:eastAsia="zh-CN"/>
        </w:rPr>
        <w:t>I</w:t>
      </w:r>
      <w:r>
        <w:rPr>
          <w:i/>
          <w:kern w:val="21"/>
          <w:vertAlign w:val="subscript"/>
          <w:lang w:eastAsia="zh-CN"/>
        </w:rPr>
        <w:t>max</w:t>
      </w:r>
      <w:r>
        <w:rPr>
          <w:rFonts w:hint="eastAsia"/>
          <w:kern w:val="21"/>
          <w:lang w:eastAsia="zh-CN"/>
        </w:rPr>
        <w:t>都是调制类型的函数，与频谱的利用直接相关。</w:t>
      </w:r>
    </w:p>
    <w:p w:rsidR="007C4366" w:rsidRDefault="0095017A" w:rsidP="007C4366">
      <w:pPr>
        <w:snapToGrid w:val="0"/>
        <w:spacing w:line="288" w:lineRule="auto"/>
        <w:ind w:firstLineChars="200" w:firstLine="480"/>
        <w:rPr>
          <w:kern w:val="21"/>
          <w:lang w:eastAsia="zh-CN"/>
        </w:rPr>
      </w:pPr>
      <w:r>
        <w:rPr>
          <w:rFonts w:hint="eastAsia"/>
          <w:kern w:val="21"/>
          <w:lang w:eastAsia="zh-CN"/>
        </w:rPr>
        <w:t>这个分析是以理论上的传输效率和接收机对不同调制类型的</w:t>
      </w:r>
      <w:r>
        <w:rPr>
          <w:rFonts w:hint="eastAsia"/>
          <w:kern w:val="21"/>
          <w:lang w:eastAsia="zh-CN"/>
        </w:rPr>
        <w:t>(</w:t>
      </w:r>
      <w:r>
        <w:rPr>
          <w:i/>
          <w:kern w:val="21"/>
          <w:lang w:eastAsia="zh-CN"/>
        </w:rPr>
        <w:t>C</w:t>
      </w:r>
      <w:r>
        <w:rPr>
          <w:kern w:val="21"/>
          <w:lang w:eastAsia="zh-CN"/>
        </w:rPr>
        <w:t>/</w:t>
      </w:r>
      <w:r>
        <w:rPr>
          <w:i/>
          <w:kern w:val="21"/>
          <w:lang w:eastAsia="zh-CN"/>
        </w:rPr>
        <w:t xml:space="preserve">N </w:t>
      </w:r>
      <w:r>
        <w:rPr>
          <w:kern w:val="21"/>
          <w:lang w:eastAsia="zh-CN"/>
        </w:rPr>
        <w:t>)</w:t>
      </w:r>
      <w:r>
        <w:rPr>
          <w:i/>
          <w:kern w:val="21"/>
          <w:vertAlign w:val="subscript"/>
          <w:lang w:eastAsia="zh-CN"/>
        </w:rPr>
        <w:t>i</w:t>
      </w:r>
      <w:r>
        <w:rPr>
          <w:rFonts w:hint="eastAsia"/>
          <w:kern w:val="21"/>
          <w:lang w:eastAsia="zh-CN"/>
        </w:rPr>
        <w:t>为基础的，保证公平</w:t>
      </w:r>
      <w:r w:rsidRPr="007C4366">
        <w:rPr>
          <w:rFonts w:hint="eastAsia"/>
          <w:spacing w:val="3"/>
          <w:kern w:val="21"/>
          <w:lang w:eastAsia="zh-CN"/>
        </w:rPr>
        <w:t>地进行比较。为了评估不同调制类型的频谱节约特性，需确定每种情况下地占用带宽</w:t>
      </w:r>
      <w:r w:rsidRPr="007C4366">
        <w:rPr>
          <w:i/>
          <w:spacing w:val="3"/>
          <w:kern w:val="21"/>
          <w:lang w:eastAsia="zh-CN"/>
        </w:rPr>
        <w:t>B</w:t>
      </w:r>
      <w:r w:rsidRPr="007C4366">
        <w:rPr>
          <w:rFonts w:hint="eastAsia"/>
          <w:spacing w:val="3"/>
          <w:kern w:val="21"/>
          <w:lang w:eastAsia="zh-CN"/>
        </w:rPr>
        <w:t>和所</w:t>
      </w:r>
      <w:r w:rsidR="007C4366">
        <w:rPr>
          <w:kern w:val="21"/>
          <w:lang w:eastAsia="zh-CN"/>
        </w:rPr>
        <w:br/>
      </w:r>
    </w:p>
    <w:p w:rsidR="00542061" w:rsidRDefault="0095017A" w:rsidP="007C4366">
      <w:pPr>
        <w:snapToGrid w:val="0"/>
        <w:spacing w:line="288" w:lineRule="auto"/>
        <w:rPr>
          <w:kern w:val="21"/>
          <w:lang w:eastAsia="zh-CN"/>
        </w:rPr>
      </w:pPr>
      <w:r>
        <w:rPr>
          <w:rFonts w:hint="eastAsia"/>
          <w:kern w:val="21"/>
          <w:lang w:eastAsia="zh-CN"/>
        </w:rPr>
        <w:lastRenderedPageBreak/>
        <w:t>要求的</w:t>
      </w:r>
      <w:r>
        <w:rPr>
          <w:i/>
          <w:kern w:val="21"/>
          <w:lang w:eastAsia="zh-CN"/>
        </w:rPr>
        <w:t>P</w:t>
      </w:r>
      <w:r>
        <w:rPr>
          <w:i/>
          <w:kern w:val="21"/>
          <w:vertAlign w:val="subscript"/>
          <w:lang w:eastAsia="zh-CN"/>
        </w:rPr>
        <w:t>t</w:t>
      </w:r>
      <w:r>
        <w:rPr>
          <w:rFonts w:hint="eastAsia"/>
          <w:kern w:val="21"/>
          <w:lang w:eastAsia="zh-CN"/>
        </w:rPr>
        <w:t>。这些参数在表</w:t>
      </w:r>
      <w:r>
        <w:rPr>
          <w:kern w:val="21"/>
          <w:lang w:eastAsia="zh-CN"/>
        </w:rPr>
        <w:t>4</w:t>
      </w:r>
      <w:r>
        <w:rPr>
          <w:rFonts w:hint="eastAsia"/>
          <w:kern w:val="21"/>
          <w:lang w:eastAsia="zh-CN"/>
        </w:rPr>
        <w:t>中给出。</w:t>
      </w:r>
    </w:p>
    <w:p w:rsidR="00542061" w:rsidRPr="005A17E8" w:rsidRDefault="0095017A">
      <w:pPr>
        <w:pStyle w:val="TableNo"/>
        <w:rPr>
          <w:szCs w:val="24"/>
          <w:lang w:eastAsia="zh-CN"/>
        </w:rPr>
      </w:pPr>
      <w:r w:rsidRPr="005A17E8">
        <w:rPr>
          <w:rFonts w:hint="eastAsia"/>
          <w:szCs w:val="24"/>
          <w:lang w:eastAsia="zh-CN"/>
        </w:rPr>
        <w:t>表</w:t>
      </w:r>
      <w:r w:rsidRPr="005A17E8">
        <w:rPr>
          <w:szCs w:val="24"/>
          <w:lang w:eastAsia="zh-CN"/>
        </w:rPr>
        <w:t>4</w:t>
      </w:r>
    </w:p>
    <w:p w:rsidR="00542061" w:rsidRDefault="0095017A">
      <w:pPr>
        <w:pStyle w:val="Tabletitle"/>
        <w:rPr>
          <w:sz w:val="18"/>
          <w:szCs w:val="18"/>
          <w:lang w:eastAsia="zh-CN"/>
        </w:rPr>
      </w:pPr>
      <w:r w:rsidRPr="005A17E8">
        <w:rPr>
          <w:rFonts w:hint="eastAsia"/>
          <w:szCs w:val="24"/>
          <w:lang w:eastAsia="zh-CN"/>
        </w:rPr>
        <w:t>数字系统参数</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09"/>
        <w:gridCol w:w="1616"/>
        <w:gridCol w:w="1300"/>
        <w:gridCol w:w="1735"/>
        <w:gridCol w:w="1102"/>
        <w:gridCol w:w="1506"/>
        <w:gridCol w:w="1332"/>
      </w:tblGrid>
      <w:tr w:rsidR="00542061" w:rsidRPr="005A17E8" w:rsidTr="005A17E8">
        <w:trPr>
          <w:jc w:val="center"/>
        </w:trPr>
        <w:tc>
          <w:tcPr>
            <w:tcW w:w="1109"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调制类型</w:t>
            </w:r>
          </w:p>
        </w:tc>
        <w:tc>
          <w:tcPr>
            <w:tcW w:w="1616"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发射效率</w:t>
            </w:r>
            <w:r w:rsidRPr="005A17E8">
              <w:rPr>
                <w:b/>
                <w:sz w:val="20"/>
                <w:lang w:eastAsia="zh-CN"/>
              </w:rPr>
              <w:br/>
            </w:r>
            <w:r w:rsidRPr="005A17E8">
              <w:rPr>
                <w:rFonts w:hint="eastAsia"/>
                <w:b/>
                <w:sz w:val="20"/>
                <w:lang w:eastAsia="zh-CN"/>
              </w:rPr>
              <w:t>（</w:t>
            </w:r>
            <w:r w:rsidRPr="005A17E8">
              <w:rPr>
                <w:b/>
                <w:sz w:val="20"/>
                <w:lang w:eastAsia="zh-CN"/>
              </w:rPr>
              <w:t>bit/(s . Hz)</w:t>
            </w:r>
            <w:r w:rsidRPr="005A17E8">
              <w:rPr>
                <w:rFonts w:hint="eastAsia"/>
                <w:b/>
                <w:sz w:val="20"/>
                <w:lang w:eastAsia="zh-CN"/>
              </w:rPr>
              <w:t>）</w:t>
            </w:r>
          </w:p>
        </w:tc>
        <w:tc>
          <w:tcPr>
            <w:tcW w:w="1300"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占用带宽</w:t>
            </w:r>
            <w:r w:rsidRPr="005A17E8">
              <w:rPr>
                <w:b/>
                <w:sz w:val="20"/>
                <w:lang w:eastAsia="zh-CN"/>
              </w:rPr>
              <w:br/>
            </w:r>
            <w:r w:rsidRPr="005A17E8">
              <w:rPr>
                <w:b/>
                <w:i/>
                <w:sz w:val="20"/>
                <w:lang w:eastAsia="zh-CN"/>
              </w:rPr>
              <w:t>B</w:t>
            </w:r>
            <w:r w:rsidRPr="005A17E8">
              <w:rPr>
                <w:rFonts w:hint="eastAsia"/>
                <w:b/>
                <w:sz w:val="20"/>
                <w:lang w:eastAsia="zh-CN"/>
              </w:rPr>
              <w:t>（</w:t>
            </w:r>
            <w:r w:rsidRPr="005A17E8">
              <w:rPr>
                <w:b/>
                <w:sz w:val="20"/>
                <w:lang w:eastAsia="zh-CN"/>
              </w:rPr>
              <w:t>MHz</w:t>
            </w:r>
            <w:r w:rsidRPr="005A17E8">
              <w:rPr>
                <w:rFonts w:hint="eastAsia"/>
                <w:b/>
                <w:sz w:val="20"/>
                <w:lang w:eastAsia="zh-CN"/>
              </w:rPr>
              <w:t>）</w:t>
            </w:r>
          </w:p>
        </w:tc>
        <w:tc>
          <w:tcPr>
            <w:tcW w:w="1735"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所要求的输入</w:t>
            </w:r>
            <w:r w:rsidRPr="005A17E8">
              <w:rPr>
                <w:b/>
                <w:sz w:val="20"/>
                <w:lang w:eastAsia="zh-CN"/>
              </w:rPr>
              <w:br/>
            </w:r>
            <w:r w:rsidRPr="005A17E8">
              <w:rPr>
                <w:rFonts w:hint="eastAsia"/>
                <w:b/>
                <w:sz w:val="20"/>
                <w:lang w:eastAsia="zh-CN"/>
              </w:rPr>
              <w:t>载噪比</w:t>
            </w:r>
            <w:r w:rsidRPr="005A17E8">
              <w:rPr>
                <w:rFonts w:hint="eastAsia"/>
                <w:b/>
                <w:sz w:val="20"/>
                <w:lang w:eastAsia="zh-CN"/>
              </w:rPr>
              <w:t>(</w:t>
            </w:r>
            <w:r w:rsidRPr="005A17E8">
              <w:rPr>
                <w:b/>
                <w:i/>
                <w:sz w:val="20"/>
                <w:lang w:eastAsia="zh-CN"/>
              </w:rPr>
              <w:t>C</w:t>
            </w:r>
            <w:r w:rsidRPr="005A17E8">
              <w:rPr>
                <w:b/>
                <w:sz w:val="20"/>
                <w:lang w:eastAsia="zh-CN"/>
              </w:rPr>
              <w:t>/</w:t>
            </w:r>
            <w:r w:rsidRPr="005A17E8">
              <w:rPr>
                <w:b/>
                <w:i/>
                <w:sz w:val="20"/>
                <w:lang w:eastAsia="zh-CN"/>
              </w:rPr>
              <w:t>N</w:t>
            </w:r>
            <w:r w:rsidRPr="005A17E8">
              <w:rPr>
                <w:rFonts w:hint="eastAsia"/>
                <w:b/>
                <w:sz w:val="20"/>
                <w:lang w:eastAsia="zh-CN"/>
              </w:rPr>
              <w:t>)</w:t>
            </w:r>
            <w:r w:rsidRPr="005A17E8">
              <w:rPr>
                <w:b/>
                <w:i/>
                <w:sz w:val="20"/>
                <w:lang w:eastAsia="zh-CN"/>
              </w:rPr>
              <w:t>i</w:t>
            </w:r>
            <w:r w:rsidRPr="005A17E8">
              <w:rPr>
                <w:b/>
                <w:sz w:val="20"/>
                <w:lang w:eastAsia="zh-CN"/>
              </w:rPr>
              <w:br/>
            </w:r>
            <w:r w:rsidRPr="005A17E8">
              <w:rPr>
                <w:rFonts w:hint="eastAsia"/>
                <w:b/>
                <w:sz w:val="20"/>
                <w:lang w:eastAsia="zh-CN"/>
              </w:rPr>
              <w:t>（</w:t>
            </w:r>
            <w:r w:rsidRPr="005A17E8">
              <w:rPr>
                <w:b/>
                <w:sz w:val="20"/>
                <w:lang w:eastAsia="zh-CN"/>
              </w:rPr>
              <w:t>dB</w:t>
            </w:r>
            <w:r w:rsidRPr="005A17E8">
              <w:rPr>
                <w:rFonts w:hint="eastAsia"/>
                <w:b/>
                <w:sz w:val="20"/>
                <w:lang w:eastAsia="zh-CN"/>
              </w:rPr>
              <w:t>）</w:t>
            </w:r>
          </w:p>
        </w:tc>
        <w:tc>
          <w:tcPr>
            <w:tcW w:w="1102"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噪声电平</w:t>
            </w:r>
            <w:r w:rsidRPr="005A17E8">
              <w:rPr>
                <w:b/>
                <w:sz w:val="20"/>
                <w:lang w:eastAsia="zh-CN"/>
              </w:rPr>
              <w:br/>
            </w:r>
            <w:r w:rsidRPr="005A17E8">
              <w:rPr>
                <w:rFonts w:hint="eastAsia"/>
                <w:b/>
                <w:sz w:val="20"/>
                <w:lang w:eastAsia="zh-CN"/>
              </w:rPr>
              <w:t>（</w:t>
            </w:r>
            <w:r w:rsidRPr="005A17E8">
              <w:rPr>
                <w:b/>
                <w:sz w:val="20"/>
                <w:lang w:eastAsia="zh-CN"/>
              </w:rPr>
              <w:t>dBm</w:t>
            </w:r>
            <w:r w:rsidRPr="005A17E8">
              <w:rPr>
                <w:rFonts w:hint="eastAsia"/>
                <w:b/>
                <w:sz w:val="20"/>
                <w:lang w:eastAsia="zh-CN"/>
              </w:rPr>
              <w:t>）</w:t>
            </w:r>
          </w:p>
        </w:tc>
        <w:tc>
          <w:tcPr>
            <w:tcW w:w="1506"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最小载波电平</w:t>
            </w:r>
            <w:r w:rsidRPr="005A17E8">
              <w:rPr>
                <w:b/>
                <w:sz w:val="20"/>
                <w:lang w:eastAsia="zh-CN"/>
              </w:rPr>
              <w:br/>
            </w:r>
            <w:r w:rsidRPr="005A17E8">
              <w:rPr>
                <w:rFonts w:hint="eastAsia"/>
                <w:b/>
                <w:sz w:val="20"/>
                <w:lang w:eastAsia="zh-CN"/>
              </w:rPr>
              <w:t>（</w:t>
            </w:r>
            <w:r w:rsidRPr="005A17E8">
              <w:rPr>
                <w:b/>
                <w:sz w:val="20"/>
                <w:lang w:eastAsia="zh-CN"/>
              </w:rPr>
              <w:t>dBm</w:t>
            </w:r>
            <w:r w:rsidRPr="005A17E8">
              <w:rPr>
                <w:rFonts w:hint="eastAsia"/>
                <w:b/>
                <w:sz w:val="20"/>
                <w:lang w:eastAsia="zh-CN"/>
              </w:rPr>
              <w:t>）</w:t>
            </w:r>
          </w:p>
        </w:tc>
        <w:tc>
          <w:tcPr>
            <w:tcW w:w="1332" w:type="dxa"/>
            <w:vAlign w:val="center"/>
          </w:tcPr>
          <w:p w:rsidR="00542061" w:rsidRPr="005A17E8" w:rsidRDefault="0095017A">
            <w:pPr>
              <w:pStyle w:val="Tabletext"/>
              <w:tabs>
                <w:tab w:val="left" w:pos="1985"/>
              </w:tabs>
              <w:jc w:val="center"/>
              <w:rPr>
                <w:b/>
                <w:sz w:val="20"/>
                <w:lang w:eastAsia="zh-CN"/>
              </w:rPr>
            </w:pPr>
            <w:r w:rsidRPr="005A17E8">
              <w:rPr>
                <w:rFonts w:hint="eastAsia"/>
                <w:b/>
                <w:sz w:val="20"/>
                <w:lang w:eastAsia="zh-CN"/>
              </w:rPr>
              <w:t>发射机输出</w:t>
            </w:r>
            <w:r w:rsidRPr="005A17E8">
              <w:rPr>
                <w:b/>
                <w:sz w:val="20"/>
                <w:lang w:eastAsia="zh-CN"/>
              </w:rPr>
              <w:br/>
            </w:r>
            <w:r w:rsidRPr="005A17E8">
              <w:rPr>
                <w:rFonts w:hint="eastAsia"/>
                <w:b/>
                <w:sz w:val="20"/>
                <w:lang w:eastAsia="zh-CN"/>
              </w:rPr>
              <w:t>功率电平</w:t>
            </w:r>
            <w:r w:rsidRPr="005A17E8">
              <w:rPr>
                <w:b/>
                <w:i/>
                <w:sz w:val="20"/>
                <w:lang w:eastAsia="zh-CN"/>
              </w:rPr>
              <w:t>Pt</w:t>
            </w:r>
            <w:r w:rsidRPr="005A17E8">
              <w:rPr>
                <w:b/>
                <w:sz w:val="20"/>
                <w:lang w:eastAsia="zh-CN"/>
              </w:rPr>
              <w:br/>
            </w:r>
            <w:r w:rsidRPr="005A17E8">
              <w:rPr>
                <w:rFonts w:hint="eastAsia"/>
                <w:b/>
                <w:sz w:val="20"/>
                <w:lang w:eastAsia="zh-CN"/>
              </w:rPr>
              <w:t>（</w:t>
            </w:r>
            <w:r w:rsidRPr="005A17E8">
              <w:rPr>
                <w:b/>
                <w:sz w:val="20"/>
                <w:lang w:eastAsia="zh-CN"/>
              </w:rPr>
              <w:t>dBm</w:t>
            </w:r>
            <w:r w:rsidRPr="005A17E8">
              <w:rPr>
                <w:rFonts w:hint="eastAsia"/>
                <w:b/>
                <w:sz w:val="20"/>
                <w:lang w:eastAsia="zh-CN"/>
              </w:rPr>
              <w:t>）</w:t>
            </w:r>
          </w:p>
        </w:tc>
      </w:tr>
      <w:tr w:rsidR="00542061" w:rsidRPr="005A17E8" w:rsidTr="005A17E8">
        <w:trPr>
          <w:jc w:val="center"/>
        </w:trPr>
        <w:tc>
          <w:tcPr>
            <w:tcW w:w="1109" w:type="dxa"/>
          </w:tcPr>
          <w:p w:rsidR="00542061" w:rsidRPr="005A17E8" w:rsidRDefault="0095017A">
            <w:pPr>
              <w:pStyle w:val="Tabletext"/>
              <w:tabs>
                <w:tab w:val="left" w:pos="1985"/>
              </w:tabs>
              <w:spacing w:before="80" w:after="80"/>
              <w:jc w:val="center"/>
              <w:rPr>
                <w:sz w:val="20"/>
                <w:lang w:eastAsia="zh-CN"/>
              </w:rPr>
            </w:pPr>
            <w:r w:rsidRPr="005A17E8">
              <w:rPr>
                <w:sz w:val="20"/>
                <w:lang w:eastAsia="zh-CN"/>
              </w:rPr>
              <w:t>16-QAM</w:t>
            </w:r>
          </w:p>
        </w:tc>
        <w:tc>
          <w:tcPr>
            <w:tcW w:w="1616" w:type="dxa"/>
          </w:tcPr>
          <w:p w:rsidR="00542061" w:rsidRPr="005A17E8" w:rsidRDefault="0095017A">
            <w:pPr>
              <w:pStyle w:val="Tabletext"/>
              <w:tabs>
                <w:tab w:val="left" w:pos="1985"/>
              </w:tabs>
              <w:spacing w:before="80" w:after="80"/>
              <w:jc w:val="center"/>
              <w:rPr>
                <w:sz w:val="20"/>
                <w:lang w:eastAsia="zh-CN"/>
              </w:rPr>
            </w:pPr>
            <w:r w:rsidRPr="005A17E8">
              <w:rPr>
                <w:sz w:val="20"/>
                <w:lang w:eastAsia="zh-CN"/>
              </w:rPr>
              <w:t>4</w:t>
            </w:r>
          </w:p>
        </w:tc>
        <w:tc>
          <w:tcPr>
            <w:tcW w:w="1300" w:type="dxa"/>
          </w:tcPr>
          <w:p w:rsidR="00542061" w:rsidRPr="005A17E8" w:rsidRDefault="0095017A">
            <w:pPr>
              <w:pStyle w:val="Tabletext"/>
              <w:tabs>
                <w:tab w:val="left" w:pos="1985"/>
              </w:tabs>
              <w:spacing w:before="80" w:after="80"/>
              <w:jc w:val="center"/>
              <w:rPr>
                <w:sz w:val="20"/>
                <w:lang w:eastAsia="zh-CN"/>
              </w:rPr>
            </w:pPr>
            <w:r w:rsidRPr="005A17E8">
              <w:rPr>
                <w:sz w:val="20"/>
                <w:lang w:eastAsia="zh-CN"/>
              </w:rPr>
              <w:t>22.5</w:t>
            </w:r>
          </w:p>
        </w:tc>
        <w:tc>
          <w:tcPr>
            <w:tcW w:w="1735" w:type="dxa"/>
          </w:tcPr>
          <w:p w:rsidR="00542061" w:rsidRPr="005A17E8" w:rsidRDefault="0095017A">
            <w:pPr>
              <w:pStyle w:val="Tabletext"/>
              <w:tabs>
                <w:tab w:val="left" w:pos="1985"/>
              </w:tabs>
              <w:spacing w:before="80" w:after="80"/>
              <w:jc w:val="center"/>
              <w:rPr>
                <w:sz w:val="20"/>
              </w:rPr>
            </w:pPr>
            <w:r w:rsidRPr="005A17E8">
              <w:rPr>
                <w:sz w:val="20"/>
              </w:rPr>
              <w:t>21.0</w:t>
            </w:r>
          </w:p>
        </w:tc>
        <w:tc>
          <w:tcPr>
            <w:tcW w:w="1102" w:type="dxa"/>
          </w:tcPr>
          <w:p w:rsidR="00542061" w:rsidRPr="005A17E8" w:rsidRDefault="0095017A">
            <w:pPr>
              <w:pStyle w:val="Tabletext"/>
              <w:tabs>
                <w:tab w:val="left" w:pos="1985"/>
              </w:tabs>
              <w:spacing w:before="80" w:after="80"/>
              <w:jc w:val="center"/>
              <w:rPr>
                <w:sz w:val="20"/>
              </w:rPr>
            </w:pPr>
            <w:r w:rsidRPr="005A17E8">
              <w:rPr>
                <w:sz w:val="20"/>
              </w:rPr>
              <w:t>−96.5</w:t>
            </w:r>
          </w:p>
        </w:tc>
        <w:tc>
          <w:tcPr>
            <w:tcW w:w="1506" w:type="dxa"/>
          </w:tcPr>
          <w:p w:rsidR="00542061" w:rsidRPr="005A17E8" w:rsidRDefault="0095017A">
            <w:pPr>
              <w:pStyle w:val="Tabletext"/>
              <w:tabs>
                <w:tab w:val="left" w:pos="1985"/>
              </w:tabs>
              <w:spacing w:before="80" w:after="80"/>
              <w:jc w:val="center"/>
              <w:rPr>
                <w:sz w:val="20"/>
              </w:rPr>
            </w:pPr>
            <w:r w:rsidRPr="005A17E8">
              <w:rPr>
                <w:sz w:val="20"/>
              </w:rPr>
              <w:t>−75.5</w:t>
            </w:r>
          </w:p>
        </w:tc>
        <w:tc>
          <w:tcPr>
            <w:tcW w:w="1332" w:type="dxa"/>
          </w:tcPr>
          <w:p w:rsidR="00542061" w:rsidRPr="005A17E8" w:rsidRDefault="0095017A">
            <w:pPr>
              <w:pStyle w:val="Tabletext"/>
              <w:tabs>
                <w:tab w:val="left" w:pos="1985"/>
              </w:tabs>
              <w:spacing w:before="80" w:after="80"/>
              <w:jc w:val="center"/>
              <w:rPr>
                <w:sz w:val="20"/>
              </w:rPr>
            </w:pPr>
            <w:r w:rsidRPr="005A17E8">
              <w:rPr>
                <w:sz w:val="20"/>
              </w:rPr>
              <w:t>27.5</w:t>
            </w:r>
          </w:p>
        </w:tc>
      </w:tr>
      <w:tr w:rsidR="00542061" w:rsidRPr="005A17E8" w:rsidTr="005A17E8">
        <w:trPr>
          <w:jc w:val="center"/>
        </w:trPr>
        <w:tc>
          <w:tcPr>
            <w:tcW w:w="1109" w:type="dxa"/>
          </w:tcPr>
          <w:p w:rsidR="00542061" w:rsidRPr="005A17E8" w:rsidRDefault="0095017A">
            <w:pPr>
              <w:pStyle w:val="Tabletext"/>
              <w:tabs>
                <w:tab w:val="left" w:pos="1985"/>
              </w:tabs>
              <w:spacing w:before="80" w:after="80"/>
              <w:jc w:val="center"/>
              <w:rPr>
                <w:sz w:val="20"/>
              </w:rPr>
            </w:pPr>
            <w:r w:rsidRPr="005A17E8">
              <w:rPr>
                <w:sz w:val="20"/>
              </w:rPr>
              <w:t>64-QAM</w:t>
            </w:r>
          </w:p>
        </w:tc>
        <w:tc>
          <w:tcPr>
            <w:tcW w:w="1616" w:type="dxa"/>
          </w:tcPr>
          <w:p w:rsidR="00542061" w:rsidRPr="005A17E8" w:rsidRDefault="0095017A">
            <w:pPr>
              <w:pStyle w:val="Tabletext"/>
              <w:tabs>
                <w:tab w:val="left" w:pos="1985"/>
              </w:tabs>
              <w:spacing w:before="80" w:after="80"/>
              <w:jc w:val="center"/>
              <w:rPr>
                <w:sz w:val="20"/>
              </w:rPr>
            </w:pPr>
            <w:r w:rsidRPr="005A17E8">
              <w:rPr>
                <w:sz w:val="20"/>
              </w:rPr>
              <w:t>6</w:t>
            </w:r>
          </w:p>
        </w:tc>
        <w:tc>
          <w:tcPr>
            <w:tcW w:w="1300" w:type="dxa"/>
          </w:tcPr>
          <w:p w:rsidR="00542061" w:rsidRPr="005A17E8" w:rsidRDefault="0095017A">
            <w:pPr>
              <w:pStyle w:val="Tabletext"/>
              <w:tabs>
                <w:tab w:val="left" w:pos="1985"/>
              </w:tabs>
              <w:spacing w:before="80" w:after="80"/>
              <w:jc w:val="center"/>
              <w:rPr>
                <w:sz w:val="20"/>
              </w:rPr>
            </w:pPr>
            <w:r w:rsidRPr="005A17E8">
              <w:rPr>
                <w:sz w:val="20"/>
              </w:rPr>
              <w:t>22.5</w:t>
            </w:r>
          </w:p>
        </w:tc>
        <w:tc>
          <w:tcPr>
            <w:tcW w:w="1735" w:type="dxa"/>
          </w:tcPr>
          <w:p w:rsidR="00542061" w:rsidRPr="005A17E8" w:rsidRDefault="0095017A">
            <w:pPr>
              <w:pStyle w:val="Tabletext"/>
              <w:tabs>
                <w:tab w:val="left" w:pos="1985"/>
              </w:tabs>
              <w:spacing w:before="80" w:after="80"/>
              <w:jc w:val="center"/>
              <w:rPr>
                <w:sz w:val="20"/>
              </w:rPr>
            </w:pPr>
            <w:r w:rsidRPr="005A17E8">
              <w:rPr>
                <w:sz w:val="20"/>
              </w:rPr>
              <w:t>27.0</w:t>
            </w:r>
          </w:p>
        </w:tc>
        <w:tc>
          <w:tcPr>
            <w:tcW w:w="1102" w:type="dxa"/>
          </w:tcPr>
          <w:p w:rsidR="00542061" w:rsidRPr="005A17E8" w:rsidRDefault="0095017A">
            <w:pPr>
              <w:pStyle w:val="Tabletext"/>
              <w:tabs>
                <w:tab w:val="left" w:pos="1985"/>
              </w:tabs>
              <w:spacing w:before="80" w:after="80"/>
              <w:jc w:val="center"/>
              <w:rPr>
                <w:sz w:val="20"/>
              </w:rPr>
            </w:pPr>
            <w:r w:rsidRPr="005A17E8">
              <w:rPr>
                <w:sz w:val="20"/>
              </w:rPr>
              <w:t>−96.5</w:t>
            </w:r>
          </w:p>
        </w:tc>
        <w:tc>
          <w:tcPr>
            <w:tcW w:w="1506" w:type="dxa"/>
          </w:tcPr>
          <w:p w:rsidR="00542061" w:rsidRPr="005A17E8" w:rsidRDefault="0095017A">
            <w:pPr>
              <w:pStyle w:val="Tabletext"/>
              <w:tabs>
                <w:tab w:val="left" w:pos="1985"/>
              </w:tabs>
              <w:spacing w:before="80" w:after="80"/>
              <w:jc w:val="center"/>
              <w:rPr>
                <w:sz w:val="20"/>
              </w:rPr>
            </w:pPr>
            <w:r w:rsidRPr="005A17E8">
              <w:rPr>
                <w:sz w:val="20"/>
              </w:rPr>
              <w:t>−69.5</w:t>
            </w:r>
          </w:p>
        </w:tc>
        <w:tc>
          <w:tcPr>
            <w:tcW w:w="1332" w:type="dxa"/>
          </w:tcPr>
          <w:p w:rsidR="00542061" w:rsidRPr="005A17E8" w:rsidRDefault="0095017A">
            <w:pPr>
              <w:pStyle w:val="Tabletext"/>
              <w:tabs>
                <w:tab w:val="left" w:pos="1985"/>
              </w:tabs>
              <w:spacing w:before="80" w:after="80"/>
              <w:jc w:val="center"/>
              <w:rPr>
                <w:sz w:val="20"/>
              </w:rPr>
            </w:pPr>
            <w:r w:rsidRPr="005A17E8">
              <w:rPr>
                <w:sz w:val="20"/>
              </w:rPr>
              <w:t>33.5</w:t>
            </w:r>
          </w:p>
        </w:tc>
      </w:tr>
      <w:tr w:rsidR="00542061" w:rsidRPr="005A17E8" w:rsidTr="005A17E8">
        <w:trPr>
          <w:jc w:val="center"/>
        </w:trPr>
        <w:tc>
          <w:tcPr>
            <w:tcW w:w="1109" w:type="dxa"/>
          </w:tcPr>
          <w:p w:rsidR="00542061" w:rsidRPr="005A17E8" w:rsidRDefault="0095017A">
            <w:pPr>
              <w:pStyle w:val="Tabletext"/>
              <w:tabs>
                <w:tab w:val="left" w:pos="1985"/>
              </w:tabs>
              <w:spacing w:before="80" w:after="80"/>
              <w:jc w:val="center"/>
              <w:rPr>
                <w:sz w:val="20"/>
              </w:rPr>
            </w:pPr>
            <w:r w:rsidRPr="005A17E8">
              <w:rPr>
                <w:sz w:val="20"/>
              </w:rPr>
              <w:t>256-QAM</w:t>
            </w:r>
          </w:p>
        </w:tc>
        <w:tc>
          <w:tcPr>
            <w:tcW w:w="1616" w:type="dxa"/>
          </w:tcPr>
          <w:p w:rsidR="00542061" w:rsidRPr="005A17E8" w:rsidRDefault="0095017A">
            <w:pPr>
              <w:pStyle w:val="Tabletext"/>
              <w:tabs>
                <w:tab w:val="left" w:pos="1985"/>
              </w:tabs>
              <w:spacing w:before="80" w:after="80"/>
              <w:jc w:val="center"/>
              <w:rPr>
                <w:sz w:val="20"/>
              </w:rPr>
            </w:pPr>
            <w:r w:rsidRPr="005A17E8">
              <w:rPr>
                <w:sz w:val="20"/>
              </w:rPr>
              <w:t>8</w:t>
            </w:r>
          </w:p>
        </w:tc>
        <w:tc>
          <w:tcPr>
            <w:tcW w:w="1300" w:type="dxa"/>
          </w:tcPr>
          <w:p w:rsidR="00542061" w:rsidRPr="005A17E8" w:rsidRDefault="0095017A">
            <w:pPr>
              <w:pStyle w:val="Tabletext"/>
              <w:tabs>
                <w:tab w:val="left" w:pos="1985"/>
              </w:tabs>
              <w:spacing w:before="80" w:after="80"/>
              <w:jc w:val="center"/>
              <w:rPr>
                <w:sz w:val="20"/>
              </w:rPr>
            </w:pPr>
            <w:r w:rsidRPr="005A17E8">
              <w:rPr>
                <w:sz w:val="20"/>
              </w:rPr>
              <w:t>22.5</w:t>
            </w:r>
          </w:p>
        </w:tc>
        <w:tc>
          <w:tcPr>
            <w:tcW w:w="1735" w:type="dxa"/>
          </w:tcPr>
          <w:p w:rsidR="00542061" w:rsidRPr="005A17E8" w:rsidRDefault="0095017A">
            <w:pPr>
              <w:pStyle w:val="Tabletext"/>
              <w:tabs>
                <w:tab w:val="left" w:pos="1985"/>
              </w:tabs>
              <w:spacing w:before="80" w:after="80"/>
              <w:jc w:val="center"/>
              <w:rPr>
                <w:sz w:val="20"/>
              </w:rPr>
            </w:pPr>
            <w:r w:rsidRPr="005A17E8">
              <w:rPr>
                <w:sz w:val="20"/>
              </w:rPr>
              <w:t>33.0</w:t>
            </w:r>
          </w:p>
        </w:tc>
        <w:tc>
          <w:tcPr>
            <w:tcW w:w="1102" w:type="dxa"/>
          </w:tcPr>
          <w:p w:rsidR="00542061" w:rsidRPr="005A17E8" w:rsidRDefault="0095017A">
            <w:pPr>
              <w:pStyle w:val="Tabletext"/>
              <w:tabs>
                <w:tab w:val="left" w:pos="1985"/>
              </w:tabs>
              <w:spacing w:before="80" w:after="80"/>
              <w:jc w:val="center"/>
              <w:rPr>
                <w:sz w:val="20"/>
              </w:rPr>
            </w:pPr>
            <w:r w:rsidRPr="005A17E8">
              <w:rPr>
                <w:sz w:val="20"/>
              </w:rPr>
              <w:t>−96.5</w:t>
            </w:r>
          </w:p>
        </w:tc>
        <w:tc>
          <w:tcPr>
            <w:tcW w:w="1506" w:type="dxa"/>
          </w:tcPr>
          <w:p w:rsidR="00542061" w:rsidRPr="005A17E8" w:rsidRDefault="0095017A">
            <w:pPr>
              <w:pStyle w:val="Tabletext"/>
              <w:tabs>
                <w:tab w:val="left" w:pos="1985"/>
              </w:tabs>
              <w:spacing w:before="80" w:after="80"/>
              <w:jc w:val="center"/>
              <w:rPr>
                <w:sz w:val="20"/>
              </w:rPr>
            </w:pPr>
            <w:r w:rsidRPr="005A17E8">
              <w:rPr>
                <w:sz w:val="20"/>
              </w:rPr>
              <w:t>−63.4</w:t>
            </w:r>
          </w:p>
        </w:tc>
        <w:tc>
          <w:tcPr>
            <w:tcW w:w="1332" w:type="dxa"/>
          </w:tcPr>
          <w:p w:rsidR="00542061" w:rsidRPr="005A17E8" w:rsidRDefault="0095017A">
            <w:pPr>
              <w:pStyle w:val="Tabletext"/>
              <w:tabs>
                <w:tab w:val="left" w:pos="1985"/>
              </w:tabs>
              <w:spacing w:before="80" w:after="80"/>
              <w:jc w:val="center"/>
              <w:rPr>
                <w:sz w:val="20"/>
              </w:rPr>
            </w:pPr>
            <w:r w:rsidRPr="005A17E8">
              <w:rPr>
                <w:sz w:val="20"/>
              </w:rPr>
              <w:t>39.5</w:t>
            </w:r>
          </w:p>
        </w:tc>
      </w:tr>
    </w:tbl>
    <w:p w:rsidR="00542061" w:rsidRDefault="00542061">
      <w:pPr>
        <w:snapToGrid w:val="0"/>
        <w:ind w:firstLineChars="200" w:firstLine="480"/>
        <w:rPr>
          <w:kern w:val="21"/>
          <w:lang w:eastAsia="zh-CN"/>
        </w:rPr>
      </w:pPr>
    </w:p>
    <w:p w:rsidR="00542061" w:rsidRDefault="0095017A">
      <w:pPr>
        <w:snapToGrid w:val="0"/>
        <w:ind w:firstLineChars="200" w:firstLine="480"/>
        <w:rPr>
          <w:kern w:val="21"/>
          <w:lang w:eastAsia="zh-CN"/>
        </w:rPr>
      </w:pPr>
      <w:r>
        <w:rPr>
          <w:rFonts w:hint="eastAsia"/>
          <w:kern w:val="21"/>
          <w:lang w:eastAsia="zh-CN"/>
        </w:rPr>
        <w:t>数字调制的占用带宽</w:t>
      </w:r>
      <w:r>
        <w:rPr>
          <w:i/>
          <w:kern w:val="21"/>
          <w:lang w:eastAsia="zh-CN"/>
        </w:rPr>
        <w:t>B</w:t>
      </w:r>
      <w:r>
        <w:rPr>
          <w:rFonts w:hint="eastAsia"/>
          <w:kern w:val="21"/>
          <w:lang w:eastAsia="zh-CN"/>
        </w:rPr>
        <w:t>用如下关系确定：</w:t>
      </w:r>
    </w:p>
    <w:p w:rsidR="00542061" w:rsidRDefault="0095017A">
      <w:pPr>
        <w:pStyle w:val="Equation"/>
        <w:tabs>
          <w:tab w:val="left" w:pos="794"/>
        </w:tabs>
        <w:rPr>
          <w:lang w:eastAsia="zh-CN"/>
        </w:rPr>
      </w:pPr>
      <w:r>
        <w:rPr>
          <w:rFonts w:hint="eastAsia"/>
          <w:lang w:eastAsia="zh-CN"/>
        </w:rPr>
        <w:tab/>
      </w:r>
      <w:r>
        <w:rPr>
          <w:lang w:eastAsia="zh-CN"/>
        </w:rPr>
        <w:tab/>
      </w:r>
      <w:r>
        <w:rPr>
          <w:i/>
          <w:lang w:eastAsia="zh-CN"/>
        </w:rPr>
        <w:t>B</w:t>
      </w:r>
      <w:r>
        <w:rPr>
          <w:lang w:eastAsia="zh-CN"/>
        </w:rPr>
        <w:t xml:space="preserve"> (MHz)) </w:t>
      </w:r>
      <w:r>
        <w:rPr>
          <w:rFonts w:hint="eastAsia"/>
          <w:lang w:eastAsia="zh-CN"/>
        </w:rPr>
        <w:t>=</w:t>
      </w:r>
      <w:proofErr w:type="gramStart"/>
      <w:r>
        <w:rPr>
          <w:rFonts w:hint="eastAsia"/>
          <w:lang w:eastAsia="zh-CN"/>
        </w:rPr>
        <w:t>比特率</w:t>
      </w:r>
      <w:r>
        <w:rPr>
          <w:lang w:eastAsia="zh-CN"/>
        </w:rPr>
        <w:t>(</w:t>
      </w:r>
      <w:proofErr w:type="gramEnd"/>
      <w:r>
        <w:rPr>
          <w:lang w:eastAsia="zh-CN"/>
        </w:rPr>
        <w:t>Mbit/s)/</w:t>
      </w:r>
      <w:r>
        <w:rPr>
          <w:rFonts w:hint="eastAsia"/>
          <w:lang w:eastAsia="zh-CN"/>
        </w:rPr>
        <w:t>发射效率</w:t>
      </w:r>
      <w:r>
        <w:rPr>
          <w:lang w:eastAsia="zh-CN"/>
        </w:rPr>
        <w:t>(bit/(s</w:t>
      </w:r>
      <w:r>
        <w:rPr>
          <w:position w:val="6"/>
          <w:lang w:eastAsia="zh-CN"/>
        </w:rPr>
        <w:t>.</w:t>
      </w:r>
      <w:r>
        <w:rPr>
          <w:lang w:eastAsia="zh-CN"/>
        </w:rPr>
        <w:t xml:space="preserve"> Hz))</w:t>
      </w:r>
      <w:r>
        <w:rPr>
          <w:lang w:eastAsia="zh-CN"/>
        </w:rPr>
        <w:tab/>
      </w:r>
      <w:r>
        <w:rPr>
          <w:rFonts w:hint="eastAsia"/>
          <w:lang w:eastAsia="zh-CN"/>
        </w:rPr>
        <w:t>(</w:t>
      </w:r>
      <w:r w:rsidR="0080018C">
        <w:rPr>
          <w:rFonts w:hint="eastAsia"/>
          <w:lang w:eastAsia="zh-CN"/>
        </w:rPr>
        <w:t>41</w:t>
      </w:r>
      <w:r w:rsidR="00954985">
        <w:rPr>
          <w:rFonts w:hint="eastAsia"/>
          <w:lang w:eastAsia="zh-CN"/>
        </w:rPr>
        <w:t>)</w:t>
      </w:r>
    </w:p>
    <w:p w:rsidR="00542061" w:rsidRDefault="0095017A">
      <w:pPr>
        <w:snapToGrid w:val="0"/>
        <w:ind w:firstLineChars="200" w:firstLine="480"/>
        <w:rPr>
          <w:kern w:val="21"/>
          <w:lang w:eastAsia="zh-CN"/>
        </w:rPr>
      </w:pPr>
      <w:r>
        <w:rPr>
          <w:rFonts w:hint="eastAsia"/>
          <w:kern w:val="21"/>
          <w:lang w:eastAsia="zh-CN"/>
        </w:rPr>
        <w:t>其中比特率（见数字系统参数）和发射效率（见表</w:t>
      </w:r>
      <w:r>
        <w:rPr>
          <w:kern w:val="21"/>
          <w:lang w:eastAsia="zh-CN"/>
        </w:rPr>
        <w:t>4</w:t>
      </w:r>
      <w:r>
        <w:rPr>
          <w:rFonts w:hint="eastAsia"/>
          <w:kern w:val="21"/>
          <w:lang w:eastAsia="zh-CN"/>
        </w:rPr>
        <w:t>）是调制类型的函数。</w:t>
      </w:r>
    </w:p>
    <w:p w:rsidR="00542061" w:rsidRDefault="0095017A">
      <w:pPr>
        <w:snapToGrid w:val="0"/>
        <w:ind w:firstLineChars="200" w:firstLine="480"/>
        <w:rPr>
          <w:kern w:val="21"/>
          <w:lang w:eastAsia="zh-CN"/>
        </w:rPr>
      </w:pPr>
      <w:r>
        <w:rPr>
          <w:rFonts w:hint="eastAsia"/>
          <w:kern w:val="21"/>
          <w:lang w:eastAsia="zh-CN"/>
        </w:rPr>
        <w:t>为了建立每个调制类型所需的</w:t>
      </w:r>
      <w:r>
        <w:rPr>
          <w:i/>
          <w:kern w:val="21"/>
          <w:lang w:eastAsia="zh-CN"/>
        </w:rPr>
        <w:t>P</w:t>
      </w:r>
      <w:r>
        <w:rPr>
          <w:i/>
          <w:kern w:val="21"/>
          <w:vertAlign w:val="subscript"/>
          <w:lang w:eastAsia="zh-CN"/>
        </w:rPr>
        <w:t>t</w:t>
      </w:r>
      <w:r>
        <w:rPr>
          <w:rFonts w:hint="eastAsia"/>
          <w:kern w:val="21"/>
          <w:lang w:eastAsia="zh-CN"/>
        </w:rPr>
        <w:t>，需确定特定性能准则所需要的接收机</w:t>
      </w:r>
      <w:r w:rsidR="00391D76">
        <w:rPr>
          <w:rFonts w:hint="eastAsia"/>
          <w:kern w:val="21"/>
          <w:lang w:eastAsia="zh-CN"/>
        </w:rPr>
        <w:t>(</w:t>
      </w:r>
      <w:r>
        <w:rPr>
          <w:i/>
          <w:kern w:val="21"/>
          <w:lang w:eastAsia="zh-CN"/>
        </w:rPr>
        <w:t>C</w:t>
      </w:r>
      <w:r>
        <w:rPr>
          <w:kern w:val="21"/>
          <w:lang w:eastAsia="zh-CN"/>
        </w:rPr>
        <w:t>/</w:t>
      </w:r>
      <w:r>
        <w:rPr>
          <w:i/>
          <w:kern w:val="21"/>
          <w:lang w:eastAsia="zh-CN"/>
        </w:rPr>
        <w:t>N</w:t>
      </w:r>
      <w:r w:rsidR="00391D76">
        <w:rPr>
          <w:rFonts w:hint="eastAsia"/>
          <w:kern w:val="21"/>
          <w:lang w:eastAsia="zh-CN"/>
        </w:rPr>
        <w:t>)</w:t>
      </w:r>
      <w:r>
        <w:rPr>
          <w:i/>
          <w:kern w:val="21"/>
          <w:vertAlign w:val="subscript"/>
          <w:lang w:eastAsia="zh-CN"/>
        </w:rPr>
        <w:t>i</w:t>
      </w:r>
      <w:r>
        <w:rPr>
          <w:rFonts w:hint="eastAsia"/>
          <w:kern w:val="21"/>
          <w:lang w:eastAsia="zh-CN"/>
        </w:rPr>
        <w:t>。使用</w:t>
      </w:r>
      <w:r>
        <w:rPr>
          <w:kern w:val="21"/>
          <w:lang w:eastAsia="zh-CN"/>
        </w:rPr>
        <w:br/>
        <w:t>1×10</w:t>
      </w:r>
      <w:r>
        <w:rPr>
          <w:kern w:val="21"/>
          <w:vertAlign w:val="superscript"/>
          <w:lang w:eastAsia="zh-CN"/>
        </w:rPr>
        <w:t>−6</w:t>
      </w:r>
      <w:r>
        <w:rPr>
          <w:rFonts w:hint="eastAsia"/>
          <w:kern w:val="21"/>
          <w:lang w:eastAsia="zh-CN"/>
        </w:rPr>
        <w:t>误码率作为性能准则，</w:t>
      </w:r>
      <w:proofErr w:type="gramStart"/>
      <w:r>
        <w:rPr>
          <w:rFonts w:hint="eastAsia"/>
          <w:kern w:val="21"/>
          <w:lang w:eastAsia="zh-CN"/>
        </w:rPr>
        <w:t>可以从文献上得到理论上需要的</w:t>
      </w:r>
      <w:r>
        <w:rPr>
          <w:rFonts w:hint="eastAsia"/>
          <w:kern w:val="21"/>
          <w:lang w:eastAsia="zh-CN"/>
        </w:rPr>
        <w:t>(</w:t>
      </w:r>
      <w:proofErr w:type="gramEnd"/>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在表</w:t>
      </w:r>
      <w:r>
        <w:rPr>
          <w:kern w:val="21"/>
          <w:lang w:eastAsia="zh-CN"/>
        </w:rPr>
        <w:t>4</w:t>
      </w:r>
      <w:r>
        <w:rPr>
          <w:rFonts w:hint="eastAsia"/>
          <w:kern w:val="21"/>
          <w:lang w:eastAsia="zh-CN"/>
        </w:rPr>
        <w:t>中给出的接收机噪声输入电平</w:t>
      </w:r>
      <w:r>
        <w:rPr>
          <w:i/>
          <w:kern w:val="21"/>
          <w:lang w:eastAsia="zh-CN"/>
        </w:rPr>
        <w:t>N</w:t>
      </w:r>
      <w:r>
        <w:rPr>
          <w:i/>
          <w:kern w:val="21"/>
          <w:vertAlign w:val="subscript"/>
          <w:lang w:eastAsia="zh-CN"/>
        </w:rPr>
        <w:t>i</w:t>
      </w:r>
      <w:r>
        <w:rPr>
          <w:kern w:val="21"/>
          <w:lang w:eastAsia="zh-CN"/>
        </w:rPr>
        <w:t>(−96.5 dBm)</w:t>
      </w:r>
      <w:r>
        <w:rPr>
          <w:rFonts w:hint="eastAsia"/>
          <w:kern w:val="21"/>
          <w:lang w:eastAsia="zh-CN"/>
        </w:rPr>
        <w:t>是根据接收机带宽为</w:t>
      </w:r>
      <w:r>
        <w:rPr>
          <w:kern w:val="21"/>
          <w:lang w:eastAsia="zh-CN"/>
        </w:rPr>
        <w:t>22.5 MHz</w:t>
      </w:r>
      <w:r>
        <w:rPr>
          <w:rFonts w:hint="eastAsia"/>
          <w:kern w:val="21"/>
          <w:lang w:eastAsia="zh-CN"/>
        </w:rPr>
        <w:t>，接收机噪声系数为</w:t>
      </w:r>
      <w:r>
        <w:rPr>
          <w:kern w:val="21"/>
          <w:lang w:eastAsia="zh-CN"/>
        </w:rPr>
        <w:t>4 dB</w:t>
      </w:r>
      <w:r>
        <w:rPr>
          <w:rFonts w:hint="eastAsia"/>
          <w:kern w:val="21"/>
          <w:lang w:eastAsia="zh-CN"/>
        </w:rPr>
        <w:t>得到的。接收机输入端要求的最小载波电平（</w:t>
      </w:r>
      <w:r>
        <w:rPr>
          <w:i/>
          <w:kern w:val="21"/>
          <w:lang w:eastAsia="zh-CN"/>
        </w:rPr>
        <w:t>C</w:t>
      </w:r>
      <w:r>
        <w:rPr>
          <w:i/>
          <w:kern w:val="21"/>
          <w:vertAlign w:val="subscript"/>
          <w:lang w:eastAsia="zh-CN"/>
        </w:rPr>
        <w:t>min</w:t>
      </w:r>
      <w:r>
        <w:rPr>
          <w:rFonts w:hint="eastAsia"/>
          <w:kern w:val="21"/>
          <w:lang w:eastAsia="zh-CN"/>
        </w:rPr>
        <w:t>）由以下关系确定：</w:t>
      </w:r>
    </w:p>
    <w:p w:rsidR="00542061" w:rsidRPr="0080018C" w:rsidRDefault="0095017A">
      <w:pPr>
        <w:pStyle w:val="Equation"/>
        <w:tabs>
          <w:tab w:val="left" w:pos="794"/>
        </w:tabs>
        <w:rPr>
          <w:kern w:val="21"/>
          <w:lang w:eastAsia="zh-CN"/>
        </w:rPr>
      </w:pPr>
      <w:r>
        <w:rPr>
          <w:rFonts w:hint="eastAsia"/>
          <w:kern w:val="21"/>
          <w:lang w:eastAsia="zh-CN"/>
        </w:rPr>
        <w:tab/>
      </w:r>
      <w:r>
        <w:rPr>
          <w:kern w:val="21"/>
          <w:lang w:eastAsia="zh-CN"/>
        </w:rPr>
        <w:tab/>
      </w:r>
      <w:r>
        <w:rPr>
          <w:i/>
          <w:kern w:val="21"/>
        </w:rPr>
        <w:t>C</w:t>
      </w:r>
      <w:r>
        <w:rPr>
          <w:i/>
          <w:kern w:val="21"/>
          <w:vertAlign w:val="subscript"/>
        </w:rPr>
        <w:t>min</w:t>
      </w:r>
      <w:r>
        <w:rPr>
          <w:kern w:val="21"/>
        </w:rPr>
        <w:t xml:space="preserve"> (dBm) </w:t>
      </w:r>
      <w:r>
        <w:rPr>
          <w:rFonts w:hint="eastAsia"/>
          <w:kern w:val="21"/>
        </w:rPr>
        <w:t>=</w:t>
      </w:r>
      <w:r>
        <w:rPr>
          <w:kern w:val="21"/>
        </w:rPr>
        <w:t xml:space="preserve"> (</w:t>
      </w:r>
      <w:r>
        <w:rPr>
          <w:i/>
          <w:kern w:val="21"/>
        </w:rPr>
        <w:t>C</w:t>
      </w:r>
      <w:r>
        <w:rPr>
          <w:kern w:val="21"/>
        </w:rPr>
        <w:t>/</w:t>
      </w:r>
      <w:r>
        <w:rPr>
          <w:i/>
          <w:kern w:val="21"/>
        </w:rPr>
        <w:t>N</w:t>
      </w:r>
      <w:proofErr w:type="gramStart"/>
      <w:r>
        <w:rPr>
          <w:kern w:val="21"/>
        </w:rPr>
        <w:t>)</w:t>
      </w:r>
      <w:r>
        <w:rPr>
          <w:i/>
          <w:kern w:val="21"/>
          <w:vertAlign w:val="subscript"/>
        </w:rPr>
        <w:t>i</w:t>
      </w:r>
      <w:proofErr w:type="gramEnd"/>
      <w:r>
        <w:rPr>
          <w:rFonts w:hint="eastAsia"/>
          <w:kern w:val="21"/>
        </w:rPr>
        <w:t>+</w:t>
      </w:r>
      <w:r>
        <w:rPr>
          <w:i/>
          <w:kern w:val="21"/>
        </w:rPr>
        <w:t>N</w:t>
      </w:r>
      <w:r>
        <w:rPr>
          <w:i/>
          <w:kern w:val="21"/>
          <w:vertAlign w:val="subscript"/>
        </w:rPr>
        <w:t>i</w:t>
      </w:r>
      <w:r>
        <w:rPr>
          <w:kern w:val="21"/>
        </w:rPr>
        <w:tab/>
      </w:r>
      <w:r>
        <w:rPr>
          <w:rFonts w:hint="eastAsia"/>
          <w:kern w:val="21"/>
          <w:lang w:eastAsia="zh-CN"/>
        </w:rPr>
        <w:t>(</w:t>
      </w:r>
      <w:r w:rsidR="0080018C">
        <w:rPr>
          <w:rFonts w:hint="eastAsia"/>
          <w:kern w:val="21"/>
          <w:lang w:eastAsia="zh-CN"/>
        </w:rPr>
        <w:t>42)</w:t>
      </w:r>
    </w:p>
    <w:p w:rsidR="00542061" w:rsidRDefault="0095017A">
      <w:pPr>
        <w:snapToGrid w:val="0"/>
        <w:ind w:firstLineChars="200" w:firstLine="480"/>
        <w:rPr>
          <w:kern w:val="21"/>
          <w:lang w:eastAsia="zh-CN"/>
        </w:rPr>
      </w:pPr>
      <w:r>
        <w:rPr>
          <w:rFonts w:hint="eastAsia"/>
          <w:kern w:val="21"/>
          <w:lang w:eastAsia="zh-CN"/>
        </w:rPr>
        <w:t>表</w:t>
      </w:r>
      <w:r>
        <w:rPr>
          <w:kern w:val="21"/>
          <w:lang w:eastAsia="zh-CN"/>
        </w:rPr>
        <w:t>4</w:t>
      </w:r>
      <w:r>
        <w:rPr>
          <w:rFonts w:hint="eastAsia"/>
          <w:kern w:val="21"/>
          <w:lang w:eastAsia="zh-CN"/>
        </w:rPr>
        <w:t>给出的所需的的发射机功率电平，</w:t>
      </w:r>
      <w:r>
        <w:rPr>
          <w:i/>
          <w:kern w:val="21"/>
          <w:lang w:eastAsia="zh-CN"/>
        </w:rPr>
        <w:t>P</w:t>
      </w:r>
      <w:r>
        <w:rPr>
          <w:i/>
          <w:kern w:val="21"/>
          <w:vertAlign w:val="subscript"/>
          <w:lang w:eastAsia="zh-CN"/>
        </w:rPr>
        <w:t>t</w:t>
      </w:r>
      <w:r>
        <w:rPr>
          <w:kern w:val="21"/>
          <w:lang w:eastAsia="zh-CN"/>
        </w:rPr>
        <w:t>，</w:t>
      </w:r>
      <w:r>
        <w:rPr>
          <w:rFonts w:hint="eastAsia"/>
          <w:kern w:val="21"/>
          <w:lang w:eastAsia="zh-CN"/>
        </w:rPr>
        <w:t>是使用以下公式获得的：</w:t>
      </w:r>
    </w:p>
    <w:p w:rsidR="00542061" w:rsidRDefault="0095017A">
      <w:pPr>
        <w:pStyle w:val="Equation"/>
        <w:tabs>
          <w:tab w:val="left" w:pos="794"/>
        </w:tabs>
        <w:rPr>
          <w:kern w:val="21"/>
          <w:lang w:eastAsia="zh-CN"/>
        </w:rPr>
      </w:pPr>
      <w:r>
        <w:rPr>
          <w:rFonts w:hint="eastAsia"/>
          <w:kern w:val="21"/>
          <w:lang w:eastAsia="zh-CN"/>
        </w:rPr>
        <w:tab/>
      </w:r>
      <w:r>
        <w:rPr>
          <w:kern w:val="21"/>
          <w:lang w:eastAsia="zh-CN"/>
        </w:rPr>
        <w:tab/>
      </w:r>
      <w:r>
        <w:rPr>
          <w:i/>
          <w:kern w:val="21"/>
        </w:rPr>
        <w:t>P</w:t>
      </w:r>
      <w:r>
        <w:rPr>
          <w:i/>
          <w:kern w:val="21"/>
          <w:vertAlign w:val="subscript"/>
        </w:rPr>
        <w:t>t</w:t>
      </w:r>
      <w:r>
        <w:rPr>
          <w:kern w:val="21"/>
        </w:rPr>
        <w:t xml:space="preserve"> (dBm) </w:t>
      </w:r>
      <w:r>
        <w:rPr>
          <w:rFonts w:hint="eastAsia"/>
          <w:kern w:val="21"/>
        </w:rPr>
        <w:t>=</w:t>
      </w:r>
      <w:r>
        <w:rPr>
          <w:i/>
          <w:kern w:val="21"/>
        </w:rPr>
        <w:t>C</w:t>
      </w:r>
      <w:r>
        <w:rPr>
          <w:i/>
          <w:kern w:val="21"/>
          <w:vertAlign w:val="subscript"/>
        </w:rPr>
        <w:t>min</w:t>
      </w:r>
      <w:r>
        <w:rPr>
          <w:rFonts w:hint="eastAsia"/>
          <w:kern w:val="21"/>
        </w:rPr>
        <w:t>+</w:t>
      </w:r>
      <w:r>
        <w:rPr>
          <w:i/>
          <w:kern w:val="21"/>
        </w:rPr>
        <w:t>G</w:t>
      </w:r>
      <w:r>
        <w:rPr>
          <w:i/>
          <w:kern w:val="21"/>
          <w:vertAlign w:val="subscript"/>
        </w:rPr>
        <w:t>s</w:t>
      </w:r>
      <w:r>
        <w:rPr>
          <w:kern w:val="21"/>
        </w:rPr>
        <w:tab/>
      </w:r>
      <w:r>
        <w:rPr>
          <w:rFonts w:hint="eastAsia"/>
          <w:kern w:val="21"/>
          <w:lang w:eastAsia="zh-CN"/>
        </w:rPr>
        <w:t>(</w:t>
      </w:r>
      <w:r w:rsidR="0080018C">
        <w:rPr>
          <w:rFonts w:hint="eastAsia"/>
          <w:kern w:val="21"/>
          <w:lang w:eastAsia="zh-CN"/>
        </w:rPr>
        <w:t>43)</w:t>
      </w:r>
    </w:p>
    <w:p w:rsidR="00542061" w:rsidRDefault="0095017A">
      <w:pPr>
        <w:snapToGrid w:val="0"/>
        <w:rPr>
          <w:kern w:val="21"/>
          <w:lang w:eastAsia="zh-CN"/>
        </w:rPr>
      </w:pPr>
      <w:r>
        <w:rPr>
          <w:rFonts w:hint="eastAsia"/>
          <w:kern w:val="21"/>
          <w:lang w:eastAsia="zh-CN"/>
        </w:rPr>
        <w:t>其中</w:t>
      </w:r>
      <w:r>
        <w:rPr>
          <w:i/>
          <w:kern w:val="21"/>
          <w:lang w:eastAsia="zh-CN"/>
        </w:rPr>
        <w:t>G</w:t>
      </w:r>
      <w:r>
        <w:rPr>
          <w:i/>
          <w:kern w:val="21"/>
          <w:vertAlign w:val="subscript"/>
          <w:lang w:eastAsia="zh-CN"/>
        </w:rPr>
        <w:t>s</w:t>
      </w:r>
      <w:r>
        <w:rPr>
          <w:rFonts w:hint="eastAsia"/>
          <w:kern w:val="21"/>
          <w:lang w:eastAsia="zh-CN"/>
        </w:rPr>
        <w:t>代表系统增益，设为</w:t>
      </w:r>
      <w:r>
        <w:rPr>
          <w:kern w:val="21"/>
          <w:lang w:eastAsia="zh-CN"/>
        </w:rPr>
        <w:t>103 dB</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禁用面积也是受害接收机的</w:t>
      </w:r>
      <w:r>
        <w:rPr>
          <w:i/>
          <w:kern w:val="21"/>
          <w:lang w:eastAsia="zh-CN"/>
        </w:rPr>
        <w:t>I</w:t>
      </w:r>
      <w:r>
        <w:rPr>
          <w:i/>
          <w:kern w:val="21"/>
          <w:vertAlign w:val="subscript"/>
          <w:lang w:eastAsia="zh-CN"/>
        </w:rPr>
        <w:t>max</w:t>
      </w:r>
      <w:r>
        <w:rPr>
          <w:rFonts w:hint="eastAsia"/>
          <w:kern w:val="21"/>
          <w:lang w:eastAsia="zh-CN"/>
        </w:rPr>
        <w:t>的函数。确定与每个调制有关的接收机的</w:t>
      </w:r>
      <w:r>
        <w:rPr>
          <w:i/>
          <w:kern w:val="21"/>
          <w:lang w:eastAsia="zh-CN"/>
        </w:rPr>
        <w:t>I</w:t>
      </w:r>
      <w:r>
        <w:rPr>
          <w:i/>
          <w:kern w:val="21"/>
          <w:vertAlign w:val="subscript"/>
          <w:lang w:eastAsia="zh-CN"/>
        </w:rPr>
        <w:t>max</w:t>
      </w:r>
      <w:r>
        <w:rPr>
          <w:rFonts w:hint="eastAsia"/>
          <w:kern w:val="21"/>
          <w:lang w:eastAsia="zh-CN"/>
        </w:rPr>
        <w:t>时，假设受害接收机与干扰发射机的调制类型一致。在这个分析中，</w:t>
      </w:r>
      <w:r>
        <w:rPr>
          <w:i/>
          <w:kern w:val="21"/>
          <w:lang w:eastAsia="zh-CN"/>
        </w:rPr>
        <w:t>I</w:t>
      </w:r>
      <w:r>
        <w:rPr>
          <w:i/>
          <w:kern w:val="21"/>
          <w:vertAlign w:val="subscript"/>
          <w:lang w:eastAsia="zh-CN"/>
        </w:rPr>
        <w:t>max</w:t>
      </w:r>
      <w:r>
        <w:rPr>
          <w:rFonts w:hint="eastAsia"/>
          <w:kern w:val="21"/>
          <w:lang w:eastAsia="zh-CN"/>
        </w:rPr>
        <w:t>的确定使用了电信产业协会（</w:t>
      </w:r>
      <w:r>
        <w:rPr>
          <w:kern w:val="21"/>
          <w:lang w:eastAsia="zh-CN"/>
        </w:rPr>
        <w:t>TIA</w:t>
      </w:r>
      <w:r>
        <w:rPr>
          <w:rFonts w:hint="eastAsia"/>
          <w:kern w:val="21"/>
          <w:lang w:eastAsia="zh-CN"/>
        </w:rPr>
        <w:t>）电信系统公告第</w:t>
      </w:r>
      <w:r>
        <w:rPr>
          <w:kern w:val="21"/>
          <w:lang w:eastAsia="zh-CN"/>
        </w:rPr>
        <w:t>10</w:t>
      </w:r>
      <w:r>
        <w:rPr>
          <w:kern w:val="21"/>
          <w:lang w:eastAsia="zh-CN"/>
        </w:rPr>
        <w:noBreakHyphen/>
        <w:t>E</w:t>
      </w:r>
      <w:r>
        <w:rPr>
          <w:rFonts w:hint="eastAsia"/>
          <w:kern w:val="21"/>
          <w:lang w:eastAsia="zh-CN"/>
        </w:rPr>
        <w:t>号中的建立的准则。对数字系统，性能准则是当误码率从</w:t>
      </w:r>
      <w:r w:rsidRPr="00A91A7C">
        <w:rPr>
          <w:kern w:val="21"/>
          <w:lang w:eastAsia="zh-CN"/>
        </w:rPr>
        <w:t>1×10</w:t>
      </w:r>
      <w:r w:rsidRPr="00A91A7C">
        <w:rPr>
          <w:kern w:val="21"/>
          <w:vertAlign w:val="superscript"/>
          <w:lang w:eastAsia="zh-CN"/>
        </w:rPr>
        <w:t>−6</w:t>
      </w:r>
      <w:r w:rsidRPr="00A91A7C">
        <w:rPr>
          <w:rFonts w:hint="eastAsia"/>
          <w:kern w:val="21"/>
          <w:lang w:eastAsia="zh-CN"/>
        </w:rPr>
        <w:t>上升到</w:t>
      </w:r>
      <w:r w:rsidRPr="00A91A7C">
        <w:rPr>
          <w:kern w:val="21"/>
          <w:lang w:eastAsia="zh-CN"/>
        </w:rPr>
        <w:t>1×10</w:t>
      </w:r>
      <w:r w:rsidRPr="00A91A7C">
        <w:rPr>
          <w:kern w:val="21"/>
          <w:vertAlign w:val="superscript"/>
          <w:lang w:eastAsia="zh-CN"/>
        </w:rPr>
        <w:t>−5</w:t>
      </w:r>
      <w:r w:rsidRPr="00A91A7C">
        <w:rPr>
          <w:rFonts w:hint="eastAsia"/>
          <w:kern w:val="21"/>
          <w:lang w:eastAsia="zh-CN"/>
        </w:rPr>
        <w:t>，相应于接收机噪声电平增加近</w:t>
      </w:r>
      <w:r w:rsidRPr="00A91A7C">
        <w:rPr>
          <w:kern w:val="21"/>
          <w:lang w:eastAsia="zh-CN"/>
        </w:rPr>
        <w:t>1 dB</w:t>
      </w:r>
      <w:r w:rsidRPr="00A91A7C">
        <w:rPr>
          <w:rFonts w:hint="eastAsia"/>
          <w:kern w:val="21"/>
          <w:lang w:eastAsia="zh-CN"/>
        </w:rPr>
        <w:t>。这等效于接收机输入端干扰对噪声比</w:t>
      </w:r>
      <w:r w:rsidRPr="00A91A7C">
        <w:rPr>
          <w:kern w:val="21"/>
          <w:lang w:eastAsia="zh-CN"/>
        </w:rPr>
        <w:t>(</w:t>
      </w:r>
      <w:r w:rsidRPr="00A91A7C">
        <w:rPr>
          <w:i/>
          <w:kern w:val="21"/>
          <w:lang w:eastAsia="zh-CN"/>
        </w:rPr>
        <w:t>I</w:t>
      </w:r>
      <w:r w:rsidRPr="00A91A7C">
        <w:rPr>
          <w:kern w:val="21"/>
          <w:lang w:eastAsia="zh-CN"/>
        </w:rPr>
        <w:t>/</w:t>
      </w:r>
      <w:r w:rsidRPr="00A91A7C">
        <w:rPr>
          <w:i/>
          <w:kern w:val="21"/>
          <w:lang w:eastAsia="zh-CN"/>
        </w:rPr>
        <w:t>N</w:t>
      </w:r>
      <w:proofErr w:type="gramStart"/>
      <w:r w:rsidRPr="00A91A7C">
        <w:rPr>
          <w:kern w:val="21"/>
          <w:lang w:eastAsia="zh-CN"/>
        </w:rPr>
        <w:t>)</w:t>
      </w:r>
      <w:r w:rsidRPr="00A91A7C">
        <w:rPr>
          <w:i/>
          <w:kern w:val="21"/>
          <w:vertAlign w:val="subscript"/>
          <w:lang w:eastAsia="zh-CN"/>
        </w:rPr>
        <w:t>i</w:t>
      </w:r>
      <w:proofErr w:type="gramEnd"/>
      <w:r w:rsidRPr="00A91A7C">
        <w:rPr>
          <w:rFonts w:hint="eastAsia"/>
          <w:kern w:val="21"/>
          <w:lang w:eastAsia="zh-CN"/>
        </w:rPr>
        <w:t>=</w:t>
      </w:r>
      <w:r w:rsidR="00A91A7C" w:rsidRPr="00A91A7C">
        <w:rPr>
          <w:kern w:val="21"/>
          <w:lang w:eastAsia="zh-CN"/>
        </w:rPr>
        <w:t> </w:t>
      </w:r>
      <w:r w:rsidRPr="00A91A7C">
        <w:rPr>
          <w:kern w:val="21"/>
          <w:lang w:eastAsia="zh-CN"/>
        </w:rPr>
        <w:t>−6</w:t>
      </w:r>
      <w:r w:rsidR="00A91A7C" w:rsidRPr="00A91A7C">
        <w:rPr>
          <w:kern w:val="21"/>
          <w:lang w:eastAsia="zh-CN"/>
        </w:rPr>
        <w:t> </w:t>
      </w:r>
      <w:r w:rsidRPr="00A91A7C">
        <w:rPr>
          <w:kern w:val="21"/>
          <w:lang w:eastAsia="zh-CN"/>
        </w:rPr>
        <w:t>dB</w:t>
      </w:r>
      <w:r w:rsidRPr="00A91A7C">
        <w:rPr>
          <w:rFonts w:hint="eastAsia"/>
          <w:kern w:val="21"/>
          <w:lang w:eastAsia="zh-CN"/>
        </w:rPr>
        <w:t>（例如对</w:t>
      </w:r>
      <w:r w:rsidRPr="00A91A7C">
        <w:rPr>
          <w:kern w:val="21"/>
          <w:lang w:eastAsia="zh-CN"/>
        </w:rPr>
        <w:t>16-QAM</w:t>
      </w:r>
      <w:r w:rsidRPr="00A91A7C">
        <w:rPr>
          <w:rFonts w:hint="eastAsia"/>
          <w:kern w:val="21"/>
          <w:lang w:eastAsia="zh-CN"/>
        </w:rPr>
        <w:t>，</w:t>
      </w:r>
      <w:r w:rsidRPr="00A91A7C">
        <w:rPr>
          <w:kern w:val="21"/>
          <w:lang w:eastAsia="zh-CN"/>
        </w:rPr>
        <w:t>64</w:t>
      </w:r>
      <w:r w:rsidRPr="00A91A7C">
        <w:rPr>
          <w:rFonts w:hint="eastAsia"/>
          <w:kern w:val="21"/>
          <w:lang w:eastAsia="zh-CN"/>
        </w:rPr>
        <w:t>-</w:t>
      </w:r>
      <w:r w:rsidRPr="00A91A7C">
        <w:rPr>
          <w:kern w:val="21"/>
          <w:lang w:eastAsia="zh-CN"/>
        </w:rPr>
        <w:t>QAM</w:t>
      </w:r>
      <w:r w:rsidRPr="00A91A7C">
        <w:rPr>
          <w:rFonts w:hint="eastAsia"/>
          <w:kern w:val="21"/>
          <w:lang w:eastAsia="zh-CN"/>
        </w:rPr>
        <w:t>和</w:t>
      </w:r>
      <w:r w:rsidRPr="00A91A7C">
        <w:rPr>
          <w:kern w:val="21"/>
          <w:lang w:eastAsia="zh-CN"/>
        </w:rPr>
        <w:t>256-QAM</w:t>
      </w:r>
      <w:r w:rsidRPr="00A91A7C">
        <w:rPr>
          <w:rFonts w:hint="eastAsia"/>
          <w:kern w:val="21"/>
          <w:lang w:eastAsia="zh-CN"/>
        </w:rPr>
        <w:t>，</w:t>
      </w:r>
      <w:r w:rsidRPr="00A91A7C">
        <w:rPr>
          <w:i/>
          <w:kern w:val="21"/>
          <w:lang w:eastAsia="zh-CN"/>
        </w:rPr>
        <w:t>I</w:t>
      </w:r>
      <w:r w:rsidRPr="00A91A7C">
        <w:rPr>
          <w:i/>
          <w:kern w:val="21"/>
          <w:vertAlign w:val="subscript"/>
          <w:lang w:eastAsia="zh-CN"/>
        </w:rPr>
        <w:t>max </w:t>
      </w:r>
      <w:r w:rsidRPr="00A91A7C">
        <w:rPr>
          <w:rFonts w:hint="eastAsia"/>
          <w:kern w:val="21"/>
          <w:lang w:eastAsia="zh-CN"/>
        </w:rPr>
        <w:t>=</w:t>
      </w:r>
      <w:r w:rsidRPr="00A91A7C">
        <w:rPr>
          <w:kern w:val="21"/>
          <w:lang w:eastAsia="zh-CN"/>
        </w:rPr>
        <w:t> −96.5</w:t>
      </w:r>
      <w:r w:rsidR="00A91A7C" w:rsidRPr="00A91A7C">
        <w:rPr>
          <w:kern w:val="21"/>
          <w:lang w:eastAsia="zh-CN"/>
        </w:rPr>
        <w:t> </w:t>
      </w:r>
      <w:r w:rsidRPr="00A91A7C">
        <w:rPr>
          <w:kern w:val="21"/>
          <w:lang w:eastAsia="zh-CN"/>
        </w:rPr>
        <w:t>dBm−6</w:t>
      </w:r>
      <w:r w:rsidR="00A91A7C" w:rsidRPr="00A91A7C">
        <w:rPr>
          <w:kern w:val="21"/>
          <w:lang w:eastAsia="zh-CN"/>
        </w:rPr>
        <w:t> </w:t>
      </w:r>
      <w:r w:rsidRPr="00A91A7C">
        <w:rPr>
          <w:kern w:val="21"/>
          <w:lang w:eastAsia="zh-CN"/>
        </w:rPr>
        <w:t xml:space="preserve">dB </w:t>
      </w:r>
      <w:r w:rsidRPr="00A91A7C">
        <w:rPr>
          <w:rFonts w:hint="eastAsia"/>
          <w:kern w:val="21"/>
          <w:lang w:eastAsia="zh-CN"/>
        </w:rPr>
        <w:t>=</w:t>
      </w:r>
      <w:r w:rsidRPr="00A91A7C">
        <w:rPr>
          <w:kern w:val="21"/>
          <w:lang w:eastAsia="zh-CN"/>
        </w:rPr>
        <w:t xml:space="preserve"> </w:t>
      </w:r>
      <w:r>
        <w:rPr>
          <w:kern w:val="21"/>
          <w:lang w:eastAsia="zh-CN"/>
        </w:rPr>
        <w:t>−102.5 dBm</w:t>
      </w:r>
      <w:r>
        <w:rPr>
          <w:rFonts w:hint="eastAsia"/>
          <w:kern w:val="21"/>
          <w:lang w:eastAsia="zh-CN"/>
        </w:rPr>
        <w:t>）。</w:t>
      </w:r>
    </w:p>
    <w:p w:rsidR="00542061" w:rsidRDefault="0095017A">
      <w:pPr>
        <w:snapToGrid w:val="0"/>
        <w:ind w:firstLineChars="200" w:firstLine="480"/>
        <w:rPr>
          <w:kern w:val="21"/>
          <w:lang w:eastAsia="zh-CN"/>
        </w:rPr>
      </w:pPr>
      <w:r>
        <w:rPr>
          <w:rFonts w:hint="eastAsia"/>
          <w:kern w:val="21"/>
          <w:lang w:eastAsia="zh-CN"/>
        </w:rPr>
        <w:t>表</w:t>
      </w:r>
      <w:r>
        <w:rPr>
          <w:kern w:val="21"/>
          <w:lang w:eastAsia="zh-CN"/>
        </w:rPr>
        <w:t>5</w:t>
      </w:r>
      <w:r>
        <w:rPr>
          <w:rFonts w:hint="eastAsia"/>
          <w:kern w:val="21"/>
          <w:lang w:eastAsia="zh-CN"/>
        </w:rPr>
        <w:t>包括了使用表</w:t>
      </w:r>
      <w:r>
        <w:rPr>
          <w:kern w:val="21"/>
          <w:lang w:eastAsia="zh-CN"/>
        </w:rPr>
        <w:t>4</w:t>
      </w:r>
      <w:r>
        <w:rPr>
          <w:rFonts w:hint="eastAsia"/>
          <w:kern w:val="21"/>
          <w:lang w:eastAsia="zh-CN"/>
        </w:rPr>
        <w:t>中的带宽和发射机输出功率以及</w:t>
      </w:r>
      <w:r>
        <w:rPr>
          <w:i/>
          <w:kern w:val="21"/>
          <w:lang w:eastAsia="zh-CN"/>
        </w:rPr>
        <w:t>I</w:t>
      </w:r>
      <w:r>
        <w:rPr>
          <w:i/>
          <w:kern w:val="21"/>
          <w:vertAlign w:val="subscript"/>
          <w:lang w:eastAsia="zh-CN"/>
        </w:rPr>
        <w:t>max</w:t>
      </w:r>
      <w:r>
        <w:rPr>
          <w:kern w:val="21"/>
          <w:lang w:eastAsia="zh-CN"/>
        </w:rPr>
        <w:t> </w:t>
      </w:r>
      <w:r>
        <w:rPr>
          <w:rFonts w:hint="eastAsia"/>
          <w:kern w:val="21"/>
          <w:lang w:eastAsia="zh-CN"/>
        </w:rPr>
        <w:t>=</w:t>
      </w:r>
      <w:r>
        <w:rPr>
          <w:kern w:val="21"/>
          <w:lang w:eastAsia="zh-CN"/>
        </w:rPr>
        <w:t xml:space="preserve"> –102.5 dBm</w:t>
      </w:r>
      <w:r>
        <w:rPr>
          <w:rFonts w:hint="eastAsia"/>
          <w:kern w:val="21"/>
          <w:lang w:eastAsia="zh-CN"/>
        </w:rPr>
        <w:t>计算得到的</w:t>
      </w:r>
      <w:r>
        <w:rPr>
          <w:kern w:val="21"/>
          <w:lang w:eastAsia="zh-CN"/>
        </w:rPr>
        <w:t>SUE</w:t>
      </w:r>
      <w:r>
        <w:rPr>
          <w:rFonts w:hint="eastAsia"/>
          <w:kern w:val="21"/>
          <w:lang w:eastAsia="zh-CN"/>
        </w:rPr>
        <w:t>值。表</w:t>
      </w:r>
      <w:r>
        <w:rPr>
          <w:kern w:val="21"/>
          <w:lang w:eastAsia="zh-CN"/>
        </w:rPr>
        <w:t>5</w:t>
      </w:r>
      <w:r>
        <w:rPr>
          <w:rFonts w:hint="eastAsia"/>
          <w:kern w:val="21"/>
          <w:lang w:eastAsia="zh-CN"/>
        </w:rPr>
        <w:t>中的</w:t>
      </w:r>
      <w:r>
        <w:rPr>
          <w:kern w:val="21"/>
          <w:lang w:eastAsia="zh-CN"/>
        </w:rPr>
        <w:t>SUE</w:t>
      </w:r>
      <w:r>
        <w:rPr>
          <w:rFonts w:hint="eastAsia"/>
          <w:kern w:val="21"/>
          <w:lang w:eastAsia="zh-CN"/>
        </w:rPr>
        <w:t>的项是针对三种不同调制类型和三种天线的。从频谱利用的角度看，有较高</w:t>
      </w:r>
      <w:r>
        <w:rPr>
          <w:kern w:val="21"/>
          <w:lang w:eastAsia="zh-CN"/>
        </w:rPr>
        <w:t>SUE</w:t>
      </w:r>
      <w:r>
        <w:rPr>
          <w:rFonts w:hint="eastAsia"/>
          <w:kern w:val="21"/>
          <w:lang w:eastAsia="zh-CN"/>
        </w:rPr>
        <w:t>值的系统更有效。应该强调的是计算结果清楚地表明</w:t>
      </w:r>
      <w:r>
        <w:rPr>
          <w:kern w:val="21"/>
          <w:lang w:eastAsia="zh-CN"/>
        </w:rPr>
        <w:t>SUE</w:t>
      </w:r>
      <w:r>
        <w:rPr>
          <w:rFonts w:hint="eastAsia"/>
          <w:kern w:val="21"/>
          <w:lang w:eastAsia="zh-CN"/>
        </w:rPr>
        <w:t>随着天线类型出现明显的变化。例如，对于</w:t>
      </w:r>
      <w:r>
        <w:rPr>
          <w:kern w:val="21"/>
          <w:lang w:eastAsia="zh-CN"/>
        </w:rPr>
        <w:t>64-QAM</w:t>
      </w:r>
      <w:r>
        <w:rPr>
          <w:rFonts w:hint="eastAsia"/>
          <w:kern w:val="21"/>
          <w:lang w:eastAsia="zh-CN"/>
        </w:rPr>
        <w:t>，</w:t>
      </w:r>
      <w:r>
        <w:rPr>
          <w:kern w:val="21"/>
          <w:lang w:eastAsia="zh-CN"/>
        </w:rPr>
        <w:t>TD</w:t>
      </w:r>
      <w:r>
        <w:rPr>
          <w:rFonts w:hint="eastAsia"/>
          <w:kern w:val="21"/>
          <w:lang w:eastAsia="zh-CN"/>
        </w:rPr>
        <w:t>天线的</w:t>
      </w:r>
      <w:r>
        <w:rPr>
          <w:kern w:val="21"/>
          <w:lang w:eastAsia="zh-CN"/>
        </w:rPr>
        <w:t>SUE</w:t>
      </w:r>
      <w:r>
        <w:rPr>
          <w:rFonts w:hint="eastAsia"/>
          <w:kern w:val="21"/>
          <w:lang w:eastAsia="zh-CN"/>
        </w:rPr>
        <w:t>是</w:t>
      </w:r>
      <w:r>
        <w:rPr>
          <w:kern w:val="21"/>
          <w:lang w:eastAsia="zh-CN"/>
        </w:rPr>
        <w:t>0.201</w:t>
      </w:r>
      <w:r>
        <w:rPr>
          <w:rFonts w:hint="eastAsia"/>
          <w:kern w:val="21"/>
          <w:lang w:eastAsia="zh-CN"/>
        </w:rPr>
        <w:t>，而对于</w:t>
      </w:r>
      <w:r>
        <w:rPr>
          <w:kern w:val="21"/>
          <w:lang w:eastAsia="zh-CN"/>
        </w:rPr>
        <w:t>SHD</w:t>
      </w:r>
      <w:r>
        <w:rPr>
          <w:rFonts w:hint="eastAsia"/>
          <w:kern w:val="21"/>
          <w:lang w:eastAsia="zh-CN"/>
        </w:rPr>
        <w:t>和</w:t>
      </w:r>
      <w:r>
        <w:rPr>
          <w:kern w:val="21"/>
          <w:lang w:eastAsia="zh-CN"/>
        </w:rPr>
        <w:t>CHR</w:t>
      </w:r>
      <w:r>
        <w:rPr>
          <w:rFonts w:hint="eastAsia"/>
          <w:kern w:val="21"/>
          <w:lang w:eastAsia="zh-CN"/>
        </w:rPr>
        <w:t>分别为</w:t>
      </w:r>
      <w:r>
        <w:rPr>
          <w:kern w:val="21"/>
          <w:lang w:eastAsia="zh-CN"/>
        </w:rPr>
        <w:t>0.212</w:t>
      </w:r>
      <w:r>
        <w:rPr>
          <w:rFonts w:hint="eastAsia"/>
          <w:kern w:val="21"/>
          <w:lang w:eastAsia="zh-CN"/>
        </w:rPr>
        <w:t>和</w:t>
      </w:r>
      <w:r>
        <w:rPr>
          <w:kern w:val="21"/>
          <w:lang w:eastAsia="zh-CN"/>
        </w:rPr>
        <w:t>0.811</w:t>
      </w:r>
      <w:r>
        <w:rPr>
          <w:rFonts w:hint="eastAsia"/>
          <w:kern w:val="21"/>
          <w:lang w:eastAsia="zh-CN"/>
        </w:rPr>
        <w:t>。</w:t>
      </w:r>
    </w:p>
    <w:p w:rsidR="0080018C" w:rsidRDefault="0095017A" w:rsidP="005A17E8">
      <w:pPr>
        <w:tabs>
          <w:tab w:val="clear" w:pos="794"/>
          <w:tab w:val="clear" w:pos="1191"/>
          <w:tab w:val="clear" w:pos="1588"/>
          <w:tab w:val="clear" w:pos="1985"/>
        </w:tabs>
        <w:adjustRightInd/>
        <w:spacing w:before="0"/>
        <w:jc w:val="left"/>
        <w:textAlignment w:val="auto"/>
        <w:rPr>
          <w:kern w:val="21"/>
          <w:lang w:eastAsia="zh-CN"/>
        </w:rPr>
      </w:pPr>
      <w:r>
        <w:rPr>
          <w:rFonts w:hint="eastAsia"/>
          <w:kern w:val="21"/>
          <w:lang w:eastAsia="zh-CN"/>
        </w:rPr>
        <w:t>因此，表</w:t>
      </w:r>
      <w:r>
        <w:rPr>
          <w:kern w:val="21"/>
          <w:lang w:eastAsia="zh-CN"/>
        </w:rPr>
        <w:t>5</w:t>
      </w:r>
      <w:r>
        <w:rPr>
          <w:rFonts w:hint="eastAsia"/>
          <w:kern w:val="21"/>
          <w:lang w:eastAsia="zh-CN"/>
        </w:rPr>
        <w:t>中所示的结果清楚地表明仅当同时考虑了天线和调制效果的情况下才能实现</w:t>
      </w:r>
      <w:r>
        <w:rPr>
          <w:kern w:val="21"/>
          <w:lang w:eastAsia="zh-CN"/>
        </w:rPr>
        <w:t>SUE</w:t>
      </w:r>
      <w:r>
        <w:rPr>
          <w:rFonts w:hint="eastAsia"/>
          <w:kern w:val="21"/>
          <w:lang w:eastAsia="zh-CN"/>
        </w:rPr>
        <w:t>的优化。</w:t>
      </w:r>
    </w:p>
    <w:p w:rsidR="0080018C" w:rsidRDefault="0080018C">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rsidR="00542061" w:rsidRPr="005A17E8" w:rsidRDefault="0095017A">
      <w:pPr>
        <w:pStyle w:val="TableNo"/>
        <w:rPr>
          <w:szCs w:val="24"/>
        </w:rPr>
      </w:pPr>
      <w:r w:rsidRPr="005A17E8">
        <w:rPr>
          <w:rFonts w:hint="eastAsia"/>
          <w:szCs w:val="24"/>
        </w:rPr>
        <w:lastRenderedPageBreak/>
        <w:t>表</w:t>
      </w:r>
      <w:r w:rsidRPr="005A17E8">
        <w:rPr>
          <w:szCs w:val="24"/>
        </w:rPr>
        <w:t>5</w:t>
      </w:r>
    </w:p>
    <w:p w:rsidR="00542061" w:rsidRPr="005A17E8" w:rsidRDefault="0095017A">
      <w:pPr>
        <w:pStyle w:val="Tabletitle"/>
        <w:rPr>
          <w:szCs w:val="24"/>
        </w:rPr>
      </w:pPr>
      <w:r w:rsidRPr="005A17E8">
        <w:rPr>
          <w:rFonts w:hint="eastAsia"/>
          <w:szCs w:val="24"/>
        </w:rPr>
        <w:t>频谱利用效率</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268"/>
        <w:gridCol w:w="1701"/>
        <w:gridCol w:w="1701"/>
        <w:gridCol w:w="1701"/>
      </w:tblGrid>
      <w:tr w:rsidR="00542061" w:rsidRPr="005A17E8">
        <w:trPr>
          <w:cantSplit/>
          <w:jc w:val="center"/>
        </w:trPr>
        <w:tc>
          <w:tcPr>
            <w:tcW w:w="2268" w:type="dxa"/>
            <w:vMerge w:val="restart"/>
            <w:vAlign w:val="center"/>
          </w:tcPr>
          <w:p w:rsidR="00542061" w:rsidRPr="005A17E8" w:rsidRDefault="0095017A" w:rsidP="0075047C">
            <w:pPr>
              <w:pStyle w:val="Tabletext"/>
              <w:tabs>
                <w:tab w:val="left" w:pos="1985"/>
              </w:tabs>
              <w:spacing w:before="60" w:after="60"/>
              <w:jc w:val="center"/>
              <w:rPr>
                <w:b/>
                <w:kern w:val="21"/>
                <w:szCs w:val="22"/>
              </w:rPr>
            </w:pPr>
            <w:r w:rsidRPr="005A17E8">
              <w:rPr>
                <w:rFonts w:hint="eastAsia"/>
                <w:b/>
                <w:kern w:val="21"/>
                <w:szCs w:val="22"/>
              </w:rPr>
              <w:t>阶数</w:t>
            </w:r>
          </w:p>
        </w:tc>
        <w:tc>
          <w:tcPr>
            <w:tcW w:w="5103" w:type="dxa"/>
            <w:gridSpan w:val="3"/>
          </w:tcPr>
          <w:p w:rsidR="00542061" w:rsidRPr="005A17E8" w:rsidRDefault="0095017A" w:rsidP="0075047C">
            <w:pPr>
              <w:pStyle w:val="Tabletext"/>
              <w:tabs>
                <w:tab w:val="left" w:pos="1985"/>
              </w:tabs>
              <w:spacing w:before="60" w:after="60"/>
              <w:jc w:val="center"/>
              <w:rPr>
                <w:b/>
                <w:kern w:val="21"/>
                <w:szCs w:val="22"/>
                <w:lang w:eastAsia="zh-CN"/>
              </w:rPr>
            </w:pPr>
            <w:r w:rsidRPr="005A17E8">
              <w:rPr>
                <w:rFonts w:hint="eastAsia"/>
                <w:b/>
                <w:kern w:val="21"/>
                <w:szCs w:val="22"/>
                <w:lang w:eastAsia="zh-CN"/>
              </w:rPr>
              <w:t>不同天线类型的</w:t>
            </w:r>
            <w:r w:rsidRPr="005A17E8">
              <w:rPr>
                <w:b/>
                <w:kern w:val="21"/>
                <w:szCs w:val="22"/>
                <w:lang w:eastAsia="zh-CN"/>
              </w:rPr>
              <w:t>SUE</w:t>
            </w:r>
          </w:p>
        </w:tc>
      </w:tr>
      <w:tr w:rsidR="00542061" w:rsidRPr="005A17E8">
        <w:trPr>
          <w:cantSplit/>
          <w:jc w:val="center"/>
        </w:trPr>
        <w:tc>
          <w:tcPr>
            <w:tcW w:w="2268" w:type="dxa"/>
            <w:vMerge/>
          </w:tcPr>
          <w:p w:rsidR="00542061" w:rsidRPr="005A17E8" w:rsidRDefault="00542061" w:rsidP="0075047C">
            <w:pPr>
              <w:pStyle w:val="Tabletext"/>
              <w:tabs>
                <w:tab w:val="left" w:pos="1985"/>
              </w:tabs>
              <w:spacing w:before="60" w:after="60"/>
              <w:jc w:val="center"/>
              <w:rPr>
                <w:b/>
                <w:kern w:val="21"/>
                <w:szCs w:val="22"/>
                <w:lang w:eastAsia="zh-CN"/>
              </w:rPr>
            </w:pPr>
          </w:p>
        </w:tc>
        <w:tc>
          <w:tcPr>
            <w:tcW w:w="1701" w:type="dxa"/>
          </w:tcPr>
          <w:p w:rsidR="00542061" w:rsidRPr="005A17E8" w:rsidRDefault="0095017A" w:rsidP="0075047C">
            <w:pPr>
              <w:pStyle w:val="Tabletext"/>
              <w:tabs>
                <w:tab w:val="left" w:pos="1985"/>
              </w:tabs>
              <w:spacing w:before="60" w:after="60"/>
              <w:jc w:val="center"/>
              <w:rPr>
                <w:b/>
                <w:kern w:val="21"/>
                <w:szCs w:val="22"/>
              </w:rPr>
            </w:pPr>
            <w:r w:rsidRPr="005A17E8">
              <w:rPr>
                <w:b/>
                <w:kern w:val="21"/>
                <w:szCs w:val="22"/>
              </w:rPr>
              <w:t>STD</w:t>
            </w:r>
          </w:p>
        </w:tc>
        <w:tc>
          <w:tcPr>
            <w:tcW w:w="1701" w:type="dxa"/>
          </w:tcPr>
          <w:p w:rsidR="00542061" w:rsidRPr="005A17E8" w:rsidRDefault="0095017A" w:rsidP="0075047C">
            <w:pPr>
              <w:pStyle w:val="Tabletext"/>
              <w:tabs>
                <w:tab w:val="left" w:pos="1985"/>
              </w:tabs>
              <w:spacing w:before="60" w:after="60"/>
              <w:jc w:val="center"/>
              <w:rPr>
                <w:b/>
                <w:kern w:val="21"/>
                <w:szCs w:val="22"/>
              </w:rPr>
            </w:pPr>
            <w:r w:rsidRPr="005A17E8">
              <w:rPr>
                <w:b/>
                <w:kern w:val="21"/>
                <w:szCs w:val="22"/>
              </w:rPr>
              <w:t>SHD</w:t>
            </w:r>
          </w:p>
        </w:tc>
        <w:tc>
          <w:tcPr>
            <w:tcW w:w="1701" w:type="dxa"/>
          </w:tcPr>
          <w:p w:rsidR="00542061" w:rsidRPr="005A17E8" w:rsidRDefault="0095017A" w:rsidP="0075047C">
            <w:pPr>
              <w:pStyle w:val="Tabletext"/>
              <w:tabs>
                <w:tab w:val="left" w:pos="1985"/>
              </w:tabs>
              <w:spacing w:before="60" w:after="60"/>
              <w:jc w:val="center"/>
              <w:rPr>
                <w:b/>
                <w:kern w:val="21"/>
                <w:szCs w:val="22"/>
              </w:rPr>
            </w:pPr>
            <w:r w:rsidRPr="005A17E8">
              <w:rPr>
                <w:b/>
                <w:kern w:val="21"/>
                <w:szCs w:val="22"/>
              </w:rPr>
              <w:t>CHR</w:t>
            </w:r>
          </w:p>
        </w:tc>
      </w:tr>
      <w:tr w:rsidR="00542061" w:rsidRPr="005A17E8">
        <w:trPr>
          <w:jc w:val="center"/>
        </w:trPr>
        <w:tc>
          <w:tcPr>
            <w:tcW w:w="2268"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1</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16-QAM</w:t>
            </w:r>
            <w:r w:rsidRPr="005A17E8">
              <w:rPr>
                <w:kern w:val="21"/>
                <w:szCs w:val="22"/>
              </w:rPr>
              <w:br/>
            </w:r>
            <w:r w:rsidRPr="005A17E8">
              <w:rPr>
                <w:rFonts w:hint="eastAsia"/>
                <w:kern w:val="21"/>
                <w:szCs w:val="22"/>
              </w:rPr>
              <w:t>（</w:t>
            </w:r>
            <w:r w:rsidRPr="005A17E8">
              <w:rPr>
                <w:kern w:val="21"/>
                <w:szCs w:val="22"/>
              </w:rPr>
              <w:t>0.307</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16-QAM</w:t>
            </w:r>
            <w:r w:rsidRPr="005A17E8">
              <w:rPr>
                <w:kern w:val="21"/>
                <w:szCs w:val="22"/>
              </w:rPr>
              <w:br/>
            </w:r>
            <w:r w:rsidRPr="005A17E8">
              <w:rPr>
                <w:rFonts w:hint="eastAsia"/>
                <w:kern w:val="21"/>
                <w:szCs w:val="22"/>
              </w:rPr>
              <w:t>（</w:t>
            </w:r>
            <w:r w:rsidRPr="005A17E8">
              <w:rPr>
                <w:kern w:val="21"/>
                <w:szCs w:val="22"/>
              </w:rPr>
              <w:t>0.282</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256-QAM</w:t>
            </w:r>
            <w:r w:rsidRPr="005A17E8">
              <w:rPr>
                <w:kern w:val="21"/>
                <w:szCs w:val="22"/>
              </w:rPr>
              <w:br/>
            </w:r>
            <w:r w:rsidRPr="005A17E8">
              <w:rPr>
                <w:rFonts w:hint="eastAsia"/>
                <w:kern w:val="21"/>
                <w:szCs w:val="22"/>
              </w:rPr>
              <w:t>（</w:t>
            </w:r>
            <w:r w:rsidRPr="005A17E8">
              <w:rPr>
                <w:kern w:val="21"/>
                <w:szCs w:val="22"/>
              </w:rPr>
              <w:t>0.841</w:t>
            </w:r>
            <w:r w:rsidRPr="005A17E8">
              <w:rPr>
                <w:rFonts w:hint="eastAsia"/>
                <w:kern w:val="21"/>
                <w:szCs w:val="22"/>
              </w:rPr>
              <w:t>）</w:t>
            </w:r>
          </w:p>
        </w:tc>
      </w:tr>
      <w:tr w:rsidR="00542061" w:rsidRPr="005A17E8">
        <w:trPr>
          <w:jc w:val="center"/>
        </w:trPr>
        <w:tc>
          <w:tcPr>
            <w:tcW w:w="2268"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2</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64-QAM</w:t>
            </w:r>
            <w:r w:rsidRPr="005A17E8">
              <w:rPr>
                <w:kern w:val="21"/>
                <w:szCs w:val="22"/>
              </w:rPr>
              <w:br/>
            </w:r>
            <w:r w:rsidRPr="005A17E8">
              <w:rPr>
                <w:rFonts w:hint="eastAsia"/>
                <w:kern w:val="21"/>
                <w:szCs w:val="22"/>
              </w:rPr>
              <w:t>（</w:t>
            </w:r>
            <w:r w:rsidRPr="005A17E8">
              <w:rPr>
                <w:kern w:val="21"/>
                <w:szCs w:val="22"/>
              </w:rPr>
              <w:t>0.201</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64-QAM</w:t>
            </w:r>
            <w:r w:rsidRPr="005A17E8">
              <w:rPr>
                <w:kern w:val="21"/>
                <w:szCs w:val="22"/>
              </w:rPr>
              <w:br/>
            </w:r>
            <w:r w:rsidRPr="005A17E8">
              <w:rPr>
                <w:rFonts w:hint="eastAsia"/>
                <w:kern w:val="21"/>
                <w:szCs w:val="22"/>
              </w:rPr>
              <w:t>（</w:t>
            </w:r>
            <w:r w:rsidRPr="005A17E8">
              <w:rPr>
                <w:kern w:val="21"/>
                <w:szCs w:val="22"/>
              </w:rPr>
              <w:t>0.212</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64-QAM</w:t>
            </w:r>
            <w:r w:rsidRPr="005A17E8">
              <w:rPr>
                <w:kern w:val="21"/>
                <w:szCs w:val="22"/>
              </w:rPr>
              <w:br/>
            </w:r>
            <w:r w:rsidRPr="005A17E8">
              <w:rPr>
                <w:rFonts w:hint="eastAsia"/>
                <w:kern w:val="21"/>
                <w:szCs w:val="22"/>
              </w:rPr>
              <w:t>（</w:t>
            </w:r>
            <w:r w:rsidRPr="005A17E8">
              <w:rPr>
                <w:kern w:val="21"/>
                <w:szCs w:val="22"/>
              </w:rPr>
              <w:t>0.811</w:t>
            </w:r>
            <w:r w:rsidRPr="005A17E8">
              <w:rPr>
                <w:rFonts w:hint="eastAsia"/>
                <w:kern w:val="21"/>
                <w:szCs w:val="22"/>
              </w:rPr>
              <w:t>）</w:t>
            </w:r>
          </w:p>
        </w:tc>
      </w:tr>
      <w:tr w:rsidR="00542061" w:rsidRPr="005A17E8" w:rsidTr="0075047C">
        <w:trPr>
          <w:trHeight w:val="459"/>
          <w:jc w:val="center"/>
        </w:trPr>
        <w:tc>
          <w:tcPr>
            <w:tcW w:w="2268"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3</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256-QAM</w:t>
            </w:r>
            <w:r w:rsidRPr="005A17E8">
              <w:rPr>
                <w:kern w:val="21"/>
                <w:szCs w:val="22"/>
              </w:rPr>
              <w:br/>
            </w:r>
            <w:r w:rsidRPr="005A17E8">
              <w:rPr>
                <w:rFonts w:hint="eastAsia"/>
                <w:kern w:val="21"/>
                <w:szCs w:val="22"/>
              </w:rPr>
              <w:t>（</w:t>
            </w:r>
            <w:r w:rsidRPr="005A17E8">
              <w:rPr>
                <w:kern w:val="21"/>
                <w:szCs w:val="22"/>
              </w:rPr>
              <w:t>0.112</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256-QAM</w:t>
            </w:r>
            <w:r w:rsidRPr="005A17E8">
              <w:rPr>
                <w:kern w:val="21"/>
                <w:szCs w:val="22"/>
              </w:rPr>
              <w:br/>
            </w:r>
            <w:r w:rsidRPr="005A17E8">
              <w:rPr>
                <w:rFonts w:hint="eastAsia"/>
                <w:kern w:val="21"/>
                <w:szCs w:val="22"/>
              </w:rPr>
              <w:t>（</w:t>
            </w:r>
            <w:r w:rsidRPr="005A17E8">
              <w:rPr>
                <w:kern w:val="21"/>
                <w:szCs w:val="22"/>
              </w:rPr>
              <w:t>0.144</w:t>
            </w:r>
            <w:r w:rsidRPr="005A17E8">
              <w:rPr>
                <w:rFonts w:hint="eastAsia"/>
                <w:kern w:val="21"/>
                <w:szCs w:val="22"/>
              </w:rPr>
              <w:t>）</w:t>
            </w:r>
          </w:p>
        </w:tc>
        <w:tc>
          <w:tcPr>
            <w:tcW w:w="1701" w:type="dxa"/>
          </w:tcPr>
          <w:p w:rsidR="00542061" w:rsidRPr="005A17E8" w:rsidRDefault="0095017A" w:rsidP="0075047C">
            <w:pPr>
              <w:pStyle w:val="Tabletext"/>
              <w:tabs>
                <w:tab w:val="left" w:pos="1985"/>
              </w:tabs>
              <w:spacing w:before="60" w:after="60"/>
              <w:jc w:val="center"/>
              <w:rPr>
                <w:kern w:val="21"/>
                <w:szCs w:val="22"/>
              </w:rPr>
            </w:pPr>
            <w:r w:rsidRPr="005A17E8">
              <w:rPr>
                <w:kern w:val="21"/>
                <w:szCs w:val="22"/>
              </w:rPr>
              <w:t>16-QAM</w:t>
            </w:r>
            <w:r w:rsidRPr="005A17E8">
              <w:rPr>
                <w:kern w:val="21"/>
                <w:szCs w:val="22"/>
              </w:rPr>
              <w:br/>
            </w:r>
            <w:r w:rsidRPr="005A17E8">
              <w:rPr>
                <w:rFonts w:hint="eastAsia"/>
                <w:kern w:val="21"/>
                <w:szCs w:val="22"/>
              </w:rPr>
              <w:t>（</w:t>
            </w:r>
            <w:r w:rsidRPr="005A17E8">
              <w:rPr>
                <w:kern w:val="21"/>
                <w:szCs w:val="22"/>
              </w:rPr>
              <w:t>0.709</w:t>
            </w:r>
            <w:r w:rsidRPr="005A17E8">
              <w:rPr>
                <w:rFonts w:hint="eastAsia"/>
                <w:kern w:val="21"/>
                <w:szCs w:val="22"/>
              </w:rPr>
              <w:t>）</w:t>
            </w:r>
          </w:p>
        </w:tc>
      </w:tr>
    </w:tbl>
    <w:p w:rsidR="00542061" w:rsidRDefault="0095017A">
      <w:pPr>
        <w:snapToGrid w:val="0"/>
        <w:spacing w:before="240"/>
        <w:ind w:firstLineChars="200" w:firstLine="480"/>
        <w:rPr>
          <w:kern w:val="21"/>
          <w:lang w:eastAsia="zh-CN"/>
        </w:rPr>
      </w:pPr>
      <w:r>
        <w:rPr>
          <w:rFonts w:hint="eastAsia"/>
          <w:kern w:val="21"/>
          <w:lang w:eastAsia="zh-CN"/>
        </w:rPr>
        <w:t>分析结果也显示对于</w:t>
      </w:r>
      <w:r>
        <w:rPr>
          <w:kern w:val="21"/>
          <w:lang w:eastAsia="zh-CN"/>
        </w:rPr>
        <w:t>STD</w:t>
      </w:r>
      <w:r>
        <w:rPr>
          <w:rFonts w:hint="eastAsia"/>
          <w:kern w:val="21"/>
          <w:lang w:eastAsia="zh-CN"/>
        </w:rPr>
        <w:t>和</w:t>
      </w:r>
      <w:r>
        <w:rPr>
          <w:kern w:val="21"/>
          <w:lang w:eastAsia="zh-CN"/>
        </w:rPr>
        <w:t>SHD</w:t>
      </w:r>
      <w:r>
        <w:rPr>
          <w:rFonts w:hint="eastAsia"/>
          <w:kern w:val="21"/>
          <w:lang w:eastAsia="zh-CN"/>
        </w:rPr>
        <w:t>天线，</w:t>
      </w:r>
      <w:r>
        <w:rPr>
          <w:kern w:val="21"/>
          <w:lang w:eastAsia="zh-CN"/>
        </w:rPr>
        <w:t>64-QAM</w:t>
      </w:r>
      <w:r>
        <w:rPr>
          <w:rFonts w:hint="eastAsia"/>
          <w:kern w:val="21"/>
          <w:lang w:eastAsia="zh-CN"/>
        </w:rPr>
        <w:t>的</w:t>
      </w:r>
      <w:r>
        <w:rPr>
          <w:kern w:val="21"/>
          <w:lang w:eastAsia="zh-CN"/>
        </w:rPr>
        <w:t>SUE</w:t>
      </w:r>
      <w:r>
        <w:rPr>
          <w:rFonts w:hint="eastAsia"/>
          <w:kern w:val="21"/>
          <w:lang w:eastAsia="zh-CN"/>
        </w:rPr>
        <w:t>比</w:t>
      </w:r>
      <w:r>
        <w:rPr>
          <w:kern w:val="21"/>
          <w:lang w:eastAsia="zh-CN"/>
        </w:rPr>
        <w:t>256-QAM</w:t>
      </w:r>
      <w:r>
        <w:rPr>
          <w:rFonts w:hint="eastAsia"/>
          <w:kern w:val="21"/>
          <w:lang w:eastAsia="zh-CN"/>
        </w:rPr>
        <w:t>的高，但对</w:t>
      </w:r>
      <w:r>
        <w:rPr>
          <w:kern w:val="21"/>
          <w:lang w:eastAsia="zh-CN"/>
        </w:rPr>
        <w:t>CHR</w:t>
      </w:r>
      <w:r>
        <w:rPr>
          <w:rFonts w:hint="eastAsia"/>
          <w:kern w:val="21"/>
          <w:lang w:eastAsia="zh-CN"/>
        </w:rPr>
        <w:t>则不是这样。表</w:t>
      </w:r>
      <w:r>
        <w:rPr>
          <w:kern w:val="21"/>
          <w:lang w:eastAsia="zh-CN"/>
        </w:rPr>
        <w:t>6</w:t>
      </w:r>
      <w:r>
        <w:rPr>
          <w:rFonts w:hint="eastAsia"/>
          <w:kern w:val="21"/>
          <w:lang w:eastAsia="zh-CN"/>
        </w:rPr>
        <w:t>帮助解释为什么对于超高性能的</w:t>
      </w:r>
      <w:r>
        <w:rPr>
          <w:kern w:val="21"/>
          <w:lang w:eastAsia="zh-CN"/>
        </w:rPr>
        <w:t>SHD</w:t>
      </w:r>
      <w:r>
        <w:rPr>
          <w:rFonts w:hint="eastAsia"/>
          <w:kern w:val="21"/>
          <w:lang w:eastAsia="zh-CN"/>
        </w:rPr>
        <w:t>天线，</w:t>
      </w:r>
      <w:r>
        <w:rPr>
          <w:kern w:val="21"/>
          <w:lang w:eastAsia="zh-CN"/>
        </w:rPr>
        <w:t>64-QAM</w:t>
      </w:r>
      <w:r>
        <w:rPr>
          <w:rFonts w:hint="eastAsia"/>
          <w:kern w:val="21"/>
          <w:lang w:eastAsia="zh-CN"/>
        </w:rPr>
        <w:t>比</w:t>
      </w:r>
      <w:r>
        <w:rPr>
          <w:kern w:val="21"/>
          <w:lang w:eastAsia="zh-CN"/>
        </w:rPr>
        <w:t>256-QAM</w:t>
      </w:r>
      <w:r>
        <w:rPr>
          <w:rFonts w:hint="eastAsia"/>
          <w:kern w:val="21"/>
          <w:lang w:eastAsia="zh-CN"/>
        </w:rPr>
        <w:t>的频谱效率更高。模型中的输入参数在表中提供。</w:t>
      </w:r>
      <w:r>
        <w:rPr>
          <w:kern w:val="21"/>
          <w:lang w:eastAsia="zh-CN"/>
        </w:rPr>
        <w:t>VCs</w:t>
      </w:r>
      <w:r>
        <w:rPr>
          <w:rFonts w:hint="eastAsia"/>
          <w:kern w:val="21"/>
          <w:lang w:eastAsia="zh-CN"/>
        </w:rPr>
        <w:t>的数量对</w:t>
      </w:r>
      <w:r>
        <w:rPr>
          <w:kern w:val="21"/>
          <w:lang w:eastAsia="zh-CN"/>
        </w:rPr>
        <w:t>64-QAM</w:t>
      </w:r>
      <w:r>
        <w:rPr>
          <w:rFonts w:hint="eastAsia"/>
          <w:kern w:val="21"/>
          <w:lang w:eastAsia="zh-CN"/>
        </w:rPr>
        <w:t>是</w:t>
      </w:r>
      <w:r>
        <w:rPr>
          <w:kern w:val="21"/>
          <w:lang w:eastAsia="zh-CN"/>
        </w:rPr>
        <w:t>2016</w:t>
      </w:r>
      <w:r>
        <w:rPr>
          <w:rFonts w:hint="eastAsia"/>
          <w:kern w:val="21"/>
          <w:lang w:eastAsia="zh-CN"/>
        </w:rPr>
        <w:t>，对</w:t>
      </w:r>
      <w:r>
        <w:rPr>
          <w:kern w:val="21"/>
          <w:lang w:eastAsia="zh-CN"/>
        </w:rPr>
        <w:t>256-QAM</w:t>
      </w:r>
      <w:r>
        <w:rPr>
          <w:rFonts w:hint="eastAsia"/>
          <w:kern w:val="21"/>
          <w:lang w:eastAsia="zh-CN"/>
        </w:rPr>
        <w:t>是</w:t>
      </w:r>
      <w:r>
        <w:rPr>
          <w:kern w:val="21"/>
          <w:lang w:eastAsia="zh-CN"/>
        </w:rPr>
        <w:t>2688</w:t>
      </w:r>
      <w:r>
        <w:rPr>
          <w:rFonts w:hint="eastAsia"/>
          <w:kern w:val="21"/>
          <w:lang w:eastAsia="zh-CN"/>
        </w:rPr>
        <w:t>。需要的系统带宽</w:t>
      </w:r>
      <w:r>
        <w:rPr>
          <w:kern w:val="21"/>
          <w:lang w:eastAsia="zh-CN"/>
        </w:rPr>
        <w:t>B</w:t>
      </w:r>
      <w:r>
        <w:rPr>
          <w:rFonts w:hint="eastAsia"/>
          <w:kern w:val="21"/>
          <w:lang w:eastAsia="zh-CN"/>
        </w:rPr>
        <w:t>，对</w:t>
      </w:r>
      <w:r>
        <w:rPr>
          <w:kern w:val="21"/>
          <w:lang w:eastAsia="zh-CN"/>
        </w:rPr>
        <w:t>64-</w:t>
      </w:r>
      <w:r>
        <w:rPr>
          <w:rFonts w:hint="eastAsia"/>
          <w:kern w:val="21"/>
          <w:lang w:eastAsia="zh-CN"/>
        </w:rPr>
        <w:t>QAM</w:t>
      </w:r>
      <w:r>
        <w:rPr>
          <w:rFonts w:hint="eastAsia"/>
          <w:kern w:val="21"/>
          <w:lang w:eastAsia="zh-CN"/>
        </w:rPr>
        <w:t>和</w:t>
      </w:r>
      <w:r>
        <w:rPr>
          <w:kern w:val="21"/>
          <w:lang w:eastAsia="zh-CN"/>
        </w:rPr>
        <w:t>256-QAM</w:t>
      </w:r>
      <w:r>
        <w:rPr>
          <w:kern w:val="21"/>
          <w:lang w:eastAsia="zh-CN"/>
        </w:rPr>
        <w:t>（</w:t>
      </w:r>
      <w:r>
        <w:rPr>
          <w:i/>
          <w:kern w:val="21"/>
          <w:lang w:eastAsia="zh-CN"/>
        </w:rPr>
        <w:t>B</w:t>
      </w:r>
      <w:r>
        <w:rPr>
          <w:rFonts w:hint="eastAsia"/>
          <w:kern w:val="21"/>
          <w:lang w:eastAsia="zh-CN"/>
        </w:rPr>
        <w:t>=</w:t>
      </w:r>
      <w:r>
        <w:rPr>
          <w:kern w:val="21"/>
          <w:lang w:eastAsia="zh-CN"/>
        </w:rPr>
        <w:t xml:space="preserve"> 22.5 MHz</w:t>
      </w:r>
      <w:r>
        <w:rPr>
          <w:rFonts w:hint="eastAsia"/>
          <w:kern w:val="21"/>
          <w:lang w:eastAsia="zh-CN"/>
        </w:rPr>
        <w:t>）是相同的。但是，</w:t>
      </w:r>
      <w:r>
        <w:rPr>
          <w:kern w:val="21"/>
          <w:lang w:eastAsia="zh-CN"/>
        </w:rPr>
        <w:t>256-QAM</w:t>
      </w:r>
      <w:r>
        <w:rPr>
          <w:rFonts w:hint="eastAsia"/>
          <w:kern w:val="21"/>
          <w:lang w:eastAsia="zh-CN"/>
        </w:rPr>
        <w:t>所需的</w:t>
      </w:r>
      <w:r>
        <w:rPr>
          <w:i/>
          <w:kern w:val="21"/>
          <w:lang w:eastAsia="zh-CN"/>
        </w:rPr>
        <w:t>P</w:t>
      </w:r>
      <w:r>
        <w:rPr>
          <w:i/>
          <w:kern w:val="21"/>
          <w:vertAlign w:val="subscript"/>
          <w:lang w:eastAsia="zh-CN"/>
        </w:rPr>
        <w:t>t</w:t>
      </w:r>
      <w:r>
        <w:rPr>
          <w:rFonts w:hint="eastAsia"/>
          <w:kern w:val="21"/>
          <w:lang w:eastAsia="zh-CN"/>
        </w:rPr>
        <w:t>明显高于</w:t>
      </w:r>
      <w:r>
        <w:rPr>
          <w:kern w:val="21"/>
          <w:lang w:eastAsia="zh-CN"/>
        </w:rPr>
        <w:t>64</w:t>
      </w:r>
      <w:r>
        <w:rPr>
          <w:kern w:val="21"/>
          <w:lang w:eastAsia="zh-CN"/>
        </w:rPr>
        <w:noBreakHyphen/>
        <w:t>QAM</w:t>
      </w:r>
      <w:r>
        <w:rPr>
          <w:rFonts w:hint="eastAsia"/>
          <w:kern w:val="21"/>
          <w:lang w:eastAsia="zh-CN"/>
        </w:rPr>
        <w:t>的（</w:t>
      </w:r>
      <w:r>
        <w:rPr>
          <w:kern w:val="21"/>
          <w:lang w:eastAsia="zh-CN"/>
        </w:rPr>
        <w:t>39.6 dBm</w:t>
      </w:r>
      <w:r>
        <w:rPr>
          <w:rFonts w:hint="eastAsia"/>
          <w:kern w:val="21"/>
          <w:lang w:eastAsia="zh-CN"/>
        </w:rPr>
        <w:t>对</w:t>
      </w:r>
      <w:r>
        <w:rPr>
          <w:kern w:val="21"/>
          <w:lang w:eastAsia="zh-CN"/>
        </w:rPr>
        <w:t>33.5 dBm</w:t>
      </w:r>
      <w:r>
        <w:rPr>
          <w:rFonts w:hint="eastAsia"/>
          <w:kern w:val="21"/>
          <w:lang w:eastAsia="zh-CN"/>
        </w:rPr>
        <w:t>）。因为发射机功率对另外用户的禁用面积起主要作用（见图</w:t>
      </w:r>
      <w:r>
        <w:rPr>
          <w:kern w:val="21"/>
          <w:lang w:eastAsia="zh-CN"/>
        </w:rPr>
        <w:t>14</w:t>
      </w:r>
      <w:r>
        <w:rPr>
          <w:rFonts w:hint="eastAsia"/>
          <w:kern w:val="21"/>
          <w:lang w:eastAsia="zh-CN"/>
        </w:rPr>
        <w:t>），</w:t>
      </w:r>
      <w:r>
        <w:rPr>
          <w:kern w:val="21"/>
          <w:lang w:eastAsia="zh-CN"/>
        </w:rPr>
        <w:t>256-QAM</w:t>
      </w:r>
      <w:r>
        <w:rPr>
          <w:rFonts w:hint="eastAsia"/>
          <w:kern w:val="21"/>
          <w:lang w:eastAsia="zh-CN"/>
        </w:rPr>
        <w:t>的禁用面积明显高于</w:t>
      </w:r>
      <w:r>
        <w:rPr>
          <w:kern w:val="21"/>
          <w:lang w:eastAsia="zh-CN"/>
        </w:rPr>
        <w:t>64-QAM</w:t>
      </w:r>
      <w:r>
        <w:rPr>
          <w:rFonts w:hint="eastAsia"/>
          <w:kern w:val="21"/>
          <w:lang w:eastAsia="zh-CN"/>
        </w:rPr>
        <w:t>调制的，因此引起</w:t>
      </w:r>
      <w:r>
        <w:rPr>
          <w:kern w:val="21"/>
          <w:lang w:eastAsia="zh-CN"/>
        </w:rPr>
        <w:t>64-QAM</w:t>
      </w:r>
      <w:r>
        <w:rPr>
          <w:rFonts w:hint="eastAsia"/>
          <w:kern w:val="21"/>
          <w:lang w:eastAsia="zh-CN"/>
        </w:rPr>
        <w:t>调制比</w:t>
      </w:r>
      <w:r>
        <w:rPr>
          <w:kern w:val="21"/>
          <w:lang w:eastAsia="zh-CN"/>
        </w:rPr>
        <w:t>256-QAM</w:t>
      </w:r>
      <w:r>
        <w:rPr>
          <w:rFonts w:hint="eastAsia"/>
          <w:kern w:val="21"/>
          <w:lang w:eastAsia="zh-CN"/>
        </w:rPr>
        <w:t>的调制的频谱效率更高。</w:t>
      </w:r>
    </w:p>
    <w:p w:rsidR="00542061" w:rsidRPr="005A17E8" w:rsidRDefault="0095017A">
      <w:pPr>
        <w:pStyle w:val="TableNo"/>
        <w:rPr>
          <w:szCs w:val="24"/>
          <w:lang w:eastAsia="zh-CN"/>
        </w:rPr>
      </w:pPr>
      <w:r w:rsidRPr="005A17E8">
        <w:rPr>
          <w:rFonts w:hint="eastAsia"/>
          <w:szCs w:val="24"/>
          <w:lang w:eastAsia="zh-CN"/>
        </w:rPr>
        <w:t>表</w:t>
      </w:r>
      <w:r w:rsidRPr="005A17E8">
        <w:rPr>
          <w:szCs w:val="24"/>
          <w:lang w:eastAsia="zh-CN"/>
        </w:rPr>
        <w:t>6</w:t>
      </w:r>
    </w:p>
    <w:p w:rsidR="00542061" w:rsidRPr="005A17E8" w:rsidRDefault="0095017A">
      <w:pPr>
        <w:pStyle w:val="Tabletitle"/>
        <w:rPr>
          <w:szCs w:val="24"/>
          <w:lang w:eastAsia="zh-CN"/>
        </w:rPr>
      </w:pPr>
      <w:r w:rsidRPr="005A17E8">
        <w:rPr>
          <w:rFonts w:hint="eastAsia"/>
          <w:szCs w:val="24"/>
          <w:lang w:eastAsia="zh-CN"/>
        </w:rPr>
        <w:t>对于</w:t>
      </w:r>
      <w:r w:rsidRPr="005A17E8">
        <w:rPr>
          <w:szCs w:val="24"/>
          <w:lang w:eastAsia="zh-CN"/>
        </w:rPr>
        <w:t>SHD</w:t>
      </w:r>
      <w:r w:rsidRPr="005A17E8">
        <w:rPr>
          <w:rFonts w:hint="eastAsia"/>
          <w:szCs w:val="24"/>
          <w:lang w:eastAsia="zh-CN"/>
        </w:rPr>
        <w:t>天线</w:t>
      </w:r>
      <w:r w:rsidRPr="005A17E8">
        <w:rPr>
          <w:szCs w:val="24"/>
          <w:lang w:eastAsia="zh-CN"/>
        </w:rPr>
        <w:t>64</w:t>
      </w:r>
      <w:r w:rsidRPr="005A17E8">
        <w:rPr>
          <w:rFonts w:hint="eastAsia"/>
          <w:szCs w:val="24"/>
          <w:lang w:eastAsia="zh-CN"/>
        </w:rPr>
        <w:t>-QAM</w:t>
      </w:r>
      <w:r w:rsidRPr="005A17E8">
        <w:rPr>
          <w:rFonts w:hint="eastAsia"/>
          <w:szCs w:val="24"/>
          <w:lang w:eastAsia="zh-CN"/>
        </w:rPr>
        <w:t>和</w:t>
      </w:r>
      <w:r w:rsidRPr="005A17E8">
        <w:rPr>
          <w:szCs w:val="24"/>
          <w:lang w:eastAsia="zh-CN"/>
        </w:rPr>
        <w:t>256</w:t>
      </w:r>
      <w:r w:rsidRPr="005A17E8">
        <w:rPr>
          <w:rFonts w:hint="eastAsia"/>
          <w:szCs w:val="24"/>
          <w:lang w:eastAsia="zh-CN"/>
        </w:rPr>
        <w:t>-</w:t>
      </w:r>
      <w:r w:rsidRPr="005A17E8">
        <w:rPr>
          <w:szCs w:val="24"/>
          <w:lang w:eastAsia="zh-CN"/>
        </w:rPr>
        <w:t>QAM SUE</w:t>
      </w:r>
      <w:r w:rsidRPr="005A17E8">
        <w:rPr>
          <w:rFonts w:hint="eastAsia"/>
          <w:szCs w:val="24"/>
          <w:lang w:eastAsia="zh-CN"/>
        </w:rPr>
        <w:t>的比较</w:t>
      </w:r>
    </w:p>
    <w:tbl>
      <w:tblPr>
        <w:tblW w:w="70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651"/>
        <w:gridCol w:w="1701"/>
        <w:gridCol w:w="1701"/>
      </w:tblGrid>
      <w:tr w:rsidR="00542061" w:rsidRPr="005A17E8">
        <w:trPr>
          <w:jc w:val="center"/>
        </w:trPr>
        <w:tc>
          <w:tcPr>
            <w:tcW w:w="3651" w:type="dxa"/>
            <w:tcBorders>
              <w:top w:val="single" w:sz="4" w:space="0" w:color="auto"/>
              <w:left w:val="single" w:sz="4" w:space="0" w:color="auto"/>
              <w:bottom w:val="single" w:sz="4" w:space="0" w:color="auto"/>
            </w:tcBorders>
          </w:tcPr>
          <w:p w:rsidR="00542061" w:rsidRPr="005A17E8" w:rsidRDefault="0095017A" w:rsidP="005A17E8">
            <w:pPr>
              <w:pStyle w:val="Tabletext"/>
              <w:tabs>
                <w:tab w:val="left" w:pos="1985"/>
              </w:tabs>
              <w:jc w:val="center"/>
              <w:rPr>
                <w:b/>
                <w:kern w:val="21"/>
                <w:szCs w:val="22"/>
              </w:rPr>
            </w:pPr>
            <w:r w:rsidRPr="005A17E8">
              <w:rPr>
                <w:rFonts w:hint="eastAsia"/>
                <w:b/>
                <w:kern w:val="21"/>
                <w:szCs w:val="22"/>
              </w:rPr>
              <w:t>参数</w:t>
            </w:r>
          </w:p>
        </w:tc>
        <w:tc>
          <w:tcPr>
            <w:tcW w:w="1701" w:type="dxa"/>
            <w:tcBorders>
              <w:top w:val="single" w:sz="4" w:space="0" w:color="auto"/>
              <w:bottom w:val="single" w:sz="4" w:space="0" w:color="auto"/>
            </w:tcBorders>
          </w:tcPr>
          <w:p w:rsidR="00542061" w:rsidRPr="005A17E8" w:rsidRDefault="0095017A" w:rsidP="005A17E8">
            <w:pPr>
              <w:pStyle w:val="Tabletext"/>
              <w:tabs>
                <w:tab w:val="left" w:pos="1985"/>
              </w:tabs>
              <w:jc w:val="center"/>
              <w:rPr>
                <w:b/>
                <w:kern w:val="21"/>
                <w:szCs w:val="22"/>
              </w:rPr>
            </w:pPr>
            <w:r w:rsidRPr="005A17E8">
              <w:rPr>
                <w:b/>
                <w:kern w:val="21"/>
                <w:szCs w:val="22"/>
              </w:rPr>
              <w:t>64-QAM</w:t>
            </w:r>
          </w:p>
        </w:tc>
        <w:tc>
          <w:tcPr>
            <w:tcW w:w="1701" w:type="dxa"/>
            <w:tcBorders>
              <w:top w:val="single" w:sz="4" w:space="0" w:color="auto"/>
              <w:bottom w:val="single" w:sz="4" w:space="0" w:color="auto"/>
              <w:right w:val="single" w:sz="4" w:space="0" w:color="auto"/>
            </w:tcBorders>
          </w:tcPr>
          <w:p w:rsidR="00542061" w:rsidRPr="005A17E8" w:rsidRDefault="0095017A" w:rsidP="005A17E8">
            <w:pPr>
              <w:pStyle w:val="Tabletext"/>
              <w:tabs>
                <w:tab w:val="left" w:pos="1985"/>
              </w:tabs>
              <w:jc w:val="center"/>
              <w:rPr>
                <w:b/>
                <w:kern w:val="21"/>
                <w:szCs w:val="22"/>
              </w:rPr>
            </w:pPr>
            <w:r w:rsidRPr="005A17E8">
              <w:rPr>
                <w:b/>
                <w:kern w:val="21"/>
                <w:szCs w:val="22"/>
              </w:rPr>
              <w:t>256-QAM</w:t>
            </w:r>
          </w:p>
        </w:tc>
      </w:tr>
      <w:tr w:rsidR="00542061" w:rsidRPr="005A17E8">
        <w:trPr>
          <w:jc w:val="center"/>
        </w:trPr>
        <w:tc>
          <w:tcPr>
            <w:tcW w:w="3651" w:type="dxa"/>
            <w:tcBorders>
              <w:top w:val="single" w:sz="4" w:space="0" w:color="auto"/>
              <w:left w:val="single" w:sz="4" w:space="0" w:color="auto"/>
              <w:bottom w:val="nil"/>
              <w:right w:val="single" w:sz="4" w:space="0" w:color="auto"/>
            </w:tcBorders>
          </w:tcPr>
          <w:p w:rsidR="00542061" w:rsidRPr="005A17E8" w:rsidRDefault="0095017A" w:rsidP="005A17E8">
            <w:pPr>
              <w:pStyle w:val="Tabletext"/>
              <w:tabs>
                <w:tab w:val="left" w:pos="1985"/>
              </w:tabs>
              <w:jc w:val="left"/>
              <w:rPr>
                <w:kern w:val="21"/>
                <w:szCs w:val="22"/>
              </w:rPr>
            </w:pPr>
            <w:r w:rsidRPr="005A17E8">
              <w:rPr>
                <w:kern w:val="21"/>
                <w:szCs w:val="22"/>
              </w:rPr>
              <w:t>VC</w:t>
            </w:r>
          </w:p>
        </w:tc>
        <w:tc>
          <w:tcPr>
            <w:tcW w:w="1701" w:type="dxa"/>
            <w:tcBorders>
              <w:top w:val="single" w:sz="4" w:space="0" w:color="auto"/>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2 016</w:t>
            </w:r>
          </w:p>
        </w:tc>
        <w:tc>
          <w:tcPr>
            <w:tcW w:w="1701" w:type="dxa"/>
            <w:tcBorders>
              <w:top w:val="single" w:sz="4" w:space="0" w:color="auto"/>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2 688</w:t>
            </w:r>
          </w:p>
        </w:tc>
      </w:tr>
      <w:tr w:rsidR="00542061" w:rsidRPr="005A17E8">
        <w:trPr>
          <w:jc w:val="center"/>
        </w:trPr>
        <w:tc>
          <w:tcPr>
            <w:tcW w:w="365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left"/>
              <w:rPr>
                <w:kern w:val="21"/>
                <w:szCs w:val="22"/>
              </w:rPr>
            </w:pPr>
            <w:r w:rsidRPr="005A17E8">
              <w:rPr>
                <w:i/>
                <w:kern w:val="21"/>
                <w:szCs w:val="22"/>
              </w:rPr>
              <w:t>B</w:t>
            </w:r>
            <w:r w:rsidRPr="005A17E8">
              <w:rPr>
                <w:kern w:val="21"/>
                <w:szCs w:val="22"/>
              </w:rPr>
              <w:t xml:space="preserve"> (MHz</w:t>
            </w:r>
            <w:r w:rsidRPr="005A17E8">
              <w:rPr>
                <w:rFonts w:hint="eastAsia"/>
                <w:kern w:val="21"/>
                <w:szCs w:val="22"/>
              </w:rPr>
              <w:t>)</w:t>
            </w:r>
            <w:r w:rsidRPr="005A17E8">
              <w:rPr>
                <w:rFonts w:hint="eastAsia"/>
                <w:kern w:val="21"/>
                <w:szCs w:val="22"/>
              </w:rPr>
              <w:t>（见表</w:t>
            </w:r>
            <w:r w:rsidRPr="005A17E8">
              <w:rPr>
                <w:kern w:val="21"/>
                <w:szCs w:val="22"/>
              </w:rPr>
              <w:t>4</w:t>
            </w:r>
            <w:r w:rsidRPr="005A17E8">
              <w:rPr>
                <w:rFonts w:hint="eastAsia"/>
                <w:kern w:val="21"/>
                <w:szCs w:val="22"/>
              </w:rPr>
              <w:t>）</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22.5</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22.5</w:t>
            </w:r>
          </w:p>
        </w:tc>
      </w:tr>
      <w:tr w:rsidR="00542061" w:rsidRPr="005A17E8">
        <w:trPr>
          <w:jc w:val="center"/>
        </w:trPr>
        <w:tc>
          <w:tcPr>
            <w:tcW w:w="365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left"/>
              <w:rPr>
                <w:kern w:val="21"/>
                <w:szCs w:val="22"/>
              </w:rPr>
            </w:pPr>
            <w:r w:rsidRPr="005A17E8">
              <w:rPr>
                <w:i/>
                <w:kern w:val="21"/>
                <w:szCs w:val="22"/>
              </w:rPr>
              <w:t>P</w:t>
            </w:r>
            <w:r w:rsidRPr="005A17E8">
              <w:rPr>
                <w:i/>
                <w:kern w:val="21"/>
                <w:szCs w:val="22"/>
                <w:vertAlign w:val="subscript"/>
              </w:rPr>
              <w:t>t</w:t>
            </w:r>
            <w:r w:rsidRPr="005A17E8">
              <w:rPr>
                <w:kern w:val="21"/>
                <w:szCs w:val="22"/>
              </w:rPr>
              <w:t xml:space="preserve"> (dBm)</w:t>
            </w:r>
            <w:r w:rsidRPr="005A17E8">
              <w:rPr>
                <w:rFonts w:hint="eastAsia"/>
                <w:kern w:val="21"/>
                <w:szCs w:val="22"/>
              </w:rPr>
              <w:t>（见表</w:t>
            </w:r>
            <w:r w:rsidRPr="005A17E8">
              <w:rPr>
                <w:kern w:val="21"/>
                <w:szCs w:val="22"/>
              </w:rPr>
              <w:t>4</w:t>
            </w:r>
            <w:r w:rsidRPr="005A17E8">
              <w:rPr>
                <w:rFonts w:hint="eastAsia"/>
                <w:kern w:val="21"/>
                <w:szCs w:val="22"/>
              </w:rPr>
              <w:t>）</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33.5</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39.5</w:t>
            </w:r>
          </w:p>
        </w:tc>
      </w:tr>
      <w:tr w:rsidR="00542061" w:rsidRPr="005A17E8">
        <w:trPr>
          <w:jc w:val="center"/>
        </w:trPr>
        <w:tc>
          <w:tcPr>
            <w:tcW w:w="365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left"/>
              <w:rPr>
                <w:kern w:val="21"/>
                <w:szCs w:val="22"/>
              </w:rPr>
            </w:pPr>
            <w:r w:rsidRPr="005A17E8">
              <w:rPr>
                <w:i/>
                <w:kern w:val="21"/>
                <w:szCs w:val="22"/>
              </w:rPr>
              <w:t>I</w:t>
            </w:r>
            <w:r w:rsidRPr="005A17E8">
              <w:rPr>
                <w:i/>
                <w:kern w:val="21"/>
                <w:szCs w:val="22"/>
                <w:vertAlign w:val="subscript"/>
              </w:rPr>
              <w:t>max</w:t>
            </w:r>
            <w:r w:rsidRPr="005A17E8">
              <w:rPr>
                <w:kern w:val="21"/>
                <w:szCs w:val="22"/>
              </w:rPr>
              <w:t xml:space="preserve"> (dBm)</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−102.5</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−102.5</w:t>
            </w:r>
          </w:p>
        </w:tc>
      </w:tr>
      <w:tr w:rsidR="00542061" w:rsidRPr="005A17E8">
        <w:trPr>
          <w:jc w:val="center"/>
        </w:trPr>
        <w:tc>
          <w:tcPr>
            <w:tcW w:w="365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left"/>
              <w:rPr>
                <w:kern w:val="21"/>
                <w:szCs w:val="22"/>
              </w:rPr>
            </w:pPr>
            <w:r w:rsidRPr="005A17E8">
              <w:rPr>
                <w:i/>
                <w:kern w:val="21"/>
                <w:szCs w:val="22"/>
              </w:rPr>
              <w:t>A</w:t>
            </w:r>
            <w:r w:rsidRPr="005A17E8">
              <w:rPr>
                <w:kern w:val="21"/>
                <w:szCs w:val="22"/>
              </w:rPr>
              <w:t xml:space="preserve"> (km</w:t>
            </w:r>
            <w:r w:rsidRPr="005A17E8">
              <w:rPr>
                <w:kern w:val="21"/>
                <w:szCs w:val="22"/>
                <w:vertAlign w:val="superscript"/>
              </w:rPr>
              <w:t>2</w:t>
            </w:r>
            <w:r w:rsidRPr="005A17E8">
              <w:rPr>
                <w:kern w:val="21"/>
                <w:szCs w:val="22"/>
              </w:rPr>
              <w:t>)</w:t>
            </w:r>
            <w:r w:rsidRPr="005A17E8">
              <w:rPr>
                <w:rFonts w:hint="eastAsia"/>
                <w:kern w:val="21"/>
                <w:szCs w:val="22"/>
              </w:rPr>
              <w:t>（见图</w:t>
            </w:r>
            <w:r w:rsidRPr="005A17E8">
              <w:rPr>
                <w:kern w:val="21"/>
                <w:szCs w:val="22"/>
              </w:rPr>
              <w:t>11</w:t>
            </w:r>
            <w:r w:rsidRPr="005A17E8">
              <w:rPr>
                <w:rFonts w:hint="eastAsia"/>
                <w:kern w:val="21"/>
                <w:szCs w:val="22"/>
              </w:rPr>
              <w:t>）</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421</w:t>
            </w:r>
          </w:p>
        </w:tc>
        <w:tc>
          <w:tcPr>
            <w:tcW w:w="1701" w:type="dxa"/>
            <w:tcBorders>
              <w:top w:val="nil"/>
              <w:left w:val="single" w:sz="4" w:space="0" w:color="auto"/>
              <w:bottom w:val="nil"/>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830</w:t>
            </w:r>
          </w:p>
        </w:tc>
      </w:tr>
      <w:tr w:rsidR="00542061" w:rsidRPr="005A17E8" w:rsidTr="0075047C">
        <w:trPr>
          <w:trHeight w:val="80"/>
          <w:jc w:val="center"/>
        </w:trPr>
        <w:tc>
          <w:tcPr>
            <w:tcW w:w="3651" w:type="dxa"/>
            <w:tcBorders>
              <w:top w:val="nil"/>
              <w:left w:val="single" w:sz="4" w:space="0" w:color="auto"/>
              <w:bottom w:val="single" w:sz="4" w:space="0" w:color="auto"/>
              <w:right w:val="single" w:sz="4" w:space="0" w:color="auto"/>
            </w:tcBorders>
          </w:tcPr>
          <w:p w:rsidR="00542061" w:rsidRPr="005A17E8" w:rsidRDefault="0095017A" w:rsidP="005A17E8">
            <w:pPr>
              <w:pStyle w:val="Tabletext"/>
              <w:tabs>
                <w:tab w:val="left" w:pos="1985"/>
              </w:tabs>
              <w:jc w:val="left"/>
              <w:rPr>
                <w:kern w:val="21"/>
                <w:szCs w:val="22"/>
              </w:rPr>
            </w:pPr>
            <w:r w:rsidRPr="005A17E8">
              <w:rPr>
                <w:kern w:val="21"/>
                <w:szCs w:val="22"/>
              </w:rPr>
              <w:t>SUE</w:t>
            </w:r>
            <w:r w:rsidRPr="005A17E8">
              <w:rPr>
                <w:rFonts w:hint="eastAsia"/>
                <w:kern w:val="21"/>
                <w:szCs w:val="22"/>
              </w:rPr>
              <w:t>（见表</w:t>
            </w:r>
            <w:r w:rsidRPr="005A17E8">
              <w:rPr>
                <w:kern w:val="21"/>
                <w:szCs w:val="22"/>
              </w:rPr>
              <w:t>5</w:t>
            </w:r>
            <w:r w:rsidRPr="005A17E8">
              <w:rPr>
                <w:rFonts w:hint="eastAsia"/>
                <w:kern w:val="21"/>
                <w:szCs w:val="22"/>
              </w:rPr>
              <w:t>）</w:t>
            </w:r>
          </w:p>
        </w:tc>
        <w:tc>
          <w:tcPr>
            <w:tcW w:w="1701" w:type="dxa"/>
            <w:tcBorders>
              <w:top w:val="nil"/>
              <w:left w:val="single" w:sz="4" w:space="0" w:color="auto"/>
              <w:bottom w:val="single" w:sz="4" w:space="0" w:color="auto"/>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 0.212</w:t>
            </w:r>
          </w:p>
        </w:tc>
        <w:tc>
          <w:tcPr>
            <w:tcW w:w="1701" w:type="dxa"/>
            <w:tcBorders>
              <w:top w:val="nil"/>
              <w:left w:val="single" w:sz="4" w:space="0" w:color="auto"/>
              <w:bottom w:val="single" w:sz="4" w:space="0" w:color="auto"/>
              <w:right w:val="single" w:sz="4" w:space="0" w:color="auto"/>
            </w:tcBorders>
          </w:tcPr>
          <w:p w:rsidR="00542061" w:rsidRPr="005A17E8" w:rsidRDefault="0095017A" w:rsidP="005A17E8">
            <w:pPr>
              <w:pStyle w:val="Tabletext"/>
              <w:tabs>
                <w:tab w:val="left" w:pos="1985"/>
              </w:tabs>
              <w:jc w:val="center"/>
              <w:rPr>
                <w:kern w:val="21"/>
                <w:szCs w:val="22"/>
              </w:rPr>
            </w:pPr>
            <w:r w:rsidRPr="005A17E8">
              <w:rPr>
                <w:kern w:val="21"/>
                <w:szCs w:val="22"/>
              </w:rPr>
              <w:t>0.144</w:t>
            </w:r>
          </w:p>
        </w:tc>
      </w:tr>
    </w:tbl>
    <w:p w:rsidR="00542061" w:rsidRDefault="00542061">
      <w:pPr>
        <w:snapToGrid w:val="0"/>
        <w:ind w:firstLineChars="200" w:firstLine="480"/>
        <w:rPr>
          <w:kern w:val="21"/>
          <w:lang w:eastAsia="zh-CN"/>
        </w:rPr>
      </w:pPr>
    </w:p>
    <w:p w:rsidR="00542061" w:rsidRDefault="0095017A">
      <w:pPr>
        <w:snapToGrid w:val="0"/>
        <w:ind w:firstLineChars="200" w:firstLine="480"/>
        <w:rPr>
          <w:kern w:val="21"/>
          <w:lang w:eastAsia="zh-CN"/>
        </w:rPr>
      </w:pPr>
      <w:r>
        <w:rPr>
          <w:rFonts w:hint="eastAsia"/>
          <w:kern w:val="21"/>
          <w:lang w:eastAsia="zh-CN"/>
        </w:rPr>
        <w:t>可是，系统频谱保留潜力是多个设计因素的函数，在评估系统频谱效率时都需要考虑。也就是说，不能在没有考虑所有其他设计因素（例如天线、信号处理、</w:t>
      </w:r>
      <w:r>
        <w:rPr>
          <w:kern w:val="21"/>
          <w:lang w:eastAsia="zh-CN"/>
        </w:rPr>
        <w:t>RF</w:t>
      </w:r>
      <w:r>
        <w:rPr>
          <w:rFonts w:hint="eastAsia"/>
          <w:kern w:val="21"/>
          <w:lang w:eastAsia="zh-CN"/>
        </w:rPr>
        <w:t>滤波器等）的情况下，说一种特定调制的系统比另一种调制保留更多的频谱。</w:t>
      </w:r>
    </w:p>
    <w:p w:rsidR="00542061" w:rsidRDefault="0095017A" w:rsidP="0075047C">
      <w:pPr>
        <w:snapToGrid w:val="0"/>
        <w:ind w:firstLineChars="200" w:firstLine="480"/>
        <w:rPr>
          <w:kern w:val="21"/>
          <w:lang w:eastAsia="zh-CN"/>
        </w:rPr>
      </w:pPr>
      <w:r>
        <w:rPr>
          <w:rFonts w:hint="eastAsia"/>
          <w:kern w:val="21"/>
          <w:lang w:eastAsia="zh-CN"/>
        </w:rPr>
        <w:t>表</w:t>
      </w:r>
      <w:r>
        <w:rPr>
          <w:kern w:val="21"/>
          <w:lang w:eastAsia="zh-CN"/>
        </w:rPr>
        <w:t>5</w:t>
      </w:r>
      <w:r>
        <w:rPr>
          <w:rFonts w:hint="eastAsia"/>
          <w:kern w:val="21"/>
          <w:lang w:eastAsia="zh-CN"/>
        </w:rPr>
        <w:t>可以用来确定与使用</w:t>
      </w:r>
      <w:r>
        <w:rPr>
          <w:kern w:val="21"/>
          <w:lang w:eastAsia="zh-CN"/>
        </w:rPr>
        <w:t>STD</w:t>
      </w:r>
      <w:r>
        <w:rPr>
          <w:rFonts w:hint="eastAsia"/>
          <w:kern w:val="21"/>
          <w:lang w:eastAsia="zh-CN"/>
        </w:rPr>
        <w:t>天线相比，使用</w:t>
      </w:r>
      <w:r>
        <w:rPr>
          <w:kern w:val="21"/>
          <w:lang w:eastAsia="zh-CN"/>
        </w:rPr>
        <w:t>SHD</w:t>
      </w:r>
      <w:r>
        <w:rPr>
          <w:rFonts w:hint="eastAsia"/>
          <w:kern w:val="21"/>
          <w:lang w:eastAsia="zh-CN"/>
        </w:rPr>
        <w:t>天线或</w:t>
      </w:r>
      <w:r>
        <w:rPr>
          <w:kern w:val="21"/>
          <w:lang w:eastAsia="zh-CN"/>
        </w:rPr>
        <w:t>CHR</w:t>
      </w:r>
      <w:r>
        <w:rPr>
          <w:rFonts w:hint="eastAsia"/>
          <w:kern w:val="21"/>
          <w:lang w:eastAsia="zh-CN"/>
        </w:rPr>
        <w:t>天线时在频谱保留方面的相对改进。正如前面提到的，改进</w:t>
      </w:r>
      <w:r>
        <w:rPr>
          <w:kern w:val="21"/>
          <w:lang w:eastAsia="zh-CN"/>
        </w:rPr>
        <w:t>SHD</w:t>
      </w:r>
      <w:r>
        <w:rPr>
          <w:rFonts w:hint="eastAsia"/>
          <w:kern w:val="21"/>
          <w:lang w:eastAsia="zh-CN"/>
        </w:rPr>
        <w:t>和</w:t>
      </w:r>
      <w:r>
        <w:rPr>
          <w:kern w:val="21"/>
          <w:lang w:eastAsia="zh-CN"/>
        </w:rPr>
        <w:t>CHR</w:t>
      </w:r>
      <w:r>
        <w:rPr>
          <w:rFonts w:hint="eastAsia"/>
          <w:kern w:val="21"/>
          <w:lang w:eastAsia="zh-CN"/>
        </w:rPr>
        <w:t>天线的频谱保留特性取决于调制类型。这是因为由特定天线类型产生的禁用面积是</w:t>
      </w:r>
      <w:r>
        <w:rPr>
          <w:i/>
          <w:kern w:val="21"/>
          <w:lang w:eastAsia="zh-CN"/>
        </w:rPr>
        <w:t>P</w:t>
      </w:r>
      <w:r>
        <w:rPr>
          <w:i/>
          <w:kern w:val="21"/>
          <w:vertAlign w:val="subscript"/>
          <w:lang w:eastAsia="zh-CN"/>
        </w:rPr>
        <w:t>t</w:t>
      </w:r>
      <w:r>
        <w:rPr>
          <w:rFonts w:hint="eastAsia"/>
          <w:kern w:val="21"/>
          <w:lang w:eastAsia="zh-CN"/>
        </w:rPr>
        <w:t>的函数，而后者依赖于调制（见图</w:t>
      </w:r>
      <w:r>
        <w:rPr>
          <w:kern w:val="21"/>
          <w:lang w:eastAsia="zh-CN"/>
        </w:rPr>
        <w:t>14</w:t>
      </w:r>
      <w:r>
        <w:rPr>
          <w:rFonts w:hint="eastAsia"/>
          <w:kern w:val="21"/>
          <w:lang w:eastAsia="zh-CN"/>
        </w:rPr>
        <w:t>）。表</w:t>
      </w:r>
      <w:r>
        <w:rPr>
          <w:kern w:val="21"/>
          <w:lang w:eastAsia="zh-CN"/>
        </w:rPr>
        <w:t>7</w:t>
      </w:r>
      <w:r>
        <w:rPr>
          <w:rFonts w:hint="eastAsia"/>
          <w:kern w:val="21"/>
          <w:lang w:eastAsia="zh-CN"/>
        </w:rPr>
        <w:t>使用了表</w:t>
      </w:r>
      <w:r>
        <w:rPr>
          <w:kern w:val="21"/>
          <w:lang w:eastAsia="zh-CN"/>
        </w:rPr>
        <w:t>5</w:t>
      </w:r>
      <w:r>
        <w:rPr>
          <w:rFonts w:hint="eastAsia"/>
          <w:kern w:val="21"/>
          <w:lang w:eastAsia="zh-CN"/>
        </w:rPr>
        <w:t>中</w:t>
      </w:r>
      <w:r>
        <w:rPr>
          <w:kern w:val="21"/>
          <w:lang w:eastAsia="zh-CN"/>
        </w:rPr>
        <w:t>SUE</w:t>
      </w:r>
      <w:r>
        <w:rPr>
          <w:rFonts w:hint="eastAsia"/>
          <w:kern w:val="21"/>
          <w:lang w:eastAsia="zh-CN"/>
        </w:rPr>
        <w:t>数据，用来表示所研究的不同调制的</w:t>
      </w:r>
      <w:r>
        <w:rPr>
          <w:kern w:val="21"/>
          <w:lang w:eastAsia="zh-CN"/>
        </w:rPr>
        <w:t>SUE</w:t>
      </w:r>
      <w:r>
        <w:rPr>
          <w:rFonts w:hint="eastAsia"/>
          <w:kern w:val="21"/>
          <w:lang w:eastAsia="zh-CN"/>
        </w:rPr>
        <w:t>改进的百分数。对数字调制，最大的改进为在</w:t>
      </w:r>
      <w:r>
        <w:rPr>
          <w:kern w:val="21"/>
          <w:lang w:eastAsia="zh-CN"/>
        </w:rPr>
        <w:t>256-QAM</w:t>
      </w:r>
      <w:r>
        <w:rPr>
          <w:rFonts w:hint="eastAsia"/>
          <w:kern w:val="21"/>
          <w:lang w:eastAsia="zh-CN"/>
        </w:rPr>
        <w:t>调制的条件下，</w:t>
      </w:r>
      <w:r>
        <w:rPr>
          <w:kern w:val="21"/>
          <w:lang w:eastAsia="zh-CN"/>
        </w:rPr>
        <w:t>SHD</w:t>
      </w:r>
      <w:r>
        <w:rPr>
          <w:rFonts w:hint="eastAsia"/>
          <w:kern w:val="21"/>
          <w:lang w:eastAsia="zh-CN"/>
        </w:rPr>
        <w:t>和</w:t>
      </w:r>
      <w:r>
        <w:rPr>
          <w:kern w:val="21"/>
          <w:lang w:eastAsia="zh-CN"/>
        </w:rPr>
        <w:t>CHR</w:t>
      </w:r>
      <w:r>
        <w:rPr>
          <w:rFonts w:hint="eastAsia"/>
          <w:kern w:val="21"/>
          <w:lang w:eastAsia="zh-CN"/>
        </w:rPr>
        <w:t>天线对应的改进值分别为</w:t>
      </w:r>
      <w:r>
        <w:rPr>
          <w:kern w:val="21"/>
          <w:lang w:eastAsia="zh-CN"/>
        </w:rPr>
        <w:t>28%</w:t>
      </w:r>
      <w:r>
        <w:rPr>
          <w:rFonts w:hint="eastAsia"/>
          <w:kern w:val="21"/>
          <w:lang w:eastAsia="zh-CN"/>
        </w:rPr>
        <w:t>和</w:t>
      </w:r>
      <w:r>
        <w:rPr>
          <w:kern w:val="21"/>
          <w:lang w:eastAsia="zh-CN"/>
        </w:rPr>
        <w:t>533%</w:t>
      </w:r>
      <w:r>
        <w:rPr>
          <w:rFonts w:hint="eastAsia"/>
          <w:kern w:val="21"/>
          <w:lang w:eastAsia="zh-CN"/>
        </w:rPr>
        <w:t>。</w:t>
      </w:r>
    </w:p>
    <w:p w:rsidR="00542061" w:rsidRPr="005A17E8" w:rsidRDefault="0095017A">
      <w:pPr>
        <w:pStyle w:val="TableNo"/>
        <w:rPr>
          <w:szCs w:val="24"/>
          <w:lang w:eastAsia="zh-CN"/>
        </w:rPr>
      </w:pPr>
      <w:r w:rsidRPr="005A17E8">
        <w:rPr>
          <w:rFonts w:hint="eastAsia"/>
          <w:szCs w:val="24"/>
          <w:lang w:eastAsia="zh-CN"/>
        </w:rPr>
        <w:lastRenderedPageBreak/>
        <w:t>表</w:t>
      </w:r>
      <w:r w:rsidRPr="005A17E8">
        <w:rPr>
          <w:szCs w:val="24"/>
          <w:lang w:eastAsia="zh-CN"/>
        </w:rPr>
        <w:t>7</w:t>
      </w:r>
    </w:p>
    <w:p w:rsidR="00542061" w:rsidRDefault="0095017A">
      <w:pPr>
        <w:pStyle w:val="Tabletitle"/>
        <w:rPr>
          <w:sz w:val="18"/>
          <w:szCs w:val="18"/>
          <w:lang w:eastAsia="zh-CN"/>
        </w:rPr>
      </w:pPr>
      <w:r w:rsidRPr="005A17E8">
        <w:rPr>
          <w:szCs w:val="24"/>
          <w:lang w:eastAsia="zh-CN"/>
        </w:rPr>
        <w:t>SHD</w:t>
      </w:r>
      <w:r w:rsidRPr="005A17E8">
        <w:rPr>
          <w:rFonts w:hint="eastAsia"/>
          <w:szCs w:val="24"/>
          <w:lang w:eastAsia="zh-CN"/>
        </w:rPr>
        <w:t>和</w:t>
      </w:r>
      <w:r w:rsidRPr="005A17E8">
        <w:rPr>
          <w:szCs w:val="24"/>
          <w:lang w:eastAsia="zh-CN"/>
        </w:rPr>
        <w:t>CHR</w:t>
      </w:r>
      <w:r w:rsidRPr="005A17E8">
        <w:rPr>
          <w:rFonts w:hint="eastAsia"/>
          <w:szCs w:val="24"/>
          <w:lang w:eastAsia="zh-CN"/>
        </w:rPr>
        <w:t>天线对应的</w:t>
      </w:r>
      <w:r w:rsidRPr="005A17E8">
        <w:rPr>
          <w:szCs w:val="24"/>
          <w:lang w:eastAsia="zh-CN"/>
        </w:rPr>
        <w:t>SUE</w:t>
      </w:r>
      <w:r w:rsidRPr="005A17E8">
        <w:rPr>
          <w:rFonts w:hint="eastAsia"/>
          <w:szCs w:val="24"/>
          <w:lang w:eastAsia="zh-CN"/>
        </w:rPr>
        <w:t>的改进是调制的函数</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68"/>
        <w:gridCol w:w="2268"/>
        <w:gridCol w:w="2268"/>
      </w:tblGrid>
      <w:tr w:rsidR="00542061" w:rsidRPr="0080018C">
        <w:trPr>
          <w:cantSplit/>
          <w:jc w:val="center"/>
        </w:trPr>
        <w:tc>
          <w:tcPr>
            <w:tcW w:w="2268" w:type="dxa"/>
            <w:vMerge w:val="restart"/>
            <w:tcBorders>
              <w:top w:val="single" w:sz="4" w:space="0" w:color="auto"/>
              <w:left w:val="single" w:sz="4" w:space="0" w:color="auto"/>
              <w:right w:val="single" w:sz="4" w:space="0" w:color="auto"/>
            </w:tcBorders>
            <w:vAlign w:val="center"/>
          </w:tcPr>
          <w:p w:rsidR="00542061" w:rsidRPr="000B2EB8" w:rsidRDefault="0095017A">
            <w:pPr>
              <w:pStyle w:val="Tabletext"/>
              <w:tabs>
                <w:tab w:val="left" w:pos="1985"/>
              </w:tabs>
              <w:spacing w:before="120" w:after="120"/>
              <w:jc w:val="center"/>
              <w:rPr>
                <w:b/>
                <w:kern w:val="21"/>
                <w:szCs w:val="22"/>
                <w:lang w:eastAsia="zh-CN"/>
              </w:rPr>
            </w:pPr>
            <w:r w:rsidRPr="000B2EB8">
              <w:rPr>
                <w:rFonts w:hint="eastAsia"/>
                <w:b/>
                <w:kern w:val="21"/>
                <w:szCs w:val="22"/>
                <w:lang w:eastAsia="zh-CN"/>
              </w:rPr>
              <w:t>调制类型</w:t>
            </w:r>
          </w:p>
        </w:tc>
        <w:tc>
          <w:tcPr>
            <w:tcW w:w="4536" w:type="dxa"/>
            <w:gridSpan w:val="2"/>
            <w:tcBorders>
              <w:top w:val="single" w:sz="4" w:space="0" w:color="auto"/>
              <w:left w:val="single" w:sz="4" w:space="0" w:color="auto"/>
              <w:bottom w:val="single" w:sz="4" w:space="0" w:color="auto"/>
              <w:right w:val="single" w:sz="4" w:space="0" w:color="auto"/>
            </w:tcBorders>
          </w:tcPr>
          <w:p w:rsidR="00542061" w:rsidRPr="000B2EB8" w:rsidRDefault="0095017A">
            <w:pPr>
              <w:pStyle w:val="Tabletext"/>
              <w:tabs>
                <w:tab w:val="left" w:pos="1985"/>
              </w:tabs>
              <w:spacing w:before="120" w:after="120"/>
              <w:jc w:val="center"/>
              <w:rPr>
                <w:b/>
                <w:kern w:val="21"/>
                <w:szCs w:val="22"/>
                <w:lang w:eastAsia="zh-CN"/>
              </w:rPr>
            </w:pPr>
            <w:r w:rsidRPr="000B2EB8">
              <w:rPr>
                <w:b/>
                <w:kern w:val="21"/>
                <w:szCs w:val="22"/>
                <w:lang w:eastAsia="zh-CN"/>
              </w:rPr>
              <w:t>SUE</w:t>
            </w:r>
            <w:r w:rsidRPr="000B2EB8">
              <w:rPr>
                <w:rFonts w:hint="eastAsia"/>
                <w:b/>
                <w:kern w:val="21"/>
                <w:szCs w:val="22"/>
                <w:lang w:eastAsia="zh-CN"/>
              </w:rPr>
              <w:t>改进</w:t>
            </w:r>
          </w:p>
        </w:tc>
      </w:tr>
      <w:tr w:rsidR="00542061" w:rsidRPr="005A17E8">
        <w:trPr>
          <w:cantSplit/>
          <w:jc w:val="center"/>
        </w:trPr>
        <w:tc>
          <w:tcPr>
            <w:tcW w:w="2268" w:type="dxa"/>
            <w:vMerge/>
            <w:tcBorders>
              <w:left w:val="single" w:sz="4" w:space="0" w:color="auto"/>
              <w:bottom w:val="single" w:sz="4" w:space="0" w:color="auto"/>
              <w:right w:val="single" w:sz="4" w:space="0" w:color="auto"/>
            </w:tcBorders>
          </w:tcPr>
          <w:p w:rsidR="00542061" w:rsidRPr="000B2EB8" w:rsidRDefault="00542061">
            <w:pPr>
              <w:pStyle w:val="Tabletext"/>
              <w:tabs>
                <w:tab w:val="left" w:pos="1985"/>
              </w:tabs>
              <w:spacing w:before="120" w:after="120"/>
              <w:jc w:val="center"/>
              <w:rPr>
                <w:b/>
                <w:kern w:val="21"/>
                <w:szCs w:val="22"/>
              </w:rPr>
            </w:pPr>
          </w:p>
        </w:tc>
        <w:tc>
          <w:tcPr>
            <w:tcW w:w="2268" w:type="dxa"/>
            <w:tcBorders>
              <w:top w:val="single" w:sz="4" w:space="0" w:color="auto"/>
              <w:left w:val="single" w:sz="4" w:space="0" w:color="auto"/>
              <w:bottom w:val="single" w:sz="4" w:space="0" w:color="auto"/>
              <w:right w:val="single" w:sz="4" w:space="0" w:color="auto"/>
            </w:tcBorders>
          </w:tcPr>
          <w:p w:rsidR="00542061" w:rsidRPr="000B2EB8" w:rsidRDefault="0095017A">
            <w:pPr>
              <w:pStyle w:val="Tabletext"/>
              <w:tabs>
                <w:tab w:val="left" w:pos="1985"/>
              </w:tabs>
              <w:spacing w:before="120" w:after="120"/>
              <w:jc w:val="center"/>
              <w:rPr>
                <w:b/>
                <w:kern w:val="21"/>
                <w:szCs w:val="22"/>
              </w:rPr>
            </w:pPr>
            <w:r w:rsidRPr="000B2EB8">
              <w:rPr>
                <w:b/>
                <w:kern w:val="21"/>
                <w:szCs w:val="22"/>
              </w:rPr>
              <w:t>SHD</w:t>
            </w:r>
            <w:r w:rsidRPr="000B2EB8">
              <w:rPr>
                <w:rFonts w:hint="eastAsia"/>
                <w:b/>
                <w:kern w:val="21"/>
                <w:szCs w:val="22"/>
              </w:rPr>
              <w:t>天线</w:t>
            </w:r>
          </w:p>
        </w:tc>
        <w:tc>
          <w:tcPr>
            <w:tcW w:w="2268" w:type="dxa"/>
            <w:tcBorders>
              <w:top w:val="single" w:sz="4" w:space="0" w:color="auto"/>
              <w:left w:val="single" w:sz="4" w:space="0" w:color="auto"/>
              <w:bottom w:val="single" w:sz="4" w:space="0" w:color="auto"/>
              <w:right w:val="single" w:sz="4" w:space="0" w:color="auto"/>
            </w:tcBorders>
          </w:tcPr>
          <w:p w:rsidR="00542061" w:rsidRPr="000B2EB8" w:rsidRDefault="0095017A">
            <w:pPr>
              <w:pStyle w:val="Tabletext"/>
              <w:tabs>
                <w:tab w:val="left" w:pos="1985"/>
              </w:tabs>
              <w:spacing w:before="120" w:after="120"/>
              <w:jc w:val="center"/>
              <w:rPr>
                <w:b/>
                <w:kern w:val="21"/>
                <w:szCs w:val="22"/>
              </w:rPr>
            </w:pPr>
            <w:r w:rsidRPr="000B2EB8">
              <w:rPr>
                <w:b/>
                <w:kern w:val="21"/>
                <w:szCs w:val="22"/>
              </w:rPr>
              <w:t>CHR</w:t>
            </w:r>
            <w:r w:rsidRPr="000B2EB8">
              <w:rPr>
                <w:rFonts w:hint="eastAsia"/>
                <w:b/>
                <w:kern w:val="21"/>
                <w:szCs w:val="22"/>
              </w:rPr>
              <w:t>天线</w:t>
            </w:r>
          </w:p>
        </w:tc>
      </w:tr>
      <w:tr w:rsidR="00542061" w:rsidRPr="005A17E8">
        <w:trPr>
          <w:jc w:val="center"/>
        </w:trPr>
        <w:tc>
          <w:tcPr>
            <w:tcW w:w="2268" w:type="dxa"/>
            <w:tcBorders>
              <w:top w:val="single" w:sz="4" w:space="0" w:color="auto"/>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16-QAM</w:t>
            </w:r>
          </w:p>
        </w:tc>
        <w:tc>
          <w:tcPr>
            <w:tcW w:w="2268" w:type="dxa"/>
            <w:tcBorders>
              <w:top w:val="single" w:sz="4" w:space="0" w:color="auto"/>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−8%</w:t>
            </w:r>
          </w:p>
        </w:tc>
        <w:tc>
          <w:tcPr>
            <w:tcW w:w="2268" w:type="dxa"/>
            <w:tcBorders>
              <w:top w:val="single" w:sz="4" w:space="0" w:color="auto"/>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130%</w:t>
            </w:r>
          </w:p>
        </w:tc>
      </w:tr>
      <w:tr w:rsidR="00542061" w:rsidRPr="005A17E8">
        <w:trPr>
          <w:jc w:val="center"/>
        </w:trPr>
        <w:tc>
          <w:tcPr>
            <w:tcW w:w="2268" w:type="dxa"/>
            <w:tcBorders>
              <w:top w:val="nil"/>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64-QAM</w:t>
            </w:r>
          </w:p>
        </w:tc>
        <w:tc>
          <w:tcPr>
            <w:tcW w:w="2268" w:type="dxa"/>
            <w:tcBorders>
              <w:top w:val="nil"/>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6%</w:t>
            </w:r>
          </w:p>
        </w:tc>
        <w:tc>
          <w:tcPr>
            <w:tcW w:w="2268" w:type="dxa"/>
            <w:tcBorders>
              <w:top w:val="nil"/>
              <w:left w:val="single" w:sz="4" w:space="0" w:color="auto"/>
              <w:bottom w:val="nil"/>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338%</w:t>
            </w:r>
          </w:p>
        </w:tc>
      </w:tr>
      <w:tr w:rsidR="00542061" w:rsidRPr="005A17E8">
        <w:trPr>
          <w:jc w:val="center"/>
        </w:trPr>
        <w:tc>
          <w:tcPr>
            <w:tcW w:w="2268" w:type="dxa"/>
            <w:tcBorders>
              <w:top w:val="nil"/>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256-QAM</w:t>
            </w:r>
          </w:p>
        </w:tc>
        <w:tc>
          <w:tcPr>
            <w:tcW w:w="2268" w:type="dxa"/>
            <w:tcBorders>
              <w:top w:val="nil"/>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28%</w:t>
            </w:r>
          </w:p>
        </w:tc>
        <w:tc>
          <w:tcPr>
            <w:tcW w:w="2268" w:type="dxa"/>
            <w:tcBorders>
              <w:top w:val="nil"/>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533%</w:t>
            </w:r>
          </w:p>
        </w:tc>
      </w:tr>
    </w:tbl>
    <w:p w:rsidR="00542061" w:rsidRDefault="00542061">
      <w:pPr>
        <w:pStyle w:val="Heading3"/>
        <w:rPr>
          <w:lang w:eastAsia="zh-CN"/>
        </w:rPr>
      </w:pPr>
    </w:p>
    <w:p w:rsidR="00542061" w:rsidRDefault="0095017A" w:rsidP="000D4437">
      <w:pPr>
        <w:pStyle w:val="Heading3"/>
        <w:spacing w:line="312" w:lineRule="auto"/>
      </w:pPr>
      <w:r>
        <w:t>2.4.4</w:t>
      </w:r>
      <w:r>
        <w:tab/>
      </w:r>
      <w:r>
        <w:rPr>
          <w:rFonts w:hint="eastAsia"/>
        </w:rPr>
        <w:t>信号处理</w:t>
      </w:r>
    </w:p>
    <w:p w:rsidR="00542061" w:rsidRDefault="0095017A" w:rsidP="00B177DE">
      <w:pPr>
        <w:snapToGrid w:val="0"/>
        <w:ind w:firstLineChars="200" w:firstLine="480"/>
        <w:rPr>
          <w:kern w:val="21"/>
          <w:lang w:eastAsia="zh-CN"/>
        </w:rPr>
      </w:pPr>
      <w:r w:rsidRPr="0080018C">
        <w:rPr>
          <w:rFonts w:eastAsiaTheme="minorEastAsia" w:hint="eastAsia"/>
          <w:lang w:val="en-GB" w:eastAsia="zh-CN"/>
        </w:rPr>
        <w:t>在固定无线电中继系统中，信号处理是在发射机和接收机终端进行。信号处理由为了产生某些需要的特性的一个信号的电子操作组成。信号处理可以影响以下参数如振幅、频率、相位、</w:t>
      </w:r>
      <w:r>
        <w:rPr>
          <w:rFonts w:hint="eastAsia"/>
          <w:kern w:val="21"/>
          <w:lang w:eastAsia="zh-CN"/>
        </w:rPr>
        <w:t>信号电平和可靠性。信号处理技术的使用可以改进一个系统的处理增益，它允许对特定接收机输出性能准则降低功率</w:t>
      </w:r>
      <w:r>
        <w:rPr>
          <w:i/>
          <w:kern w:val="21"/>
          <w:lang w:eastAsia="zh-CN"/>
        </w:rPr>
        <w:t>P</w:t>
      </w:r>
      <w:r>
        <w:rPr>
          <w:i/>
          <w:kern w:val="21"/>
          <w:vertAlign w:val="subscript"/>
          <w:lang w:eastAsia="zh-CN"/>
        </w:rPr>
        <w:t>t</w:t>
      </w:r>
      <w:r>
        <w:rPr>
          <w:rFonts w:hint="eastAsia"/>
          <w:kern w:val="21"/>
          <w:lang w:eastAsia="zh-CN"/>
        </w:rPr>
        <w:t>。因此，通过使用信号处理技术，可以降低</w:t>
      </w:r>
      <w:r>
        <w:rPr>
          <w:i/>
          <w:kern w:val="21"/>
          <w:lang w:eastAsia="zh-CN"/>
        </w:rPr>
        <w:t>P</w:t>
      </w:r>
      <w:r>
        <w:rPr>
          <w:i/>
          <w:kern w:val="21"/>
          <w:vertAlign w:val="subscript"/>
          <w:lang w:eastAsia="zh-CN"/>
        </w:rPr>
        <w:t>t</w:t>
      </w:r>
      <w:r>
        <w:rPr>
          <w:rFonts w:hint="eastAsia"/>
          <w:kern w:val="21"/>
          <w:lang w:eastAsia="zh-CN"/>
        </w:rPr>
        <w:t>以减少对其他系统的禁用空间（区域）。可是，应该注意到信号处理技术是由微波链路设计者用来改进链路可靠性的，而通常不是被考虑用于频谱保留的目的。</w:t>
      </w:r>
    </w:p>
    <w:p w:rsidR="00542061" w:rsidRDefault="0095017A" w:rsidP="00B177DE">
      <w:pPr>
        <w:pStyle w:val="Heading3"/>
        <w:rPr>
          <w:lang w:eastAsia="zh-CN"/>
        </w:rPr>
      </w:pPr>
      <w:r>
        <w:rPr>
          <w:lang w:eastAsia="zh-CN"/>
        </w:rPr>
        <w:t>2.4.5</w:t>
      </w:r>
      <w:r>
        <w:rPr>
          <w:lang w:eastAsia="zh-CN"/>
        </w:rPr>
        <w:tab/>
      </w:r>
      <w:r>
        <w:rPr>
          <w:rFonts w:hint="eastAsia"/>
          <w:lang w:eastAsia="zh-CN"/>
        </w:rPr>
        <w:t>错误校正</w:t>
      </w:r>
      <w:r>
        <w:rPr>
          <w:lang w:eastAsia="zh-CN"/>
        </w:rPr>
        <w:t>/</w:t>
      </w:r>
      <w:r>
        <w:rPr>
          <w:rFonts w:hint="eastAsia"/>
          <w:lang w:eastAsia="zh-CN"/>
        </w:rPr>
        <w:t>编码</w:t>
      </w:r>
    </w:p>
    <w:p w:rsidR="00542061" w:rsidRDefault="0095017A" w:rsidP="00B177DE">
      <w:pPr>
        <w:snapToGrid w:val="0"/>
        <w:ind w:firstLineChars="200" w:firstLine="480"/>
        <w:rPr>
          <w:kern w:val="21"/>
          <w:lang w:eastAsia="zh-CN"/>
        </w:rPr>
      </w:pPr>
      <w:r>
        <w:rPr>
          <w:rFonts w:hint="eastAsia"/>
          <w:kern w:val="21"/>
          <w:lang w:eastAsia="zh-CN"/>
        </w:rPr>
        <w:t>前向纠错（</w:t>
      </w:r>
      <w:r>
        <w:rPr>
          <w:kern w:val="21"/>
          <w:lang w:eastAsia="zh-CN"/>
        </w:rPr>
        <w:t>FEC</w:t>
      </w:r>
      <w:r>
        <w:rPr>
          <w:rFonts w:hint="eastAsia"/>
          <w:kern w:val="21"/>
          <w:lang w:eastAsia="zh-CN"/>
        </w:rPr>
        <w:t>）编码是改进数字微波系统</w:t>
      </w:r>
      <w:r>
        <w:rPr>
          <w:kern w:val="21"/>
          <w:lang w:eastAsia="zh-CN"/>
        </w:rPr>
        <w:t>BER</w:t>
      </w:r>
      <w:r>
        <w:rPr>
          <w:rFonts w:hint="eastAsia"/>
          <w:kern w:val="21"/>
          <w:lang w:eastAsia="zh-CN"/>
        </w:rPr>
        <w:t>性能的一种方法，特别是当系统的功率被限制时。使用</w:t>
      </w:r>
      <w:r>
        <w:rPr>
          <w:kern w:val="21"/>
          <w:lang w:eastAsia="zh-CN"/>
        </w:rPr>
        <w:t>FEC</w:t>
      </w:r>
      <w:r>
        <w:rPr>
          <w:rFonts w:hint="eastAsia"/>
          <w:kern w:val="21"/>
          <w:lang w:eastAsia="zh-CN"/>
        </w:rPr>
        <w:t>编码技术允许对错误限制一个数，在电路两端安装特殊编码和软件（或硬件）在接收机端进行校正。这个</w:t>
      </w:r>
      <w:r>
        <w:rPr>
          <w:kern w:val="21"/>
          <w:lang w:eastAsia="zh-CN"/>
        </w:rPr>
        <w:t>BER</w:t>
      </w:r>
      <w:r>
        <w:rPr>
          <w:rFonts w:hint="eastAsia"/>
          <w:kern w:val="21"/>
          <w:lang w:eastAsia="zh-CN"/>
        </w:rPr>
        <w:t>的改进是以满足特定</w:t>
      </w:r>
      <w:r>
        <w:rPr>
          <w:kern w:val="21"/>
          <w:lang w:eastAsia="zh-CN"/>
        </w:rPr>
        <w:t>BER</w:t>
      </w:r>
      <w:r>
        <w:rPr>
          <w:rFonts w:hint="eastAsia"/>
          <w:kern w:val="21"/>
          <w:lang w:eastAsia="zh-CN"/>
        </w:rPr>
        <w:t>性能所需要的接收机</w:t>
      </w:r>
      <w:r>
        <w:rPr>
          <w:kern w:val="21"/>
          <w:lang w:eastAsia="zh-CN"/>
        </w:rPr>
        <w:t>(</w:t>
      </w:r>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的减少为代价的，因此减小了对其他系统的禁用区。</w:t>
      </w:r>
      <w:r>
        <w:rPr>
          <w:kern w:val="21"/>
          <w:lang w:eastAsia="zh-CN"/>
        </w:rPr>
        <w:t>(</w:t>
      </w:r>
      <w:r>
        <w:rPr>
          <w:i/>
          <w:kern w:val="21"/>
          <w:lang w:eastAsia="zh-CN"/>
        </w:rPr>
        <w:t>C</w:t>
      </w:r>
      <w:r>
        <w:rPr>
          <w:kern w:val="21"/>
          <w:lang w:eastAsia="zh-CN"/>
        </w:rPr>
        <w:t>/</w:t>
      </w:r>
      <w:r>
        <w:rPr>
          <w:i/>
          <w:kern w:val="21"/>
          <w:lang w:eastAsia="zh-CN"/>
        </w:rPr>
        <w:t>N</w:t>
      </w:r>
      <w:proofErr w:type="gramStart"/>
      <w:r>
        <w:rPr>
          <w:kern w:val="21"/>
          <w:lang w:eastAsia="zh-CN"/>
        </w:rPr>
        <w:t>)</w:t>
      </w:r>
      <w:r>
        <w:rPr>
          <w:i/>
          <w:kern w:val="21"/>
          <w:vertAlign w:val="subscript"/>
          <w:lang w:eastAsia="zh-CN"/>
        </w:rPr>
        <w:t>i</w:t>
      </w:r>
      <w:r>
        <w:rPr>
          <w:rFonts w:hint="eastAsia"/>
          <w:kern w:val="21"/>
          <w:lang w:eastAsia="zh-CN"/>
        </w:rPr>
        <w:t>的减少作为编码增益的参考</w:t>
      </w:r>
      <w:proofErr w:type="gramEnd"/>
      <w:r>
        <w:rPr>
          <w:rFonts w:hint="eastAsia"/>
          <w:kern w:val="21"/>
          <w:lang w:eastAsia="zh-CN"/>
        </w:rPr>
        <w:t>。编码技术的性能由编码增益和编码速率描述。可是，编码速率对系统占用带宽有影响，因此增加了对频谱其他用户的禁用频谱。</w:t>
      </w:r>
    </w:p>
    <w:p w:rsidR="00542061" w:rsidRDefault="0095017A" w:rsidP="00B177DE">
      <w:pPr>
        <w:snapToGrid w:val="0"/>
        <w:ind w:firstLineChars="200" w:firstLine="480"/>
        <w:rPr>
          <w:kern w:val="21"/>
          <w:lang w:eastAsia="zh-CN"/>
        </w:rPr>
      </w:pPr>
      <w:r>
        <w:rPr>
          <w:rFonts w:hint="eastAsia"/>
          <w:kern w:val="21"/>
          <w:lang w:eastAsia="zh-CN"/>
        </w:rPr>
        <w:t>为了显示频谱保留的编码效果，选择</w:t>
      </w:r>
      <w:r>
        <w:rPr>
          <w:kern w:val="21"/>
          <w:lang w:eastAsia="zh-CN"/>
        </w:rPr>
        <w:t>64-QAM</w:t>
      </w:r>
      <w:r>
        <w:rPr>
          <w:rFonts w:hint="eastAsia"/>
          <w:kern w:val="21"/>
          <w:lang w:eastAsia="zh-CN"/>
        </w:rPr>
        <w:t>作为研究的调制类型。选择四种类型</w:t>
      </w:r>
      <w:r>
        <w:rPr>
          <w:kern w:val="21"/>
          <w:lang w:eastAsia="zh-CN"/>
        </w:rPr>
        <w:t>FEC</w:t>
      </w:r>
      <w:r>
        <w:rPr>
          <w:rFonts w:hint="eastAsia"/>
          <w:kern w:val="21"/>
          <w:lang w:eastAsia="zh-CN"/>
        </w:rPr>
        <w:t>码。表</w:t>
      </w:r>
      <w:r>
        <w:rPr>
          <w:kern w:val="21"/>
          <w:lang w:eastAsia="zh-CN"/>
        </w:rPr>
        <w:t>8</w:t>
      </w:r>
      <w:r>
        <w:rPr>
          <w:rFonts w:hint="eastAsia"/>
          <w:kern w:val="21"/>
          <w:lang w:eastAsia="zh-CN"/>
        </w:rPr>
        <w:t>显示了编码率，带宽扩大因子（</w:t>
      </w:r>
      <w:r>
        <w:rPr>
          <w:kern w:val="21"/>
          <w:lang w:eastAsia="zh-CN"/>
        </w:rPr>
        <w:t>1/</w:t>
      </w:r>
      <w:r>
        <w:rPr>
          <w:rFonts w:hint="eastAsia"/>
          <w:kern w:val="21"/>
          <w:lang w:eastAsia="zh-CN"/>
        </w:rPr>
        <w:t>编码率），编码后占用带宽，对</w:t>
      </w:r>
      <w:r>
        <w:rPr>
          <w:kern w:val="21"/>
          <w:lang w:eastAsia="zh-CN"/>
        </w:rPr>
        <w:t>BER</w:t>
      </w:r>
      <w:r>
        <w:rPr>
          <w:rFonts w:hint="eastAsia"/>
          <w:kern w:val="21"/>
          <w:lang w:eastAsia="zh-CN"/>
        </w:rPr>
        <w:t>为</w:t>
      </w:r>
      <w:r>
        <w:rPr>
          <w:kern w:val="21"/>
          <w:lang w:eastAsia="zh-CN"/>
        </w:rPr>
        <w:t>1</w:t>
      </w:r>
      <w:r>
        <w:rPr>
          <w:kern w:val="21"/>
        </w:rPr>
        <w:sym w:font="Symbol" w:char="F0B4"/>
      </w:r>
      <w:r>
        <w:rPr>
          <w:kern w:val="21"/>
          <w:lang w:eastAsia="zh-CN"/>
        </w:rPr>
        <w:t>10</w:t>
      </w:r>
      <w:r>
        <w:rPr>
          <w:kern w:val="21"/>
          <w:vertAlign w:val="superscript"/>
          <w:lang w:eastAsia="zh-CN"/>
        </w:rPr>
        <w:t>– 6</w:t>
      </w:r>
      <w:r>
        <w:rPr>
          <w:rFonts w:hint="eastAsia"/>
          <w:kern w:val="21"/>
          <w:lang w:eastAsia="zh-CN"/>
        </w:rPr>
        <w:t>的可得到的</w:t>
      </w:r>
      <w:r>
        <w:rPr>
          <w:kern w:val="21"/>
          <w:lang w:eastAsia="zh-CN"/>
        </w:rPr>
        <w:t>(</w:t>
      </w:r>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的减少和考虑到可得到的</w:t>
      </w:r>
      <w:r>
        <w:rPr>
          <w:kern w:val="21"/>
          <w:lang w:eastAsia="zh-CN"/>
        </w:rPr>
        <w:t>(</w:t>
      </w:r>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减少后需要的</w:t>
      </w:r>
      <w:r>
        <w:rPr>
          <w:i/>
          <w:kern w:val="21"/>
          <w:lang w:eastAsia="zh-CN"/>
        </w:rPr>
        <w:t>P</w:t>
      </w:r>
      <w:r>
        <w:rPr>
          <w:i/>
          <w:kern w:val="21"/>
          <w:vertAlign w:val="subscript"/>
          <w:lang w:eastAsia="zh-CN"/>
        </w:rPr>
        <w:t>t</w:t>
      </w:r>
      <w:r>
        <w:rPr>
          <w:rFonts w:hint="eastAsia"/>
          <w:kern w:val="21"/>
          <w:lang w:eastAsia="zh-CN"/>
        </w:rPr>
        <w:t>。在表</w:t>
      </w:r>
      <w:r>
        <w:rPr>
          <w:kern w:val="21"/>
          <w:lang w:eastAsia="zh-CN"/>
        </w:rPr>
        <w:t>8</w:t>
      </w:r>
      <w:r>
        <w:rPr>
          <w:rFonts w:hint="eastAsia"/>
          <w:kern w:val="21"/>
          <w:lang w:eastAsia="zh-CN"/>
        </w:rPr>
        <w:t>显示的带宽和功率的值，输入到</w:t>
      </w:r>
      <w:r>
        <w:rPr>
          <w:kern w:val="21"/>
          <w:lang w:eastAsia="zh-CN"/>
        </w:rPr>
        <w:t>SUE</w:t>
      </w:r>
      <w:r>
        <w:rPr>
          <w:rFonts w:hint="eastAsia"/>
          <w:kern w:val="21"/>
          <w:lang w:eastAsia="zh-CN"/>
        </w:rPr>
        <w:t>模式中作为一种频谱保留技术来评估编码。表</w:t>
      </w:r>
      <w:r>
        <w:rPr>
          <w:kern w:val="21"/>
          <w:lang w:eastAsia="zh-CN"/>
        </w:rPr>
        <w:t>9</w:t>
      </w:r>
      <w:r>
        <w:rPr>
          <w:rFonts w:hint="eastAsia"/>
          <w:kern w:val="21"/>
          <w:lang w:eastAsia="zh-CN"/>
        </w:rPr>
        <w:t>显示</w:t>
      </w:r>
      <w:r>
        <w:rPr>
          <w:kern w:val="21"/>
          <w:lang w:eastAsia="zh-CN"/>
        </w:rPr>
        <w:t>STD</w:t>
      </w:r>
      <w:r>
        <w:rPr>
          <w:rFonts w:hint="eastAsia"/>
          <w:kern w:val="21"/>
          <w:lang w:eastAsia="zh-CN"/>
        </w:rPr>
        <w:t>、</w:t>
      </w:r>
      <w:r>
        <w:rPr>
          <w:kern w:val="21"/>
          <w:lang w:eastAsia="zh-CN"/>
        </w:rPr>
        <w:t>SHD</w:t>
      </w:r>
      <w:r>
        <w:rPr>
          <w:rFonts w:hint="eastAsia"/>
          <w:kern w:val="21"/>
          <w:lang w:eastAsia="zh-CN"/>
        </w:rPr>
        <w:t>、</w:t>
      </w:r>
      <w:r>
        <w:rPr>
          <w:kern w:val="21"/>
          <w:lang w:eastAsia="zh-CN"/>
        </w:rPr>
        <w:t>CHR</w:t>
      </w:r>
      <w:r>
        <w:rPr>
          <w:rFonts w:hint="eastAsia"/>
          <w:kern w:val="21"/>
          <w:lang w:eastAsia="zh-CN"/>
        </w:rPr>
        <w:t>天线的</w:t>
      </w:r>
      <w:r>
        <w:rPr>
          <w:kern w:val="21"/>
          <w:lang w:eastAsia="zh-CN"/>
        </w:rPr>
        <w:t>SUE</w:t>
      </w:r>
      <w:r>
        <w:rPr>
          <w:rFonts w:hint="eastAsia"/>
          <w:kern w:val="21"/>
          <w:lang w:eastAsia="zh-CN"/>
        </w:rPr>
        <w:t>。在表</w:t>
      </w:r>
      <w:r>
        <w:rPr>
          <w:kern w:val="21"/>
          <w:lang w:eastAsia="zh-CN"/>
        </w:rPr>
        <w:t>9</w:t>
      </w:r>
      <w:r>
        <w:rPr>
          <w:rFonts w:hint="eastAsia"/>
          <w:kern w:val="21"/>
          <w:lang w:eastAsia="zh-CN"/>
        </w:rPr>
        <w:t>中显示没有编码的</w:t>
      </w:r>
      <w:r>
        <w:rPr>
          <w:kern w:val="21"/>
          <w:lang w:eastAsia="zh-CN"/>
        </w:rPr>
        <w:t>64-QAM</w:t>
      </w:r>
      <w:r>
        <w:rPr>
          <w:rFonts w:hint="eastAsia"/>
          <w:kern w:val="21"/>
          <w:lang w:eastAsia="zh-CN"/>
        </w:rPr>
        <w:t>的</w:t>
      </w:r>
      <w:r>
        <w:rPr>
          <w:kern w:val="21"/>
          <w:lang w:eastAsia="zh-CN"/>
        </w:rPr>
        <w:t>SUE</w:t>
      </w:r>
      <w:r>
        <w:rPr>
          <w:rFonts w:hint="eastAsia"/>
          <w:kern w:val="21"/>
          <w:lang w:eastAsia="zh-CN"/>
        </w:rPr>
        <w:t>作为有和没有编码比较的基线。</w:t>
      </w:r>
    </w:p>
    <w:p w:rsidR="0056157E" w:rsidRDefault="0056157E">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42061" w:rsidRPr="005A17E8" w:rsidRDefault="0095017A">
      <w:pPr>
        <w:pStyle w:val="TableNo"/>
        <w:rPr>
          <w:szCs w:val="24"/>
          <w:lang w:eastAsia="zh-CN"/>
        </w:rPr>
      </w:pPr>
      <w:r w:rsidRPr="005A17E8">
        <w:rPr>
          <w:rFonts w:hint="eastAsia"/>
          <w:szCs w:val="24"/>
          <w:lang w:eastAsia="zh-CN"/>
        </w:rPr>
        <w:lastRenderedPageBreak/>
        <w:t>表</w:t>
      </w:r>
      <w:r w:rsidRPr="005A17E8">
        <w:rPr>
          <w:szCs w:val="24"/>
          <w:lang w:eastAsia="zh-CN"/>
        </w:rPr>
        <w:t>8</w:t>
      </w:r>
    </w:p>
    <w:p w:rsidR="00542061" w:rsidRPr="005A17E8" w:rsidRDefault="0095017A">
      <w:pPr>
        <w:pStyle w:val="Tabletitle"/>
        <w:rPr>
          <w:szCs w:val="24"/>
          <w:lang w:eastAsia="zh-CN"/>
        </w:rPr>
      </w:pPr>
      <w:r w:rsidRPr="005A17E8">
        <w:rPr>
          <w:rFonts w:hint="eastAsia"/>
          <w:szCs w:val="24"/>
          <w:lang w:eastAsia="zh-CN"/>
        </w:rPr>
        <w:t>错误校正</w:t>
      </w:r>
      <w:r w:rsidRPr="005A17E8">
        <w:rPr>
          <w:szCs w:val="24"/>
          <w:lang w:eastAsia="zh-CN"/>
        </w:rPr>
        <w:t>/</w:t>
      </w:r>
      <w:r w:rsidRPr="005A17E8">
        <w:rPr>
          <w:rFonts w:hint="eastAsia"/>
          <w:szCs w:val="24"/>
          <w:lang w:eastAsia="zh-CN"/>
        </w:rPr>
        <w:t>编码（</w:t>
      </w:r>
      <w:r w:rsidRPr="005A17E8">
        <w:rPr>
          <w:szCs w:val="24"/>
          <w:lang w:eastAsia="zh-CN"/>
        </w:rPr>
        <w:t>64-QAM</w:t>
      </w:r>
      <w:r w:rsidRPr="005A17E8">
        <w:rPr>
          <w:rFonts w:hint="eastAsia"/>
          <w:szCs w:val="24"/>
          <w:lang w:eastAsia="zh-CN"/>
        </w:rPr>
        <w:t>调制）</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58"/>
        <w:gridCol w:w="1463"/>
        <w:gridCol w:w="1701"/>
        <w:gridCol w:w="1701"/>
        <w:gridCol w:w="1463"/>
        <w:gridCol w:w="1701"/>
      </w:tblGrid>
      <w:tr w:rsidR="00542061" w:rsidRPr="005A17E8">
        <w:trPr>
          <w:jc w:val="center"/>
        </w:trPr>
        <w:tc>
          <w:tcPr>
            <w:tcW w:w="1658" w:type="dxa"/>
            <w:vAlign w:val="center"/>
          </w:tcPr>
          <w:p w:rsidR="00542061" w:rsidRPr="005A17E8" w:rsidRDefault="0095017A">
            <w:pPr>
              <w:pStyle w:val="Tabletext"/>
              <w:tabs>
                <w:tab w:val="left" w:pos="1985"/>
              </w:tabs>
              <w:jc w:val="center"/>
              <w:rPr>
                <w:b/>
                <w:kern w:val="21"/>
                <w:szCs w:val="22"/>
              </w:rPr>
            </w:pPr>
            <w:r w:rsidRPr="005A17E8">
              <w:rPr>
                <w:rFonts w:hint="eastAsia"/>
                <w:b/>
                <w:kern w:val="21"/>
                <w:szCs w:val="22"/>
              </w:rPr>
              <w:t>信号处理</w:t>
            </w:r>
          </w:p>
        </w:tc>
        <w:tc>
          <w:tcPr>
            <w:tcW w:w="1463" w:type="dxa"/>
            <w:vAlign w:val="center"/>
          </w:tcPr>
          <w:p w:rsidR="00542061" w:rsidRPr="005A17E8" w:rsidRDefault="0095017A">
            <w:pPr>
              <w:pStyle w:val="Tabletext"/>
              <w:tabs>
                <w:tab w:val="left" w:pos="1985"/>
              </w:tabs>
              <w:jc w:val="center"/>
              <w:rPr>
                <w:b/>
                <w:kern w:val="21"/>
                <w:szCs w:val="22"/>
              </w:rPr>
            </w:pPr>
            <w:r w:rsidRPr="005A17E8">
              <w:rPr>
                <w:rFonts w:hint="eastAsia"/>
                <w:b/>
                <w:kern w:val="21"/>
                <w:szCs w:val="22"/>
              </w:rPr>
              <w:t>编码速率</w:t>
            </w:r>
          </w:p>
        </w:tc>
        <w:tc>
          <w:tcPr>
            <w:tcW w:w="1701" w:type="dxa"/>
            <w:vAlign w:val="center"/>
          </w:tcPr>
          <w:p w:rsidR="00542061" w:rsidRPr="005A17E8" w:rsidRDefault="0095017A">
            <w:pPr>
              <w:pStyle w:val="Tabletext"/>
              <w:tabs>
                <w:tab w:val="left" w:pos="1985"/>
              </w:tabs>
              <w:jc w:val="center"/>
              <w:rPr>
                <w:b/>
                <w:kern w:val="21"/>
                <w:szCs w:val="22"/>
              </w:rPr>
            </w:pPr>
            <w:r w:rsidRPr="005A17E8">
              <w:rPr>
                <w:rFonts w:hint="eastAsia"/>
                <w:b/>
                <w:kern w:val="21"/>
                <w:szCs w:val="22"/>
              </w:rPr>
              <w:t>带宽扩展因子</w:t>
            </w:r>
          </w:p>
        </w:tc>
        <w:tc>
          <w:tcPr>
            <w:tcW w:w="1701" w:type="dxa"/>
            <w:vAlign w:val="center"/>
          </w:tcPr>
          <w:p w:rsidR="00542061" w:rsidRPr="005A17E8" w:rsidRDefault="0095017A">
            <w:pPr>
              <w:pStyle w:val="Tabletext"/>
              <w:tabs>
                <w:tab w:val="left" w:pos="1985"/>
              </w:tabs>
              <w:jc w:val="center"/>
              <w:rPr>
                <w:b/>
                <w:kern w:val="21"/>
                <w:szCs w:val="22"/>
                <w:lang w:eastAsia="zh-CN"/>
              </w:rPr>
            </w:pPr>
            <w:r w:rsidRPr="005A17E8">
              <w:rPr>
                <w:rFonts w:hint="eastAsia"/>
                <w:b/>
                <w:kern w:val="21"/>
                <w:szCs w:val="22"/>
                <w:lang w:eastAsia="zh-CN"/>
              </w:rPr>
              <w:t>占用带宽</w:t>
            </w:r>
            <w:r w:rsidRPr="005A17E8">
              <w:rPr>
                <w:b/>
                <w:i/>
                <w:kern w:val="21"/>
                <w:szCs w:val="22"/>
                <w:lang w:eastAsia="zh-CN"/>
              </w:rPr>
              <w:t>B</w:t>
            </w:r>
            <w:r w:rsidRPr="005A17E8">
              <w:rPr>
                <w:b/>
                <w:kern w:val="21"/>
                <w:szCs w:val="22"/>
                <w:lang w:eastAsia="zh-CN"/>
              </w:rPr>
              <w:br/>
            </w:r>
            <w:r w:rsidRPr="005A17E8">
              <w:rPr>
                <w:rFonts w:hint="eastAsia"/>
                <w:b/>
                <w:kern w:val="21"/>
                <w:szCs w:val="22"/>
                <w:lang w:eastAsia="zh-CN"/>
              </w:rPr>
              <w:t>（</w:t>
            </w:r>
            <w:r w:rsidRPr="005A17E8">
              <w:rPr>
                <w:b/>
                <w:kern w:val="21"/>
                <w:szCs w:val="22"/>
                <w:lang w:eastAsia="zh-CN"/>
              </w:rPr>
              <w:t>MHz</w:t>
            </w:r>
            <w:r w:rsidRPr="005A17E8">
              <w:rPr>
                <w:rFonts w:hint="eastAsia"/>
                <w:b/>
                <w:kern w:val="21"/>
                <w:szCs w:val="22"/>
                <w:lang w:eastAsia="zh-CN"/>
              </w:rPr>
              <w:t>）</w:t>
            </w:r>
          </w:p>
        </w:tc>
        <w:tc>
          <w:tcPr>
            <w:tcW w:w="1463" w:type="dxa"/>
            <w:vAlign w:val="center"/>
          </w:tcPr>
          <w:p w:rsidR="00542061" w:rsidRPr="005A17E8" w:rsidRDefault="0095017A">
            <w:pPr>
              <w:pStyle w:val="Tabletext"/>
              <w:tabs>
                <w:tab w:val="left" w:pos="1985"/>
              </w:tabs>
              <w:jc w:val="center"/>
              <w:rPr>
                <w:b/>
                <w:kern w:val="21"/>
                <w:szCs w:val="22"/>
              </w:rPr>
            </w:pPr>
            <w:r w:rsidRPr="005A17E8">
              <w:rPr>
                <w:b/>
                <w:i/>
                <w:kern w:val="21"/>
                <w:szCs w:val="22"/>
              </w:rPr>
              <w:t>C/</w:t>
            </w:r>
            <w:r w:rsidRPr="005A17E8">
              <w:rPr>
                <w:rFonts w:hint="eastAsia"/>
                <w:b/>
                <w:i/>
                <w:kern w:val="21"/>
                <w:szCs w:val="22"/>
              </w:rPr>
              <w:t>N</w:t>
            </w:r>
            <w:r w:rsidRPr="005A17E8">
              <w:rPr>
                <w:rFonts w:hint="eastAsia"/>
                <w:b/>
                <w:kern w:val="21"/>
                <w:szCs w:val="22"/>
              </w:rPr>
              <w:t>减少</w:t>
            </w:r>
            <w:r w:rsidRPr="005A17E8">
              <w:rPr>
                <w:b/>
                <w:kern w:val="21"/>
                <w:szCs w:val="22"/>
              </w:rPr>
              <w:br/>
            </w:r>
            <w:r w:rsidRPr="005A17E8">
              <w:rPr>
                <w:rFonts w:hint="eastAsia"/>
                <w:b/>
                <w:kern w:val="21"/>
                <w:szCs w:val="22"/>
              </w:rPr>
              <w:t>（</w:t>
            </w:r>
            <w:r w:rsidRPr="005A17E8">
              <w:rPr>
                <w:b/>
                <w:kern w:val="21"/>
                <w:szCs w:val="22"/>
              </w:rPr>
              <w:t>dB</w:t>
            </w:r>
            <w:r w:rsidRPr="005A17E8">
              <w:rPr>
                <w:rFonts w:hint="eastAsia"/>
                <w:b/>
                <w:kern w:val="21"/>
                <w:szCs w:val="22"/>
              </w:rPr>
              <w:t>）</w:t>
            </w:r>
          </w:p>
        </w:tc>
        <w:tc>
          <w:tcPr>
            <w:tcW w:w="1701" w:type="dxa"/>
            <w:vAlign w:val="center"/>
          </w:tcPr>
          <w:p w:rsidR="00542061" w:rsidRPr="005A17E8" w:rsidRDefault="0095017A">
            <w:pPr>
              <w:pStyle w:val="Tabletext"/>
              <w:tabs>
                <w:tab w:val="left" w:pos="1985"/>
              </w:tabs>
              <w:jc w:val="center"/>
              <w:rPr>
                <w:b/>
                <w:kern w:val="21"/>
                <w:szCs w:val="22"/>
                <w:lang w:eastAsia="zh-CN"/>
              </w:rPr>
            </w:pPr>
            <w:r w:rsidRPr="005A17E8">
              <w:rPr>
                <w:rFonts w:hint="eastAsia"/>
                <w:b/>
                <w:kern w:val="21"/>
                <w:szCs w:val="22"/>
                <w:lang w:eastAsia="zh-CN"/>
              </w:rPr>
              <w:t>发射机输出</w:t>
            </w:r>
            <w:r w:rsidRPr="005A17E8">
              <w:rPr>
                <w:b/>
                <w:kern w:val="21"/>
                <w:szCs w:val="22"/>
                <w:lang w:eastAsia="zh-CN"/>
              </w:rPr>
              <w:br/>
            </w:r>
            <w:r w:rsidRPr="005A17E8">
              <w:rPr>
                <w:rFonts w:hint="eastAsia"/>
                <w:b/>
                <w:kern w:val="21"/>
                <w:szCs w:val="22"/>
                <w:lang w:eastAsia="zh-CN"/>
              </w:rPr>
              <w:t>功率</w:t>
            </w:r>
            <w:r w:rsidRPr="005A17E8">
              <w:rPr>
                <w:b/>
                <w:i/>
                <w:kern w:val="21"/>
                <w:szCs w:val="22"/>
                <w:lang w:eastAsia="zh-CN"/>
              </w:rPr>
              <w:t>P</w:t>
            </w:r>
            <w:r w:rsidRPr="005A17E8">
              <w:rPr>
                <w:b/>
                <w:i/>
                <w:kern w:val="21"/>
                <w:szCs w:val="22"/>
                <w:vertAlign w:val="subscript"/>
                <w:lang w:eastAsia="zh-CN"/>
              </w:rPr>
              <w:t>t</w:t>
            </w:r>
            <w:r w:rsidRPr="005A17E8">
              <w:rPr>
                <w:b/>
                <w:kern w:val="21"/>
                <w:szCs w:val="22"/>
                <w:lang w:eastAsia="zh-CN"/>
              </w:rPr>
              <w:br/>
            </w:r>
            <w:r w:rsidRPr="005A17E8">
              <w:rPr>
                <w:rFonts w:hint="eastAsia"/>
                <w:b/>
                <w:kern w:val="21"/>
                <w:szCs w:val="22"/>
                <w:lang w:eastAsia="zh-CN"/>
              </w:rPr>
              <w:t>（</w:t>
            </w:r>
            <w:r w:rsidRPr="005A17E8">
              <w:rPr>
                <w:b/>
                <w:kern w:val="21"/>
                <w:szCs w:val="22"/>
                <w:lang w:eastAsia="zh-CN"/>
              </w:rPr>
              <w:t>dBm</w:t>
            </w:r>
            <w:r w:rsidRPr="005A17E8">
              <w:rPr>
                <w:rFonts w:hint="eastAsia"/>
                <w:b/>
                <w:kern w:val="21"/>
                <w:szCs w:val="22"/>
                <w:lang w:eastAsia="zh-CN"/>
              </w:rPr>
              <w:t>）</w:t>
            </w:r>
          </w:p>
        </w:tc>
      </w:tr>
      <w:tr w:rsidR="00542061" w:rsidRPr="005A17E8">
        <w:trPr>
          <w:jc w:val="center"/>
        </w:trPr>
        <w:tc>
          <w:tcPr>
            <w:tcW w:w="1658" w:type="dxa"/>
            <w:vAlign w:val="center"/>
          </w:tcPr>
          <w:p w:rsidR="00542061" w:rsidRPr="005A17E8" w:rsidRDefault="0095017A">
            <w:pPr>
              <w:pStyle w:val="Tabletext"/>
              <w:tabs>
                <w:tab w:val="left" w:pos="1985"/>
              </w:tabs>
              <w:jc w:val="center"/>
              <w:rPr>
                <w:kern w:val="21"/>
                <w:szCs w:val="22"/>
              </w:rPr>
            </w:pPr>
            <w:r w:rsidRPr="005A17E8">
              <w:rPr>
                <w:rFonts w:hint="eastAsia"/>
                <w:kern w:val="21"/>
                <w:szCs w:val="22"/>
              </w:rPr>
              <w:t>错误校正</w:t>
            </w:r>
            <w:r w:rsidRPr="005A17E8">
              <w:rPr>
                <w:kern w:val="21"/>
                <w:szCs w:val="22"/>
              </w:rPr>
              <w:t>/</w:t>
            </w:r>
            <w:r w:rsidRPr="005A17E8">
              <w:rPr>
                <w:rFonts w:hint="eastAsia"/>
                <w:kern w:val="21"/>
                <w:szCs w:val="22"/>
              </w:rPr>
              <w:t>编码</w:t>
            </w:r>
          </w:p>
        </w:tc>
        <w:tc>
          <w:tcPr>
            <w:tcW w:w="1463" w:type="dxa"/>
            <w:vAlign w:val="center"/>
          </w:tcPr>
          <w:p w:rsidR="00542061" w:rsidRPr="005A17E8" w:rsidRDefault="0095017A">
            <w:pPr>
              <w:pStyle w:val="Tabletext"/>
              <w:tabs>
                <w:tab w:val="left" w:pos="1985"/>
              </w:tabs>
              <w:jc w:val="center"/>
              <w:rPr>
                <w:kern w:val="21"/>
                <w:szCs w:val="22"/>
              </w:rPr>
            </w:pPr>
            <w:r w:rsidRPr="005A17E8">
              <w:rPr>
                <w:kern w:val="21"/>
                <w:szCs w:val="22"/>
              </w:rPr>
              <w:t>1/2</w:t>
            </w:r>
            <w:r w:rsidRPr="005A17E8">
              <w:rPr>
                <w:kern w:val="21"/>
                <w:szCs w:val="22"/>
              </w:rPr>
              <w:br/>
              <w:t>3/4</w:t>
            </w:r>
            <w:r w:rsidRPr="005A17E8">
              <w:rPr>
                <w:kern w:val="21"/>
                <w:szCs w:val="22"/>
              </w:rPr>
              <w:br/>
              <w:t>7/8</w:t>
            </w:r>
            <w:r w:rsidRPr="005A17E8">
              <w:rPr>
                <w:kern w:val="21"/>
                <w:szCs w:val="22"/>
              </w:rPr>
              <w:br/>
              <w:t>18/19</w:t>
            </w:r>
          </w:p>
        </w:tc>
        <w:tc>
          <w:tcPr>
            <w:tcW w:w="1701" w:type="dxa"/>
            <w:vAlign w:val="center"/>
          </w:tcPr>
          <w:p w:rsidR="00542061" w:rsidRPr="005A17E8" w:rsidRDefault="0095017A">
            <w:pPr>
              <w:pStyle w:val="Tabletext"/>
              <w:tabs>
                <w:tab w:val="left" w:pos="1985"/>
              </w:tabs>
              <w:jc w:val="center"/>
              <w:rPr>
                <w:kern w:val="21"/>
                <w:szCs w:val="22"/>
              </w:rPr>
            </w:pPr>
            <w:r w:rsidRPr="005A17E8">
              <w:rPr>
                <w:kern w:val="21"/>
                <w:szCs w:val="22"/>
              </w:rPr>
              <w:t>2</w:t>
            </w:r>
          </w:p>
          <w:p w:rsidR="00542061" w:rsidRPr="005A17E8" w:rsidRDefault="0095017A">
            <w:pPr>
              <w:pStyle w:val="Tabletext"/>
              <w:tabs>
                <w:tab w:val="left" w:pos="1985"/>
              </w:tabs>
              <w:jc w:val="center"/>
              <w:rPr>
                <w:kern w:val="21"/>
                <w:szCs w:val="22"/>
              </w:rPr>
            </w:pPr>
            <w:r w:rsidRPr="005A17E8">
              <w:rPr>
                <w:kern w:val="21"/>
                <w:szCs w:val="22"/>
              </w:rPr>
              <w:t>1.333</w:t>
            </w:r>
            <w:r w:rsidRPr="005A17E8">
              <w:rPr>
                <w:kern w:val="21"/>
                <w:szCs w:val="22"/>
              </w:rPr>
              <w:br/>
              <w:t>1.142</w:t>
            </w:r>
            <w:r w:rsidRPr="005A17E8">
              <w:rPr>
                <w:kern w:val="21"/>
                <w:szCs w:val="22"/>
              </w:rPr>
              <w:br/>
              <w:t>1.055</w:t>
            </w:r>
          </w:p>
        </w:tc>
        <w:tc>
          <w:tcPr>
            <w:tcW w:w="1701" w:type="dxa"/>
            <w:vAlign w:val="center"/>
          </w:tcPr>
          <w:p w:rsidR="00542061" w:rsidRPr="005A17E8" w:rsidRDefault="0095017A">
            <w:pPr>
              <w:pStyle w:val="Tabletext"/>
              <w:tabs>
                <w:tab w:val="left" w:pos="1985"/>
              </w:tabs>
              <w:jc w:val="center"/>
              <w:rPr>
                <w:kern w:val="21"/>
                <w:szCs w:val="22"/>
              </w:rPr>
            </w:pPr>
            <w:r w:rsidRPr="005A17E8">
              <w:rPr>
                <w:kern w:val="21"/>
                <w:szCs w:val="22"/>
              </w:rPr>
              <w:t>45.00</w:t>
            </w:r>
            <w:r w:rsidRPr="005A17E8">
              <w:rPr>
                <w:kern w:val="21"/>
                <w:szCs w:val="22"/>
              </w:rPr>
              <w:br/>
              <w:t>30.00</w:t>
            </w:r>
            <w:r w:rsidRPr="005A17E8">
              <w:rPr>
                <w:kern w:val="21"/>
                <w:szCs w:val="22"/>
              </w:rPr>
              <w:br/>
              <w:t>25.70</w:t>
            </w:r>
            <w:r w:rsidRPr="005A17E8">
              <w:rPr>
                <w:kern w:val="21"/>
                <w:szCs w:val="22"/>
              </w:rPr>
              <w:br/>
              <w:t>23.74</w:t>
            </w:r>
          </w:p>
        </w:tc>
        <w:tc>
          <w:tcPr>
            <w:tcW w:w="1463" w:type="dxa"/>
            <w:vAlign w:val="center"/>
          </w:tcPr>
          <w:p w:rsidR="00542061" w:rsidRPr="005A17E8" w:rsidRDefault="0095017A">
            <w:pPr>
              <w:pStyle w:val="Tabletext"/>
              <w:tabs>
                <w:tab w:val="left" w:pos="1985"/>
              </w:tabs>
              <w:jc w:val="center"/>
              <w:rPr>
                <w:kern w:val="21"/>
                <w:szCs w:val="22"/>
              </w:rPr>
            </w:pPr>
            <w:r w:rsidRPr="005A17E8">
              <w:rPr>
                <w:kern w:val="21"/>
                <w:szCs w:val="22"/>
              </w:rPr>
              <w:t>6.0</w:t>
            </w:r>
            <w:r w:rsidRPr="005A17E8">
              <w:rPr>
                <w:kern w:val="21"/>
                <w:szCs w:val="22"/>
              </w:rPr>
              <w:br/>
              <w:t>3.5</w:t>
            </w:r>
            <w:r w:rsidRPr="005A17E8">
              <w:rPr>
                <w:kern w:val="21"/>
                <w:szCs w:val="22"/>
              </w:rPr>
              <w:br/>
              <w:t>2.0</w:t>
            </w:r>
            <w:r w:rsidRPr="005A17E8">
              <w:rPr>
                <w:kern w:val="21"/>
                <w:szCs w:val="22"/>
              </w:rPr>
              <w:br/>
              <w:t>3.0</w:t>
            </w:r>
          </w:p>
        </w:tc>
        <w:tc>
          <w:tcPr>
            <w:tcW w:w="1701" w:type="dxa"/>
            <w:vAlign w:val="center"/>
          </w:tcPr>
          <w:p w:rsidR="00542061" w:rsidRPr="005A17E8" w:rsidRDefault="0095017A">
            <w:pPr>
              <w:pStyle w:val="Tabletext"/>
              <w:tabs>
                <w:tab w:val="left" w:pos="1985"/>
              </w:tabs>
              <w:jc w:val="center"/>
              <w:rPr>
                <w:kern w:val="21"/>
                <w:szCs w:val="22"/>
              </w:rPr>
            </w:pPr>
            <w:r w:rsidRPr="005A17E8">
              <w:rPr>
                <w:kern w:val="21"/>
                <w:szCs w:val="22"/>
              </w:rPr>
              <w:t>27.5</w:t>
            </w:r>
            <w:r w:rsidRPr="005A17E8">
              <w:rPr>
                <w:kern w:val="21"/>
                <w:szCs w:val="22"/>
              </w:rPr>
              <w:br/>
              <w:t>30.0</w:t>
            </w:r>
            <w:r w:rsidRPr="005A17E8">
              <w:rPr>
                <w:kern w:val="21"/>
                <w:szCs w:val="22"/>
              </w:rPr>
              <w:br/>
              <w:t>31.5</w:t>
            </w:r>
            <w:r w:rsidRPr="005A17E8">
              <w:rPr>
                <w:kern w:val="21"/>
                <w:szCs w:val="22"/>
              </w:rPr>
              <w:br/>
              <w:t>30.5</w:t>
            </w:r>
          </w:p>
        </w:tc>
      </w:tr>
    </w:tbl>
    <w:p w:rsidR="00542061" w:rsidRDefault="00542061">
      <w:pPr>
        <w:snapToGrid w:val="0"/>
        <w:ind w:firstLineChars="200" w:firstLine="480"/>
        <w:rPr>
          <w:kern w:val="21"/>
          <w:lang w:eastAsia="zh-CN"/>
        </w:rPr>
      </w:pPr>
    </w:p>
    <w:p w:rsidR="00542061" w:rsidRDefault="0095017A" w:rsidP="00B177DE">
      <w:pPr>
        <w:snapToGrid w:val="0"/>
        <w:ind w:firstLineChars="200" w:firstLine="480"/>
        <w:rPr>
          <w:kern w:val="21"/>
          <w:lang w:eastAsia="zh-CN"/>
        </w:rPr>
      </w:pPr>
      <w:r>
        <w:rPr>
          <w:rFonts w:hint="eastAsia"/>
          <w:kern w:val="21"/>
          <w:lang w:eastAsia="zh-CN"/>
        </w:rPr>
        <w:t>总之，在表</w:t>
      </w:r>
      <w:r>
        <w:rPr>
          <w:kern w:val="21"/>
          <w:lang w:eastAsia="zh-CN"/>
        </w:rPr>
        <w:t>9</w:t>
      </w:r>
      <w:r>
        <w:rPr>
          <w:rFonts w:hint="eastAsia"/>
          <w:kern w:val="21"/>
          <w:lang w:eastAsia="zh-CN"/>
        </w:rPr>
        <w:t>中给出的</w:t>
      </w:r>
      <w:r>
        <w:rPr>
          <w:kern w:val="21"/>
          <w:lang w:eastAsia="zh-CN"/>
        </w:rPr>
        <w:t>SUE</w:t>
      </w:r>
      <w:r>
        <w:rPr>
          <w:rFonts w:hint="eastAsia"/>
          <w:kern w:val="21"/>
          <w:lang w:eastAsia="zh-CN"/>
        </w:rPr>
        <w:t>值显示，当使用了高效率的编码技术（如高的编码率和高的编码增益的编码技术）时，信号处理技术如使用</w:t>
      </w:r>
      <w:r>
        <w:rPr>
          <w:kern w:val="21"/>
          <w:lang w:eastAsia="zh-CN"/>
        </w:rPr>
        <w:t>RF</w:t>
      </w:r>
      <w:r>
        <w:rPr>
          <w:rFonts w:hint="eastAsia"/>
          <w:kern w:val="21"/>
          <w:lang w:eastAsia="zh-CN"/>
        </w:rPr>
        <w:t>带宽平衡</w:t>
      </w:r>
      <w:r>
        <w:rPr>
          <w:i/>
          <w:iCs/>
          <w:kern w:val="21"/>
          <w:lang w:eastAsia="zh-CN"/>
        </w:rPr>
        <w:t>C/N</w:t>
      </w:r>
      <w:r>
        <w:rPr>
          <w:rFonts w:hint="eastAsia"/>
          <w:kern w:val="21"/>
          <w:lang w:eastAsia="zh-CN"/>
        </w:rPr>
        <w:t>的错误校正</w:t>
      </w:r>
      <w:r>
        <w:rPr>
          <w:kern w:val="21"/>
          <w:lang w:eastAsia="zh-CN"/>
        </w:rPr>
        <w:t>/</w:t>
      </w:r>
      <w:r>
        <w:rPr>
          <w:rFonts w:hint="eastAsia"/>
          <w:kern w:val="21"/>
          <w:lang w:eastAsia="zh-CN"/>
        </w:rPr>
        <w:t>编码技术，仅在频谱保留和较高的</w:t>
      </w:r>
      <w:r>
        <w:rPr>
          <w:kern w:val="21"/>
          <w:lang w:eastAsia="zh-CN"/>
        </w:rPr>
        <w:t>SUE</w:t>
      </w:r>
      <w:r>
        <w:rPr>
          <w:rFonts w:hint="eastAsia"/>
          <w:kern w:val="21"/>
          <w:lang w:eastAsia="zh-CN"/>
        </w:rPr>
        <w:t>值上提供有效的改进。而且，当系统有</w:t>
      </w:r>
      <w:r>
        <w:rPr>
          <w:kern w:val="21"/>
          <w:lang w:eastAsia="zh-CN"/>
        </w:rPr>
        <w:t>STD</w:t>
      </w:r>
      <w:r>
        <w:rPr>
          <w:rFonts w:hint="eastAsia"/>
          <w:kern w:val="21"/>
          <w:lang w:eastAsia="zh-CN"/>
        </w:rPr>
        <w:t>天线而不是</w:t>
      </w:r>
      <w:r>
        <w:rPr>
          <w:kern w:val="21"/>
          <w:lang w:eastAsia="zh-CN"/>
        </w:rPr>
        <w:t>SHD</w:t>
      </w:r>
      <w:r>
        <w:rPr>
          <w:rFonts w:hint="eastAsia"/>
          <w:kern w:val="21"/>
          <w:lang w:eastAsia="zh-CN"/>
        </w:rPr>
        <w:t>或</w:t>
      </w:r>
      <w:r>
        <w:rPr>
          <w:kern w:val="21"/>
          <w:lang w:eastAsia="zh-CN"/>
        </w:rPr>
        <w:t>CHR</w:t>
      </w:r>
      <w:r>
        <w:rPr>
          <w:rFonts w:hint="eastAsia"/>
          <w:kern w:val="21"/>
          <w:lang w:eastAsia="zh-CN"/>
        </w:rPr>
        <w:t>天线时，频谱保留相对改进较大。这是由于</w:t>
      </w:r>
      <w:r>
        <w:rPr>
          <w:kern w:val="21"/>
          <w:lang w:eastAsia="zh-CN"/>
        </w:rPr>
        <w:t>STD</w:t>
      </w:r>
      <w:r>
        <w:rPr>
          <w:rFonts w:hint="eastAsia"/>
          <w:kern w:val="21"/>
          <w:lang w:eastAsia="zh-CN"/>
        </w:rPr>
        <w:t>天线因为较高的旁瓣</w:t>
      </w:r>
      <w:r>
        <w:rPr>
          <w:kern w:val="21"/>
          <w:lang w:eastAsia="zh-CN"/>
        </w:rPr>
        <w:t>/</w:t>
      </w:r>
      <w:r>
        <w:rPr>
          <w:rFonts w:hint="eastAsia"/>
          <w:kern w:val="21"/>
          <w:lang w:eastAsia="zh-CN"/>
        </w:rPr>
        <w:t>后瓣特性禁用区的减少较大。</w:t>
      </w:r>
    </w:p>
    <w:p w:rsidR="00542061" w:rsidRPr="005A17E8" w:rsidRDefault="0095017A">
      <w:pPr>
        <w:pStyle w:val="TableNo"/>
        <w:rPr>
          <w:szCs w:val="24"/>
          <w:lang w:eastAsia="zh-CN"/>
        </w:rPr>
      </w:pPr>
      <w:r w:rsidRPr="005A17E8">
        <w:rPr>
          <w:rFonts w:hint="eastAsia"/>
          <w:szCs w:val="24"/>
          <w:lang w:eastAsia="zh-CN"/>
        </w:rPr>
        <w:t>表</w:t>
      </w:r>
      <w:r w:rsidRPr="005A17E8">
        <w:rPr>
          <w:szCs w:val="24"/>
          <w:lang w:eastAsia="zh-CN"/>
        </w:rPr>
        <w:t>9</w:t>
      </w:r>
    </w:p>
    <w:p w:rsidR="00542061" w:rsidRPr="005A17E8" w:rsidRDefault="0095017A">
      <w:pPr>
        <w:pStyle w:val="Tabletitle"/>
        <w:rPr>
          <w:szCs w:val="24"/>
          <w:lang w:eastAsia="zh-CN"/>
        </w:rPr>
      </w:pPr>
      <w:r w:rsidRPr="005A17E8">
        <w:rPr>
          <w:rFonts w:hint="eastAsia"/>
          <w:szCs w:val="24"/>
          <w:lang w:eastAsia="zh-CN"/>
        </w:rPr>
        <w:t>错误校正</w:t>
      </w:r>
      <w:r w:rsidRPr="005A17E8">
        <w:rPr>
          <w:szCs w:val="24"/>
          <w:lang w:eastAsia="zh-CN"/>
        </w:rPr>
        <w:t>/</w:t>
      </w:r>
      <w:r w:rsidRPr="005A17E8">
        <w:rPr>
          <w:rFonts w:hint="eastAsia"/>
          <w:szCs w:val="24"/>
          <w:lang w:eastAsia="zh-CN"/>
        </w:rPr>
        <w:t>编码的</w:t>
      </w:r>
      <w:r w:rsidRPr="005A17E8">
        <w:rPr>
          <w:szCs w:val="24"/>
          <w:lang w:eastAsia="zh-CN"/>
        </w:rPr>
        <w:t>SUE</w:t>
      </w:r>
      <w:r w:rsidRPr="005A17E8">
        <w:rPr>
          <w:rFonts w:hint="eastAsia"/>
          <w:szCs w:val="24"/>
          <w:lang w:eastAsia="zh-CN"/>
        </w:rPr>
        <w:t>（</w:t>
      </w:r>
      <w:r w:rsidRPr="005A17E8">
        <w:rPr>
          <w:szCs w:val="24"/>
          <w:lang w:eastAsia="zh-CN"/>
        </w:rPr>
        <w:t>64-QAM</w:t>
      </w:r>
      <w:r w:rsidRPr="005A17E8">
        <w:rPr>
          <w:rFonts w:hint="eastAsia"/>
          <w:szCs w:val="24"/>
          <w:lang w:eastAsia="zh-CN"/>
        </w:rPr>
        <w:t>调制）</w:t>
      </w:r>
    </w:p>
    <w:tbl>
      <w:tblPr>
        <w:tblW w:w="88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075"/>
        <w:gridCol w:w="1701"/>
        <w:gridCol w:w="1701"/>
        <w:gridCol w:w="1701"/>
        <w:gridCol w:w="1701"/>
      </w:tblGrid>
      <w:tr w:rsidR="00542061" w:rsidRPr="005A17E8">
        <w:trPr>
          <w:cantSplit/>
          <w:jc w:val="center"/>
        </w:trPr>
        <w:tc>
          <w:tcPr>
            <w:tcW w:w="37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542061" w:rsidRPr="005A17E8" w:rsidRDefault="0095017A">
            <w:pPr>
              <w:pStyle w:val="Tabletext"/>
              <w:tabs>
                <w:tab w:val="left" w:pos="1985"/>
              </w:tabs>
              <w:spacing w:before="120" w:after="120"/>
              <w:jc w:val="center"/>
              <w:rPr>
                <w:b/>
                <w:kern w:val="21"/>
                <w:szCs w:val="22"/>
              </w:rPr>
            </w:pPr>
            <w:r w:rsidRPr="005A17E8">
              <w:rPr>
                <w:rFonts w:hint="eastAsia"/>
                <w:b/>
                <w:kern w:val="21"/>
                <w:szCs w:val="22"/>
              </w:rPr>
              <w:t>信号处理类型</w:t>
            </w:r>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rsidR="00542061" w:rsidRPr="005A17E8" w:rsidRDefault="0095017A">
            <w:pPr>
              <w:pStyle w:val="Tabletext"/>
              <w:tabs>
                <w:tab w:val="left" w:pos="1985"/>
              </w:tabs>
              <w:spacing w:before="120" w:after="120"/>
              <w:jc w:val="center"/>
              <w:rPr>
                <w:b/>
                <w:kern w:val="21"/>
                <w:szCs w:val="22"/>
                <w:lang w:eastAsia="zh-CN"/>
              </w:rPr>
            </w:pPr>
            <w:r w:rsidRPr="005A17E8">
              <w:rPr>
                <w:rFonts w:hint="eastAsia"/>
                <w:b/>
                <w:kern w:val="21"/>
                <w:szCs w:val="22"/>
                <w:lang w:eastAsia="zh-CN"/>
              </w:rPr>
              <w:t>不同天线类型的</w:t>
            </w:r>
            <w:r w:rsidRPr="005A17E8">
              <w:rPr>
                <w:b/>
                <w:kern w:val="21"/>
                <w:szCs w:val="22"/>
                <w:lang w:eastAsia="zh-CN"/>
              </w:rPr>
              <w:t>SUE</w:t>
            </w:r>
          </w:p>
        </w:tc>
      </w:tr>
      <w:tr w:rsidR="00542061" w:rsidRPr="005A17E8">
        <w:trPr>
          <w:cantSplit/>
          <w:jc w:val="center"/>
        </w:trPr>
        <w:tc>
          <w:tcPr>
            <w:tcW w:w="3776" w:type="dxa"/>
            <w:gridSpan w:val="2"/>
            <w:vMerge/>
            <w:tcBorders>
              <w:top w:val="single" w:sz="4" w:space="0" w:color="000000"/>
              <w:left w:val="single" w:sz="4" w:space="0" w:color="000000"/>
              <w:bottom w:val="single" w:sz="4" w:space="0" w:color="000000"/>
              <w:right w:val="single" w:sz="4" w:space="0" w:color="000000"/>
            </w:tcBorders>
            <w:vAlign w:val="center"/>
          </w:tcPr>
          <w:p w:rsidR="00542061" w:rsidRPr="005A17E8" w:rsidRDefault="00542061">
            <w:pPr>
              <w:pStyle w:val="Tabletext"/>
              <w:tabs>
                <w:tab w:val="left" w:pos="1985"/>
              </w:tabs>
              <w:spacing w:before="120" w:after="120"/>
              <w:jc w:val="center"/>
              <w:rPr>
                <w:b/>
                <w:kern w:val="21"/>
                <w:szCs w:val="22"/>
                <w:lang w:eastAsia="zh-C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2061" w:rsidRPr="005A17E8" w:rsidRDefault="0095017A">
            <w:pPr>
              <w:pStyle w:val="Tabletext"/>
              <w:tabs>
                <w:tab w:val="left" w:pos="1985"/>
              </w:tabs>
              <w:spacing w:before="120" w:after="120"/>
              <w:jc w:val="center"/>
              <w:rPr>
                <w:b/>
                <w:kern w:val="21"/>
                <w:szCs w:val="22"/>
              </w:rPr>
            </w:pPr>
            <w:r w:rsidRPr="005A17E8">
              <w:rPr>
                <w:b/>
                <w:kern w:val="21"/>
                <w:szCs w:val="22"/>
              </w:rPr>
              <w:t>STD</w:t>
            </w:r>
          </w:p>
        </w:tc>
        <w:tc>
          <w:tcPr>
            <w:tcW w:w="1701" w:type="dxa"/>
            <w:tcBorders>
              <w:top w:val="single" w:sz="4" w:space="0" w:color="000000"/>
              <w:left w:val="single" w:sz="4" w:space="0" w:color="000000"/>
              <w:bottom w:val="single" w:sz="4" w:space="0" w:color="000000"/>
              <w:right w:val="single" w:sz="4" w:space="0" w:color="000000"/>
            </w:tcBorders>
            <w:vAlign w:val="center"/>
          </w:tcPr>
          <w:p w:rsidR="00542061" w:rsidRPr="005A17E8" w:rsidRDefault="0095017A">
            <w:pPr>
              <w:pStyle w:val="Tabletext"/>
              <w:tabs>
                <w:tab w:val="left" w:pos="1985"/>
              </w:tabs>
              <w:spacing w:before="120" w:after="120"/>
              <w:jc w:val="center"/>
              <w:rPr>
                <w:b/>
                <w:kern w:val="21"/>
                <w:szCs w:val="22"/>
              </w:rPr>
            </w:pPr>
            <w:r w:rsidRPr="005A17E8">
              <w:rPr>
                <w:b/>
                <w:kern w:val="21"/>
                <w:szCs w:val="22"/>
              </w:rPr>
              <w:t>SHD</w:t>
            </w:r>
          </w:p>
        </w:tc>
        <w:tc>
          <w:tcPr>
            <w:tcW w:w="1701" w:type="dxa"/>
            <w:tcBorders>
              <w:top w:val="single" w:sz="4" w:space="0" w:color="000000"/>
              <w:left w:val="single" w:sz="4" w:space="0" w:color="000000"/>
              <w:bottom w:val="single" w:sz="4" w:space="0" w:color="000000"/>
              <w:right w:val="single" w:sz="4" w:space="0" w:color="000000"/>
            </w:tcBorders>
            <w:vAlign w:val="center"/>
          </w:tcPr>
          <w:p w:rsidR="00542061" w:rsidRPr="005A17E8" w:rsidRDefault="0095017A">
            <w:pPr>
              <w:pStyle w:val="Tabletext"/>
              <w:tabs>
                <w:tab w:val="left" w:pos="1985"/>
              </w:tabs>
              <w:spacing w:before="120" w:after="120"/>
              <w:jc w:val="center"/>
              <w:rPr>
                <w:b/>
                <w:kern w:val="21"/>
                <w:szCs w:val="22"/>
              </w:rPr>
            </w:pPr>
            <w:r w:rsidRPr="005A17E8">
              <w:rPr>
                <w:b/>
                <w:kern w:val="21"/>
                <w:szCs w:val="22"/>
              </w:rPr>
              <w:t>CHR</w:t>
            </w:r>
          </w:p>
        </w:tc>
      </w:tr>
      <w:tr w:rsidR="00542061" w:rsidRPr="005A17E8">
        <w:trPr>
          <w:jc w:val="center"/>
        </w:trPr>
        <w:tc>
          <w:tcPr>
            <w:tcW w:w="3776" w:type="dxa"/>
            <w:gridSpan w:val="2"/>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left"/>
              <w:rPr>
                <w:kern w:val="21"/>
                <w:szCs w:val="22"/>
              </w:rPr>
            </w:pPr>
            <w:r w:rsidRPr="005A17E8">
              <w:rPr>
                <w:rFonts w:hint="eastAsia"/>
                <w:kern w:val="21"/>
                <w:szCs w:val="22"/>
              </w:rPr>
              <w:t>没有信号处理</w:t>
            </w:r>
          </w:p>
        </w:tc>
        <w:tc>
          <w:tcPr>
            <w:tcW w:w="1701" w:type="dxa"/>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0.201</w:t>
            </w:r>
          </w:p>
        </w:tc>
        <w:tc>
          <w:tcPr>
            <w:tcW w:w="1701" w:type="dxa"/>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0.212</w:t>
            </w:r>
          </w:p>
        </w:tc>
        <w:tc>
          <w:tcPr>
            <w:tcW w:w="1701" w:type="dxa"/>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0.811</w:t>
            </w:r>
          </w:p>
        </w:tc>
      </w:tr>
      <w:tr w:rsidR="00542061" w:rsidRPr="005A17E8">
        <w:trPr>
          <w:cantSplit/>
          <w:jc w:val="center"/>
        </w:trPr>
        <w:tc>
          <w:tcPr>
            <w:tcW w:w="2075" w:type="dxa"/>
            <w:vMerge w:val="restart"/>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left"/>
              <w:rPr>
                <w:kern w:val="21"/>
                <w:szCs w:val="22"/>
              </w:rPr>
            </w:pPr>
            <w:r w:rsidRPr="005A17E8">
              <w:rPr>
                <w:rFonts w:hint="eastAsia"/>
                <w:kern w:val="21"/>
                <w:szCs w:val="22"/>
              </w:rPr>
              <w:t>错误校正</w:t>
            </w:r>
            <w:r w:rsidRPr="005A17E8">
              <w:rPr>
                <w:kern w:val="21"/>
                <w:szCs w:val="22"/>
              </w:rPr>
              <w:t>/</w:t>
            </w:r>
            <w:r w:rsidRPr="005A17E8">
              <w:rPr>
                <w:rFonts w:hint="eastAsia"/>
                <w:kern w:val="21"/>
                <w:szCs w:val="22"/>
              </w:rPr>
              <w:t>编码</w:t>
            </w:r>
          </w:p>
        </w:tc>
        <w:tc>
          <w:tcPr>
            <w:tcW w:w="1701" w:type="dxa"/>
            <w:tcBorders>
              <w:top w:val="single" w:sz="4" w:space="0" w:color="000000"/>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rFonts w:hint="eastAsia"/>
                <w:kern w:val="21"/>
                <w:szCs w:val="22"/>
              </w:rPr>
              <w:t>编码率</w:t>
            </w:r>
          </w:p>
        </w:tc>
        <w:tc>
          <w:tcPr>
            <w:tcW w:w="1701" w:type="dxa"/>
            <w:tcBorders>
              <w:top w:val="single" w:sz="4" w:space="0" w:color="000000"/>
              <w:left w:val="single" w:sz="4" w:space="0" w:color="000000"/>
              <w:bottom w:val="nil"/>
              <w:right w:val="single" w:sz="4" w:space="0" w:color="000000"/>
            </w:tcBorders>
          </w:tcPr>
          <w:p w:rsidR="00542061" w:rsidRPr="005A17E8" w:rsidRDefault="00542061">
            <w:pPr>
              <w:pStyle w:val="Tabletext"/>
              <w:tabs>
                <w:tab w:val="left" w:pos="1985"/>
              </w:tabs>
              <w:spacing w:before="120" w:after="120"/>
              <w:jc w:val="center"/>
              <w:rPr>
                <w:kern w:val="21"/>
                <w:szCs w:val="22"/>
              </w:rPr>
            </w:pPr>
          </w:p>
        </w:tc>
        <w:tc>
          <w:tcPr>
            <w:tcW w:w="1701" w:type="dxa"/>
            <w:tcBorders>
              <w:top w:val="single" w:sz="4" w:space="0" w:color="000000"/>
              <w:left w:val="single" w:sz="4" w:space="0" w:color="000000"/>
              <w:bottom w:val="nil"/>
              <w:right w:val="single" w:sz="4" w:space="0" w:color="000000"/>
            </w:tcBorders>
          </w:tcPr>
          <w:p w:rsidR="00542061" w:rsidRPr="005A17E8" w:rsidRDefault="00542061">
            <w:pPr>
              <w:pStyle w:val="Tabletext"/>
              <w:tabs>
                <w:tab w:val="left" w:pos="1985"/>
              </w:tabs>
              <w:spacing w:before="120" w:after="120"/>
              <w:jc w:val="center"/>
              <w:rPr>
                <w:kern w:val="21"/>
                <w:szCs w:val="22"/>
              </w:rPr>
            </w:pPr>
          </w:p>
        </w:tc>
        <w:tc>
          <w:tcPr>
            <w:tcW w:w="1701" w:type="dxa"/>
            <w:tcBorders>
              <w:top w:val="single" w:sz="4" w:space="0" w:color="000000"/>
              <w:left w:val="single" w:sz="4" w:space="0" w:color="000000"/>
              <w:bottom w:val="nil"/>
              <w:right w:val="single" w:sz="4" w:space="0" w:color="000000"/>
            </w:tcBorders>
          </w:tcPr>
          <w:p w:rsidR="00542061" w:rsidRPr="005A17E8" w:rsidRDefault="00542061">
            <w:pPr>
              <w:pStyle w:val="Tabletext"/>
              <w:tabs>
                <w:tab w:val="left" w:pos="1985"/>
              </w:tabs>
              <w:spacing w:before="120" w:after="120"/>
              <w:jc w:val="center"/>
              <w:rPr>
                <w:kern w:val="21"/>
                <w:szCs w:val="22"/>
              </w:rPr>
            </w:pPr>
          </w:p>
        </w:tc>
      </w:tr>
      <w:tr w:rsidR="00542061" w:rsidRPr="005A17E8">
        <w:trPr>
          <w:cantSplit/>
          <w:jc w:val="center"/>
        </w:trPr>
        <w:tc>
          <w:tcPr>
            <w:tcW w:w="2075" w:type="dxa"/>
            <w:vMerge/>
            <w:tcBorders>
              <w:top w:val="single" w:sz="4" w:space="0" w:color="000000"/>
              <w:left w:val="single" w:sz="4" w:space="0" w:color="000000"/>
              <w:bottom w:val="single" w:sz="4" w:space="0" w:color="000000"/>
              <w:right w:val="single" w:sz="4" w:space="0" w:color="000000"/>
            </w:tcBorders>
          </w:tcPr>
          <w:p w:rsidR="00542061" w:rsidRPr="005A17E8" w:rsidRDefault="00542061">
            <w:pPr>
              <w:pStyle w:val="Tabletext"/>
              <w:tabs>
                <w:tab w:val="left" w:pos="1985"/>
              </w:tabs>
              <w:spacing w:before="120" w:after="120"/>
              <w:jc w:val="center"/>
              <w:rPr>
                <w:kern w:val="21"/>
                <w:szCs w:val="22"/>
              </w:rPr>
            </w:pPr>
          </w:p>
        </w:tc>
        <w:tc>
          <w:tcPr>
            <w:tcW w:w="1701" w:type="dxa"/>
            <w:tcBorders>
              <w:top w:val="nil"/>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1/2</w:t>
            </w:r>
            <w:r w:rsidRPr="005A17E8">
              <w:rPr>
                <w:kern w:val="21"/>
                <w:szCs w:val="22"/>
              </w:rPr>
              <w:br/>
              <w:t>3/4</w:t>
            </w:r>
            <w:r w:rsidRPr="005A17E8">
              <w:rPr>
                <w:kern w:val="21"/>
                <w:szCs w:val="22"/>
              </w:rPr>
              <w:br/>
              <w:t>7/8</w:t>
            </w:r>
            <w:r w:rsidRPr="005A17E8">
              <w:rPr>
                <w:kern w:val="21"/>
                <w:szCs w:val="22"/>
              </w:rPr>
              <w:br/>
              <w:t>18/19</w:t>
            </w:r>
          </w:p>
        </w:tc>
        <w:tc>
          <w:tcPr>
            <w:tcW w:w="1701" w:type="dxa"/>
            <w:tcBorders>
              <w:top w:val="nil"/>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0.230</w:t>
            </w:r>
            <w:r w:rsidRPr="005A17E8">
              <w:rPr>
                <w:kern w:val="21"/>
                <w:szCs w:val="22"/>
              </w:rPr>
              <w:br/>
              <w:t>0.249</w:t>
            </w:r>
            <w:r w:rsidRPr="005A17E8">
              <w:rPr>
                <w:kern w:val="21"/>
                <w:szCs w:val="22"/>
              </w:rPr>
              <w:br/>
              <w:t>0.235</w:t>
            </w:r>
            <w:r w:rsidRPr="005A17E8">
              <w:rPr>
                <w:kern w:val="21"/>
                <w:szCs w:val="22"/>
              </w:rPr>
              <w:br/>
              <w:t>0.294</w:t>
            </w:r>
          </w:p>
        </w:tc>
        <w:tc>
          <w:tcPr>
            <w:tcW w:w="1701" w:type="dxa"/>
            <w:tcBorders>
              <w:top w:val="nil"/>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0.211</w:t>
            </w:r>
            <w:r w:rsidRPr="005A17E8">
              <w:rPr>
                <w:kern w:val="21"/>
                <w:szCs w:val="22"/>
              </w:rPr>
              <w:br/>
              <w:t>0.240</w:t>
            </w:r>
            <w:r w:rsidRPr="005A17E8">
              <w:rPr>
                <w:kern w:val="21"/>
                <w:szCs w:val="22"/>
              </w:rPr>
              <w:br/>
              <w:t>0.237</w:t>
            </w:r>
            <w:r w:rsidRPr="005A17E8">
              <w:rPr>
                <w:kern w:val="21"/>
                <w:szCs w:val="22"/>
              </w:rPr>
              <w:br/>
              <w:t>0.285</w:t>
            </w:r>
          </w:p>
        </w:tc>
        <w:tc>
          <w:tcPr>
            <w:tcW w:w="1701" w:type="dxa"/>
            <w:tcBorders>
              <w:top w:val="nil"/>
              <w:left w:val="single" w:sz="4" w:space="0" w:color="000000"/>
              <w:bottom w:val="single" w:sz="4" w:space="0" w:color="000000"/>
              <w:right w:val="single" w:sz="4" w:space="0" w:color="000000"/>
            </w:tcBorders>
          </w:tcPr>
          <w:p w:rsidR="00542061" w:rsidRPr="005A17E8" w:rsidRDefault="0095017A">
            <w:pPr>
              <w:pStyle w:val="Tabletext"/>
              <w:tabs>
                <w:tab w:val="left" w:pos="1985"/>
              </w:tabs>
              <w:spacing w:before="120" w:after="120"/>
              <w:jc w:val="center"/>
              <w:rPr>
                <w:kern w:val="21"/>
                <w:szCs w:val="22"/>
              </w:rPr>
            </w:pPr>
            <w:r w:rsidRPr="005A17E8">
              <w:rPr>
                <w:kern w:val="21"/>
                <w:szCs w:val="22"/>
              </w:rPr>
              <w:t>0.532</w:t>
            </w:r>
            <w:r w:rsidRPr="005A17E8">
              <w:rPr>
                <w:kern w:val="21"/>
                <w:szCs w:val="22"/>
              </w:rPr>
              <w:br/>
              <w:t>0.673</w:t>
            </w:r>
            <w:r w:rsidRPr="005A17E8">
              <w:rPr>
                <w:kern w:val="21"/>
                <w:szCs w:val="22"/>
              </w:rPr>
              <w:br/>
              <w:t>0.754</w:t>
            </w:r>
            <w:r w:rsidRPr="005A17E8">
              <w:rPr>
                <w:kern w:val="21"/>
                <w:szCs w:val="22"/>
              </w:rPr>
              <w:br/>
              <w:t>0.838</w:t>
            </w:r>
          </w:p>
        </w:tc>
      </w:tr>
    </w:tbl>
    <w:p w:rsidR="00542061" w:rsidRDefault="00542061">
      <w:pPr>
        <w:rPr>
          <w:lang w:eastAsia="zh-CN"/>
        </w:rPr>
      </w:pPr>
    </w:p>
    <w:p w:rsidR="00542061" w:rsidRDefault="0095017A">
      <w:pPr>
        <w:pStyle w:val="Heading3"/>
      </w:pPr>
      <w:r>
        <w:t>2.4.6</w:t>
      </w:r>
      <w:r>
        <w:tab/>
      </w:r>
      <w:r>
        <w:rPr>
          <w:rFonts w:hint="eastAsia"/>
        </w:rPr>
        <w:t>适配</w:t>
      </w:r>
      <w:r>
        <w:t>/</w:t>
      </w:r>
      <w:r>
        <w:rPr>
          <w:rFonts w:hint="eastAsia"/>
        </w:rPr>
        <w:t>横向均衡器</w:t>
      </w:r>
    </w:p>
    <w:p w:rsidR="00542061" w:rsidRDefault="0095017A" w:rsidP="00B177DE">
      <w:pPr>
        <w:snapToGrid w:val="0"/>
        <w:ind w:firstLineChars="200" w:firstLine="480"/>
        <w:rPr>
          <w:kern w:val="21"/>
          <w:lang w:eastAsia="zh-CN"/>
        </w:rPr>
      </w:pPr>
      <w:r>
        <w:rPr>
          <w:rFonts w:hint="eastAsia"/>
          <w:kern w:val="21"/>
          <w:lang w:eastAsia="zh-CN"/>
        </w:rPr>
        <w:t>适配</w:t>
      </w:r>
      <w:r>
        <w:rPr>
          <w:kern w:val="21"/>
          <w:lang w:eastAsia="zh-CN"/>
        </w:rPr>
        <w:t>/</w:t>
      </w:r>
      <w:r>
        <w:rPr>
          <w:rFonts w:hint="eastAsia"/>
          <w:kern w:val="21"/>
          <w:lang w:eastAsia="zh-CN"/>
        </w:rPr>
        <w:t>横向均衡器在多径衰落、线性失真或两者都有时可改进了数字系统的性能。均衡器仅能缓解多径衰落的分散。这些适配器对脉冲重新整形以减少内部符号干扰。在</w:t>
      </w:r>
      <w:r>
        <w:rPr>
          <w:kern w:val="21"/>
          <w:lang w:eastAsia="zh-CN"/>
        </w:rPr>
        <w:t>64-QAM</w:t>
      </w:r>
      <w:r>
        <w:rPr>
          <w:rFonts w:hint="eastAsia"/>
          <w:kern w:val="21"/>
          <w:lang w:eastAsia="zh-CN"/>
        </w:rPr>
        <w:t>接收机中使用这些均衡器可以使混合衰落余量大致改进</w:t>
      </w:r>
      <w:r>
        <w:rPr>
          <w:kern w:val="21"/>
          <w:lang w:eastAsia="zh-CN"/>
        </w:rPr>
        <w:t>4</w:t>
      </w:r>
      <w:r>
        <w:rPr>
          <w:rFonts w:hint="eastAsia"/>
          <w:kern w:val="21"/>
          <w:lang w:eastAsia="zh-CN"/>
        </w:rPr>
        <w:t>～</w:t>
      </w:r>
      <w:r>
        <w:rPr>
          <w:kern w:val="21"/>
          <w:lang w:eastAsia="zh-CN"/>
        </w:rPr>
        <w:t>6 dB</w:t>
      </w:r>
      <w:r>
        <w:rPr>
          <w:rFonts w:hint="eastAsia"/>
          <w:kern w:val="21"/>
          <w:lang w:eastAsia="zh-CN"/>
        </w:rPr>
        <w:t>。适配均衡器主要的缺点是它们的花费。这个模型用在系统带宽为</w:t>
      </w:r>
      <w:r>
        <w:rPr>
          <w:kern w:val="21"/>
          <w:lang w:eastAsia="zh-CN"/>
        </w:rPr>
        <w:t>22.5 MHz</w:t>
      </w:r>
      <w:r>
        <w:rPr>
          <w:rFonts w:hint="eastAsia"/>
          <w:kern w:val="21"/>
          <w:lang w:eastAsia="zh-CN"/>
        </w:rPr>
        <w:t>和</w:t>
      </w:r>
      <w:r>
        <w:rPr>
          <w:i/>
          <w:kern w:val="21"/>
          <w:lang w:eastAsia="zh-CN"/>
        </w:rPr>
        <w:t>P</w:t>
      </w:r>
      <w:r>
        <w:rPr>
          <w:i/>
          <w:kern w:val="21"/>
          <w:vertAlign w:val="subscript"/>
          <w:lang w:eastAsia="zh-CN"/>
        </w:rPr>
        <w:t>t</w:t>
      </w:r>
      <w:r>
        <w:rPr>
          <w:rFonts w:hint="eastAsia"/>
          <w:kern w:val="21"/>
          <w:lang w:eastAsia="zh-CN"/>
        </w:rPr>
        <w:t>为</w:t>
      </w:r>
      <w:r>
        <w:rPr>
          <w:kern w:val="21"/>
          <w:lang w:eastAsia="zh-CN"/>
        </w:rPr>
        <w:t>29.5 dBm</w:t>
      </w:r>
      <w:r>
        <w:rPr>
          <w:rFonts w:hint="eastAsia"/>
          <w:kern w:val="21"/>
          <w:lang w:eastAsia="zh-CN"/>
        </w:rPr>
        <w:t>（</w:t>
      </w:r>
      <w:r>
        <w:rPr>
          <w:kern w:val="21"/>
          <w:lang w:eastAsia="zh-CN"/>
        </w:rPr>
        <w:t>64</w:t>
      </w:r>
      <w:r>
        <w:rPr>
          <w:rFonts w:hint="eastAsia"/>
          <w:kern w:val="21"/>
          <w:lang w:eastAsia="zh-CN"/>
        </w:rPr>
        <w:t>-</w:t>
      </w:r>
      <w:r>
        <w:rPr>
          <w:kern w:val="21"/>
          <w:lang w:eastAsia="zh-CN"/>
        </w:rPr>
        <w:t>QAM</w:t>
      </w:r>
      <w:r>
        <w:rPr>
          <w:rFonts w:hint="eastAsia"/>
          <w:kern w:val="21"/>
          <w:lang w:eastAsia="zh-CN"/>
        </w:rPr>
        <w:t>的</w:t>
      </w:r>
      <w:r>
        <w:rPr>
          <w:i/>
          <w:kern w:val="21"/>
          <w:lang w:eastAsia="zh-CN"/>
        </w:rPr>
        <w:t>P</w:t>
      </w:r>
      <w:r>
        <w:rPr>
          <w:i/>
          <w:kern w:val="21"/>
          <w:vertAlign w:val="subscript"/>
          <w:lang w:eastAsia="zh-CN"/>
        </w:rPr>
        <w:t>t</w:t>
      </w:r>
      <w:r>
        <w:rPr>
          <w:rFonts w:hint="eastAsia"/>
          <w:kern w:val="21"/>
          <w:lang w:eastAsia="zh-CN"/>
        </w:rPr>
        <w:t>有</w:t>
      </w:r>
      <w:r>
        <w:rPr>
          <w:kern w:val="21"/>
          <w:lang w:eastAsia="zh-CN"/>
        </w:rPr>
        <w:t>4 dB</w:t>
      </w:r>
      <w:r>
        <w:rPr>
          <w:rFonts w:hint="eastAsia"/>
          <w:kern w:val="21"/>
          <w:lang w:eastAsia="zh-CN"/>
        </w:rPr>
        <w:t>的减少）时。表</w:t>
      </w:r>
      <w:r>
        <w:rPr>
          <w:kern w:val="21"/>
          <w:lang w:eastAsia="zh-CN"/>
        </w:rPr>
        <w:t>10</w:t>
      </w:r>
      <w:r>
        <w:rPr>
          <w:rFonts w:hint="eastAsia"/>
          <w:kern w:val="21"/>
          <w:lang w:eastAsia="zh-CN"/>
        </w:rPr>
        <w:t>显示三种类型天线的</w:t>
      </w:r>
      <w:r>
        <w:rPr>
          <w:kern w:val="21"/>
          <w:lang w:eastAsia="zh-CN"/>
        </w:rPr>
        <w:t>SUE</w:t>
      </w:r>
      <w:r>
        <w:rPr>
          <w:rFonts w:hint="eastAsia"/>
          <w:kern w:val="21"/>
          <w:lang w:eastAsia="zh-CN"/>
        </w:rPr>
        <w:t>。没有适配均衡器的</w:t>
      </w:r>
      <w:r>
        <w:rPr>
          <w:kern w:val="21"/>
          <w:lang w:eastAsia="zh-CN"/>
        </w:rPr>
        <w:t>SUE</w:t>
      </w:r>
      <w:r>
        <w:rPr>
          <w:rFonts w:hint="eastAsia"/>
          <w:kern w:val="21"/>
          <w:lang w:eastAsia="zh-CN"/>
        </w:rPr>
        <w:t>在表中显示用于与有适配均衡器的比较。</w:t>
      </w:r>
    </w:p>
    <w:p w:rsidR="0056157E" w:rsidRDefault="0056157E">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42061" w:rsidRPr="005A17E8" w:rsidRDefault="0095017A">
      <w:pPr>
        <w:pStyle w:val="TableNo"/>
        <w:rPr>
          <w:szCs w:val="24"/>
          <w:lang w:eastAsia="zh-CN"/>
        </w:rPr>
      </w:pPr>
      <w:r w:rsidRPr="005A17E8">
        <w:rPr>
          <w:rFonts w:hint="eastAsia"/>
          <w:szCs w:val="24"/>
          <w:lang w:eastAsia="zh-CN"/>
        </w:rPr>
        <w:lastRenderedPageBreak/>
        <w:t>表</w:t>
      </w:r>
      <w:r w:rsidRPr="005A17E8">
        <w:rPr>
          <w:szCs w:val="24"/>
          <w:lang w:eastAsia="zh-CN"/>
        </w:rPr>
        <w:t>10</w:t>
      </w:r>
    </w:p>
    <w:p w:rsidR="00542061" w:rsidRPr="005A17E8" w:rsidRDefault="0095017A">
      <w:pPr>
        <w:pStyle w:val="Tabletitle"/>
        <w:spacing w:before="100" w:after="100"/>
        <w:rPr>
          <w:szCs w:val="24"/>
          <w:lang w:eastAsia="zh-CN"/>
        </w:rPr>
      </w:pPr>
      <w:r w:rsidRPr="005A17E8">
        <w:rPr>
          <w:rFonts w:hint="eastAsia"/>
          <w:szCs w:val="24"/>
          <w:lang w:eastAsia="zh-CN"/>
        </w:rPr>
        <w:t>适配均衡器的</w:t>
      </w:r>
      <w:r w:rsidRPr="005A17E8">
        <w:rPr>
          <w:szCs w:val="24"/>
          <w:lang w:eastAsia="zh-CN"/>
        </w:rPr>
        <w:t>SUE</w:t>
      </w:r>
      <w:r w:rsidRPr="005A17E8">
        <w:rPr>
          <w:rFonts w:hint="eastAsia"/>
          <w:szCs w:val="24"/>
          <w:lang w:eastAsia="zh-CN"/>
        </w:rPr>
        <w:t>的改进（</w:t>
      </w:r>
      <w:r w:rsidRPr="005A17E8">
        <w:rPr>
          <w:szCs w:val="24"/>
          <w:lang w:eastAsia="zh-CN"/>
        </w:rPr>
        <w:t>64-QAM</w:t>
      </w:r>
      <w:r w:rsidRPr="005A17E8">
        <w:rPr>
          <w:rFonts w:hint="eastAsia"/>
          <w:szCs w:val="24"/>
          <w:lang w:eastAsia="zh-CN"/>
        </w:rPr>
        <w:t>调制）</w:t>
      </w:r>
    </w:p>
    <w:tbl>
      <w:tblPr>
        <w:tblW w:w="8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776"/>
        <w:gridCol w:w="1701"/>
        <w:gridCol w:w="1701"/>
        <w:gridCol w:w="1701"/>
      </w:tblGrid>
      <w:tr w:rsidR="00542061" w:rsidRPr="005A17E8">
        <w:trPr>
          <w:cantSplit/>
          <w:jc w:val="center"/>
        </w:trPr>
        <w:tc>
          <w:tcPr>
            <w:tcW w:w="3776"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b/>
                <w:kern w:val="21"/>
                <w:szCs w:val="22"/>
              </w:rPr>
            </w:pPr>
            <w:r w:rsidRPr="005A17E8">
              <w:rPr>
                <w:rFonts w:hint="eastAsia"/>
                <w:b/>
                <w:kern w:val="21"/>
                <w:szCs w:val="22"/>
              </w:rPr>
              <w:t>信号处理类型</w:t>
            </w:r>
          </w:p>
        </w:tc>
        <w:tc>
          <w:tcPr>
            <w:tcW w:w="5103" w:type="dxa"/>
            <w:gridSpan w:val="3"/>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lang w:eastAsia="zh-CN"/>
              </w:rPr>
            </w:pPr>
            <w:r w:rsidRPr="005A17E8">
              <w:rPr>
                <w:rFonts w:hint="eastAsia"/>
                <w:b/>
                <w:kern w:val="21"/>
                <w:szCs w:val="22"/>
                <w:lang w:eastAsia="zh-CN"/>
              </w:rPr>
              <w:t>不同天线类型的</w:t>
            </w:r>
            <w:r w:rsidRPr="005A17E8">
              <w:rPr>
                <w:b/>
                <w:kern w:val="21"/>
                <w:szCs w:val="22"/>
                <w:lang w:eastAsia="zh-CN"/>
              </w:rPr>
              <w:t>SUE</w:t>
            </w:r>
          </w:p>
        </w:tc>
      </w:tr>
      <w:tr w:rsidR="00542061" w:rsidRPr="005A17E8">
        <w:trPr>
          <w:cantSplit/>
          <w:jc w:val="center"/>
        </w:trPr>
        <w:tc>
          <w:tcPr>
            <w:tcW w:w="3776"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lang w:eastAsia="zh-CN"/>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STD</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SHD</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CHR</w:t>
            </w:r>
          </w:p>
        </w:tc>
      </w:tr>
      <w:tr w:rsidR="00542061" w:rsidRPr="005A17E8">
        <w:trPr>
          <w:jc w:val="center"/>
        </w:trPr>
        <w:tc>
          <w:tcPr>
            <w:tcW w:w="3776"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left"/>
              <w:rPr>
                <w:kern w:val="21"/>
                <w:szCs w:val="22"/>
              </w:rPr>
            </w:pPr>
            <w:r w:rsidRPr="005A17E8">
              <w:rPr>
                <w:rFonts w:hint="eastAsia"/>
                <w:kern w:val="21"/>
                <w:szCs w:val="22"/>
              </w:rPr>
              <w:t>没有信号处理</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0.201</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0.212</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0.811</w:t>
            </w:r>
          </w:p>
        </w:tc>
      </w:tr>
      <w:tr w:rsidR="00542061" w:rsidRPr="005A17E8">
        <w:trPr>
          <w:jc w:val="center"/>
        </w:trPr>
        <w:tc>
          <w:tcPr>
            <w:tcW w:w="3776"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left"/>
              <w:rPr>
                <w:kern w:val="21"/>
                <w:szCs w:val="22"/>
              </w:rPr>
            </w:pPr>
            <w:r w:rsidRPr="005A17E8">
              <w:rPr>
                <w:rFonts w:hint="eastAsia"/>
                <w:kern w:val="21"/>
                <w:szCs w:val="22"/>
              </w:rPr>
              <w:t>带适配均衡器</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0.355</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0.337</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0.930</w:t>
            </w:r>
          </w:p>
        </w:tc>
      </w:tr>
    </w:tbl>
    <w:p w:rsidR="0056157E" w:rsidRDefault="0056157E">
      <w:pPr>
        <w:snapToGrid w:val="0"/>
        <w:ind w:firstLineChars="200" w:firstLine="480"/>
        <w:rPr>
          <w:kern w:val="21"/>
          <w:lang w:eastAsia="zh-CN"/>
        </w:rPr>
      </w:pPr>
    </w:p>
    <w:p w:rsidR="00542061" w:rsidRDefault="0095017A">
      <w:pPr>
        <w:snapToGrid w:val="0"/>
        <w:ind w:firstLineChars="200" w:firstLine="480"/>
        <w:rPr>
          <w:kern w:val="21"/>
          <w:lang w:eastAsia="zh-CN"/>
        </w:rPr>
      </w:pPr>
      <w:r>
        <w:rPr>
          <w:rFonts w:hint="eastAsia"/>
          <w:kern w:val="21"/>
          <w:lang w:eastAsia="zh-CN"/>
        </w:rPr>
        <w:t>对</w:t>
      </w:r>
      <w:r>
        <w:rPr>
          <w:kern w:val="21"/>
          <w:lang w:eastAsia="zh-CN"/>
        </w:rPr>
        <w:t>64-QAM</w:t>
      </w:r>
      <w:r>
        <w:rPr>
          <w:rFonts w:hint="eastAsia"/>
          <w:kern w:val="21"/>
          <w:lang w:eastAsia="zh-CN"/>
        </w:rPr>
        <w:t>，使用适配均衡器可以使系统频谱保留特性的改进将近达到</w:t>
      </w:r>
      <w:r>
        <w:rPr>
          <w:kern w:val="21"/>
          <w:lang w:eastAsia="zh-CN"/>
        </w:rPr>
        <w:t>15%</w:t>
      </w:r>
      <w:r>
        <w:rPr>
          <w:rFonts w:hint="eastAsia"/>
          <w:kern w:val="21"/>
          <w:lang w:eastAsia="zh-CN"/>
        </w:rPr>
        <w:t>到</w:t>
      </w:r>
      <w:r>
        <w:rPr>
          <w:kern w:val="21"/>
          <w:lang w:eastAsia="zh-CN"/>
        </w:rPr>
        <w:t>75%</w:t>
      </w:r>
      <w:r>
        <w:rPr>
          <w:rFonts w:hint="eastAsia"/>
          <w:kern w:val="21"/>
          <w:lang w:eastAsia="zh-CN"/>
        </w:rPr>
        <w:t>，使用</w:t>
      </w:r>
      <w:r>
        <w:rPr>
          <w:kern w:val="21"/>
          <w:lang w:eastAsia="zh-CN"/>
        </w:rPr>
        <w:t>STD</w:t>
      </w:r>
      <w:r>
        <w:rPr>
          <w:rFonts w:hint="eastAsia"/>
          <w:kern w:val="21"/>
          <w:lang w:eastAsia="zh-CN"/>
        </w:rPr>
        <w:t>天线时得到最大的改进。</w:t>
      </w:r>
    </w:p>
    <w:p w:rsidR="00542061" w:rsidRDefault="0095017A">
      <w:pPr>
        <w:pStyle w:val="Heading3"/>
        <w:rPr>
          <w:lang w:eastAsia="zh-CN"/>
        </w:rPr>
      </w:pPr>
      <w:r>
        <w:rPr>
          <w:lang w:eastAsia="zh-CN"/>
        </w:rPr>
        <w:t>2.4.7</w:t>
      </w:r>
      <w:r>
        <w:rPr>
          <w:lang w:eastAsia="zh-CN"/>
        </w:rPr>
        <w:tab/>
      </w:r>
      <w:r>
        <w:rPr>
          <w:rFonts w:hint="eastAsia"/>
          <w:lang w:eastAsia="zh-CN"/>
        </w:rPr>
        <w:t>错误校正</w:t>
      </w:r>
      <w:r>
        <w:rPr>
          <w:lang w:eastAsia="zh-CN"/>
        </w:rPr>
        <w:t>/</w:t>
      </w:r>
      <w:r>
        <w:rPr>
          <w:rFonts w:hint="eastAsia"/>
          <w:lang w:eastAsia="zh-CN"/>
        </w:rPr>
        <w:t>编码和适配均衡器</w:t>
      </w:r>
    </w:p>
    <w:p w:rsidR="00542061" w:rsidRDefault="0095017A">
      <w:pPr>
        <w:snapToGrid w:val="0"/>
        <w:ind w:firstLineChars="200" w:firstLine="480"/>
        <w:rPr>
          <w:kern w:val="21"/>
          <w:lang w:eastAsia="zh-CN"/>
        </w:rPr>
      </w:pPr>
      <w:r>
        <w:rPr>
          <w:rFonts w:hint="eastAsia"/>
          <w:kern w:val="21"/>
          <w:lang w:eastAsia="zh-CN"/>
        </w:rPr>
        <w:t>一些数字系统使用错误校正</w:t>
      </w:r>
      <w:r>
        <w:rPr>
          <w:kern w:val="21"/>
          <w:lang w:eastAsia="zh-CN"/>
        </w:rPr>
        <w:t>/</w:t>
      </w:r>
      <w:r>
        <w:rPr>
          <w:rFonts w:hint="eastAsia"/>
          <w:kern w:val="21"/>
          <w:lang w:eastAsia="zh-CN"/>
        </w:rPr>
        <w:t>编码和适配均衡器来改进系统的性能。对</w:t>
      </w:r>
      <w:r>
        <w:rPr>
          <w:kern w:val="21"/>
          <w:lang w:eastAsia="zh-CN"/>
        </w:rPr>
        <w:t>64-QAM</w:t>
      </w:r>
      <w:r>
        <w:rPr>
          <w:rFonts w:hint="eastAsia"/>
          <w:kern w:val="21"/>
          <w:lang w:eastAsia="zh-CN"/>
        </w:rPr>
        <w:t>，利用错误校正</w:t>
      </w:r>
      <w:r>
        <w:rPr>
          <w:kern w:val="21"/>
          <w:lang w:eastAsia="zh-CN"/>
        </w:rPr>
        <w:t>/</w:t>
      </w:r>
      <w:r>
        <w:rPr>
          <w:rFonts w:hint="eastAsia"/>
          <w:kern w:val="21"/>
          <w:lang w:eastAsia="zh-CN"/>
        </w:rPr>
        <w:t>编码（</w:t>
      </w:r>
      <w:r>
        <w:rPr>
          <w:kern w:val="21"/>
          <w:lang w:eastAsia="zh-CN"/>
        </w:rPr>
        <w:t>18/19</w:t>
      </w:r>
      <w:r>
        <w:rPr>
          <w:rFonts w:hint="eastAsia"/>
          <w:kern w:val="21"/>
          <w:lang w:eastAsia="zh-CN"/>
        </w:rPr>
        <w:t>编码率）</w:t>
      </w:r>
      <w:proofErr w:type="gramStart"/>
      <w:r>
        <w:rPr>
          <w:rFonts w:hint="eastAsia"/>
          <w:kern w:val="21"/>
          <w:lang w:eastAsia="zh-CN"/>
        </w:rPr>
        <w:t>和适配均衡器可以减少所需的</w:t>
      </w:r>
      <w:r>
        <w:rPr>
          <w:kern w:val="21"/>
          <w:lang w:eastAsia="zh-CN"/>
        </w:rPr>
        <w:t>(</w:t>
      </w:r>
      <w:proofErr w:type="gramEnd"/>
      <w:r>
        <w:rPr>
          <w:i/>
          <w:kern w:val="21"/>
          <w:lang w:eastAsia="zh-CN"/>
        </w:rPr>
        <w:t>C</w:t>
      </w:r>
      <w:r>
        <w:rPr>
          <w:kern w:val="21"/>
          <w:lang w:eastAsia="zh-CN"/>
        </w:rPr>
        <w:t>/</w:t>
      </w:r>
      <w:r>
        <w:rPr>
          <w:i/>
          <w:kern w:val="21"/>
          <w:lang w:eastAsia="zh-CN"/>
        </w:rPr>
        <w:t>N</w:t>
      </w:r>
      <w:r>
        <w:rPr>
          <w:kern w:val="21"/>
          <w:lang w:eastAsia="zh-CN"/>
        </w:rPr>
        <w:t>)</w:t>
      </w:r>
      <w:r>
        <w:rPr>
          <w:i/>
          <w:kern w:val="21"/>
          <w:vertAlign w:val="subscript"/>
          <w:lang w:eastAsia="zh-CN"/>
        </w:rPr>
        <w:t>i</w:t>
      </w:r>
      <w:r>
        <w:rPr>
          <w:rFonts w:hint="eastAsia"/>
          <w:kern w:val="21"/>
          <w:lang w:eastAsia="zh-CN"/>
        </w:rPr>
        <w:t>，对</w:t>
      </w:r>
      <w:r>
        <w:rPr>
          <w:kern w:val="21"/>
          <w:lang w:eastAsia="zh-CN"/>
        </w:rPr>
        <w:t>BER = 1</w:t>
      </w:r>
      <w:r>
        <w:rPr>
          <w:kern w:val="21"/>
        </w:rPr>
        <w:sym w:font="Symbol" w:char="F0B4"/>
      </w:r>
      <w:r>
        <w:rPr>
          <w:kern w:val="21"/>
          <w:lang w:eastAsia="zh-CN"/>
        </w:rPr>
        <w:t>10</w:t>
      </w:r>
      <w:r>
        <w:rPr>
          <w:kern w:val="21"/>
          <w:vertAlign w:val="superscript"/>
          <w:lang w:eastAsia="zh-CN"/>
        </w:rPr>
        <w:t>– 6</w:t>
      </w:r>
      <w:r>
        <w:rPr>
          <w:rFonts w:hint="eastAsia"/>
          <w:kern w:val="21"/>
          <w:lang w:eastAsia="zh-CN"/>
        </w:rPr>
        <w:t>减少</w:t>
      </w:r>
      <w:r>
        <w:rPr>
          <w:kern w:val="21"/>
          <w:lang w:eastAsia="zh-CN"/>
        </w:rPr>
        <w:t>7 dB</w:t>
      </w:r>
      <w:r>
        <w:rPr>
          <w:rFonts w:hint="eastAsia"/>
          <w:kern w:val="21"/>
          <w:lang w:eastAsia="zh-CN"/>
        </w:rPr>
        <w:t>。对占用带宽</w:t>
      </w:r>
      <w:r>
        <w:rPr>
          <w:kern w:val="21"/>
          <w:lang w:eastAsia="zh-CN"/>
        </w:rPr>
        <w:t>23.74 MHz</w:t>
      </w:r>
      <w:r>
        <w:rPr>
          <w:rFonts w:hint="eastAsia"/>
          <w:kern w:val="21"/>
          <w:lang w:eastAsia="zh-CN"/>
        </w:rPr>
        <w:t>和</w:t>
      </w:r>
      <w:r>
        <w:rPr>
          <w:i/>
          <w:kern w:val="21"/>
          <w:lang w:eastAsia="zh-CN"/>
        </w:rPr>
        <w:t>P</w:t>
      </w:r>
      <w:r>
        <w:rPr>
          <w:i/>
          <w:kern w:val="21"/>
          <w:vertAlign w:val="subscript"/>
          <w:lang w:eastAsia="zh-CN"/>
        </w:rPr>
        <w:t>t</w:t>
      </w:r>
      <w:r>
        <w:rPr>
          <w:kern w:val="21"/>
          <w:lang w:eastAsia="zh-CN"/>
        </w:rPr>
        <w:t xml:space="preserve"> 26.5 dBm</w:t>
      </w:r>
      <w:r>
        <w:rPr>
          <w:rFonts w:hint="eastAsia"/>
          <w:kern w:val="21"/>
          <w:lang w:eastAsia="zh-CN"/>
        </w:rPr>
        <w:t>的</w:t>
      </w:r>
      <w:r>
        <w:rPr>
          <w:kern w:val="21"/>
          <w:lang w:eastAsia="zh-CN"/>
        </w:rPr>
        <w:t>SUE</w:t>
      </w:r>
      <w:r>
        <w:rPr>
          <w:rFonts w:hint="eastAsia"/>
          <w:kern w:val="21"/>
          <w:lang w:eastAsia="zh-CN"/>
        </w:rPr>
        <w:t>模式的应用在表</w:t>
      </w:r>
      <w:r>
        <w:rPr>
          <w:kern w:val="21"/>
          <w:lang w:eastAsia="zh-CN"/>
        </w:rPr>
        <w:t>1</w:t>
      </w:r>
      <w:r>
        <w:rPr>
          <w:rFonts w:hint="eastAsia"/>
          <w:kern w:val="21"/>
          <w:lang w:eastAsia="zh-CN"/>
        </w:rPr>
        <w:t>中显示（对</w:t>
      </w:r>
      <w:r>
        <w:rPr>
          <w:kern w:val="21"/>
          <w:lang w:eastAsia="zh-CN"/>
        </w:rPr>
        <w:t xml:space="preserve">64-QAM </w:t>
      </w:r>
      <w:r>
        <w:rPr>
          <w:i/>
          <w:kern w:val="21"/>
          <w:lang w:eastAsia="zh-CN"/>
        </w:rPr>
        <w:t>P</w:t>
      </w:r>
      <w:r>
        <w:rPr>
          <w:i/>
          <w:kern w:val="21"/>
          <w:vertAlign w:val="subscript"/>
          <w:lang w:eastAsia="zh-CN"/>
        </w:rPr>
        <w:t>t</w:t>
      </w:r>
      <w:r>
        <w:rPr>
          <w:rFonts w:hint="eastAsia"/>
          <w:kern w:val="21"/>
          <w:lang w:eastAsia="zh-CN"/>
        </w:rPr>
        <w:t>减少</w:t>
      </w:r>
      <w:r>
        <w:rPr>
          <w:kern w:val="21"/>
          <w:lang w:eastAsia="zh-CN"/>
        </w:rPr>
        <w:t>7 dB</w:t>
      </w:r>
      <w:r>
        <w:rPr>
          <w:rFonts w:hint="eastAsia"/>
          <w:kern w:val="21"/>
          <w:lang w:eastAsia="zh-CN"/>
        </w:rPr>
        <w:t>）。表</w:t>
      </w:r>
      <w:r>
        <w:rPr>
          <w:kern w:val="21"/>
          <w:lang w:eastAsia="zh-CN"/>
        </w:rPr>
        <w:t>11</w:t>
      </w:r>
      <w:r>
        <w:rPr>
          <w:rFonts w:hint="eastAsia"/>
          <w:kern w:val="21"/>
          <w:lang w:eastAsia="zh-CN"/>
        </w:rPr>
        <w:t>表明使用错误校正</w:t>
      </w:r>
      <w:r>
        <w:rPr>
          <w:kern w:val="21"/>
          <w:lang w:eastAsia="zh-CN"/>
        </w:rPr>
        <w:t>/</w:t>
      </w:r>
      <w:r>
        <w:rPr>
          <w:rFonts w:hint="eastAsia"/>
          <w:kern w:val="21"/>
          <w:lang w:eastAsia="zh-CN"/>
        </w:rPr>
        <w:t>编码和适配均衡器可以使系统频谱保留特性的改进从</w:t>
      </w:r>
      <w:r>
        <w:rPr>
          <w:kern w:val="21"/>
          <w:lang w:eastAsia="zh-CN"/>
        </w:rPr>
        <w:t>30%</w:t>
      </w:r>
      <w:r>
        <w:rPr>
          <w:rFonts w:hint="eastAsia"/>
          <w:kern w:val="21"/>
          <w:lang w:eastAsia="zh-CN"/>
        </w:rPr>
        <w:t>到</w:t>
      </w:r>
      <w:r>
        <w:rPr>
          <w:kern w:val="21"/>
          <w:lang w:eastAsia="zh-CN"/>
        </w:rPr>
        <w:t>150%</w:t>
      </w:r>
      <w:r>
        <w:rPr>
          <w:rFonts w:hint="eastAsia"/>
          <w:kern w:val="21"/>
          <w:lang w:eastAsia="zh-CN"/>
        </w:rPr>
        <w:t>，使用抛物面天线时系统有最大的改进。</w:t>
      </w:r>
    </w:p>
    <w:p w:rsidR="00542061" w:rsidRPr="005A17E8" w:rsidRDefault="0095017A">
      <w:pPr>
        <w:pStyle w:val="TableNo"/>
        <w:rPr>
          <w:szCs w:val="24"/>
          <w:lang w:eastAsia="zh-CN"/>
        </w:rPr>
      </w:pPr>
      <w:r w:rsidRPr="005A17E8">
        <w:rPr>
          <w:rFonts w:hint="eastAsia"/>
          <w:szCs w:val="24"/>
          <w:lang w:eastAsia="zh-CN"/>
        </w:rPr>
        <w:t>表</w:t>
      </w:r>
      <w:r w:rsidRPr="005A17E8">
        <w:rPr>
          <w:szCs w:val="24"/>
          <w:lang w:eastAsia="zh-CN"/>
        </w:rPr>
        <w:t>11</w:t>
      </w:r>
    </w:p>
    <w:p w:rsidR="00542061" w:rsidRPr="005A17E8" w:rsidRDefault="0095017A">
      <w:pPr>
        <w:pStyle w:val="Tabletitle"/>
        <w:rPr>
          <w:szCs w:val="24"/>
          <w:lang w:eastAsia="zh-CN"/>
        </w:rPr>
      </w:pPr>
      <w:r w:rsidRPr="005A17E8">
        <w:rPr>
          <w:rFonts w:hint="eastAsia"/>
          <w:szCs w:val="24"/>
          <w:lang w:eastAsia="zh-CN"/>
        </w:rPr>
        <w:t>错误校正</w:t>
      </w:r>
      <w:r w:rsidRPr="005A17E8">
        <w:rPr>
          <w:szCs w:val="24"/>
          <w:lang w:eastAsia="zh-CN"/>
        </w:rPr>
        <w:t>/</w:t>
      </w:r>
      <w:r w:rsidRPr="005A17E8">
        <w:rPr>
          <w:rFonts w:hint="eastAsia"/>
          <w:szCs w:val="24"/>
          <w:lang w:eastAsia="zh-CN"/>
        </w:rPr>
        <w:t>编码和适配均衡器的</w:t>
      </w:r>
      <w:r w:rsidRPr="005A17E8">
        <w:rPr>
          <w:szCs w:val="24"/>
          <w:lang w:eastAsia="zh-CN"/>
        </w:rPr>
        <w:t>SUE</w:t>
      </w:r>
      <w:r w:rsidRPr="005A17E8">
        <w:rPr>
          <w:rFonts w:hint="eastAsia"/>
          <w:szCs w:val="24"/>
          <w:lang w:eastAsia="zh-CN"/>
        </w:rPr>
        <w:t>（</w:t>
      </w:r>
      <w:r w:rsidRPr="005A17E8">
        <w:rPr>
          <w:szCs w:val="24"/>
          <w:lang w:eastAsia="zh-CN"/>
        </w:rPr>
        <w:t>64-QAM</w:t>
      </w:r>
      <w:r w:rsidRPr="005A17E8">
        <w:rPr>
          <w:rFonts w:hint="eastAsia"/>
          <w:szCs w:val="24"/>
          <w:lang w:eastAsia="zh-CN"/>
        </w:rPr>
        <w:t>调制）</w:t>
      </w:r>
    </w:p>
    <w:tbl>
      <w:tblPr>
        <w:tblW w:w="88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3776"/>
        <w:gridCol w:w="1701"/>
        <w:gridCol w:w="1701"/>
        <w:gridCol w:w="1701"/>
      </w:tblGrid>
      <w:tr w:rsidR="00542061" w:rsidRPr="005A17E8">
        <w:trPr>
          <w:cantSplit/>
          <w:jc w:val="center"/>
        </w:trPr>
        <w:tc>
          <w:tcPr>
            <w:tcW w:w="3776"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b/>
                <w:kern w:val="21"/>
                <w:szCs w:val="22"/>
              </w:rPr>
            </w:pPr>
            <w:r w:rsidRPr="005A17E8">
              <w:rPr>
                <w:rFonts w:hint="eastAsia"/>
                <w:b/>
                <w:kern w:val="21"/>
                <w:szCs w:val="22"/>
              </w:rPr>
              <w:t>信号处理类型</w:t>
            </w:r>
          </w:p>
        </w:tc>
        <w:tc>
          <w:tcPr>
            <w:tcW w:w="5103" w:type="dxa"/>
            <w:gridSpan w:val="3"/>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lang w:eastAsia="zh-CN"/>
              </w:rPr>
            </w:pPr>
            <w:r w:rsidRPr="005A17E8">
              <w:rPr>
                <w:rFonts w:hint="eastAsia"/>
                <w:b/>
                <w:kern w:val="21"/>
                <w:szCs w:val="22"/>
                <w:lang w:eastAsia="zh-CN"/>
              </w:rPr>
              <w:t>不同天线类型的</w:t>
            </w:r>
            <w:r w:rsidRPr="005A17E8">
              <w:rPr>
                <w:b/>
                <w:kern w:val="21"/>
                <w:szCs w:val="22"/>
                <w:lang w:eastAsia="zh-CN"/>
              </w:rPr>
              <w:t>SUE</w:t>
            </w:r>
          </w:p>
        </w:tc>
      </w:tr>
      <w:tr w:rsidR="00542061" w:rsidRPr="005A17E8">
        <w:trPr>
          <w:cantSplit/>
          <w:jc w:val="center"/>
        </w:trPr>
        <w:tc>
          <w:tcPr>
            <w:tcW w:w="3776"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lang w:eastAsia="zh-CN"/>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bookmarkStart w:id="75" w:name="OLE_LINK6"/>
            <w:r w:rsidRPr="005A17E8">
              <w:rPr>
                <w:b/>
                <w:kern w:val="21"/>
                <w:szCs w:val="22"/>
              </w:rPr>
              <w:t>STD</w:t>
            </w:r>
            <w:bookmarkEnd w:id="75"/>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SHD</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CHR</w:t>
            </w:r>
          </w:p>
        </w:tc>
      </w:tr>
      <w:tr w:rsidR="00542061" w:rsidRPr="005A17E8">
        <w:trPr>
          <w:jc w:val="center"/>
        </w:trPr>
        <w:tc>
          <w:tcPr>
            <w:tcW w:w="3776"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left"/>
              <w:rPr>
                <w:kern w:val="21"/>
                <w:szCs w:val="22"/>
              </w:rPr>
            </w:pPr>
            <w:r w:rsidRPr="005A17E8">
              <w:rPr>
                <w:rFonts w:hint="eastAsia"/>
                <w:kern w:val="21"/>
                <w:szCs w:val="22"/>
              </w:rPr>
              <w:t>没有信号处理</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0.201</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0.212</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0.811</w:t>
            </w:r>
          </w:p>
        </w:tc>
      </w:tr>
      <w:tr w:rsidR="00542061" w:rsidRPr="005A17E8">
        <w:trPr>
          <w:jc w:val="center"/>
        </w:trPr>
        <w:tc>
          <w:tcPr>
            <w:tcW w:w="3776"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left"/>
              <w:rPr>
                <w:kern w:val="21"/>
                <w:szCs w:val="22"/>
                <w:lang w:eastAsia="zh-CN"/>
              </w:rPr>
            </w:pPr>
            <w:r w:rsidRPr="005A17E8">
              <w:rPr>
                <w:rFonts w:hint="eastAsia"/>
                <w:kern w:val="21"/>
                <w:szCs w:val="22"/>
                <w:lang w:eastAsia="zh-CN"/>
              </w:rPr>
              <w:t>错误校正</w:t>
            </w:r>
            <w:r w:rsidRPr="005A17E8">
              <w:rPr>
                <w:kern w:val="21"/>
                <w:szCs w:val="22"/>
                <w:lang w:eastAsia="zh-CN"/>
              </w:rPr>
              <w:t>/</w:t>
            </w:r>
            <w:r w:rsidRPr="005A17E8">
              <w:rPr>
                <w:rFonts w:hint="eastAsia"/>
                <w:kern w:val="21"/>
                <w:szCs w:val="22"/>
                <w:lang w:eastAsia="zh-CN"/>
              </w:rPr>
              <w:t>编码和均衡器</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0.503</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0.441</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1.066</w:t>
            </w:r>
          </w:p>
        </w:tc>
      </w:tr>
    </w:tbl>
    <w:p w:rsidR="00542061" w:rsidRDefault="00542061">
      <w:pPr>
        <w:pStyle w:val="Heading3"/>
        <w:rPr>
          <w:lang w:eastAsia="zh-CN"/>
        </w:rPr>
      </w:pPr>
    </w:p>
    <w:p w:rsidR="00542061" w:rsidRDefault="0095017A">
      <w:pPr>
        <w:pStyle w:val="Heading3"/>
      </w:pPr>
      <w:r>
        <w:t>2.4.8</w:t>
      </w:r>
      <w:r>
        <w:tab/>
      </w:r>
      <w:r>
        <w:rPr>
          <w:rFonts w:hint="eastAsia"/>
        </w:rPr>
        <w:t>小结</w:t>
      </w:r>
    </w:p>
    <w:p w:rsidR="00542061" w:rsidRDefault="0095017A">
      <w:pPr>
        <w:snapToGrid w:val="0"/>
        <w:rPr>
          <w:kern w:val="21"/>
          <w:lang w:eastAsia="zh-CN"/>
        </w:rPr>
      </w:pPr>
      <w:r>
        <w:rPr>
          <w:b/>
          <w:lang w:eastAsia="zh-CN"/>
        </w:rPr>
        <w:t>2.4.8.1</w:t>
      </w:r>
      <w:r>
        <w:rPr>
          <w:b/>
          <w:kern w:val="21"/>
          <w:lang w:eastAsia="zh-CN"/>
        </w:rPr>
        <w:tab/>
      </w:r>
      <w:r>
        <w:rPr>
          <w:rFonts w:hint="eastAsia"/>
          <w:kern w:val="21"/>
          <w:lang w:eastAsia="zh-CN"/>
        </w:rPr>
        <w:t>系统频谱保留潜力是几个设计因子的一个函数，所有这些当评估系统</w:t>
      </w:r>
      <w:r>
        <w:rPr>
          <w:kern w:val="21"/>
          <w:lang w:eastAsia="zh-CN"/>
        </w:rPr>
        <w:t>SUE</w:t>
      </w:r>
      <w:r>
        <w:rPr>
          <w:rFonts w:hint="eastAsia"/>
          <w:kern w:val="21"/>
          <w:lang w:eastAsia="zh-CN"/>
        </w:rPr>
        <w:t>时必须考虑。也就是，人们不能说一个特定调制的系统比没有考虑所有设计因子如天线、信号处理、</w:t>
      </w:r>
      <w:r>
        <w:rPr>
          <w:kern w:val="21"/>
          <w:lang w:eastAsia="zh-CN"/>
        </w:rPr>
        <w:t>RF</w:t>
      </w:r>
      <w:r>
        <w:rPr>
          <w:rFonts w:hint="eastAsia"/>
          <w:kern w:val="21"/>
          <w:lang w:eastAsia="zh-CN"/>
        </w:rPr>
        <w:t>滤波器等的另一个调制的系统有更大的频谱保留。</w:t>
      </w:r>
    </w:p>
    <w:p w:rsidR="00542061" w:rsidRDefault="0095017A">
      <w:pPr>
        <w:snapToGrid w:val="0"/>
        <w:rPr>
          <w:kern w:val="21"/>
          <w:lang w:eastAsia="zh-CN"/>
        </w:rPr>
      </w:pPr>
      <w:r>
        <w:rPr>
          <w:b/>
          <w:lang w:eastAsia="zh-CN"/>
        </w:rPr>
        <w:t>2.4.8.2</w:t>
      </w:r>
      <w:r>
        <w:rPr>
          <w:kern w:val="21"/>
          <w:lang w:eastAsia="zh-CN"/>
        </w:rPr>
        <w:tab/>
      </w:r>
      <w:r>
        <w:rPr>
          <w:rFonts w:hint="eastAsia"/>
          <w:kern w:val="21"/>
          <w:lang w:eastAsia="zh-CN"/>
        </w:rPr>
        <w:t>较高阶的数字调制（有较高传输效率，</w:t>
      </w:r>
      <w:r>
        <w:rPr>
          <w:kern w:val="21"/>
          <w:lang w:eastAsia="zh-CN"/>
        </w:rPr>
        <w:t>bit/(s·</w:t>
      </w:r>
      <w:r>
        <w:rPr>
          <w:rFonts w:hint="eastAsia"/>
          <w:kern w:val="21"/>
          <w:lang w:eastAsia="zh-CN"/>
        </w:rPr>
        <w:t>H</w:t>
      </w:r>
      <w:r>
        <w:rPr>
          <w:kern w:val="21"/>
          <w:lang w:eastAsia="zh-CN"/>
        </w:rPr>
        <w:t>z</w:t>
      </w:r>
      <w:proofErr w:type="gramStart"/>
      <w:r>
        <w:rPr>
          <w:kern w:val="21"/>
          <w:lang w:eastAsia="zh-CN"/>
        </w:rPr>
        <w:t>)</w:t>
      </w:r>
      <w:r>
        <w:rPr>
          <w:rFonts w:hint="eastAsia"/>
          <w:kern w:val="21"/>
          <w:lang w:eastAsia="zh-CN"/>
        </w:rPr>
        <w:t>）</w:t>
      </w:r>
      <w:proofErr w:type="gramEnd"/>
      <w:r>
        <w:rPr>
          <w:rFonts w:hint="eastAsia"/>
          <w:kern w:val="21"/>
          <w:lang w:eastAsia="zh-CN"/>
        </w:rPr>
        <w:t>要求较高的</w:t>
      </w:r>
      <w:r>
        <w:rPr>
          <w:i/>
          <w:kern w:val="21"/>
          <w:lang w:eastAsia="zh-CN"/>
        </w:rPr>
        <w:t>P</w:t>
      </w:r>
      <w:r>
        <w:rPr>
          <w:i/>
          <w:kern w:val="21"/>
          <w:vertAlign w:val="subscript"/>
          <w:lang w:eastAsia="zh-CN"/>
        </w:rPr>
        <w:t>t</w:t>
      </w:r>
      <w:r>
        <w:rPr>
          <w:rFonts w:hint="eastAsia"/>
          <w:kern w:val="21"/>
          <w:lang w:eastAsia="zh-CN"/>
        </w:rPr>
        <w:t>电平。因此，当参考了禁用区使用频谱利用和效率的定义时，传输效率较高的调制频谱不一定保留得更多。因此，数字调制的传输效率不足以显示频谱效率。</w:t>
      </w:r>
    </w:p>
    <w:p w:rsidR="00542061" w:rsidRDefault="0095017A">
      <w:pPr>
        <w:pStyle w:val="Note"/>
      </w:pPr>
      <w:r>
        <w:rPr>
          <w:rFonts w:eastAsia="STKaiti" w:hint="eastAsia"/>
        </w:rPr>
        <w:t>注</w:t>
      </w:r>
      <w:r>
        <w:t>1</w:t>
      </w:r>
      <w:r w:rsidR="00AE2EEC">
        <w:rPr>
          <w:rFonts w:hint="eastAsia"/>
          <w:lang w:eastAsia="zh-CN"/>
        </w:rPr>
        <w:t xml:space="preserve"> </w:t>
      </w:r>
      <w:r>
        <w:rPr>
          <w:rFonts w:hint="eastAsia"/>
        </w:rPr>
        <w:t>—</w:t>
      </w:r>
      <w:r w:rsidR="00AE2EEC">
        <w:rPr>
          <w:rFonts w:hint="eastAsia"/>
          <w:lang w:eastAsia="zh-CN"/>
        </w:rPr>
        <w:t xml:space="preserve"> </w:t>
      </w:r>
      <w:r>
        <w:rPr>
          <w:rFonts w:hint="eastAsia"/>
        </w:rPr>
        <w:t>其他资料见：</w:t>
      </w:r>
    </w:p>
    <w:p w:rsidR="00542061" w:rsidRPr="00C01348" w:rsidRDefault="0095017A">
      <w:pPr>
        <w:snapToGrid w:val="0"/>
        <w:ind w:left="756" w:hanging="756"/>
        <w:rPr>
          <w:kern w:val="21"/>
          <w:sz w:val="22"/>
          <w:szCs w:val="22"/>
        </w:rPr>
      </w:pPr>
      <w:r w:rsidRPr="00C01348">
        <w:rPr>
          <w:kern w:val="21"/>
          <w:sz w:val="22"/>
          <w:szCs w:val="22"/>
        </w:rPr>
        <w:t>HINKLE</w:t>
      </w:r>
      <w:r w:rsidRPr="00C01348">
        <w:rPr>
          <w:rFonts w:hint="eastAsia"/>
          <w:kern w:val="21"/>
          <w:sz w:val="22"/>
          <w:szCs w:val="22"/>
        </w:rPr>
        <w:t>,</w:t>
      </w:r>
      <w:r w:rsidRPr="00C01348">
        <w:rPr>
          <w:kern w:val="21"/>
          <w:sz w:val="22"/>
          <w:szCs w:val="22"/>
        </w:rPr>
        <w:t xml:space="preserve"> R.L. and </w:t>
      </w:r>
      <w:proofErr w:type="gramStart"/>
      <w:r w:rsidRPr="00C01348">
        <w:rPr>
          <w:kern w:val="21"/>
          <w:sz w:val="22"/>
          <w:szCs w:val="22"/>
        </w:rPr>
        <w:t>FARRAR</w:t>
      </w:r>
      <w:r w:rsidRPr="00C01348">
        <w:rPr>
          <w:rFonts w:hint="eastAsia"/>
          <w:kern w:val="21"/>
          <w:sz w:val="22"/>
          <w:szCs w:val="22"/>
        </w:rPr>
        <w:t>，</w:t>
      </w:r>
      <w:r w:rsidRPr="00C01348">
        <w:rPr>
          <w:kern w:val="21"/>
          <w:sz w:val="22"/>
          <w:szCs w:val="22"/>
        </w:rPr>
        <w:t>A.A.</w:t>
      </w:r>
      <w:r w:rsidRPr="00C01348">
        <w:rPr>
          <w:rFonts w:hint="eastAsia"/>
          <w:kern w:val="21"/>
          <w:sz w:val="22"/>
          <w:szCs w:val="22"/>
        </w:rPr>
        <w:t>,</w:t>
      </w:r>
      <w:proofErr w:type="gramEnd"/>
      <w:r w:rsidRPr="00C01348">
        <w:rPr>
          <w:kern w:val="21"/>
          <w:sz w:val="22"/>
          <w:szCs w:val="22"/>
        </w:rPr>
        <w:t xml:space="preserve"> [May 1989] </w:t>
      </w:r>
      <w:r w:rsidRPr="00C01348">
        <w:rPr>
          <w:rFonts w:hint="eastAsia"/>
          <w:kern w:val="21"/>
          <w:sz w:val="22"/>
          <w:szCs w:val="22"/>
        </w:rPr>
        <w:t>“</w:t>
      </w:r>
      <w:r w:rsidRPr="00C01348">
        <w:rPr>
          <w:kern w:val="21"/>
          <w:sz w:val="22"/>
          <w:szCs w:val="22"/>
        </w:rPr>
        <w:t>pectrum-conservation techniques for fixed microwave systems</w:t>
      </w:r>
      <w:r w:rsidRPr="00C01348">
        <w:rPr>
          <w:rFonts w:hint="eastAsia"/>
          <w:kern w:val="21"/>
          <w:sz w:val="22"/>
          <w:szCs w:val="22"/>
        </w:rPr>
        <w:t>”</w:t>
      </w:r>
      <w:r w:rsidRPr="00C01348">
        <w:rPr>
          <w:kern w:val="21"/>
          <w:sz w:val="22"/>
          <w:szCs w:val="22"/>
        </w:rPr>
        <w:t>. NTIA Report TR-89-243. National Telecommunication and Information Administration. US Dept. of Commerce</w:t>
      </w:r>
      <w:r w:rsidRPr="00C01348">
        <w:rPr>
          <w:rFonts w:hint="eastAsia"/>
          <w:kern w:val="21"/>
          <w:sz w:val="22"/>
          <w:szCs w:val="22"/>
        </w:rPr>
        <w:t>，</w:t>
      </w:r>
      <w:r w:rsidRPr="00C01348">
        <w:rPr>
          <w:kern w:val="21"/>
          <w:sz w:val="22"/>
          <w:szCs w:val="22"/>
        </w:rPr>
        <w:t>United States of America.</w:t>
      </w:r>
    </w:p>
    <w:p w:rsidR="00542061" w:rsidRDefault="0095017A">
      <w:pPr>
        <w:pStyle w:val="Heading2"/>
        <w:rPr>
          <w:lang w:eastAsia="zh-CN"/>
        </w:rPr>
      </w:pPr>
      <w:r>
        <w:rPr>
          <w:lang w:eastAsia="zh-CN"/>
        </w:rPr>
        <w:lastRenderedPageBreak/>
        <w:t>2.5</w:t>
      </w:r>
      <w:r>
        <w:rPr>
          <w:lang w:eastAsia="zh-CN"/>
        </w:rPr>
        <w:tab/>
      </w:r>
      <w:r>
        <w:rPr>
          <w:rFonts w:hint="eastAsia"/>
          <w:lang w:eastAsia="zh-CN"/>
        </w:rPr>
        <w:t>单跳农村无线电中继的</w:t>
      </w:r>
      <w:r>
        <w:rPr>
          <w:lang w:eastAsia="zh-CN"/>
        </w:rPr>
        <w:t>RSE</w:t>
      </w:r>
    </w:p>
    <w:p w:rsidR="00542061" w:rsidRDefault="0095017A">
      <w:pPr>
        <w:snapToGrid w:val="0"/>
        <w:ind w:firstLineChars="200" w:firstLine="480"/>
        <w:rPr>
          <w:kern w:val="21"/>
          <w:lang w:eastAsia="zh-CN"/>
        </w:rPr>
      </w:pPr>
      <w:r>
        <w:rPr>
          <w:rFonts w:hint="eastAsia"/>
          <w:kern w:val="21"/>
          <w:lang w:eastAsia="zh-CN"/>
        </w:rPr>
        <w:t>使用不同类型调制的单跳农村点对多点无线电中继、系统的</w:t>
      </w:r>
      <w:r>
        <w:rPr>
          <w:kern w:val="21"/>
          <w:lang w:eastAsia="zh-CN"/>
        </w:rPr>
        <w:t>RSE</w:t>
      </w:r>
      <w:r>
        <w:rPr>
          <w:rFonts w:hint="eastAsia"/>
          <w:kern w:val="21"/>
          <w:lang w:eastAsia="zh-CN"/>
        </w:rPr>
        <w:t>值与</w:t>
      </w:r>
      <w:r>
        <w:rPr>
          <w:kern w:val="21"/>
          <w:lang w:eastAsia="zh-CN"/>
        </w:rPr>
        <w:t>MTES</w:t>
      </w:r>
      <w:r>
        <w:rPr>
          <w:rFonts w:hint="eastAsia"/>
          <w:kern w:val="21"/>
          <w:lang w:eastAsia="zh-CN"/>
        </w:rPr>
        <w:t>（见附件</w:t>
      </w:r>
      <w:r>
        <w:rPr>
          <w:kern w:val="21"/>
          <w:lang w:eastAsia="zh-CN"/>
        </w:rPr>
        <w:t>1</w:t>
      </w:r>
      <w:r>
        <w:rPr>
          <w:rFonts w:hint="eastAsia"/>
          <w:kern w:val="21"/>
          <w:lang w:eastAsia="zh-CN"/>
        </w:rPr>
        <w:t>，</w:t>
      </w:r>
      <w:r>
        <w:rPr>
          <w:kern w:val="21"/>
          <w:lang w:eastAsia="zh-CN"/>
        </w:rPr>
        <w:t>§3</w:t>
      </w:r>
      <w:r>
        <w:rPr>
          <w:rFonts w:hint="eastAsia"/>
          <w:kern w:val="21"/>
          <w:lang w:eastAsia="zh-CN"/>
        </w:rPr>
        <w:t>和公式（</w:t>
      </w:r>
      <w:r>
        <w:rPr>
          <w:kern w:val="21"/>
          <w:lang w:eastAsia="zh-CN"/>
        </w:rPr>
        <w:t>4</w:t>
      </w:r>
      <w:r>
        <w:rPr>
          <w:rFonts w:hint="eastAsia"/>
          <w:kern w:val="21"/>
          <w:lang w:eastAsia="zh-CN"/>
        </w:rPr>
        <w:t>））比较。</w:t>
      </w:r>
    </w:p>
    <w:p w:rsidR="00542061" w:rsidRDefault="0095017A">
      <w:pPr>
        <w:snapToGrid w:val="0"/>
        <w:ind w:firstLineChars="200" w:firstLine="480"/>
        <w:rPr>
          <w:kern w:val="21"/>
          <w:lang w:eastAsia="zh-CN"/>
        </w:rPr>
      </w:pPr>
      <w:r>
        <w:rPr>
          <w:rFonts w:hint="eastAsia"/>
          <w:kern w:val="21"/>
          <w:lang w:eastAsia="zh-CN"/>
        </w:rPr>
        <w:t>在这样一个网络采用的模式中，每个中心站有一个特定的业务区，在其中它通过位于不同农村站址的四个本地站的单链路通信。</w:t>
      </w:r>
    </w:p>
    <w:p w:rsidR="00542061" w:rsidRDefault="0095017A">
      <w:pPr>
        <w:snapToGrid w:val="0"/>
        <w:ind w:firstLineChars="200" w:firstLine="480"/>
        <w:rPr>
          <w:kern w:val="21"/>
          <w:lang w:eastAsia="zh-CN"/>
        </w:rPr>
      </w:pPr>
      <w:r>
        <w:rPr>
          <w:rFonts w:hint="eastAsia"/>
          <w:kern w:val="21"/>
          <w:lang w:eastAsia="zh-CN"/>
        </w:rPr>
        <w:t>在这样一个网络的与</w:t>
      </w:r>
      <w:r>
        <w:rPr>
          <w:kern w:val="21"/>
          <w:lang w:eastAsia="zh-CN"/>
        </w:rPr>
        <w:t>MTES</w:t>
      </w:r>
      <w:r>
        <w:rPr>
          <w:rFonts w:hint="eastAsia"/>
          <w:kern w:val="21"/>
          <w:lang w:eastAsia="zh-CN"/>
        </w:rPr>
        <w:t>有关的</w:t>
      </w:r>
      <w:r>
        <w:rPr>
          <w:kern w:val="21"/>
          <w:lang w:eastAsia="zh-CN"/>
        </w:rPr>
        <w:t>RES</w:t>
      </w:r>
      <w:r>
        <w:rPr>
          <w:rFonts w:hint="eastAsia"/>
          <w:kern w:val="21"/>
          <w:lang w:eastAsia="zh-CN"/>
        </w:rPr>
        <w:t>被认为是以下大量参数的函数：使用的频带、频率类型和网络的极化空间规划、天线安装高度、不同类型和调制参数（</w:t>
      </w:r>
      <w:r>
        <w:rPr>
          <w:kern w:val="21"/>
          <w:lang w:eastAsia="zh-CN"/>
        </w:rPr>
        <w:t>FM</w:t>
      </w:r>
      <w:r>
        <w:rPr>
          <w:rFonts w:hint="eastAsia"/>
          <w:kern w:val="21"/>
          <w:lang w:eastAsia="zh-CN"/>
        </w:rPr>
        <w:t>和多</w:t>
      </w:r>
      <w:r>
        <w:rPr>
          <w:kern w:val="21"/>
          <w:lang w:eastAsia="zh-CN"/>
        </w:rPr>
        <w:t>-PSK</w:t>
      </w:r>
      <w:r>
        <w:rPr>
          <w:rFonts w:hint="eastAsia"/>
          <w:kern w:val="21"/>
          <w:lang w:eastAsia="zh-CN"/>
        </w:rPr>
        <w:t>脉冲码调制（</w:t>
      </w:r>
      <w:r>
        <w:rPr>
          <w:kern w:val="21"/>
          <w:lang w:eastAsia="zh-CN"/>
        </w:rPr>
        <w:t>PCM</w:t>
      </w:r>
      <w:r>
        <w:rPr>
          <w:rFonts w:hint="eastAsia"/>
          <w:kern w:val="21"/>
          <w:lang w:eastAsia="zh-CN"/>
        </w:rPr>
        <w:t>））的天线直径。</w:t>
      </w:r>
    </w:p>
    <w:p w:rsidR="00542061" w:rsidRPr="000E212E" w:rsidRDefault="0095017A" w:rsidP="000E212E">
      <w:pPr>
        <w:snapToGrid w:val="0"/>
        <w:ind w:firstLineChars="200" w:firstLine="486"/>
        <w:rPr>
          <w:spacing w:val="3"/>
          <w:kern w:val="21"/>
          <w:lang w:eastAsia="zh-CN"/>
        </w:rPr>
      </w:pPr>
      <w:r w:rsidRPr="000E212E">
        <w:rPr>
          <w:rFonts w:hint="eastAsia"/>
          <w:spacing w:val="3"/>
          <w:kern w:val="21"/>
          <w:lang w:eastAsia="zh-CN"/>
        </w:rPr>
        <w:t>表</w:t>
      </w:r>
      <w:r w:rsidRPr="000E212E">
        <w:rPr>
          <w:spacing w:val="3"/>
          <w:kern w:val="21"/>
          <w:lang w:eastAsia="zh-CN"/>
        </w:rPr>
        <w:t>12</w:t>
      </w:r>
      <w:r w:rsidRPr="000E212E">
        <w:rPr>
          <w:rFonts w:hint="eastAsia"/>
          <w:spacing w:val="3"/>
          <w:kern w:val="21"/>
          <w:lang w:eastAsia="zh-CN"/>
        </w:rPr>
        <w:t>代表是这些计算的一些结果，网络工作在</w:t>
      </w:r>
      <w:r w:rsidRPr="000E212E">
        <w:rPr>
          <w:spacing w:val="3"/>
          <w:kern w:val="21"/>
          <w:lang w:eastAsia="zh-CN"/>
        </w:rPr>
        <w:t>8 GHz</w:t>
      </w:r>
      <w:r w:rsidRPr="000E212E">
        <w:rPr>
          <w:rFonts w:hint="eastAsia"/>
          <w:spacing w:val="3"/>
          <w:kern w:val="21"/>
          <w:lang w:eastAsia="zh-CN"/>
        </w:rPr>
        <w:t>频带，天线高度</w:t>
      </w:r>
      <w:r w:rsidRPr="000E212E">
        <w:rPr>
          <w:spacing w:val="3"/>
          <w:kern w:val="21"/>
          <w:lang w:eastAsia="zh-CN"/>
        </w:rPr>
        <w:t>45m</w:t>
      </w:r>
      <w:r w:rsidRPr="000E212E">
        <w:rPr>
          <w:rFonts w:hint="eastAsia"/>
          <w:spacing w:val="3"/>
          <w:kern w:val="21"/>
          <w:lang w:eastAsia="zh-CN"/>
        </w:rPr>
        <w:t>，天线直径</w:t>
      </w:r>
      <w:r w:rsidRPr="000E212E">
        <w:rPr>
          <w:spacing w:val="3"/>
          <w:kern w:val="21"/>
          <w:lang w:eastAsia="zh-CN"/>
        </w:rPr>
        <w:t>D</w:t>
      </w:r>
      <w:r w:rsidRPr="000E212E">
        <w:rPr>
          <w:rFonts w:hint="eastAsia"/>
          <w:spacing w:val="3"/>
          <w:kern w:val="21"/>
          <w:lang w:eastAsia="zh-CN"/>
        </w:rPr>
        <w:t>为</w:t>
      </w:r>
      <w:r w:rsidRPr="000E212E">
        <w:rPr>
          <w:spacing w:val="3"/>
          <w:kern w:val="21"/>
          <w:lang w:eastAsia="zh-CN"/>
        </w:rPr>
        <w:t>1.5</w:t>
      </w:r>
      <w:r w:rsidRPr="000E212E">
        <w:rPr>
          <w:rFonts w:hint="eastAsia"/>
          <w:spacing w:val="3"/>
          <w:kern w:val="21"/>
          <w:lang w:eastAsia="zh-CN"/>
        </w:rPr>
        <w:t>和</w:t>
      </w:r>
      <w:r w:rsidRPr="000E212E">
        <w:rPr>
          <w:spacing w:val="3"/>
          <w:kern w:val="21"/>
          <w:lang w:eastAsia="zh-CN"/>
        </w:rPr>
        <w:t>3.0m</w:t>
      </w:r>
      <w:r w:rsidRPr="000E212E">
        <w:rPr>
          <w:rFonts w:hint="eastAsia"/>
          <w:spacing w:val="3"/>
          <w:kern w:val="21"/>
          <w:lang w:eastAsia="zh-CN"/>
        </w:rPr>
        <w:t>，</w:t>
      </w:r>
      <w:r w:rsidRPr="000E212E">
        <w:rPr>
          <w:spacing w:val="3"/>
          <w:kern w:val="21"/>
          <w:lang w:eastAsia="zh-CN"/>
        </w:rPr>
        <w:t>2-4</w:t>
      </w:r>
      <w:r w:rsidRPr="000E212E">
        <w:rPr>
          <w:rFonts w:hint="eastAsia"/>
          <w:spacing w:val="3"/>
          <w:kern w:val="21"/>
          <w:lang w:eastAsia="zh-CN"/>
        </w:rPr>
        <w:t>个频率工作（分别为</w:t>
      </w:r>
      <w:r w:rsidRPr="000E212E">
        <w:rPr>
          <w:i/>
          <w:spacing w:val="3"/>
          <w:kern w:val="21"/>
          <w:lang w:eastAsia="zh-CN"/>
        </w:rPr>
        <w:t>K</w:t>
      </w:r>
      <w:r w:rsidRPr="000E212E">
        <w:rPr>
          <w:spacing w:val="3"/>
          <w:kern w:val="21"/>
          <w:lang w:eastAsia="zh-CN"/>
        </w:rPr>
        <w:t>=2</w:t>
      </w:r>
      <w:r w:rsidRPr="000E212E">
        <w:rPr>
          <w:rFonts w:hint="eastAsia"/>
          <w:spacing w:val="3"/>
          <w:kern w:val="21"/>
          <w:lang w:eastAsia="zh-CN"/>
        </w:rPr>
        <w:t>和</w:t>
      </w:r>
      <w:r w:rsidRPr="000E212E">
        <w:rPr>
          <w:i/>
          <w:spacing w:val="3"/>
          <w:kern w:val="21"/>
          <w:lang w:eastAsia="zh-CN"/>
        </w:rPr>
        <w:t>K</w:t>
      </w:r>
      <w:r w:rsidRPr="000E212E">
        <w:rPr>
          <w:spacing w:val="3"/>
          <w:kern w:val="21"/>
          <w:lang w:eastAsia="zh-CN"/>
        </w:rPr>
        <w:t>=4</w:t>
      </w:r>
      <w:r w:rsidRPr="000E212E">
        <w:rPr>
          <w:rFonts w:hint="eastAsia"/>
          <w:spacing w:val="3"/>
          <w:kern w:val="21"/>
          <w:lang w:eastAsia="zh-CN"/>
        </w:rPr>
        <w:t>），和两种极化规划—在网络中使用一种（</w:t>
      </w:r>
      <w:r w:rsidRPr="000E212E">
        <w:rPr>
          <w:spacing w:val="3"/>
          <w:kern w:val="21"/>
          <w:lang w:eastAsia="zh-CN"/>
        </w:rPr>
        <w:t>1</w:t>
      </w:r>
      <w:r w:rsidRPr="000E212E">
        <w:rPr>
          <w:i/>
          <w:iCs/>
          <w:spacing w:val="3"/>
          <w:kern w:val="21"/>
          <w:lang w:eastAsia="zh-CN"/>
        </w:rPr>
        <w:t>P</w:t>
      </w:r>
      <w:r w:rsidRPr="000E212E">
        <w:rPr>
          <w:rFonts w:hint="eastAsia"/>
          <w:spacing w:val="3"/>
          <w:kern w:val="21"/>
          <w:lang w:eastAsia="zh-CN"/>
        </w:rPr>
        <w:t>）和两种（</w:t>
      </w:r>
      <w:r w:rsidRPr="000E212E">
        <w:rPr>
          <w:spacing w:val="3"/>
          <w:kern w:val="21"/>
          <w:lang w:eastAsia="zh-CN"/>
        </w:rPr>
        <w:t>2</w:t>
      </w:r>
      <w:r w:rsidRPr="000E212E">
        <w:rPr>
          <w:i/>
          <w:spacing w:val="3"/>
          <w:kern w:val="21"/>
          <w:lang w:eastAsia="zh-CN"/>
        </w:rPr>
        <w:t>P</w:t>
      </w:r>
      <w:r w:rsidRPr="000E212E">
        <w:rPr>
          <w:rFonts w:hint="eastAsia"/>
          <w:spacing w:val="3"/>
          <w:kern w:val="21"/>
          <w:lang w:eastAsia="zh-CN"/>
        </w:rPr>
        <w:t>）类型极化下。</w:t>
      </w:r>
      <w:r w:rsidRPr="000E212E">
        <w:rPr>
          <w:spacing w:val="3"/>
          <w:kern w:val="21"/>
          <w:lang w:eastAsia="zh-CN"/>
        </w:rPr>
        <w:t>PCM</w:t>
      </w:r>
      <w:r w:rsidRPr="000E212E">
        <w:rPr>
          <w:rFonts w:hint="eastAsia"/>
          <w:spacing w:val="3"/>
          <w:kern w:val="21"/>
          <w:lang w:eastAsia="zh-CN"/>
        </w:rPr>
        <w:t>给出对</w:t>
      </w:r>
      <w:r w:rsidRPr="000E212E">
        <w:rPr>
          <w:spacing w:val="3"/>
          <w:kern w:val="21"/>
          <w:lang w:eastAsia="zh-CN"/>
        </w:rPr>
        <w:t>2-PSK(</w:t>
      </w:r>
      <w:r w:rsidRPr="000E212E">
        <w:rPr>
          <w:i/>
          <w:spacing w:val="3"/>
          <w:kern w:val="21"/>
          <w:lang w:eastAsia="zh-CN"/>
        </w:rPr>
        <w:t>M</w:t>
      </w:r>
      <w:r w:rsidRPr="000E212E">
        <w:rPr>
          <w:spacing w:val="3"/>
          <w:kern w:val="21"/>
          <w:lang w:eastAsia="zh-CN"/>
        </w:rPr>
        <w:t xml:space="preserve"> = 2)</w:t>
      </w:r>
      <w:r w:rsidRPr="000E212E">
        <w:rPr>
          <w:rFonts w:hint="eastAsia"/>
          <w:spacing w:val="3"/>
          <w:kern w:val="21"/>
          <w:lang w:eastAsia="zh-CN"/>
        </w:rPr>
        <w:t>，</w:t>
      </w:r>
      <w:r w:rsidRPr="000E212E">
        <w:rPr>
          <w:spacing w:val="3"/>
          <w:kern w:val="21"/>
          <w:lang w:eastAsia="zh-CN"/>
        </w:rPr>
        <w:t>4 PSK(</w:t>
      </w:r>
      <w:r w:rsidRPr="000E212E">
        <w:rPr>
          <w:i/>
          <w:spacing w:val="3"/>
          <w:kern w:val="21"/>
          <w:lang w:eastAsia="zh-CN"/>
        </w:rPr>
        <w:t>M</w:t>
      </w:r>
      <w:r w:rsidR="000E212E" w:rsidRPr="000E212E">
        <w:rPr>
          <w:spacing w:val="3"/>
          <w:kern w:val="21"/>
          <w:lang w:eastAsia="zh-CN"/>
        </w:rPr>
        <w:t xml:space="preserve"> = 4)</w:t>
      </w:r>
      <w:r w:rsidRPr="000E212E">
        <w:rPr>
          <w:rFonts w:hint="eastAsia"/>
          <w:spacing w:val="3"/>
          <w:kern w:val="21"/>
          <w:lang w:eastAsia="zh-CN"/>
        </w:rPr>
        <w:t>和保证</w:t>
      </w:r>
      <w:r w:rsidRPr="000E212E">
        <w:rPr>
          <w:spacing w:val="3"/>
          <w:kern w:val="21"/>
          <w:lang w:eastAsia="zh-CN"/>
        </w:rPr>
        <w:t>RSE</w:t>
      </w:r>
      <w:r w:rsidRPr="000E212E">
        <w:rPr>
          <w:rFonts w:hint="eastAsia"/>
          <w:spacing w:val="3"/>
          <w:kern w:val="21"/>
          <w:lang w:eastAsia="zh-CN"/>
        </w:rPr>
        <w:t>最大值（</w:t>
      </w:r>
      <w:r w:rsidRPr="000E212E">
        <w:rPr>
          <w:i/>
          <w:spacing w:val="3"/>
          <w:kern w:val="21"/>
          <w:lang w:eastAsia="zh-CN"/>
        </w:rPr>
        <w:t>M</w:t>
      </w:r>
      <w:r w:rsidRPr="000E212E">
        <w:rPr>
          <w:i/>
          <w:spacing w:val="3"/>
          <w:kern w:val="21"/>
          <w:vertAlign w:val="subscript"/>
          <w:lang w:eastAsia="zh-CN"/>
        </w:rPr>
        <w:t>max</w:t>
      </w:r>
      <w:r w:rsidRPr="000E212E">
        <w:rPr>
          <w:rFonts w:hint="eastAsia"/>
          <w:spacing w:val="3"/>
          <w:kern w:val="21"/>
          <w:lang w:eastAsia="zh-CN"/>
        </w:rPr>
        <w:t>）的数据。表</w:t>
      </w:r>
      <w:r w:rsidRPr="000E212E">
        <w:rPr>
          <w:spacing w:val="3"/>
          <w:kern w:val="21"/>
          <w:lang w:eastAsia="zh-CN"/>
        </w:rPr>
        <w:t>12</w:t>
      </w:r>
      <w:r w:rsidRPr="000E212E">
        <w:rPr>
          <w:rFonts w:hint="eastAsia"/>
          <w:spacing w:val="3"/>
          <w:kern w:val="21"/>
          <w:lang w:eastAsia="zh-CN"/>
        </w:rPr>
        <w:t>中的直线表示给定混合参数不能满足性能特性标准。如在表</w:t>
      </w:r>
      <w:r w:rsidRPr="000E212E">
        <w:rPr>
          <w:spacing w:val="3"/>
          <w:kern w:val="21"/>
          <w:lang w:eastAsia="zh-CN"/>
        </w:rPr>
        <w:t>2</w:t>
      </w:r>
      <w:r w:rsidRPr="000E212E">
        <w:rPr>
          <w:rFonts w:hint="eastAsia"/>
          <w:spacing w:val="3"/>
          <w:kern w:val="21"/>
          <w:lang w:eastAsia="zh-CN"/>
        </w:rPr>
        <w:t>显示的，使用带</w:t>
      </w:r>
      <w:r w:rsidRPr="000E212E">
        <w:rPr>
          <w:spacing w:val="3"/>
          <w:kern w:val="21"/>
          <w:lang w:eastAsia="zh-CN"/>
        </w:rPr>
        <w:t>PSK</w:t>
      </w:r>
      <w:r w:rsidRPr="000E212E">
        <w:rPr>
          <w:rFonts w:hint="eastAsia"/>
          <w:spacing w:val="3"/>
          <w:kern w:val="21"/>
          <w:lang w:eastAsia="zh-CN"/>
        </w:rPr>
        <w:t>的</w:t>
      </w:r>
      <w:r w:rsidRPr="000E212E">
        <w:rPr>
          <w:spacing w:val="3"/>
          <w:kern w:val="21"/>
          <w:lang w:eastAsia="zh-CN"/>
        </w:rPr>
        <w:t>PCM</w:t>
      </w:r>
      <w:r w:rsidRPr="000E212E">
        <w:rPr>
          <w:rFonts w:hint="eastAsia"/>
          <w:spacing w:val="3"/>
          <w:kern w:val="21"/>
          <w:lang w:eastAsia="zh-CN"/>
        </w:rPr>
        <w:t>仅在最佳调制条件（</w:t>
      </w:r>
      <w:r w:rsidRPr="000E212E">
        <w:rPr>
          <w:i/>
          <w:spacing w:val="3"/>
          <w:kern w:val="21"/>
          <w:lang w:eastAsia="zh-CN"/>
        </w:rPr>
        <w:t>M</w:t>
      </w:r>
      <w:r w:rsidRPr="000E212E">
        <w:rPr>
          <w:i/>
          <w:spacing w:val="3"/>
          <w:kern w:val="21"/>
          <w:vertAlign w:val="subscript"/>
          <w:lang w:eastAsia="zh-CN"/>
        </w:rPr>
        <w:t>max</w:t>
      </w:r>
      <w:r w:rsidRPr="000E212E">
        <w:rPr>
          <w:rFonts w:hint="eastAsia"/>
          <w:spacing w:val="3"/>
          <w:kern w:val="21"/>
          <w:lang w:eastAsia="zh-CN"/>
        </w:rPr>
        <w:t>≥</w:t>
      </w:r>
      <w:r w:rsidRPr="000E212E">
        <w:rPr>
          <w:spacing w:val="3"/>
          <w:kern w:val="21"/>
          <w:lang w:eastAsia="zh-CN"/>
        </w:rPr>
        <w:t>8</w:t>
      </w:r>
      <w:r w:rsidRPr="000E212E">
        <w:rPr>
          <w:rFonts w:hint="eastAsia"/>
          <w:spacing w:val="3"/>
          <w:kern w:val="21"/>
          <w:lang w:eastAsia="zh-CN"/>
        </w:rPr>
        <w:t>）下并且天线直径为</w:t>
      </w:r>
      <w:r w:rsidRPr="000E212E">
        <w:rPr>
          <w:spacing w:val="3"/>
          <w:kern w:val="21"/>
          <w:lang w:eastAsia="zh-CN"/>
        </w:rPr>
        <w:t>3m</w:t>
      </w:r>
      <w:r w:rsidRPr="000E212E">
        <w:rPr>
          <w:rFonts w:hint="eastAsia"/>
          <w:spacing w:val="3"/>
          <w:kern w:val="21"/>
          <w:lang w:eastAsia="zh-CN"/>
        </w:rPr>
        <w:t>时在</w:t>
      </w:r>
      <w:r w:rsidRPr="000E212E">
        <w:rPr>
          <w:spacing w:val="3"/>
          <w:kern w:val="21"/>
          <w:lang w:eastAsia="zh-CN"/>
        </w:rPr>
        <w:t>RSE</w:t>
      </w:r>
      <w:r w:rsidRPr="000E212E">
        <w:rPr>
          <w:rFonts w:hint="eastAsia"/>
          <w:spacing w:val="3"/>
          <w:kern w:val="21"/>
          <w:lang w:eastAsia="zh-CN"/>
        </w:rPr>
        <w:t>产生增益。</w:t>
      </w:r>
    </w:p>
    <w:p w:rsidR="00542061" w:rsidRDefault="0095017A" w:rsidP="005A17C4">
      <w:pPr>
        <w:pStyle w:val="Note"/>
        <w:rPr>
          <w:lang w:eastAsia="zh-CN"/>
        </w:rPr>
      </w:pPr>
      <w:r>
        <w:rPr>
          <w:rFonts w:eastAsia="STKaiti" w:hint="eastAsia"/>
          <w:lang w:eastAsia="zh-CN"/>
        </w:rPr>
        <w:t>注</w:t>
      </w:r>
      <w:r>
        <w:rPr>
          <w:lang w:eastAsia="zh-CN"/>
        </w:rPr>
        <w:t>1</w:t>
      </w:r>
      <w:r w:rsidR="0045132F">
        <w:rPr>
          <w:rFonts w:hint="eastAsia"/>
          <w:lang w:eastAsia="zh-CN"/>
        </w:rPr>
        <w:t xml:space="preserve"> </w:t>
      </w:r>
      <w:r w:rsidR="005A17C4">
        <w:rPr>
          <w:lang w:eastAsia="zh-CN"/>
        </w:rPr>
        <w:t>–</w:t>
      </w:r>
      <w:r w:rsidR="00AE2EEC">
        <w:rPr>
          <w:rFonts w:hint="eastAsia"/>
          <w:lang w:eastAsia="zh-CN"/>
        </w:rPr>
        <w:t xml:space="preserve"> </w:t>
      </w:r>
      <w:r>
        <w:rPr>
          <w:rFonts w:hint="eastAsia"/>
          <w:lang w:eastAsia="zh-CN"/>
        </w:rPr>
        <w:t>其他资料见：</w:t>
      </w:r>
      <w:r>
        <w:rPr>
          <w:lang w:eastAsia="zh-CN"/>
        </w:rPr>
        <w:t>662-3</w:t>
      </w:r>
      <w:r>
        <w:rPr>
          <w:rFonts w:hint="eastAsia"/>
          <w:lang w:eastAsia="zh-CN"/>
        </w:rPr>
        <w:t>号报告的附件</w:t>
      </w:r>
      <w:r w:rsidR="00B177DE" w:rsidRPr="00A42FF4">
        <w:rPr>
          <w:lang w:val="en-GB" w:eastAsia="zh-CN"/>
        </w:rPr>
        <w:t>IV</w:t>
      </w:r>
      <w:r>
        <w:rPr>
          <w:rFonts w:hint="eastAsia"/>
          <w:lang w:eastAsia="zh-CN"/>
        </w:rPr>
        <w:t>（</w:t>
      </w:r>
      <w:r>
        <w:rPr>
          <w:lang w:eastAsia="zh-CN"/>
        </w:rPr>
        <w:t>1990</w:t>
      </w:r>
      <w:r>
        <w:rPr>
          <w:rFonts w:hint="eastAsia"/>
          <w:lang w:eastAsia="zh-CN"/>
        </w:rPr>
        <w:t>年，杜塞尔多夫）。</w:t>
      </w:r>
    </w:p>
    <w:p w:rsidR="00542061" w:rsidRPr="005A17E8" w:rsidRDefault="0095017A">
      <w:pPr>
        <w:pStyle w:val="TableNo"/>
        <w:rPr>
          <w:szCs w:val="24"/>
          <w:lang w:eastAsia="zh-CN"/>
        </w:rPr>
      </w:pPr>
      <w:r w:rsidRPr="005A17E8">
        <w:rPr>
          <w:rFonts w:hint="eastAsia"/>
          <w:szCs w:val="24"/>
          <w:lang w:eastAsia="zh-CN"/>
        </w:rPr>
        <w:t>表</w:t>
      </w:r>
      <w:r w:rsidRPr="005A17E8">
        <w:rPr>
          <w:szCs w:val="24"/>
          <w:lang w:eastAsia="zh-CN"/>
        </w:rPr>
        <w:t>12</w:t>
      </w:r>
    </w:p>
    <w:p w:rsidR="00542061" w:rsidRPr="005A17E8" w:rsidRDefault="0095017A">
      <w:pPr>
        <w:pStyle w:val="Tabletitle"/>
        <w:rPr>
          <w:szCs w:val="24"/>
          <w:lang w:eastAsia="zh-CN"/>
        </w:rPr>
      </w:pPr>
      <w:r w:rsidRPr="005A17E8">
        <w:rPr>
          <w:rFonts w:hint="eastAsia"/>
          <w:szCs w:val="24"/>
          <w:lang w:eastAsia="zh-CN"/>
        </w:rPr>
        <w:t>单跳农村无线电中继链路的</w:t>
      </w:r>
      <w:r w:rsidRPr="005A17E8">
        <w:rPr>
          <w:szCs w:val="24"/>
          <w:lang w:eastAsia="zh-CN"/>
        </w:rPr>
        <w:t>RSE</w:t>
      </w:r>
    </w:p>
    <w:tbl>
      <w:tblPr>
        <w:tblW w:w="972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594"/>
        <w:gridCol w:w="1701"/>
        <w:gridCol w:w="1701"/>
        <w:gridCol w:w="1134"/>
        <w:gridCol w:w="1134"/>
        <w:gridCol w:w="1177"/>
        <w:gridCol w:w="1288"/>
      </w:tblGrid>
      <w:tr w:rsidR="00542061" w:rsidRPr="005A17E8">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b/>
                <w:kern w:val="21"/>
                <w:szCs w:val="22"/>
              </w:rPr>
            </w:pPr>
            <w:r w:rsidRPr="005A17E8">
              <w:rPr>
                <w:rFonts w:hint="eastAsia"/>
                <w:b/>
                <w:kern w:val="21"/>
                <w:szCs w:val="22"/>
              </w:rPr>
              <w:t>调制</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b/>
                <w:kern w:val="21"/>
                <w:szCs w:val="22"/>
              </w:rPr>
            </w:pPr>
            <w:r w:rsidRPr="005A17E8">
              <w:rPr>
                <w:rFonts w:hint="eastAsia"/>
                <w:b/>
                <w:kern w:val="21"/>
                <w:szCs w:val="22"/>
              </w:rPr>
              <w:t>频率规划</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b/>
                <w:kern w:val="21"/>
                <w:szCs w:val="22"/>
              </w:rPr>
            </w:pPr>
            <w:r w:rsidRPr="005A17E8">
              <w:rPr>
                <w:rFonts w:hint="eastAsia"/>
                <w:b/>
                <w:kern w:val="21"/>
                <w:szCs w:val="22"/>
              </w:rPr>
              <w:t>调制参数</w:t>
            </w:r>
          </w:p>
        </w:tc>
        <w:tc>
          <w:tcPr>
            <w:tcW w:w="4733" w:type="dxa"/>
            <w:gridSpan w:val="4"/>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RSE</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2268" w:type="dxa"/>
            <w:gridSpan w:val="2"/>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i/>
                <w:kern w:val="21"/>
                <w:szCs w:val="22"/>
              </w:rPr>
              <w:t>D</w:t>
            </w:r>
            <w:r w:rsidRPr="005A17E8">
              <w:rPr>
                <w:b/>
                <w:kern w:val="21"/>
                <w:szCs w:val="22"/>
              </w:rPr>
              <w:t xml:space="preserve"> = 1.5 m</w:t>
            </w:r>
          </w:p>
        </w:tc>
        <w:tc>
          <w:tcPr>
            <w:tcW w:w="2465" w:type="dxa"/>
            <w:gridSpan w:val="2"/>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i/>
                <w:kern w:val="21"/>
                <w:szCs w:val="22"/>
              </w:rPr>
              <w:t>D</w:t>
            </w:r>
            <w:r w:rsidRPr="005A17E8">
              <w:rPr>
                <w:b/>
                <w:kern w:val="21"/>
                <w:szCs w:val="22"/>
              </w:rPr>
              <w:t xml:space="preserve"> = 3.0 m</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b/>
                <w:kern w:val="21"/>
                <w:szCs w:val="22"/>
              </w:rPr>
            </w:pP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1P</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2P</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1P</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b/>
                <w:kern w:val="21"/>
                <w:szCs w:val="22"/>
              </w:rPr>
            </w:pPr>
            <w:r w:rsidRPr="005A17E8">
              <w:rPr>
                <w:b/>
                <w:kern w:val="21"/>
                <w:szCs w:val="22"/>
              </w:rPr>
              <w:t>2P</w:t>
            </w:r>
          </w:p>
        </w:tc>
      </w:tr>
      <w:tr w:rsidR="00542061" w:rsidRPr="005A17E8">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kern w:val="21"/>
                <w:szCs w:val="22"/>
              </w:rPr>
            </w:pPr>
            <w:r w:rsidRPr="005A17E8">
              <w:rPr>
                <w:kern w:val="21"/>
                <w:szCs w:val="22"/>
              </w:rPr>
              <w:t>FM</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K</w:t>
            </w:r>
            <w:r w:rsidRPr="005A17E8">
              <w:rPr>
                <w:kern w:val="21"/>
                <w:szCs w:val="22"/>
              </w:rPr>
              <w:t xml:space="preserve"> = 2</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0.27</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0.3</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0.285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0.285</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vAlign w:val="center"/>
          </w:tcPr>
          <w:p w:rsidR="00542061" w:rsidRPr="005A17E8" w:rsidRDefault="00542061">
            <w:pPr>
              <w:pStyle w:val="Tabletext"/>
              <w:tabs>
                <w:tab w:val="left" w:pos="1985"/>
              </w:tabs>
              <w:spacing w:before="100" w:after="100"/>
              <w:jc w:val="center"/>
              <w:rPr>
                <w:kern w:val="21"/>
                <w:szCs w:val="22"/>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K</w:t>
            </w:r>
            <w:r w:rsidRPr="005A17E8">
              <w:rPr>
                <w:kern w:val="21"/>
                <w:szCs w:val="22"/>
              </w:rPr>
              <w:t xml:space="preserve"> = 4</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r>
      <w:tr w:rsidR="00542061" w:rsidRPr="005A17E8">
        <w:trPr>
          <w:cantSplit/>
        </w:trPr>
        <w:tc>
          <w:tcPr>
            <w:tcW w:w="1594"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kern w:val="21"/>
                <w:szCs w:val="22"/>
              </w:rPr>
            </w:pPr>
            <w:r w:rsidRPr="005A17E8">
              <w:rPr>
                <w:kern w:val="21"/>
                <w:szCs w:val="22"/>
              </w:rPr>
              <w:t>PCM</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kern w:val="21"/>
                <w:szCs w:val="22"/>
              </w:rPr>
            </w:pPr>
            <w:r w:rsidRPr="005A17E8">
              <w:rPr>
                <w:i/>
                <w:kern w:val="21"/>
                <w:szCs w:val="22"/>
              </w:rPr>
              <w:t>K</w:t>
            </w:r>
            <w:r w:rsidRPr="005A17E8">
              <w:rPr>
                <w:kern w:val="21"/>
                <w:szCs w:val="22"/>
              </w:rPr>
              <w:t xml:space="preserve"> = 2</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kern w:val="21"/>
                <w:szCs w:val="22"/>
              </w:rPr>
              <w:t xml:space="preserve"> = 2</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0.055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0.049</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kern w:val="21"/>
                <w:szCs w:val="22"/>
              </w:rPr>
              <w:t xml:space="preserve"> = 4</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i/>
                <w:kern w:val="21"/>
                <w:szCs w:val="22"/>
                <w:vertAlign w:val="subscript"/>
              </w:rPr>
              <w:t>max</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rFonts w:hint="eastAsia"/>
                <w:kern w:val="21"/>
                <w:szCs w:val="22"/>
              </w:rPr>
              <w:t>—</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0.055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0.055</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42061" w:rsidRPr="005A17E8" w:rsidRDefault="0095017A">
            <w:pPr>
              <w:pStyle w:val="Tabletext"/>
              <w:tabs>
                <w:tab w:val="left" w:pos="1985"/>
              </w:tabs>
              <w:spacing w:before="100" w:after="100"/>
              <w:jc w:val="center"/>
              <w:rPr>
                <w:kern w:val="21"/>
                <w:szCs w:val="22"/>
              </w:rPr>
            </w:pPr>
            <w:r w:rsidRPr="005A17E8">
              <w:rPr>
                <w:i/>
                <w:kern w:val="21"/>
                <w:szCs w:val="22"/>
              </w:rPr>
              <w:t>K</w:t>
            </w:r>
            <w:r w:rsidRPr="005A17E8">
              <w:rPr>
                <w:kern w:val="21"/>
                <w:szCs w:val="22"/>
              </w:rPr>
              <w:t xml:space="preserve"> = 4</w:t>
            </w: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kern w:val="21"/>
                <w:szCs w:val="22"/>
              </w:rPr>
              <w:t xml:space="preserve"> = 2</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0.125</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0.0625</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0.0625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0.0625</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kern w:val="21"/>
                <w:szCs w:val="22"/>
              </w:rPr>
              <w:t xml:space="preserve"> = 4</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0.125</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0.125</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0.125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0.125</w:t>
            </w:r>
          </w:p>
        </w:tc>
      </w:tr>
      <w:tr w:rsidR="00542061" w:rsidRPr="005A17E8">
        <w:trPr>
          <w:cantSplit/>
        </w:trPr>
        <w:tc>
          <w:tcPr>
            <w:tcW w:w="1594"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vMerge/>
            <w:tcBorders>
              <w:top w:val="single" w:sz="4" w:space="0" w:color="auto"/>
              <w:left w:val="single" w:sz="4" w:space="0" w:color="auto"/>
              <w:bottom w:val="single" w:sz="4" w:space="0" w:color="auto"/>
              <w:right w:val="single" w:sz="4" w:space="0" w:color="auto"/>
            </w:tcBorders>
          </w:tcPr>
          <w:p w:rsidR="00542061" w:rsidRPr="005A17E8" w:rsidRDefault="00542061">
            <w:pPr>
              <w:pStyle w:val="Tabletext"/>
              <w:tabs>
                <w:tab w:val="left" w:pos="1985"/>
              </w:tabs>
              <w:spacing w:before="100" w:after="100"/>
              <w:jc w:val="center"/>
              <w:rPr>
                <w:kern w:val="21"/>
                <w:szCs w:val="22"/>
              </w:rPr>
            </w:pPr>
          </w:p>
        </w:tc>
        <w:tc>
          <w:tcPr>
            <w:tcW w:w="1701"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i/>
                <w:kern w:val="21"/>
                <w:szCs w:val="22"/>
              </w:rPr>
              <w:t>M</w:t>
            </w:r>
            <w:r w:rsidRPr="005A17E8">
              <w:rPr>
                <w:i/>
                <w:kern w:val="21"/>
                <w:szCs w:val="22"/>
                <w:vertAlign w:val="subscript"/>
              </w:rPr>
              <w:t>max</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c>
          <w:tcPr>
            <w:tcW w:w="1134"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c>
          <w:tcPr>
            <w:tcW w:w="1177"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0.25</w:t>
            </w:r>
          </w:p>
        </w:tc>
        <w:tc>
          <w:tcPr>
            <w:tcW w:w="1288" w:type="dxa"/>
            <w:tcBorders>
              <w:top w:val="single" w:sz="4" w:space="0" w:color="auto"/>
              <w:left w:val="single" w:sz="4" w:space="0" w:color="auto"/>
              <w:bottom w:val="single" w:sz="4" w:space="0" w:color="auto"/>
              <w:right w:val="single" w:sz="4" w:space="0" w:color="auto"/>
            </w:tcBorders>
          </w:tcPr>
          <w:p w:rsidR="00542061" w:rsidRPr="005A17E8" w:rsidRDefault="0095017A">
            <w:pPr>
              <w:pStyle w:val="Tabletext"/>
              <w:tabs>
                <w:tab w:val="left" w:pos="1985"/>
              </w:tabs>
              <w:spacing w:before="100" w:after="100"/>
              <w:jc w:val="center"/>
              <w:rPr>
                <w:kern w:val="21"/>
                <w:szCs w:val="22"/>
              </w:rPr>
            </w:pPr>
            <w:r w:rsidRPr="005A17E8">
              <w:rPr>
                <w:kern w:val="21"/>
                <w:szCs w:val="22"/>
              </w:rPr>
              <w:t>0.5</w:t>
            </w:r>
          </w:p>
        </w:tc>
      </w:tr>
    </w:tbl>
    <w:p w:rsidR="00542061" w:rsidRDefault="00542061">
      <w:pPr>
        <w:snapToGrid w:val="0"/>
        <w:rPr>
          <w:b/>
          <w:bCs/>
        </w:rPr>
      </w:pPr>
    </w:p>
    <w:p w:rsidR="00542061" w:rsidRDefault="0095017A">
      <w:pPr>
        <w:pStyle w:val="Heading2"/>
        <w:rPr>
          <w:lang w:eastAsia="zh-CN"/>
        </w:rPr>
      </w:pPr>
      <w:r>
        <w:rPr>
          <w:lang w:eastAsia="zh-CN"/>
        </w:rPr>
        <w:t>2.6</w:t>
      </w:r>
      <w:r>
        <w:rPr>
          <w:lang w:eastAsia="zh-CN"/>
        </w:rPr>
        <w:tab/>
      </w:r>
      <w:r>
        <w:rPr>
          <w:rFonts w:hint="eastAsia"/>
          <w:lang w:eastAsia="zh-CN"/>
        </w:rPr>
        <w:t>点对点系统的频谱使用</w:t>
      </w:r>
    </w:p>
    <w:p w:rsidR="00542061" w:rsidRDefault="0095017A">
      <w:pPr>
        <w:pStyle w:val="Heading3"/>
      </w:pPr>
      <w:r>
        <w:t>2.6.1</w:t>
      </w:r>
      <w:r>
        <w:tab/>
      </w:r>
      <w:r>
        <w:rPr>
          <w:rFonts w:hint="eastAsia"/>
        </w:rPr>
        <w:t>引言</w:t>
      </w:r>
    </w:p>
    <w:p w:rsidR="00542061" w:rsidRDefault="0095017A">
      <w:pPr>
        <w:snapToGrid w:val="0"/>
        <w:ind w:firstLineChars="200" w:firstLine="480"/>
        <w:rPr>
          <w:lang w:eastAsia="zh-CN"/>
        </w:rPr>
      </w:pPr>
      <w:r>
        <w:rPr>
          <w:rFonts w:hint="eastAsia"/>
          <w:lang w:eastAsia="zh-CN"/>
        </w:rPr>
        <w:t>在一般的情况下，点对点系统的频谱利用效率通过复杂的参数给出：</w:t>
      </w:r>
    </w:p>
    <w:p w:rsidR="006F7A7A" w:rsidRDefault="0095017A" w:rsidP="005A17E8">
      <w:pPr>
        <w:pStyle w:val="Equation"/>
        <w:tabs>
          <w:tab w:val="left" w:pos="794"/>
        </w:tabs>
        <w:rPr>
          <w:lang w:eastAsia="zh-CN"/>
        </w:rPr>
      </w:pPr>
      <w:r>
        <w:rPr>
          <w:lang w:eastAsia="zh-CN"/>
        </w:rPr>
        <w:tab/>
      </w:r>
      <w:r>
        <w:rPr>
          <w:lang w:eastAsia="zh-CN"/>
        </w:rPr>
        <w:tab/>
      </w:r>
      <w:r w:rsidR="00542061" w:rsidRPr="00542061">
        <w:rPr>
          <w:position w:val="-10"/>
        </w:rPr>
        <w:object w:dxaOrig="1380" w:dyaOrig="340">
          <v:shape id="_x0000_i1054" type="#_x0000_t75" style="width:69pt;height:17.4pt" o:ole="">
            <v:imagedata r:id="rId131" o:title=""/>
          </v:shape>
          <o:OLEObject Type="Embed" ProgID="Equation.3" ShapeID="_x0000_i1054" DrawAspect="Content" ObjectID="_1585468135" r:id="rId132"/>
        </w:object>
      </w:r>
      <w:r w:rsidR="00B177DE">
        <w:rPr>
          <w:lang w:eastAsia="zh-CN"/>
        </w:rPr>
        <w:tab/>
        <w:t>(</w:t>
      </w:r>
      <w:r w:rsidR="00B177DE">
        <w:rPr>
          <w:rFonts w:hint="eastAsia"/>
          <w:lang w:eastAsia="zh-CN"/>
        </w:rPr>
        <w:t>44)</w:t>
      </w:r>
    </w:p>
    <w:p w:rsidR="00542061" w:rsidRDefault="0095017A" w:rsidP="0074443E">
      <w:pPr>
        <w:pageBreakBefore/>
        <w:spacing w:line="264" w:lineRule="auto"/>
        <w:rPr>
          <w:lang w:eastAsia="zh-CN"/>
        </w:rPr>
      </w:pPr>
      <w:r>
        <w:rPr>
          <w:rFonts w:hint="eastAsia"/>
          <w:lang w:eastAsia="zh-CN"/>
        </w:rPr>
        <w:lastRenderedPageBreak/>
        <w:t>其中：</w:t>
      </w:r>
    </w:p>
    <w:p w:rsidR="00542061" w:rsidRDefault="0095017A" w:rsidP="0074443E">
      <w:pPr>
        <w:pStyle w:val="Equationlegend"/>
        <w:tabs>
          <w:tab w:val="left" w:pos="1985"/>
        </w:tabs>
        <w:spacing w:line="264" w:lineRule="auto"/>
        <w:rPr>
          <w:lang w:eastAsia="zh-CN"/>
        </w:rPr>
      </w:pPr>
      <w:r>
        <w:rPr>
          <w:i/>
          <w:iCs/>
          <w:lang w:eastAsia="zh-CN"/>
        </w:rPr>
        <w:tab/>
        <w:t>M</w:t>
      </w:r>
      <w:r>
        <w:rPr>
          <w:rFonts w:hint="eastAsia"/>
          <w:kern w:val="21"/>
          <w:lang w:eastAsia="zh-CN"/>
        </w:rPr>
        <w:t>：</w:t>
      </w:r>
      <w:r>
        <w:rPr>
          <w:i/>
          <w:iCs/>
          <w:lang w:eastAsia="zh-CN"/>
        </w:rPr>
        <w:tab/>
      </w:r>
      <w:r>
        <w:rPr>
          <w:rFonts w:hint="eastAsia"/>
          <w:lang w:eastAsia="zh-CN"/>
        </w:rPr>
        <w:t>所研究的点对点系统的效用；</w:t>
      </w:r>
    </w:p>
    <w:p w:rsidR="00542061" w:rsidRDefault="0095017A" w:rsidP="0074443E">
      <w:pPr>
        <w:pStyle w:val="Equationlegend"/>
        <w:tabs>
          <w:tab w:val="left" w:pos="1985"/>
        </w:tabs>
        <w:spacing w:line="264" w:lineRule="auto"/>
        <w:rPr>
          <w:lang w:eastAsia="zh-CN"/>
        </w:rPr>
      </w:pPr>
      <w:r>
        <w:rPr>
          <w:rFonts w:hint="eastAsia"/>
          <w:i/>
          <w:lang w:eastAsia="zh-CN"/>
        </w:rPr>
        <w:tab/>
      </w:r>
      <w:r>
        <w:rPr>
          <w:i/>
          <w:lang w:eastAsia="zh-CN"/>
        </w:rPr>
        <w:t>U</w:t>
      </w:r>
      <w:r>
        <w:rPr>
          <w:rFonts w:hint="eastAsia"/>
          <w:kern w:val="21"/>
          <w:lang w:eastAsia="zh-CN"/>
        </w:rPr>
        <w:t>：</w:t>
      </w:r>
      <w:r>
        <w:rPr>
          <w:i/>
          <w:lang w:eastAsia="zh-CN"/>
        </w:rPr>
        <w:tab/>
      </w:r>
      <w:r>
        <w:rPr>
          <w:rFonts w:hint="eastAsia"/>
          <w:iCs/>
          <w:lang w:eastAsia="zh-CN"/>
        </w:rPr>
        <w:t>该系统的频谱利用因子。</w:t>
      </w:r>
    </w:p>
    <w:p w:rsidR="00542061" w:rsidRDefault="0095017A" w:rsidP="0074443E">
      <w:pPr>
        <w:pStyle w:val="Heading3"/>
        <w:spacing w:line="264" w:lineRule="auto"/>
        <w:rPr>
          <w:lang w:eastAsia="zh-CN"/>
        </w:rPr>
      </w:pPr>
      <w:r>
        <w:rPr>
          <w:lang w:eastAsia="zh-CN"/>
        </w:rPr>
        <w:t>2.6.2</w:t>
      </w:r>
      <w:r>
        <w:rPr>
          <w:lang w:eastAsia="zh-CN"/>
        </w:rPr>
        <w:tab/>
      </w:r>
      <w:r>
        <w:rPr>
          <w:rFonts w:hint="eastAsia"/>
          <w:lang w:eastAsia="zh-CN"/>
        </w:rPr>
        <w:t>点对点系统效用的定义</w:t>
      </w:r>
    </w:p>
    <w:p w:rsidR="00542061" w:rsidRDefault="0095017A" w:rsidP="0074443E">
      <w:pPr>
        <w:snapToGrid w:val="0"/>
        <w:spacing w:line="264" w:lineRule="auto"/>
        <w:ind w:firstLineChars="200" w:firstLine="480"/>
        <w:rPr>
          <w:lang w:eastAsia="zh-CN"/>
        </w:rPr>
      </w:pPr>
      <w:r>
        <w:rPr>
          <w:rFonts w:hint="eastAsia"/>
          <w:lang w:eastAsia="zh-CN"/>
        </w:rPr>
        <w:t>点对点系统的效用可以适用于模拟和数字系统。确定模拟系统效用的参照可以简单地假定为传输的话音信道的数量。但是，在点对点系统中，也需要考虑信息传输的总距离。因此，模拟点对点系统的效用可以定义为：</w:t>
      </w:r>
    </w:p>
    <w:p w:rsidR="00542061" w:rsidRDefault="0095017A" w:rsidP="0074443E">
      <w:pPr>
        <w:pStyle w:val="Equation"/>
        <w:tabs>
          <w:tab w:val="left" w:pos="794"/>
        </w:tabs>
        <w:spacing w:line="264" w:lineRule="auto"/>
        <w:rPr>
          <w:lang w:eastAsia="zh-CN"/>
        </w:rPr>
      </w:pPr>
      <w:r>
        <w:rPr>
          <w:lang w:eastAsia="zh-CN"/>
        </w:rPr>
        <w:tab/>
      </w:r>
      <w:r>
        <w:rPr>
          <w:lang w:eastAsia="zh-CN"/>
        </w:rPr>
        <w:tab/>
      </w:r>
      <w:r w:rsidR="00542061" w:rsidRPr="00542061">
        <w:rPr>
          <w:position w:val="-12"/>
        </w:rPr>
        <w:object w:dxaOrig="1161" w:dyaOrig="360">
          <v:shape id="_x0000_i1055" type="#_x0000_t75" style="width:58.2pt;height:18.6pt" o:ole="">
            <v:imagedata r:id="rId133" o:title=""/>
          </v:shape>
          <o:OLEObject Type="Embed" ProgID="Equation.3" ShapeID="_x0000_i1055" DrawAspect="Content" ObjectID="_1585468136" r:id="rId134"/>
        </w:object>
      </w:r>
      <w:r w:rsidR="00B177DE">
        <w:rPr>
          <w:lang w:eastAsia="zh-CN"/>
        </w:rPr>
        <w:tab/>
        <w:t>(</w:t>
      </w:r>
      <w:r w:rsidR="00B177DE">
        <w:rPr>
          <w:rFonts w:hint="eastAsia"/>
          <w:lang w:eastAsia="zh-CN"/>
        </w:rPr>
        <w:t>45)</w:t>
      </w:r>
    </w:p>
    <w:p w:rsidR="00542061" w:rsidRDefault="0095017A" w:rsidP="0074443E">
      <w:pPr>
        <w:spacing w:line="264" w:lineRule="auto"/>
        <w:rPr>
          <w:lang w:eastAsia="zh-CN"/>
        </w:rPr>
      </w:pPr>
      <w:r>
        <w:rPr>
          <w:rFonts w:hint="eastAsia"/>
          <w:lang w:eastAsia="zh-CN"/>
        </w:rPr>
        <w:t>其中：</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M</w:t>
      </w:r>
      <w:r>
        <w:rPr>
          <w:rFonts w:hint="eastAsia"/>
          <w:kern w:val="21"/>
          <w:lang w:eastAsia="zh-CN"/>
        </w:rPr>
        <w:t>：</w:t>
      </w:r>
      <w:r>
        <w:rPr>
          <w:lang w:eastAsia="zh-CN"/>
        </w:rPr>
        <w:tab/>
      </w:r>
      <w:r>
        <w:rPr>
          <w:rFonts w:hint="eastAsia"/>
          <w:lang w:eastAsia="zh-CN"/>
        </w:rPr>
        <w:t>使用模拟点对点系统得到的效用</w:t>
      </w:r>
    </w:p>
    <w:p w:rsidR="00542061" w:rsidRDefault="0095017A" w:rsidP="0074443E">
      <w:pPr>
        <w:pStyle w:val="Equationlegend"/>
        <w:tabs>
          <w:tab w:val="left" w:pos="1985"/>
        </w:tabs>
        <w:spacing w:line="264" w:lineRule="auto"/>
        <w:rPr>
          <w:lang w:eastAsia="zh-CN"/>
        </w:rPr>
      </w:pPr>
      <w:r>
        <w:rPr>
          <w:lang w:eastAsia="zh-CN"/>
        </w:rPr>
        <w:tab/>
      </w:r>
      <w:proofErr w:type="gramStart"/>
      <w:r>
        <w:rPr>
          <w:i/>
          <w:iCs/>
          <w:lang w:eastAsia="zh-CN"/>
        </w:rPr>
        <w:t>n</w:t>
      </w:r>
      <w:r>
        <w:rPr>
          <w:i/>
          <w:iCs/>
          <w:vertAlign w:val="subscript"/>
          <w:lang w:eastAsia="zh-CN"/>
        </w:rPr>
        <w:t>vc</w:t>
      </w:r>
      <w:proofErr w:type="gramEnd"/>
      <w:r>
        <w:rPr>
          <w:rFonts w:hint="eastAsia"/>
          <w:kern w:val="21"/>
          <w:lang w:eastAsia="zh-CN"/>
        </w:rPr>
        <w:t>：</w:t>
      </w:r>
      <w:r>
        <w:rPr>
          <w:lang w:eastAsia="zh-CN"/>
        </w:rPr>
        <w:tab/>
      </w:r>
      <w:r>
        <w:rPr>
          <w:rFonts w:hint="eastAsia"/>
          <w:lang w:eastAsia="zh-CN"/>
        </w:rPr>
        <w:t>链路传输的话音信道的数量</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信息传输的距离。</w:t>
      </w:r>
    </w:p>
    <w:p w:rsidR="00542061" w:rsidRDefault="0095017A" w:rsidP="0074443E">
      <w:pPr>
        <w:snapToGrid w:val="0"/>
        <w:spacing w:line="264" w:lineRule="auto"/>
        <w:ind w:firstLineChars="200" w:firstLine="480"/>
        <w:rPr>
          <w:lang w:eastAsia="zh-CN"/>
        </w:rPr>
      </w:pPr>
      <w:r>
        <w:rPr>
          <w:rFonts w:hint="eastAsia"/>
          <w:lang w:eastAsia="zh-CN"/>
        </w:rPr>
        <w:t>对于一个特定的链路，使用实际的链路长度作为距离</w:t>
      </w:r>
      <w:r w:rsidRPr="00414A94">
        <w:rPr>
          <w:rFonts w:hint="eastAsia"/>
          <w:i/>
          <w:lang w:eastAsia="zh-CN"/>
        </w:rPr>
        <w:t>D</w:t>
      </w:r>
      <w:r>
        <w:rPr>
          <w:rFonts w:hint="eastAsia"/>
          <w:lang w:eastAsia="zh-CN"/>
        </w:rPr>
        <w:t>。但是，在评估一个一般性的系统时，根据系统的工作频率，</w:t>
      </w:r>
      <w:r w:rsidRPr="00414A94">
        <w:rPr>
          <w:rFonts w:hint="eastAsia"/>
          <w:i/>
          <w:lang w:eastAsia="zh-CN"/>
        </w:rPr>
        <w:t>D</w:t>
      </w:r>
      <w:r>
        <w:rPr>
          <w:rFonts w:hint="eastAsia"/>
          <w:lang w:eastAsia="zh-CN"/>
        </w:rPr>
        <w:t>使用一个典型值。</w:t>
      </w:r>
    </w:p>
    <w:p w:rsidR="00542061" w:rsidRDefault="0095017A" w:rsidP="0074443E">
      <w:pPr>
        <w:snapToGrid w:val="0"/>
        <w:spacing w:line="264" w:lineRule="auto"/>
        <w:ind w:firstLineChars="200" w:firstLine="480"/>
        <w:rPr>
          <w:lang w:eastAsia="zh-CN"/>
        </w:rPr>
      </w:pPr>
      <w:r>
        <w:rPr>
          <w:rFonts w:hint="eastAsia"/>
          <w:lang w:eastAsia="zh-CN"/>
        </w:rPr>
        <w:t>对于数字系统，可以使用传输速率乘以信息传输的总距离来衡量其效用。</w:t>
      </w:r>
    </w:p>
    <w:p w:rsidR="00542061" w:rsidRDefault="0095017A" w:rsidP="0074443E">
      <w:pPr>
        <w:snapToGrid w:val="0"/>
        <w:spacing w:line="264" w:lineRule="auto"/>
        <w:ind w:firstLineChars="200" w:firstLine="480"/>
        <w:rPr>
          <w:lang w:eastAsia="zh-CN"/>
        </w:rPr>
      </w:pPr>
      <w:r>
        <w:rPr>
          <w:rFonts w:hint="eastAsia"/>
          <w:lang w:eastAsia="zh-CN"/>
        </w:rPr>
        <w:t>数字系统传输的信息在有用数据之外使用了大量的累加（附加的）数据。这些附加数据包括控制协议、检错和纠错编码以及系统管理的信息。系统的总传输速率由附加数据和有用数据组成。为了衡量传输的有用数据的数量，建议使用一个附加位因子。</w:t>
      </w:r>
    </w:p>
    <w:p w:rsidR="00542061" w:rsidRDefault="0095017A" w:rsidP="0074443E">
      <w:pPr>
        <w:pStyle w:val="Equation"/>
        <w:tabs>
          <w:tab w:val="left" w:pos="794"/>
        </w:tabs>
        <w:spacing w:line="264" w:lineRule="auto"/>
        <w:rPr>
          <w:lang w:eastAsia="zh-CN"/>
        </w:rPr>
      </w:pPr>
      <w:r>
        <w:rPr>
          <w:lang w:eastAsia="zh-CN"/>
        </w:rPr>
        <w:tab/>
      </w:r>
      <w:r>
        <w:rPr>
          <w:lang w:eastAsia="zh-CN"/>
        </w:rPr>
        <w:tab/>
      </w:r>
      <w:r w:rsidR="00542061" w:rsidRPr="00542061">
        <w:rPr>
          <w:position w:val="-16"/>
        </w:rPr>
        <w:object w:dxaOrig="1680" w:dyaOrig="400">
          <v:shape id="_x0000_i1056" type="#_x0000_t75" style="width:84pt;height:20.4pt" o:ole="">
            <v:imagedata r:id="rId135" o:title=""/>
          </v:shape>
          <o:OLEObject Type="Embed" ProgID="Equation.3" ShapeID="_x0000_i1056" DrawAspect="Content" ObjectID="_1585468137" r:id="rId136"/>
        </w:object>
      </w:r>
      <w:r w:rsidR="00B177DE">
        <w:rPr>
          <w:lang w:eastAsia="zh-CN"/>
        </w:rPr>
        <w:tab/>
        <w:t>(</w:t>
      </w:r>
      <w:r w:rsidR="00B177DE">
        <w:rPr>
          <w:rFonts w:hint="eastAsia"/>
          <w:lang w:eastAsia="zh-CN"/>
        </w:rPr>
        <w:t>46)</w:t>
      </w:r>
    </w:p>
    <w:p w:rsidR="00542061" w:rsidRDefault="0095017A" w:rsidP="0074443E">
      <w:pPr>
        <w:spacing w:line="264" w:lineRule="auto"/>
        <w:rPr>
          <w:lang w:eastAsia="zh-CN"/>
        </w:rPr>
      </w:pPr>
      <w:r>
        <w:rPr>
          <w:rFonts w:hint="eastAsia"/>
          <w:lang w:eastAsia="zh-CN"/>
        </w:rPr>
        <w:t>其中：</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M</w:t>
      </w:r>
      <w:r>
        <w:rPr>
          <w:rFonts w:hint="eastAsia"/>
          <w:kern w:val="21"/>
          <w:lang w:eastAsia="zh-CN"/>
        </w:rPr>
        <w:t>：</w:t>
      </w:r>
      <w:r>
        <w:rPr>
          <w:lang w:eastAsia="zh-CN"/>
        </w:rPr>
        <w:tab/>
      </w:r>
      <w:r>
        <w:rPr>
          <w:rFonts w:hint="eastAsia"/>
          <w:lang w:eastAsia="zh-CN"/>
        </w:rPr>
        <w:t>使用数字点对点系统得到的效用</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T</w:t>
      </w:r>
      <w:r>
        <w:rPr>
          <w:i/>
          <w:iCs/>
          <w:vertAlign w:val="subscript"/>
          <w:lang w:eastAsia="zh-CN"/>
        </w:rPr>
        <w:t>TR</w:t>
      </w:r>
      <w:r>
        <w:rPr>
          <w:rFonts w:hint="eastAsia"/>
          <w:kern w:val="21"/>
          <w:lang w:eastAsia="zh-CN"/>
        </w:rPr>
        <w:t>：</w:t>
      </w:r>
      <w:r>
        <w:rPr>
          <w:lang w:eastAsia="zh-CN"/>
        </w:rPr>
        <w:tab/>
      </w:r>
      <w:r>
        <w:rPr>
          <w:rFonts w:hint="eastAsia"/>
          <w:lang w:eastAsia="zh-CN"/>
        </w:rPr>
        <w:t>系统总的传输速率</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O</w:t>
      </w:r>
      <w:r>
        <w:rPr>
          <w:i/>
          <w:iCs/>
          <w:vertAlign w:val="subscript"/>
          <w:lang w:eastAsia="zh-CN"/>
        </w:rPr>
        <w:t>F</w:t>
      </w:r>
      <w:r>
        <w:rPr>
          <w:rFonts w:hint="eastAsia"/>
          <w:kern w:val="21"/>
          <w:lang w:eastAsia="zh-CN"/>
        </w:rPr>
        <w:t>：</w:t>
      </w:r>
      <w:r>
        <w:rPr>
          <w:lang w:eastAsia="zh-CN"/>
        </w:rPr>
        <w:tab/>
      </w:r>
      <w:r>
        <w:rPr>
          <w:rFonts w:hint="eastAsia"/>
          <w:lang w:eastAsia="zh-CN"/>
        </w:rPr>
        <w:t>附加位因子，其值介于</w:t>
      </w:r>
      <w:r>
        <w:rPr>
          <w:rFonts w:hint="eastAsia"/>
          <w:lang w:eastAsia="zh-CN"/>
        </w:rPr>
        <w:t>0</w:t>
      </w:r>
      <w:r>
        <w:rPr>
          <w:rFonts w:hint="eastAsia"/>
          <w:lang w:eastAsia="zh-CN"/>
        </w:rPr>
        <w:t>和</w:t>
      </w:r>
      <w:r>
        <w:rPr>
          <w:rFonts w:hint="eastAsia"/>
          <w:lang w:eastAsia="zh-CN"/>
        </w:rPr>
        <w:t>1</w:t>
      </w:r>
      <w:r>
        <w:rPr>
          <w:rFonts w:hint="eastAsia"/>
          <w:lang w:eastAsia="zh-CN"/>
        </w:rPr>
        <w:t>之间</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信息传输的距离。</w:t>
      </w:r>
    </w:p>
    <w:p w:rsidR="00542061" w:rsidRDefault="0095017A" w:rsidP="0074443E">
      <w:pPr>
        <w:snapToGrid w:val="0"/>
        <w:spacing w:line="264" w:lineRule="auto"/>
        <w:ind w:firstLineChars="200" w:firstLine="480"/>
        <w:rPr>
          <w:lang w:eastAsia="zh-CN"/>
        </w:rPr>
      </w:pPr>
      <w:r>
        <w:rPr>
          <w:rFonts w:hint="eastAsia"/>
          <w:lang w:eastAsia="zh-CN"/>
        </w:rPr>
        <w:t>如果知道消息的传输速率，附加位因子可以用有效传输速率代替。</w:t>
      </w:r>
    </w:p>
    <w:p w:rsidR="00542061" w:rsidRDefault="0095017A" w:rsidP="0074443E">
      <w:pPr>
        <w:pStyle w:val="Equation"/>
        <w:tabs>
          <w:tab w:val="left" w:pos="794"/>
        </w:tabs>
        <w:spacing w:line="264" w:lineRule="auto"/>
        <w:rPr>
          <w:lang w:eastAsia="zh-CN"/>
        </w:rPr>
      </w:pPr>
      <w:r>
        <w:rPr>
          <w:lang w:eastAsia="zh-CN"/>
        </w:rPr>
        <w:tab/>
      </w:r>
      <w:r>
        <w:rPr>
          <w:lang w:eastAsia="zh-CN"/>
        </w:rPr>
        <w:tab/>
      </w:r>
      <w:r w:rsidR="00542061" w:rsidRPr="00542061">
        <w:rPr>
          <w:position w:val="-10"/>
        </w:rPr>
        <w:object w:dxaOrig="1240" w:dyaOrig="340">
          <v:shape id="_x0000_i1057" type="#_x0000_t75" style="width:62.35pt;height:17.4pt" o:ole="">
            <v:imagedata r:id="rId137" o:title=""/>
          </v:shape>
          <o:OLEObject Type="Embed" ProgID="Equation.3" ShapeID="_x0000_i1057" DrawAspect="Content" ObjectID="_1585468138" r:id="rId138"/>
        </w:object>
      </w:r>
      <w:r w:rsidR="00B177DE">
        <w:rPr>
          <w:lang w:eastAsia="zh-CN"/>
        </w:rPr>
        <w:tab/>
        <w:t>(</w:t>
      </w:r>
      <w:r w:rsidR="00B177DE">
        <w:rPr>
          <w:rFonts w:hint="eastAsia"/>
          <w:lang w:eastAsia="zh-CN"/>
        </w:rPr>
        <w:t>47)</w:t>
      </w:r>
    </w:p>
    <w:p w:rsidR="00542061" w:rsidRDefault="0095017A" w:rsidP="0074443E">
      <w:pPr>
        <w:spacing w:line="264" w:lineRule="auto"/>
        <w:rPr>
          <w:lang w:eastAsia="zh-CN"/>
        </w:rPr>
      </w:pPr>
      <w:r>
        <w:rPr>
          <w:rFonts w:hint="eastAsia"/>
          <w:lang w:eastAsia="zh-CN"/>
        </w:rPr>
        <w:t>其中：</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M</w:t>
      </w:r>
      <w:r>
        <w:rPr>
          <w:rFonts w:hint="eastAsia"/>
          <w:kern w:val="21"/>
          <w:lang w:eastAsia="zh-CN"/>
        </w:rPr>
        <w:t>：</w:t>
      </w:r>
      <w:r>
        <w:rPr>
          <w:lang w:eastAsia="zh-CN"/>
        </w:rPr>
        <w:tab/>
      </w:r>
      <w:r>
        <w:rPr>
          <w:rFonts w:hint="eastAsia"/>
          <w:lang w:eastAsia="zh-CN"/>
        </w:rPr>
        <w:t>使用数字点对点系统得到的效用</w:t>
      </w:r>
    </w:p>
    <w:p w:rsidR="00542061" w:rsidRDefault="0095017A" w:rsidP="0074443E">
      <w:pPr>
        <w:pStyle w:val="Equationlegend"/>
        <w:tabs>
          <w:tab w:val="left" w:pos="1985"/>
        </w:tabs>
        <w:spacing w:line="264" w:lineRule="auto"/>
        <w:rPr>
          <w:lang w:eastAsia="zh-CN"/>
        </w:rPr>
      </w:pPr>
      <w:r>
        <w:rPr>
          <w:lang w:eastAsia="zh-CN"/>
        </w:rPr>
        <w:tab/>
      </w:r>
      <w:r>
        <w:rPr>
          <w:i/>
          <w:iCs/>
          <w:lang w:eastAsia="zh-CN"/>
        </w:rPr>
        <w:t>E</w:t>
      </w:r>
      <w:r>
        <w:rPr>
          <w:i/>
          <w:iCs/>
          <w:vertAlign w:val="subscript"/>
          <w:lang w:eastAsia="zh-CN"/>
        </w:rPr>
        <w:t>TR</w:t>
      </w:r>
      <w:r>
        <w:rPr>
          <w:rFonts w:hint="eastAsia"/>
          <w:kern w:val="21"/>
          <w:lang w:eastAsia="zh-CN"/>
        </w:rPr>
        <w:t>：</w:t>
      </w:r>
      <w:r>
        <w:rPr>
          <w:lang w:eastAsia="zh-CN"/>
        </w:rPr>
        <w:tab/>
      </w:r>
      <w:r>
        <w:rPr>
          <w:rFonts w:hint="eastAsia"/>
          <w:lang w:eastAsia="zh-CN"/>
        </w:rPr>
        <w:t>系统的有效传输速率</w:t>
      </w:r>
    </w:p>
    <w:p w:rsidR="00542061" w:rsidRDefault="0095017A" w:rsidP="0074443E">
      <w:pPr>
        <w:pStyle w:val="Equationlegend"/>
        <w:tabs>
          <w:tab w:val="left" w:pos="1985"/>
        </w:tabs>
        <w:spacing w:line="264" w:lineRule="auto"/>
        <w:rPr>
          <w:lang w:eastAsia="zh-CN"/>
        </w:rPr>
      </w:pPr>
      <w:r>
        <w:rPr>
          <w:lang w:eastAsia="zh-CN"/>
        </w:rPr>
        <w:tab/>
        <w:t>D</w:t>
      </w:r>
      <w:r>
        <w:rPr>
          <w:rFonts w:hint="eastAsia"/>
          <w:lang w:eastAsia="zh-CN"/>
        </w:rPr>
        <w:t>：</w:t>
      </w:r>
      <w:r>
        <w:rPr>
          <w:lang w:eastAsia="zh-CN"/>
        </w:rPr>
        <w:tab/>
      </w:r>
      <w:r>
        <w:rPr>
          <w:rFonts w:hint="eastAsia"/>
          <w:lang w:eastAsia="zh-CN"/>
        </w:rPr>
        <w:t>信息传输的距离。</w:t>
      </w:r>
    </w:p>
    <w:p w:rsidR="00542061" w:rsidRDefault="0095017A" w:rsidP="0074443E">
      <w:pPr>
        <w:snapToGrid w:val="0"/>
        <w:spacing w:line="264" w:lineRule="auto"/>
        <w:ind w:firstLineChars="200" w:firstLine="480"/>
        <w:rPr>
          <w:lang w:eastAsia="zh-CN"/>
        </w:rPr>
      </w:pPr>
      <w:r>
        <w:rPr>
          <w:rFonts w:hint="eastAsia"/>
          <w:lang w:eastAsia="zh-CN"/>
        </w:rPr>
        <w:t>如果不可能得到总的或有效的传输速率，可以采用无线电设备所需的最小的传输速率。</w:t>
      </w:r>
    </w:p>
    <w:p w:rsidR="00542061" w:rsidRDefault="0095017A" w:rsidP="0074443E">
      <w:pPr>
        <w:pStyle w:val="Heading3"/>
        <w:pageBreakBefore/>
        <w:rPr>
          <w:lang w:eastAsia="zh-CN"/>
        </w:rPr>
      </w:pPr>
      <w:r>
        <w:rPr>
          <w:lang w:eastAsia="zh-CN"/>
        </w:rPr>
        <w:lastRenderedPageBreak/>
        <w:t>2.6.3</w:t>
      </w:r>
      <w:r>
        <w:rPr>
          <w:lang w:eastAsia="zh-CN"/>
        </w:rPr>
        <w:tab/>
      </w:r>
      <w:r>
        <w:rPr>
          <w:rFonts w:hint="eastAsia"/>
          <w:lang w:eastAsia="zh-CN"/>
        </w:rPr>
        <w:t>点对点系统频谱利用因子的定义</w:t>
      </w:r>
    </w:p>
    <w:p w:rsidR="00542061" w:rsidRDefault="0095017A">
      <w:pPr>
        <w:snapToGrid w:val="0"/>
        <w:ind w:firstLineChars="200" w:firstLine="480"/>
        <w:rPr>
          <w:lang w:eastAsia="zh-CN"/>
        </w:rPr>
      </w:pPr>
      <w:r>
        <w:rPr>
          <w:rFonts w:hint="eastAsia"/>
          <w:lang w:eastAsia="zh-CN"/>
        </w:rPr>
        <w:t>可以使用下面的公式确定点对点系统的频谱利用因子：</w:t>
      </w:r>
    </w:p>
    <w:p w:rsidR="00542061" w:rsidRDefault="0095017A">
      <w:pPr>
        <w:tabs>
          <w:tab w:val="clear" w:pos="794"/>
          <w:tab w:val="clear" w:pos="1191"/>
          <w:tab w:val="clear" w:pos="1588"/>
          <w:tab w:val="clear" w:pos="1985"/>
          <w:tab w:val="center" w:pos="4678"/>
          <w:tab w:val="right" w:pos="9639"/>
        </w:tabs>
        <w:rPr>
          <w:lang w:eastAsia="zh-CN"/>
        </w:rPr>
      </w:pPr>
      <w:r>
        <w:rPr>
          <w:lang w:eastAsia="zh-CN"/>
        </w:rPr>
        <w:tab/>
      </w:r>
      <w:r w:rsidR="00542061" w:rsidRPr="00542061">
        <w:rPr>
          <w:position w:val="-10"/>
        </w:rPr>
        <w:object w:dxaOrig="1180" w:dyaOrig="320">
          <v:shape id="_x0000_i1058" type="#_x0000_t75" style="width:59.4pt;height:16.2pt" o:ole="">
            <v:imagedata r:id="rId139" o:title=""/>
          </v:shape>
          <o:OLEObject Type="Embed" ProgID="Equation.3" ShapeID="_x0000_i1058" DrawAspect="Content" ObjectID="_1585468139" r:id="rId140"/>
        </w:object>
      </w:r>
      <w:r w:rsidR="00B177DE">
        <w:rPr>
          <w:lang w:eastAsia="zh-CN"/>
        </w:rPr>
        <w:tab/>
        <w:t>(</w:t>
      </w:r>
      <w:r w:rsidR="00B177DE">
        <w:rPr>
          <w:rFonts w:hint="eastAsia"/>
          <w:lang w:eastAsia="zh-CN"/>
        </w:rPr>
        <w:t>48)</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U</w:t>
      </w:r>
      <w:r>
        <w:rPr>
          <w:rFonts w:hint="eastAsia"/>
          <w:kern w:val="21"/>
          <w:lang w:eastAsia="zh-CN"/>
        </w:rPr>
        <w:t>：</w:t>
      </w:r>
      <w:r>
        <w:rPr>
          <w:lang w:eastAsia="zh-CN"/>
        </w:rPr>
        <w:tab/>
      </w:r>
      <w:r>
        <w:rPr>
          <w:rFonts w:hint="eastAsia"/>
          <w:lang w:eastAsia="zh-CN"/>
        </w:rPr>
        <w:t>点对点系统的频谱利用因子</w:t>
      </w:r>
    </w:p>
    <w:p w:rsidR="00542061" w:rsidRDefault="0095017A">
      <w:pPr>
        <w:pStyle w:val="Equationlegend"/>
        <w:tabs>
          <w:tab w:val="left" w:pos="1985"/>
        </w:tabs>
        <w:rPr>
          <w:lang w:eastAsia="zh-CN"/>
        </w:rPr>
      </w:pPr>
      <w:r>
        <w:rPr>
          <w:lang w:eastAsia="zh-CN"/>
        </w:rPr>
        <w:tab/>
      </w:r>
      <w:r>
        <w:rPr>
          <w:i/>
          <w:iCs/>
          <w:lang w:eastAsia="zh-CN"/>
        </w:rPr>
        <w:t>B</w:t>
      </w:r>
      <w:r>
        <w:rPr>
          <w:rFonts w:hint="eastAsia"/>
          <w:kern w:val="21"/>
          <w:lang w:eastAsia="zh-CN"/>
        </w:rPr>
        <w:t>：</w:t>
      </w:r>
      <w:r>
        <w:rPr>
          <w:lang w:eastAsia="zh-CN"/>
        </w:rPr>
        <w:tab/>
      </w:r>
      <w:r>
        <w:rPr>
          <w:rFonts w:hint="eastAsia"/>
          <w:lang w:eastAsia="zh-CN"/>
        </w:rPr>
        <w:t>禁用的无线电频率带宽</w:t>
      </w:r>
    </w:p>
    <w:p w:rsidR="00542061" w:rsidRDefault="0095017A">
      <w:pPr>
        <w:pStyle w:val="Equationlegend"/>
        <w:tabs>
          <w:tab w:val="left" w:pos="1985"/>
        </w:tabs>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禁用的几何空间（面积）</w:t>
      </w:r>
    </w:p>
    <w:p w:rsidR="00542061" w:rsidRDefault="0095017A">
      <w:pPr>
        <w:pStyle w:val="Equationlegend"/>
        <w:tabs>
          <w:tab w:val="left" w:pos="1985"/>
        </w:tabs>
        <w:rPr>
          <w:lang w:eastAsia="zh-CN"/>
        </w:rPr>
      </w:pPr>
      <w:r>
        <w:rPr>
          <w:lang w:eastAsia="zh-CN"/>
        </w:rPr>
        <w:tab/>
      </w:r>
      <w:r>
        <w:rPr>
          <w:i/>
          <w:iCs/>
          <w:lang w:eastAsia="zh-CN"/>
        </w:rPr>
        <w:t>T</w:t>
      </w:r>
      <w:r>
        <w:rPr>
          <w:rFonts w:hint="eastAsia"/>
          <w:kern w:val="21"/>
          <w:lang w:eastAsia="zh-CN"/>
        </w:rPr>
        <w:t>：</w:t>
      </w:r>
      <w:r>
        <w:rPr>
          <w:lang w:eastAsia="zh-CN"/>
        </w:rPr>
        <w:tab/>
      </w:r>
      <w:r>
        <w:rPr>
          <w:rFonts w:hint="eastAsia"/>
          <w:lang w:eastAsia="zh-CN"/>
        </w:rPr>
        <w:t>禁用时间，设定该值为</w:t>
      </w:r>
      <w:r>
        <w:rPr>
          <w:rFonts w:hint="eastAsia"/>
          <w:lang w:eastAsia="zh-CN"/>
        </w:rPr>
        <w:t>0</w:t>
      </w:r>
      <w:r>
        <w:rPr>
          <w:rFonts w:hint="eastAsia"/>
          <w:lang w:eastAsia="zh-CN"/>
        </w:rPr>
        <w:t>到</w:t>
      </w:r>
      <w:r>
        <w:rPr>
          <w:rFonts w:hint="eastAsia"/>
          <w:lang w:eastAsia="zh-CN"/>
        </w:rPr>
        <w:t>1</w:t>
      </w:r>
      <w:r>
        <w:rPr>
          <w:rFonts w:hint="eastAsia"/>
          <w:lang w:eastAsia="zh-CN"/>
        </w:rPr>
        <w:t>。</w:t>
      </w:r>
    </w:p>
    <w:p w:rsidR="00542061" w:rsidRDefault="0095017A">
      <w:pPr>
        <w:snapToGrid w:val="0"/>
        <w:ind w:firstLineChars="200" w:firstLine="480"/>
        <w:rPr>
          <w:lang w:eastAsia="zh-CN"/>
        </w:rPr>
      </w:pPr>
      <w:r>
        <w:rPr>
          <w:rFonts w:hint="eastAsia"/>
          <w:lang w:eastAsia="zh-CN"/>
        </w:rPr>
        <w:t>无线电频率带宽</w:t>
      </w:r>
      <w:r>
        <w:rPr>
          <w:i/>
          <w:iCs/>
          <w:lang w:eastAsia="zh-CN"/>
        </w:rPr>
        <w:t>B</w:t>
      </w:r>
      <w:r>
        <w:rPr>
          <w:rFonts w:hint="eastAsia"/>
          <w:lang w:eastAsia="zh-CN"/>
        </w:rPr>
        <w:t>为与无线电频率相关的规则中规定的模板。在没有模板的情况下，也可以使用信道的宽度。</w:t>
      </w:r>
    </w:p>
    <w:p w:rsidR="00542061" w:rsidRDefault="0095017A">
      <w:pPr>
        <w:snapToGrid w:val="0"/>
        <w:ind w:firstLineChars="200" w:firstLine="480"/>
        <w:rPr>
          <w:lang w:eastAsia="zh-CN"/>
        </w:rPr>
      </w:pPr>
      <w:r>
        <w:rPr>
          <w:rFonts w:hint="eastAsia"/>
          <w:lang w:eastAsia="zh-CN"/>
        </w:rPr>
        <w:t>在计算禁用的几何空间</w:t>
      </w:r>
      <w:r>
        <w:rPr>
          <w:i/>
          <w:iCs/>
          <w:lang w:eastAsia="zh-CN"/>
        </w:rPr>
        <w:t>S</w:t>
      </w:r>
      <w:r>
        <w:rPr>
          <w:rFonts w:hint="eastAsia"/>
          <w:lang w:eastAsia="zh-CN"/>
        </w:rPr>
        <w:t>时，需要同时考虑发射机和接收机造成的禁用面积，这两者都取决于实际的链路参数。禁用的几何空间是发射机和接收机所造成的禁用区域面积</w:t>
      </w:r>
      <w:r>
        <w:rPr>
          <w:i/>
          <w:iCs/>
          <w:lang w:eastAsia="zh-CN"/>
        </w:rPr>
        <w:t>A</w:t>
      </w:r>
      <w:r>
        <w:rPr>
          <w:i/>
          <w:iCs/>
          <w:vertAlign w:val="subscript"/>
          <w:lang w:eastAsia="zh-CN"/>
        </w:rPr>
        <w:t>S</w:t>
      </w:r>
      <w:r>
        <w:rPr>
          <w:rFonts w:hint="eastAsia"/>
          <w:lang w:eastAsia="zh-CN"/>
        </w:rPr>
        <w:t>之和。如果发射机造成的禁用面积包括了全部接收机的禁用面积，则没有必要计算接收机造成的禁用面积。另一方面，在发射机禁用面积之外的接收机的禁用面积需要与发射机的禁用面积相加，以得到总的禁用面积</w:t>
      </w:r>
      <w:r>
        <w:rPr>
          <w:i/>
          <w:iCs/>
          <w:lang w:eastAsia="zh-CN"/>
        </w:rPr>
        <w:t>S</w:t>
      </w:r>
      <w:r>
        <w:rPr>
          <w:rFonts w:hint="eastAsia"/>
          <w:i/>
          <w:iCs/>
          <w:lang w:eastAsia="zh-CN"/>
        </w:rPr>
        <w:t>。</w:t>
      </w:r>
    </w:p>
    <w:p w:rsidR="00542061" w:rsidRDefault="0095017A">
      <w:pPr>
        <w:snapToGrid w:val="0"/>
        <w:ind w:firstLineChars="200" w:firstLine="480"/>
        <w:rPr>
          <w:lang w:eastAsia="zh-CN"/>
        </w:rPr>
      </w:pPr>
      <w:r>
        <w:rPr>
          <w:rFonts w:hint="eastAsia"/>
          <w:lang w:eastAsia="zh-CN"/>
        </w:rPr>
        <w:t>为了计算发射机和接收造成的禁用面积，需要考虑天线的方向性图。禁用面积为天线增益基本为常量的扇区面积之和。</w:t>
      </w:r>
    </w:p>
    <w:p w:rsidR="00542061" w:rsidRDefault="0095017A">
      <w:pPr>
        <w:pStyle w:val="Equation"/>
        <w:tabs>
          <w:tab w:val="left" w:pos="794"/>
        </w:tabs>
        <w:rPr>
          <w:b/>
          <w:bCs/>
          <w:lang w:eastAsia="zh-CN"/>
        </w:rPr>
      </w:pPr>
      <w:r>
        <w:rPr>
          <w:lang w:eastAsia="zh-CN"/>
        </w:rPr>
        <w:tab/>
      </w:r>
      <w:r>
        <w:rPr>
          <w:lang w:eastAsia="zh-CN"/>
        </w:rPr>
        <w:tab/>
      </w:r>
      <w:r w:rsidR="00542061" w:rsidRPr="00542061">
        <w:rPr>
          <w:position w:val="-38"/>
        </w:rPr>
        <w:object w:dxaOrig="1060" w:dyaOrig="840">
          <v:shape id="_x0000_i1059" type="#_x0000_t75" style="width:52.8pt;height:42pt" o:ole="">
            <v:imagedata r:id="rId141" o:title=""/>
          </v:shape>
          <o:OLEObject Type="Embed" ProgID="Equation.3" ShapeID="_x0000_i1059" DrawAspect="Content" ObjectID="_1585468140" r:id="rId142"/>
        </w:object>
      </w:r>
      <w:r w:rsidR="00B177DE">
        <w:rPr>
          <w:lang w:eastAsia="zh-CN"/>
        </w:rPr>
        <w:tab/>
        <w:t>(</w:t>
      </w:r>
      <w:r w:rsidR="00B177DE">
        <w:rPr>
          <w:rFonts w:hint="eastAsia"/>
          <w:lang w:eastAsia="zh-CN"/>
        </w:rPr>
        <w:t>49)</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w:t>
      </w:r>
      <w:r>
        <w:rPr>
          <w:lang w:eastAsia="zh-CN"/>
        </w:rPr>
        <w:t>（</w:t>
      </w:r>
      <w:r>
        <w:rPr>
          <w:lang w:eastAsia="zh-CN"/>
        </w:rPr>
        <w:t>km</w:t>
      </w:r>
      <w:r>
        <w:rPr>
          <w:vertAlign w:val="superscript"/>
          <w:lang w:eastAsia="zh-CN"/>
        </w:rPr>
        <w:t>2</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A</w:t>
      </w:r>
      <w:r>
        <w:rPr>
          <w:i/>
          <w:iCs/>
          <w:vertAlign w:val="subscript"/>
          <w:lang w:eastAsia="zh-CN"/>
        </w:rPr>
        <w:t>Si</w:t>
      </w:r>
      <w:r>
        <w:rPr>
          <w:rFonts w:hint="eastAsia"/>
          <w:kern w:val="21"/>
          <w:lang w:eastAsia="zh-CN"/>
        </w:rPr>
        <w:t>：</w:t>
      </w:r>
      <w:r>
        <w:rPr>
          <w:lang w:eastAsia="zh-CN"/>
        </w:rPr>
        <w:tab/>
      </w:r>
      <w:r>
        <w:rPr>
          <w:rFonts w:hint="eastAsia"/>
          <w:lang w:eastAsia="zh-CN"/>
        </w:rPr>
        <w:t>第</w:t>
      </w:r>
      <w:r>
        <w:rPr>
          <w:i/>
          <w:lang w:eastAsia="zh-CN"/>
        </w:rPr>
        <w:t>i</w:t>
      </w:r>
      <w:r>
        <w:rPr>
          <w:rFonts w:hint="eastAsia"/>
          <w:lang w:eastAsia="zh-CN"/>
        </w:rPr>
        <w:t>个扇区的禁用面积</w:t>
      </w:r>
      <w:r>
        <w:rPr>
          <w:rFonts w:hint="eastAsia"/>
          <w:kern w:val="21"/>
          <w:lang w:eastAsia="zh-CN"/>
        </w:rPr>
        <w:t>（</w:t>
      </w:r>
      <w:r>
        <w:rPr>
          <w:lang w:eastAsia="zh-CN"/>
        </w:rPr>
        <w:t>km</w:t>
      </w:r>
      <w:r>
        <w:rPr>
          <w:vertAlign w:val="superscript"/>
          <w:lang w:eastAsia="zh-CN"/>
        </w:rPr>
        <w:t>2</w:t>
      </w:r>
      <w:r>
        <w:rPr>
          <w:rFonts w:hint="eastAsia"/>
          <w:kern w:val="21"/>
          <w:lang w:eastAsia="zh-CN"/>
        </w:rPr>
        <w:t>）</w:t>
      </w:r>
    </w:p>
    <w:p w:rsidR="00542061" w:rsidRDefault="0095017A">
      <w:pPr>
        <w:pStyle w:val="Equationlegend"/>
        <w:tabs>
          <w:tab w:val="left" w:pos="1985"/>
        </w:tabs>
        <w:rPr>
          <w:lang w:eastAsia="zh-CN"/>
        </w:rPr>
      </w:pPr>
      <w:r>
        <w:rPr>
          <w:lang w:eastAsia="zh-CN"/>
        </w:rPr>
        <w:tab/>
      </w:r>
      <w:r>
        <w:rPr>
          <w:i/>
          <w:iCs/>
          <w:lang w:eastAsia="zh-CN"/>
        </w:rPr>
        <w:t>n</w:t>
      </w:r>
      <w:r>
        <w:rPr>
          <w:rFonts w:hint="eastAsia"/>
          <w:kern w:val="21"/>
          <w:lang w:eastAsia="zh-CN"/>
        </w:rPr>
        <w:t>：</w:t>
      </w:r>
      <w:r>
        <w:rPr>
          <w:lang w:eastAsia="zh-CN"/>
        </w:rPr>
        <w:tab/>
      </w:r>
      <w:r>
        <w:rPr>
          <w:rFonts w:hint="eastAsia"/>
          <w:lang w:eastAsia="zh-CN"/>
        </w:rPr>
        <w:t>扇区的面积。</w:t>
      </w:r>
    </w:p>
    <w:p w:rsidR="00542061" w:rsidRDefault="0095017A">
      <w:pPr>
        <w:snapToGrid w:val="0"/>
        <w:rPr>
          <w:lang w:eastAsia="zh-CN"/>
        </w:rPr>
      </w:pPr>
      <w:r>
        <w:rPr>
          <w:rFonts w:hint="eastAsia"/>
          <w:lang w:eastAsia="zh-CN"/>
        </w:rPr>
        <w:t>扇区面积</w:t>
      </w:r>
      <w:r>
        <w:rPr>
          <w:i/>
          <w:iCs/>
          <w:lang w:eastAsia="zh-CN"/>
        </w:rPr>
        <w:t>A</w:t>
      </w:r>
      <w:r>
        <w:rPr>
          <w:i/>
          <w:iCs/>
          <w:vertAlign w:val="subscript"/>
          <w:lang w:eastAsia="zh-CN"/>
        </w:rPr>
        <w:t>S</w:t>
      </w:r>
      <w:r>
        <w:rPr>
          <w:rFonts w:hint="eastAsia"/>
          <w:lang w:eastAsia="zh-CN"/>
        </w:rPr>
        <w:t>可以采用下式计算：</w:t>
      </w:r>
    </w:p>
    <w:p w:rsidR="00542061" w:rsidRDefault="0095017A">
      <w:pPr>
        <w:pStyle w:val="Equation"/>
        <w:tabs>
          <w:tab w:val="left" w:pos="794"/>
        </w:tabs>
        <w:rPr>
          <w:b/>
          <w:bCs/>
          <w:lang w:eastAsia="zh-CN"/>
        </w:rPr>
      </w:pPr>
      <w:r>
        <w:rPr>
          <w:lang w:eastAsia="zh-CN"/>
        </w:rPr>
        <w:tab/>
      </w:r>
      <w:r>
        <w:rPr>
          <w:lang w:eastAsia="zh-CN"/>
        </w:rPr>
        <w:tab/>
      </w:r>
      <w:r w:rsidR="00542061" w:rsidRPr="00542061">
        <w:rPr>
          <w:position w:val="-24"/>
        </w:rPr>
        <w:object w:dxaOrig="1420" w:dyaOrig="700">
          <v:shape id="_x0000_i1060" type="#_x0000_t75" style="width:71.45pt;height:36pt" o:ole="">
            <v:imagedata r:id="rId143" o:title=""/>
          </v:shape>
          <o:OLEObject Type="Embed" ProgID="Equation.3" ShapeID="_x0000_i1060" DrawAspect="Content" ObjectID="_1585468141" r:id="rId144"/>
        </w:object>
      </w:r>
      <w:r w:rsidR="00B177DE">
        <w:rPr>
          <w:lang w:eastAsia="zh-CN"/>
        </w:rPr>
        <w:tab/>
        <w:t>(</w:t>
      </w:r>
      <w:r w:rsidR="00B177DE">
        <w:rPr>
          <w:rFonts w:hint="eastAsia"/>
          <w:lang w:eastAsia="zh-CN"/>
        </w:rPr>
        <w:t>50)</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A</w:t>
      </w:r>
      <w:r>
        <w:rPr>
          <w:i/>
          <w:iCs/>
          <w:vertAlign w:val="subscript"/>
          <w:lang w:eastAsia="zh-CN"/>
        </w:rPr>
        <w:t>S</w:t>
      </w:r>
      <w:r>
        <w:rPr>
          <w:rFonts w:hint="eastAsia"/>
          <w:kern w:val="21"/>
          <w:lang w:eastAsia="zh-CN"/>
        </w:rPr>
        <w:t>：</w:t>
      </w:r>
      <w:r>
        <w:rPr>
          <w:lang w:eastAsia="zh-CN"/>
        </w:rPr>
        <w:tab/>
      </w:r>
      <w:r>
        <w:rPr>
          <w:rFonts w:hint="eastAsia"/>
          <w:lang w:eastAsia="zh-CN"/>
        </w:rPr>
        <w:t>扇区面积</w:t>
      </w:r>
      <w:r>
        <w:rPr>
          <w:lang w:eastAsia="zh-CN"/>
        </w:rPr>
        <w:t>（</w:t>
      </w:r>
      <w:r>
        <w:rPr>
          <w:lang w:eastAsia="zh-CN"/>
        </w:rPr>
        <w:t>km</w:t>
      </w:r>
      <w:r>
        <w:rPr>
          <w:vertAlign w:val="superscript"/>
          <w:lang w:eastAsia="zh-CN"/>
        </w:rPr>
        <w:t>2</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R</w:t>
      </w:r>
      <w:r>
        <w:rPr>
          <w:rFonts w:hint="eastAsia"/>
          <w:kern w:val="21"/>
          <w:lang w:eastAsia="zh-CN"/>
        </w:rPr>
        <w:t>：</w:t>
      </w:r>
      <w:r>
        <w:rPr>
          <w:lang w:eastAsia="zh-CN"/>
        </w:rPr>
        <w:tab/>
      </w:r>
      <w:r>
        <w:rPr>
          <w:rFonts w:hint="eastAsia"/>
          <w:lang w:eastAsia="zh-CN"/>
        </w:rPr>
        <w:t>扇区半径</w:t>
      </w:r>
      <w:r>
        <w:rPr>
          <w:lang w:eastAsia="zh-CN"/>
        </w:rPr>
        <w:t>（</w:t>
      </w:r>
      <w:r>
        <w:rPr>
          <w:lang w:eastAsia="zh-CN"/>
        </w:rPr>
        <w:t>km</w:t>
      </w:r>
      <w:r>
        <w:rPr>
          <w:rFonts w:hint="eastAsia"/>
          <w:lang w:eastAsia="zh-CN"/>
        </w:rPr>
        <w:t>）</w:t>
      </w:r>
    </w:p>
    <w:p w:rsidR="00542061" w:rsidRDefault="0095017A">
      <w:pPr>
        <w:pStyle w:val="Equationlegend"/>
        <w:tabs>
          <w:tab w:val="left" w:pos="1985"/>
        </w:tabs>
        <w:rPr>
          <w:lang w:eastAsia="zh-CN"/>
        </w:rPr>
      </w:pPr>
      <w:r>
        <w:rPr>
          <w:lang w:eastAsia="zh-CN"/>
        </w:rPr>
        <w:tab/>
      </w:r>
      <w:r>
        <w:rPr>
          <w:iCs/>
        </w:rPr>
        <w:sym w:font="Symbol" w:char="F071"/>
      </w:r>
      <w:r>
        <w:rPr>
          <w:rFonts w:hint="eastAsia"/>
          <w:kern w:val="21"/>
          <w:lang w:eastAsia="zh-CN"/>
        </w:rPr>
        <w:t>：</w:t>
      </w:r>
      <w:r>
        <w:rPr>
          <w:lang w:eastAsia="zh-CN"/>
        </w:rPr>
        <w:tab/>
      </w:r>
      <w:r>
        <w:rPr>
          <w:rFonts w:hint="eastAsia"/>
          <w:lang w:eastAsia="zh-CN"/>
        </w:rPr>
        <w:t>扇区宽度</w:t>
      </w:r>
      <w:r>
        <w:rPr>
          <w:lang w:eastAsia="zh-CN"/>
        </w:rPr>
        <w:t>（</w:t>
      </w:r>
      <w:r>
        <w:rPr>
          <w:rFonts w:hint="eastAsia"/>
          <w:lang w:eastAsia="zh-CN"/>
        </w:rPr>
        <w:t>度</w:t>
      </w:r>
      <w:r>
        <w:rPr>
          <w:rFonts w:hint="eastAsia"/>
          <w:kern w:val="21"/>
          <w:lang w:eastAsia="zh-CN"/>
        </w:rPr>
        <w:t>）</w:t>
      </w:r>
      <w:r>
        <w:rPr>
          <w:rFonts w:hint="eastAsia"/>
          <w:lang w:eastAsia="zh-CN"/>
        </w:rPr>
        <w:t>。</w:t>
      </w:r>
    </w:p>
    <w:p w:rsidR="00542061" w:rsidRDefault="0095017A">
      <w:pPr>
        <w:snapToGrid w:val="0"/>
        <w:ind w:firstLineChars="200" w:firstLine="480"/>
        <w:rPr>
          <w:lang w:eastAsia="zh-CN"/>
        </w:rPr>
      </w:pPr>
      <w:r>
        <w:rPr>
          <w:rFonts w:hint="eastAsia"/>
          <w:lang w:eastAsia="zh-CN"/>
        </w:rPr>
        <w:t>原则上，作为一个一般性的规定，需要分析围绕发射机的整个区域（全部</w:t>
      </w:r>
      <w:r>
        <w:rPr>
          <w:rFonts w:hint="eastAsia"/>
          <w:lang w:eastAsia="zh-CN"/>
        </w:rPr>
        <w:t>360</w:t>
      </w:r>
      <w:r>
        <w:rPr>
          <w:rFonts w:hint="eastAsia"/>
          <w:lang w:eastAsia="zh-CN"/>
        </w:rPr>
        <w:t>度）以得到禁用的面积。实际的结果当然会显示出只有确定的宽度，特定的方向（方位）才有关系。因此，在很多情况下，可以只考虑一个扇区，其宽度等于所考虑的天线辐射方向性图包络的天线半功率波束宽度。通过这样的简化，禁用几何空间</w:t>
      </w:r>
      <w:r>
        <w:rPr>
          <w:i/>
          <w:iCs/>
          <w:lang w:eastAsia="zh-CN"/>
        </w:rPr>
        <w:t>S</w:t>
      </w:r>
      <w:r>
        <w:rPr>
          <w:rFonts w:hint="eastAsia"/>
          <w:lang w:eastAsia="zh-CN"/>
        </w:rPr>
        <w:t>可以采用下式计算：</w:t>
      </w:r>
    </w:p>
    <w:p w:rsidR="00542061" w:rsidRDefault="0095017A">
      <w:pPr>
        <w:pStyle w:val="Equation"/>
        <w:tabs>
          <w:tab w:val="left" w:pos="794"/>
        </w:tabs>
        <w:rPr>
          <w:b/>
          <w:bCs/>
          <w:lang w:eastAsia="zh-CN"/>
        </w:rPr>
      </w:pPr>
      <w:r>
        <w:rPr>
          <w:lang w:eastAsia="zh-CN"/>
        </w:rPr>
        <w:tab/>
      </w:r>
      <w:r>
        <w:rPr>
          <w:lang w:eastAsia="zh-CN"/>
        </w:rPr>
        <w:tab/>
      </w:r>
      <w:r w:rsidR="00542061" w:rsidRPr="00542061">
        <w:rPr>
          <w:position w:val="-24"/>
        </w:rPr>
        <w:object w:dxaOrig="1580" w:dyaOrig="700">
          <v:shape id="_x0000_i1061" type="#_x0000_t75" style="width:79.25pt;height:36pt" o:ole="">
            <v:imagedata r:id="rId145" o:title=""/>
          </v:shape>
          <o:OLEObject Type="Embed" ProgID="Equation.3" ShapeID="_x0000_i1061" DrawAspect="Content" ObjectID="_1585468142" r:id="rId146"/>
        </w:object>
      </w:r>
      <w:r w:rsidR="00B177DE">
        <w:rPr>
          <w:lang w:eastAsia="zh-CN"/>
        </w:rPr>
        <w:tab/>
        <w:t>(</w:t>
      </w:r>
      <w:r w:rsidR="00B177DE">
        <w:rPr>
          <w:rFonts w:hint="eastAsia"/>
          <w:lang w:eastAsia="zh-CN"/>
        </w:rPr>
        <w:t>51)</w:t>
      </w:r>
    </w:p>
    <w:p w:rsidR="00542061" w:rsidRDefault="0095017A">
      <w:pPr>
        <w:rPr>
          <w:lang w:eastAsia="zh-CN"/>
        </w:rPr>
      </w:pPr>
      <w:r>
        <w:rPr>
          <w:rFonts w:hint="eastAsia"/>
          <w:lang w:eastAsia="zh-CN"/>
        </w:rPr>
        <w:lastRenderedPageBreak/>
        <w:t>其中：</w:t>
      </w:r>
    </w:p>
    <w:p w:rsidR="00542061" w:rsidRDefault="0095017A">
      <w:pPr>
        <w:pStyle w:val="Equationlegend"/>
        <w:tabs>
          <w:tab w:val="left" w:pos="1985"/>
        </w:tabs>
        <w:rPr>
          <w:lang w:eastAsia="zh-CN"/>
        </w:rPr>
      </w:pPr>
      <w:r>
        <w:rPr>
          <w:lang w:eastAsia="zh-CN"/>
        </w:rPr>
        <w:tab/>
      </w:r>
      <w:r>
        <w:rPr>
          <w:i/>
          <w:iCs/>
          <w:lang w:eastAsia="zh-CN"/>
        </w:rPr>
        <w:t>S</w:t>
      </w:r>
      <w:r>
        <w:rPr>
          <w:rFonts w:hint="eastAsia"/>
          <w:kern w:val="21"/>
          <w:lang w:eastAsia="zh-CN"/>
        </w:rPr>
        <w:t>：</w:t>
      </w:r>
      <w:r>
        <w:rPr>
          <w:lang w:eastAsia="zh-CN"/>
        </w:rPr>
        <w:tab/>
      </w:r>
      <w:r>
        <w:rPr>
          <w:rFonts w:hint="eastAsia"/>
          <w:lang w:eastAsia="zh-CN"/>
        </w:rPr>
        <w:t>禁用的几何空间</w:t>
      </w:r>
      <w:r>
        <w:rPr>
          <w:lang w:eastAsia="zh-CN"/>
        </w:rPr>
        <w:t>（</w:t>
      </w:r>
      <w:r>
        <w:rPr>
          <w:lang w:eastAsia="zh-CN"/>
        </w:rPr>
        <w:t>km</w:t>
      </w:r>
      <w:r>
        <w:rPr>
          <w:vertAlign w:val="superscript"/>
          <w:lang w:eastAsia="zh-CN"/>
        </w:rPr>
        <w:t>2</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R</w:t>
      </w:r>
      <w:r>
        <w:rPr>
          <w:rFonts w:hint="eastAsia"/>
          <w:kern w:val="21"/>
          <w:lang w:eastAsia="zh-CN"/>
        </w:rPr>
        <w:t>：</w:t>
      </w:r>
      <w:r>
        <w:rPr>
          <w:lang w:eastAsia="zh-CN"/>
        </w:rPr>
        <w:tab/>
      </w:r>
      <w:r>
        <w:rPr>
          <w:rFonts w:hint="eastAsia"/>
          <w:lang w:eastAsia="zh-CN"/>
        </w:rPr>
        <w:t>扇区半径</w:t>
      </w:r>
      <w:r>
        <w:rPr>
          <w:lang w:eastAsia="zh-CN"/>
        </w:rPr>
        <w:t>（</w:t>
      </w:r>
      <w:r>
        <w:rPr>
          <w:lang w:eastAsia="zh-CN"/>
        </w:rPr>
        <w:t>km</w:t>
      </w:r>
      <w:r>
        <w:rPr>
          <w:rFonts w:hint="eastAsia"/>
          <w:kern w:val="21"/>
          <w:lang w:eastAsia="zh-CN"/>
        </w:rPr>
        <w:t>）</w:t>
      </w:r>
    </w:p>
    <w:p w:rsidR="00542061" w:rsidRDefault="0095017A">
      <w:pPr>
        <w:pStyle w:val="Equationlegend"/>
        <w:tabs>
          <w:tab w:val="left" w:pos="1985"/>
        </w:tabs>
        <w:rPr>
          <w:lang w:eastAsia="zh-CN"/>
        </w:rPr>
      </w:pPr>
      <w:r>
        <w:rPr>
          <w:lang w:eastAsia="zh-CN"/>
        </w:rPr>
        <w:tab/>
      </w:r>
      <w:r>
        <w:sym w:font="Symbol" w:char="F071"/>
      </w:r>
      <w:r>
        <w:rPr>
          <w:i/>
          <w:iCs/>
          <w:vertAlign w:val="subscript"/>
          <w:lang w:eastAsia="zh-CN"/>
        </w:rPr>
        <w:t>HP</w:t>
      </w:r>
      <w:r>
        <w:rPr>
          <w:rFonts w:hint="eastAsia"/>
          <w:kern w:val="21"/>
          <w:lang w:eastAsia="zh-CN"/>
        </w:rPr>
        <w:t>：</w:t>
      </w:r>
      <w:r>
        <w:rPr>
          <w:lang w:eastAsia="zh-CN"/>
        </w:rPr>
        <w:tab/>
      </w:r>
      <w:r>
        <w:rPr>
          <w:rFonts w:hint="eastAsia"/>
          <w:lang w:eastAsia="zh-CN"/>
        </w:rPr>
        <w:t>天线半功率波束宽度（度）。</w:t>
      </w:r>
    </w:p>
    <w:p w:rsidR="00542061" w:rsidRDefault="0095017A">
      <w:pPr>
        <w:snapToGrid w:val="0"/>
        <w:ind w:firstLineChars="200" w:firstLine="480"/>
        <w:rPr>
          <w:lang w:eastAsia="zh-CN"/>
        </w:rPr>
      </w:pPr>
      <w:r>
        <w:rPr>
          <w:rFonts w:hint="eastAsia"/>
          <w:lang w:eastAsia="zh-CN"/>
        </w:rPr>
        <w:t>在计算发射机禁用面积的扇区半径时，需要考虑到在每个扇区的波束宽度方位上有一个接收机指向发送机。同样，在计算接收机禁用面积的扇区半径时，需要考虑到在每个扇区的波束宽度方位上有一个发射机指向接收机。扇区半径可以如下计算：</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6"/>
        </w:rPr>
        <w:object w:dxaOrig="1080" w:dyaOrig="380">
          <v:shape id="_x0000_i1062" type="#_x0000_t75" style="width:54pt;height:19.2pt" o:ole="">
            <v:imagedata r:id="rId147" o:title=""/>
          </v:shape>
          <o:OLEObject Type="Embed" ProgID="Equation.3" ShapeID="_x0000_i1062" DrawAspect="Content" ObjectID="_1585468143" r:id="rId148"/>
        </w:object>
      </w:r>
      <w:r w:rsidR="00B177DE">
        <w:rPr>
          <w:lang w:eastAsia="zh-CN"/>
        </w:rPr>
        <w:tab/>
        <w:t>(</w:t>
      </w:r>
      <w:r w:rsidR="00B177DE">
        <w:rPr>
          <w:rFonts w:hint="eastAsia"/>
          <w:lang w:eastAsia="zh-CN"/>
        </w:rPr>
        <w:t>52)</w:t>
      </w:r>
    </w:p>
    <w:p w:rsidR="00542061" w:rsidRPr="00B177DE" w:rsidRDefault="0095017A">
      <w:pPr>
        <w:pStyle w:val="Equation"/>
        <w:tabs>
          <w:tab w:val="left" w:pos="794"/>
        </w:tabs>
        <w:rPr>
          <w:b/>
          <w:bCs/>
          <w:lang w:eastAsia="zh-CN"/>
        </w:rPr>
      </w:pPr>
      <w:r>
        <w:rPr>
          <w:lang w:eastAsia="zh-CN"/>
        </w:rPr>
        <w:tab/>
      </w:r>
      <w:r>
        <w:rPr>
          <w:lang w:eastAsia="zh-CN"/>
        </w:rPr>
        <w:tab/>
      </w:r>
      <w:r>
        <w:rPr>
          <w:i/>
          <w:szCs w:val="24"/>
          <w:lang w:eastAsia="zh-CN"/>
        </w:rPr>
        <w:t>A</w:t>
      </w:r>
      <w:r>
        <w:rPr>
          <w:szCs w:val="24"/>
          <w:lang w:eastAsia="zh-CN"/>
        </w:rPr>
        <w:t xml:space="preserve"> = </w:t>
      </w:r>
      <w:r>
        <w:rPr>
          <w:i/>
          <w:szCs w:val="24"/>
          <w:lang w:eastAsia="zh-CN"/>
        </w:rPr>
        <w:t>P</w:t>
      </w:r>
      <w:r>
        <w:rPr>
          <w:i/>
          <w:szCs w:val="24"/>
          <w:vertAlign w:val="subscript"/>
          <w:lang w:eastAsia="zh-CN"/>
        </w:rPr>
        <w:t>TX</w:t>
      </w:r>
      <w:r>
        <w:rPr>
          <w:szCs w:val="24"/>
          <w:lang w:eastAsia="zh-CN"/>
        </w:rPr>
        <w:t xml:space="preserve">– </w:t>
      </w:r>
      <w:r>
        <w:rPr>
          <w:i/>
          <w:szCs w:val="24"/>
          <w:lang w:eastAsia="zh-CN"/>
        </w:rPr>
        <w:t>L</w:t>
      </w:r>
      <w:r>
        <w:rPr>
          <w:i/>
          <w:szCs w:val="24"/>
          <w:vertAlign w:val="subscript"/>
          <w:lang w:eastAsia="zh-CN"/>
        </w:rPr>
        <w:t>C TX</w:t>
      </w:r>
      <w:r>
        <w:rPr>
          <w:szCs w:val="24"/>
          <w:lang w:eastAsia="zh-CN"/>
        </w:rPr>
        <w:t xml:space="preserve">+ </w:t>
      </w:r>
      <w:r>
        <w:rPr>
          <w:i/>
          <w:szCs w:val="24"/>
          <w:lang w:eastAsia="zh-CN"/>
        </w:rPr>
        <w:t>G</w:t>
      </w:r>
      <w:r>
        <w:rPr>
          <w:i/>
          <w:szCs w:val="24"/>
          <w:vertAlign w:val="subscript"/>
          <w:lang w:eastAsia="zh-CN"/>
        </w:rPr>
        <w:t>TX</w:t>
      </w:r>
      <w:r>
        <w:rPr>
          <w:szCs w:val="24"/>
          <w:lang w:eastAsia="zh-CN"/>
        </w:rPr>
        <w:t xml:space="preserve"> + </w:t>
      </w:r>
      <w:proofErr w:type="gramStart"/>
      <w:r>
        <w:rPr>
          <w:i/>
          <w:szCs w:val="24"/>
          <w:lang w:eastAsia="zh-CN"/>
        </w:rPr>
        <w:t>G</w:t>
      </w:r>
      <w:r>
        <w:rPr>
          <w:i/>
          <w:szCs w:val="24"/>
          <w:vertAlign w:val="subscript"/>
          <w:lang w:eastAsia="zh-CN"/>
        </w:rPr>
        <w:t>RX</w:t>
      </w:r>
      <w:r>
        <w:rPr>
          <w:szCs w:val="24"/>
          <w:lang w:eastAsia="zh-CN"/>
        </w:rPr>
        <w:t xml:space="preserve">  –</w:t>
      </w:r>
      <w:proofErr w:type="gramEnd"/>
      <w:r>
        <w:rPr>
          <w:i/>
          <w:szCs w:val="24"/>
          <w:lang w:eastAsia="zh-CN"/>
        </w:rPr>
        <w:t>L</w:t>
      </w:r>
      <w:r>
        <w:rPr>
          <w:i/>
          <w:szCs w:val="24"/>
          <w:vertAlign w:val="subscript"/>
          <w:lang w:eastAsia="zh-CN"/>
        </w:rPr>
        <w:t>C RX</w:t>
      </w:r>
      <w:r>
        <w:rPr>
          <w:szCs w:val="24"/>
          <w:lang w:eastAsia="zh-CN"/>
        </w:rPr>
        <w:t xml:space="preserve">  – </w:t>
      </w:r>
      <w:r>
        <w:rPr>
          <w:i/>
          <w:szCs w:val="24"/>
          <w:lang w:eastAsia="zh-CN"/>
        </w:rPr>
        <w:t>I</w:t>
      </w:r>
      <w:r>
        <w:rPr>
          <w:i/>
          <w:szCs w:val="24"/>
          <w:vertAlign w:val="subscript"/>
          <w:lang w:eastAsia="zh-CN"/>
        </w:rPr>
        <w:t>RX</w:t>
      </w:r>
      <w:r>
        <w:rPr>
          <w:szCs w:val="24"/>
          <w:lang w:eastAsia="zh-CN"/>
        </w:rPr>
        <w:t xml:space="preserve">  – 20 log (</w:t>
      </w:r>
      <w:r>
        <w:rPr>
          <w:i/>
          <w:szCs w:val="24"/>
          <w:lang w:eastAsia="zh-CN"/>
        </w:rPr>
        <w:t>f</w:t>
      </w:r>
      <w:r>
        <w:rPr>
          <w:szCs w:val="24"/>
          <w:lang w:eastAsia="zh-CN"/>
        </w:rPr>
        <w:t xml:space="preserve">) – 32.44 – </w:t>
      </w:r>
      <w:r>
        <w:rPr>
          <w:i/>
          <w:szCs w:val="24"/>
          <w:lang w:eastAsia="zh-CN"/>
        </w:rPr>
        <w:t>A</w:t>
      </w:r>
      <w:r>
        <w:rPr>
          <w:i/>
          <w:szCs w:val="24"/>
          <w:vertAlign w:val="subscript"/>
          <w:lang w:eastAsia="zh-CN"/>
        </w:rPr>
        <w:t>D</w:t>
      </w:r>
      <w:r w:rsidR="00B177DE">
        <w:rPr>
          <w:lang w:eastAsia="zh-CN"/>
        </w:rPr>
        <w:tab/>
        <w:t>(</w:t>
      </w:r>
      <w:r w:rsidR="00B177DE">
        <w:rPr>
          <w:rFonts w:hint="eastAsia"/>
          <w:lang w:eastAsia="zh-CN"/>
        </w:rPr>
        <w:t>53)</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P</w:t>
      </w:r>
      <w:r>
        <w:rPr>
          <w:i/>
          <w:iCs/>
          <w:vertAlign w:val="subscript"/>
          <w:lang w:eastAsia="zh-CN"/>
        </w:rPr>
        <w:t>TX</w:t>
      </w:r>
      <w:r>
        <w:rPr>
          <w:rFonts w:hint="eastAsia"/>
          <w:kern w:val="21"/>
          <w:lang w:eastAsia="zh-CN"/>
        </w:rPr>
        <w:t>：</w:t>
      </w:r>
      <w:r>
        <w:rPr>
          <w:lang w:eastAsia="zh-CN"/>
        </w:rPr>
        <w:tab/>
      </w:r>
      <w:r>
        <w:rPr>
          <w:rFonts w:hint="eastAsia"/>
          <w:lang w:eastAsia="zh-CN"/>
        </w:rPr>
        <w:t>发射功率</w:t>
      </w:r>
      <w:r>
        <w:rPr>
          <w:lang w:eastAsia="zh-CN"/>
        </w:rPr>
        <w:t>（</w:t>
      </w:r>
      <w:r>
        <w:rPr>
          <w:lang w:eastAsia="zh-CN"/>
        </w:rPr>
        <w:t>dBm</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L</w:t>
      </w:r>
      <w:r>
        <w:rPr>
          <w:i/>
          <w:iCs/>
          <w:vertAlign w:val="subscript"/>
          <w:lang w:eastAsia="zh-CN"/>
        </w:rPr>
        <w:t>C TX</w:t>
      </w:r>
      <w:r>
        <w:rPr>
          <w:rFonts w:hint="eastAsia"/>
          <w:kern w:val="21"/>
          <w:lang w:eastAsia="zh-CN"/>
        </w:rPr>
        <w:t>：</w:t>
      </w:r>
      <w:r>
        <w:rPr>
          <w:lang w:eastAsia="zh-CN"/>
        </w:rPr>
        <w:tab/>
      </w:r>
      <w:r>
        <w:rPr>
          <w:rFonts w:hint="eastAsia"/>
          <w:lang w:eastAsia="zh-CN"/>
        </w:rPr>
        <w:t>发射电路的损耗</w:t>
      </w:r>
      <w:r>
        <w:rPr>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G</w:t>
      </w:r>
      <w:r>
        <w:rPr>
          <w:i/>
          <w:iCs/>
          <w:vertAlign w:val="subscript"/>
          <w:lang w:eastAsia="zh-CN"/>
        </w:rPr>
        <w:t>TX</w:t>
      </w:r>
      <w:r>
        <w:rPr>
          <w:rFonts w:hint="eastAsia"/>
          <w:kern w:val="21"/>
          <w:lang w:eastAsia="zh-CN"/>
        </w:rPr>
        <w:t>：</w:t>
      </w:r>
      <w:r>
        <w:rPr>
          <w:lang w:eastAsia="zh-CN"/>
        </w:rPr>
        <w:tab/>
      </w:r>
      <w:r>
        <w:rPr>
          <w:rFonts w:hint="eastAsia"/>
          <w:lang w:eastAsia="zh-CN"/>
        </w:rPr>
        <w:t>在扇区波束中心方向的发射机天线增益</w:t>
      </w:r>
      <w:r>
        <w:rPr>
          <w:lang w:eastAsia="zh-CN"/>
        </w:rPr>
        <w:t>（</w:t>
      </w:r>
      <w:r>
        <w:rPr>
          <w:lang w:eastAsia="zh-CN"/>
        </w:rPr>
        <w:t>dBi</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G</w:t>
      </w:r>
      <w:r>
        <w:rPr>
          <w:i/>
          <w:iCs/>
          <w:vertAlign w:val="subscript"/>
          <w:lang w:eastAsia="zh-CN"/>
        </w:rPr>
        <w:t>RX</w:t>
      </w:r>
      <w:r>
        <w:rPr>
          <w:rFonts w:hint="eastAsia"/>
          <w:kern w:val="21"/>
          <w:lang w:eastAsia="zh-CN"/>
        </w:rPr>
        <w:t>：</w:t>
      </w:r>
      <w:r>
        <w:rPr>
          <w:lang w:eastAsia="zh-CN"/>
        </w:rPr>
        <w:tab/>
      </w:r>
      <w:r>
        <w:rPr>
          <w:rFonts w:hint="eastAsia"/>
          <w:lang w:eastAsia="zh-CN"/>
        </w:rPr>
        <w:t>在发射机方向（方位）上接收机的天线增益</w:t>
      </w:r>
      <w:r>
        <w:rPr>
          <w:rFonts w:hint="eastAsia"/>
          <w:kern w:val="21"/>
          <w:lang w:eastAsia="zh-CN"/>
        </w:rPr>
        <w:t>（</w:t>
      </w:r>
      <w:r>
        <w:rPr>
          <w:lang w:eastAsia="zh-CN"/>
        </w:rPr>
        <w:t>dBi</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L</w:t>
      </w:r>
      <w:r>
        <w:rPr>
          <w:i/>
          <w:iCs/>
          <w:vertAlign w:val="subscript"/>
          <w:lang w:eastAsia="zh-CN"/>
        </w:rPr>
        <w:t>C RX</w:t>
      </w:r>
      <w:r>
        <w:rPr>
          <w:rFonts w:hint="eastAsia"/>
          <w:kern w:val="21"/>
          <w:lang w:eastAsia="zh-CN"/>
        </w:rPr>
        <w:t>：</w:t>
      </w:r>
      <w:r>
        <w:rPr>
          <w:lang w:eastAsia="zh-CN"/>
        </w:rPr>
        <w:tab/>
      </w:r>
      <w:r>
        <w:rPr>
          <w:rFonts w:hint="eastAsia"/>
          <w:lang w:eastAsia="zh-CN"/>
        </w:rPr>
        <w:t>接收机电路的损耗</w:t>
      </w:r>
      <w:r>
        <w:rPr>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w:t>
      </w:r>
      <w:r>
        <w:rPr>
          <w:lang w:eastAsia="zh-CN"/>
        </w:rPr>
        <w:t>（</w:t>
      </w:r>
      <w:r>
        <w:rPr>
          <w:lang w:eastAsia="zh-CN"/>
        </w:rPr>
        <w:t>dBm</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f</w:t>
      </w:r>
      <w:r>
        <w:rPr>
          <w:rFonts w:hint="eastAsia"/>
          <w:kern w:val="21"/>
          <w:lang w:eastAsia="zh-CN"/>
        </w:rPr>
        <w:t>：</w:t>
      </w:r>
      <w:r>
        <w:rPr>
          <w:lang w:eastAsia="zh-CN"/>
        </w:rPr>
        <w:tab/>
      </w:r>
      <w:r>
        <w:rPr>
          <w:rFonts w:hint="eastAsia"/>
          <w:lang w:eastAsia="zh-CN"/>
        </w:rPr>
        <w:t>工作的中心频率</w:t>
      </w:r>
      <w:r>
        <w:rPr>
          <w:lang w:eastAsia="zh-CN"/>
        </w:rPr>
        <w:t>（</w:t>
      </w:r>
      <w:r>
        <w:rPr>
          <w:lang w:eastAsia="zh-CN"/>
        </w:rPr>
        <w:t>MHz</w:t>
      </w:r>
      <w:r>
        <w:rPr>
          <w:rFonts w:hint="eastAsia"/>
          <w:kern w:val="21"/>
          <w:lang w:eastAsia="zh-CN"/>
        </w:rPr>
        <w:t>）</w:t>
      </w:r>
    </w:p>
    <w:p w:rsidR="00542061" w:rsidRDefault="0095017A">
      <w:pPr>
        <w:pStyle w:val="Equationlegend"/>
        <w:tabs>
          <w:tab w:val="left" w:pos="1985"/>
        </w:tabs>
        <w:rPr>
          <w:lang w:eastAsia="zh-CN"/>
        </w:rPr>
      </w:pPr>
      <w:r>
        <w:rPr>
          <w:lang w:eastAsia="zh-CN"/>
        </w:rPr>
        <w:tab/>
      </w:r>
      <w:r>
        <w:rPr>
          <w:i/>
          <w:iCs/>
          <w:lang w:eastAsia="zh-CN"/>
        </w:rPr>
        <w:t>A</w:t>
      </w:r>
      <w:r>
        <w:rPr>
          <w:i/>
          <w:iCs/>
          <w:vertAlign w:val="subscript"/>
          <w:lang w:eastAsia="zh-CN"/>
        </w:rPr>
        <w:t>D</w:t>
      </w:r>
      <w:r>
        <w:rPr>
          <w:rFonts w:hint="eastAsia"/>
          <w:kern w:val="21"/>
          <w:lang w:eastAsia="zh-CN"/>
        </w:rPr>
        <w:t>：</w:t>
      </w:r>
      <w:r>
        <w:rPr>
          <w:lang w:eastAsia="zh-CN"/>
        </w:rPr>
        <w:tab/>
      </w:r>
      <w:r>
        <w:rPr>
          <w:rFonts w:hint="eastAsia"/>
          <w:lang w:eastAsia="zh-CN"/>
        </w:rPr>
        <w:t>附加的绕射损耗（</w:t>
      </w:r>
      <w:r>
        <w:rPr>
          <w:lang w:eastAsia="zh-CN"/>
        </w:rPr>
        <w:t>dB</w:t>
      </w:r>
      <w:r>
        <w:rPr>
          <w:rFonts w:hint="eastAsia"/>
          <w:lang w:eastAsia="zh-CN"/>
        </w:rPr>
        <w:t>）。</w:t>
      </w:r>
    </w:p>
    <w:p w:rsidR="00542061" w:rsidRDefault="0095017A">
      <w:pPr>
        <w:snapToGrid w:val="0"/>
        <w:rPr>
          <w:lang w:eastAsia="zh-CN"/>
        </w:rPr>
      </w:pPr>
      <w:r>
        <w:rPr>
          <w:rFonts w:hint="eastAsia"/>
          <w:lang w:eastAsia="zh-CN"/>
        </w:rPr>
        <w:t>对于绕射链路，附加的绕射损耗</w:t>
      </w:r>
      <w:r>
        <w:rPr>
          <w:i/>
          <w:iCs/>
          <w:lang w:eastAsia="zh-CN"/>
        </w:rPr>
        <w:t>A</w:t>
      </w:r>
      <w:r>
        <w:rPr>
          <w:i/>
          <w:iCs/>
          <w:vertAlign w:val="subscript"/>
          <w:lang w:eastAsia="zh-CN"/>
        </w:rPr>
        <w:t>D</w:t>
      </w:r>
      <w:r>
        <w:rPr>
          <w:rFonts w:hint="eastAsia"/>
          <w:lang w:eastAsia="zh-CN"/>
        </w:rPr>
        <w:t>为：</w:t>
      </w:r>
    </w:p>
    <w:p w:rsidR="00542061" w:rsidRDefault="0095017A">
      <w:pPr>
        <w:pStyle w:val="Equation"/>
        <w:tabs>
          <w:tab w:val="left" w:pos="794"/>
        </w:tabs>
        <w:rPr>
          <w:lang w:eastAsia="zh-CN"/>
        </w:rPr>
      </w:pPr>
      <w:r>
        <w:rPr>
          <w:i/>
          <w:iCs/>
          <w:sz w:val="28"/>
          <w:szCs w:val="28"/>
          <w:lang w:eastAsia="zh-CN"/>
        </w:rPr>
        <w:tab/>
      </w:r>
      <w:r>
        <w:rPr>
          <w:i/>
          <w:iCs/>
          <w:sz w:val="28"/>
          <w:szCs w:val="28"/>
          <w:lang w:eastAsia="zh-CN"/>
        </w:rPr>
        <w:tab/>
      </w:r>
      <w:r w:rsidR="00542061" w:rsidRPr="00542061">
        <w:rPr>
          <w:position w:val="-30"/>
        </w:rPr>
        <w:object w:dxaOrig="1441" w:dyaOrig="680">
          <v:shape id="_x0000_i1063" type="#_x0000_t75" style="width:1in;height:34.2pt" o:ole="">
            <v:imagedata r:id="rId149" o:title=""/>
          </v:shape>
          <o:OLEObject Type="Embed" ProgID="Equation.3" ShapeID="_x0000_i1063" DrawAspect="Content" ObjectID="_1585468144" r:id="rId150"/>
        </w:object>
      </w:r>
      <w:r>
        <w:rPr>
          <w:i/>
          <w:iCs/>
          <w:sz w:val="28"/>
          <w:szCs w:val="28"/>
          <w:lang w:eastAsia="zh-CN"/>
        </w:rPr>
        <w:tab/>
      </w:r>
      <w:r w:rsidR="00B177DE">
        <w:rPr>
          <w:lang w:eastAsia="zh-CN"/>
        </w:rPr>
        <w:t>(</w:t>
      </w:r>
      <w:r w:rsidR="00B177DE">
        <w:rPr>
          <w:rFonts w:hint="eastAsia"/>
          <w:lang w:eastAsia="zh-CN"/>
        </w:rPr>
        <w:t>54)</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A</w:t>
      </w:r>
      <w:r>
        <w:rPr>
          <w:i/>
          <w:iCs/>
          <w:vertAlign w:val="subscript"/>
          <w:lang w:eastAsia="zh-CN"/>
        </w:rPr>
        <w:t>D</w:t>
      </w:r>
      <w:r>
        <w:rPr>
          <w:rFonts w:hint="eastAsia"/>
          <w:kern w:val="21"/>
          <w:lang w:eastAsia="zh-CN"/>
        </w:rPr>
        <w:t>：</w:t>
      </w:r>
      <w:r>
        <w:rPr>
          <w:lang w:eastAsia="zh-CN"/>
        </w:rPr>
        <w:tab/>
      </w:r>
      <w:r>
        <w:rPr>
          <w:rFonts w:hint="eastAsia"/>
          <w:lang w:eastAsia="zh-CN"/>
        </w:rPr>
        <w:t>附加的绕射损耗</w:t>
      </w:r>
      <w:r>
        <w:rPr>
          <w:rFonts w:hint="eastAsia"/>
          <w:kern w:val="21"/>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h</w:t>
      </w:r>
      <w:r>
        <w:rPr>
          <w:rFonts w:hint="eastAsia"/>
          <w:kern w:val="21"/>
          <w:lang w:eastAsia="zh-CN"/>
        </w:rPr>
        <w:t>：</w:t>
      </w:r>
      <w:r>
        <w:rPr>
          <w:lang w:eastAsia="zh-CN"/>
        </w:rPr>
        <w:tab/>
      </w:r>
      <w:r>
        <w:rPr>
          <w:rFonts w:hint="eastAsia"/>
          <w:lang w:eastAsia="zh-CN"/>
        </w:rPr>
        <w:t>最坏障碍物与视线之间的距离（如果视线受到遮挡，</w:t>
      </w:r>
      <w:r>
        <w:rPr>
          <w:i/>
          <w:iCs/>
          <w:lang w:eastAsia="zh-CN"/>
        </w:rPr>
        <w:t xml:space="preserve">h </w:t>
      </w:r>
      <w:r>
        <w:rPr>
          <w:rFonts w:hint="eastAsia"/>
          <w:lang w:eastAsia="zh-CN"/>
        </w:rPr>
        <w:t>为负值）</w:t>
      </w:r>
      <w:r>
        <w:rPr>
          <w:lang w:eastAsia="zh-CN"/>
        </w:rPr>
        <w:t>（</w:t>
      </w:r>
      <w:r>
        <w:rPr>
          <w:lang w:eastAsia="zh-CN"/>
        </w:rPr>
        <w:t>m</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F</w:t>
      </w:r>
      <w:r>
        <w:rPr>
          <w:iCs/>
          <w:vertAlign w:val="subscript"/>
          <w:lang w:eastAsia="zh-CN"/>
        </w:rPr>
        <w:t>1</w:t>
      </w:r>
      <w:r>
        <w:rPr>
          <w:rFonts w:hint="eastAsia"/>
          <w:kern w:val="21"/>
          <w:lang w:eastAsia="zh-CN"/>
        </w:rPr>
        <w:t>：</w:t>
      </w:r>
      <w:r>
        <w:rPr>
          <w:lang w:eastAsia="zh-CN"/>
        </w:rPr>
        <w:tab/>
      </w:r>
      <w:r>
        <w:rPr>
          <w:rFonts w:hint="eastAsia"/>
          <w:lang w:eastAsia="zh-CN"/>
        </w:rPr>
        <w:t>在距离</w:t>
      </w:r>
      <w:r>
        <w:rPr>
          <w:i/>
          <w:iCs/>
          <w:lang w:eastAsia="zh-CN"/>
        </w:rPr>
        <w:t>h</w:t>
      </w:r>
      <w:r>
        <w:rPr>
          <w:rFonts w:hint="eastAsia"/>
          <w:lang w:eastAsia="zh-CN"/>
        </w:rPr>
        <w:t>处的第一菲涅尔椭圆半径</w:t>
      </w:r>
      <w:r>
        <w:rPr>
          <w:lang w:eastAsia="zh-CN"/>
        </w:rPr>
        <w:t>（</w:t>
      </w:r>
      <w:r>
        <w:rPr>
          <w:lang w:eastAsia="zh-CN"/>
        </w:rPr>
        <w:t>m</w:t>
      </w:r>
      <w:r>
        <w:rPr>
          <w:rFonts w:hint="eastAsia"/>
          <w:kern w:val="21"/>
          <w:lang w:eastAsia="zh-CN"/>
        </w:rPr>
        <w:t>）</w:t>
      </w:r>
      <w:r>
        <w:rPr>
          <w:rFonts w:hint="eastAsia"/>
          <w:lang w:eastAsia="zh-CN"/>
        </w:rPr>
        <w:t>。</w:t>
      </w:r>
    </w:p>
    <w:p w:rsidR="00542061" w:rsidRDefault="0095017A" w:rsidP="005A17C4">
      <w:pPr>
        <w:pStyle w:val="Note"/>
        <w:rPr>
          <w:lang w:eastAsia="zh-CN"/>
        </w:rPr>
      </w:pPr>
      <w:r>
        <w:rPr>
          <w:rFonts w:eastAsia="STKaiti" w:hint="eastAsia"/>
          <w:lang w:eastAsia="zh-CN"/>
        </w:rPr>
        <w:t>注</w:t>
      </w:r>
      <w:r>
        <w:rPr>
          <w:rFonts w:hint="eastAsia"/>
          <w:lang w:eastAsia="zh-CN"/>
        </w:rPr>
        <w:t xml:space="preserve">1 </w:t>
      </w:r>
      <w:r w:rsidR="005A17C4">
        <w:rPr>
          <w:lang w:eastAsia="zh-CN"/>
        </w:rPr>
        <w:t>–</w:t>
      </w:r>
      <w:r w:rsidR="00954985">
        <w:rPr>
          <w:rFonts w:hint="eastAsia"/>
          <w:lang w:eastAsia="zh-CN"/>
        </w:rPr>
        <w:t xml:space="preserve"> </w:t>
      </w:r>
      <w:r>
        <w:rPr>
          <w:rFonts w:hint="eastAsia"/>
          <w:lang w:eastAsia="zh-CN"/>
        </w:rPr>
        <w:t>采用的附加绕射损耗仅考虑一个最坏情况的障碍。可以采用其他更符合实际的模型。</w:t>
      </w:r>
    </w:p>
    <w:p w:rsidR="00542061" w:rsidRDefault="0095017A">
      <w:pPr>
        <w:pStyle w:val="BodyTextIndent"/>
        <w:snapToGrid w:val="0"/>
        <w:ind w:firstLineChars="200" w:firstLine="480"/>
        <w:rPr>
          <w:lang w:eastAsia="zh-CN"/>
        </w:rPr>
      </w:pPr>
      <w:r>
        <w:rPr>
          <w:rFonts w:hint="eastAsia"/>
          <w:lang w:eastAsia="zh-CN"/>
        </w:rPr>
        <w:t>对于一般系统分析采用的传播模型为自由空间模型。如果知道系统的位置，可以采用其他传播模型，以避免计算过于保守。</w:t>
      </w:r>
    </w:p>
    <w:p w:rsidR="00542061" w:rsidRDefault="0095017A">
      <w:pPr>
        <w:snapToGrid w:val="0"/>
        <w:ind w:firstLineChars="200" w:firstLine="480"/>
        <w:rPr>
          <w:lang w:eastAsia="zh-CN"/>
        </w:rPr>
      </w:pPr>
      <w:r>
        <w:rPr>
          <w:rFonts w:hint="eastAsia"/>
          <w:lang w:eastAsia="zh-CN"/>
        </w:rPr>
        <w:t>接收机干扰门限电平</w:t>
      </w:r>
      <w:r>
        <w:rPr>
          <w:i/>
          <w:iCs/>
          <w:lang w:eastAsia="zh-CN"/>
        </w:rPr>
        <w:t>I</w:t>
      </w:r>
      <w:r>
        <w:rPr>
          <w:i/>
          <w:iCs/>
          <w:vertAlign w:val="subscript"/>
          <w:lang w:eastAsia="zh-CN"/>
        </w:rPr>
        <w:t>RX</w:t>
      </w:r>
      <w:r>
        <w:rPr>
          <w:rFonts w:hint="eastAsia"/>
          <w:lang w:eastAsia="zh-CN"/>
        </w:rPr>
        <w:t>可以采用两种方法计算：</w:t>
      </w:r>
    </w:p>
    <w:p w:rsidR="00542061" w:rsidRDefault="0095017A">
      <w:pPr>
        <w:rPr>
          <w:rFonts w:ascii="STKaiti" w:eastAsia="STKaiti" w:hAnsi="STKaiti"/>
          <w:lang w:eastAsia="zh-CN"/>
        </w:rPr>
      </w:pPr>
      <w:r>
        <w:rPr>
          <w:rFonts w:ascii="STKaiti" w:eastAsia="STKaiti" w:hAnsi="STKaiti" w:hint="eastAsia"/>
          <w:lang w:eastAsia="zh-CN"/>
        </w:rPr>
        <w:t>方法</w:t>
      </w:r>
      <w:r>
        <w:rPr>
          <w:rFonts w:ascii="STKaiti" w:eastAsia="STKaiti" w:hAnsi="STKaiti"/>
          <w:i/>
          <w:iCs/>
          <w:lang w:eastAsia="zh-CN"/>
        </w:rPr>
        <w:t>A</w:t>
      </w:r>
    </w:p>
    <w:p w:rsidR="00542061" w:rsidRDefault="0095017A">
      <w:pPr>
        <w:snapToGrid w:val="0"/>
        <w:ind w:firstLineChars="200" w:firstLine="480"/>
        <w:rPr>
          <w:lang w:eastAsia="zh-CN"/>
        </w:rPr>
      </w:pPr>
      <w:r>
        <w:rPr>
          <w:rFonts w:hint="eastAsia"/>
          <w:lang w:eastAsia="zh-CN"/>
        </w:rPr>
        <w:t>如果知道被干扰系统接收机的信干比的最大值，可以认为被干扰系统链路接收机接收到的信号</w:t>
      </w:r>
      <w:r>
        <w:rPr>
          <w:rFonts w:hint="eastAsia"/>
          <w:i/>
          <w:iCs/>
          <w:lang w:eastAsia="zh-CN"/>
        </w:rPr>
        <w:t>C</w:t>
      </w:r>
      <w:r>
        <w:rPr>
          <w:rFonts w:hint="eastAsia"/>
          <w:lang w:eastAsia="zh-CN"/>
        </w:rPr>
        <w:t>等于接收设备的灵敏度，可以直接得到</w:t>
      </w:r>
      <w:r>
        <w:rPr>
          <w:i/>
          <w:iCs/>
          <w:lang w:eastAsia="zh-CN"/>
        </w:rPr>
        <w:t>I</w:t>
      </w:r>
      <w:r>
        <w:rPr>
          <w:i/>
          <w:iCs/>
          <w:vertAlign w:val="subscript"/>
          <w:lang w:eastAsia="zh-CN"/>
        </w:rPr>
        <w:t>RX</w:t>
      </w:r>
      <w:r>
        <w:rPr>
          <w:rFonts w:hint="eastAsia"/>
          <w:lang w:eastAsia="zh-CN"/>
        </w:rPr>
        <w:t>：</w:t>
      </w:r>
    </w:p>
    <w:p w:rsidR="00542061" w:rsidRPr="00434D0A" w:rsidRDefault="0095017A">
      <w:pPr>
        <w:pStyle w:val="Equation"/>
        <w:tabs>
          <w:tab w:val="left" w:pos="794"/>
        </w:tabs>
        <w:rPr>
          <w:lang w:val="fr-CH"/>
        </w:rPr>
      </w:pPr>
      <w:r>
        <w:rPr>
          <w:lang w:eastAsia="zh-CN"/>
        </w:rPr>
        <w:tab/>
      </w:r>
      <w:r>
        <w:rPr>
          <w:lang w:eastAsia="zh-CN"/>
        </w:rPr>
        <w:tab/>
      </w:r>
      <w:r w:rsidRPr="00434D0A">
        <w:rPr>
          <w:i/>
          <w:lang w:val="fr-CH"/>
        </w:rPr>
        <w:t>I</w:t>
      </w:r>
      <w:r w:rsidRPr="00434D0A">
        <w:rPr>
          <w:i/>
          <w:vertAlign w:val="subscript"/>
          <w:lang w:val="fr-CH"/>
        </w:rPr>
        <w:t>RX</w:t>
      </w:r>
      <w:r w:rsidRPr="00434D0A">
        <w:rPr>
          <w:lang w:val="fr-CH"/>
        </w:rPr>
        <w:t xml:space="preserve"> = </w:t>
      </w:r>
      <w:r w:rsidRPr="00434D0A">
        <w:rPr>
          <w:i/>
          <w:lang w:val="fr-CH"/>
        </w:rPr>
        <w:t>C</w:t>
      </w:r>
      <w:r w:rsidRPr="00434D0A">
        <w:rPr>
          <w:lang w:val="fr-CH"/>
        </w:rPr>
        <w:t xml:space="preserve"> – </w:t>
      </w:r>
      <w:r w:rsidRPr="00434D0A">
        <w:rPr>
          <w:i/>
          <w:lang w:val="fr-CH"/>
        </w:rPr>
        <w:t>C</w:t>
      </w:r>
      <w:r w:rsidRPr="00434D0A">
        <w:rPr>
          <w:lang w:val="fr-CH"/>
        </w:rPr>
        <w:t>/</w:t>
      </w:r>
      <w:r w:rsidRPr="00434D0A">
        <w:rPr>
          <w:i/>
          <w:lang w:val="fr-CH"/>
        </w:rPr>
        <w:t>I</w:t>
      </w:r>
      <w:r w:rsidRPr="00434D0A">
        <w:rPr>
          <w:i/>
          <w:vertAlign w:val="subscript"/>
          <w:lang w:val="fr-CH"/>
        </w:rPr>
        <w:t>MAX</w:t>
      </w:r>
      <w:r w:rsidR="00B177DE" w:rsidRPr="00434D0A">
        <w:rPr>
          <w:lang w:val="fr-CH"/>
        </w:rPr>
        <w:tab/>
        <w:t>(</w:t>
      </w:r>
      <w:r w:rsidR="00B177DE" w:rsidRPr="00434D0A">
        <w:rPr>
          <w:rFonts w:hint="eastAsia"/>
          <w:lang w:val="fr-CH" w:eastAsia="zh-CN"/>
        </w:rPr>
        <w:t>55)</w:t>
      </w:r>
    </w:p>
    <w:p w:rsidR="00542061" w:rsidRPr="00434D0A" w:rsidRDefault="0095017A" w:rsidP="00414A94">
      <w:pPr>
        <w:pageBreakBefore/>
        <w:rPr>
          <w:lang w:val="fr-CH" w:eastAsia="zh-CN"/>
        </w:rPr>
      </w:pPr>
      <w:r>
        <w:rPr>
          <w:rFonts w:hint="eastAsia"/>
          <w:lang w:eastAsia="zh-CN"/>
        </w:rPr>
        <w:lastRenderedPageBreak/>
        <w:t>其中</w:t>
      </w:r>
      <w:r w:rsidRPr="00434D0A">
        <w:rPr>
          <w:rFonts w:hint="eastAsia"/>
          <w:lang w:val="fr-CH" w:eastAsia="zh-CN"/>
        </w:rPr>
        <w:t>：</w:t>
      </w:r>
    </w:p>
    <w:p w:rsidR="00542061" w:rsidRDefault="0095017A">
      <w:pPr>
        <w:pStyle w:val="Equationlegend"/>
        <w:tabs>
          <w:tab w:val="left" w:pos="1985"/>
        </w:tabs>
        <w:rPr>
          <w:lang w:eastAsia="zh-CN"/>
        </w:rPr>
      </w:pPr>
      <w:r w:rsidRPr="00434D0A">
        <w:rPr>
          <w:lang w:val="fr-CH"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接收机干扰门限电平</w:t>
      </w:r>
      <w:r>
        <w:rPr>
          <w:lang w:eastAsia="zh-CN"/>
        </w:rPr>
        <w:t>（</w:t>
      </w:r>
      <w:r>
        <w:rPr>
          <w:lang w:eastAsia="zh-CN"/>
        </w:rPr>
        <w:t>dBm</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C</w:t>
      </w:r>
      <w:r>
        <w:rPr>
          <w:rFonts w:hint="eastAsia"/>
          <w:kern w:val="21"/>
          <w:lang w:eastAsia="zh-CN"/>
        </w:rPr>
        <w:t>：</w:t>
      </w:r>
      <w:r>
        <w:rPr>
          <w:lang w:eastAsia="zh-CN"/>
        </w:rPr>
        <w:tab/>
      </w:r>
      <w:r>
        <w:rPr>
          <w:rFonts w:hint="eastAsia"/>
          <w:lang w:eastAsia="zh-CN"/>
        </w:rPr>
        <w:t>接收机接收到的信号电平</w:t>
      </w:r>
      <w:r>
        <w:rPr>
          <w:rFonts w:hint="eastAsia"/>
          <w:kern w:val="21"/>
          <w:lang w:eastAsia="zh-CN"/>
        </w:rPr>
        <w:t>（</w:t>
      </w:r>
      <w:r>
        <w:rPr>
          <w:lang w:eastAsia="zh-CN"/>
        </w:rPr>
        <w:t>dBm</w:t>
      </w:r>
      <w:r>
        <w:rPr>
          <w:rFonts w:hint="eastAsia"/>
          <w:kern w:val="21"/>
          <w:lang w:eastAsia="zh-CN"/>
        </w:rPr>
        <w:t>）</w:t>
      </w:r>
      <w:r>
        <w:rPr>
          <w:rFonts w:hint="eastAsia"/>
          <w:lang w:eastAsia="zh-CN"/>
        </w:rPr>
        <w:t>，由接收设备的灵敏度给出</w:t>
      </w:r>
    </w:p>
    <w:p w:rsidR="00542061" w:rsidRDefault="0095017A">
      <w:pPr>
        <w:pStyle w:val="Equationlegend"/>
        <w:tabs>
          <w:tab w:val="left" w:pos="1985"/>
        </w:tabs>
        <w:rPr>
          <w:lang w:eastAsia="zh-CN"/>
        </w:rPr>
      </w:pPr>
      <w:r>
        <w:rPr>
          <w:lang w:eastAsia="zh-CN"/>
        </w:rPr>
        <w:tab/>
      </w:r>
      <w:r>
        <w:rPr>
          <w:i/>
          <w:iCs/>
          <w:lang w:eastAsia="zh-CN"/>
        </w:rPr>
        <w:t>I</w:t>
      </w:r>
      <w:r>
        <w:rPr>
          <w:i/>
          <w:iCs/>
          <w:vertAlign w:val="subscript"/>
          <w:lang w:eastAsia="zh-CN"/>
        </w:rPr>
        <w:t>MAX</w:t>
      </w:r>
      <w:r>
        <w:rPr>
          <w:rFonts w:hint="eastAsia"/>
          <w:kern w:val="21"/>
          <w:lang w:eastAsia="zh-CN"/>
        </w:rPr>
        <w:t>：</w:t>
      </w:r>
      <w:r>
        <w:rPr>
          <w:lang w:eastAsia="zh-CN"/>
        </w:rPr>
        <w:tab/>
      </w:r>
      <w:r>
        <w:rPr>
          <w:rFonts w:hint="eastAsia"/>
          <w:lang w:eastAsia="zh-CN"/>
        </w:rPr>
        <w:t>在接收机处的最大干扰电平。</w:t>
      </w:r>
    </w:p>
    <w:p w:rsidR="00542061" w:rsidRDefault="0095017A">
      <w:pPr>
        <w:rPr>
          <w:rFonts w:ascii="STKaiti" w:eastAsia="STKaiti" w:hAnsi="STKaiti"/>
          <w:lang w:eastAsia="zh-CN"/>
        </w:rPr>
      </w:pPr>
      <w:r>
        <w:rPr>
          <w:rFonts w:ascii="STKaiti" w:eastAsia="STKaiti" w:hAnsi="STKaiti" w:hint="eastAsia"/>
          <w:lang w:eastAsia="zh-CN"/>
        </w:rPr>
        <w:t>方法</w:t>
      </w:r>
      <w:r>
        <w:rPr>
          <w:rFonts w:ascii="STKaiti" w:eastAsia="STKaiti" w:hAnsi="STKaiti"/>
          <w:lang w:eastAsia="zh-CN"/>
        </w:rPr>
        <w:t>B</w:t>
      </w:r>
    </w:p>
    <w:p w:rsidR="00542061" w:rsidRDefault="0095017A">
      <w:pPr>
        <w:snapToGrid w:val="0"/>
        <w:ind w:firstLineChars="200" w:firstLine="480"/>
        <w:rPr>
          <w:lang w:eastAsia="zh-CN"/>
        </w:rPr>
      </w:pPr>
      <w:r>
        <w:rPr>
          <w:rFonts w:hint="eastAsia"/>
          <w:lang w:eastAsia="zh-CN"/>
        </w:rPr>
        <w:t>如果不知道</w:t>
      </w:r>
      <w:r>
        <w:rPr>
          <w:i/>
          <w:lang w:eastAsia="zh-CN"/>
        </w:rPr>
        <w:t>C/I</w:t>
      </w:r>
      <w:r>
        <w:rPr>
          <w:i/>
          <w:vertAlign w:val="subscript"/>
          <w:lang w:eastAsia="zh-CN"/>
        </w:rPr>
        <w:t>MAX</w:t>
      </w:r>
      <w:r>
        <w:rPr>
          <w:rFonts w:hint="eastAsia"/>
          <w:lang w:eastAsia="zh-CN"/>
        </w:rPr>
        <w:t>的值，需要定义在接收机处的所需的最小余量，才能计算</w:t>
      </w:r>
      <w:r>
        <w:rPr>
          <w:i/>
          <w:lang w:eastAsia="zh-CN"/>
        </w:rPr>
        <w:t>I</w:t>
      </w:r>
      <w:r>
        <w:rPr>
          <w:i/>
          <w:vertAlign w:val="subscript"/>
          <w:lang w:eastAsia="zh-CN"/>
        </w:rPr>
        <w:t>RX</w:t>
      </w:r>
      <w:r>
        <w:rPr>
          <w:rFonts w:hint="eastAsia"/>
          <w:lang w:eastAsia="zh-CN"/>
        </w:rPr>
        <w:t>。在此情况下：</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24"/>
        </w:rPr>
        <w:object w:dxaOrig="3800" w:dyaOrig="600">
          <v:shape id="_x0000_i1064" type="#_x0000_t75" style="width:189.6pt;height:30pt" o:ole="">
            <v:imagedata r:id="rId151" o:title=""/>
          </v:shape>
          <o:OLEObject Type="Embed" ProgID="Equation.3" ShapeID="_x0000_i1064" DrawAspect="Content" ObjectID="_1585468145" r:id="rId152"/>
        </w:object>
      </w:r>
      <w:r w:rsidR="00B177DE">
        <w:rPr>
          <w:lang w:eastAsia="zh-CN"/>
        </w:rPr>
        <w:tab/>
        <w:t>(</w:t>
      </w:r>
      <w:r w:rsidR="00B177DE">
        <w:rPr>
          <w:rFonts w:hint="eastAsia"/>
          <w:lang w:eastAsia="zh-CN"/>
        </w:rPr>
        <w:t>56)</w:t>
      </w:r>
    </w:p>
    <w:p w:rsidR="00542061" w:rsidRDefault="0095017A">
      <w:pPr>
        <w:pStyle w:val="Equation"/>
        <w:tabs>
          <w:tab w:val="left" w:pos="794"/>
        </w:tabs>
        <w:rPr>
          <w:lang w:eastAsia="zh-CN"/>
        </w:rPr>
      </w:pPr>
      <w:r>
        <w:rPr>
          <w:i/>
          <w:iCs/>
          <w:szCs w:val="24"/>
          <w:lang w:eastAsia="zh-CN"/>
        </w:rPr>
        <w:tab/>
      </w:r>
      <w:r>
        <w:rPr>
          <w:i/>
          <w:iCs/>
          <w:szCs w:val="24"/>
          <w:lang w:eastAsia="zh-CN"/>
        </w:rPr>
        <w:tab/>
        <w:t>D = D</w:t>
      </w:r>
      <w:r>
        <w:rPr>
          <w:i/>
          <w:iCs/>
          <w:szCs w:val="24"/>
          <w:vertAlign w:val="subscript"/>
          <w:lang w:eastAsia="zh-CN"/>
        </w:rPr>
        <w:t>M</w:t>
      </w:r>
      <w:r>
        <w:rPr>
          <w:i/>
          <w:iCs/>
          <w:szCs w:val="24"/>
          <w:lang w:eastAsia="zh-CN"/>
        </w:rPr>
        <w:t xml:space="preserve"> – D</w:t>
      </w:r>
      <w:r>
        <w:rPr>
          <w:i/>
          <w:iCs/>
          <w:szCs w:val="24"/>
          <w:vertAlign w:val="subscript"/>
          <w:lang w:eastAsia="zh-CN"/>
        </w:rPr>
        <w:t>S</w:t>
      </w:r>
      <w:r>
        <w:rPr>
          <w:i/>
          <w:iCs/>
          <w:sz w:val="28"/>
          <w:szCs w:val="28"/>
          <w:lang w:eastAsia="zh-CN"/>
        </w:rPr>
        <w:tab/>
      </w:r>
      <w:r w:rsidR="00B177DE">
        <w:rPr>
          <w:lang w:eastAsia="zh-CN"/>
        </w:rPr>
        <w:t>(</w:t>
      </w:r>
      <w:r w:rsidR="00B177DE">
        <w:rPr>
          <w:rFonts w:hint="eastAsia"/>
          <w:lang w:eastAsia="zh-CN"/>
        </w:rPr>
        <w:t>57)</w:t>
      </w:r>
    </w:p>
    <w:p w:rsidR="00542061" w:rsidRDefault="0095017A">
      <w:pPr>
        <w:pStyle w:val="Equation"/>
        <w:tabs>
          <w:tab w:val="left" w:pos="794"/>
        </w:tabs>
        <w:rPr>
          <w:lang w:eastAsia="zh-CN"/>
        </w:rPr>
      </w:pPr>
      <w:r>
        <w:rPr>
          <w:i/>
          <w:iCs/>
          <w:sz w:val="28"/>
          <w:szCs w:val="28"/>
          <w:lang w:eastAsia="zh-CN"/>
        </w:rPr>
        <w:tab/>
      </w:r>
      <w:r>
        <w:rPr>
          <w:i/>
          <w:iCs/>
          <w:sz w:val="28"/>
          <w:szCs w:val="28"/>
          <w:lang w:eastAsia="zh-CN"/>
        </w:rPr>
        <w:tab/>
      </w:r>
      <w:r>
        <w:rPr>
          <w:i/>
          <w:iCs/>
          <w:szCs w:val="24"/>
          <w:lang w:eastAsia="zh-CN"/>
        </w:rPr>
        <w:t>D</w:t>
      </w:r>
      <w:r>
        <w:rPr>
          <w:i/>
          <w:iCs/>
          <w:szCs w:val="24"/>
          <w:vertAlign w:val="subscript"/>
          <w:lang w:eastAsia="zh-CN"/>
        </w:rPr>
        <w:t>M</w:t>
      </w:r>
      <w:r>
        <w:rPr>
          <w:i/>
          <w:iCs/>
          <w:szCs w:val="24"/>
          <w:lang w:eastAsia="zh-CN"/>
        </w:rPr>
        <w:t xml:space="preserve"> = M</w:t>
      </w:r>
      <w:r>
        <w:rPr>
          <w:i/>
          <w:iCs/>
          <w:szCs w:val="24"/>
          <w:vertAlign w:val="subscript"/>
          <w:lang w:eastAsia="zh-CN"/>
        </w:rPr>
        <w:t>C</w:t>
      </w:r>
      <w:r>
        <w:rPr>
          <w:i/>
          <w:iCs/>
          <w:szCs w:val="24"/>
          <w:lang w:eastAsia="zh-CN"/>
        </w:rPr>
        <w:t xml:space="preserve"> – M</w:t>
      </w:r>
      <w:r>
        <w:rPr>
          <w:i/>
          <w:iCs/>
          <w:szCs w:val="24"/>
          <w:vertAlign w:val="subscript"/>
          <w:lang w:eastAsia="zh-CN"/>
        </w:rPr>
        <w:t>M</w:t>
      </w:r>
      <w:r>
        <w:rPr>
          <w:i/>
          <w:iCs/>
          <w:sz w:val="28"/>
          <w:szCs w:val="28"/>
          <w:lang w:eastAsia="zh-CN"/>
        </w:rPr>
        <w:tab/>
      </w:r>
      <w:r w:rsidR="00B177DE">
        <w:rPr>
          <w:lang w:eastAsia="zh-CN"/>
        </w:rPr>
        <w:t>(</w:t>
      </w:r>
      <w:r w:rsidR="00B177DE">
        <w:rPr>
          <w:rFonts w:hint="eastAsia"/>
          <w:lang w:eastAsia="zh-CN"/>
        </w:rPr>
        <w:t>58)</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lang w:eastAsia="zh-CN"/>
        </w:rPr>
        <w:tab/>
      </w:r>
      <w:r>
        <w:rPr>
          <w:i/>
          <w:iCs/>
          <w:lang w:eastAsia="zh-CN"/>
        </w:rPr>
        <w:t>I</w:t>
      </w:r>
      <w:r>
        <w:rPr>
          <w:i/>
          <w:iCs/>
          <w:vertAlign w:val="subscript"/>
          <w:lang w:eastAsia="zh-CN"/>
        </w:rPr>
        <w:t>RX</w:t>
      </w:r>
      <w:r>
        <w:rPr>
          <w:rFonts w:hint="eastAsia"/>
          <w:kern w:val="21"/>
          <w:lang w:eastAsia="zh-CN"/>
        </w:rPr>
        <w:t>：</w:t>
      </w:r>
      <w:r>
        <w:rPr>
          <w:lang w:eastAsia="zh-CN"/>
        </w:rPr>
        <w:tab/>
      </w:r>
      <w:r>
        <w:rPr>
          <w:rFonts w:hint="eastAsia"/>
          <w:lang w:eastAsia="zh-CN"/>
        </w:rPr>
        <w:t>接收机干扰门限电平</w:t>
      </w:r>
      <w:r>
        <w:rPr>
          <w:rFonts w:hint="eastAsia"/>
          <w:kern w:val="21"/>
          <w:lang w:eastAsia="zh-CN"/>
        </w:rPr>
        <w:t>（</w:t>
      </w:r>
      <w:r>
        <w:rPr>
          <w:lang w:eastAsia="zh-CN"/>
        </w:rPr>
        <w:t>dBm</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I</w:t>
      </w:r>
      <w:r>
        <w:rPr>
          <w:i/>
          <w:iCs/>
          <w:vertAlign w:val="subscript"/>
          <w:lang w:eastAsia="zh-CN"/>
        </w:rPr>
        <w:t>EQ</w:t>
      </w:r>
      <w:r>
        <w:rPr>
          <w:rFonts w:hint="eastAsia"/>
          <w:kern w:val="21"/>
          <w:lang w:eastAsia="zh-CN"/>
        </w:rPr>
        <w:t>：</w:t>
      </w:r>
      <w:r>
        <w:rPr>
          <w:lang w:eastAsia="zh-CN"/>
        </w:rPr>
        <w:tab/>
      </w:r>
      <w:r>
        <w:rPr>
          <w:rFonts w:hint="eastAsia"/>
          <w:lang w:eastAsia="zh-CN"/>
        </w:rPr>
        <w:t>参考干扰电平</w:t>
      </w:r>
      <w:r>
        <w:rPr>
          <w:rFonts w:hint="eastAsia"/>
          <w:kern w:val="21"/>
          <w:lang w:eastAsia="zh-CN"/>
        </w:rPr>
        <w:t>（</w:t>
      </w:r>
      <w:r>
        <w:rPr>
          <w:lang w:eastAsia="zh-CN"/>
        </w:rPr>
        <w:t>dBm</w:t>
      </w:r>
      <w:r>
        <w:rPr>
          <w:rFonts w:hint="eastAsia"/>
          <w:kern w:val="21"/>
          <w:lang w:eastAsia="zh-CN"/>
        </w:rPr>
        <w:t>）</w:t>
      </w:r>
      <w:r>
        <w:rPr>
          <w:rFonts w:hint="eastAsia"/>
          <w:lang w:eastAsia="zh-CN"/>
        </w:rPr>
        <w:t>，由被干扰接收机的</w:t>
      </w:r>
      <w:r>
        <w:rPr>
          <w:i/>
          <w:iCs/>
          <w:lang w:eastAsia="zh-CN"/>
        </w:rPr>
        <w:t>C/I</w:t>
      </w:r>
      <w:r>
        <w:rPr>
          <w:i/>
          <w:iCs/>
          <w:vertAlign w:val="subscript"/>
          <w:lang w:eastAsia="zh-CN"/>
        </w:rPr>
        <w:t>MAX</w:t>
      </w:r>
      <w:r>
        <w:rPr>
          <w:rFonts w:hint="eastAsia"/>
          <w:lang w:eastAsia="zh-CN"/>
        </w:rPr>
        <w:t>比计算得到，假定</w:t>
      </w:r>
      <w:r>
        <w:rPr>
          <w:rFonts w:hint="eastAsia"/>
          <w:i/>
          <w:iCs/>
          <w:lang w:eastAsia="zh-CN"/>
        </w:rPr>
        <w:t xml:space="preserve">C </w:t>
      </w:r>
      <w:r>
        <w:rPr>
          <w:rFonts w:hint="eastAsia"/>
          <w:lang w:eastAsia="zh-CN"/>
        </w:rPr>
        <w:t>等于接收机的灵敏度</w:t>
      </w:r>
    </w:p>
    <w:p w:rsidR="00542061" w:rsidRDefault="0095017A">
      <w:pPr>
        <w:pStyle w:val="Equationlegend"/>
        <w:tabs>
          <w:tab w:val="left" w:pos="1985"/>
        </w:tabs>
        <w:rPr>
          <w:lang w:eastAsia="zh-CN"/>
        </w:rPr>
      </w:pPr>
      <w:r>
        <w:rPr>
          <w:lang w:eastAsia="zh-CN"/>
        </w:rPr>
        <w:tab/>
      </w:r>
      <w:r>
        <w:rPr>
          <w:i/>
          <w:iCs/>
          <w:lang w:eastAsia="zh-CN"/>
        </w:rPr>
        <w:t>D</w:t>
      </w:r>
      <w:r>
        <w:rPr>
          <w:rFonts w:hint="eastAsia"/>
          <w:kern w:val="21"/>
          <w:lang w:eastAsia="zh-CN"/>
        </w:rPr>
        <w:t>：</w:t>
      </w:r>
      <w:r>
        <w:rPr>
          <w:lang w:eastAsia="zh-CN"/>
        </w:rPr>
        <w:tab/>
      </w:r>
      <w:r>
        <w:rPr>
          <w:rFonts w:hint="eastAsia"/>
          <w:lang w:eastAsia="zh-CN"/>
        </w:rPr>
        <w:t>所分析的发射机可能产生的最大恶化量</w:t>
      </w:r>
      <w:r>
        <w:rPr>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D</w:t>
      </w:r>
      <w:r>
        <w:rPr>
          <w:i/>
          <w:iCs/>
          <w:vertAlign w:val="subscript"/>
          <w:lang w:eastAsia="zh-CN"/>
        </w:rPr>
        <w:t>M</w:t>
      </w:r>
      <w:r>
        <w:rPr>
          <w:rFonts w:hint="eastAsia"/>
          <w:kern w:val="21"/>
          <w:lang w:eastAsia="zh-CN"/>
        </w:rPr>
        <w:t>：</w:t>
      </w:r>
      <w:r>
        <w:rPr>
          <w:lang w:eastAsia="zh-CN"/>
        </w:rPr>
        <w:tab/>
      </w:r>
      <w:r>
        <w:rPr>
          <w:rFonts w:hint="eastAsia"/>
          <w:lang w:eastAsia="zh-CN"/>
        </w:rPr>
        <w:t>接收机允许的最大恶化量</w:t>
      </w:r>
      <w:r>
        <w:rPr>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D</w:t>
      </w:r>
      <w:r>
        <w:rPr>
          <w:i/>
          <w:iCs/>
          <w:vertAlign w:val="subscript"/>
          <w:lang w:eastAsia="zh-CN"/>
        </w:rPr>
        <w:t>S</w:t>
      </w:r>
      <w:r>
        <w:rPr>
          <w:rFonts w:hint="eastAsia"/>
          <w:kern w:val="21"/>
          <w:lang w:eastAsia="zh-CN"/>
        </w:rPr>
        <w:t>：</w:t>
      </w:r>
      <w:r>
        <w:rPr>
          <w:lang w:eastAsia="zh-CN"/>
        </w:rPr>
        <w:tab/>
      </w:r>
      <w:r>
        <w:rPr>
          <w:rFonts w:hint="eastAsia"/>
          <w:lang w:eastAsia="zh-CN"/>
        </w:rPr>
        <w:t>接收机恶化量的估计值</w:t>
      </w:r>
      <w:r>
        <w:rPr>
          <w:rFonts w:hint="eastAsia"/>
          <w:kern w:val="21"/>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M</w:t>
      </w:r>
      <w:r>
        <w:rPr>
          <w:i/>
          <w:iCs/>
          <w:vertAlign w:val="subscript"/>
          <w:lang w:eastAsia="zh-CN"/>
        </w:rPr>
        <w:t>M</w:t>
      </w:r>
      <w:r>
        <w:rPr>
          <w:rFonts w:hint="eastAsia"/>
          <w:kern w:val="21"/>
          <w:lang w:eastAsia="zh-CN"/>
        </w:rPr>
        <w:t>：</w:t>
      </w:r>
      <w:r>
        <w:rPr>
          <w:lang w:eastAsia="zh-CN"/>
        </w:rPr>
        <w:tab/>
      </w:r>
      <w:r>
        <w:rPr>
          <w:rFonts w:hint="eastAsia"/>
          <w:lang w:eastAsia="zh-CN"/>
        </w:rPr>
        <w:t>允许的最小余量</w:t>
      </w:r>
      <w:r>
        <w:rPr>
          <w:rFonts w:hint="eastAsia"/>
          <w:kern w:val="21"/>
          <w:lang w:eastAsia="zh-CN"/>
        </w:rPr>
        <w:t>（</w:t>
      </w:r>
      <w:r>
        <w:rPr>
          <w:lang w:eastAsia="zh-CN"/>
        </w:rPr>
        <w:t>dB</w:t>
      </w:r>
      <w:r>
        <w:rPr>
          <w:rFonts w:hint="eastAsia"/>
          <w:lang w:eastAsia="zh-CN"/>
        </w:rPr>
        <w:t>）</w:t>
      </w:r>
    </w:p>
    <w:p w:rsidR="00542061" w:rsidRDefault="0095017A">
      <w:pPr>
        <w:pStyle w:val="Equationlegend"/>
        <w:tabs>
          <w:tab w:val="left" w:pos="1985"/>
        </w:tabs>
        <w:rPr>
          <w:lang w:eastAsia="zh-CN"/>
        </w:rPr>
      </w:pPr>
      <w:r>
        <w:rPr>
          <w:lang w:eastAsia="zh-CN"/>
        </w:rPr>
        <w:tab/>
      </w:r>
      <w:r>
        <w:rPr>
          <w:i/>
          <w:iCs/>
          <w:lang w:eastAsia="zh-CN"/>
        </w:rPr>
        <w:t>M</w:t>
      </w:r>
      <w:r>
        <w:rPr>
          <w:i/>
          <w:iCs/>
          <w:vertAlign w:val="subscript"/>
          <w:lang w:eastAsia="zh-CN"/>
        </w:rPr>
        <w:t>C</w:t>
      </w:r>
      <w:r>
        <w:rPr>
          <w:rFonts w:hint="eastAsia"/>
          <w:kern w:val="21"/>
          <w:lang w:eastAsia="zh-CN"/>
        </w:rPr>
        <w:t>：</w:t>
      </w:r>
      <w:r>
        <w:rPr>
          <w:lang w:eastAsia="zh-CN"/>
        </w:rPr>
        <w:tab/>
      </w:r>
      <w:r>
        <w:rPr>
          <w:rFonts w:hint="eastAsia"/>
          <w:lang w:eastAsia="zh-CN"/>
        </w:rPr>
        <w:t>系统计算的余量</w:t>
      </w:r>
      <w:r>
        <w:rPr>
          <w:rFonts w:hint="eastAsia"/>
          <w:kern w:val="21"/>
          <w:lang w:eastAsia="zh-CN"/>
        </w:rPr>
        <w:t>（</w:t>
      </w:r>
      <w:r>
        <w:rPr>
          <w:lang w:eastAsia="zh-CN"/>
        </w:rPr>
        <w:t>dB</w:t>
      </w:r>
      <w:r>
        <w:rPr>
          <w:rFonts w:hint="eastAsia"/>
          <w:kern w:val="21"/>
          <w:lang w:eastAsia="zh-CN"/>
        </w:rPr>
        <w:t>）</w:t>
      </w:r>
      <w:r>
        <w:rPr>
          <w:rFonts w:hint="eastAsia"/>
          <w:lang w:eastAsia="zh-CN"/>
        </w:rPr>
        <w:t>。</w:t>
      </w:r>
    </w:p>
    <w:p w:rsidR="00542061" w:rsidRDefault="0095017A" w:rsidP="005A17C4">
      <w:pPr>
        <w:pStyle w:val="Note"/>
        <w:rPr>
          <w:lang w:eastAsia="zh-CN"/>
        </w:rPr>
      </w:pPr>
      <w:r>
        <w:rPr>
          <w:rFonts w:eastAsia="STKaiti" w:hint="eastAsia"/>
          <w:lang w:eastAsia="zh-CN"/>
        </w:rPr>
        <w:t>注</w:t>
      </w:r>
      <w:r>
        <w:rPr>
          <w:lang w:eastAsia="zh-CN"/>
        </w:rPr>
        <w:t xml:space="preserve">1 </w:t>
      </w:r>
      <w:r w:rsidR="005A17C4">
        <w:rPr>
          <w:lang w:eastAsia="zh-CN"/>
        </w:rPr>
        <w:t>–</w:t>
      </w:r>
      <w:r w:rsidR="00954985">
        <w:rPr>
          <w:rFonts w:hint="eastAsia"/>
          <w:lang w:eastAsia="zh-CN"/>
        </w:rPr>
        <w:t xml:space="preserve"> </w:t>
      </w:r>
      <w:r>
        <w:rPr>
          <w:rFonts w:hint="eastAsia"/>
          <w:lang w:eastAsia="zh-CN"/>
        </w:rPr>
        <w:t>对于一般系统的情况，不可能精确的定义所需的余量，</w:t>
      </w:r>
      <w:r>
        <w:rPr>
          <w:i/>
          <w:iCs/>
          <w:lang w:eastAsia="zh-CN"/>
        </w:rPr>
        <w:t>M</w:t>
      </w:r>
      <w:r>
        <w:rPr>
          <w:i/>
          <w:iCs/>
          <w:vertAlign w:val="subscript"/>
          <w:lang w:eastAsia="zh-CN"/>
        </w:rPr>
        <w:t>C</w:t>
      </w:r>
      <w:r>
        <w:rPr>
          <w:rFonts w:hint="eastAsia"/>
          <w:lang w:eastAsia="zh-CN"/>
        </w:rPr>
        <w:t>的值为系统所需的余量。</w:t>
      </w:r>
    </w:p>
    <w:p w:rsidR="00542061" w:rsidRDefault="0095017A">
      <w:pPr>
        <w:pStyle w:val="Note"/>
        <w:rPr>
          <w:lang w:eastAsia="zh-CN"/>
        </w:rPr>
      </w:pPr>
      <w:r>
        <w:rPr>
          <w:rFonts w:eastAsia="STKaiti" w:hint="eastAsia"/>
          <w:lang w:eastAsia="zh-CN"/>
        </w:rPr>
        <w:t>注</w:t>
      </w:r>
      <w:r>
        <w:rPr>
          <w:lang w:eastAsia="zh-CN"/>
        </w:rPr>
        <w:t xml:space="preserve">2 </w:t>
      </w:r>
      <w:r w:rsidR="005A17C4">
        <w:rPr>
          <w:lang w:eastAsia="zh-CN"/>
        </w:rPr>
        <w:t>–</w:t>
      </w:r>
      <w:r w:rsidR="00954985">
        <w:rPr>
          <w:rFonts w:hint="eastAsia"/>
          <w:lang w:eastAsia="zh-CN"/>
        </w:rPr>
        <w:t xml:space="preserve"> </w:t>
      </w:r>
      <w:r>
        <w:rPr>
          <w:rFonts w:hint="eastAsia"/>
          <w:lang w:eastAsia="zh-CN"/>
        </w:rPr>
        <w:t>估计的恶化量</w:t>
      </w:r>
      <w:r>
        <w:rPr>
          <w:i/>
          <w:iCs/>
          <w:lang w:eastAsia="zh-CN"/>
        </w:rPr>
        <w:t>D</w:t>
      </w:r>
      <w:r>
        <w:rPr>
          <w:i/>
          <w:iCs/>
          <w:vertAlign w:val="subscript"/>
          <w:lang w:eastAsia="zh-CN"/>
        </w:rPr>
        <w:t>S</w:t>
      </w:r>
      <w:r>
        <w:rPr>
          <w:rFonts w:hint="eastAsia"/>
          <w:lang w:eastAsia="zh-CN"/>
        </w:rPr>
        <w:t>是通过计算所分析的发射机周围的其他发射机的集总干扰得到的。</w:t>
      </w:r>
    </w:p>
    <w:p w:rsidR="00542061" w:rsidRDefault="0095017A">
      <w:pPr>
        <w:pStyle w:val="Note"/>
        <w:rPr>
          <w:lang w:eastAsia="zh-CN"/>
        </w:rPr>
      </w:pPr>
      <w:r>
        <w:rPr>
          <w:rFonts w:eastAsia="STKaiti" w:hint="eastAsia"/>
          <w:lang w:eastAsia="zh-CN"/>
        </w:rPr>
        <w:t>注</w:t>
      </w:r>
      <w:r>
        <w:rPr>
          <w:lang w:eastAsia="zh-CN"/>
        </w:rPr>
        <w:t xml:space="preserve">3 </w:t>
      </w:r>
      <w:r w:rsidR="005A17C4">
        <w:rPr>
          <w:lang w:eastAsia="zh-CN"/>
        </w:rPr>
        <w:t>–</w:t>
      </w:r>
      <w:r w:rsidR="00954985">
        <w:rPr>
          <w:rFonts w:hint="eastAsia"/>
          <w:lang w:eastAsia="zh-CN"/>
        </w:rPr>
        <w:t xml:space="preserve"> </w:t>
      </w:r>
      <w:r>
        <w:rPr>
          <w:rFonts w:hint="eastAsia"/>
          <w:lang w:eastAsia="zh-CN"/>
        </w:rPr>
        <w:t>如果没有干扰系统的信息，应采用</w:t>
      </w:r>
      <w:r>
        <w:rPr>
          <w:lang w:eastAsia="zh-CN"/>
        </w:rPr>
        <w:t xml:space="preserve">3 dB </w:t>
      </w:r>
      <w:r>
        <w:rPr>
          <w:rFonts w:hint="eastAsia"/>
          <w:lang w:eastAsia="zh-CN"/>
        </w:rPr>
        <w:t>的恶化量值。</w:t>
      </w:r>
    </w:p>
    <w:p w:rsidR="00542061" w:rsidRDefault="0095017A">
      <w:pPr>
        <w:pStyle w:val="Heading3"/>
        <w:rPr>
          <w:lang w:eastAsia="zh-CN"/>
        </w:rPr>
      </w:pPr>
      <w:r>
        <w:rPr>
          <w:lang w:eastAsia="zh-CN"/>
        </w:rPr>
        <w:t>2.6.4</w:t>
      </w:r>
      <w:r>
        <w:rPr>
          <w:lang w:eastAsia="zh-CN"/>
        </w:rPr>
        <w:tab/>
      </w:r>
      <w:r>
        <w:rPr>
          <w:rFonts w:hint="eastAsia"/>
          <w:lang w:eastAsia="zh-CN"/>
        </w:rPr>
        <w:t>点对点系统的</w:t>
      </w:r>
      <w:r w:rsidR="00EE7AAE">
        <w:rPr>
          <w:lang w:eastAsia="zh-CN"/>
        </w:rPr>
        <w:t>SUE</w:t>
      </w:r>
      <w:r>
        <w:rPr>
          <w:rFonts w:hint="eastAsia"/>
          <w:lang w:eastAsia="zh-CN"/>
        </w:rPr>
        <w:t>的计算</w:t>
      </w:r>
    </w:p>
    <w:p w:rsidR="00542061" w:rsidRDefault="0095017A">
      <w:pPr>
        <w:snapToGrid w:val="0"/>
        <w:ind w:firstLineChars="200" w:firstLine="480"/>
        <w:rPr>
          <w:lang w:eastAsia="zh-CN"/>
        </w:rPr>
      </w:pPr>
      <w:r>
        <w:rPr>
          <w:rFonts w:hint="eastAsia"/>
          <w:lang w:eastAsia="zh-CN"/>
        </w:rPr>
        <w:t>在本例对点对点系统的分析中，考虑发射机的禁用面积完全包括了接收机的禁用面积的情况。对于发射机的禁用面积没有完全包括接收机禁用面积的情况，接收机禁用面积在发射机禁用面积之外的部分应加到发射机的禁用面积当中，以得到总的禁用面积</w:t>
      </w:r>
      <w:r>
        <w:rPr>
          <w:i/>
          <w:iCs/>
          <w:lang w:eastAsia="zh-CN"/>
        </w:rPr>
        <w:t>S</w:t>
      </w:r>
      <w:r>
        <w:rPr>
          <w:rFonts w:hint="eastAsia"/>
          <w:lang w:eastAsia="zh-CN"/>
        </w:rPr>
        <w:t>。接收机禁用面积的计算与发射机的情况相似。</w:t>
      </w:r>
    </w:p>
    <w:p w:rsidR="00542061" w:rsidRDefault="0095017A">
      <w:pPr>
        <w:snapToGrid w:val="0"/>
        <w:ind w:firstLineChars="200" w:firstLine="480"/>
        <w:rPr>
          <w:lang w:eastAsia="zh-CN"/>
        </w:rPr>
      </w:pPr>
      <w:r>
        <w:rPr>
          <w:rFonts w:hint="eastAsia"/>
          <w:lang w:eastAsia="zh-CN"/>
        </w:rPr>
        <w:t>表</w:t>
      </w:r>
      <w:r>
        <w:rPr>
          <w:rFonts w:hint="eastAsia"/>
          <w:lang w:eastAsia="zh-CN"/>
        </w:rPr>
        <w:t>13</w:t>
      </w:r>
      <w:r>
        <w:rPr>
          <w:rFonts w:hint="eastAsia"/>
          <w:lang w:eastAsia="zh-CN"/>
        </w:rPr>
        <w:t>给出了用来作为计算点对点</w:t>
      </w:r>
      <w:r>
        <w:rPr>
          <w:rFonts w:hint="eastAsia"/>
          <w:lang w:eastAsia="zh-CN"/>
        </w:rPr>
        <w:t>SUE</w:t>
      </w:r>
      <w:r>
        <w:rPr>
          <w:rFonts w:hint="eastAsia"/>
          <w:lang w:eastAsia="zh-CN"/>
        </w:rPr>
        <w:t>计算例子的数字系统的特性。根据这些参数也可以计算出效用的值。</w:t>
      </w:r>
    </w:p>
    <w:p w:rsidR="00542061" w:rsidRDefault="0095017A">
      <w:pPr>
        <w:pStyle w:val="TableNo"/>
        <w:rPr>
          <w:lang w:eastAsia="zh-CN"/>
        </w:rPr>
      </w:pPr>
      <w:r>
        <w:rPr>
          <w:rFonts w:hint="eastAsia"/>
          <w:lang w:eastAsia="zh-CN"/>
        </w:rPr>
        <w:t>表</w:t>
      </w:r>
      <w:r>
        <w:rPr>
          <w:lang w:eastAsia="zh-CN"/>
        </w:rPr>
        <w:t>13</w:t>
      </w:r>
    </w:p>
    <w:p w:rsidR="00542061" w:rsidRDefault="0095017A">
      <w:pPr>
        <w:pStyle w:val="Tabletitle"/>
        <w:rPr>
          <w:lang w:eastAsia="zh-CN"/>
        </w:rPr>
      </w:pPr>
      <w:r>
        <w:rPr>
          <w:rFonts w:hint="eastAsia"/>
          <w:lang w:eastAsia="zh-CN"/>
        </w:rPr>
        <w:t>传输速率和附加位因子</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2"/>
        <w:gridCol w:w="2552"/>
      </w:tblGrid>
      <w:tr w:rsidR="00542061">
        <w:trPr>
          <w:jc w:val="center"/>
        </w:trPr>
        <w:tc>
          <w:tcPr>
            <w:tcW w:w="2552" w:type="dxa"/>
            <w:vAlign w:val="center"/>
          </w:tcPr>
          <w:p w:rsidR="00542061" w:rsidRDefault="0095017A">
            <w:pPr>
              <w:pStyle w:val="Tablehead"/>
              <w:tabs>
                <w:tab w:val="left" w:pos="1985"/>
              </w:tabs>
              <w:rPr>
                <w:lang w:eastAsia="zh-CN"/>
              </w:rPr>
            </w:pPr>
            <w:r>
              <w:rPr>
                <w:rFonts w:hint="eastAsia"/>
                <w:lang w:eastAsia="zh-CN"/>
              </w:rPr>
              <w:t>无线电频带</w:t>
            </w:r>
            <w:r>
              <w:rPr>
                <w:lang w:eastAsia="zh-CN"/>
              </w:rPr>
              <w:br/>
            </w:r>
            <w:r>
              <w:rPr>
                <w:rFonts w:hint="eastAsia"/>
                <w:kern w:val="21"/>
                <w:lang w:eastAsia="zh-CN"/>
              </w:rPr>
              <w:t>（</w:t>
            </w:r>
            <w:r>
              <w:rPr>
                <w:lang w:eastAsia="zh-CN"/>
              </w:rPr>
              <w:t>GHz</w:t>
            </w:r>
            <w:r>
              <w:rPr>
                <w:rFonts w:hint="eastAsia"/>
                <w:lang w:eastAsia="zh-CN"/>
              </w:rPr>
              <w:t>）</w:t>
            </w:r>
          </w:p>
        </w:tc>
        <w:tc>
          <w:tcPr>
            <w:tcW w:w="2552" w:type="dxa"/>
            <w:vAlign w:val="center"/>
          </w:tcPr>
          <w:p w:rsidR="00542061" w:rsidRDefault="0095017A">
            <w:pPr>
              <w:pStyle w:val="Tablehead"/>
              <w:tabs>
                <w:tab w:val="left" w:pos="1985"/>
              </w:tabs>
              <w:rPr>
                <w:lang w:eastAsia="zh-CN"/>
              </w:rPr>
            </w:pPr>
            <w:r>
              <w:rPr>
                <w:rFonts w:hint="eastAsia"/>
                <w:lang w:eastAsia="zh-CN"/>
              </w:rPr>
              <w:t>总的传输速率</w:t>
            </w:r>
            <w:r>
              <w:rPr>
                <w:lang w:eastAsia="zh-CN"/>
              </w:rPr>
              <w:br/>
            </w:r>
            <w:r>
              <w:rPr>
                <w:rFonts w:hint="eastAsia"/>
                <w:kern w:val="21"/>
                <w:lang w:eastAsia="zh-CN"/>
              </w:rPr>
              <w:t>（</w:t>
            </w:r>
            <w:r>
              <w:rPr>
                <w:lang w:eastAsia="zh-CN"/>
              </w:rPr>
              <w:t>Mbit/s</w:t>
            </w:r>
            <w:r>
              <w:rPr>
                <w:rFonts w:hint="eastAsia"/>
                <w:kern w:val="21"/>
                <w:lang w:eastAsia="zh-CN"/>
              </w:rPr>
              <w:t>）</w:t>
            </w:r>
          </w:p>
        </w:tc>
        <w:tc>
          <w:tcPr>
            <w:tcW w:w="2552" w:type="dxa"/>
            <w:vAlign w:val="center"/>
          </w:tcPr>
          <w:p w:rsidR="00542061" w:rsidRDefault="0095017A">
            <w:pPr>
              <w:pStyle w:val="Tablehead"/>
              <w:tabs>
                <w:tab w:val="left" w:pos="1985"/>
              </w:tabs>
            </w:pPr>
            <w:r>
              <w:rPr>
                <w:rFonts w:hint="eastAsia"/>
              </w:rPr>
              <w:t>系统的</w:t>
            </w:r>
            <w:r>
              <w:rPr>
                <w:i/>
                <w:iCs/>
              </w:rPr>
              <w:t>O</w:t>
            </w:r>
            <w:r>
              <w:rPr>
                <w:i/>
                <w:iCs/>
                <w:vertAlign w:val="subscript"/>
              </w:rPr>
              <w:t>F</w:t>
            </w:r>
          </w:p>
        </w:tc>
      </w:tr>
      <w:tr w:rsidR="00542061">
        <w:trPr>
          <w:jc w:val="center"/>
        </w:trPr>
        <w:tc>
          <w:tcPr>
            <w:tcW w:w="2552" w:type="dxa"/>
            <w:vAlign w:val="center"/>
          </w:tcPr>
          <w:p w:rsidR="00542061" w:rsidRDefault="0095017A">
            <w:pPr>
              <w:pStyle w:val="Tabletext"/>
              <w:tabs>
                <w:tab w:val="left" w:pos="1985"/>
              </w:tabs>
              <w:jc w:val="center"/>
            </w:pPr>
            <w:r>
              <w:t>8.5</w:t>
            </w:r>
          </w:p>
        </w:tc>
        <w:tc>
          <w:tcPr>
            <w:tcW w:w="2552" w:type="dxa"/>
            <w:vAlign w:val="center"/>
          </w:tcPr>
          <w:p w:rsidR="00542061" w:rsidRDefault="0095017A">
            <w:pPr>
              <w:pStyle w:val="Tabletext"/>
              <w:tabs>
                <w:tab w:val="left" w:pos="1985"/>
              </w:tabs>
              <w:jc w:val="center"/>
            </w:pPr>
            <w:r>
              <w:t>17</w:t>
            </w:r>
            <w:r>
              <w:t>（</w:t>
            </w:r>
            <w:r w:rsidR="00B177DE" w:rsidRPr="00F023D0">
              <w:t xml:space="preserve">8 </w:t>
            </w:r>
            <w:r w:rsidR="00B177DE">
              <w:t>×</w:t>
            </w:r>
            <w:r w:rsidR="00B177DE" w:rsidRPr="00F023D0">
              <w:t xml:space="preserve"> E1</w:t>
            </w:r>
            <w:r w:rsidR="00B177DE">
              <w:rPr>
                <w:rFonts w:hint="eastAsia"/>
                <w:lang w:eastAsia="zh-CN"/>
              </w:rPr>
              <w:t>链路）</w:t>
            </w:r>
          </w:p>
        </w:tc>
        <w:tc>
          <w:tcPr>
            <w:tcW w:w="2552" w:type="dxa"/>
            <w:vAlign w:val="center"/>
          </w:tcPr>
          <w:p w:rsidR="00542061" w:rsidRDefault="0095017A">
            <w:pPr>
              <w:pStyle w:val="Tabletext"/>
              <w:tabs>
                <w:tab w:val="left" w:pos="1985"/>
              </w:tabs>
              <w:jc w:val="center"/>
            </w:pPr>
            <w:r>
              <w:t>0.9035</w:t>
            </w:r>
          </w:p>
        </w:tc>
      </w:tr>
    </w:tbl>
    <w:p w:rsidR="00542061" w:rsidRDefault="0095017A">
      <w:pPr>
        <w:snapToGrid w:val="0"/>
        <w:spacing w:before="240"/>
        <w:ind w:firstLineChars="200" w:firstLine="480"/>
        <w:rPr>
          <w:lang w:eastAsia="zh-CN"/>
        </w:rPr>
      </w:pPr>
      <w:r>
        <w:rPr>
          <w:rFonts w:hint="eastAsia"/>
          <w:lang w:eastAsia="zh-CN"/>
        </w:rPr>
        <w:lastRenderedPageBreak/>
        <w:t>示例系统的效用为有效传输速率，是总的传输速率和附加位因子的乘积（公式（</w:t>
      </w:r>
      <w:r w:rsidR="00B177DE">
        <w:rPr>
          <w:rFonts w:hint="eastAsia"/>
          <w:lang w:eastAsia="zh-CN"/>
        </w:rPr>
        <w:t>46</w:t>
      </w:r>
      <w:r w:rsidR="00B177DE">
        <w:rPr>
          <w:rFonts w:hint="eastAsia"/>
          <w:lang w:eastAsia="zh-CN"/>
        </w:rPr>
        <w:t>）和（</w:t>
      </w:r>
      <w:r w:rsidR="00B177DE">
        <w:rPr>
          <w:rFonts w:hint="eastAsia"/>
          <w:lang w:eastAsia="zh-CN"/>
        </w:rPr>
        <w:t>47</w:t>
      </w:r>
      <w:r w:rsidR="00B177DE">
        <w:rPr>
          <w:rFonts w:hint="eastAsia"/>
          <w:lang w:eastAsia="zh-CN"/>
        </w:rPr>
        <w:t>）</w:t>
      </w:r>
      <w:r>
        <w:rPr>
          <w:rFonts w:hint="eastAsia"/>
          <w:lang w:eastAsia="zh-CN"/>
        </w:rPr>
        <w:t>。表</w:t>
      </w:r>
      <w:r>
        <w:rPr>
          <w:rFonts w:hint="eastAsia"/>
          <w:lang w:eastAsia="zh-CN"/>
        </w:rPr>
        <w:t>14</w:t>
      </w:r>
      <w:r>
        <w:rPr>
          <w:rFonts w:hint="eastAsia"/>
          <w:lang w:eastAsia="zh-CN"/>
        </w:rPr>
        <w:t>显示的是计算得到的有效传输速率的</w:t>
      </w:r>
      <w:r>
        <w:rPr>
          <w:i/>
          <w:iCs/>
          <w:lang w:eastAsia="zh-CN"/>
        </w:rPr>
        <w:t>M</w:t>
      </w:r>
      <w:r>
        <w:rPr>
          <w:rFonts w:hint="eastAsia"/>
          <w:lang w:eastAsia="zh-CN"/>
        </w:rPr>
        <w:t>值。</w:t>
      </w:r>
    </w:p>
    <w:p w:rsidR="00542061" w:rsidRDefault="0095017A">
      <w:pPr>
        <w:pStyle w:val="TableNo"/>
        <w:rPr>
          <w:kern w:val="21"/>
        </w:rPr>
      </w:pPr>
      <w:r>
        <w:rPr>
          <w:rFonts w:hint="eastAsia"/>
          <w:kern w:val="21"/>
        </w:rPr>
        <w:t>表</w:t>
      </w:r>
      <w:r>
        <w:rPr>
          <w:kern w:val="21"/>
        </w:rPr>
        <w:t>14</w:t>
      </w:r>
    </w:p>
    <w:p w:rsidR="00542061" w:rsidRDefault="0095017A">
      <w:pPr>
        <w:pStyle w:val="Tabletitle"/>
        <w:rPr>
          <w:kern w:val="21"/>
        </w:rPr>
      </w:pPr>
      <w:r>
        <w:rPr>
          <w:rFonts w:hint="eastAsia"/>
          <w:kern w:val="21"/>
        </w:rPr>
        <w:t>有效传输速率</w:t>
      </w:r>
      <w:r w:rsidRPr="00EE7AAE">
        <w:rPr>
          <w:rFonts w:hint="eastAsia"/>
        </w:rPr>
        <w:t>，</w:t>
      </w:r>
      <w:r>
        <w:rPr>
          <w:i/>
          <w:iCs/>
          <w:kern w:val="21"/>
        </w:rPr>
        <w:t>M</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542061">
        <w:trPr>
          <w:jc w:val="center"/>
        </w:trPr>
        <w:tc>
          <w:tcPr>
            <w:tcW w:w="5670" w:type="dxa"/>
            <w:vAlign w:val="center"/>
          </w:tcPr>
          <w:p w:rsidR="00542061" w:rsidRDefault="0095017A" w:rsidP="00B177DE">
            <w:pPr>
              <w:pStyle w:val="Tablehead"/>
              <w:tabs>
                <w:tab w:val="left" w:pos="1985"/>
              </w:tabs>
              <w:rPr>
                <w:b w:val="0"/>
                <w:bCs/>
              </w:rPr>
            </w:pPr>
            <w:r>
              <w:rPr>
                <w:rFonts w:hint="eastAsia"/>
                <w:lang w:eastAsia="zh-CN"/>
              </w:rPr>
              <w:t>有效传输速率（</w:t>
            </w:r>
            <w:r>
              <w:rPr>
                <w:lang w:eastAsia="zh-CN"/>
              </w:rPr>
              <w:t>Mbit/s</w:t>
            </w:r>
            <w:r>
              <w:rPr>
                <w:rFonts w:hint="eastAsia"/>
                <w:lang w:eastAsia="zh-CN"/>
              </w:rPr>
              <w:t>）</w:t>
            </w:r>
          </w:p>
        </w:tc>
      </w:tr>
      <w:tr w:rsidR="00542061">
        <w:trPr>
          <w:jc w:val="center"/>
        </w:trPr>
        <w:tc>
          <w:tcPr>
            <w:tcW w:w="5670" w:type="dxa"/>
            <w:vAlign w:val="center"/>
          </w:tcPr>
          <w:p w:rsidR="00542061" w:rsidRDefault="0095017A">
            <w:pPr>
              <w:pStyle w:val="Tabletext"/>
              <w:tabs>
                <w:tab w:val="left" w:pos="1985"/>
              </w:tabs>
              <w:jc w:val="center"/>
            </w:pPr>
            <w:r>
              <w:t>15.36</w:t>
            </w:r>
          </w:p>
        </w:tc>
      </w:tr>
    </w:tbl>
    <w:p w:rsidR="0056157E" w:rsidRDefault="0056157E" w:rsidP="0056157E">
      <w:pPr>
        <w:snapToGrid w:val="0"/>
        <w:spacing w:before="0"/>
        <w:ind w:firstLineChars="200" w:firstLine="480"/>
        <w:rPr>
          <w:lang w:eastAsia="zh-CN"/>
        </w:rPr>
      </w:pPr>
    </w:p>
    <w:p w:rsidR="00542061" w:rsidRDefault="0095017A">
      <w:pPr>
        <w:snapToGrid w:val="0"/>
        <w:spacing w:before="240"/>
        <w:ind w:firstLineChars="200" w:firstLine="480"/>
        <w:rPr>
          <w:lang w:eastAsia="zh-CN"/>
        </w:rPr>
      </w:pPr>
      <w:r>
        <w:rPr>
          <w:rFonts w:hint="eastAsia"/>
          <w:lang w:eastAsia="zh-CN"/>
        </w:rPr>
        <w:t>表</w:t>
      </w:r>
      <w:r>
        <w:rPr>
          <w:lang w:eastAsia="zh-CN"/>
        </w:rPr>
        <w:t>15</w:t>
      </w:r>
      <w:r>
        <w:rPr>
          <w:rFonts w:hint="eastAsia"/>
          <w:lang w:eastAsia="zh-CN"/>
        </w:rPr>
        <w:t>显示的是工作在特定频带的链路的典型路径长度</w:t>
      </w:r>
      <w:r>
        <w:rPr>
          <w:rFonts w:hint="eastAsia"/>
          <w:lang w:eastAsia="zh-CN"/>
        </w:rPr>
        <w:t>D</w:t>
      </w:r>
      <w:r>
        <w:rPr>
          <w:rFonts w:hint="eastAsia"/>
          <w:lang w:eastAsia="zh-CN"/>
        </w:rPr>
        <w:t>。</w:t>
      </w:r>
    </w:p>
    <w:p w:rsidR="00542061" w:rsidRDefault="0095017A">
      <w:pPr>
        <w:pStyle w:val="TableNo"/>
        <w:rPr>
          <w:kern w:val="21"/>
        </w:rPr>
      </w:pPr>
      <w:r>
        <w:rPr>
          <w:rFonts w:hint="eastAsia"/>
          <w:kern w:val="21"/>
        </w:rPr>
        <w:t>表</w:t>
      </w:r>
      <w:r>
        <w:rPr>
          <w:kern w:val="21"/>
        </w:rPr>
        <w:t>15</w:t>
      </w:r>
    </w:p>
    <w:p w:rsidR="00542061" w:rsidRDefault="0095017A">
      <w:pPr>
        <w:pStyle w:val="Tabletitle"/>
        <w:rPr>
          <w:kern w:val="21"/>
        </w:rPr>
      </w:pPr>
      <w:r>
        <w:rPr>
          <w:rFonts w:hint="eastAsia"/>
          <w:kern w:val="21"/>
        </w:rPr>
        <w:t>信息传输的距离</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542061">
        <w:trPr>
          <w:jc w:val="center"/>
        </w:trPr>
        <w:tc>
          <w:tcPr>
            <w:tcW w:w="5670" w:type="dxa"/>
            <w:vAlign w:val="center"/>
          </w:tcPr>
          <w:p w:rsidR="00542061" w:rsidRDefault="0095017A" w:rsidP="00B177DE">
            <w:pPr>
              <w:pStyle w:val="Tablehead"/>
              <w:tabs>
                <w:tab w:val="left" w:pos="1985"/>
              </w:tabs>
              <w:rPr>
                <w:lang w:eastAsia="zh-CN"/>
              </w:rPr>
            </w:pPr>
            <w:r>
              <w:rPr>
                <w:rFonts w:hint="eastAsia"/>
                <w:lang w:eastAsia="zh-CN"/>
              </w:rPr>
              <w:t>距离（</w:t>
            </w:r>
            <w:r>
              <w:rPr>
                <w:lang w:eastAsia="zh-CN"/>
              </w:rPr>
              <w:t>km</w:t>
            </w:r>
            <w:r>
              <w:rPr>
                <w:rFonts w:hint="eastAsia"/>
                <w:lang w:eastAsia="zh-CN"/>
              </w:rPr>
              <w:t>）</w:t>
            </w:r>
          </w:p>
        </w:tc>
      </w:tr>
      <w:tr w:rsidR="00542061">
        <w:trPr>
          <w:jc w:val="center"/>
        </w:trPr>
        <w:tc>
          <w:tcPr>
            <w:tcW w:w="5670" w:type="dxa"/>
            <w:vAlign w:val="center"/>
          </w:tcPr>
          <w:p w:rsidR="00542061" w:rsidRDefault="0095017A">
            <w:pPr>
              <w:pStyle w:val="Tabletext"/>
              <w:tabs>
                <w:tab w:val="left" w:pos="1985"/>
              </w:tabs>
              <w:jc w:val="center"/>
            </w:pPr>
            <w:r>
              <w:t>20.1</w:t>
            </w:r>
          </w:p>
        </w:tc>
      </w:tr>
    </w:tbl>
    <w:p w:rsidR="0056157E" w:rsidRDefault="0056157E" w:rsidP="0056157E">
      <w:pPr>
        <w:snapToGrid w:val="0"/>
        <w:spacing w:before="0"/>
        <w:ind w:firstLineChars="200" w:firstLine="480"/>
        <w:rPr>
          <w:lang w:eastAsia="zh-CN"/>
        </w:rPr>
      </w:pPr>
    </w:p>
    <w:p w:rsidR="00542061" w:rsidRDefault="0095017A">
      <w:pPr>
        <w:snapToGrid w:val="0"/>
        <w:spacing w:before="240"/>
        <w:ind w:firstLineChars="200" w:firstLine="480"/>
        <w:rPr>
          <w:lang w:eastAsia="zh-CN"/>
        </w:rPr>
      </w:pPr>
      <w:r>
        <w:rPr>
          <w:rFonts w:hint="eastAsia"/>
          <w:lang w:eastAsia="zh-CN"/>
        </w:rPr>
        <w:t>表</w:t>
      </w:r>
      <w:r>
        <w:rPr>
          <w:lang w:eastAsia="zh-CN"/>
        </w:rPr>
        <w:t>16</w:t>
      </w:r>
      <w:r>
        <w:rPr>
          <w:rFonts w:hint="eastAsia"/>
          <w:lang w:eastAsia="zh-CN"/>
        </w:rPr>
        <w:t>显示的是系统禁用的无线电频率的带宽。</w:t>
      </w:r>
    </w:p>
    <w:p w:rsidR="00542061" w:rsidRDefault="0095017A">
      <w:pPr>
        <w:pStyle w:val="TableNo"/>
        <w:rPr>
          <w:kern w:val="21"/>
          <w:lang w:eastAsia="zh-CN"/>
        </w:rPr>
      </w:pPr>
      <w:r>
        <w:rPr>
          <w:rFonts w:hint="eastAsia"/>
          <w:kern w:val="21"/>
          <w:lang w:eastAsia="zh-CN"/>
        </w:rPr>
        <w:t>表</w:t>
      </w:r>
      <w:r>
        <w:rPr>
          <w:kern w:val="21"/>
          <w:lang w:eastAsia="zh-CN"/>
        </w:rPr>
        <w:t>16</w:t>
      </w:r>
    </w:p>
    <w:p w:rsidR="00542061" w:rsidRDefault="0095017A">
      <w:pPr>
        <w:pStyle w:val="Tabletitle"/>
        <w:rPr>
          <w:kern w:val="21"/>
          <w:lang w:eastAsia="zh-CN"/>
        </w:rPr>
      </w:pPr>
      <w:r>
        <w:rPr>
          <w:rFonts w:hint="eastAsia"/>
          <w:kern w:val="21"/>
          <w:lang w:eastAsia="zh-CN"/>
        </w:rPr>
        <w:t>无线电频率带宽</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542061">
        <w:trPr>
          <w:jc w:val="center"/>
        </w:trPr>
        <w:tc>
          <w:tcPr>
            <w:tcW w:w="5670" w:type="dxa"/>
            <w:vAlign w:val="center"/>
          </w:tcPr>
          <w:p w:rsidR="00542061" w:rsidRDefault="0095017A" w:rsidP="00B177DE">
            <w:pPr>
              <w:pStyle w:val="Tablehead"/>
              <w:tabs>
                <w:tab w:val="left" w:pos="1985"/>
              </w:tabs>
              <w:rPr>
                <w:b w:val="0"/>
                <w:bCs/>
                <w:lang w:eastAsia="zh-CN"/>
              </w:rPr>
            </w:pPr>
            <w:r>
              <w:rPr>
                <w:rFonts w:hint="eastAsia"/>
                <w:lang w:eastAsia="zh-CN"/>
              </w:rPr>
              <w:t>无线电频率带宽（</w:t>
            </w:r>
            <w:r>
              <w:rPr>
                <w:lang w:eastAsia="zh-CN"/>
              </w:rPr>
              <w:t>MHz</w:t>
            </w:r>
            <w:r>
              <w:rPr>
                <w:rFonts w:hint="eastAsia"/>
                <w:lang w:eastAsia="zh-CN"/>
              </w:rPr>
              <w:t>）</w:t>
            </w:r>
          </w:p>
        </w:tc>
      </w:tr>
      <w:tr w:rsidR="00542061">
        <w:trPr>
          <w:jc w:val="center"/>
        </w:trPr>
        <w:tc>
          <w:tcPr>
            <w:tcW w:w="5670" w:type="dxa"/>
            <w:vAlign w:val="center"/>
          </w:tcPr>
          <w:p w:rsidR="00542061" w:rsidRDefault="0095017A">
            <w:pPr>
              <w:pStyle w:val="Tabletext"/>
              <w:tabs>
                <w:tab w:val="left" w:pos="1985"/>
              </w:tabs>
              <w:jc w:val="center"/>
            </w:pPr>
            <w:r>
              <w:t>7</w:t>
            </w:r>
          </w:p>
        </w:tc>
      </w:tr>
    </w:tbl>
    <w:p w:rsidR="00176943" w:rsidRDefault="00176943">
      <w:pPr>
        <w:snapToGrid w:val="0"/>
        <w:spacing w:before="240"/>
        <w:ind w:firstLineChars="200" w:firstLine="480"/>
        <w:rPr>
          <w:lang w:eastAsia="zh-CN"/>
        </w:rPr>
      </w:pPr>
    </w:p>
    <w:p w:rsidR="00542061" w:rsidRDefault="0095017A" w:rsidP="00176943">
      <w:pPr>
        <w:snapToGrid w:val="0"/>
        <w:spacing w:before="0"/>
        <w:ind w:firstLineChars="200" w:firstLine="480"/>
        <w:rPr>
          <w:lang w:eastAsia="zh-CN"/>
        </w:rPr>
      </w:pPr>
      <w:r>
        <w:rPr>
          <w:rFonts w:hint="eastAsia"/>
          <w:lang w:eastAsia="zh-CN"/>
        </w:rPr>
        <w:t>此计算示例中考虑系统一直在工作。因此，公式（</w:t>
      </w:r>
      <w:r w:rsidR="00B177DE">
        <w:rPr>
          <w:rFonts w:hint="eastAsia"/>
          <w:lang w:eastAsia="zh-CN"/>
        </w:rPr>
        <w:t>48</w:t>
      </w:r>
      <w:r>
        <w:rPr>
          <w:rFonts w:hint="eastAsia"/>
          <w:lang w:eastAsia="zh-CN"/>
        </w:rPr>
        <w:t>）中的时间参数</w:t>
      </w:r>
      <w:r>
        <w:rPr>
          <w:i/>
          <w:iCs/>
          <w:lang w:eastAsia="zh-CN"/>
        </w:rPr>
        <w:t>T</w:t>
      </w:r>
      <w:r>
        <w:rPr>
          <w:rFonts w:hint="eastAsia"/>
          <w:lang w:eastAsia="zh-CN"/>
        </w:rPr>
        <w:t>的值假定为</w:t>
      </w:r>
      <w:r>
        <w:rPr>
          <w:rFonts w:hint="eastAsia"/>
          <w:lang w:eastAsia="zh-CN"/>
        </w:rPr>
        <w:t>1</w:t>
      </w:r>
      <w:r>
        <w:rPr>
          <w:rFonts w:hint="eastAsia"/>
          <w:lang w:eastAsia="zh-CN"/>
        </w:rPr>
        <w:t>。</w:t>
      </w:r>
    </w:p>
    <w:p w:rsidR="00542061" w:rsidRDefault="0095017A">
      <w:pPr>
        <w:snapToGrid w:val="0"/>
        <w:ind w:firstLineChars="200" w:firstLine="480"/>
        <w:rPr>
          <w:lang w:eastAsia="zh-CN"/>
        </w:rPr>
      </w:pPr>
      <w:r>
        <w:rPr>
          <w:rFonts w:hint="eastAsia"/>
          <w:lang w:eastAsia="zh-CN"/>
        </w:rPr>
        <w:t>下面的表格中表示了确定点对点系统的发射机和接收机的禁用几何空间所需要的计算的结果。为了更好地表述，各个步骤分条目表示。</w:t>
      </w:r>
    </w:p>
    <w:p w:rsidR="00542061" w:rsidRDefault="0095017A">
      <w:pPr>
        <w:rPr>
          <w:lang w:eastAsia="zh-CN"/>
        </w:rPr>
      </w:pPr>
      <w:r w:rsidRPr="009F25E5">
        <w:rPr>
          <w:b/>
          <w:lang w:eastAsia="zh-CN"/>
        </w:rPr>
        <w:t>a</w:t>
      </w:r>
      <w:r w:rsidRPr="009F25E5">
        <w:rPr>
          <w:rFonts w:hint="eastAsia"/>
          <w:b/>
          <w:lang w:eastAsia="zh-CN"/>
        </w:rPr>
        <w:t>)</w:t>
      </w:r>
      <w:r>
        <w:rPr>
          <w:lang w:eastAsia="zh-CN"/>
        </w:rPr>
        <w:tab/>
      </w:r>
      <w:r w:rsidRPr="00B177DE">
        <w:rPr>
          <w:rFonts w:hint="eastAsia"/>
          <w:b/>
          <w:lang w:eastAsia="zh-CN"/>
        </w:rPr>
        <w:t>扇区宽度，</w:t>
      </w:r>
      <w:r w:rsidRPr="00B177DE">
        <w:rPr>
          <w:b/>
        </w:rPr>
        <w:sym w:font="Symbol" w:char="F071"/>
      </w:r>
    </w:p>
    <w:p w:rsidR="00542061" w:rsidRDefault="0095017A">
      <w:pPr>
        <w:snapToGrid w:val="0"/>
        <w:ind w:firstLineChars="200" w:firstLine="480"/>
        <w:rPr>
          <w:lang w:eastAsia="zh-CN"/>
        </w:rPr>
      </w:pPr>
      <w:r>
        <w:rPr>
          <w:rFonts w:hint="eastAsia"/>
          <w:lang w:eastAsia="zh-CN"/>
        </w:rPr>
        <w:t>对于不同的频带，使用具有特定特性的天线。因此，对于每个频带，假定参数</w:t>
      </w:r>
      <w:r>
        <w:rPr>
          <w:iCs/>
        </w:rPr>
        <w:sym w:font="Symbol" w:char="F071"/>
      </w:r>
      <w:r>
        <w:rPr>
          <w:rFonts w:hint="eastAsia"/>
          <w:iCs/>
          <w:lang w:eastAsia="zh-CN"/>
        </w:rPr>
        <w:t>具有不同的值。表</w:t>
      </w:r>
      <w:r>
        <w:rPr>
          <w:rFonts w:hint="eastAsia"/>
          <w:iCs/>
          <w:lang w:eastAsia="zh-CN"/>
        </w:rPr>
        <w:t>17</w:t>
      </w:r>
      <w:r>
        <w:rPr>
          <w:rFonts w:hint="eastAsia"/>
          <w:iCs/>
          <w:lang w:eastAsia="zh-CN"/>
        </w:rPr>
        <w:t>表示了示例系统采用的扇区宽度和扇区数量。</w:t>
      </w:r>
    </w:p>
    <w:p w:rsidR="00542061" w:rsidRDefault="0095017A">
      <w:pPr>
        <w:pStyle w:val="TableNo"/>
        <w:spacing w:before="120"/>
        <w:rPr>
          <w:kern w:val="21"/>
        </w:rPr>
      </w:pPr>
      <w:r>
        <w:rPr>
          <w:rFonts w:hint="eastAsia"/>
          <w:kern w:val="21"/>
        </w:rPr>
        <w:t>表</w:t>
      </w:r>
      <w:r>
        <w:rPr>
          <w:kern w:val="21"/>
        </w:rPr>
        <w:t>17</w:t>
      </w:r>
    </w:p>
    <w:p w:rsidR="00542061" w:rsidRDefault="0095017A">
      <w:pPr>
        <w:pStyle w:val="Tabletitle"/>
        <w:rPr>
          <w:kern w:val="21"/>
        </w:rPr>
      </w:pPr>
      <w:r>
        <w:rPr>
          <w:rFonts w:hint="eastAsia"/>
          <w:kern w:val="21"/>
        </w:rPr>
        <w:t>扇区宽度</w:t>
      </w:r>
      <w:r>
        <w:rPr>
          <w:kern w:val="21"/>
        </w:rPr>
        <w:t>（</w:t>
      </w:r>
      <w:r>
        <w:rPr>
          <w:kern w:val="21"/>
        </w:rPr>
        <w:sym w:font="Symbol" w:char="F071"/>
      </w:r>
      <w:r>
        <w:rPr>
          <w:rFonts w:hint="eastAsia"/>
          <w:kern w:val="21"/>
        </w:rPr>
        <w:t>）</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3402"/>
      </w:tblGrid>
      <w:tr w:rsidR="0054206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扇区宽度</w:t>
            </w:r>
            <w:r>
              <w:rPr>
                <w:lang w:eastAsia="zh-CN"/>
              </w:rPr>
              <w:br/>
              <w:t>(</w:t>
            </w:r>
            <w:r>
              <w:rPr>
                <w:rFonts w:hint="eastAsia"/>
                <w:lang w:eastAsia="zh-CN"/>
              </w:rPr>
              <w:t>度</w:t>
            </w:r>
            <w:r>
              <w:rPr>
                <w:rFonts w:hint="eastAsia"/>
                <w:lang w:eastAsia="zh-CN"/>
              </w:rPr>
              <w:t>)</w:t>
            </w:r>
            <w:r>
              <w:rPr>
                <w:vertAlign w:val="superscript"/>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采用的扇区数目</w:t>
            </w:r>
            <w:r>
              <w:rPr>
                <w:vertAlign w:val="superscript"/>
              </w:rPr>
              <w:t>(2)</w:t>
            </w:r>
          </w:p>
        </w:tc>
      </w:tr>
      <w:tr w:rsidR="0054206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10</w:t>
            </w:r>
          </w:p>
        </w:tc>
        <w:tc>
          <w:tcPr>
            <w:tcW w:w="340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3</w:t>
            </w:r>
          </w:p>
        </w:tc>
      </w:tr>
      <w:tr w:rsidR="00542061" w:rsidRPr="009F25E5">
        <w:trPr>
          <w:jc w:val="center"/>
        </w:trPr>
        <w:tc>
          <w:tcPr>
            <w:tcW w:w="6804" w:type="dxa"/>
            <w:gridSpan w:val="2"/>
            <w:tcBorders>
              <w:top w:val="single" w:sz="4" w:space="0" w:color="auto"/>
              <w:left w:val="nil"/>
              <w:bottom w:val="nil"/>
              <w:right w:val="nil"/>
            </w:tcBorders>
            <w:vAlign w:val="center"/>
          </w:tcPr>
          <w:p w:rsidR="00542061" w:rsidRPr="009F25E5" w:rsidRDefault="0095017A">
            <w:pPr>
              <w:pStyle w:val="Tablelegend"/>
              <w:tabs>
                <w:tab w:val="left" w:pos="1985"/>
              </w:tabs>
              <w:rPr>
                <w:sz w:val="20"/>
                <w:lang w:eastAsia="zh-CN"/>
              </w:rPr>
            </w:pPr>
            <w:r w:rsidRPr="009F25E5">
              <w:rPr>
                <w:sz w:val="20"/>
                <w:vertAlign w:val="superscript"/>
                <w:lang w:eastAsia="zh-CN"/>
              </w:rPr>
              <w:t>(1)</w:t>
            </w:r>
            <w:r w:rsidRPr="009F25E5">
              <w:rPr>
                <w:sz w:val="20"/>
                <w:lang w:eastAsia="zh-CN"/>
              </w:rPr>
              <w:tab/>
            </w:r>
            <w:r w:rsidRPr="009F25E5">
              <w:rPr>
                <w:rFonts w:hint="eastAsia"/>
                <w:sz w:val="20"/>
                <w:lang w:eastAsia="zh-CN"/>
              </w:rPr>
              <w:t>对于所考虑的天线辐射方向性图的包络，大致相当于天线的半功率波束宽度。</w:t>
            </w:r>
          </w:p>
          <w:p w:rsidR="00542061" w:rsidRPr="009F25E5" w:rsidRDefault="0095017A">
            <w:pPr>
              <w:pStyle w:val="Tablelegend"/>
              <w:tabs>
                <w:tab w:val="left" w:pos="1985"/>
              </w:tabs>
              <w:rPr>
                <w:sz w:val="20"/>
              </w:rPr>
            </w:pPr>
            <w:r w:rsidRPr="009F25E5">
              <w:rPr>
                <w:sz w:val="20"/>
                <w:vertAlign w:val="superscript"/>
              </w:rPr>
              <w:t>(2)</w:t>
            </w:r>
            <w:r w:rsidRPr="009F25E5">
              <w:rPr>
                <w:sz w:val="20"/>
                <w:vertAlign w:val="superscript"/>
              </w:rPr>
              <w:tab/>
            </w:r>
            <w:r w:rsidRPr="009F25E5">
              <w:rPr>
                <w:rFonts w:hint="eastAsia"/>
                <w:sz w:val="20"/>
              </w:rPr>
              <w:t>所考虑的扇区数目。</w:t>
            </w:r>
          </w:p>
        </w:tc>
      </w:tr>
    </w:tbl>
    <w:p w:rsidR="00542061" w:rsidRPr="00B177DE" w:rsidRDefault="0095017A" w:rsidP="009F25E5">
      <w:pPr>
        <w:pageBreakBefore/>
        <w:rPr>
          <w:b/>
          <w:lang w:eastAsia="zh-CN"/>
        </w:rPr>
      </w:pPr>
      <w:r w:rsidRPr="009F25E5">
        <w:rPr>
          <w:b/>
        </w:rPr>
        <w:lastRenderedPageBreak/>
        <w:t>b</w:t>
      </w:r>
      <w:r w:rsidRPr="009F25E5">
        <w:rPr>
          <w:rFonts w:hint="eastAsia"/>
          <w:b/>
        </w:rPr>
        <w:t>)</w:t>
      </w:r>
      <w:r>
        <w:rPr>
          <w:lang w:eastAsia="zh-CN"/>
        </w:rPr>
        <w:tab/>
      </w:r>
      <w:r w:rsidRPr="00B177DE">
        <w:rPr>
          <w:rFonts w:hint="eastAsia"/>
          <w:b/>
          <w:lang w:eastAsia="zh-CN"/>
        </w:rPr>
        <w:t>扇区半径，</w:t>
      </w:r>
      <w:r w:rsidRPr="00B177DE">
        <w:rPr>
          <w:b/>
          <w:lang w:eastAsia="zh-CN"/>
        </w:rPr>
        <w:t>R</w:t>
      </w:r>
    </w:p>
    <w:p w:rsidR="00542061" w:rsidRDefault="0095017A">
      <w:pPr>
        <w:snapToGrid w:val="0"/>
        <w:ind w:firstLineChars="200" w:firstLine="480"/>
        <w:rPr>
          <w:lang w:eastAsia="zh-CN"/>
        </w:rPr>
      </w:pPr>
      <w:r>
        <w:rPr>
          <w:rFonts w:hint="eastAsia"/>
          <w:lang w:eastAsia="zh-CN"/>
        </w:rPr>
        <w:t>表</w:t>
      </w:r>
      <w:r>
        <w:rPr>
          <w:rFonts w:hint="eastAsia"/>
          <w:lang w:eastAsia="zh-CN"/>
        </w:rPr>
        <w:t>18</w:t>
      </w:r>
      <w:r>
        <w:rPr>
          <w:rFonts w:hint="eastAsia"/>
          <w:lang w:eastAsia="zh-CN"/>
        </w:rPr>
        <w:t>表示了不需要额外计算、可以从系统的规范中直接得到的参数的值。</w:t>
      </w:r>
    </w:p>
    <w:p w:rsidR="00542061" w:rsidRDefault="0095017A">
      <w:pPr>
        <w:pStyle w:val="TableNo"/>
        <w:rPr>
          <w:kern w:val="21"/>
          <w:lang w:eastAsia="zh-CN"/>
        </w:rPr>
      </w:pPr>
      <w:r>
        <w:rPr>
          <w:rFonts w:hint="eastAsia"/>
          <w:kern w:val="21"/>
          <w:lang w:eastAsia="zh-CN"/>
        </w:rPr>
        <w:t>表</w:t>
      </w:r>
      <w:r>
        <w:rPr>
          <w:kern w:val="21"/>
          <w:lang w:eastAsia="zh-CN"/>
        </w:rPr>
        <w:t>18</w:t>
      </w:r>
    </w:p>
    <w:p w:rsidR="00542061" w:rsidRDefault="0095017A">
      <w:pPr>
        <w:pStyle w:val="Tabletitle"/>
        <w:rPr>
          <w:kern w:val="21"/>
          <w:lang w:eastAsia="zh-CN"/>
        </w:rPr>
      </w:pPr>
      <w:r>
        <w:rPr>
          <w:rFonts w:hint="eastAsia"/>
          <w:kern w:val="21"/>
          <w:lang w:eastAsia="zh-CN"/>
        </w:rPr>
        <w:t>中心频率和发射系统参数</w:t>
      </w:r>
    </w:p>
    <w:tbl>
      <w:tblPr>
        <w:tblW w:w="77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9"/>
        <w:gridCol w:w="1559"/>
        <w:gridCol w:w="1559"/>
        <w:gridCol w:w="1559"/>
        <w:gridCol w:w="1560"/>
      </w:tblGrid>
      <w:tr w:rsidR="00542061">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P</w:t>
            </w:r>
            <w:r>
              <w:rPr>
                <w:i/>
                <w:iCs/>
                <w:vertAlign w:val="subscript"/>
              </w:rPr>
              <w:t>TX</w:t>
            </w:r>
            <w:r>
              <w:br/>
              <w:t>(dBm)</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L</w:t>
            </w:r>
            <w:r>
              <w:rPr>
                <w:i/>
                <w:iCs/>
                <w:vertAlign w:val="subscript"/>
              </w:rPr>
              <w:t>C TX</w:t>
            </w:r>
            <w:r>
              <w:br/>
              <w:t>(dB)</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L</w:t>
            </w:r>
            <w:r>
              <w:rPr>
                <w:i/>
                <w:iCs/>
                <w:vertAlign w:val="subscript"/>
              </w:rPr>
              <w:t>C RX</w:t>
            </w:r>
            <w:r>
              <w:br/>
              <w:t>(dB)</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G</w:t>
            </w:r>
            <w:r>
              <w:rPr>
                <w:i/>
                <w:iCs/>
                <w:vertAlign w:val="subscript"/>
              </w:rPr>
              <w:t>RX</w:t>
            </w:r>
            <w:r>
              <w:br/>
              <w:t>(dBi)</w:t>
            </w:r>
          </w:p>
        </w:tc>
        <w:tc>
          <w:tcPr>
            <w:tcW w:w="1560"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vertAlign w:val="subscript"/>
              </w:rPr>
            </w:pPr>
            <w:r>
              <w:rPr>
                <w:i/>
                <w:iCs/>
              </w:rPr>
              <w:t>f</w:t>
            </w:r>
            <w:r>
              <w:rPr>
                <w:vertAlign w:val="superscript"/>
              </w:rPr>
              <w:t xml:space="preserve"> (1)</w:t>
            </w:r>
            <w:r>
              <w:br/>
              <w:t>(GHz)</w:t>
            </w:r>
          </w:p>
        </w:tc>
      </w:tr>
      <w:tr w:rsidR="00542061">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24.5</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4.4</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4.2</w:t>
            </w:r>
          </w:p>
        </w:tc>
        <w:tc>
          <w:tcPr>
            <w:tcW w:w="1559"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36.7</w:t>
            </w:r>
          </w:p>
        </w:tc>
        <w:tc>
          <w:tcPr>
            <w:tcW w:w="1560"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8.45</w:t>
            </w:r>
          </w:p>
        </w:tc>
      </w:tr>
      <w:tr w:rsidR="00542061" w:rsidRPr="00116D86">
        <w:trPr>
          <w:cantSplit/>
          <w:jc w:val="center"/>
        </w:trPr>
        <w:tc>
          <w:tcPr>
            <w:tcW w:w="7796" w:type="dxa"/>
            <w:gridSpan w:val="5"/>
            <w:tcBorders>
              <w:top w:val="single" w:sz="4" w:space="0" w:color="auto"/>
              <w:left w:val="nil"/>
              <w:bottom w:val="nil"/>
              <w:right w:val="nil"/>
            </w:tcBorders>
            <w:vAlign w:val="center"/>
          </w:tcPr>
          <w:p w:rsidR="00542061" w:rsidRPr="00116D86" w:rsidRDefault="0095017A">
            <w:pPr>
              <w:pStyle w:val="Tablelegend"/>
              <w:tabs>
                <w:tab w:val="left" w:pos="1985"/>
              </w:tabs>
              <w:rPr>
                <w:sz w:val="20"/>
                <w:lang w:eastAsia="zh-CN"/>
              </w:rPr>
            </w:pPr>
            <w:r w:rsidRPr="00116D86">
              <w:rPr>
                <w:sz w:val="20"/>
                <w:vertAlign w:val="superscript"/>
                <w:lang w:eastAsia="zh-CN"/>
              </w:rPr>
              <w:t>(1)</w:t>
            </w:r>
            <w:r w:rsidRPr="00116D86">
              <w:rPr>
                <w:sz w:val="20"/>
                <w:lang w:eastAsia="zh-CN"/>
              </w:rPr>
              <w:tab/>
            </w:r>
            <w:r w:rsidRPr="00116D86">
              <w:rPr>
                <w:rFonts w:hint="eastAsia"/>
                <w:sz w:val="20"/>
                <w:lang w:eastAsia="zh-CN"/>
              </w:rPr>
              <w:t>射频高端的中心频率。</w:t>
            </w:r>
          </w:p>
        </w:tc>
      </w:tr>
    </w:tbl>
    <w:p w:rsidR="00542061" w:rsidRDefault="00542061">
      <w:pPr>
        <w:rPr>
          <w:sz w:val="16"/>
          <w:szCs w:val="16"/>
          <w:lang w:eastAsia="zh-CN"/>
        </w:rPr>
      </w:pPr>
    </w:p>
    <w:p w:rsidR="00542061" w:rsidRPr="00B177DE" w:rsidRDefault="0095017A">
      <w:pPr>
        <w:rPr>
          <w:b/>
          <w:lang w:eastAsia="zh-CN"/>
        </w:rPr>
      </w:pPr>
      <w:r w:rsidRPr="009F25E5">
        <w:rPr>
          <w:b/>
          <w:lang w:eastAsia="zh-CN"/>
        </w:rPr>
        <w:t>c</w:t>
      </w:r>
      <w:r w:rsidRPr="009F25E5">
        <w:rPr>
          <w:rFonts w:hint="eastAsia"/>
          <w:b/>
          <w:lang w:eastAsia="zh-CN"/>
        </w:rPr>
        <w:t>)</w:t>
      </w:r>
      <w:r>
        <w:rPr>
          <w:lang w:eastAsia="zh-CN"/>
        </w:rPr>
        <w:tab/>
      </w:r>
      <w:r w:rsidRPr="00B177DE">
        <w:rPr>
          <w:rFonts w:hint="eastAsia"/>
          <w:b/>
          <w:lang w:eastAsia="zh-CN"/>
        </w:rPr>
        <w:t>发射机天线增益，</w:t>
      </w:r>
      <w:r w:rsidRPr="00B177DE">
        <w:rPr>
          <w:b/>
          <w:i/>
          <w:lang w:eastAsia="zh-CN"/>
        </w:rPr>
        <w:t>G</w:t>
      </w:r>
      <w:r w:rsidRPr="00B177DE">
        <w:rPr>
          <w:b/>
          <w:i/>
          <w:vertAlign w:val="subscript"/>
          <w:lang w:eastAsia="zh-CN"/>
        </w:rPr>
        <w:t>TX</w:t>
      </w:r>
    </w:p>
    <w:p w:rsidR="00542061" w:rsidRDefault="0095017A">
      <w:pPr>
        <w:snapToGrid w:val="0"/>
        <w:ind w:firstLineChars="200" w:firstLine="480"/>
        <w:rPr>
          <w:lang w:eastAsia="zh-CN"/>
        </w:rPr>
      </w:pPr>
      <w:r>
        <w:rPr>
          <w:i/>
          <w:iCs/>
          <w:lang w:eastAsia="zh-CN"/>
        </w:rPr>
        <w:t>G</w:t>
      </w:r>
      <w:r>
        <w:rPr>
          <w:i/>
          <w:iCs/>
          <w:vertAlign w:val="subscript"/>
          <w:lang w:eastAsia="zh-CN"/>
        </w:rPr>
        <w:t>TX</w:t>
      </w:r>
      <w:r>
        <w:rPr>
          <w:rFonts w:hint="eastAsia"/>
          <w:lang w:eastAsia="zh-CN"/>
        </w:rPr>
        <w:t>是规定的扇区宽度中心处的发射机天线增益。表</w:t>
      </w:r>
      <w:r>
        <w:rPr>
          <w:rFonts w:hint="eastAsia"/>
          <w:lang w:eastAsia="zh-CN"/>
        </w:rPr>
        <w:t>19</w:t>
      </w:r>
      <w:r>
        <w:rPr>
          <w:rFonts w:hint="eastAsia"/>
          <w:lang w:eastAsia="zh-CN"/>
        </w:rPr>
        <w:t>表示了根据表</w:t>
      </w:r>
      <w:r>
        <w:rPr>
          <w:rFonts w:hint="eastAsia"/>
          <w:lang w:eastAsia="zh-CN"/>
        </w:rPr>
        <w:t>17</w:t>
      </w:r>
      <w:r>
        <w:rPr>
          <w:rFonts w:hint="eastAsia"/>
          <w:lang w:eastAsia="zh-CN"/>
        </w:rPr>
        <w:t>的中的不同扇区宽度</w:t>
      </w:r>
      <w:r>
        <w:rPr>
          <w:iCs/>
        </w:rPr>
        <w:sym w:font="Symbol" w:char="F071"/>
      </w:r>
      <w:r>
        <w:rPr>
          <w:rFonts w:hint="eastAsia"/>
          <w:iCs/>
          <w:lang w:eastAsia="zh-CN"/>
        </w:rPr>
        <w:t>计算得到的</w:t>
      </w:r>
      <w:r>
        <w:rPr>
          <w:i/>
          <w:iCs/>
          <w:lang w:eastAsia="zh-CN"/>
        </w:rPr>
        <w:t>G</w:t>
      </w:r>
      <w:r>
        <w:rPr>
          <w:i/>
          <w:iCs/>
          <w:vertAlign w:val="subscript"/>
          <w:lang w:eastAsia="zh-CN"/>
        </w:rPr>
        <w:t>TX</w:t>
      </w:r>
      <w:r>
        <w:rPr>
          <w:rFonts w:hint="eastAsia"/>
          <w:lang w:eastAsia="zh-CN"/>
        </w:rPr>
        <w:t>值。</w:t>
      </w:r>
    </w:p>
    <w:p w:rsidR="00542061" w:rsidRDefault="0095017A">
      <w:pPr>
        <w:pStyle w:val="TableNo"/>
        <w:rPr>
          <w:kern w:val="21"/>
          <w:lang w:eastAsia="zh-CN"/>
        </w:rPr>
      </w:pPr>
      <w:r>
        <w:rPr>
          <w:rFonts w:hint="eastAsia"/>
          <w:kern w:val="21"/>
          <w:lang w:eastAsia="zh-CN"/>
        </w:rPr>
        <w:t>表</w:t>
      </w:r>
      <w:r>
        <w:rPr>
          <w:kern w:val="21"/>
          <w:lang w:eastAsia="zh-CN"/>
        </w:rPr>
        <w:t>19</w:t>
      </w:r>
    </w:p>
    <w:p w:rsidR="00542061" w:rsidRDefault="0095017A">
      <w:pPr>
        <w:pStyle w:val="Tabletitle"/>
        <w:rPr>
          <w:kern w:val="21"/>
          <w:lang w:eastAsia="zh-CN"/>
        </w:rPr>
      </w:pPr>
      <w:r>
        <w:rPr>
          <w:rFonts w:hint="eastAsia"/>
          <w:kern w:val="21"/>
          <w:lang w:eastAsia="zh-CN"/>
        </w:rPr>
        <w:t>不同扇区宽度的发射机天线增益</w:t>
      </w:r>
      <w:r>
        <w:rPr>
          <w:kern w:val="21"/>
          <w:lang w:eastAsia="zh-CN"/>
        </w:rPr>
        <w:t>*</w:t>
      </w:r>
    </w:p>
    <w:tbl>
      <w:tblPr>
        <w:tblW w:w="7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2"/>
        <w:gridCol w:w="2552"/>
        <w:gridCol w:w="2552"/>
      </w:tblGrid>
      <w:tr w:rsidR="00542061">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扇区宽度</w:t>
            </w:r>
            <w:r>
              <w:rPr>
                <w:iCs/>
              </w:rPr>
              <w:sym w:font="Symbol" w:char="F071"/>
            </w:r>
            <w:r>
              <w:rPr>
                <w:vertAlign w:val="sub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扇区宽度</w:t>
            </w:r>
            <w:r>
              <w:rPr>
                <w:iCs/>
              </w:rPr>
              <w:sym w:font="Symbol" w:char="F071"/>
            </w:r>
            <w:r>
              <w:rPr>
                <w:vertAlign w:val="subscript"/>
              </w:rPr>
              <w:t>2</w:t>
            </w:r>
            <w:r>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扇区宽度</w:t>
            </w:r>
            <w:r>
              <w:rPr>
                <w:iCs/>
              </w:rPr>
              <w:sym w:font="Symbol" w:char="F071"/>
            </w:r>
            <w:r>
              <w:rPr>
                <w:vertAlign w:val="subscript"/>
              </w:rPr>
              <w:t>3</w:t>
            </w:r>
          </w:p>
        </w:tc>
      </w:tr>
      <w:tr w:rsidR="00542061">
        <w:trPr>
          <w:cantSplit/>
          <w:trHeight w:val="244"/>
          <w:jc w:val="center"/>
        </w:trPr>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rPr>
                <w:i/>
              </w:rPr>
              <w:t>G</w:t>
            </w:r>
            <w:r>
              <w:rPr>
                <w:i/>
                <w:vertAlign w:val="subscript"/>
              </w:rPr>
              <w:t>TX</w:t>
            </w:r>
            <w:r>
              <w:rPr>
                <w:vertAlign w:val="subscript"/>
              </w:rPr>
              <w:t xml:space="preserve"> 1</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rPr>
                <w:i/>
              </w:rPr>
              <w:t>G</w:t>
            </w:r>
            <w:r>
              <w:rPr>
                <w:i/>
                <w:vertAlign w:val="subscript"/>
              </w:rPr>
              <w:t xml:space="preserve">TX </w:t>
            </w:r>
            <w:r>
              <w:rPr>
                <w:vertAlign w:val="subscript"/>
              </w:rPr>
              <w:t>2</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rPr>
                <w:i/>
              </w:rPr>
              <w:t>G</w:t>
            </w:r>
            <w:r>
              <w:rPr>
                <w:i/>
                <w:vertAlign w:val="subscript"/>
              </w:rPr>
              <w:t>TX</w:t>
            </w:r>
            <w:r>
              <w:rPr>
                <w:vertAlign w:val="subscript"/>
              </w:rPr>
              <w:t xml:space="preserve"> 3</w:t>
            </w:r>
          </w:p>
        </w:tc>
      </w:tr>
      <w:tr w:rsidR="00542061">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14.7</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36.7</w:t>
            </w:r>
          </w:p>
        </w:tc>
        <w:tc>
          <w:tcPr>
            <w:tcW w:w="2552"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14.7</w:t>
            </w:r>
          </w:p>
        </w:tc>
      </w:tr>
      <w:tr w:rsidR="00542061" w:rsidRPr="00116D86">
        <w:trPr>
          <w:cantSplit/>
          <w:jc w:val="center"/>
        </w:trPr>
        <w:tc>
          <w:tcPr>
            <w:tcW w:w="7656" w:type="dxa"/>
            <w:gridSpan w:val="3"/>
            <w:tcBorders>
              <w:top w:val="single" w:sz="4" w:space="0" w:color="auto"/>
              <w:left w:val="nil"/>
              <w:bottom w:val="nil"/>
              <w:right w:val="nil"/>
            </w:tcBorders>
            <w:vAlign w:val="center"/>
          </w:tcPr>
          <w:p w:rsidR="00542061" w:rsidRPr="00116D86" w:rsidRDefault="0095017A">
            <w:pPr>
              <w:pStyle w:val="Tablelegend"/>
              <w:tabs>
                <w:tab w:val="left" w:pos="1985"/>
              </w:tabs>
              <w:rPr>
                <w:sz w:val="20"/>
                <w:lang w:eastAsia="zh-CN"/>
              </w:rPr>
            </w:pPr>
            <w:r w:rsidRPr="00116D86">
              <w:rPr>
                <w:sz w:val="20"/>
                <w:lang w:eastAsia="zh-CN"/>
              </w:rPr>
              <w:t>*</w:t>
            </w:r>
            <w:r w:rsidRPr="00116D86">
              <w:rPr>
                <w:sz w:val="20"/>
                <w:lang w:eastAsia="zh-CN"/>
              </w:rPr>
              <w:tab/>
            </w:r>
            <w:r w:rsidRPr="00116D86">
              <w:rPr>
                <w:rFonts w:hint="eastAsia"/>
                <w:sz w:val="20"/>
                <w:lang w:eastAsia="zh-CN"/>
              </w:rPr>
              <w:t>由天线辐射方向性图的包络得到。</w:t>
            </w:r>
          </w:p>
          <w:p w:rsidR="00542061" w:rsidRPr="00116D86" w:rsidRDefault="0095017A">
            <w:pPr>
              <w:pStyle w:val="Tablelegend"/>
              <w:tabs>
                <w:tab w:val="left" w:pos="1985"/>
              </w:tabs>
              <w:rPr>
                <w:sz w:val="20"/>
                <w:lang w:eastAsia="zh-CN"/>
              </w:rPr>
            </w:pPr>
            <w:r w:rsidRPr="00116D86">
              <w:rPr>
                <w:sz w:val="20"/>
                <w:vertAlign w:val="superscript"/>
                <w:lang w:eastAsia="zh-CN"/>
              </w:rPr>
              <w:t>(1)</w:t>
            </w:r>
            <w:r w:rsidRPr="00116D86">
              <w:rPr>
                <w:sz w:val="20"/>
                <w:lang w:eastAsia="zh-CN"/>
              </w:rPr>
              <w:tab/>
            </w:r>
            <w:r w:rsidRPr="00116D86">
              <w:rPr>
                <w:rFonts w:hint="eastAsia"/>
                <w:sz w:val="20"/>
                <w:lang w:eastAsia="zh-CN"/>
              </w:rPr>
              <w:t>扇区宽度</w:t>
            </w:r>
            <w:r w:rsidRPr="00116D86">
              <w:rPr>
                <w:iCs/>
                <w:sz w:val="20"/>
              </w:rPr>
              <w:sym w:font="Symbol" w:char="F071"/>
            </w:r>
            <w:r w:rsidRPr="00116D86">
              <w:rPr>
                <w:sz w:val="20"/>
                <w:vertAlign w:val="subscript"/>
                <w:lang w:eastAsia="zh-CN"/>
              </w:rPr>
              <w:t>2</w:t>
            </w:r>
            <w:r w:rsidRPr="00116D86">
              <w:rPr>
                <w:rFonts w:hint="eastAsia"/>
                <w:sz w:val="20"/>
                <w:lang w:eastAsia="zh-CN"/>
              </w:rPr>
              <w:t>在天线主瓣中心，波束宽度</w:t>
            </w:r>
            <w:r w:rsidRPr="00116D86">
              <w:rPr>
                <w:iCs/>
                <w:sz w:val="20"/>
              </w:rPr>
              <w:sym w:font="Symbol" w:char="F071"/>
            </w:r>
            <w:r w:rsidRPr="00116D86">
              <w:rPr>
                <w:sz w:val="20"/>
                <w:vertAlign w:val="subscript"/>
                <w:lang w:eastAsia="zh-CN"/>
              </w:rPr>
              <w:t>1</w:t>
            </w:r>
            <w:r w:rsidRPr="00116D86">
              <w:rPr>
                <w:rFonts w:hint="eastAsia"/>
                <w:sz w:val="20"/>
                <w:lang w:eastAsia="zh-CN"/>
              </w:rPr>
              <w:t>和</w:t>
            </w:r>
            <w:r w:rsidRPr="00116D86">
              <w:rPr>
                <w:iCs/>
                <w:sz w:val="20"/>
              </w:rPr>
              <w:sym w:font="Symbol" w:char="F071"/>
            </w:r>
            <w:r w:rsidRPr="00116D86">
              <w:rPr>
                <w:sz w:val="20"/>
                <w:vertAlign w:val="subscript"/>
                <w:lang w:eastAsia="zh-CN"/>
              </w:rPr>
              <w:t>3</w:t>
            </w:r>
            <w:r w:rsidRPr="00116D86">
              <w:rPr>
                <w:rFonts w:hint="eastAsia"/>
                <w:sz w:val="20"/>
                <w:lang w:eastAsia="zh-CN"/>
              </w:rPr>
              <w:t>与</w:t>
            </w:r>
            <w:r w:rsidRPr="00116D86">
              <w:rPr>
                <w:iCs/>
                <w:sz w:val="20"/>
              </w:rPr>
              <w:sym w:font="Symbol" w:char="F071"/>
            </w:r>
            <w:r w:rsidRPr="00116D86">
              <w:rPr>
                <w:sz w:val="20"/>
                <w:vertAlign w:val="subscript"/>
                <w:lang w:eastAsia="zh-CN"/>
              </w:rPr>
              <w:t>2</w:t>
            </w:r>
            <w:r w:rsidRPr="00116D86">
              <w:rPr>
                <w:rFonts w:hint="eastAsia"/>
                <w:sz w:val="20"/>
                <w:lang w:eastAsia="zh-CN"/>
              </w:rPr>
              <w:t>相邻。</w:t>
            </w:r>
          </w:p>
        </w:tc>
      </w:tr>
    </w:tbl>
    <w:p w:rsidR="00542061" w:rsidRDefault="00542061" w:rsidP="00E23A24">
      <w:pPr>
        <w:snapToGrid w:val="0"/>
        <w:ind w:firstLineChars="200" w:firstLine="316"/>
        <w:rPr>
          <w:spacing w:val="-2"/>
          <w:sz w:val="16"/>
          <w:szCs w:val="16"/>
          <w:lang w:eastAsia="zh-CN"/>
        </w:rPr>
      </w:pPr>
    </w:p>
    <w:p w:rsidR="00542061" w:rsidRDefault="0095017A" w:rsidP="0097620C">
      <w:pPr>
        <w:snapToGrid w:val="0"/>
        <w:ind w:firstLineChars="200" w:firstLine="476"/>
        <w:rPr>
          <w:spacing w:val="-2"/>
          <w:lang w:eastAsia="zh-CN"/>
        </w:rPr>
      </w:pPr>
      <w:r>
        <w:rPr>
          <w:rFonts w:hint="eastAsia"/>
          <w:spacing w:val="-2"/>
          <w:lang w:eastAsia="zh-CN"/>
        </w:rPr>
        <w:t>根据公式（</w:t>
      </w:r>
      <w:r w:rsidR="00B177DE">
        <w:rPr>
          <w:rFonts w:hint="eastAsia"/>
          <w:spacing w:val="-2"/>
          <w:lang w:eastAsia="zh-CN"/>
        </w:rPr>
        <w:t>5</w:t>
      </w:r>
      <w:r w:rsidR="0097620C">
        <w:rPr>
          <w:spacing w:val="-2"/>
          <w:lang w:eastAsia="zh-CN"/>
        </w:rPr>
        <w:t>2</w:t>
      </w:r>
      <w:r>
        <w:rPr>
          <w:rFonts w:hint="eastAsia"/>
          <w:spacing w:val="-2"/>
          <w:lang w:eastAsia="zh-CN"/>
        </w:rPr>
        <w:t>）和（</w:t>
      </w:r>
      <w:r w:rsidR="00B177DE">
        <w:rPr>
          <w:rFonts w:hint="eastAsia"/>
          <w:spacing w:val="-2"/>
          <w:lang w:eastAsia="zh-CN"/>
        </w:rPr>
        <w:t>5</w:t>
      </w:r>
      <w:r w:rsidR="0097620C">
        <w:rPr>
          <w:spacing w:val="-2"/>
          <w:lang w:eastAsia="zh-CN"/>
        </w:rPr>
        <w:t>3</w:t>
      </w:r>
      <w:r>
        <w:rPr>
          <w:rFonts w:hint="eastAsia"/>
          <w:spacing w:val="-2"/>
          <w:lang w:eastAsia="zh-CN"/>
        </w:rPr>
        <w:t>），考虑到只有发射机的天线增益随扇区的选择而变化，每个</w:t>
      </w:r>
      <w:r>
        <w:rPr>
          <w:i/>
          <w:iCs/>
          <w:spacing w:val="-2"/>
          <w:lang w:eastAsia="zh-CN"/>
        </w:rPr>
        <w:t>G</w:t>
      </w:r>
      <w:r>
        <w:rPr>
          <w:i/>
          <w:iCs/>
          <w:spacing w:val="-2"/>
          <w:vertAlign w:val="subscript"/>
          <w:lang w:eastAsia="zh-CN"/>
        </w:rPr>
        <w:t>TX</w:t>
      </w:r>
      <w:r>
        <w:rPr>
          <w:rFonts w:hint="eastAsia"/>
          <w:spacing w:val="-2"/>
          <w:lang w:eastAsia="zh-CN"/>
        </w:rPr>
        <w:t>值对应一个</w:t>
      </w:r>
      <w:r>
        <w:rPr>
          <w:i/>
          <w:iCs/>
          <w:spacing w:val="-2"/>
          <w:lang w:eastAsia="zh-CN"/>
        </w:rPr>
        <w:t>R</w:t>
      </w:r>
      <w:r>
        <w:rPr>
          <w:rFonts w:hint="eastAsia"/>
          <w:spacing w:val="-2"/>
          <w:lang w:eastAsia="zh-CN"/>
        </w:rPr>
        <w:t>值。</w:t>
      </w:r>
    </w:p>
    <w:p w:rsidR="00542061" w:rsidRPr="00B177DE" w:rsidRDefault="0095017A">
      <w:pPr>
        <w:rPr>
          <w:b/>
          <w:lang w:eastAsia="zh-CN"/>
        </w:rPr>
      </w:pPr>
      <w:r w:rsidRPr="009F25E5">
        <w:rPr>
          <w:b/>
          <w:lang w:eastAsia="zh-CN"/>
        </w:rPr>
        <w:t>d</w:t>
      </w:r>
      <w:r w:rsidRPr="009F25E5">
        <w:rPr>
          <w:rFonts w:hint="eastAsia"/>
          <w:b/>
          <w:lang w:eastAsia="zh-CN"/>
        </w:rPr>
        <w:t>)</w:t>
      </w:r>
      <w:r>
        <w:rPr>
          <w:lang w:eastAsia="zh-CN"/>
        </w:rPr>
        <w:tab/>
      </w:r>
      <w:r w:rsidRPr="00B177DE">
        <w:rPr>
          <w:rFonts w:hint="eastAsia"/>
          <w:b/>
          <w:lang w:eastAsia="zh-CN"/>
        </w:rPr>
        <w:t>接收机干扰门限，</w:t>
      </w:r>
      <w:r w:rsidRPr="00B177DE">
        <w:rPr>
          <w:b/>
          <w:i/>
          <w:lang w:eastAsia="zh-CN"/>
        </w:rPr>
        <w:t>I</w:t>
      </w:r>
      <w:r w:rsidRPr="00B177DE">
        <w:rPr>
          <w:b/>
          <w:i/>
          <w:vertAlign w:val="subscript"/>
          <w:lang w:eastAsia="zh-CN"/>
        </w:rPr>
        <w:t>RX</w:t>
      </w:r>
    </w:p>
    <w:p w:rsidR="00542061" w:rsidRDefault="0095017A">
      <w:pPr>
        <w:snapToGrid w:val="0"/>
        <w:ind w:firstLineChars="200" w:firstLine="480"/>
        <w:rPr>
          <w:lang w:eastAsia="zh-CN"/>
        </w:rPr>
      </w:pPr>
      <w:r>
        <w:rPr>
          <w:rFonts w:hint="eastAsia"/>
          <w:lang w:eastAsia="zh-CN"/>
        </w:rPr>
        <w:t>建议两种计算接收机干扰门限的方法：根据接收机的</w:t>
      </w:r>
      <w:r>
        <w:rPr>
          <w:i/>
          <w:iCs/>
          <w:lang w:eastAsia="zh-CN"/>
        </w:rPr>
        <w:t>C/I</w:t>
      </w:r>
      <w:r>
        <w:rPr>
          <w:i/>
          <w:iCs/>
          <w:vertAlign w:val="subscript"/>
          <w:lang w:eastAsia="zh-CN"/>
        </w:rPr>
        <w:t>MAX</w:t>
      </w:r>
      <w:r>
        <w:rPr>
          <w:rFonts w:hint="eastAsia"/>
          <w:lang w:eastAsia="zh-CN"/>
        </w:rPr>
        <w:t>直接计算或根据接收机所需的最小余量计算。由于第二种方法需要更多的步骤，我用这种方法来说明计算过程。</w:t>
      </w:r>
    </w:p>
    <w:p w:rsidR="00542061" w:rsidRDefault="0095017A">
      <w:pPr>
        <w:snapToGrid w:val="0"/>
        <w:ind w:firstLineChars="200" w:firstLine="480"/>
        <w:rPr>
          <w:lang w:eastAsia="zh-CN"/>
        </w:rPr>
      </w:pPr>
      <w:r>
        <w:rPr>
          <w:rFonts w:hint="eastAsia"/>
          <w:lang w:eastAsia="zh-CN"/>
        </w:rPr>
        <w:t>表</w:t>
      </w:r>
      <w:r>
        <w:rPr>
          <w:rFonts w:hint="eastAsia"/>
          <w:lang w:eastAsia="zh-CN"/>
        </w:rPr>
        <w:t>20</w:t>
      </w:r>
      <w:r>
        <w:rPr>
          <w:rFonts w:hint="eastAsia"/>
          <w:lang w:eastAsia="zh-CN"/>
        </w:rPr>
        <w:t>显示了根据设备参数得到的典型的</w:t>
      </w:r>
      <w:r>
        <w:rPr>
          <w:i/>
          <w:iCs/>
          <w:lang w:eastAsia="zh-CN"/>
        </w:rPr>
        <w:t>C/I</w:t>
      </w:r>
      <w:r>
        <w:rPr>
          <w:i/>
          <w:iCs/>
          <w:vertAlign w:val="subscript"/>
          <w:lang w:eastAsia="zh-CN"/>
        </w:rPr>
        <w:t>MAX</w:t>
      </w:r>
      <w:r>
        <w:rPr>
          <w:rFonts w:hint="eastAsia"/>
          <w:lang w:eastAsia="zh-CN"/>
        </w:rPr>
        <w:t>和</w:t>
      </w:r>
      <w:r>
        <w:rPr>
          <w:i/>
          <w:iCs/>
          <w:lang w:eastAsia="zh-CN"/>
        </w:rPr>
        <w:t>I</w:t>
      </w:r>
      <w:r>
        <w:rPr>
          <w:i/>
          <w:iCs/>
          <w:vertAlign w:val="subscript"/>
          <w:lang w:eastAsia="zh-CN"/>
        </w:rPr>
        <w:t>EQ</w:t>
      </w:r>
      <w:r>
        <w:rPr>
          <w:rFonts w:hint="eastAsia"/>
          <w:lang w:eastAsia="zh-CN"/>
        </w:rPr>
        <w:t>的值。这些值用在公式（</w:t>
      </w:r>
      <w:r w:rsidR="006E70D2">
        <w:rPr>
          <w:rFonts w:hint="eastAsia"/>
          <w:lang w:eastAsia="zh-CN"/>
        </w:rPr>
        <w:t>56</w:t>
      </w:r>
      <w:r>
        <w:rPr>
          <w:rFonts w:hint="eastAsia"/>
          <w:lang w:eastAsia="zh-CN"/>
        </w:rPr>
        <w:t>）中。</w:t>
      </w:r>
    </w:p>
    <w:p w:rsidR="00542061" w:rsidRDefault="0095017A">
      <w:pPr>
        <w:pStyle w:val="TableNo"/>
        <w:rPr>
          <w:kern w:val="21"/>
        </w:rPr>
      </w:pPr>
      <w:r>
        <w:rPr>
          <w:rFonts w:hint="eastAsia"/>
          <w:kern w:val="21"/>
        </w:rPr>
        <w:t>表</w:t>
      </w:r>
      <w:r>
        <w:rPr>
          <w:kern w:val="21"/>
        </w:rPr>
        <w:t>20</w:t>
      </w:r>
    </w:p>
    <w:p w:rsidR="00542061" w:rsidRDefault="0095017A">
      <w:pPr>
        <w:pStyle w:val="Tabletitle"/>
        <w:rPr>
          <w:kern w:val="21"/>
        </w:rPr>
      </w:pPr>
      <w:r>
        <w:rPr>
          <w:kern w:val="21"/>
        </w:rPr>
        <w:t>C/IMAX</w:t>
      </w:r>
      <w:r>
        <w:rPr>
          <w:rFonts w:hint="eastAsia"/>
          <w:kern w:val="21"/>
        </w:rPr>
        <w:t>和</w:t>
      </w:r>
      <w:r>
        <w:rPr>
          <w:kern w:val="21"/>
        </w:rPr>
        <w:t>IEQ</w:t>
      </w:r>
      <w:r>
        <w:rPr>
          <w:rFonts w:hint="eastAsia"/>
          <w:kern w:val="21"/>
        </w:rPr>
        <w:t>的值</w:t>
      </w:r>
    </w:p>
    <w:tbl>
      <w:tblPr>
        <w:tblW w:w="57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46"/>
        <w:gridCol w:w="2835"/>
        <w:gridCol w:w="38"/>
      </w:tblGrid>
      <w:tr w:rsidR="00542061">
        <w:trPr>
          <w:gridAfter w:val="1"/>
          <w:wAfter w:w="38" w:type="dxa"/>
          <w:jc w:val="center"/>
        </w:trPr>
        <w:tc>
          <w:tcPr>
            <w:tcW w:w="2846" w:type="dxa"/>
            <w:tcBorders>
              <w:top w:val="single" w:sz="4" w:space="0" w:color="auto"/>
              <w:left w:val="single" w:sz="4" w:space="0" w:color="auto"/>
              <w:bottom w:val="single" w:sz="4" w:space="0" w:color="auto"/>
              <w:right w:val="single" w:sz="4" w:space="0" w:color="auto"/>
            </w:tcBorders>
          </w:tcPr>
          <w:p w:rsidR="00542061" w:rsidRDefault="0095017A">
            <w:pPr>
              <w:pStyle w:val="Tablehead"/>
              <w:tabs>
                <w:tab w:val="left" w:pos="1985"/>
              </w:tabs>
              <w:rPr>
                <w:lang w:eastAsia="zh-CN"/>
              </w:rPr>
            </w:pPr>
            <w:r>
              <w:rPr>
                <w:i/>
              </w:rPr>
              <w:t>C</w:t>
            </w:r>
            <w:r>
              <w:t>/</w:t>
            </w:r>
            <w:r>
              <w:rPr>
                <w:i/>
              </w:rPr>
              <w:t>I</w:t>
            </w:r>
            <w:r>
              <w:rPr>
                <w:i/>
                <w:vertAlign w:val="subscript"/>
              </w:rPr>
              <w:t>MAX</w:t>
            </w:r>
            <w:r>
              <w:rPr>
                <w:i/>
              </w:rPr>
              <w:br/>
            </w:r>
            <w:r>
              <w:t>(dB)</w:t>
            </w:r>
          </w:p>
        </w:tc>
        <w:tc>
          <w:tcPr>
            <w:tcW w:w="283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系统</w:t>
            </w:r>
            <w:r>
              <w:t>I</w:t>
            </w:r>
            <w:r>
              <w:rPr>
                <w:i/>
                <w:vertAlign w:val="subscript"/>
              </w:rPr>
              <w:t>EQ</w:t>
            </w:r>
            <w:r>
              <w:rPr>
                <w:vertAlign w:val="superscript"/>
              </w:rPr>
              <w:t>(1)</w:t>
            </w:r>
            <w:r>
              <w:rPr>
                <w:i/>
              </w:rPr>
              <w:br/>
            </w:r>
            <w:r>
              <w:t>(dBm)</w:t>
            </w:r>
          </w:p>
        </w:tc>
      </w:tr>
      <w:tr w:rsidR="00542061">
        <w:trPr>
          <w:gridAfter w:val="1"/>
          <w:wAfter w:w="38" w:type="dxa"/>
          <w:jc w:val="center"/>
        </w:trPr>
        <w:tc>
          <w:tcPr>
            <w:tcW w:w="2846" w:type="dxa"/>
            <w:tcBorders>
              <w:top w:val="single" w:sz="4" w:space="0" w:color="auto"/>
              <w:left w:val="single" w:sz="4" w:space="0" w:color="auto"/>
              <w:bottom w:val="single" w:sz="4" w:space="0" w:color="auto"/>
              <w:right w:val="single" w:sz="4" w:space="0" w:color="auto"/>
            </w:tcBorders>
          </w:tcPr>
          <w:p w:rsidR="00542061" w:rsidRDefault="0095017A">
            <w:pPr>
              <w:pStyle w:val="Tabletext"/>
              <w:tabs>
                <w:tab w:val="left" w:pos="1985"/>
              </w:tabs>
              <w:jc w:val="center"/>
            </w:pPr>
            <w:r>
              <w:t>17.0</w:t>
            </w:r>
          </w:p>
        </w:tc>
        <w:tc>
          <w:tcPr>
            <w:tcW w:w="283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–105.0</w:t>
            </w:r>
          </w:p>
        </w:tc>
      </w:tr>
      <w:tr w:rsidR="00542061" w:rsidRPr="00116D86">
        <w:tblPrEx>
          <w:tblCellMar>
            <w:left w:w="70" w:type="dxa"/>
            <w:right w:w="70" w:type="dxa"/>
          </w:tblCellMar>
        </w:tblPrEx>
        <w:trPr>
          <w:jc w:val="center"/>
        </w:trPr>
        <w:tc>
          <w:tcPr>
            <w:tcW w:w="5719" w:type="dxa"/>
            <w:gridSpan w:val="3"/>
            <w:tcBorders>
              <w:left w:val="nil"/>
              <w:bottom w:val="nil"/>
              <w:right w:val="nil"/>
            </w:tcBorders>
          </w:tcPr>
          <w:p w:rsidR="00542061" w:rsidRPr="00116D86" w:rsidRDefault="0095017A">
            <w:pPr>
              <w:pStyle w:val="Tablelegend"/>
              <w:tabs>
                <w:tab w:val="left" w:pos="1985"/>
              </w:tabs>
              <w:rPr>
                <w:sz w:val="20"/>
                <w:lang w:eastAsia="zh-CN"/>
              </w:rPr>
            </w:pPr>
            <w:r w:rsidRPr="00116D86">
              <w:rPr>
                <w:sz w:val="20"/>
                <w:vertAlign w:val="superscript"/>
                <w:lang w:eastAsia="zh-CN"/>
              </w:rPr>
              <w:t>(1)</w:t>
            </w:r>
            <w:r w:rsidRPr="00116D86">
              <w:rPr>
                <w:sz w:val="20"/>
                <w:lang w:eastAsia="zh-CN"/>
              </w:rPr>
              <w:tab/>
            </w:r>
            <w:r w:rsidRPr="00116D86">
              <w:rPr>
                <w:rFonts w:hint="eastAsia"/>
                <w:sz w:val="20"/>
                <w:lang w:eastAsia="zh-CN"/>
              </w:rPr>
              <w:t>这些值是考虑</w:t>
            </w:r>
            <w:r w:rsidRPr="00116D86">
              <w:rPr>
                <w:rFonts w:hint="eastAsia"/>
                <w:iCs/>
                <w:sz w:val="20"/>
                <w:lang w:eastAsia="zh-CN"/>
              </w:rPr>
              <w:t>C</w:t>
            </w:r>
            <w:r w:rsidRPr="00116D86">
              <w:rPr>
                <w:rFonts w:hint="eastAsia"/>
                <w:sz w:val="20"/>
                <w:lang w:eastAsia="zh-CN"/>
              </w:rPr>
              <w:t>等于接收机的门限得到的。</w:t>
            </w:r>
          </w:p>
        </w:tc>
      </w:tr>
    </w:tbl>
    <w:p w:rsidR="00542061" w:rsidRPr="00116D86" w:rsidRDefault="00542061">
      <w:pPr>
        <w:rPr>
          <w:sz w:val="20"/>
          <w:lang w:eastAsia="zh-CN"/>
        </w:rPr>
      </w:pPr>
    </w:p>
    <w:p w:rsidR="007D6BA2" w:rsidRDefault="007D6BA2">
      <w:pPr>
        <w:rPr>
          <w:lang w:eastAsia="zh-CN"/>
        </w:rPr>
      </w:pPr>
    </w:p>
    <w:p w:rsidR="00542061" w:rsidRPr="00B177DE" w:rsidRDefault="0095017A">
      <w:pPr>
        <w:rPr>
          <w:b/>
          <w:lang w:eastAsia="zh-CN"/>
        </w:rPr>
      </w:pPr>
      <w:r w:rsidRPr="009F25E5">
        <w:rPr>
          <w:b/>
          <w:lang w:eastAsia="zh-CN"/>
        </w:rPr>
        <w:lastRenderedPageBreak/>
        <w:t>e</w:t>
      </w:r>
      <w:r w:rsidRPr="009F25E5">
        <w:rPr>
          <w:rFonts w:hint="eastAsia"/>
          <w:b/>
          <w:lang w:eastAsia="zh-CN"/>
        </w:rPr>
        <w:t>)</w:t>
      </w:r>
      <w:r>
        <w:rPr>
          <w:lang w:eastAsia="zh-CN"/>
        </w:rPr>
        <w:tab/>
      </w:r>
      <w:r w:rsidRPr="00B177DE">
        <w:rPr>
          <w:rFonts w:hint="eastAsia"/>
          <w:b/>
          <w:lang w:eastAsia="zh-CN"/>
        </w:rPr>
        <w:t>最大恶化量，</w:t>
      </w:r>
      <w:r w:rsidRPr="00B177DE">
        <w:rPr>
          <w:b/>
          <w:i/>
          <w:lang w:eastAsia="zh-CN"/>
        </w:rPr>
        <w:t>D</w:t>
      </w:r>
    </w:p>
    <w:p w:rsidR="00542061" w:rsidRDefault="0095017A">
      <w:pPr>
        <w:snapToGrid w:val="0"/>
        <w:ind w:firstLineChars="200" w:firstLine="480"/>
        <w:rPr>
          <w:lang w:eastAsia="zh-CN"/>
        </w:rPr>
      </w:pPr>
      <w:r>
        <w:rPr>
          <w:rFonts w:hint="eastAsia"/>
          <w:lang w:eastAsia="zh-CN"/>
        </w:rPr>
        <w:t>表</w:t>
      </w:r>
      <w:r>
        <w:rPr>
          <w:lang w:eastAsia="zh-CN"/>
        </w:rPr>
        <w:t>21</w:t>
      </w:r>
      <w:r>
        <w:rPr>
          <w:rFonts w:hint="eastAsia"/>
          <w:lang w:eastAsia="zh-CN"/>
        </w:rPr>
        <w:t>是最终确定的示例系统的参数</w:t>
      </w:r>
      <w:r>
        <w:rPr>
          <w:i/>
          <w:iCs/>
          <w:lang w:eastAsia="zh-CN"/>
        </w:rPr>
        <w:t>D</w:t>
      </w:r>
      <w:r>
        <w:rPr>
          <w:i/>
          <w:iCs/>
          <w:vertAlign w:val="subscript"/>
          <w:lang w:eastAsia="zh-CN"/>
        </w:rPr>
        <w:t>M</w:t>
      </w:r>
      <w:r>
        <w:rPr>
          <w:rFonts w:hint="eastAsia"/>
          <w:i/>
          <w:iCs/>
          <w:lang w:eastAsia="zh-CN"/>
        </w:rPr>
        <w:t>、</w:t>
      </w:r>
      <w:r>
        <w:rPr>
          <w:i/>
          <w:iCs/>
          <w:lang w:eastAsia="zh-CN"/>
        </w:rPr>
        <w:t>D</w:t>
      </w:r>
      <w:r>
        <w:rPr>
          <w:i/>
          <w:iCs/>
          <w:vertAlign w:val="subscript"/>
          <w:lang w:eastAsia="zh-CN"/>
        </w:rPr>
        <w:t>S</w:t>
      </w:r>
      <w:r>
        <w:rPr>
          <w:rFonts w:hint="eastAsia"/>
          <w:i/>
          <w:iCs/>
          <w:lang w:eastAsia="zh-CN"/>
        </w:rPr>
        <w:t>、</w:t>
      </w:r>
      <w:r>
        <w:rPr>
          <w:i/>
          <w:iCs/>
          <w:lang w:eastAsia="zh-CN"/>
        </w:rPr>
        <w:t>M</w:t>
      </w:r>
      <w:r>
        <w:rPr>
          <w:i/>
          <w:iCs/>
          <w:vertAlign w:val="subscript"/>
          <w:lang w:eastAsia="zh-CN"/>
        </w:rPr>
        <w:t>C</w:t>
      </w:r>
      <w:r>
        <w:rPr>
          <w:rFonts w:hint="eastAsia"/>
          <w:lang w:eastAsia="zh-CN"/>
        </w:rPr>
        <w:t>和</w:t>
      </w:r>
      <w:r>
        <w:rPr>
          <w:i/>
          <w:iCs/>
          <w:lang w:eastAsia="zh-CN"/>
        </w:rPr>
        <w:t>M</w:t>
      </w:r>
      <w:r>
        <w:rPr>
          <w:i/>
          <w:iCs/>
          <w:vertAlign w:val="subscript"/>
          <w:lang w:eastAsia="zh-CN"/>
        </w:rPr>
        <w:t>M</w:t>
      </w:r>
      <w:r>
        <w:rPr>
          <w:rFonts w:hint="eastAsia"/>
          <w:lang w:eastAsia="zh-CN"/>
        </w:rPr>
        <w:t>以及计算（公式（</w:t>
      </w:r>
      <w:r w:rsidR="00B177DE">
        <w:rPr>
          <w:rFonts w:hint="eastAsia"/>
          <w:lang w:eastAsia="zh-CN"/>
        </w:rPr>
        <w:t>57</w:t>
      </w:r>
      <w:r>
        <w:rPr>
          <w:rFonts w:hint="eastAsia"/>
          <w:lang w:eastAsia="zh-CN"/>
        </w:rPr>
        <w:t>）和（</w:t>
      </w:r>
      <w:r w:rsidR="00B177DE">
        <w:rPr>
          <w:rFonts w:hint="eastAsia"/>
          <w:lang w:eastAsia="zh-CN"/>
        </w:rPr>
        <w:t>58</w:t>
      </w:r>
      <w:r>
        <w:rPr>
          <w:rFonts w:hint="eastAsia"/>
          <w:lang w:eastAsia="zh-CN"/>
        </w:rPr>
        <w:t>））的得到的</w:t>
      </w:r>
      <w:r>
        <w:rPr>
          <w:i/>
          <w:iCs/>
          <w:lang w:eastAsia="zh-CN"/>
        </w:rPr>
        <w:t>D</w:t>
      </w:r>
      <w:r>
        <w:rPr>
          <w:rFonts w:hint="eastAsia"/>
          <w:lang w:eastAsia="zh-CN"/>
        </w:rPr>
        <w:t>值，该值是用在公式（</w:t>
      </w:r>
      <w:r w:rsidR="00B177DE">
        <w:rPr>
          <w:rFonts w:hint="eastAsia"/>
          <w:lang w:eastAsia="zh-CN"/>
        </w:rPr>
        <w:t>56</w:t>
      </w:r>
      <w:r>
        <w:rPr>
          <w:rFonts w:hint="eastAsia"/>
          <w:lang w:eastAsia="zh-CN"/>
        </w:rPr>
        <w:t>）中的最终参数。</w:t>
      </w:r>
    </w:p>
    <w:p w:rsidR="00542061" w:rsidRDefault="0095017A">
      <w:pPr>
        <w:pStyle w:val="TableNo"/>
        <w:rPr>
          <w:kern w:val="21"/>
        </w:rPr>
      </w:pPr>
      <w:r>
        <w:rPr>
          <w:rFonts w:hint="eastAsia"/>
          <w:kern w:val="21"/>
        </w:rPr>
        <w:t>表</w:t>
      </w:r>
      <w:r>
        <w:rPr>
          <w:kern w:val="21"/>
        </w:rPr>
        <w:t>21</w:t>
      </w:r>
    </w:p>
    <w:p w:rsidR="00542061" w:rsidRDefault="0095017A">
      <w:pPr>
        <w:pStyle w:val="Tabletitle"/>
        <w:rPr>
          <w:kern w:val="21"/>
        </w:rPr>
      </w:pPr>
      <w:r>
        <w:rPr>
          <w:rFonts w:hint="eastAsia"/>
          <w:kern w:val="21"/>
        </w:rPr>
        <w:t>恶化量参数</w:t>
      </w:r>
    </w:p>
    <w:tbl>
      <w:tblPr>
        <w:tblW w:w="9715"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6"/>
        <w:gridCol w:w="1928"/>
        <w:gridCol w:w="1928"/>
        <w:gridCol w:w="1928"/>
        <w:gridCol w:w="2125"/>
      </w:tblGrid>
      <w:tr w:rsidR="00542061">
        <w:tc>
          <w:tcPr>
            <w:tcW w:w="1806"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计算得到或所需的余量，</w:t>
            </w:r>
            <w:r>
              <w:rPr>
                <w:i/>
                <w:iCs/>
                <w:lang w:eastAsia="zh-CN"/>
              </w:rPr>
              <w:t>M</w:t>
            </w:r>
            <w:r>
              <w:rPr>
                <w:i/>
                <w:iCs/>
                <w:vertAlign w:val="subscript"/>
                <w:lang w:eastAsia="zh-CN"/>
              </w:rPr>
              <w:t>C</w:t>
            </w:r>
            <w:r>
              <w:rPr>
                <w:lang w:eastAsia="zh-CN"/>
              </w:rPr>
              <w:br/>
            </w:r>
            <w:r>
              <w:rPr>
                <w:rFonts w:hint="eastAsia"/>
                <w:lang w:eastAsia="zh-CN"/>
              </w:rPr>
              <w:t>（</w:t>
            </w:r>
            <w:r>
              <w:rPr>
                <w:lang w:eastAsia="zh-CN"/>
              </w:rPr>
              <w:t>dB</w:t>
            </w:r>
            <w:r>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最小</w:t>
            </w:r>
            <w:r>
              <w:rPr>
                <w:lang w:eastAsia="zh-CN"/>
              </w:rPr>
              <w:br/>
            </w:r>
            <w:r>
              <w:rPr>
                <w:rFonts w:hint="eastAsia"/>
                <w:lang w:eastAsia="zh-CN"/>
              </w:rPr>
              <w:t>余量，</w:t>
            </w:r>
            <w:r>
              <w:rPr>
                <w:i/>
                <w:iCs/>
                <w:lang w:eastAsia="zh-CN"/>
              </w:rPr>
              <w:t>M</w:t>
            </w:r>
            <w:r>
              <w:rPr>
                <w:i/>
                <w:iCs/>
                <w:vertAlign w:val="subscript"/>
                <w:lang w:eastAsia="zh-CN"/>
              </w:rPr>
              <w:t>M</w:t>
            </w:r>
            <w:r>
              <w:rPr>
                <w:lang w:eastAsia="zh-CN"/>
              </w:rPr>
              <w:br/>
            </w:r>
            <w:r>
              <w:rPr>
                <w:rFonts w:hint="eastAsia"/>
                <w:lang w:eastAsia="zh-CN"/>
              </w:rPr>
              <w:t>（</w:t>
            </w:r>
            <w:r>
              <w:rPr>
                <w:lang w:eastAsia="zh-CN"/>
              </w:rPr>
              <w:t>dB</w:t>
            </w:r>
            <w:r>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最大</w:t>
            </w:r>
            <w:r>
              <w:rPr>
                <w:lang w:eastAsia="zh-CN"/>
              </w:rPr>
              <w:br/>
            </w:r>
            <w:r>
              <w:rPr>
                <w:rFonts w:hint="eastAsia"/>
                <w:lang w:eastAsia="zh-CN"/>
              </w:rPr>
              <w:t>恶化量，</w:t>
            </w:r>
            <w:r>
              <w:rPr>
                <w:i/>
                <w:iCs/>
                <w:lang w:eastAsia="zh-CN"/>
              </w:rPr>
              <w:t>D</w:t>
            </w:r>
            <w:r>
              <w:rPr>
                <w:i/>
                <w:iCs/>
                <w:vertAlign w:val="subscript"/>
                <w:lang w:eastAsia="zh-CN"/>
              </w:rPr>
              <w:t>M</w:t>
            </w:r>
            <w:r>
              <w:rPr>
                <w:lang w:eastAsia="zh-CN"/>
              </w:rPr>
              <w:br/>
            </w:r>
            <w:r>
              <w:rPr>
                <w:rFonts w:hint="eastAsia"/>
                <w:lang w:eastAsia="zh-CN"/>
              </w:rPr>
              <w:t>（</w:t>
            </w:r>
            <w:r>
              <w:rPr>
                <w:lang w:eastAsia="zh-CN"/>
              </w:rPr>
              <w:t>dB</w:t>
            </w:r>
            <w:r>
              <w:rPr>
                <w:rFonts w:hint="eastAsia"/>
                <w:lang w:eastAsia="zh-CN"/>
              </w:rPr>
              <w:t>）</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估计的</w:t>
            </w:r>
            <w:r>
              <w:rPr>
                <w:lang w:eastAsia="zh-CN"/>
              </w:rPr>
              <w:br/>
            </w:r>
            <w:r>
              <w:rPr>
                <w:rFonts w:hint="eastAsia"/>
                <w:lang w:eastAsia="zh-CN"/>
              </w:rPr>
              <w:t>恶化量，</w:t>
            </w:r>
            <w:r>
              <w:rPr>
                <w:i/>
                <w:iCs/>
                <w:lang w:eastAsia="zh-CN"/>
              </w:rPr>
              <w:t>D</w:t>
            </w:r>
            <w:r>
              <w:rPr>
                <w:i/>
                <w:iCs/>
                <w:vertAlign w:val="subscript"/>
                <w:lang w:eastAsia="zh-CN"/>
              </w:rPr>
              <w:t>S</w:t>
            </w:r>
            <w:r>
              <w:rPr>
                <w:vertAlign w:val="superscript"/>
                <w:lang w:eastAsia="zh-CN"/>
              </w:rPr>
              <w:t>(1)</w:t>
            </w:r>
            <w:r>
              <w:rPr>
                <w:lang w:eastAsia="zh-CN"/>
              </w:rPr>
              <w:br/>
            </w:r>
            <w:r>
              <w:rPr>
                <w:rFonts w:hint="eastAsia"/>
                <w:lang w:eastAsia="zh-CN"/>
              </w:rPr>
              <w:t>（</w:t>
            </w:r>
            <w:r>
              <w:rPr>
                <w:lang w:eastAsia="zh-CN"/>
              </w:rPr>
              <w:t>dB</w:t>
            </w:r>
            <w:r>
              <w:rPr>
                <w:rFonts w:hint="eastAsia"/>
                <w:lang w:eastAsia="zh-CN"/>
              </w:rPr>
              <w:t>）</w:t>
            </w:r>
          </w:p>
        </w:tc>
        <w:tc>
          <w:tcPr>
            <w:tcW w:w="212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产生的最大</w:t>
            </w:r>
            <w:r>
              <w:rPr>
                <w:lang w:eastAsia="zh-CN"/>
              </w:rPr>
              <w:br/>
            </w:r>
            <w:r>
              <w:rPr>
                <w:rFonts w:hint="eastAsia"/>
                <w:lang w:eastAsia="zh-CN"/>
              </w:rPr>
              <w:t>恶化量，</w:t>
            </w:r>
            <w:r>
              <w:rPr>
                <w:lang w:eastAsia="zh-CN"/>
              </w:rPr>
              <w:t>D</w:t>
            </w:r>
            <w:r>
              <w:rPr>
                <w:lang w:eastAsia="zh-CN"/>
              </w:rPr>
              <w:br/>
            </w:r>
            <w:r>
              <w:rPr>
                <w:rFonts w:hint="eastAsia"/>
                <w:lang w:eastAsia="zh-CN"/>
              </w:rPr>
              <w:t>（</w:t>
            </w:r>
            <w:r>
              <w:rPr>
                <w:lang w:eastAsia="zh-CN"/>
              </w:rPr>
              <w:t>dB</w:t>
            </w:r>
            <w:r>
              <w:rPr>
                <w:rFonts w:hint="eastAsia"/>
                <w:lang w:eastAsia="zh-CN"/>
              </w:rPr>
              <w:t>）</w:t>
            </w:r>
          </w:p>
        </w:tc>
      </w:tr>
      <w:tr w:rsidR="00542061">
        <w:tc>
          <w:tcPr>
            <w:tcW w:w="1806"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rPr>
                <w:lang w:eastAsia="zh-CN"/>
              </w:rPr>
            </w:pPr>
            <w:r>
              <w:rPr>
                <w:lang w:eastAsia="zh-CN"/>
              </w:rPr>
              <w:t>35.8</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rPr>
                <w:lang w:eastAsia="zh-CN"/>
              </w:rPr>
            </w:pPr>
            <w:r>
              <w:rPr>
                <w:lang w:eastAsia="zh-CN"/>
              </w:rPr>
              <w:t>30.1</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rPr>
                <w:lang w:eastAsia="zh-CN"/>
              </w:rPr>
            </w:pPr>
            <w:r>
              <w:rPr>
                <w:lang w:eastAsia="zh-CN"/>
              </w:rPr>
              <w:t>5.7</w:t>
            </w:r>
          </w:p>
        </w:tc>
        <w:tc>
          <w:tcPr>
            <w:tcW w:w="192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rPr>
                <w:lang w:eastAsia="zh-CN"/>
              </w:rPr>
            </w:pPr>
            <w:r>
              <w:rPr>
                <w:lang w:eastAsia="zh-CN"/>
              </w:rPr>
              <w:t>3.0</w:t>
            </w:r>
          </w:p>
        </w:tc>
        <w:tc>
          <w:tcPr>
            <w:tcW w:w="212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rPr>
                <w:lang w:eastAsia="zh-CN"/>
              </w:rPr>
            </w:pPr>
            <w:r>
              <w:rPr>
                <w:lang w:eastAsia="zh-CN"/>
              </w:rPr>
              <w:t>2.7</w:t>
            </w:r>
          </w:p>
        </w:tc>
      </w:tr>
      <w:tr w:rsidR="00542061">
        <w:tc>
          <w:tcPr>
            <w:tcW w:w="9715" w:type="dxa"/>
            <w:gridSpan w:val="5"/>
            <w:tcBorders>
              <w:top w:val="single" w:sz="4" w:space="0" w:color="auto"/>
              <w:left w:val="nil"/>
              <w:bottom w:val="nil"/>
              <w:right w:val="nil"/>
            </w:tcBorders>
            <w:vAlign w:val="center"/>
          </w:tcPr>
          <w:p w:rsidR="00542061" w:rsidRPr="004856DD" w:rsidRDefault="0095017A">
            <w:pPr>
              <w:pStyle w:val="Tablelegend"/>
              <w:tabs>
                <w:tab w:val="left" w:pos="1985"/>
              </w:tabs>
              <w:rPr>
                <w:sz w:val="20"/>
                <w:lang w:eastAsia="zh-CN"/>
              </w:rPr>
            </w:pPr>
            <w:r w:rsidRPr="004856DD">
              <w:rPr>
                <w:sz w:val="20"/>
                <w:vertAlign w:val="superscript"/>
                <w:lang w:eastAsia="zh-CN"/>
              </w:rPr>
              <w:t>(1)</w:t>
            </w:r>
            <w:r w:rsidRPr="004856DD">
              <w:rPr>
                <w:sz w:val="20"/>
                <w:lang w:eastAsia="zh-CN"/>
              </w:rPr>
              <w:tab/>
            </w:r>
            <w:r w:rsidRPr="004856DD">
              <w:rPr>
                <w:rFonts w:hint="eastAsia"/>
                <w:sz w:val="20"/>
                <w:lang w:eastAsia="zh-CN"/>
              </w:rPr>
              <w:t>估计的恶化量</w:t>
            </w:r>
            <w:r w:rsidRPr="004856DD">
              <w:rPr>
                <w:i/>
                <w:iCs/>
                <w:sz w:val="20"/>
                <w:lang w:eastAsia="zh-CN"/>
              </w:rPr>
              <w:t>D</w:t>
            </w:r>
            <w:r w:rsidRPr="004856DD">
              <w:rPr>
                <w:i/>
                <w:iCs/>
                <w:sz w:val="20"/>
                <w:vertAlign w:val="subscript"/>
                <w:lang w:eastAsia="zh-CN"/>
              </w:rPr>
              <w:t>S</w:t>
            </w:r>
            <w:r w:rsidRPr="004856DD">
              <w:rPr>
                <w:rFonts w:hint="eastAsia"/>
                <w:sz w:val="20"/>
                <w:lang w:eastAsia="zh-CN"/>
              </w:rPr>
              <w:t>的值应当是在所分析系统周围的干扰系统的集总的效果。如果没有该信息，使用</w:t>
            </w:r>
            <w:r w:rsidRPr="004856DD">
              <w:rPr>
                <w:i/>
                <w:iCs/>
                <w:sz w:val="20"/>
                <w:lang w:eastAsia="zh-CN"/>
              </w:rPr>
              <w:t>D</w:t>
            </w:r>
            <w:r w:rsidRPr="004856DD">
              <w:rPr>
                <w:i/>
                <w:iCs/>
                <w:sz w:val="20"/>
                <w:vertAlign w:val="subscript"/>
                <w:lang w:eastAsia="zh-CN"/>
              </w:rPr>
              <w:t>S</w:t>
            </w:r>
            <w:r w:rsidRPr="004856DD">
              <w:rPr>
                <w:sz w:val="20"/>
                <w:lang w:eastAsia="zh-CN"/>
              </w:rPr>
              <w:t xml:space="preserve"> = 3 dB</w:t>
            </w:r>
            <w:r w:rsidRPr="004856DD">
              <w:rPr>
                <w:sz w:val="20"/>
                <w:lang w:eastAsia="zh-CN"/>
              </w:rPr>
              <w:t>。</w:t>
            </w:r>
          </w:p>
        </w:tc>
      </w:tr>
    </w:tbl>
    <w:p w:rsidR="00542061" w:rsidRDefault="00542061">
      <w:pPr>
        <w:snapToGrid w:val="0"/>
        <w:spacing w:before="0"/>
        <w:rPr>
          <w:lang w:eastAsia="zh-CN"/>
        </w:rPr>
      </w:pPr>
    </w:p>
    <w:p w:rsidR="00542061" w:rsidRDefault="0095017A">
      <w:pPr>
        <w:snapToGrid w:val="0"/>
        <w:spacing w:before="0"/>
        <w:ind w:firstLineChars="200" w:firstLine="480"/>
        <w:rPr>
          <w:lang w:eastAsia="zh-CN"/>
        </w:rPr>
      </w:pPr>
      <w:r>
        <w:rPr>
          <w:rFonts w:hint="eastAsia"/>
          <w:lang w:eastAsia="zh-CN"/>
        </w:rPr>
        <w:t>使用公式（</w:t>
      </w:r>
      <w:r w:rsidR="00B177DE">
        <w:rPr>
          <w:rFonts w:hint="eastAsia"/>
          <w:lang w:eastAsia="zh-CN"/>
        </w:rPr>
        <w:t>56</w:t>
      </w:r>
      <w:r>
        <w:rPr>
          <w:rFonts w:hint="eastAsia"/>
          <w:lang w:eastAsia="zh-CN"/>
        </w:rPr>
        <w:t>）中的</w:t>
      </w:r>
      <w:r>
        <w:rPr>
          <w:i/>
          <w:iCs/>
          <w:lang w:eastAsia="zh-CN"/>
        </w:rPr>
        <w:t xml:space="preserve">D </w:t>
      </w:r>
      <w:r>
        <w:rPr>
          <w:rFonts w:hint="eastAsia"/>
          <w:lang w:eastAsia="zh-CN"/>
        </w:rPr>
        <w:t>值，可以得到</w:t>
      </w:r>
      <w:r>
        <w:rPr>
          <w:i/>
          <w:iCs/>
          <w:lang w:eastAsia="zh-CN"/>
        </w:rPr>
        <w:t>I</w:t>
      </w:r>
      <w:r>
        <w:rPr>
          <w:i/>
          <w:iCs/>
          <w:vertAlign w:val="subscript"/>
          <w:lang w:eastAsia="zh-CN"/>
        </w:rPr>
        <w:t>RX</w:t>
      </w:r>
      <w:r>
        <w:rPr>
          <w:rFonts w:hint="eastAsia"/>
          <w:lang w:eastAsia="zh-CN"/>
        </w:rPr>
        <w:t>的值。</w:t>
      </w:r>
    </w:p>
    <w:p w:rsidR="00542061" w:rsidRDefault="0095017A" w:rsidP="00E23A24">
      <w:pPr>
        <w:snapToGrid w:val="0"/>
        <w:ind w:firstLineChars="200" w:firstLine="484"/>
        <w:rPr>
          <w:lang w:eastAsia="zh-CN"/>
        </w:rPr>
      </w:pPr>
      <w:r>
        <w:rPr>
          <w:rFonts w:hint="eastAsia"/>
          <w:spacing w:val="2"/>
          <w:lang w:eastAsia="zh-CN"/>
        </w:rPr>
        <w:t>附加绕射损耗</w:t>
      </w:r>
      <w:r>
        <w:rPr>
          <w:i/>
          <w:iCs/>
          <w:spacing w:val="2"/>
          <w:lang w:eastAsia="zh-CN"/>
        </w:rPr>
        <w:t>A</w:t>
      </w:r>
      <w:r>
        <w:rPr>
          <w:i/>
          <w:iCs/>
          <w:spacing w:val="2"/>
          <w:vertAlign w:val="subscript"/>
          <w:lang w:eastAsia="zh-CN"/>
        </w:rPr>
        <w:t>D</w:t>
      </w:r>
      <w:r>
        <w:rPr>
          <w:rFonts w:hint="eastAsia"/>
          <w:spacing w:val="2"/>
          <w:lang w:eastAsia="zh-CN"/>
        </w:rPr>
        <w:t>的值对于计算总损耗是必须的，为了确定该值，我们在公式（</w:t>
      </w:r>
      <w:r w:rsidR="006E70D2">
        <w:rPr>
          <w:rFonts w:hint="eastAsia"/>
          <w:spacing w:val="2"/>
          <w:lang w:eastAsia="zh-CN"/>
        </w:rPr>
        <w:t>54</w:t>
      </w:r>
      <w:r>
        <w:rPr>
          <w:rFonts w:hint="eastAsia"/>
          <w:spacing w:val="2"/>
          <w:lang w:eastAsia="zh-CN"/>
        </w:rPr>
        <w:t>）中选取</w:t>
      </w:r>
      <w:r>
        <w:rPr>
          <w:i/>
          <w:iCs/>
          <w:spacing w:val="2"/>
          <w:lang w:eastAsia="zh-CN"/>
        </w:rPr>
        <w:t>h</w:t>
      </w:r>
      <w:r>
        <w:rPr>
          <w:spacing w:val="2"/>
          <w:lang w:eastAsia="zh-CN"/>
        </w:rPr>
        <w:t>/</w:t>
      </w:r>
      <w:r>
        <w:rPr>
          <w:i/>
          <w:iCs/>
          <w:spacing w:val="2"/>
          <w:lang w:eastAsia="zh-CN"/>
        </w:rPr>
        <w:t>F</w:t>
      </w:r>
      <w:r>
        <w:rPr>
          <w:iCs/>
          <w:spacing w:val="2"/>
          <w:vertAlign w:val="subscript"/>
          <w:lang w:eastAsia="zh-CN"/>
        </w:rPr>
        <w:t>1</w:t>
      </w:r>
      <w:r>
        <w:rPr>
          <w:rFonts w:hint="eastAsia"/>
          <w:spacing w:val="2"/>
          <w:lang w:eastAsia="zh-CN"/>
        </w:rPr>
        <w:t>的值为</w:t>
      </w:r>
      <w:r>
        <w:rPr>
          <w:lang w:eastAsia="zh-CN"/>
        </w:rPr>
        <w:t>–</w:t>
      </w:r>
      <w:r>
        <w:rPr>
          <w:rFonts w:hint="eastAsia"/>
          <w:lang w:eastAsia="zh-CN"/>
        </w:rPr>
        <w:t>2</w:t>
      </w:r>
      <w:r>
        <w:rPr>
          <w:rFonts w:hint="eastAsia"/>
          <w:lang w:eastAsia="zh-CN"/>
        </w:rPr>
        <w:t>。选取该值，考虑了地球的曲率并且与实际中观测出现的附加绕射损耗相符合。如果注意一下表</w:t>
      </w:r>
      <w:r>
        <w:rPr>
          <w:rFonts w:hint="eastAsia"/>
          <w:lang w:eastAsia="zh-CN"/>
        </w:rPr>
        <w:t>22</w:t>
      </w:r>
      <w:r>
        <w:rPr>
          <w:rFonts w:hint="eastAsia"/>
          <w:lang w:eastAsia="zh-CN"/>
        </w:rPr>
        <w:t>中表示的扇区半径，它们与射频使用的干扰限值是一致的，可以验证该值的选取是正确的。</w:t>
      </w:r>
    </w:p>
    <w:p w:rsidR="00542061" w:rsidRDefault="0095017A">
      <w:pPr>
        <w:snapToGrid w:val="0"/>
        <w:ind w:firstLineChars="200" w:firstLine="480"/>
        <w:rPr>
          <w:lang w:eastAsia="zh-CN"/>
        </w:rPr>
      </w:pPr>
      <w:r>
        <w:rPr>
          <w:rFonts w:hint="eastAsia"/>
          <w:lang w:eastAsia="zh-CN"/>
        </w:rPr>
        <w:t>确定了</w:t>
      </w:r>
      <w:r>
        <w:rPr>
          <w:i/>
          <w:iCs/>
          <w:lang w:eastAsia="zh-CN"/>
        </w:rPr>
        <w:t>I</w:t>
      </w:r>
      <w:r>
        <w:rPr>
          <w:i/>
          <w:iCs/>
          <w:vertAlign w:val="subscript"/>
          <w:lang w:eastAsia="zh-CN"/>
        </w:rPr>
        <w:t>RX</w:t>
      </w:r>
      <w:r>
        <w:rPr>
          <w:rFonts w:hint="eastAsia"/>
          <w:lang w:eastAsia="zh-CN"/>
        </w:rPr>
        <w:t>和</w:t>
      </w:r>
      <w:r>
        <w:rPr>
          <w:i/>
          <w:iCs/>
          <w:lang w:eastAsia="zh-CN"/>
        </w:rPr>
        <w:t>A</w:t>
      </w:r>
      <w:r>
        <w:rPr>
          <w:i/>
          <w:iCs/>
          <w:vertAlign w:val="subscript"/>
          <w:lang w:eastAsia="zh-CN"/>
        </w:rPr>
        <w:t>D</w:t>
      </w:r>
      <w:r>
        <w:rPr>
          <w:lang w:eastAsia="zh-CN"/>
        </w:rPr>
        <w:t>h</w:t>
      </w:r>
      <w:r>
        <w:rPr>
          <w:rFonts w:hint="eastAsia"/>
          <w:lang w:eastAsia="zh-CN"/>
        </w:rPr>
        <w:t>之后，可以使用公式（</w:t>
      </w:r>
      <w:r w:rsidR="006E70D2">
        <w:rPr>
          <w:rFonts w:hint="eastAsia"/>
          <w:lang w:eastAsia="zh-CN"/>
        </w:rPr>
        <w:t>52</w:t>
      </w:r>
      <w:r>
        <w:rPr>
          <w:rFonts w:hint="eastAsia"/>
          <w:lang w:eastAsia="zh-CN"/>
        </w:rPr>
        <w:t>）计算半径</w:t>
      </w:r>
      <w:r>
        <w:rPr>
          <w:i/>
          <w:iCs/>
          <w:lang w:eastAsia="zh-CN"/>
        </w:rPr>
        <w:t>R</w:t>
      </w:r>
      <w:r>
        <w:rPr>
          <w:rFonts w:hint="eastAsia"/>
          <w:i/>
          <w:iCs/>
          <w:lang w:eastAsia="zh-CN"/>
        </w:rPr>
        <w:t>。</w:t>
      </w:r>
    </w:p>
    <w:p w:rsidR="00542061" w:rsidRDefault="0095017A">
      <w:pPr>
        <w:snapToGrid w:val="0"/>
        <w:ind w:firstLineChars="200" w:firstLine="480"/>
        <w:rPr>
          <w:lang w:eastAsia="zh-CN"/>
        </w:rPr>
      </w:pPr>
      <w:r>
        <w:rPr>
          <w:rFonts w:hint="eastAsia"/>
          <w:lang w:eastAsia="zh-CN"/>
        </w:rPr>
        <w:t>至此，可以计算出禁用的扇区面积。表</w:t>
      </w:r>
      <w:r>
        <w:rPr>
          <w:rFonts w:hint="eastAsia"/>
          <w:lang w:eastAsia="zh-CN"/>
        </w:rPr>
        <w:t>22</w:t>
      </w:r>
      <w:r>
        <w:rPr>
          <w:rFonts w:hint="eastAsia"/>
          <w:lang w:eastAsia="zh-CN"/>
        </w:rPr>
        <w:t>和</w:t>
      </w:r>
      <w:r>
        <w:rPr>
          <w:rFonts w:hint="eastAsia"/>
          <w:lang w:eastAsia="zh-CN"/>
        </w:rPr>
        <w:t>23</w:t>
      </w:r>
      <w:r>
        <w:rPr>
          <w:rFonts w:hint="eastAsia"/>
          <w:lang w:eastAsia="zh-CN"/>
        </w:rPr>
        <w:t>显示了相关的参数。</w:t>
      </w:r>
    </w:p>
    <w:p w:rsidR="00542061" w:rsidRDefault="0095017A">
      <w:pPr>
        <w:pStyle w:val="TableNo"/>
        <w:rPr>
          <w:kern w:val="21"/>
        </w:rPr>
      </w:pPr>
      <w:r>
        <w:rPr>
          <w:rFonts w:hint="eastAsia"/>
          <w:kern w:val="21"/>
        </w:rPr>
        <w:t>表</w:t>
      </w:r>
      <w:r>
        <w:rPr>
          <w:kern w:val="21"/>
        </w:rPr>
        <w:t>22</w:t>
      </w:r>
    </w:p>
    <w:p w:rsidR="00542061" w:rsidRDefault="0095017A">
      <w:pPr>
        <w:pStyle w:val="Tabletitle"/>
        <w:rPr>
          <w:kern w:val="21"/>
        </w:rPr>
      </w:pPr>
      <w:r>
        <w:rPr>
          <w:rFonts w:hint="eastAsia"/>
          <w:kern w:val="21"/>
        </w:rPr>
        <w:t>干扰参数和扇区半径</w:t>
      </w:r>
    </w:p>
    <w:tbl>
      <w:tblPr>
        <w:tblW w:w="971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1418"/>
        <w:gridCol w:w="1418"/>
        <w:gridCol w:w="1361"/>
        <w:gridCol w:w="1361"/>
        <w:gridCol w:w="1361"/>
        <w:gridCol w:w="1361"/>
        <w:gridCol w:w="1435"/>
      </w:tblGrid>
      <w:tr w:rsidR="00542061">
        <w:trPr>
          <w:cantSplit/>
          <w:trHeight w:val="412"/>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i/>
                <w:iCs/>
              </w:rPr>
              <w:t>I</w:t>
            </w:r>
            <w:r>
              <w:rPr>
                <w:i/>
                <w:iCs/>
                <w:vertAlign w:val="subscript"/>
              </w:rPr>
              <w:t>RX</w:t>
            </w:r>
            <w:r>
              <w:br/>
              <w:t>(dBm)</w:t>
            </w:r>
          </w:p>
        </w:tc>
        <w:tc>
          <w:tcPr>
            <w:tcW w:w="2779" w:type="dxa"/>
            <w:gridSpan w:val="2"/>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1</w:t>
            </w:r>
          </w:p>
        </w:tc>
        <w:tc>
          <w:tcPr>
            <w:tcW w:w="2722" w:type="dxa"/>
            <w:gridSpan w:val="2"/>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2</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3</w:t>
            </w:r>
          </w:p>
        </w:tc>
      </w:tr>
      <w:tr w:rsidR="00542061">
        <w:trPr>
          <w:cantSplit/>
          <w:trHeight w:val="412"/>
        </w:trPr>
        <w:tc>
          <w:tcPr>
            <w:tcW w:w="1418" w:type="dxa"/>
            <w:vMerge/>
            <w:tcBorders>
              <w:top w:val="single" w:sz="4" w:space="0" w:color="auto"/>
              <w:left w:val="single" w:sz="4" w:space="0" w:color="auto"/>
              <w:bottom w:val="single" w:sz="4" w:space="0" w:color="auto"/>
              <w:right w:val="single" w:sz="4" w:space="0" w:color="auto"/>
            </w:tcBorders>
            <w:vAlign w:val="center"/>
          </w:tcPr>
          <w:p w:rsidR="00542061" w:rsidRDefault="00542061">
            <w:pPr>
              <w:pStyle w:val="Tablehead"/>
              <w:tabs>
                <w:tab w:val="left" w:pos="1985"/>
              </w:tabs>
              <w:rPr>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A</w:t>
            </w:r>
            <w:r>
              <w:rPr>
                <w:iCs/>
                <w:vertAlign w:val="subscript"/>
              </w:rPr>
              <w:t>1</w:t>
            </w:r>
            <w:r>
              <w:t xml:space="preserve"> (dBm)</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R</w:t>
            </w:r>
            <w:r>
              <w:rPr>
                <w:iCs/>
                <w:vertAlign w:val="subscript"/>
              </w:rPr>
              <w:t>1</w:t>
            </w:r>
            <w:r>
              <w:t xml:space="preserve"> (km)</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A</w:t>
            </w:r>
            <w:r>
              <w:rPr>
                <w:iCs/>
                <w:vertAlign w:val="subscript"/>
              </w:rPr>
              <w:t>2</w:t>
            </w:r>
            <w:r>
              <w:t xml:space="preserve"> (dBm)</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R</w:t>
            </w:r>
            <w:r>
              <w:rPr>
                <w:iCs/>
                <w:vertAlign w:val="subscript"/>
              </w:rPr>
              <w:t>2</w:t>
            </w:r>
            <w:r>
              <w:t xml:space="preserve"> (km)</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A</w:t>
            </w:r>
            <w:r>
              <w:rPr>
                <w:iCs/>
                <w:vertAlign w:val="subscript"/>
              </w:rPr>
              <w:t>3</w:t>
            </w:r>
            <w:r>
              <w:t>(dBm)</w:t>
            </w:r>
          </w:p>
        </w:tc>
        <w:tc>
          <w:tcPr>
            <w:tcW w:w="143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head"/>
              <w:tabs>
                <w:tab w:val="left" w:pos="1985"/>
              </w:tabs>
            </w:pPr>
            <w:r>
              <w:rPr>
                <w:i/>
                <w:iCs/>
              </w:rPr>
              <w:t>R</w:t>
            </w:r>
            <w:r>
              <w:rPr>
                <w:iCs/>
                <w:vertAlign w:val="subscript"/>
              </w:rPr>
              <w:t>3</w:t>
            </w:r>
            <w:r>
              <w:t xml:space="preserve"> (km)</w:t>
            </w:r>
          </w:p>
        </w:tc>
      </w:tr>
      <w:tr w:rsidR="00542061">
        <w:trPr>
          <w:cantSplit/>
        </w:trPr>
        <w:tc>
          <w:tcPr>
            <w:tcW w:w="141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–105.6</w:t>
            </w:r>
          </w:p>
        </w:tc>
        <w:tc>
          <w:tcPr>
            <w:tcW w:w="1418"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12.0</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4.0</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34.0</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49.9</w:t>
            </w:r>
          </w:p>
        </w:tc>
        <w:tc>
          <w:tcPr>
            <w:tcW w:w="1361"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12.0</w:t>
            </w:r>
          </w:p>
        </w:tc>
        <w:tc>
          <w:tcPr>
            <w:tcW w:w="1435" w:type="dxa"/>
            <w:tcBorders>
              <w:top w:val="single" w:sz="4" w:space="0" w:color="auto"/>
              <w:left w:val="single" w:sz="4" w:space="0" w:color="auto"/>
              <w:bottom w:val="single" w:sz="4" w:space="0" w:color="auto"/>
              <w:right w:val="single" w:sz="4" w:space="0" w:color="auto"/>
            </w:tcBorders>
            <w:vAlign w:val="center"/>
          </w:tcPr>
          <w:p w:rsidR="00542061" w:rsidRDefault="0095017A">
            <w:pPr>
              <w:pStyle w:val="Tabletext"/>
              <w:tabs>
                <w:tab w:val="left" w:pos="1985"/>
              </w:tabs>
              <w:jc w:val="center"/>
            </w:pPr>
            <w:r>
              <w:t>4.0</w:t>
            </w:r>
          </w:p>
        </w:tc>
      </w:tr>
    </w:tbl>
    <w:p w:rsidR="00542061" w:rsidRDefault="00542061">
      <w:pPr>
        <w:snapToGrid w:val="0"/>
        <w:rPr>
          <w:b/>
          <w:bCs/>
          <w:kern w:val="21"/>
        </w:rPr>
      </w:pPr>
    </w:p>
    <w:p w:rsidR="00542061" w:rsidRDefault="0095017A">
      <w:pPr>
        <w:pStyle w:val="TableNo"/>
        <w:rPr>
          <w:kern w:val="21"/>
        </w:rPr>
      </w:pPr>
      <w:r>
        <w:rPr>
          <w:rFonts w:hint="eastAsia"/>
          <w:kern w:val="21"/>
        </w:rPr>
        <w:t>表</w:t>
      </w:r>
      <w:r>
        <w:rPr>
          <w:kern w:val="21"/>
        </w:rPr>
        <w:t>23</w:t>
      </w:r>
    </w:p>
    <w:p w:rsidR="00542061" w:rsidRDefault="0095017A">
      <w:pPr>
        <w:pStyle w:val="Tabletitle"/>
        <w:rPr>
          <w:kern w:val="21"/>
          <w:lang w:eastAsia="zh-CN"/>
        </w:rPr>
      </w:pPr>
      <w:r>
        <w:rPr>
          <w:rFonts w:hint="eastAsia"/>
          <w:kern w:val="21"/>
          <w:lang w:eastAsia="zh-CN"/>
        </w:rPr>
        <w:t>扇区面积和禁用的几何空间</w:t>
      </w: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gridCol w:w="3351"/>
      </w:tblGrid>
      <w:tr w:rsidR="00542061">
        <w:trPr>
          <w:cantSplit/>
          <w:trHeight w:val="398"/>
        </w:trPr>
        <w:tc>
          <w:tcPr>
            <w:tcW w:w="2126" w:type="dxa"/>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1</w:t>
            </w:r>
          </w:p>
        </w:tc>
        <w:tc>
          <w:tcPr>
            <w:tcW w:w="2126" w:type="dxa"/>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2</w:t>
            </w:r>
          </w:p>
        </w:tc>
        <w:tc>
          <w:tcPr>
            <w:tcW w:w="2126" w:type="dxa"/>
            <w:vAlign w:val="center"/>
          </w:tcPr>
          <w:p w:rsidR="00542061" w:rsidRDefault="0095017A">
            <w:pPr>
              <w:pStyle w:val="Tablehead"/>
              <w:tabs>
                <w:tab w:val="left" w:pos="1985"/>
              </w:tabs>
              <w:rPr>
                <w:lang w:eastAsia="zh-CN"/>
              </w:rPr>
            </w:pPr>
            <w:r>
              <w:rPr>
                <w:rFonts w:hint="eastAsia"/>
                <w:lang w:eastAsia="zh-CN"/>
              </w:rPr>
              <w:t>波束宽度</w:t>
            </w:r>
            <w:r>
              <w:rPr>
                <w:iCs/>
              </w:rPr>
              <w:sym w:font="Symbol" w:char="F071"/>
            </w:r>
            <w:r>
              <w:rPr>
                <w:vertAlign w:val="subscript"/>
              </w:rPr>
              <w:t>3</w:t>
            </w:r>
          </w:p>
        </w:tc>
        <w:tc>
          <w:tcPr>
            <w:tcW w:w="3351" w:type="dxa"/>
            <w:vAlign w:val="center"/>
          </w:tcPr>
          <w:p w:rsidR="00542061" w:rsidRDefault="0095017A">
            <w:pPr>
              <w:pStyle w:val="Tablehead"/>
              <w:tabs>
                <w:tab w:val="left" w:pos="1985"/>
              </w:tabs>
              <w:rPr>
                <w:lang w:eastAsia="zh-CN"/>
              </w:rPr>
            </w:pPr>
            <w:r>
              <w:rPr>
                <w:rFonts w:hint="eastAsia"/>
                <w:lang w:eastAsia="zh-CN"/>
              </w:rPr>
              <w:t>禁用的几何空间，</w:t>
            </w:r>
            <w:r>
              <w:rPr>
                <w:lang w:eastAsia="zh-CN"/>
              </w:rPr>
              <w:t>S</w:t>
            </w:r>
            <w:r>
              <w:rPr>
                <w:lang w:eastAsia="zh-CN"/>
              </w:rPr>
              <w:br/>
            </w:r>
            <w:r>
              <w:t>(km</w:t>
            </w:r>
            <w:r>
              <w:rPr>
                <w:vertAlign w:val="superscript"/>
              </w:rPr>
              <w:t>2</w:t>
            </w:r>
            <w:r>
              <w:t>)</w:t>
            </w:r>
          </w:p>
        </w:tc>
      </w:tr>
      <w:tr w:rsidR="00542061">
        <w:trPr>
          <w:cantSplit/>
          <w:trHeight w:val="399"/>
        </w:trPr>
        <w:tc>
          <w:tcPr>
            <w:tcW w:w="2126" w:type="dxa"/>
            <w:vAlign w:val="center"/>
          </w:tcPr>
          <w:p w:rsidR="00542061" w:rsidRDefault="0095017A">
            <w:pPr>
              <w:pStyle w:val="Tablehead"/>
              <w:tabs>
                <w:tab w:val="left" w:pos="1985"/>
              </w:tabs>
              <w:rPr>
                <w:i/>
                <w:iCs/>
              </w:rPr>
            </w:pPr>
            <w:r>
              <w:rPr>
                <w:i/>
                <w:iCs/>
              </w:rPr>
              <w:t>A</w:t>
            </w:r>
            <w:r>
              <w:rPr>
                <w:i/>
                <w:iCs/>
                <w:vertAlign w:val="subscript"/>
              </w:rPr>
              <w:t>S</w:t>
            </w:r>
            <w:r>
              <w:rPr>
                <w:iCs/>
                <w:vertAlign w:val="subscript"/>
              </w:rPr>
              <w:t xml:space="preserve">1 </w:t>
            </w:r>
            <w:r>
              <w:t>(km</w:t>
            </w:r>
            <w:r>
              <w:rPr>
                <w:vertAlign w:val="superscript"/>
              </w:rPr>
              <w:t>2</w:t>
            </w:r>
            <w:r>
              <w:t>)</w:t>
            </w:r>
          </w:p>
        </w:tc>
        <w:tc>
          <w:tcPr>
            <w:tcW w:w="2126" w:type="dxa"/>
            <w:vAlign w:val="center"/>
          </w:tcPr>
          <w:p w:rsidR="00542061" w:rsidRDefault="0095017A">
            <w:pPr>
              <w:pStyle w:val="Tablehead"/>
              <w:tabs>
                <w:tab w:val="left" w:pos="1985"/>
              </w:tabs>
              <w:rPr>
                <w:i/>
                <w:iCs/>
              </w:rPr>
            </w:pPr>
            <w:r>
              <w:rPr>
                <w:i/>
                <w:iCs/>
              </w:rPr>
              <w:t>A</w:t>
            </w:r>
            <w:r>
              <w:rPr>
                <w:i/>
                <w:iCs/>
                <w:vertAlign w:val="subscript"/>
              </w:rPr>
              <w:t>S</w:t>
            </w:r>
            <w:r>
              <w:rPr>
                <w:iCs/>
                <w:vertAlign w:val="subscript"/>
              </w:rPr>
              <w:t xml:space="preserve">2 </w:t>
            </w:r>
            <w:r>
              <w:t>(km</w:t>
            </w:r>
            <w:r>
              <w:rPr>
                <w:vertAlign w:val="superscript"/>
              </w:rPr>
              <w:t>2</w:t>
            </w:r>
            <w:r>
              <w:t>)</w:t>
            </w:r>
          </w:p>
        </w:tc>
        <w:tc>
          <w:tcPr>
            <w:tcW w:w="2126" w:type="dxa"/>
            <w:vAlign w:val="center"/>
          </w:tcPr>
          <w:p w:rsidR="00542061" w:rsidRDefault="0095017A">
            <w:pPr>
              <w:pStyle w:val="Tablehead"/>
              <w:tabs>
                <w:tab w:val="left" w:pos="1985"/>
              </w:tabs>
              <w:rPr>
                <w:i/>
                <w:iCs/>
              </w:rPr>
            </w:pPr>
            <w:r>
              <w:rPr>
                <w:i/>
                <w:iCs/>
              </w:rPr>
              <w:t>A</w:t>
            </w:r>
            <w:r>
              <w:rPr>
                <w:i/>
                <w:iCs/>
                <w:vertAlign w:val="subscript"/>
              </w:rPr>
              <w:t>S</w:t>
            </w:r>
            <w:r>
              <w:rPr>
                <w:iCs/>
                <w:vertAlign w:val="subscript"/>
              </w:rPr>
              <w:t>3</w:t>
            </w:r>
            <w:r>
              <w:t>(km</w:t>
            </w:r>
            <w:r>
              <w:rPr>
                <w:vertAlign w:val="superscript"/>
              </w:rPr>
              <w:t>2</w:t>
            </w:r>
            <w:r>
              <w:t>)</w:t>
            </w:r>
          </w:p>
        </w:tc>
        <w:tc>
          <w:tcPr>
            <w:tcW w:w="3351" w:type="dxa"/>
            <w:vAlign w:val="center"/>
          </w:tcPr>
          <w:p w:rsidR="00542061" w:rsidRDefault="00542061">
            <w:pPr>
              <w:pStyle w:val="a7"/>
              <w:snapToGrid w:val="0"/>
            </w:pPr>
          </w:p>
        </w:tc>
      </w:tr>
      <w:tr w:rsidR="00542061">
        <w:trPr>
          <w:cantSplit/>
        </w:trPr>
        <w:tc>
          <w:tcPr>
            <w:tcW w:w="2126" w:type="dxa"/>
            <w:vAlign w:val="center"/>
          </w:tcPr>
          <w:p w:rsidR="00542061" w:rsidRDefault="0095017A">
            <w:pPr>
              <w:pStyle w:val="Tabletext"/>
              <w:tabs>
                <w:tab w:val="left" w:pos="1985"/>
              </w:tabs>
              <w:jc w:val="center"/>
            </w:pPr>
            <w:r>
              <w:t>1.4</w:t>
            </w:r>
          </w:p>
        </w:tc>
        <w:tc>
          <w:tcPr>
            <w:tcW w:w="2126" w:type="dxa"/>
            <w:vAlign w:val="center"/>
          </w:tcPr>
          <w:p w:rsidR="00542061" w:rsidRDefault="0095017A">
            <w:pPr>
              <w:pStyle w:val="Tabletext"/>
              <w:tabs>
                <w:tab w:val="left" w:pos="1985"/>
              </w:tabs>
              <w:jc w:val="center"/>
            </w:pPr>
            <w:r>
              <w:t>217.6</w:t>
            </w:r>
          </w:p>
        </w:tc>
        <w:tc>
          <w:tcPr>
            <w:tcW w:w="2126" w:type="dxa"/>
            <w:vAlign w:val="center"/>
          </w:tcPr>
          <w:p w:rsidR="00542061" w:rsidRDefault="0095017A">
            <w:pPr>
              <w:pStyle w:val="Tabletext"/>
              <w:tabs>
                <w:tab w:val="left" w:pos="1985"/>
              </w:tabs>
              <w:jc w:val="center"/>
            </w:pPr>
            <w:r>
              <w:t>1.4</w:t>
            </w:r>
          </w:p>
        </w:tc>
        <w:tc>
          <w:tcPr>
            <w:tcW w:w="3351" w:type="dxa"/>
            <w:vAlign w:val="center"/>
          </w:tcPr>
          <w:p w:rsidR="00542061" w:rsidRDefault="0095017A">
            <w:pPr>
              <w:pStyle w:val="Tabletext"/>
              <w:tabs>
                <w:tab w:val="left" w:pos="1985"/>
              </w:tabs>
              <w:jc w:val="center"/>
            </w:pPr>
            <w:r>
              <w:t>220.3</w:t>
            </w:r>
          </w:p>
        </w:tc>
      </w:tr>
    </w:tbl>
    <w:p w:rsidR="007D6BA2" w:rsidRDefault="007D6BA2">
      <w:pPr>
        <w:snapToGrid w:val="0"/>
        <w:ind w:firstLineChars="200" w:firstLine="480"/>
        <w:rPr>
          <w:lang w:eastAsia="zh-CN"/>
        </w:rPr>
      </w:pPr>
    </w:p>
    <w:p w:rsidR="00542061" w:rsidRDefault="0095017A">
      <w:pPr>
        <w:snapToGrid w:val="0"/>
        <w:ind w:firstLineChars="200" w:firstLine="480"/>
        <w:rPr>
          <w:lang w:eastAsia="zh-CN"/>
        </w:rPr>
      </w:pPr>
      <w:r>
        <w:rPr>
          <w:rFonts w:hint="eastAsia"/>
          <w:lang w:eastAsia="zh-CN"/>
        </w:rPr>
        <w:t>由每个扇区的禁用扇区面积的和就得出了禁用的几何空间（</w:t>
      </w:r>
      <w:r>
        <w:rPr>
          <w:i/>
          <w:iCs/>
          <w:lang w:eastAsia="zh-CN"/>
        </w:rPr>
        <w:t>S</w:t>
      </w:r>
      <w:r>
        <w:rPr>
          <w:rFonts w:hint="eastAsia"/>
          <w:kern w:val="21"/>
          <w:lang w:eastAsia="zh-CN"/>
        </w:rPr>
        <w:t>）</w:t>
      </w:r>
      <w:r>
        <w:rPr>
          <w:rFonts w:hint="eastAsia"/>
          <w:lang w:eastAsia="zh-CN"/>
        </w:rPr>
        <w:t>，这是确定</w:t>
      </w:r>
      <w:r>
        <w:rPr>
          <w:rFonts w:hint="eastAsia"/>
          <w:lang w:eastAsia="zh-CN"/>
        </w:rPr>
        <w:t>SUE</w:t>
      </w:r>
      <w:r>
        <w:rPr>
          <w:rFonts w:hint="eastAsia"/>
          <w:lang w:eastAsia="zh-CN"/>
        </w:rPr>
        <w:t>的最终参数。表</w:t>
      </w:r>
      <w:r>
        <w:rPr>
          <w:rFonts w:hint="eastAsia"/>
          <w:lang w:eastAsia="zh-CN"/>
        </w:rPr>
        <w:t>24</w:t>
      </w:r>
      <w:r>
        <w:rPr>
          <w:rFonts w:hint="eastAsia"/>
          <w:lang w:eastAsia="zh-CN"/>
        </w:rPr>
        <w:t>给出了本例的最终结果。</w:t>
      </w:r>
    </w:p>
    <w:p w:rsidR="00542061" w:rsidRDefault="0095017A">
      <w:pPr>
        <w:pStyle w:val="TableNo"/>
        <w:rPr>
          <w:kern w:val="21"/>
        </w:rPr>
      </w:pPr>
      <w:r>
        <w:rPr>
          <w:rFonts w:hint="eastAsia"/>
          <w:kern w:val="21"/>
        </w:rPr>
        <w:lastRenderedPageBreak/>
        <w:t>表</w:t>
      </w:r>
      <w:r>
        <w:rPr>
          <w:kern w:val="21"/>
        </w:rPr>
        <w:t>24</w:t>
      </w:r>
    </w:p>
    <w:p w:rsidR="00542061" w:rsidRDefault="0095017A">
      <w:pPr>
        <w:pStyle w:val="Tabletitle"/>
        <w:rPr>
          <w:kern w:val="21"/>
        </w:rPr>
      </w:pPr>
      <w:r>
        <w:rPr>
          <w:rFonts w:hint="eastAsia"/>
          <w:kern w:val="21"/>
        </w:rPr>
        <w:t>点对点系统的</w:t>
      </w:r>
      <w:r>
        <w:rPr>
          <w:kern w:val="21"/>
        </w:rPr>
        <w:t>SUE</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542061">
        <w:trPr>
          <w:jc w:val="center"/>
        </w:trPr>
        <w:tc>
          <w:tcPr>
            <w:tcW w:w="3969" w:type="dxa"/>
            <w:vAlign w:val="center"/>
          </w:tcPr>
          <w:p w:rsidR="00542061" w:rsidRDefault="0095017A">
            <w:pPr>
              <w:pStyle w:val="Tablehead"/>
              <w:tabs>
                <w:tab w:val="left" w:pos="1985"/>
              </w:tabs>
              <w:rPr>
                <w:b w:val="0"/>
                <w:bCs/>
              </w:rPr>
            </w:pPr>
            <w:r>
              <w:rPr>
                <w:lang w:eastAsia="zh-CN"/>
              </w:rPr>
              <w:t>SUE</w:t>
            </w:r>
            <w:r>
              <w:rPr>
                <w:rFonts w:hint="eastAsia"/>
                <w:lang w:eastAsia="zh-CN"/>
              </w:rPr>
              <w:t>（</w:t>
            </w:r>
            <w:r>
              <w:rPr>
                <w:lang w:eastAsia="zh-CN"/>
              </w:rPr>
              <w:t>Mb/s.km.MHz</w:t>
            </w:r>
            <w:r>
              <w:rPr>
                <w:rFonts w:hint="eastAsia"/>
                <w:lang w:eastAsia="zh-CN"/>
              </w:rPr>
              <w:t>）</w:t>
            </w:r>
          </w:p>
        </w:tc>
      </w:tr>
      <w:tr w:rsidR="00542061">
        <w:trPr>
          <w:jc w:val="center"/>
        </w:trPr>
        <w:tc>
          <w:tcPr>
            <w:tcW w:w="3969" w:type="dxa"/>
            <w:vAlign w:val="center"/>
          </w:tcPr>
          <w:p w:rsidR="00542061" w:rsidRDefault="0095017A">
            <w:pPr>
              <w:pStyle w:val="Tabletext"/>
              <w:tabs>
                <w:tab w:val="left" w:pos="1985"/>
              </w:tabs>
              <w:jc w:val="center"/>
              <w:rPr>
                <w:vertAlign w:val="superscript"/>
              </w:rPr>
            </w:pPr>
            <w:r>
              <w:t>0.2</w:t>
            </w:r>
          </w:p>
        </w:tc>
      </w:tr>
    </w:tbl>
    <w:p w:rsidR="00542061" w:rsidRDefault="00542061">
      <w:pPr>
        <w:snapToGrid w:val="0"/>
        <w:rPr>
          <w:kern w:val="21"/>
        </w:rPr>
      </w:pPr>
    </w:p>
    <w:p w:rsidR="00542061" w:rsidRDefault="0095017A">
      <w:pPr>
        <w:pStyle w:val="Heading1"/>
        <w:snapToGrid w:val="0"/>
        <w:rPr>
          <w:lang w:eastAsia="zh-CN"/>
        </w:rPr>
      </w:pPr>
      <w:r>
        <w:rPr>
          <w:kern w:val="21"/>
          <w:lang w:eastAsia="zh-CN"/>
        </w:rPr>
        <w:t>3</w:t>
      </w:r>
      <w:r>
        <w:rPr>
          <w:kern w:val="21"/>
          <w:lang w:eastAsia="zh-CN"/>
        </w:rPr>
        <w:tab/>
      </w:r>
      <w:r>
        <w:rPr>
          <w:rFonts w:hint="eastAsia"/>
          <w:kern w:val="21"/>
          <w:lang w:eastAsia="zh-CN"/>
        </w:rPr>
        <w:t>电视和声音广播系统的频谱利用</w:t>
      </w:r>
    </w:p>
    <w:p w:rsidR="00542061" w:rsidRDefault="0095017A">
      <w:pPr>
        <w:pStyle w:val="Heading2"/>
        <w:rPr>
          <w:lang w:eastAsia="zh-CN"/>
        </w:rPr>
      </w:pPr>
      <w:r>
        <w:rPr>
          <w:lang w:eastAsia="zh-CN"/>
        </w:rPr>
        <w:t>3.1</w:t>
      </w:r>
      <w:r>
        <w:rPr>
          <w:lang w:eastAsia="zh-CN"/>
        </w:rPr>
        <w:tab/>
      </w:r>
      <w:r>
        <w:rPr>
          <w:rFonts w:hint="eastAsia"/>
          <w:lang w:eastAsia="zh-CN"/>
        </w:rPr>
        <w:t>引言</w:t>
      </w:r>
    </w:p>
    <w:p w:rsidR="00542061" w:rsidRDefault="0095017A">
      <w:pPr>
        <w:snapToGrid w:val="0"/>
        <w:ind w:firstLineChars="200" w:firstLine="480"/>
        <w:rPr>
          <w:lang w:eastAsia="zh-CN"/>
        </w:rPr>
      </w:pPr>
      <w:r>
        <w:rPr>
          <w:rFonts w:hint="eastAsia"/>
          <w:lang w:eastAsia="zh-CN"/>
        </w:rPr>
        <w:t>假定一个电视或声广播系统位于一个给定的地理区域，共有</w:t>
      </w:r>
      <w:r>
        <w:rPr>
          <w:i/>
          <w:iCs/>
          <w:lang w:eastAsia="zh-CN"/>
        </w:rPr>
        <w:t>J</w:t>
      </w:r>
      <w:r>
        <w:rPr>
          <w:rFonts w:hint="eastAsia"/>
          <w:lang w:eastAsia="zh-CN"/>
        </w:rPr>
        <w:t>个发射机。对于一般的情况，频谱利用效率通过复杂的参数给出：</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10"/>
        </w:rPr>
        <w:object w:dxaOrig="1380" w:dyaOrig="340">
          <v:shape id="_x0000_i1065" type="#_x0000_t75" style="width:69pt;height:17.4pt" o:ole="" fillcolor="#000005">
            <v:imagedata r:id="rId153" o:title=""/>
          </v:shape>
          <o:OLEObject Type="Embed" ProgID="Equation.3" ShapeID="_x0000_i1065" DrawAspect="Content" ObjectID="_1585468146" r:id="rId154"/>
        </w:object>
      </w:r>
      <w:r w:rsidR="006E70D2">
        <w:rPr>
          <w:lang w:eastAsia="zh-CN"/>
        </w:rPr>
        <w:tab/>
        <w:t>(</w:t>
      </w:r>
      <w:r w:rsidR="006E70D2">
        <w:rPr>
          <w:rFonts w:hint="eastAsia"/>
          <w:lang w:eastAsia="zh-CN"/>
        </w:rPr>
        <w:t>59</w:t>
      </w:r>
      <w:r>
        <w:rPr>
          <w:lang w:eastAsia="zh-CN"/>
        </w:rPr>
        <w:t>)</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i/>
          <w:iCs/>
          <w:lang w:eastAsia="zh-CN"/>
        </w:rPr>
        <w:tab/>
        <w:t>M</w:t>
      </w:r>
      <w:r>
        <w:rPr>
          <w:rFonts w:hint="eastAsia"/>
          <w:kern w:val="21"/>
          <w:lang w:eastAsia="zh-CN"/>
        </w:rPr>
        <w:t>：</w:t>
      </w:r>
      <w:r>
        <w:rPr>
          <w:i/>
          <w:iCs/>
          <w:lang w:eastAsia="zh-CN"/>
        </w:rPr>
        <w:tab/>
      </w:r>
      <w:r>
        <w:rPr>
          <w:rFonts w:hint="eastAsia"/>
          <w:lang w:eastAsia="zh-CN"/>
        </w:rPr>
        <w:t>所研究的广播系统的效用；</w:t>
      </w:r>
    </w:p>
    <w:p w:rsidR="00542061" w:rsidRDefault="0095017A">
      <w:pPr>
        <w:pStyle w:val="Equationlegend"/>
        <w:tabs>
          <w:tab w:val="left" w:pos="1985"/>
        </w:tabs>
        <w:rPr>
          <w:lang w:eastAsia="zh-CN"/>
        </w:rPr>
      </w:pPr>
      <w:r>
        <w:rPr>
          <w:i/>
          <w:lang w:eastAsia="zh-CN"/>
        </w:rPr>
        <w:tab/>
        <w:t>U</w:t>
      </w:r>
      <w:r>
        <w:rPr>
          <w:rFonts w:hint="eastAsia"/>
          <w:kern w:val="21"/>
          <w:lang w:eastAsia="zh-CN"/>
        </w:rPr>
        <w:t>：</w:t>
      </w:r>
      <w:r>
        <w:rPr>
          <w:i/>
          <w:lang w:eastAsia="zh-CN"/>
        </w:rPr>
        <w:tab/>
      </w:r>
      <w:r>
        <w:rPr>
          <w:rFonts w:hint="eastAsia"/>
          <w:lang w:eastAsia="zh-CN"/>
        </w:rPr>
        <w:t>该系统的频谱利用因子。</w:t>
      </w:r>
    </w:p>
    <w:p w:rsidR="00542061" w:rsidRDefault="0095017A">
      <w:pPr>
        <w:pStyle w:val="Heading2"/>
        <w:rPr>
          <w:lang w:eastAsia="zh-CN"/>
        </w:rPr>
      </w:pPr>
      <w:r>
        <w:rPr>
          <w:lang w:eastAsia="zh-CN"/>
        </w:rPr>
        <w:t>3.2</w:t>
      </w:r>
      <w:r>
        <w:rPr>
          <w:lang w:eastAsia="zh-CN"/>
        </w:rPr>
        <w:tab/>
      </w:r>
      <w:r>
        <w:rPr>
          <w:rFonts w:hint="eastAsia"/>
          <w:lang w:eastAsia="zh-CN"/>
        </w:rPr>
        <w:t>电视广播系统的效用的定义</w:t>
      </w:r>
    </w:p>
    <w:p w:rsidR="00542061" w:rsidRDefault="0095017A">
      <w:pPr>
        <w:snapToGrid w:val="0"/>
        <w:ind w:firstLineChars="200" w:firstLine="480"/>
        <w:rPr>
          <w:lang w:eastAsia="zh-CN"/>
        </w:rPr>
      </w:pPr>
      <w:r>
        <w:rPr>
          <w:rFonts w:hint="eastAsia"/>
          <w:lang w:eastAsia="zh-CN"/>
        </w:rPr>
        <w:t>电视广播的有用性由能够接收广播、一般是在其居住地接收的用户（人口）数量确定。</w:t>
      </w:r>
    </w:p>
    <w:p w:rsidR="00542061" w:rsidRDefault="0095017A">
      <w:pPr>
        <w:snapToGrid w:val="0"/>
        <w:ind w:firstLineChars="200" w:firstLine="480"/>
        <w:rPr>
          <w:lang w:eastAsia="zh-CN"/>
        </w:rPr>
      </w:pPr>
      <w:r>
        <w:rPr>
          <w:rFonts w:hint="eastAsia"/>
          <w:lang w:eastAsia="zh-CN"/>
        </w:rPr>
        <w:t>电视广播系统的效用应随着所研究地理区域人口密度以及可以接收到的电视节目的数量的变化而变化。电视节目在人口中的可获得性可以用图</w:t>
      </w:r>
      <w:r>
        <w:rPr>
          <w:rFonts w:hint="eastAsia"/>
          <w:lang w:eastAsia="zh-CN"/>
        </w:rPr>
        <w:t>15</w:t>
      </w:r>
      <w:r>
        <w:rPr>
          <w:rFonts w:hint="eastAsia"/>
          <w:lang w:eastAsia="zh-CN"/>
        </w:rPr>
        <w:t>的累计分布函数来表示。</w:t>
      </w:r>
    </w:p>
    <w:p w:rsidR="00542061" w:rsidRDefault="0095017A">
      <w:pPr>
        <w:pStyle w:val="FigureNo"/>
        <w:rPr>
          <w:lang w:eastAsia="zh-CN"/>
        </w:rPr>
      </w:pPr>
      <w:r>
        <w:rPr>
          <w:rFonts w:hint="eastAsia"/>
          <w:lang w:eastAsia="zh-CN"/>
        </w:rPr>
        <w:lastRenderedPageBreak/>
        <w:t>图</w:t>
      </w:r>
      <w:r>
        <w:rPr>
          <w:lang w:eastAsia="zh-CN"/>
        </w:rPr>
        <w:t>1</w:t>
      </w:r>
      <w:r>
        <w:rPr>
          <w:rFonts w:hint="eastAsia"/>
          <w:lang w:eastAsia="zh-CN"/>
        </w:rPr>
        <w:t>6</w:t>
      </w:r>
    </w:p>
    <w:p w:rsidR="00542061" w:rsidRDefault="0095017A">
      <w:pPr>
        <w:pStyle w:val="Figuretitle"/>
        <w:rPr>
          <w:lang w:eastAsia="zh-CN"/>
        </w:rPr>
      </w:pPr>
      <w:bookmarkStart w:id="76" w:name="OLE_LINK52"/>
      <w:r>
        <w:rPr>
          <w:rFonts w:hint="eastAsia"/>
          <w:lang w:eastAsia="zh-CN"/>
        </w:rPr>
        <w:t>通过累计分布函数得出的电视节目在人口中的可获得性</w:t>
      </w:r>
    </w:p>
    <w:bookmarkEnd w:id="76"/>
    <w:p w:rsidR="00542061" w:rsidRDefault="00615335">
      <w:r>
        <w:rPr>
          <w:noProof/>
          <w:lang w:val="en-GB" w:eastAsia="zh-CN"/>
        </w:rPr>
        <mc:AlternateContent>
          <mc:Choice Requires="wps">
            <w:drawing>
              <wp:anchor distT="0" distB="0" distL="114300" distR="114300" simplePos="0" relativeHeight="251667968" behindDoc="0" locked="0" layoutInCell="1" allowOverlap="1">
                <wp:simplePos x="0" y="0"/>
                <wp:positionH relativeFrom="column">
                  <wp:posOffset>5325110</wp:posOffset>
                </wp:positionH>
                <wp:positionV relativeFrom="paragraph">
                  <wp:posOffset>3270885</wp:posOffset>
                </wp:positionV>
                <wp:extent cx="953770" cy="313690"/>
                <wp:effectExtent l="635" t="3810" r="0" b="0"/>
                <wp:wrapNone/>
                <wp:docPr id="22"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1369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EB68DA">
                            <w:pPr>
                              <w:spacing w:before="0"/>
                            </w:pPr>
                            <w:r w:rsidRPr="003A140F">
                              <w:rPr>
                                <w:rFonts w:hint="eastAsia"/>
                                <w:sz w:val="18"/>
                                <w:szCs w:val="18"/>
                                <w:lang w:eastAsia="zh-CN"/>
                              </w:rPr>
                              <w:t>电视节目数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0" o:spid="_x0000_s1740" type="#_x0000_t202" style="position:absolute;left:0;text-align:left;margin-left:419.3pt;margin-top:257.55pt;width:75.1pt;height:2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" stroked="f" strokecolor="#739cc3" strokeweight="1.25pt">
                <v:fill angle="90" focus="100%" type="gradient">
                  <o:fill v:ext="view" type="gradientUnscaled"/>
                </v:fill>
                <v:textbox>
                  <w:txbxContent>
                    <w:p w:rsidR="00D6328F" w:rsidRDefault="00D6328F" w:rsidP="00EB68DA">
                      <w:pPr>
                        <w:spacing w:before="0"/>
                      </w:pPr>
                      <w:r w:rsidRPr="003A140F">
                        <w:rPr>
                          <w:rFonts w:hint="eastAsia"/>
                          <w:sz w:val="18"/>
                          <w:szCs w:val="18"/>
                          <w:lang w:eastAsia="zh-CN"/>
                        </w:rPr>
                        <w:t>电视节目数</w:t>
                      </w:r>
                    </w:p>
                  </w:txbxContent>
                </v:textbox>
              </v:shape>
            </w:pict>
          </mc:Fallback>
        </mc:AlternateContent>
      </w:r>
      <w:r w:rsidR="007B0182">
        <w:rPr>
          <w:noProof/>
          <w:lang w:val="en-GB" w:eastAsia="zh-CN"/>
        </w:rPr>
        <w:drawing>
          <wp:inline distT="0" distB="0" distL="0" distR="0">
            <wp:extent cx="6047105" cy="381317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5"/>
                    <a:srcRect/>
                    <a:stretch>
                      <a:fillRect/>
                    </a:stretch>
                  </pic:blipFill>
                  <pic:spPr bwMode="auto">
                    <a:xfrm>
                      <a:off x="0" y="0"/>
                      <a:ext cx="6047105" cy="3813175"/>
                    </a:xfrm>
                    <a:prstGeom prst="rect">
                      <a:avLst/>
                    </a:prstGeom>
                    <a:noFill/>
                    <a:ln w="9525">
                      <a:noFill/>
                      <a:miter lim="800000"/>
                      <a:headEnd/>
                      <a:tailEnd/>
                    </a:ln>
                  </pic:spPr>
                </pic:pic>
              </a:graphicData>
            </a:graphic>
          </wp:inline>
        </w:drawing>
      </w:r>
    </w:p>
    <w:p w:rsidR="00542061" w:rsidRDefault="0095017A">
      <w:pPr>
        <w:snapToGrid w:val="0"/>
        <w:ind w:firstLineChars="200" w:firstLine="480"/>
        <w:rPr>
          <w:lang w:eastAsia="zh-CN"/>
        </w:rPr>
      </w:pPr>
      <w:r>
        <w:rPr>
          <w:rFonts w:hint="eastAsia"/>
          <w:lang w:eastAsia="zh-CN"/>
        </w:rPr>
        <w:t>在图中，</w:t>
      </w:r>
      <w:r>
        <w:rPr>
          <w:i/>
          <w:iCs/>
          <w:lang w:eastAsia="zh-CN"/>
        </w:rPr>
        <w:t>F</w:t>
      </w:r>
      <w:r>
        <w:rPr>
          <w:rFonts w:hint="eastAsia"/>
          <w:iCs/>
          <w:lang w:eastAsia="zh-CN"/>
        </w:rPr>
        <w:t>（</w:t>
      </w:r>
      <w:r>
        <w:rPr>
          <w:i/>
          <w:iCs/>
          <w:lang w:eastAsia="zh-CN"/>
        </w:rPr>
        <w:t>k</w:t>
      </w:r>
      <w:r>
        <w:rPr>
          <w:rFonts w:hint="eastAsia"/>
          <w:iCs/>
          <w:lang w:eastAsia="zh-CN"/>
        </w:rPr>
        <w:t>）是至少可以接收到</w:t>
      </w:r>
      <w:r>
        <w:rPr>
          <w:i/>
          <w:iCs/>
          <w:lang w:eastAsia="zh-CN"/>
        </w:rPr>
        <w:t>k</w:t>
      </w:r>
      <w:r>
        <w:rPr>
          <w:rFonts w:hint="eastAsia"/>
          <w:lang w:eastAsia="zh-CN"/>
        </w:rPr>
        <w:t>套节目的用户的比例。函数值越高，享受到较多节目数的用户的数量就越多，因此，在该地理区域的电视广播系统的效用就越大。函数</w:t>
      </w:r>
      <w:r>
        <w:rPr>
          <w:i/>
          <w:iCs/>
          <w:lang w:eastAsia="zh-CN"/>
        </w:rPr>
        <w:t>F</w:t>
      </w:r>
      <w:r>
        <w:rPr>
          <w:rFonts w:hint="eastAsia"/>
          <w:iCs/>
          <w:lang w:eastAsia="zh-CN"/>
        </w:rPr>
        <w:t>（</w:t>
      </w:r>
      <w:r>
        <w:rPr>
          <w:i/>
          <w:iCs/>
          <w:lang w:eastAsia="zh-CN"/>
        </w:rPr>
        <w:t>k</w:t>
      </w:r>
      <w:r>
        <w:rPr>
          <w:rFonts w:hint="eastAsia"/>
          <w:iCs/>
          <w:lang w:eastAsia="zh-CN"/>
        </w:rPr>
        <w:t>）提供了一个对效用的相对完整的表示并且表示出了其结构。但是，从实用的角度看，</w:t>
      </w:r>
      <w:r>
        <w:rPr>
          <w:i/>
          <w:iCs/>
          <w:lang w:eastAsia="zh-CN"/>
        </w:rPr>
        <w:t>F</w:t>
      </w:r>
      <w:r>
        <w:rPr>
          <w:rFonts w:hint="eastAsia"/>
          <w:iCs/>
          <w:lang w:eastAsia="zh-CN"/>
        </w:rPr>
        <w:t>（</w:t>
      </w:r>
      <w:r>
        <w:rPr>
          <w:i/>
          <w:iCs/>
          <w:lang w:eastAsia="zh-CN"/>
        </w:rPr>
        <w:t>k</w:t>
      </w:r>
      <w:r>
        <w:rPr>
          <w:rFonts w:hint="eastAsia"/>
          <w:iCs/>
          <w:lang w:eastAsia="zh-CN"/>
        </w:rPr>
        <w:t>）并不特别适用于评估电视广播系统的频谱利用效率。一个更方便的方法是使用一个与</w:t>
      </w:r>
      <w:r>
        <w:rPr>
          <w:i/>
          <w:iCs/>
          <w:lang w:eastAsia="zh-CN"/>
        </w:rPr>
        <w:t>F</w:t>
      </w:r>
      <w:r>
        <w:rPr>
          <w:rFonts w:hint="eastAsia"/>
          <w:iCs/>
          <w:lang w:eastAsia="zh-CN"/>
        </w:rPr>
        <w:t>（</w:t>
      </w:r>
      <w:r>
        <w:rPr>
          <w:i/>
          <w:iCs/>
          <w:lang w:eastAsia="zh-CN"/>
        </w:rPr>
        <w:t>k</w:t>
      </w:r>
      <w:r>
        <w:rPr>
          <w:rFonts w:hint="eastAsia"/>
          <w:iCs/>
          <w:lang w:eastAsia="zh-CN"/>
        </w:rPr>
        <w:t>）存在对应关系的一维的量。已经知道效用随着</w:t>
      </w:r>
      <w:r>
        <w:rPr>
          <w:i/>
          <w:iCs/>
          <w:lang w:eastAsia="zh-CN"/>
        </w:rPr>
        <w:t>F</w:t>
      </w:r>
      <w:r>
        <w:rPr>
          <w:rFonts w:hint="eastAsia"/>
          <w:iCs/>
          <w:lang w:eastAsia="zh-CN"/>
        </w:rPr>
        <w:t>（</w:t>
      </w:r>
      <w:r>
        <w:rPr>
          <w:i/>
          <w:iCs/>
          <w:lang w:eastAsia="zh-CN"/>
        </w:rPr>
        <w:t>k</w:t>
      </w:r>
      <w:r>
        <w:rPr>
          <w:rFonts w:hint="eastAsia"/>
          <w:iCs/>
          <w:lang w:eastAsia="zh-CN"/>
        </w:rPr>
        <w:t>）的增加而增加，可以通过计算曲线下面的面积得到一个简单的量，或用具有相同面积的等效矩形底</w:t>
      </w:r>
      <w:r>
        <w:rPr>
          <w:i/>
          <w:lang w:eastAsia="zh-CN"/>
        </w:rPr>
        <w:t>k</w:t>
      </w:r>
      <w:r>
        <w:rPr>
          <w:i/>
          <w:vertAlign w:val="subscript"/>
          <w:lang w:eastAsia="zh-CN"/>
        </w:rPr>
        <w:t>m</w:t>
      </w:r>
      <w:r>
        <w:rPr>
          <w:rFonts w:hint="eastAsia"/>
          <w:iCs/>
          <w:lang w:eastAsia="zh-CN"/>
        </w:rPr>
        <w:t>（在图</w:t>
      </w:r>
      <w:r>
        <w:rPr>
          <w:rFonts w:hint="eastAsia"/>
          <w:iCs/>
          <w:lang w:eastAsia="zh-CN"/>
        </w:rPr>
        <w:t>15</w:t>
      </w:r>
      <w:r>
        <w:rPr>
          <w:rFonts w:hint="eastAsia"/>
          <w:iCs/>
          <w:lang w:eastAsia="zh-CN"/>
        </w:rPr>
        <w:t>中用点划线表示）表示。后者对应任一给定用户可以接收到的电视节目的均值。这一数目可以用来作为电视广播系统产生的效用的简单指标。这一效用指标的表达式可以用解析式表示：</w:t>
      </w:r>
    </w:p>
    <w:p w:rsidR="00542061" w:rsidRDefault="0095017A">
      <w:pPr>
        <w:pStyle w:val="Equation"/>
        <w:tabs>
          <w:tab w:val="left" w:pos="794"/>
        </w:tabs>
        <w:rPr>
          <w:lang w:eastAsia="zh-CN"/>
        </w:rPr>
      </w:pPr>
      <w:r>
        <w:rPr>
          <w:lang w:eastAsia="zh-CN"/>
        </w:rPr>
        <w:tab/>
      </w:r>
      <w:r>
        <w:rPr>
          <w:lang w:eastAsia="zh-CN"/>
        </w:rPr>
        <w:tab/>
      </w:r>
      <w:r w:rsidR="00542061" w:rsidRPr="00542061">
        <w:rPr>
          <w:position w:val="-30"/>
        </w:rPr>
        <w:object w:dxaOrig="1641" w:dyaOrig="720">
          <v:shape id="_x0000_i1066" type="#_x0000_t75" style="width:81pt;height:36pt" o:ole="" fillcolor="#000005">
            <v:imagedata r:id="rId156" o:title=""/>
          </v:shape>
          <o:OLEObject Type="Embed" ProgID="Equation.3" ShapeID="_x0000_i1066" DrawAspect="Content" ObjectID="_1585468147" r:id="rId157"/>
        </w:object>
      </w:r>
      <w:r>
        <w:rPr>
          <w:lang w:eastAsia="zh-CN"/>
        </w:rPr>
        <w:tab/>
        <w:t>(46)</w:t>
      </w:r>
    </w:p>
    <w:p w:rsidR="00542061" w:rsidRDefault="0095017A">
      <w:pPr>
        <w:rPr>
          <w:lang w:eastAsia="zh-CN"/>
        </w:rPr>
      </w:pPr>
      <w:r>
        <w:rPr>
          <w:rFonts w:hint="eastAsia"/>
          <w:lang w:eastAsia="zh-CN"/>
        </w:rPr>
        <w:t>其中：</w:t>
      </w:r>
    </w:p>
    <w:p w:rsidR="00542061" w:rsidRDefault="0095017A">
      <w:pPr>
        <w:pStyle w:val="Equationlegend"/>
        <w:tabs>
          <w:tab w:val="left" w:pos="1985"/>
        </w:tabs>
        <w:rPr>
          <w:lang w:eastAsia="zh-CN"/>
        </w:rPr>
      </w:pPr>
      <w:r>
        <w:rPr>
          <w:i/>
          <w:iCs/>
          <w:lang w:eastAsia="zh-CN"/>
        </w:rPr>
        <w:tab/>
        <w:t>I</w:t>
      </w:r>
      <w:r>
        <w:rPr>
          <w:rFonts w:hint="eastAsia"/>
          <w:kern w:val="21"/>
          <w:lang w:eastAsia="zh-CN"/>
        </w:rPr>
        <w:t>：</w:t>
      </w:r>
      <w:r>
        <w:rPr>
          <w:lang w:eastAsia="zh-CN"/>
        </w:rPr>
        <w:tab/>
      </w:r>
      <w:r>
        <w:rPr>
          <w:rFonts w:hint="eastAsia"/>
          <w:lang w:eastAsia="zh-CN"/>
        </w:rPr>
        <w:t>将地理区域划分成的区域单元的数量；</w:t>
      </w:r>
    </w:p>
    <w:p w:rsidR="00542061" w:rsidRDefault="0095017A">
      <w:pPr>
        <w:pStyle w:val="Equationlegend"/>
        <w:tabs>
          <w:tab w:val="left" w:pos="1985"/>
        </w:tabs>
        <w:rPr>
          <w:lang w:eastAsia="zh-CN"/>
        </w:rPr>
      </w:pPr>
      <w:r>
        <w:rPr>
          <w:lang w:eastAsia="zh-CN"/>
        </w:rPr>
        <w:tab/>
      </w:r>
      <w:r w:rsidR="007B0182">
        <w:rPr>
          <w:noProof/>
          <w:position w:val="-22"/>
          <w:lang w:val="en-GB" w:eastAsia="zh-CN"/>
        </w:rPr>
        <w:drawing>
          <wp:inline distT="0" distB="0" distL="0" distR="0">
            <wp:extent cx="448310" cy="35369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8"/>
                    <a:srcRect/>
                    <a:stretch>
                      <a:fillRect/>
                    </a:stretch>
                  </pic:blipFill>
                  <pic:spPr bwMode="auto">
                    <a:xfrm>
                      <a:off x="0" y="0"/>
                      <a:ext cx="448310" cy="353695"/>
                    </a:xfrm>
                    <a:prstGeom prst="rect">
                      <a:avLst/>
                    </a:prstGeom>
                    <a:noFill/>
                    <a:ln w="9525">
                      <a:noFill/>
                      <a:miter lim="800000"/>
                      <a:headEnd/>
                      <a:tailEnd/>
                    </a:ln>
                  </pic:spPr>
                </pic:pic>
              </a:graphicData>
            </a:graphic>
          </wp:inline>
        </w:drawing>
      </w:r>
      <w:r>
        <w:rPr>
          <w:rFonts w:hint="eastAsia"/>
          <w:kern w:val="21"/>
          <w:lang w:eastAsia="zh-CN"/>
        </w:rPr>
        <w:t>：</w:t>
      </w:r>
      <w:r>
        <w:rPr>
          <w:lang w:eastAsia="zh-CN"/>
        </w:rPr>
        <w:tab/>
      </w:r>
      <w:r>
        <w:rPr>
          <w:rFonts w:hint="eastAsia"/>
          <w:lang w:eastAsia="zh-CN"/>
        </w:rPr>
        <w:t>生活在第</w:t>
      </w:r>
      <w:r>
        <w:rPr>
          <w:i/>
          <w:iCs/>
          <w:lang w:eastAsia="zh-CN"/>
        </w:rPr>
        <w:t>i</w:t>
      </w:r>
      <w:r>
        <w:rPr>
          <w:rFonts w:hint="eastAsia"/>
          <w:lang w:eastAsia="zh-CN"/>
        </w:rPr>
        <w:t>个区域单元内的人口占总人口的比例；</w:t>
      </w:r>
    </w:p>
    <w:p w:rsidR="00542061" w:rsidRDefault="0095017A">
      <w:pPr>
        <w:pStyle w:val="Equationlegend"/>
        <w:tabs>
          <w:tab w:val="left" w:pos="1985"/>
        </w:tabs>
        <w:rPr>
          <w:i/>
          <w:lang w:eastAsia="zh-CN"/>
        </w:rPr>
      </w:pPr>
      <w:r>
        <w:rPr>
          <w:i/>
          <w:lang w:eastAsia="zh-CN"/>
        </w:rPr>
        <w:tab/>
        <w:t>n</w:t>
      </w:r>
      <w:r>
        <w:rPr>
          <w:i/>
          <w:vertAlign w:val="subscript"/>
          <w:lang w:eastAsia="zh-CN"/>
        </w:rPr>
        <w:t>i</w:t>
      </w:r>
      <w:r>
        <w:rPr>
          <w:rFonts w:hint="eastAsia"/>
          <w:kern w:val="21"/>
          <w:lang w:eastAsia="zh-CN"/>
        </w:rPr>
        <w:t>：</w:t>
      </w:r>
      <w:r>
        <w:rPr>
          <w:i/>
          <w:lang w:eastAsia="zh-CN"/>
        </w:rPr>
        <w:tab/>
      </w:r>
      <w:r>
        <w:rPr>
          <w:rFonts w:hint="eastAsia"/>
          <w:lang w:eastAsia="zh-CN"/>
        </w:rPr>
        <w:t>居住在第</w:t>
      </w:r>
      <w:r>
        <w:rPr>
          <w:i/>
          <w:iCs/>
          <w:lang w:eastAsia="zh-CN"/>
        </w:rPr>
        <w:t>i</w:t>
      </w:r>
      <w:r>
        <w:rPr>
          <w:rFonts w:hint="eastAsia"/>
          <w:lang w:eastAsia="zh-CN"/>
        </w:rPr>
        <w:t>个区域单元内的人口数量；</w:t>
      </w:r>
    </w:p>
    <w:p w:rsidR="00542061" w:rsidRDefault="0095017A">
      <w:pPr>
        <w:pStyle w:val="Equationlegend"/>
        <w:tabs>
          <w:tab w:val="left" w:pos="1985"/>
        </w:tabs>
        <w:rPr>
          <w:iCs/>
          <w:lang w:eastAsia="zh-CN"/>
        </w:rPr>
      </w:pPr>
      <w:r>
        <w:rPr>
          <w:i/>
          <w:lang w:eastAsia="zh-CN"/>
        </w:rPr>
        <w:tab/>
        <w:t>k</w:t>
      </w:r>
      <w:r>
        <w:rPr>
          <w:i/>
          <w:vertAlign w:val="subscript"/>
          <w:lang w:eastAsia="zh-CN"/>
        </w:rPr>
        <w:t>i</w:t>
      </w:r>
      <w:r>
        <w:rPr>
          <w:rFonts w:hint="eastAsia"/>
          <w:kern w:val="21"/>
          <w:lang w:eastAsia="zh-CN"/>
        </w:rPr>
        <w:t>：</w:t>
      </w:r>
      <w:r>
        <w:rPr>
          <w:i/>
          <w:lang w:eastAsia="zh-CN"/>
        </w:rPr>
        <w:tab/>
      </w:r>
      <w:r>
        <w:rPr>
          <w:rFonts w:hint="eastAsia"/>
          <w:lang w:eastAsia="zh-CN"/>
        </w:rPr>
        <w:t>在第</w:t>
      </w:r>
      <w:r>
        <w:rPr>
          <w:i/>
          <w:iCs/>
          <w:lang w:eastAsia="zh-CN"/>
        </w:rPr>
        <w:t>i</w:t>
      </w:r>
      <w:r>
        <w:rPr>
          <w:rFonts w:hint="eastAsia"/>
          <w:lang w:eastAsia="zh-CN"/>
        </w:rPr>
        <w:t>个区域单元内可以接收到的电视节目的数量；</w:t>
      </w:r>
    </w:p>
    <w:p w:rsidR="00542061" w:rsidRDefault="0095017A">
      <w:pPr>
        <w:pStyle w:val="Equationlegend"/>
        <w:tabs>
          <w:tab w:val="left" w:pos="1985"/>
        </w:tabs>
        <w:rPr>
          <w:lang w:eastAsia="zh-CN"/>
        </w:rPr>
      </w:pPr>
      <w:r>
        <w:rPr>
          <w:i/>
          <w:lang w:eastAsia="zh-CN"/>
        </w:rPr>
        <w:tab/>
        <w:t>N</w:t>
      </w:r>
      <w:r>
        <w:rPr>
          <w:rFonts w:hint="eastAsia"/>
          <w:kern w:val="21"/>
          <w:lang w:eastAsia="zh-CN"/>
        </w:rPr>
        <w:t>：</w:t>
      </w:r>
      <w:r>
        <w:rPr>
          <w:lang w:eastAsia="zh-CN"/>
        </w:rPr>
        <w:tab/>
      </w:r>
      <w:r>
        <w:rPr>
          <w:rFonts w:hint="eastAsia"/>
          <w:lang w:eastAsia="zh-CN"/>
        </w:rPr>
        <w:t>地理区域内的人口规模。</w:t>
      </w:r>
    </w:p>
    <w:p w:rsidR="00542061" w:rsidRDefault="0095017A" w:rsidP="00A314DB">
      <w:pPr>
        <w:pStyle w:val="Headingb"/>
        <w:spacing w:line="288" w:lineRule="auto"/>
        <w:rPr>
          <w:lang w:eastAsia="zh-CN"/>
        </w:rPr>
      </w:pPr>
      <w:r>
        <w:rPr>
          <w:lang w:eastAsia="zh-CN"/>
        </w:rPr>
        <w:br w:type="page"/>
      </w:r>
      <w:r>
        <w:rPr>
          <w:rFonts w:hint="eastAsia"/>
          <w:lang w:eastAsia="zh-CN"/>
        </w:rPr>
        <w:lastRenderedPageBreak/>
        <w:t>效用计算的示例</w:t>
      </w:r>
    </w:p>
    <w:p w:rsidR="00542061" w:rsidRDefault="0095017A" w:rsidP="00A314DB">
      <w:pPr>
        <w:snapToGrid w:val="0"/>
        <w:spacing w:line="288" w:lineRule="auto"/>
        <w:ind w:firstLineChars="200" w:firstLine="480"/>
        <w:rPr>
          <w:lang w:eastAsia="zh-CN"/>
        </w:rPr>
      </w:pPr>
      <w:r>
        <w:rPr>
          <w:rFonts w:hint="eastAsia"/>
          <w:lang w:eastAsia="zh-CN"/>
        </w:rPr>
        <w:t>考虑一个人口</w:t>
      </w:r>
      <w:r>
        <w:rPr>
          <w:i/>
          <w:iCs/>
          <w:lang w:eastAsia="zh-CN"/>
        </w:rPr>
        <w:t xml:space="preserve">N </w:t>
      </w:r>
      <w:r>
        <w:rPr>
          <w:lang w:eastAsia="zh-CN"/>
        </w:rPr>
        <w:t>= 250 000</w:t>
      </w:r>
      <w:r>
        <w:rPr>
          <w:rFonts w:hint="eastAsia"/>
          <w:lang w:eastAsia="zh-CN"/>
        </w:rPr>
        <w:t>的区域，分为</w:t>
      </w:r>
      <w:r>
        <w:rPr>
          <w:i/>
          <w:iCs/>
          <w:lang w:eastAsia="zh-CN"/>
        </w:rPr>
        <w:t xml:space="preserve">I </w:t>
      </w:r>
      <w:r>
        <w:rPr>
          <w:lang w:eastAsia="zh-CN"/>
        </w:rPr>
        <w:t>= 9</w:t>
      </w:r>
      <w:r>
        <w:rPr>
          <w:rFonts w:hint="eastAsia"/>
          <w:lang w:eastAsia="zh-CN"/>
        </w:rPr>
        <w:t>个区域单元。各个区域单元内人口的详细分布和电视节目的接收情况（</w:t>
      </w:r>
      <w:r>
        <w:rPr>
          <w:i/>
          <w:lang w:eastAsia="zh-CN"/>
        </w:rPr>
        <w:t>n</w:t>
      </w:r>
      <w:r>
        <w:rPr>
          <w:i/>
          <w:vertAlign w:val="subscript"/>
          <w:lang w:eastAsia="zh-CN"/>
        </w:rPr>
        <w:t>i</w:t>
      </w:r>
      <w:r>
        <w:rPr>
          <w:rFonts w:hint="eastAsia"/>
          <w:lang w:eastAsia="zh-CN"/>
        </w:rPr>
        <w:t>和</w:t>
      </w:r>
      <w:r>
        <w:rPr>
          <w:i/>
          <w:lang w:eastAsia="zh-CN"/>
        </w:rPr>
        <w:t>k</w:t>
      </w:r>
      <w:r>
        <w:rPr>
          <w:i/>
          <w:vertAlign w:val="subscript"/>
          <w:lang w:eastAsia="zh-CN"/>
        </w:rPr>
        <w:t>i</w:t>
      </w:r>
      <w:r>
        <w:rPr>
          <w:lang w:eastAsia="zh-CN"/>
        </w:rPr>
        <w:t>）</w:t>
      </w:r>
      <w:r>
        <w:rPr>
          <w:rFonts w:hint="eastAsia"/>
          <w:lang w:eastAsia="zh-CN"/>
        </w:rPr>
        <w:t>在表</w:t>
      </w:r>
      <w:r>
        <w:rPr>
          <w:rFonts w:hint="eastAsia"/>
          <w:lang w:eastAsia="zh-CN"/>
        </w:rPr>
        <w:t>25</w:t>
      </w:r>
      <w:r>
        <w:rPr>
          <w:rFonts w:hint="eastAsia"/>
          <w:lang w:eastAsia="zh-CN"/>
        </w:rPr>
        <w:t>中给出。</w:t>
      </w:r>
    </w:p>
    <w:p w:rsidR="00542061" w:rsidRDefault="0095017A">
      <w:pPr>
        <w:pStyle w:val="TableNo"/>
        <w:rPr>
          <w:lang w:eastAsia="zh-CN"/>
        </w:rPr>
      </w:pPr>
      <w:r>
        <w:rPr>
          <w:rFonts w:hint="eastAsia"/>
          <w:lang w:eastAsia="zh-CN"/>
        </w:rPr>
        <w:t>表</w:t>
      </w:r>
      <w:r>
        <w:rPr>
          <w:lang w:eastAsia="zh-CN"/>
        </w:rPr>
        <w:t>25</w:t>
      </w:r>
    </w:p>
    <w:p w:rsidR="00542061" w:rsidRDefault="0095017A">
      <w:pPr>
        <w:pStyle w:val="Tabletitle"/>
        <w:rPr>
          <w:lang w:eastAsia="zh-CN"/>
        </w:rPr>
      </w:pPr>
      <w:r>
        <w:rPr>
          <w:rFonts w:hint="eastAsia"/>
          <w:lang w:eastAsia="zh-CN"/>
        </w:rPr>
        <w:t>各区域的人口分布和电视节目的接收情况</w:t>
      </w:r>
    </w:p>
    <w:tbl>
      <w:tblPr>
        <w:tblW w:w="971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851"/>
        <w:gridCol w:w="851"/>
        <w:gridCol w:w="851"/>
        <w:gridCol w:w="851"/>
        <w:gridCol w:w="851"/>
        <w:gridCol w:w="851"/>
        <w:gridCol w:w="851"/>
        <w:gridCol w:w="922"/>
      </w:tblGrid>
      <w:tr w:rsidR="00542061">
        <w:tc>
          <w:tcPr>
            <w:tcW w:w="1985" w:type="dxa"/>
          </w:tcPr>
          <w:p w:rsidR="00542061" w:rsidRDefault="0095017A">
            <w:pPr>
              <w:pStyle w:val="Tabletext"/>
              <w:tabs>
                <w:tab w:val="left" w:pos="1985"/>
              </w:tabs>
            </w:pPr>
            <w:r>
              <w:rPr>
                <w:rFonts w:hint="eastAsia"/>
              </w:rPr>
              <w:t>区域单元</w:t>
            </w:r>
          </w:p>
        </w:tc>
        <w:tc>
          <w:tcPr>
            <w:tcW w:w="851" w:type="dxa"/>
          </w:tcPr>
          <w:p w:rsidR="00542061" w:rsidRDefault="0095017A">
            <w:pPr>
              <w:pStyle w:val="Tabletext"/>
              <w:tabs>
                <w:tab w:val="left" w:pos="1985"/>
              </w:tabs>
              <w:jc w:val="center"/>
            </w:pPr>
            <w:r>
              <w:t>1</w:t>
            </w:r>
          </w:p>
        </w:tc>
        <w:tc>
          <w:tcPr>
            <w:tcW w:w="851" w:type="dxa"/>
          </w:tcPr>
          <w:p w:rsidR="00542061" w:rsidRDefault="0095017A">
            <w:pPr>
              <w:pStyle w:val="Tabletext"/>
              <w:tabs>
                <w:tab w:val="left" w:pos="1985"/>
              </w:tabs>
              <w:jc w:val="center"/>
            </w:pPr>
            <w:r>
              <w:t>2</w:t>
            </w:r>
          </w:p>
        </w:tc>
        <w:tc>
          <w:tcPr>
            <w:tcW w:w="851" w:type="dxa"/>
          </w:tcPr>
          <w:p w:rsidR="00542061" w:rsidRDefault="0095017A">
            <w:pPr>
              <w:pStyle w:val="Tabletext"/>
              <w:tabs>
                <w:tab w:val="left" w:pos="1985"/>
              </w:tabs>
              <w:jc w:val="center"/>
            </w:pPr>
            <w:r>
              <w:t>3</w:t>
            </w:r>
          </w:p>
        </w:tc>
        <w:tc>
          <w:tcPr>
            <w:tcW w:w="851" w:type="dxa"/>
          </w:tcPr>
          <w:p w:rsidR="00542061" w:rsidRDefault="0095017A">
            <w:pPr>
              <w:pStyle w:val="Tabletext"/>
              <w:tabs>
                <w:tab w:val="left" w:pos="1985"/>
              </w:tabs>
              <w:jc w:val="center"/>
            </w:pPr>
            <w:r>
              <w:t>4</w:t>
            </w:r>
          </w:p>
        </w:tc>
        <w:tc>
          <w:tcPr>
            <w:tcW w:w="851" w:type="dxa"/>
          </w:tcPr>
          <w:p w:rsidR="00542061" w:rsidRDefault="0095017A">
            <w:pPr>
              <w:pStyle w:val="Tabletext"/>
              <w:tabs>
                <w:tab w:val="left" w:pos="1985"/>
              </w:tabs>
              <w:jc w:val="center"/>
            </w:pPr>
            <w:r>
              <w:t>5</w:t>
            </w:r>
          </w:p>
        </w:tc>
        <w:tc>
          <w:tcPr>
            <w:tcW w:w="851" w:type="dxa"/>
          </w:tcPr>
          <w:p w:rsidR="00542061" w:rsidRDefault="0095017A">
            <w:pPr>
              <w:pStyle w:val="Tabletext"/>
              <w:tabs>
                <w:tab w:val="left" w:pos="1985"/>
              </w:tabs>
              <w:jc w:val="center"/>
            </w:pPr>
            <w:r>
              <w:t>6</w:t>
            </w:r>
          </w:p>
        </w:tc>
        <w:tc>
          <w:tcPr>
            <w:tcW w:w="851" w:type="dxa"/>
          </w:tcPr>
          <w:p w:rsidR="00542061" w:rsidRDefault="0095017A">
            <w:pPr>
              <w:pStyle w:val="Tabletext"/>
              <w:tabs>
                <w:tab w:val="left" w:pos="1985"/>
              </w:tabs>
              <w:jc w:val="center"/>
            </w:pPr>
            <w:r>
              <w:t>7</w:t>
            </w:r>
          </w:p>
        </w:tc>
        <w:tc>
          <w:tcPr>
            <w:tcW w:w="851" w:type="dxa"/>
          </w:tcPr>
          <w:p w:rsidR="00542061" w:rsidRDefault="0095017A">
            <w:pPr>
              <w:pStyle w:val="Tabletext"/>
              <w:tabs>
                <w:tab w:val="left" w:pos="1985"/>
              </w:tabs>
              <w:jc w:val="center"/>
            </w:pPr>
            <w:r>
              <w:t>8</w:t>
            </w:r>
          </w:p>
        </w:tc>
        <w:tc>
          <w:tcPr>
            <w:tcW w:w="922" w:type="dxa"/>
          </w:tcPr>
          <w:p w:rsidR="00542061" w:rsidRDefault="0095017A">
            <w:pPr>
              <w:pStyle w:val="Tabletext"/>
              <w:tabs>
                <w:tab w:val="left" w:pos="1985"/>
              </w:tabs>
              <w:jc w:val="center"/>
            </w:pPr>
            <w:r>
              <w:t>9</w:t>
            </w:r>
          </w:p>
        </w:tc>
      </w:tr>
      <w:tr w:rsidR="00542061">
        <w:tc>
          <w:tcPr>
            <w:tcW w:w="1985" w:type="dxa"/>
          </w:tcPr>
          <w:p w:rsidR="00542061" w:rsidRDefault="0095017A">
            <w:pPr>
              <w:pStyle w:val="Tabletext"/>
              <w:tabs>
                <w:tab w:val="left" w:pos="1985"/>
              </w:tabs>
            </w:pPr>
            <w:r>
              <w:rPr>
                <w:i/>
              </w:rPr>
              <w:t>n</w:t>
            </w:r>
            <w:r>
              <w:rPr>
                <w:i/>
                <w:vertAlign w:val="subscript"/>
              </w:rPr>
              <w:t>i</w:t>
            </w:r>
            <w:r>
              <w:rPr>
                <w:i/>
                <w:vertAlign w:val="subscript"/>
              </w:rPr>
              <w:t>，</w:t>
            </w:r>
            <w:r>
              <w:rPr>
                <w:rFonts w:hint="eastAsia"/>
              </w:rPr>
              <w:t>（千人）</w:t>
            </w:r>
          </w:p>
        </w:tc>
        <w:tc>
          <w:tcPr>
            <w:tcW w:w="851" w:type="dxa"/>
          </w:tcPr>
          <w:p w:rsidR="00542061" w:rsidRDefault="0095017A">
            <w:pPr>
              <w:pStyle w:val="Tabletext"/>
              <w:tabs>
                <w:tab w:val="left" w:pos="1985"/>
              </w:tabs>
              <w:jc w:val="center"/>
            </w:pPr>
            <w:r>
              <w:t>20</w:t>
            </w:r>
          </w:p>
        </w:tc>
        <w:tc>
          <w:tcPr>
            <w:tcW w:w="851" w:type="dxa"/>
          </w:tcPr>
          <w:p w:rsidR="00542061" w:rsidRDefault="0095017A">
            <w:pPr>
              <w:pStyle w:val="Tabletext"/>
              <w:tabs>
                <w:tab w:val="left" w:pos="1985"/>
              </w:tabs>
              <w:jc w:val="center"/>
            </w:pPr>
            <w:r>
              <w:t>10</w:t>
            </w:r>
          </w:p>
        </w:tc>
        <w:tc>
          <w:tcPr>
            <w:tcW w:w="851" w:type="dxa"/>
          </w:tcPr>
          <w:p w:rsidR="00542061" w:rsidRDefault="0095017A">
            <w:pPr>
              <w:pStyle w:val="Tabletext"/>
              <w:tabs>
                <w:tab w:val="left" w:pos="1985"/>
              </w:tabs>
              <w:jc w:val="center"/>
            </w:pPr>
            <w:r>
              <w:t>60</w:t>
            </w:r>
          </w:p>
        </w:tc>
        <w:tc>
          <w:tcPr>
            <w:tcW w:w="851" w:type="dxa"/>
          </w:tcPr>
          <w:p w:rsidR="00542061" w:rsidRDefault="0095017A">
            <w:pPr>
              <w:pStyle w:val="Tabletext"/>
              <w:tabs>
                <w:tab w:val="left" w:pos="1985"/>
              </w:tabs>
              <w:jc w:val="center"/>
            </w:pPr>
            <w:r>
              <w:t>0</w:t>
            </w:r>
          </w:p>
        </w:tc>
        <w:tc>
          <w:tcPr>
            <w:tcW w:w="851" w:type="dxa"/>
          </w:tcPr>
          <w:p w:rsidR="00542061" w:rsidRDefault="0095017A">
            <w:pPr>
              <w:pStyle w:val="Tabletext"/>
              <w:tabs>
                <w:tab w:val="left" w:pos="1985"/>
              </w:tabs>
              <w:jc w:val="center"/>
            </w:pPr>
            <w:r>
              <w:t>100</w:t>
            </w:r>
          </w:p>
        </w:tc>
        <w:tc>
          <w:tcPr>
            <w:tcW w:w="851" w:type="dxa"/>
          </w:tcPr>
          <w:p w:rsidR="00542061" w:rsidRDefault="0095017A">
            <w:pPr>
              <w:pStyle w:val="Tabletext"/>
              <w:tabs>
                <w:tab w:val="left" w:pos="1985"/>
              </w:tabs>
              <w:jc w:val="center"/>
            </w:pPr>
            <w:r>
              <w:t>10</w:t>
            </w:r>
          </w:p>
        </w:tc>
        <w:tc>
          <w:tcPr>
            <w:tcW w:w="851" w:type="dxa"/>
          </w:tcPr>
          <w:p w:rsidR="00542061" w:rsidRDefault="0095017A">
            <w:pPr>
              <w:pStyle w:val="Tabletext"/>
              <w:tabs>
                <w:tab w:val="left" w:pos="1985"/>
              </w:tabs>
              <w:jc w:val="center"/>
            </w:pPr>
            <w:r>
              <w:t>40</w:t>
            </w:r>
          </w:p>
        </w:tc>
        <w:tc>
          <w:tcPr>
            <w:tcW w:w="851" w:type="dxa"/>
          </w:tcPr>
          <w:p w:rsidR="00542061" w:rsidRDefault="0095017A">
            <w:pPr>
              <w:pStyle w:val="Tabletext"/>
              <w:tabs>
                <w:tab w:val="left" w:pos="1985"/>
              </w:tabs>
              <w:jc w:val="center"/>
            </w:pPr>
            <w:r>
              <w:t>10</w:t>
            </w:r>
          </w:p>
        </w:tc>
        <w:tc>
          <w:tcPr>
            <w:tcW w:w="922" w:type="dxa"/>
          </w:tcPr>
          <w:p w:rsidR="00542061" w:rsidRDefault="0095017A">
            <w:pPr>
              <w:pStyle w:val="Tabletext"/>
              <w:tabs>
                <w:tab w:val="left" w:pos="1985"/>
              </w:tabs>
              <w:jc w:val="center"/>
            </w:pPr>
            <w:r>
              <w:t>0</w:t>
            </w:r>
          </w:p>
        </w:tc>
      </w:tr>
      <w:tr w:rsidR="00542061">
        <w:tc>
          <w:tcPr>
            <w:tcW w:w="1985" w:type="dxa"/>
          </w:tcPr>
          <w:p w:rsidR="00542061" w:rsidRDefault="0095017A">
            <w:pPr>
              <w:pStyle w:val="Tabletext"/>
              <w:tabs>
                <w:tab w:val="left" w:pos="1985"/>
              </w:tabs>
            </w:pPr>
            <w:r>
              <w:rPr>
                <w:i/>
              </w:rPr>
              <w:t>k</w:t>
            </w:r>
            <w:r>
              <w:rPr>
                <w:i/>
                <w:vertAlign w:val="subscript"/>
              </w:rPr>
              <w:t>i</w:t>
            </w:r>
            <w:r>
              <w:rPr>
                <w:i/>
              </w:rPr>
              <w:t>（</w:t>
            </w:r>
            <w:r>
              <w:rPr>
                <w:rFonts w:hint="eastAsia"/>
              </w:rPr>
              <w:t>选项</w:t>
            </w:r>
            <w:r>
              <w:t>1</w:t>
            </w:r>
            <w:r>
              <w:rPr>
                <w:rFonts w:hint="eastAsia"/>
                <w:kern w:val="21"/>
              </w:rPr>
              <w:t>）</w:t>
            </w:r>
          </w:p>
        </w:tc>
        <w:tc>
          <w:tcPr>
            <w:tcW w:w="851" w:type="dxa"/>
          </w:tcPr>
          <w:p w:rsidR="00542061" w:rsidRDefault="0095017A">
            <w:pPr>
              <w:pStyle w:val="Tabletext"/>
              <w:tabs>
                <w:tab w:val="left" w:pos="1985"/>
              </w:tabs>
              <w:jc w:val="center"/>
            </w:pPr>
            <w:r>
              <w:t>4</w:t>
            </w:r>
          </w:p>
        </w:tc>
        <w:tc>
          <w:tcPr>
            <w:tcW w:w="851" w:type="dxa"/>
          </w:tcPr>
          <w:p w:rsidR="00542061" w:rsidRDefault="0095017A">
            <w:pPr>
              <w:pStyle w:val="Tabletext"/>
              <w:tabs>
                <w:tab w:val="left" w:pos="1985"/>
              </w:tabs>
              <w:jc w:val="center"/>
            </w:pPr>
            <w:r>
              <w:t>2</w:t>
            </w:r>
          </w:p>
        </w:tc>
        <w:tc>
          <w:tcPr>
            <w:tcW w:w="851" w:type="dxa"/>
          </w:tcPr>
          <w:p w:rsidR="00542061" w:rsidRDefault="0095017A">
            <w:pPr>
              <w:pStyle w:val="Tabletext"/>
              <w:tabs>
                <w:tab w:val="left" w:pos="1985"/>
              </w:tabs>
              <w:jc w:val="center"/>
            </w:pPr>
            <w:r>
              <w:t>8</w:t>
            </w:r>
          </w:p>
        </w:tc>
        <w:tc>
          <w:tcPr>
            <w:tcW w:w="851" w:type="dxa"/>
          </w:tcPr>
          <w:p w:rsidR="00542061" w:rsidRDefault="0095017A">
            <w:pPr>
              <w:pStyle w:val="Tabletext"/>
              <w:tabs>
                <w:tab w:val="left" w:pos="1985"/>
              </w:tabs>
              <w:jc w:val="center"/>
            </w:pPr>
            <w:r>
              <w:t>1</w:t>
            </w:r>
          </w:p>
        </w:tc>
        <w:tc>
          <w:tcPr>
            <w:tcW w:w="851" w:type="dxa"/>
          </w:tcPr>
          <w:p w:rsidR="00542061" w:rsidRDefault="0095017A">
            <w:pPr>
              <w:pStyle w:val="Tabletext"/>
              <w:tabs>
                <w:tab w:val="left" w:pos="1985"/>
              </w:tabs>
              <w:jc w:val="center"/>
            </w:pPr>
            <w:r>
              <w:t>10</w:t>
            </w:r>
          </w:p>
        </w:tc>
        <w:tc>
          <w:tcPr>
            <w:tcW w:w="851" w:type="dxa"/>
          </w:tcPr>
          <w:p w:rsidR="00542061" w:rsidRDefault="0095017A">
            <w:pPr>
              <w:pStyle w:val="Tabletext"/>
              <w:tabs>
                <w:tab w:val="left" w:pos="1985"/>
              </w:tabs>
              <w:jc w:val="center"/>
            </w:pPr>
            <w:r>
              <w:t>2</w:t>
            </w:r>
          </w:p>
        </w:tc>
        <w:tc>
          <w:tcPr>
            <w:tcW w:w="851" w:type="dxa"/>
          </w:tcPr>
          <w:p w:rsidR="00542061" w:rsidRDefault="0095017A">
            <w:pPr>
              <w:pStyle w:val="Tabletext"/>
              <w:tabs>
                <w:tab w:val="left" w:pos="1985"/>
              </w:tabs>
              <w:jc w:val="center"/>
            </w:pPr>
            <w:r>
              <w:t>6</w:t>
            </w:r>
          </w:p>
        </w:tc>
        <w:tc>
          <w:tcPr>
            <w:tcW w:w="851" w:type="dxa"/>
          </w:tcPr>
          <w:p w:rsidR="00542061" w:rsidRDefault="0095017A">
            <w:pPr>
              <w:pStyle w:val="Tabletext"/>
              <w:tabs>
                <w:tab w:val="left" w:pos="1985"/>
              </w:tabs>
              <w:jc w:val="center"/>
            </w:pPr>
            <w:r>
              <w:t>4</w:t>
            </w:r>
          </w:p>
        </w:tc>
        <w:tc>
          <w:tcPr>
            <w:tcW w:w="922" w:type="dxa"/>
          </w:tcPr>
          <w:p w:rsidR="00542061" w:rsidRDefault="0095017A">
            <w:pPr>
              <w:pStyle w:val="Tabletext"/>
              <w:tabs>
                <w:tab w:val="left" w:pos="1985"/>
              </w:tabs>
              <w:jc w:val="center"/>
            </w:pPr>
            <w:r>
              <w:t>1</w:t>
            </w:r>
          </w:p>
        </w:tc>
      </w:tr>
      <w:tr w:rsidR="00542061">
        <w:tc>
          <w:tcPr>
            <w:tcW w:w="1985" w:type="dxa"/>
          </w:tcPr>
          <w:p w:rsidR="00542061" w:rsidRDefault="0095017A">
            <w:pPr>
              <w:pStyle w:val="Tabletext"/>
              <w:tabs>
                <w:tab w:val="left" w:pos="1985"/>
              </w:tabs>
            </w:pPr>
            <w:r>
              <w:rPr>
                <w:i/>
              </w:rPr>
              <w:t>k</w:t>
            </w:r>
            <w:r>
              <w:rPr>
                <w:i/>
                <w:vertAlign w:val="subscript"/>
              </w:rPr>
              <w:t>i</w:t>
            </w:r>
            <w:r>
              <w:rPr>
                <w:i/>
              </w:rPr>
              <w:t>（</w:t>
            </w:r>
            <w:r>
              <w:rPr>
                <w:rFonts w:hint="eastAsia"/>
              </w:rPr>
              <w:t>选项</w:t>
            </w:r>
            <w:r>
              <w:t xml:space="preserve"> 2</w:t>
            </w:r>
            <w:r>
              <w:rPr>
                <w:rFonts w:hint="eastAsia"/>
                <w:kern w:val="21"/>
              </w:rPr>
              <w:t>）</w:t>
            </w:r>
          </w:p>
        </w:tc>
        <w:tc>
          <w:tcPr>
            <w:tcW w:w="851" w:type="dxa"/>
          </w:tcPr>
          <w:p w:rsidR="00542061" w:rsidRDefault="0095017A">
            <w:pPr>
              <w:pStyle w:val="Tabletext"/>
              <w:tabs>
                <w:tab w:val="left" w:pos="1985"/>
              </w:tabs>
              <w:jc w:val="center"/>
            </w:pPr>
            <w:r>
              <w:t>1</w:t>
            </w:r>
          </w:p>
        </w:tc>
        <w:tc>
          <w:tcPr>
            <w:tcW w:w="851" w:type="dxa"/>
          </w:tcPr>
          <w:p w:rsidR="00542061" w:rsidRDefault="0095017A">
            <w:pPr>
              <w:pStyle w:val="Tabletext"/>
              <w:tabs>
                <w:tab w:val="left" w:pos="1985"/>
              </w:tabs>
              <w:jc w:val="center"/>
            </w:pPr>
            <w:r>
              <w:t>2</w:t>
            </w:r>
          </w:p>
        </w:tc>
        <w:tc>
          <w:tcPr>
            <w:tcW w:w="851" w:type="dxa"/>
          </w:tcPr>
          <w:p w:rsidR="00542061" w:rsidRDefault="0095017A">
            <w:pPr>
              <w:pStyle w:val="Tabletext"/>
              <w:tabs>
                <w:tab w:val="left" w:pos="1985"/>
              </w:tabs>
              <w:jc w:val="center"/>
            </w:pPr>
            <w:r>
              <w:t>4</w:t>
            </w:r>
          </w:p>
        </w:tc>
        <w:tc>
          <w:tcPr>
            <w:tcW w:w="851" w:type="dxa"/>
          </w:tcPr>
          <w:p w:rsidR="00542061" w:rsidRDefault="0095017A">
            <w:pPr>
              <w:pStyle w:val="Tabletext"/>
              <w:tabs>
                <w:tab w:val="left" w:pos="1985"/>
              </w:tabs>
              <w:jc w:val="center"/>
            </w:pPr>
            <w:r>
              <w:t>1</w:t>
            </w:r>
          </w:p>
        </w:tc>
        <w:tc>
          <w:tcPr>
            <w:tcW w:w="851" w:type="dxa"/>
          </w:tcPr>
          <w:p w:rsidR="00542061" w:rsidRDefault="0095017A">
            <w:pPr>
              <w:pStyle w:val="Tabletext"/>
              <w:tabs>
                <w:tab w:val="left" w:pos="1985"/>
              </w:tabs>
              <w:jc w:val="center"/>
            </w:pPr>
            <w:r>
              <w:t>4</w:t>
            </w:r>
          </w:p>
        </w:tc>
        <w:tc>
          <w:tcPr>
            <w:tcW w:w="851" w:type="dxa"/>
          </w:tcPr>
          <w:p w:rsidR="00542061" w:rsidRDefault="0095017A">
            <w:pPr>
              <w:pStyle w:val="Tabletext"/>
              <w:tabs>
                <w:tab w:val="left" w:pos="1985"/>
              </w:tabs>
              <w:jc w:val="center"/>
            </w:pPr>
            <w:r>
              <w:t>8</w:t>
            </w:r>
          </w:p>
        </w:tc>
        <w:tc>
          <w:tcPr>
            <w:tcW w:w="851" w:type="dxa"/>
          </w:tcPr>
          <w:p w:rsidR="00542061" w:rsidRDefault="0095017A">
            <w:pPr>
              <w:pStyle w:val="Tabletext"/>
              <w:tabs>
                <w:tab w:val="left" w:pos="1985"/>
              </w:tabs>
              <w:jc w:val="center"/>
            </w:pPr>
            <w:r>
              <w:t>10</w:t>
            </w:r>
          </w:p>
        </w:tc>
        <w:tc>
          <w:tcPr>
            <w:tcW w:w="851" w:type="dxa"/>
          </w:tcPr>
          <w:p w:rsidR="00542061" w:rsidRDefault="0095017A">
            <w:pPr>
              <w:pStyle w:val="Tabletext"/>
              <w:tabs>
                <w:tab w:val="left" w:pos="1985"/>
              </w:tabs>
              <w:jc w:val="center"/>
            </w:pPr>
            <w:r>
              <w:t>6</w:t>
            </w:r>
          </w:p>
        </w:tc>
        <w:tc>
          <w:tcPr>
            <w:tcW w:w="922" w:type="dxa"/>
          </w:tcPr>
          <w:p w:rsidR="00542061" w:rsidRDefault="0095017A">
            <w:pPr>
              <w:pStyle w:val="Tabletext"/>
              <w:tabs>
                <w:tab w:val="left" w:pos="1985"/>
              </w:tabs>
              <w:jc w:val="center"/>
            </w:pPr>
            <w:r>
              <w:t>2</w:t>
            </w:r>
          </w:p>
        </w:tc>
      </w:tr>
    </w:tbl>
    <w:p w:rsidR="00542061" w:rsidRDefault="00542061">
      <w:pPr>
        <w:snapToGrid w:val="0"/>
        <w:rPr>
          <w:lang w:eastAsia="zh-CN"/>
        </w:rPr>
      </w:pPr>
    </w:p>
    <w:p w:rsidR="00542061" w:rsidRDefault="0095017A" w:rsidP="00A314DB">
      <w:pPr>
        <w:snapToGrid w:val="0"/>
        <w:spacing w:line="288" w:lineRule="auto"/>
        <w:ind w:firstLineChars="200" w:firstLine="480"/>
        <w:rPr>
          <w:lang w:eastAsia="zh-CN"/>
        </w:rPr>
      </w:pPr>
      <w:r>
        <w:rPr>
          <w:rFonts w:hint="eastAsia"/>
          <w:lang w:eastAsia="zh-CN"/>
        </w:rPr>
        <w:t>表中第一选项的效用可以根据给出的数据用公式（</w:t>
      </w:r>
      <w:r>
        <w:rPr>
          <w:rFonts w:hint="eastAsia"/>
          <w:lang w:eastAsia="zh-CN"/>
        </w:rPr>
        <w:t>46</w:t>
      </w:r>
      <w:r>
        <w:rPr>
          <w:rFonts w:hint="eastAsia"/>
          <w:lang w:eastAsia="zh-CN"/>
        </w:rPr>
        <w:t>）计算得到：</w:t>
      </w:r>
    </w:p>
    <w:p w:rsidR="005A17C4" w:rsidRPr="00F023D0" w:rsidRDefault="005A17C4" w:rsidP="005A17C4">
      <w:pPr>
        <w:pStyle w:val="Blanc"/>
        <w:rPr>
          <w:lang w:eastAsia="zh-CN"/>
        </w:rPr>
      </w:pPr>
    </w:p>
    <w:p w:rsidR="00542061" w:rsidRDefault="0095017A" w:rsidP="00A314DB">
      <w:pPr>
        <w:pStyle w:val="Equation"/>
        <w:tabs>
          <w:tab w:val="left" w:pos="794"/>
        </w:tabs>
        <w:spacing w:line="288" w:lineRule="auto"/>
        <w:rPr>
          <w:lang w:eastAsia="zh-CN"/>
        </w:rPr>
      </w:pPr>
      <w:r>
        <w:rPr>
          <w:lang w:eastAsia="zh-CN"/>
        </w:rPr>
        <w:tab/>
      </w:r>
      <w:r w:rsidR="007B0182">
        <w:rPr>
          <w:noProof/>
          <w:lang w:val="en-GB" w:eastAsia="zh-CN"/>
        </w:rPr>
        <w:drawing>
          <wp:inline distT="0" distB="0" distL="0" distR="0">
            <wp:extent cx="4761865" cy="35369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9"/>
                    <a:srcRect/>
                    <a:stretch>
                      <a:fillRect/>
                    </a:stretch>
                  </pic:blipFill>
                  <pic:spPr bwMode="auto">
                    <a:xfrm>
                      <a:off x="0" y="0"/>
                      <a:ext cx="4761865" cy="353695"/>
                    </a:xfrm>
                    <a:prstGeom prst="rect">
                      <a:avLst/>
                    </a:prstGeom>
                    <a:noFill/>
                    <a:ln w="9525">
                      <a:noFill/>
                      <a:miter lim="800000"/>
                      <a:headEnd/>
                      <a:tailEnd/>
                    </a:ln>
                  </pic:spPr>
                </pic:pic>
              </a:graphicData>
            </a:graphic>
          </wp:inline>
        </w:drawing>
      </w:r>
    </w:p>
    <w:p w:rsidR="005A17C4" w:rsidRPr="00F023D0" w:rsidRDefault="005A17C4" w:rsidP="005A17C4">
      <w:pPr>
        <w:pStyle w:val="Blanc"/>
        <w:rPr>
          <w:lang w:eastAsia="zh-CN"/>
        </w:rPr>
      </w:pPr>
    </w:p>
    <w:p w:rsidR="00542061" w:rsidRPr="00A314DB" w:rsidRDefault="0095017A" w:rsidP="00A314DB">
      <w:pPr>
        <w:snapToGrid w:val="0"/>
        <w:spacing w:line="288" w:lineRule="auto"/>
        <w:ind w:firstLineChars="200" w:firstLine="480"/>
        <w:rPr>
          <w:lang w:eastAsia="zh-CN"/>
        </w:rPr>
      </w:pPr>
      <w:r w:rsidRPr="00A314DB">
        <w:rPr>
          <w:rFonts w:hint="eastAsia"/>
          <w:lang w:eastAsia="zh-CN"/>
        </w:rPr>
        <w:t>如果如选项</w:t>
      </w:r>
      <w:r w:rsidRPr="00A314DB">
        <w:rPr>
          <w:rFonts w:hint="eastAsia"/>
          <w:lang w:eastAsia="zh-CN"/>
        </w:rPr>
        <w:t>2</w:t>
      </w:r>
      <w:r w:rsidRPr="00A314DB">
        <w:rPr>
          <w:rFonts w:hint="eastAsia"/>
          <w:lang w:eastAsia="zh-CN"/>
        </w:rPr>
        <w:t>中所示的是频带的分布，但没有完全考虑人口的分布，效用的计算结果是：</w:t>
      </w:r>
    </w:p>
    <w:p w:rsidR="005A17C4" w:rsidRPr="00F023D0" w:rsidRDefault="005A17C4" w:rsidP="005A17C4">
      <w:pPr>
        <w:pStyle w:val="Blanc"/>
        <w:rPr>
          <w:lang w:eastAsia="zh-CN"/>
        </w:rPr>
      </w:pPr>
    </w:p>
    <w:p w:rsidR="00542061" w:rsidRDefault="0095017A" w:rsidP="00A314DB">
      <w:pPr>
        <w:pStyle w:val="Equation"/>
        <w:tabs>
          <w:tab w:val="left" w:pos="794"/>
        </w:tabs>
        <w:spacing w:line="288" w:lineRule="auto"/>
      </w:pPr>
      <w:r>
        <w:rPr>
          <w:rFonts w:hint="eastAsia"/>
          <w:lang w:eastAsia="zh-CN"/>
        </w:rPr>
        <w:tab/>
      </w:r>
      <w:r w:rsidR="007B0182">
        <w:rPr>
          <w:noProof/>
          <w:lang w:val="en-GB" w:eastAsia="zh-CN"/>
        </w:rPr>
        <w:drawing>
          <wp:inline distT="0" distB="0" distL="0" distR="0">
            <wp:extent cx="4779010" cy="36258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0"/>
                    <a:srcRect/>
                    <a:stretch>
                      <a:fillRect/>
                    </a:stretch>
                  </pic:blipFill>
                  <pic:spPr bwMode="auto">
                    <a:xfrm>
                      <a:off x="0" y="0"/>
                      <a:ext cx="4779010" cy="362585"/>
                    </a:xfrm>
                    <a:prstGeom prst="rect">
                      <a:avLst/>
                    </a:prstGeom>
                    <a:noFill/>
                    <a:ln w="9525">
                      <a:noFill/>
                      <a:miter lim="800000"/>
                      <a:headEnd/>
                      <a:tailEnd/>
                    </a:ln>
                  </pic:spPr>
                </pic:pic>
              </a:graphicData>
            </a:graphic>
          </wp:inline>
        </w:drawing>
      </w:r>
    </w:p>
    <w:p w:rsidR="005A17C4" w:rsidRPr="00F023D0" w:rsidRDefault="005A17C4" w:rsidP="005A17C4">
      <w:pPr>
        <w:pStyle w:val="Blanc"/>
        <w:rPr>
          <w:lang w:eastAsia="zh-CN"/>
        </w:rPr>
      </w:pPr>
    </w:p>
    <w:p w:rsidR="00542061" w:rsidRDefault="0095017A" w:rsidP="00A314DB">
      <w:pPr>
        <w:spacing w:line="288" w:lineRule="auto"/>
        <w:ind w:firstLine="462"/>
        <w:rPr>
          <w:lang w:eastAsia="zh-CN"/>
        </w:rPr>
      </w:pPr>
      <w:r>
        <w:rPr>
          <w:rFonts w:hint="eastAsia"/>
          <w:lang w:eastAsia="zh-CN"/>
        </w:rPr>
        <w:t>此例显示建议的效用的指标可以作为在所研究的地理区域内发展电视广播系统的策略的一个敏感的度量。</w:t>
      </w:r>
    </w:p>
    <w:p w:rsidR="00542061" w:rsidRDefault="0095017A" w:rsidP="00A314DB">
      <w:pPr>
        <w:pStyle w:val="Heading2"/>
        <w:spacing w:line="312" w:lineRule="auto"/>
        <w:rPr>
          <w:lang w:eastAsia="zh-CN"/>
        </w:rPr>
      </w:pPr>
      <w:r>
        <w:rPr>
          <w:lang w:eastAsia="zh-CN"/>
        </w:rPr>
        <w:t>3.3</w:t>
      </w:r>
      <w:r>
        <w:rPr>
          <w:lang w:eastAsia="zh-CN"/>
        </w:rPr>
        <w:tab/>
      </w:r>
      <w:r>
        <w:rPr>
          <w:rFonts w:hint="eastAsia"/>
          <w:lang w:eastAsia="zh-CN"/>
        </w:rPr>
        <w:t>电视广播系统的频谱利用因子的定义</w:t>
      </w:r>
    </w:p>
    <w:p w:rsidR="00542061" w:rsidRDefault="0095017A" w:rsidP="00954985">
      <w:pPr>
        <w:snapToGrid w:val="0"/>
        <w:ind w:firstLineChars="200" w:firstLine="480"/>
        <w:rPr>
          <w:lang w:eastAsia="zh-CN"/>
        </w:rPr>
      </w:pPr>
      <w:r>
        <w:rPr>
          <w:rFonts w:hint="eastAsia"/>
          <w:lang w:eastAsia="zh-CN"/>
        </w:rPr>
        <w:t>频谱利用通过考虑现有的电视台对新的电视台造成哪些限制来确定。对于一个位于区域单元</w:t>
      </w:r>
      <w:r>
        <w:rPr>
          <w:i/>
          <w:iCs/>
          <w:lang w:eastAsia="zh-CN"/>
        </w:rPr>
        <w:t>i</w:t>
      </w:r>
      <w:r>
        <w:rPr>
          <w:rFonts w:hint="eastAsia"/>
          <w:lang w:eastAsia="zh-CN"/>
        </w:rPr>
        <w:t>的中心的电视台，对它的限制可能是由于考虑与现有电视台的</w:t>
      </w:r>
      <w:r>
        <w:rPr>
          <w:rFonts w:hint="eastAsia"/>
          <w:lang w:eastAsia="zh-CN"/>
        </w:rPr>
        <w:t>EMC</w:t>
      </w:r>
      <w:r>
        <w:rPr>
          <w:rFonts w:hint="eastAsia"/>
          <w:lang w:eastAsia="zh-CN"/>
        </w:rPr>
        <w:t>而在该区域单元内禁用的总的电视频道的数量</w:t>
      </w:r>
      <w:r>
        <w:rPr>
          <w:i/>
          <w:lang w:eastAsia="zh-CN"/>
        </w:rPr>
        <w:t>K</w:t>
      </w:r>
      <w:r>
        <w:rPr>
          <w:i/>
          <w:vertAlign w:val="subscript"/>
          <w:lang w:eastAsia="zh-CN"/>
        </w:rPr>
        <w:t>i</w:t>
      </w:r>
      <w:r>
        <w:rPr>
          <w:rFonts w:hint="eastAsia"/>
          <w:lang w:eastAsia="zh-CN"/>
        </w:rPr>
        <w:t>，或是用比例的形式表示成</w:t>
      </w:r>
      <w:r w:rsidR="007B0182">
        <w:rPr>
          <w:noProof/>
          <w:position w:val="-22"/>
          <w:lang w:val="en-GB" w:eastAsia="zh-CN"/>
        </w:rPr>
        <w:drawing>
          <wp:inline distT="0" distB="0" distL="0" distR="0">
            <wp:extent cx="483235" cy="35369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a:srcRect/>
                    <a:stretch>
                      <a:fillRect/>
                    </a:stretch>
                  </pic:blipFill>
                  <pic:spPr bwMode="auto">
                    <a:xfrm>
                      <a:off x="0" y="0"/>
                      <a:ext cx="483235" cy="353695"/>
                    </a:xfrm>
                    <a:prstGeom prst="rect">
                      <a:avLst/>
                    </a:prstGeom>
                    <a:noFill/>
                    <a:ln w="9525">
                      <a:noFill/>
                      <a:miter lim="800000"/>
                      <a:headEnd/>
                      <a:tailEnd/>
                    </a:ln>
                  </pic:spPr>
                </pic:pic>
              </a:graphicData>
            </a:graphic>
          </wp:inline>
        </w:drawing>
      </w:r>
      <w:r>
        <w:rPr>
          <w:rFonts w:hint="eastAsia"/>
          <w:lang w:eastAsia="zh-CN"/>
        </w:rPr>
        <w:t>，其中</w:t>
      </w:r>
      <w:r>
        <w:rPr>
          <w:i/>
          <w:iCs/>
          <w:lang w:eastAsia="zh-CN"/>
        </w:rPr>
        <w:t>K</w:t>
      </w:r>
      <w:r>
        <w:rPr>
          <w:rFonts w:hint="eastAsia"/>
          <w:lang w:eastAsia="zh-CN"/>
        </w:rPr>
        <w:t>是电视频道的总数。如果由一个或多个现有的电视发射机产生的有害干扰阻碍了新的电视发射机对应的接收机的正常工作，或是在该频道上的发射信号对与现有电视发射机工作的接收机、包括那些工作在其他电视频道上的接收机产生了不可接受的干扰，则认为</w:t>
      </w:r>
      <w:r>
        <w:rPr>
          <w:rFonts w:hint="eastAsia"/>
          <w:lang w:eastAsia="zh-CN"/>
        </w:rPr>
        <w:t>EMC</w:t>
      </w:r>
      <w:r>
        <w:rPr>
          <w:rFonts w:hint="eastAsia"/>
          <w:lang w:eastAsia="zh-CN"/>
        </w:rPr>
        <w:t>的条件没有得到满足。必须要考虑同信道和相邻频道、外差和镜像频道的干扰。</w:t>
      </w:r>
    </w:p>
    <w:p w:rsidR="005A17C4" w:rsidRDefault="0095017A" w:rsidP="00954985">
      <w:pPr>
        <w:snapToGrid w:val="0"/>
        <w:ind w:firstLineChars="200" w:firstLine="480"/>
        <w:rPr>
          <w:lang w:eastAsia="zh-CN"/>
        </w:rPr>
      </w:pPr>
      <w:r>
        <w:rPr>
          <w:rFonts w:hint="eastAsia"/>
          <w:lang w:eastAsia="zh-CN"/>
        </w:rPr>
        <w:t>由于这些限制取决于理论上新建电视发射机的位置，因此可以得到多个结果。通过推导所研究区域内不同位置的限制并通过适当的计算，可以将结果简化。最好的方式是计算在理论上新建电视发射机的位置上的限制的加权平均值，加权因子是在每个位置周围居住的人口的比例。通过这样的方法，首先可以认识到分配给电视系统的频谱的值随着人口的增加而增</w:t>
      </w:r>
    </w:p>
    <w:p w:rsidR="00542061" w:rsidRDefault="0095017A" w:rsidP="005A17C4">
      <w:pPr>
        <w:snapToGrid w:val="0"/>
        <w:rPr>
          <w:lang w:eastAsia="zh-CN"/>
        </w:rPr>
      </w:pPr>
      <w:r>
        <w:rPr>
          <w:rFonts w:hint="eastAsia"/>
          <w:lang w:eastAsia="zh-CN"/>
        </w:rPr>
        <w:t>加。其次，它可以将表征频谱利用的两个指标</w:t>
      </w:r>
      <w:r>
        <w:rPr>
          <w:i/>
          <w:iCs/>
          <w:lang w:eastAsia="zh-CN"/>
        </w:rPr>
        <w:t xml:space="preserve">M </w:t>
      </w:r>
      <w:r>
        <w:rPr>
          <w:rFonts w:hint="eastAsia"/>
          <w:lang w:eastAsia="zh-CN"/>
        </w:rPr>
        <w:t>和</w:t>
      </w:r>
      <w:r>
        <w:rPr>
          <w:i/>
          <w:iCs/>
          <w:lang w:eastAsia="zh-CN"/>
        </w:rPr>
        <w:t>U</w:t>
      </w:r>
      <w:r>
        <w:rPr>
          <w:rFonts w:hint="eastAsia"/>
          <w:lang w:eastAsia="zh-CN"/>
        </w:rPr>
        <w:t>协调起来。因此频谱利用因子可以用下面的公式确定：</w:t>
      </w:r>
    </w:p>
    <w:p w:rsidR="00542061" w:rsidRDefault="0095017A" w:rsidP="00A314DB">
      <w:pPr>
        <w:pStyle w:val="Equation"/>
        <w:tabs>
          <w:tab w:val="left" w:pos="794"/>
        </w:tabs>
        <w:rPr>
          <w:lang w:eastAsia="zh-CN"/>
        </w:rPr>
      </w:pPr>
      <w:r>
        <w:rPr>
          <w:lang w:eastAsia="zh-CN"/>
        </w:rPr>
        <w:lastRenderedPageBreak/>
        <w:tab/>
      </w:r>
      <w:r>
        <w:rPr>
          <w:lang w:eastAsia="zh-CN"/>
        </w:rPr>
        <w:tab/>
      </w:r>
      <w:r w:rsidR="00542061" w:rsidRPr="00542061">
        <w:rPr>
          <w:position w:val="-30"/>
        </w:rPr>
        <w:object w:dxaOrig="1161" w:dyaOrig="720">
          <v:shape id="_x0000_i1067" type="#_x0000_t75" style="width:57.6pt;height:36pt" o:ole="" fillcolor="#000005">
            <v:imagedata r:id="rId162" o:title=""/>
          </v:shape>
          <o:OLEObject Type="Embed" ProgID="Equation.3" ShapeID="_x0000_i1067" DrawAspect="Content" ObjectID="_1585468148" r:id="rId163"/>
        </w:object>
      </w:r>
      <w:r w:rsidR="006E70D2">
        <w:rPr>
          <w:lang w:eastAsia="zh-CN"/>
        </w:rPr>
        <w:tab/>
        <w:t>(</w:t>
      </w:r>
      <w:r w:rsidR="006E70D2">
        <w:rPr>
          <w:rFonts w:hint="eastAsia"/>
          <w:lang w:eastAsia="zh-CN"/>
        </w:rPr>
        <w:t>61</w:t>
      </w:r>
      <w:r>
        <w:rPr>
          <w:lang w:eastAsia="zh-CN"/>
        </w:rPr>
        <w:t>)</w:t>
      </w:r>
    </w:p>
    <w:p w:rsidR="00542061" w:rsidRDefault="0095017A" w:rsidP="00A314DB">
      <w:pPr>
        <w:spacing w:line="312" w:lineRule="auto"/>
        <w:rPr>
          <w:lang w:eastAsia="zh-CN"/>
        </w:rPr>
      </w:pPr>
      <w:r>
        <w:rPr>
          <w:rFonts w:hint="eastAsia"/>
          <w:lang w:eastAsia="zh-CN"/>
        </w:rPr>
        <w:t>其中：</w:t>
      </w:r>
    </w:p>
    <w:p w:rsidR="00542061" w:rsidRDefault="0095017A" w:rsidP="00A314DB">
      <w:pPr>
        <w:pStyle w:val="Equationlegend"/>
        <w:tabs>
          <w:tab w:val="left" w:pos="1985"/>
        </w:tabs>
        <w:spacing w:line="312" w:lineRule="auto"/>
        <w:rPr>
          <w:lang w:eastAsia="zh-CN"/>
        </w:rPr>
      </w:pPr>
      <w:r>
        <w:rPr>
          <w:lang w:eastAsia="zh-CN"/>
        </w:rPr>
        <w:tab/>
      </w:r>
      <w:r w:rsidR="007B0182">
        <w:rPr>
          <w:noProof/>
          <w:position w:val="-22"/>
          <w:lang w:val="en-GB" w:eastAsia="zh-CN"/>
        </w:rPr>
        <w:drawing>
          <wp:inline distT="0" distB="0" distL="0" distR="0">
            <wp:extent cx="483235" cy="35369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4"/>
                    <a:srcRect/>
                    <a:stretch>
                      <a:fillRect/>
                    </a:stretch>
                  </pic:blipFill>
                  <pic:spPr bwMode="auto">
                    <a:xfrm>
                      <a:off x="0" y="0"/>
                      <a:ext cx="483235" cy="353695"/>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对位于区域单元</w:t>
      </w:r>
      <w:r>
        <w:rPr>
          <w:i/>
          <w:iCs/>
          <w:lang w:eastAsia="zh-CN"/>
        </w:rPr>
        <w:t>i</w:t>
      </w:r>
      <w:r>
        <w:rPr>
          <w:rFonts w:hint="eastAsia"/>
          <w:lang w:eastAsia="zh-CN"/>
        </w:rPr>
        <w:t>的中心理论上新建电视发射机禁用频带的比例。</w:t>
      </w:r>
    </w:p>
    <w:p w:rsidR="00542061" w:rsidRDefault="0095017A" w:rsidP="00A314DB">
      <w:pPr>
        <w:pStyle w:val="Heading2"/>
        <w:spacing w:line="312" w:lineRule="auto"/>
        <w:rPr>
          <w:lang w:eastAsia="zh-CN"/>
        </w:rPr>
      </w:pPr>
      <w:r>
        <w:rPr>
          <w:lang w:eastAsia="zh-CN"/>
        </w:rPr>
        <w:t>3.4</w:t>
      </w:r>
      <w:r>
        <w:rPr>
          <w:lang w:eastAsia="zh-CN"/>
        </w:rPr>
        <w:tab/>
      </w:r>
      <w:r>
        <w:rPr>
          <w:rFonts w:hint="eastAsia"/>
          <w:lang w:eastAsia="zh-CN"/>
        </w:rPr>
        <w:t>电视广播系统</w:t>
      </w:r>
      <w:r>
        <w:rPr>
          <w:rFonts w:hint="eastAsia"/>
          <w:lang w:eastAsia="zh-CN"/>
        </w:rPr>
        <w:t>SUE</w:t>
      </w:r>
      <w:r>
        <w:rPr>
          <w:rFonts w:hint="eastAsia"/>
          <w:lang w:eastAsia="zh-CN"/>
        </w:rPr>
        <w:t>的计算</w:t>
      </w:r>
    </w:p>
    <w:p w:rsidR="00542061" w:rsidRDefault="0095017A" w:rsidP="00954985">
      <w:pPr>
        <w:snapToGrid w:val="0"/>
        <w:ind w:firstLineChars="200" w:firstLine="480"/>
        <w:rPr>
          <w:lang w:eastAsia="zh-CN"/>
        </w:rPr>
      </w:pPr>
      <w:r>
        <w:rPr>
          <w:rFonts w:hint="eastAsia"/>
          <w:lang w:eastAsia="zh-CN"/>
        </w:rPr>
        <w:t>为了评估电视广播系统的频谱利用，建议采用下面的步骤：</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将地理区域分割成</w:t>
      </w:r>
      <w:r w:rsidR="0095017A">
        <w:rPr>
          <w:rFonts w:hint="eastAsia"/>
          <w:lang w:eastAsia="zh-CN"/>
        </w:rPr>
        <w:t>3</w:t>
      </w:r>
      <w:r w:rsidR="0095017A">
        <w:rPr>
          <w:rFonts w:hint="eastAsia"/>
          <w:lang w:eastAsia="zh-CN"/>
        </w:rPr>
        <w:t>到</w:t>
      </w:r>
      <w:r w:rsidR="0095017A">
        <w:rPr>
          <w:rFonts w:hint="eastAsia"/>
          <w:lang w:eastAsia="zh-CN"/>
        </w:rPr>
        <w:t>5</w:t>
      </w:r>
      <w:r w:rsidR="006E70D2" w:rsidRPr="00A42FF4">
        <w:rPr>
          <w:lang w:val="en-GB" w:eastAsia="zh-CN"/>
        </w:rPr>
        <w:t xml:space="preserve"> km</w:t>
      </w:r>
      <w:r w:rsidR="0095017A">
        <w:rPr>
          <w:rFonts w:hint="eastAsia"/>
          <w:lang w:eastAsia="zh-CN"/>
        </w:rPr>
        <w:t>的单元。</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确定居住在第</w:t>
      </w:r>
      <w:r w:rsidR="0095017A">
        <w:rPr>
          <w:i/>
          <w:iCs/>
          <w:lang w:eastAsia="zh-CN"/>
        </w:rPr>
        <w:t>i</w:t>
      </w:r>
      <w:r w:rsidR="0095017A">
        <w:rPr>
          <w:rFonts w:hint="eastAsia"/>
          <w:lang w:eastAsia="zh-CN"/>
        </w:rPr>
        <w:t>个区域单元中的总人口的比例</w:t>
      </w:r>
      <w:r w:rsidR="0095017A">
        <w:sym w:font="Symbol" w:char="F061"/>
      </w:r>
      <w:r w:rsidR="0095017A">
        <w:rPr>
          <w:i/>
          <w:vertAlign w:val="subscript"/>
          <w:lang w:eastAsia="zh-CN"/>
        </w:rPr>
        <w:t>i</w:t>
      </w:r>
      <w:r w:rsidR="0095017A">
        <w:rPr>
          <w:rFonts w:hint="eastAsia"/>
          <w:lang w:eastAsia="zh-CN"/>
        </w:rPr>
        <w:t>。</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根据其技术特性，确定现有电视系统发射机的服务区半径</w:t>
      </w:r>
      <w:r w:rsidR="0095017A">
        <w:rPr>
          <w:i/>
          <w:lang w:eastAsia="zh-CN"/>
        </w:rPr>
        <w:t>R</w:t>
      </w:r>
      <w:r w:rsidR="0095017A">
        <w:rPr>
          <w:i/>
          <w:vertAlign w:val="subscript"/>
          <w:lang w:eastAsia="zh-CN"/>
        </w:rPr>
        <w:t>s</w:t>
      </w:r>
      <w:r w:rsidR="0095017A">
        <w:rPr>
          <w:rFonts w:hint="eastAsia"/>
          <w:lang w:eastAsia="zh-CN"/>
        </w:rPr>
        <w:t>。</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计算从每个区域单元</w:t>
      </w:r>
      <w:r w:rsidR="0095017A">
        <w:rPr>
          <w:i/>
          <w:iCs/>
          <w:lang w:eastAsia="zh-CN"/>
        </w:rPr>
        <w:t>i</w:t>
      </w:r>
      <w:r w:rsidR="0095017A">
        <w:rPr>
          <w:rFonts w:hint="eastAsia"/>
          <w:lang w:eastAsia="zh-CN"/>
        </w:rPr>
        <w:t>的中心到现有系统的发射机的距离</w:t>
      </w:r>
      <w:r w:rsidR="0095017A">
        <w:rPr>
          <w:i/>
          <w:lang w:eastAsia="zh-CN"/>
        </w:rPr>
        <w:t>R</w:t>
      </w:r>
      <w:r w:rsidR="0095017A">
        <w:rPr>
          <w:i/>
          <w:vertAlign w:val="subscript"/>
          <w:lang w:eastAsia="zh-CN"/>
        </w:rPr>
        <w:t>ij</w:t>
      </w:r>
      <w:r w:rsidR="0095017A">
        <w:rPr>
          <w:rFonts w:hint="eastAsia"/>
          <w:lang w:eastAsia="zh-CN"/>
        </w:rPr>
        <w:t>。</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对于每个区域单元，通过比较</w:t>
      </w:r>
      <w:r w:rsidR="0095017A">
        <w:rPr>
          <w:i/>
          <w:lang w:eastAsia="zh-CN"/>
        </w:rPr>
        <w:t>R</w:t>
      </w:r>
      <w:r w:rsidR="0095017A">
        <w:rPr>
          <w:i/>
          <w:vertAlign w:val="subscript"/>
          <w:lang w:eastAsia="zh-CN"/>
        </w:rPr>
        <w:t>s</w:t>
      </w:r>
      <w:r w:rsidR="0095017A">
        <w:rPr>
          <w:rFonts w:hint="eastAsia"/>
          <w:lang w:eastAsia="zh-CN"/>
        </w:rPr>
        <w:t>和</w:t>
      </w:r>
      <w:r w:rsidR="0095017A">
        <w:rPr>
          <w:i/>
          <w:lang w:eastAsia="zh-CN"/>
        </w:rPr>
        <w:t>R</w:t>
      </w:r>
      <w:r w:rsidR="0095017A">
        <w:rPr>
          <w:i/>
          <w:vertAlign w:val="subscript"/>
          <w:lang w:eastAsia="zh-CN"/>
        </w:rPr>
        <w:t>ij</w:t>
      </w:r>
      <w:r w:rsidR="0095017A">
        <w:rPr>
          <w:rFonts w:hint="eastAsia"/>
          <w:lang w:eastAsia="zh-CN"/>
        </w:rPr>
        <w:t>确定其在哪些电视发射机的服务区内。</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将单个区域单元得到结果进行一般化处理，使用公式（</w:t>
      </w:r>
      <w:r w:rsidR="006E70D2">
        <w:rPr>
          <w:rFonts w:hint="eastAsia"/>
          <w:lang w:eastAsia="zh-CN"/>
        </w:rPr>
        <w:t>60</w:t>
      </w:r>
      <w:r w:rsidR="0095017A">
        <w:rPr>
          <w:rFonts w:hint="eastAsia"/>
          <w:lang w:eastAsia="zh-CN"/>
        </w:rPr>
        <w:t>）计算出效用。</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模拟新系统的发射机在区域单元中心处，计算与现有的和新建的电视发射机工作时在接收机输入端的</w:t>
      </w:r>
      <w:r w:rsidR="0095017A">
        <w:rPr>
          <w:i/>
          <w:lang w:eastAsia="zh-CN"/>
        </w:rPr>
        <w:t>S</w:t>
      </w:r>
      <w:r w:rsidR="0095017A">
        <w:rPr>
          <w:lang w:eastAsia="zh-CN"/>
        </w:rPr>
        <w:t>/</w:t>
      </w:r>
      <w:r w:rsidR="0095017A">
        <w:rPr>
          <w:i/>
          <w:lang w:eastAsia="zh-CN"/>
        </w:rPr>
        <w:t>N</w:t>
      </w:r>
      <w:r w:rsidR="0095017A">
        <w:rPr>
          <w:rFonts w:hint="eastAsia"/>
          <w:lang w:eastAsia="zh-CN"/>
        </w:rPr>
        <w:t>比。</w:t>
      </w:r>
    </w:p>
    <w:p w:rsidR="00542061" w:rsidRDefault="005A17C4" w:rsidP="00954985">
      <w:pPr>
        <w:pStyle w:val="enumlev1"/>
        <w:rPr>
          <w:lang w:eastAsia="zh-CN"/>
        </w:rPr>
      </w:pPr>
      <w:r w:rsidRPr="00A42FF4">
        <w:rPr>
          <w:lang w:val="en-GB" w:eastAsia="zh-CN"/>
        </w:rPr>
        <w:t>–</w:t>
      </w:r>
      <w:r w:rsidR="0095017A">
        <w:rPr>
          <w:lang w:eastAsia="zh-CN"/>
        </w:rPr>
        <w:tab/>
      </w:r>
      <w:r w:rsidR="0095017A">
        <w:rPr>
          <w:rFonts w:hint="eastAsia"/>
          <w:lang w:eastAsia="zh-CN"/>
        </w:rPr>
        <w:t>计算不能取得</w:t>
      </w:r>
      <w:r w:rsidR="0095017A">
        <w:rPr>
          <w:rFonts w:hint="eastAsia"/>
          <w:lang w:eastAsia="zh-CN"/>
        </w:rPr>
        <w:t>EMC</w:t>
      </w:r>
      <w:r w:rsidR="0095017A">
        <w:rPr>
          <w:rFonts w:hint="eastAsia"/>
          <w:lang w:eastAsia="zh-CN"/>
        </w:rPr>
        <w:t>的频带，其中一方面要考虑新的电视发射机和与其通信的接收机之间的</w:t>
      </w:r>
      <w:r w:rsidR="0095017A">
        <w:rPr>
          <w:rFonts w:hint="eastAsia"/>
          <w:lang w:eastAsia="zh-CN"/>
        </w:rPr>
        <w:t>EMC</w:t>
      </w:r>
      <w:r w:rsidR="0095017A">
        <w:rPr>
          <w:rFonts w:hint="eastAsia"/>
          <w:lang w:eastAsia="zh-CN"/>
        </w:rPr>
        <w:t>，另一方面要考虑现有发射机和其接收机之间的</w:t>
      </w:r>
      <w:r w:rsidR="0095017A">
        <w:rPr>
          <w:rFonts w:hint="eastAsia"/>
          <w:lang w:eastAsia="zh-CN"/>
        </w:rPr>
        <w:t>EMC</w:t>
      </w:r>
      <w:r w:rsidR="0095017A">
        <w:rPr>
          <w:rFonts w:hint="eastAsia"/>
          <w:lang w:eastAsia="zh-CN"/>
        </w:rPr>
        <w:t>。</w:t>
      </w:r>
    </w:p>
    <w:p w:rsidR="00542061" w:rsidRDefault="005A17C4" w:rsidP="0097620C">
      <w:pPr>
        <w:pStyle w:val="enumlev1"/>
        <w:rPr>
          <w:lang w:eastAsia="zh-CN"/>
        </w:rPr>
      </w:pPr>
      <w:r w:rsidRPr="00A42FF4">
        <w:rPr>
          <w:lang w:val="en-GB" w:eastAsia="zh-CN"/>
        </w:rPr>
        <w:t>–</w:t>
      </w:r>
      <w:r w:rsidR="0095017A">
        <w:rPr>
          <w:lang w:eastAsia="zh-CN"/>
        </w:rPr>
        <w:tab/>
      </w:r>
      <w:r w:rsidR="0095017A">
        <w:rPr>
          <w:rFonts w:hint="eastAsia"/>
          <w:lang w:eastAsia="zh-CN"/>
        </w:rPr>
        <w:t>将单个区域单元得到结果进行一般化处理，使用公式（</w:t>
      </w:r>
      <w:r w:rsidR="0097620C">
        <w:rPr>
          <w:lang w:eastAsia="zh-CN"/>
        </w:rPr>
        <w:t>61</w:t>
      </w:r>
      <w:r w:rsidR="0095017A">
        <w:rPr>
          <w:rFonts w:hint="eastAsia"/>
          <w:lang w:eastAsia="zh-CN"/>
        </w:rPr>
        <w:t>）计算出频谱利用因子。</w:t>
      </w:r>
    </w:p>
    <w:p w:rsidR="00542061" w:rsidRDefault="0095017A" w:rsidP="00954985">
      <w:pPr>
        <w:snapToGrid w:val="0"/>
        <w:ind w:firstLineChars="200" w:firstLine="480"/>
        <w:rPr>
          <w:lang w:eastAsia="zh-CN"/>
        </w:rPr>
      </w:pPr>
      <w:r>
        <w:rPr>
          <w:rFonts w:hint="eastAsia"/>
          <w:lang w:eastAsia="zh-CN"/>
        </w:rPr>
        <w:t>评估的结果可以用地图的形式表示出所研究的区域内的效用和频率利用因子（见图</w:t>
      </w:r>
      <w:r w:rsidR="006E70D2">
        <w:rPr>
          <w:rFonts w:hint="eastAsia"/>
          <w:lang w:eastAsia="zh-CN"/>
        </w:rPr>
        <w:t>17</w:t>
      </w:r>
      <w:r>
        <w:rPr>
          <w:rFonts w:hint="eastAsia"/>
          <w:lang w:eastAsia="zh-CN"/>
        </w:rPr>
        <w:t>），或计算出整个区域的平均值。</w:t>
      </w:r>
    </w:p>
    <w:p w:rsidR="00542061" w:rsidRDefault="0095017A" w:rsidP="00954985">
      <w:pPr>
        <w:pStyle w:val="Heading2"/>
        <w:rPr>
          <w:lang w:eastAsia="zh-CN"/>
        </w:rPr>
      </w:pPr>
      <w:r>
        <w:rPr>
          <w:lang w:eastAsia="zh-CN"/>
        </w:rPr>
        <w:t>3.5</w:t>
      </w:r>
      <w:r>
        <w:rPr>
          <w:lang w:eastAsia="zh-CN"/>
        </w:rPr>
        <w:tab/>
      </w:r>
      <w:r>
        <w:rPr>
          <w:rFonts w:hint="eastAsia"/>
          <w:lang w:eastAsia="zh-CN"/>
        </w:rPr>
        <w:t>评估声音广播系统</w:t>
      </w:r>
      <w:r>
        <w:rPr>
          <w:rFonts w:hint="eastAsia"/>
          <w:lang w:eastAsia="zh-CN"/>
        </w:rPr>
        <w:t>SUE</w:t>
      </w:r>
      <w:r>
        <w:rPr>
          <w:rFonts w:hint="eastAsia"/>
          <w:lang w:eastAsia="zh-CN"/>
        </w:rPr>
        <w:t>的注释</w:t>
      </w:r>
    </w:p>
    <w:p w:rsidR="00542061" w:rsidRDefault="0095017A" w:rsidP="00954985">
      <w:pPr>
        <w:snapToGrid w:val="0"/>
        <w:ind w:firstLineChars="200" w:firstLine="480"/>
        <w:rPr>
          <w:lang w:eastAsia="zh-CN"/>
        </w:rPr>
      </w:pPr>
      <w:r>
        <w:rPr>
          <w:rFonts w:hint="eastAsia"/>
          <w:lang w:eastAsia="zh-CN"/>
        </w:rPr>
        <w:t>声音广播系统的频谱利用在本质上与电视广播系统在很多方面是相似的。但是由于声音广播系统用户数量中的相当一部分，或相对来讲经常收听的用户包括私人汽车用户和乘客。因此在计算效用和频谱利用因子时，有必要考虑广播业务的用户很大一部分在主要道路和高速公路上。</w:t>
      </w:r>
    </w:p>
    <w:p w:rsidR="00542061" w:rsidRDefault="0095017A" w:rsidP="00954985">
      <w:pPr>
        <w:snapToGrid w:val="0"/>
        <w:ind w:firstLineChars="200" w:firstLine="480"/>
        <w:rPr>
          <w:lang w:eastAsia="zh-CN"/>
        </w:rPr>
      </w:pPr>
      <w:r>
        <w:rPr>
          <w:rFonts w:hint="eastAsia"/>
          <w:lang w:eastAsia="zh-CN"/>
        </w:rPr>
        <w:t>与电视系统一样，建议在计算一给定地区内可以接收到的声音广播节目的平均数目</w:t>
      </w:r>
      <w:r>
        <w:rPr>
          <w:i/>
          <w:lang w:eastAsia="zh-CN"/>
        </w:rPr>
        <w:t>k</w:t>
      </w:r>
      <w:r>
        <w:rPr>
          <w:i/>
          <w:vertAlign w:val="subscript"/>
          <w:lang w:eastAsia="zh-CN"/>
        </w:rPr>
        <w:t>m</w:t>
      </w:r>
      <w:r>
        <w:rPr>
          <w:rFonts w:hint="eastAsia"/>
          <w:lang w:eastAsia="zh-CN"/>
        </w:rPr>
        <w:t>作</w:t>
      </w:r>
      <w:r w:rsidRPr="00A314DB">
        <w:rPr>
          <w:rFonts w:hint="eastAsia"/>
          <w:spacing w:val="5"/>
          <w:lang w:eastAsia="zh-CN"/>
        </w:rPr>
        <w:t>为效</w:t>
      </w:r>
      <w:r w:rsidRPr="00A314DB">
        <w:rPr>
          <w:rFonts w:hint="eastAsia"/>
          <w:spacing w:val="4"/>
          <w:lang w:eastAsia="zh-CN"/>
        </w:rPr>
        <w:t>用。同样，</w:t>
      </w:r>
      <w:r w:rsidRPr="00A314DB">
        <w:rPr>
          <w:rFonts w:hint="eastAsia"/>
          <w:spacing w:val="5"/>
          <w:lang w:eastAsia="zh-CN"/>
        </w:rPr>
        <w:t>通过计算由于不</w:t>
      </w:r>
      <w:r w:rsidRPr="00A314DB">
        <w:rPr>
          <w:rFonts w:hint="eastAsia"/>
          <w:spacing w:val="6"/>
          <w:lang w:eastAsia="zh-CN"/>
        </w:rPr>
        <w:t>满足与现有系统的</w:t>
      </w:r>
      <w:r w:rsidRPr="00A314DB">
        <w:rPr>
          <w:rFonts w:hint="eastAsia"/>
          <w:spacing w:val="6"/>
          <w:lang w:eastAsia="zh-CN"/>
        </w:rPr>
        <w:t>E</w:t>
      </w:r>
      <w:r w:rsidRPr="00A314DB">
        <w:rPr>
          <w:rFonts w:hint="eastAsia"/>
          <w:spacing w:val="7"/>
          <w:lang w:eastAsia="zh-CN"/>
        </w:rPr>
        <w:t>MC</w:t>
      </w:r>
      <w:r w:rsidRPr="00A314DB">
        <w:rPr>
          <w:rFonts w:hint="eastAsia"/>
          <w:spacing w:val="7"/>
          <w:lang w:eastAsia="zh-CN"/>
        </w:rPr>
        <w:t>条件，对给定的新的声音广播系统</w:t>
      </w:r>
      <w:r>
        <w:rPr>
          <w:rFonts w:hint="eastAsia"/>
          <w:lang w:eastAsia="zh-CN"/>
        </w:rPr>
        <w:t>禁用的频带数目的估计值的加权平均可以得到频谱利用因子。</w:t>
      </w:r>
    </w:p>
    <w:p w:rsidR="005A17C4" w:rsidRDefault="005A17C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42061" w:rsidRDefault="0095017A" w:rsidP="006E70D2">
      <w:pPr>
        <w:snapToGrid w:val="0"/>
        <w:ind w:firstLineChars="200" w:firstLine="480"/>
        <w:rPr>
          <w:lang w:eastAsia="zh-CN"/>
        </w:rPr>
      </w:pPr>
      <w:r>
        <w:rPr>
          <w:rFonts w:hint="eastAsia"/>
          <w:lang w:eastAsia="zh-CN"/>
        </w:rPr>
        <w:lastRenderedPageBreak/>
        <w:t>评估声音广播系统的频谱利用因子需要满足下面的特定条件：</w:t>
      </w:r>
    </w:p>
    <w:p w:rsidR="00542061" w:rsidRDefault="005A17C4" w:rsidP="00A314DB">
      <w:pPr>
        <w:pStyle w:val="enumlev1"/>
        <w:rPr>
          <w:lang w:eastAsia="zh-CN"/>
        </w:rPr>
      </w:pPr>
      <w:r w:rsidRPr="00A42FF4">
        <w:rPr>
          <w:lang w:val="en-GB" w:eastAsia="zh-CN"/>
        </w:rPr>
        <w:t>–</w:t>
      </w:r>
      <w:r w:rsidR="0095017A">
        <w:rPr>
          <w:lang w:eastAsia="zh-CN"/>
        </w:rPr>
        <w:tab/>
      </w:r>
      <w:r w:rsidR="0095017A">
        <w:rPr>
          <w:rFonts w:hint="eastAsia"/>
          <w:lang w:eastAsia="zh-CN"/>
        </w:rPr>
        <w:t>包括主要道路的区域单元换算成市区面积（原因是声音广播业务的用户存在），</w:t>
      </w:r>
      <w:r w:rsidR="0095017A">
        <w:rPr>
          <w:iCs/>
        </w:rPr>
        <w:sym w:font="Symbol" w:char="F061"/>
      </w:r>
      <w:r w:rsidR="0095017A">
        <w:rPr>
          <w:i/>
          <w:vertAlign w:val="subscript"/>
          <w:lang w:eastAsia="zh-CN"/>
        </w:rPr>
        <w:t>i</w:t>
      </w:r>
      <w:r w:rsidR="0095017A">
        <w:rPr>
          <w:rFonts w:hint="eastAsia"/>
          <w:lang w:eastAsia="zh-CN"/>
        </w:rPr>
        <w:t>因子也要相应地确定。</w:t>
      </w:r>
    </w:p>
    <w:p w:rsidR="00542061" w:rsidRDefault="005A17C4" w:rsidP="00A314DB">
      <w:pPr>
        <w:pStyle w:val="enumlev1"/>
        <w:rPr>
          <w:lang w:eastAsia="zh-CN"/>
        </w:rPr>
      </w:pPr>
      <w:r w:rsidRPr="00A42FF4">
        <w:rPr>
          <w:lang w:val="en-GB" w:eastAsia="zh-CN"/>
        </w:rPr>
        <w:t>–</w:t>
      </w:r>
      <w:r w:rsidR="0095017A">
        <w:rPr>
          <w:lang w:eastAsia="zh-CN"/>
        </w:rPr>
        <w:tab/>
      </w:r>
      <w:r w:rsidR="0095017A">
        <w:rPr>
          <w:rFonts w:hint="eastAsia"/>
          <w:lang w:eastAsia="zh-CN"/>
        </w:rPr>
        <w:t>在确定频谱利用因子时，要考虑不兼容频带的合并，这对声音广播系统时典型的情况；因此，也需要考虑声音广播系统可以同频工作而不存在差频和镜像频道干扰。</w:t>
      </w:r>
    </w:p>
    <w:p w:rsidR="00542061" w:rsidRDefault="0095017A">
      <w:pPr>
        <w:pStyle w:val="FigureNo"/>
        <w:spacing w:before="120"/>
        <w:rPr>
          <w:lang w:eastAsia="zh-CN"/>
        </w:rPr>
      </w:pPr>
      <w:r>
        <w:rPr>
          <w:rFonts w:hint="eastAsia"/>
          <w:lang w:eastAsia="zh-CN"/>
        </w:rPr>
        <w:lastRenderedPageBreak/>
        <w:t>图</w:t>
      </w:r>
      <w:r>
        <w:rPr>
          <w:lang w:eastAsia="zh-CN"/>
        </w:rPr>
        <w:t>1</w:t>
      </w:r>
      <w:r>
        <w:rPr>
          <w:rFonts w:hint="eastAsia"/>
          <w:lang w:eastAsia="zh-CN"/>
        </w:rPr>
        <w:t>7</w:t>
      </w:r>
    </w:p>
    <w:p w:rsidR="00542061" w:rsidRDefault="00615335">
      <w:pPr>
        <w:pStyle w:val="Figuretitle"/>
        <w:rPr>
          <w:lang w:eastAsia="zh-CN"/>
        </w:rPr>
      </w:pPr>
      <w:r>
        <w:rPr>
          <w:noProof/>
          <w:szCs w:val="18"/>
          <w:lang w:val="en-GB" w:eastAsia="zh-CN"/>
        </w:rPr>
        <mc:AlternateContent>
          <mc:Choice Requires="wps">
            <w:drawing>
              <wp:anchor distT="0" distB="0" distL="114300" distR="114300" simplePos="0" relativeHeight="251668992" behindDoc="0" locked="0" layoutInCell="1" allowOverlap="1">
                <wp:simplePos x="0" y="0"/>
                <wp:positionH relativeFrom="column">
                  <wp:posOffset>1828800</wp:posOffset>
                </wp:positionH>
                <wp:positionV relativeFrom="paragraph">
                  <wp:posOffset>200025</wp:posOffset>
                </wp:positionV>
                <wp:extent cx="1503680" cy="367665"/>
                <wp:effectExtent l="0" t="0" r="1270" b="3810"/>
                <wp:wrapNone/>
                <wp:docPr id="17"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6766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 w:rsidRPr="00A314DB">
                              <w:rPr>
                                <w:rFonts w:hint="eastAsia"/>
                                <w:sz w:val="18"/>
                                <w:szCs w:val="18"/>
                                <w:lang w:eastAsia="zh-CN"/>
                              </w:rPr>
                              <w:t>有效作用地图</w:t>
                            </w:r>
                            <w:r>
                              <w:rPr>
                                <w:rFonts w:hint="eastAsia"/>
                                <w:sz w:val="18"/>
                                <w:szCs w:val="18"/>
                                <w:lang w:eastAsia="zh-CN"/>
                              </w:rPr>
                              <w:t>，</w:t>
                            </w:r>
                            <w:r w:rsidRPr="00A314DB">
                              <w:rPr>
                                <w:rFonts w:hint="eastAsia"/>
                                <w:i/>
                                <w:sz w:val="18"/>
                                <w:szCs w:val="18"/>
                                <w:lang w:eastAsia="zh-CN"/>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5" o:spid="_x0000_s1741" type="#_x0000_t202" style="position:absolute;left:0;text-align:left;margin-left:2in;margin-top:15.75pt;width:118.4pt;height:2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" stroked="f" strokecolor="#739cc3" strokeweight="1.25pt">
                <v:fill angle="90" focus="100%" type="gradient">
                  <o:fill v:ext="view" type="gradientUnscaled"/>
                </v:fill>
                <v:textbox>
                  <w:txbxContent>
                    <w:p w:rsidR="00D6328F" w:rsidRDefault="00D6328F">
                      <w:r w:rsidRPr="00A314DB">
                        <w:rPr>
                          <w:rFonts w:hint="eastAsia"/>
                          <w:sz w:val="18"/>
                          <w:szCs w:val="18"/>
                          <w:lang w:eastAsia="zh-CN"/>
                        </w:rPr>
                        <w:t>有效作用地图</w:t>
                      </w:r>
                      <w:r>
                        <w:rPr>
                          <w:rFonts w:hint="eastAsia"/>
                          <w:sz w:val="18"/>
                          <w:szCs w:val="18"/>
                          <w:lang w:eastAsia="zh-CN"/>
                        </w:rPr>
                        <w:t>，</w:t>
                      </w:r>
                      <w:r w:rsidRPr="00A314DB">
                        <w:rPr>
                          <w:rFonts w:hint="eastAsia"/>
                          <w:i/>
                          <w:sz w:val="18"/>
                          <w:szCs w:val="18"/>
                          <w:lang w:eastAsia="zh-CN"/>
                        </w:rPr>
                        <w:t>M</w:t>
                      </w:r>
                    </w:p>
                  </w:txbxContent>
                </v:textbox>
              </v:shape>
            </w:pict>
          </mc:Fallback>
        </mc:AlternateContent>
      </w:r>
      <w:r w:rsidR="0095017A">
        <w:rPr>
          <w:rFonts w:hint="eastAsia"/>
          <w:lang w:eastAsia="zh-CN"/>
        </w:rPr>
        <w:t>频谱利用频率的评估</w:t>
      </w:r>
    </w:p>
    <w:p w:rsidR="00542061" w:rsidRDefault="00615335">
      <w:pPr>
        <w:pStyle w:val="Figure"/>
      </w:pPr>
      <w:r>
        <w:rPr>
          <w:noProof/>
          <w:szCs w:val="18"/>
          <w:lang w:val="en-GB" w:eastAsia="zh-CN"/>
        </w:rPr>
        <mc:AlternateContent>
          <mc:Choice Requires="wps">
            <w:drawing>
              <wp:anchor distT="0" distB="0" distL="114300" distR="114300" simplePos="0" relativeHeight="251672064" behindDoc="0" locked="0" layoutInCell="1" allowOverlap="1">
                <wp:simplePos x="0" y="0"/>
                <wp:positionH relativeFrom="column">
                  <wp:posOffset>770890</wp:posOffset>
                </wp:positionH>
                <wp:positionV relativeFrom="paragraph">
                  <wp:posOffset>6782435</wp:posOffset>
                </wp:positionV>
                <wp:extent cx="3168650" cy="588010"/>
                <wp:effectExtent l="0" t="635" r="3810" b="1905"/>
                <wp:wrapNone/>
                <wp:docPr id="16"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58801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EC5812">
                            <w:pPr>
                              <w:spacing w:before="0"/>
                              <w:rPr>
                                <w:lang w:eastAsia="zh-CN"/>
                              </w:rPr>
                            </w:pPr>
                            <w:r w:rsidRPr="00A314DB">
                              <w:rPr>
                                <w:rFonts w:hint="eastAsia"/>
                                <w:sz w:val="18"/>
                                <w:szCs w:val="18"/>
                                <w:lang w:eastAsia="zh-CN"/>
                              </w:rPr>
                              <w:t>广义指标：</w:t>
                            </w:r>
                            <w:r w:rsidRPr="00A314DB">
                              <w:rPr>
                                <w:rFonts w:hint="eastAsia"/>
                                <w:sz w:val="18"/>
                                <w:szCs w:val="18"/>
                                <w:lang w:eastAsia="zh-CN"/>
                              </w:rPr>
                              <w:t>(</w:t>
                            </w:r>
                            <w:r w:rsidRPr="00A314DB">
                              <w:rPr>
                                <w:rFonts w:hint="eastAsia"/>
                                <w:i/>
                                <w:sz w:val="18"/>
                                <w:szCs w:val="18"/>
                                <w:lang w:eastAsia="zh-CN"/>
                              </w:rPr>
                              <w:t>M</w:t>
                            </w:r>
                            <w:r w:rsidRPr="00A314DB">
                              <w:rPr>
                                <w:rFonts w:hint="eastAsia"/>
                                <w:sz w:val="18"/>
                                <w:szCs w:val="18"/>
                                <w:lang w:eastAsia="zh-CN"/>
                              </w:rPr>
                              <w:t xml:space="preserve">=3.2 </w:t>
                            </w:r>
                            <w:r w:rsidRPr="00A314DB">
                              <w:rPr>
                                <w:rFonts w:hint="eastAsia"/>
                                <w:sz w:val="18"/>
                                <w:szCs w:val="18"/>
                                <w:lang w:eastAsia="zh-CN"/>
                              </w:rPr>
                              <w:t>个节目</w:t>
                            </w:r>
                            <w:r>
                              <w:rPr>
                                <w:rFonts w:hint="eastAsia"/>
                                <w:sz w:val="18"/>
                                <w:szCs w:val="18"/>
                                <w:lang w:eastAsia="zh-CN"/>
                              </w:rPr>
                              <w:t>，</w:t>
                            </w:r>
                            <w:r w:rsidRPr="00A314DB">
                              <w:rPr>
                                <w:rFonts w:hint="eastAsia"/>
                                <w:i/>
                                <w:sz w:val="18"/>
                                <w:szCs w:val="18"/>
                                <w:lang w:eastAsia="zh-CN"/>
                              </w:rPr>
                              <w:t>U</w:t>
                            </w:r>
                            <w:r w:rsidRPr="00A314DB">
                              <w:rPr>
                                <w:rFonts w:hint="eastAsia"/>
                                <w:sz w:val="18"/>
                                <w:szCs w:val="18"/>
                                <w:lang w:eastAsia="zh-CN"/>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8" o:spid="_x0000_s1742" type="#_x0000_t202" style="position:absolute;left:0;text-align:left;margin-left:60.7pt;margin-top:534.05pt;width:249.5pt;height:4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" stroked="f" strokecolor="#739cc3" strokeweight="1.25pt">
                <v:fill angle="90" focus="100%" type="gradient">
                  <o:fill v:ext="view" type="gradientUnscaled"/>
                </v:fill>
                <v:textbox>
                  <w:txbxContent>
                    <w:p w:rsidR="00D6328F" w:rsidRDefault="00D6328F" w:rsidP="00EC5812">
                      <w:pPr>
                        <w:spacing w:before="0"/>
                        <w:rPr>
                          <w:lang w:eastAsia="zh-CN"/>
                        </w:rPr>
                      </w:pPr>
                      <w:r w:rsidRPr="00A314DB">
                        <w:rPr>
                          <w:rFonts w:hint="eastAsia"/>
                          <w:sz w:val="18"/>
                          <w:szCs w:val="18"/>
                          <w:lang w:eastAsia="zh-CN"/>
                        </w:rPr>
                        <w:t>广义指标：</w:t>
                      </w:r>
                      <w:r w:rsidRPr="00A314DB">
                        <w:rPr>
                          <w:rFonts w:hint="eastAsia"/>
                          <w:sz w:val="18"/>
                          <w:szCs w:val="18"/>
                          <w:lang w:eastAsia="zh-CN"/>
                        </w:rPr>
                        <w:t>(</w:t>
                      </w:r>
                      <w:r w:rsidRPr="00A314DB">
                        <w:rPr>
                          <w:rFonts w:hint="eastAsia"/>
                          <w:i/>
                          <w:sz w:val="18"/>
                          <w:szCs w:val="18"/>
                          <w:lang w:eastAsia="zh-CN"/>
                        </w:rPr>
                        <w:t>M</w:t>
                      </w:r>
                      <w:r w:rsidRPr="00A314DB">
                        <w:rPr>
                          <w:rFonts w:hint="eastAsia"/>
                          <w:sz w:val="18"/>
                          <w:szCs w:val="18"/>
                          <w:lang w:eastAsia="zh-CN"/>
                        </w:rPr>
                        <w:t xml:space="preserve">=3.2 </w:t>
                      </w:r>
                      <w:r w:rsidRPr="00A314DB">
                        <w:rPr>
                          <w:rFonts w:hint="eastAsia"/>
                          <w:sz w:val="18"/>
                          <w:szCs w:val="18"/>
                          <w:lang w:eastAsia="zh-CN"/>
                        </w:rPr>
                        <w:t>个节目</w:t>
                      </w:r>
                      <w:r>
                        <w:rPr>
                          <w:rFonts w:hint="eastAsia"/>
                          <w:sz w:val="18"/>
                          <w:szCs w:val="18"/>
                          <w:lang w:eastAsia="zh-CN"/>
                        </w:rPr>
                        <w:t>，</w:t>
                      </w:r>
                      <w:r w:rsidRPr="00A314DB">
                        <w:rPr>
                          <w:rFonts w:hint="eastAsia"/>
                          <w:i/>
                          <w:sz w:val="18"/>
                          <w:szCs w:val="18"/>
                          <w:lang w:eastAsia="zh-CN"/>
                        </w:rPr>
                        <w:t>U</w:t>
                      </w:r>
                      <w:r w:rsidRPr="00A314DB">
                        <w:rPr>
                          <w:rFonts w:hint="eastAsia"/>
                          <w:sz w:val="18"/>
                          <w:szCs w:val="18"/>
                          <w:lang w:eastAsia="zh-CN"/>
                        </w:rPr>
                        <w:t>=40)</w:t>
                      </w:r>
                    </w:p>
                  </w:txbxContent>
                </v:textbox>
              </v:shape>
            </w:pict>
          </mc:Fallback>
        </mc:AlternateContent>
      </w:r>
      <w:r>
        <w:rPr>
          <w:noProof/>
          <w:szCs w:val="18"/>
          <w:lang w:val="en-GB" w:eastAsia="zh-CN"/>
        </w:rPr>
        <mc:AlternateContent>
          <mc:Choice Requires="wps">
            <w:drawing>
              <wp:anchor distT="0" distB="0" distL="114300" distR="114300" simplePos="0" relativeHeight="251671040" behindDoc="0" locked="0" layoutInCell="1" allowOverlap="1">
                <wp:simplePos x="0" y="0"/>
                <wp:positionH relativeFrom="column">
                  <wp:posOffset>1287145</wp:posOffset>
                </wp:positionH>
                <wp:positionV relativeFrom="paragraph">
                  <wp:posOffset>3370580</wp:posOffset>
                </wp:positionV>
                <wp:extent cx="2045335" cy="386715"/>
                <wp:effectExtent l="1270" t="0" r="1270" b="0"/>
                <wp:wrapNone/>
                <wp:docPr id="8"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8671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rsidP="00A314DB">
                            <w:pPr>
                              <w:jc w:val="center"/>
                            </w:pPr>
                            <w:r w:rsidRPr="00A314DB">
                              <w:rPr>
                                <w:rFonts w:hint="eastAsia"/>
                                <w:sz w:val="18"/>
                                <w:szCs w:val="18"/>
                                <w:lang w:eastAsia="zh-CN"/>
                              </w:rPr>
                              <w:t>频谱利用因子地图</w:t>
                            </w:r>
                            <w:r>
                              <w:rPr>
                                <w:rFonts w:hint="eastAsia"/>
                                <w:sz w:val="18"/>
                                <w:szCs w:val="18"/>
                                <w:lang w:eastAsia="zh-CN"/>
                              </w:rPr>
                              <w:t>，</w:t>
                            </w:r>
                            <w:r w:rsidRPr="00A314DB">
                              <w:rPr>
                                <w:rFonts w:hint="eastAsia"/>
                                <w:i/>
                                <w:sz w:val="18"/>
                                <w:szCs w:val="18"/>
                                <w:lang w:eastAsia="zh-CN"/>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7" o:spid="_x0000_s1743" type="#_x0000_t202" style="position:absolute;left:0;text-align:left;margin-left:101.35pt;margin-top:265.4pt;width:161.05pt;height:3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" stroked="f" strokecolor="#739cc3" strokeweight="1.25pt">
                <v:fill angle="90" focus="100%" type="gradient">
                  <o:fill v:ext="view" type="gradientUnscaled"/>
                </v:fill>
                <v:textbox>
                  <w:txbxContent>
                    <w:p w:rsidR="00D6328F" w:rsidRDefault="00D6328F" w:rsidP="00A314DB">
                      <w:pPr>
                        <w:jc w:val="center"/>
                      </w:pPr>
                      <w:r w:rsidRPr="00A314DB">
                        <w:rPr>
                          <w:rFonts w:hint="eastAsia"/>
                          <w:sz w:val="18"/>
                          <w:szCs w:val="18"/>
                          <w:lang w:eastAsia="zh-CN"/>
                        </w:rPr>
                        <w:t>频谱利用因子地图</w:t>
                      </w:r>
                      <w:r>
                        <w:rPr>
                          <w:rFonts w:hint="eastAsia"/>
                          <w:sz w:val="18"/>
                          <w:szCs w:val="18"/>
                          <w:lang w:eastAsia="zh-CN"/>
                        </w:rPr>
                        <w:t>，</w:t>
                      </w:r>
                      <w:r w:rsidRPr="00A314DB">
                        <w:rPr>
                          <w:rFonts w:hint="eastAsia"/>
                          <w:i/>
                          <w:sz w:val="18"/>
                          <w:szCs w:val="18"/>
                          <w:lang w:eastAsia="zh-CN"/>
                        </w:rPr>
                        <w:t>U</w:t>
                      </w:r>
                    </w:p>
                  </w:txbxContent>
                </v:textbox>
              </v:shape>
            </w:pict>
          </mc:Fallback>
        </mc:AlternateContent>
      </w:r>
      <w:r>
        <w:rPr>
          <w:noProof/>
          <w:sz w:val="20"/>
          <w:lang w:val="en-GB" w:eastAsia="zh-CN"/>
        </w:rPr>
        <mc:AlternateContent>
          <mc:Choice Requires="wps">
            <w:drawing>
              <wp:anchor distT="0" distB="0" distL="114300" distR="114300" simplePos="0" relativeHeight="251670016" behindDoc="0" locked="0" layoutInCell="1" allowOverlap="1">
                <wp:simplePos x="0" y="0"/>
                <wp:positionH relativeFrom="column">
                  <wp:posOffset>4913630</wp:posOffset>
                </wp:positionH>
                <wp:positionV relativeFrom="paragraph">
                  <wp:posOffset>578485</wp:posOffset>
                </wp:positionV>
                <wp:extent cx="695325" cy="2857500"/>
                <wp:effectExtent l="0" t="0" r="1270" b="2540"/>
                <wp:wrapNone/>
                <wp:docPr id="2"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D6328F" w:rsidRDefault="00D6328F">
                            <w:pPr>
                              <w:rPr>
                                <w:sz w:val="18"/>
                                <w:szCs w:val="18"/>
                                <w:lang w:eastAsia="zh-CN"/>
                              </w:rPr>
                            </w:pPr>
                            <w:r w:rsidRPr="00A314DB">
                              <w:rPr>
                                <w:rFonts w:hint="eastAsia"/>
                                <w:sz w:val="18"/>
                                <w:szCs w:val="18"/>
                                <w:lang w:eastAsia="zh-CN"/>
                              </w:rPr>
                              <w:t>7</w:t>
                            </w:r>
                            <w:r w:rsidRPr="00A314DB">
                              <w:rPr>
                                <w:rFonts w:hint="eastAsia"/>
                                <w:sz w:val="18"/>
                                <w:szCs w:val="18"/>
                                <w:lang w:eastAsia="zh-CN"/>
                              </w:rPr>
                              <w:t>个节目</w:t>
                            </w:r>
                          </w:p>
                          <w:p w:rsidR="00D6328F" w:rsidRDefault="00D6328F" w:rsidP="00A314DB">
                            <w:pPr>
                              <w:spacing w:before="300"/>
                              <w:rPr>
                                <w:sz w:val="18"/>
                                <w:szCs w:val="18"/>
                                <w:lang w:eastAsia="zh-CN"/>
                              </w:rPr>
                            </w:pPr>
                            <w:r w:rsidRPr="00A314DB">
                              <w:rPr>
                                <w:rFonts w:hint="eastAsia"/>
                                <w:sz w:val="18"/>
                                <w:szCs w:val="18"/>
                                <w:lang w:eastAsia="zh-CN"/>
                              </w:rPr>
                              <w:t>6</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5</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4</w:t>
                            </w:r>
                            <w:r w:rsidRPr="00A314DB">
                              <w:rPr>
                                <w:rFonts w:hint="eastAsia"/>
                                <w:sz w:val="18"/>
                                <w:szCs w:val="18"/>
                                <w:lang w:eastAsia="zh-CN"/>
                              </w:rPr>
                              <w:t>个节目</w:t>
                            </w:r>
                          </w:p>
                          <w:p w:rsidR="00D6328F" w:rsidRPr="00A314DB" w:rsidRDefault="00D6328F" w:rsidP="00A314DB">
                            <w:pPr>
                              <w:spacing w:before="280"/>
                              <w:rPr>
                                <w:sz w:val="18"/>
                                <w:szCs w:val="18"/>
                                <w:lang w:eastAsia="zh-CN"/>
                              </w:rPr>
                            </w:pPr>
                            <w:r w:rsidRPr="00A314DB">
                              <w:rPr>
                                <w:rFonts w:hint="eastAsia"/>
                                <w:sz w:val="18"/>
                                <w:szCs w:val="18"/>
                                <w:lang w:eastAsia="zh-CN"/>
                              </w:rPr>
                              <w:t>3</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2</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1</w:t>
                            </w:r>
                            <w:r w:rsidRPr="00A314DB">
                              <w:rPr>
                                <w:rFonts w:hint="eastAsia"/>
                                <w:sz w:val="18"/>
                                <w:szCs w:val="18"/>
                                <w:lang w:eastAsia="zh-CN"/>
                              </w:rPr>
                              <w:t>个节目</w:t>
                            </w:r>
                          </w:p>
                          <w:p w:rsidR="00D6328F" w:rsidRPr="00A314DB" w:rsidRDefault="00D6328F" w:rsidP="00A314DB">
                            <w:pPr>
                              <w:spacing w:before="300"/>
                              <w:rPr>
                                <w:sz w:val="18"/>
                                <w:szCs w:val="18"/>
                                <w:lang w:eastAsia="zh-CN"/>
                              </w:rPr>
                            </w:pPr>
                            <w:r w:rsidRPr="00A314DB">
                              <w:rPr>
                                <w:rFonts w:hint="eastAsia"/>
                                <w:sz w:val="18"/>
                                <w:szCs w:val="18"/>
                                <w:lang w:eastAsia="zh-CN"/>
                              </w:rPr>
                              <w:t>0</w:t>
                            </w:r>
                            <w:r w:rsidRPr="00A314DB">
                              <w:rPr>
                                <w:rFonts w:hint="eastAsia"/>
                                <w:sz w:val="18"/>
                                <w:szCs w:val="18"/>
                                <w:lang w:eastAsia="zh-CN"/>
                              </w:rPr>
                              <w:t>个节目</w:t>
                            </w:r>
                          </w:p>
                          <w:p w:rsidR="00D6328F" w:rsidRDefault="00D6328F">
                            <w:pPr>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6" o:spid="_x0000_s1744" type="#_x0000_t202" style="position:absolute;left:0;text-align:left;margin-left:386.9pt;margin-top:45.55pt;width:54.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" stroked="f" strokecolor="#739cc3" strokeweight="1.25pt">
                <v:fill angle="90" focus="100%" type="gradient">
                  <o:fill v:ext="view" type="gradientUnscaled"/>
                </v:fill>
                <v:textbox>
                  <w:txbxContent>
                    <w:p w:rsidR="00D6328F" w:rsidRDefault="00D6328F">
                      <w:pPr>
                        <w:rPr>
                          <w:sz w:val="18"/>
                          <w:szCs w:val="18"/>
                          <w:lang w:eastAsia="zh-CN"/>
                        </w:rPr>
                      </w:pPr>
                      <w:r w:rsidRPr="00A314DB">
                        <w:rPr>
                          <w:rFonts w:hint="eastAsia"/>
                          <w:sz w:val="18"/>
                          <w:szCs w:val="18"/>
                          <w:lang w:eastAsia="zh-CN"/>
                        </w:rPr>
                        <w:t>7</w:t>
                      </w:r>
                      <w:r w:rsidRPr="00A314DB">
                        <w:rPr>
                          <w:rFonts w:hint="eastAsia"/>
                          <w:sz w:val="18"/>
                          <w:szCs w:val="18"/>
                          <w:lang w:eastAsia="zh-CN"/>
                        </w:rPr>
                        <w:t>个节目</w:t>
                      </w:r>
                    </w:p>
                    <w:p w:rsidR="00D6328F" w:rsidRDefault="00D6328F" w:rsidP="00A314DB">
                      <w:pPr>
                        <w:spacing w:before="300"/>
                        <w:rPr>
                          <w:sz w:val="18"/>
                          <w:szCs w:val="18"/>
                          <w:lang w:eastAsia="zh-CN"/>
                        </w:rPr>
                      </w:pPr>
                      <w:r w:rsidRPr="00A314DB">
                        <w:rPr>
                          <w:rFonts w:hint="eastAsia"/>
                          <w:sz w:val="18"/>
                          <w:szCs w:val="18"/>
                          <w:lang w:eastAsia="zh-CN"/>
                        </w:rPr>
                        <w:t>6</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5</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4</w:t>
                      </w:r>
                      <w:r w:rsidRPr="00A314DB">
                        <w:rPr>
                          <w:rFonts w:hint="eastAsia"/>
                          <w:sz w:val="18"/>
                          <w:szCs w:val="18"/>
                          <w:lang w:eastAsia="zh-CN"/>
                        </w:rPr>
                        <w:t>个节目</w:t>
                      </w:r>
                    </w:p>
                    <w:p w:rsidR="00D6328F" w:rsidRPr="00A314DB" w:rsidRDefault="00D6328F" w:rsidP="00A314DB">
                      <w:pPr>
                        <w:spacing w:before="280"/>
                        <w:rPr>
                          <w:sz w:val="18"/>
                          <w:szCs w:val="18"/>
                          <w:lang w:eastAsia="zh-CN"/>
                        </w:rPr>
                      </w:pPr>
                      <w:r w:rsidRPr="00A314DB">
                        <w:rPr>
                          <w:rFonts w:hint="eastAsia"/>
                          <w:sz w:val="18"/>
                          <w:szCs w:val="18"/>
                          <w:lang w:eastAsia="zh-CN"/>
                        </w:rPr>
                        <w:t>3</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2</w:t>
                      </w:r>
                      <w:r w:rsidRPr="00A314DB">
                        <w:rPr>
                          <w:rFonts w:hint="eastAsia"/>
                          <w:sz w:val="18"/>
                          <w:szCs w:val="18"/>
                          <w:lang w:eastAsia="zh-CN"/>
                        </w:rPr>
                        <w:t>个节目</w:t>
                      </w:r>
                    </w:p>
                    <w:p w:rsidR="00D6328F" w:rsidRPr="00A314DB" w:rsidRDefault="00D6328F" w:rsidP="00A314DB">
                      <w:pPr>
                        <w:spacing w:before="240"/>
                        <w:rPr>
                          <w:sz w:val="18"/>
                          <w:szCs w:val="18"/>
                          <w:lang w:eastAsia="zh-CN"/>
                        </w:rPr>
                      </w:pPr>
                      <w:r w:rsidRPr="00A314DB">
                        <w:rPr>
                          <w:rFonts w:hint="eastAsia"/>
                          <w:sz w:val="18"/>
                          <w:szCs w:val="18"/>
                          <w:lang w:eastAsia="zh-CN"/>
                        </w:rPr>
                        <w:t>1</w:t>
                      </w:r>
                      <w:r w:rsidRPr="00A314DB">
                        <w:rPr>
                          <w:rFonts w:hint="eastAsia"/>
                          <w:sz w:val="18"/>
                          <w:szCs w:val="18"/>
                          <w:lang w:eastAsia="zh-CN"/>
                        </w:rPr>
                        <w:t>个节目</w:t>
                      </w:r>
                    </w:p>
                    <w:p w:rsidR="00D6328F" w:rsidRPr="00A314DB" w:rsidRDefault="00D6328F" w:rsidP="00A314DB">
                      <w:pPr>
                        <w:spacing w:before="300"/>
                        <w:rPr>
                          <w:sz w:val="18"/>
                          <w:szCs w:val="18"/>
                          <w:lang w:eastAsia="zh-CN"/>
                        </w:rPr>
                      </w:pPr>
                      <w:r w:rsidRPr="00A314DB">
                        <w:rPr>
                          <w:rFonts w:hint="eastAsia"/>
                          <w:sz w:val="18"/>
                          <w:szCs w:val="18"/>
                          <w:lang w:eastAsia="zh-CN"/>
                        </w:rPr>
                        <w:t>0</w:t>
                      </w:r>
                      <w:r w:rsidRPr="00A314DB">
                        <w:rPr>
                          <w:rFonts w:hint="eastAsia"/>
                          <w:sz w:val="18"/>
                          <w:szCs w:val="18"/>
                          <w:lang w:eastAsia="zh-CN"/>
                        </w:rPr>
                        <w:t>个节目</w:t>
                      </w:r>
                    </w:p>
                    <w:p w:rsidR="00D6328F" w:rsidRDefault="00D6328F">
                      <w:pPr>
                        <w:rPr>
                          <w:lang w:eastAsia="zh-CN"/>
                        </w:rPr>
                      </w:pPr>
                    </w:p>
                  </w:txbxContent>
                </v:textbox>
              </v:shape>
            </w:pict>
          </mc:Fallback>
        </mc:AlternateContent>
      </w:r>
      <w:r>
        <w:rPr>
          <w:noProof/>
          <w:sz w:val="20"/>
          <w:lang w:val="en-GB" w:eastAsia="zh-CN"/>
        </w:rPr>
        <mc:AlternateContent>
          <mc:Choice Requires="wps">
            <w:drawing>
              <wp:anchor distT="0" distB="0" distL="114300" distR="114300" simplePos="0" relativeHeight="251636224" behindDoc="0" locked="0" layoutInCell="1" allowOverlap="1">
                <wp:simplePos x="0" y="0"/>
                <wp:positionH relativeFrom="column">
                  <wp:posOffset>2552065</wp:posOffset>
                </wp:positionH>
                <wp:positionV relativeFrom="paragraph">
                  <wp:posOffset>7990205</wp:posOffset>
                </wp:positionV>
                <wp:extent cx="1071880" cy="635"/>
                <wp:effectExtent l="8890" t="8255" r="5080" b="10160"/>
                <wp:wrapNone/>
                <wp:docPr id="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8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8C85B" id="Line 37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5pt,629.15pt" to="285.35pt,6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" strokeweight=".5pt"/>
            </w:pict>
          </mc:Fallback>
        </mc:AlternateContent>
      </w:r>
      <w:r w:rsidR="00337C0C">
        <w:rPr>
          <w:caps w:val="0"/>
          <w:noProof/>
          <w:sz w:val="24"/>
          <w:lang w:val="en-GB" w:eastAsia="zh-CN"/>
        </w:rPr>
        <w:drawing>
          <wp:inline distT="0" distB="0" distL="0" distR="0">
            <wp:extent cx="5219065" cy="7194550"/>
            <wp:effectExtent l="19050" t="0" r="63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5"/>
                    <a:srcRect/>
                    <a:stretch>
                      <a:fillRect/>
                    </a:stretch>
                  </pic:blipFill>
                  <pic:spPr bwMode="auto">
                    <a:xfrm>
                      <a:off x="0" y="0"/>
                      <a:ext cx="5219065" cy="7194550"/>
                    </a:xfrm>
                    <a:prstGeom prst="rect">
                      <a:avLst/>
                    </a:prstGeom>
                    <a:noFill/>
                    <a:ln w="9525">
                      <a:noFill/>
                      <a:miter lim="800000"/>
                      <a:headEnd/>
                      <a:tailEnd/>
                    </a:ln>
                  </pic:spPr>
                </pic:pic>
              </a:graphicData>
            </a:graphic>
          </wp:inline>
        </w:drawing>
      </w:r>
    </w:p>
    <w:p w:rsidR="00542061" w:rsidRDefault="00542061">
      <w:pPr>
        <w:rPr>
          <w:lang w:eastAsia="zh-CN"/>
        </w:rPr>
      </w:pPr>
    </w:p>
    <w:sectPr w:rsidR="00542061" w:rsidSect="00176943">
      <w:headerReference w:type="even" r:id="rId166"/>
      <w:headerReference w:type="default" r:id="rId167"/>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8F" w:rsidRDefault="00D6328F" w:rsidP="00542061">
      <w:pPr>
        <w:spacing w:before="0"/>
      </w:pPr>
      <w:r>
        <w:separator/>
      </w:r>
    </w:p>
  </w:endnote>
  <w:endnote w:type="continuationSeparator" w:id="0">
    <w:p w:rsidR="00D6328F" w:rsidRDefault="00D6328F" w:rsidP="0054206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8F" w:rsidRDefault="00D6328F" w:rsidP="00542061">
      <w:pPr>
        <w:spacing w:before="0"/>
      </w:pPr>
      <w:r>
        <w:separator/>
      </w:r>
    </w:p>
  </w:footnote>
  <w:footnote w:type="continuationSeparator" w:id="0">
    <w:p w:rsidR="00D6328F" w:rsidRDefault="00D6328F" w:rsidP="0054206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36</w:t>
    </w:r>
    <w:r>
      <w:rPr>
        <w:rStyle w:val="PageNumber"/>
        <w:b/>
        <w:bCs/>
      </w:rPr>
      <w:fldChar w:fldCharType="end"/>
    </w:r>
    <w:r>
      <w:tab/>
    </w:r>
    <w:r>
      <w:rPr>
        <w:b/>
        <w:bCs/>
      </w:rPr>
      <w:t>ITU-</w:t>
    </w:r>
    <w:proofErr w:type="gramStart"/>
    <w:r>
      <w:rPr>
        <w:b/>
        <w:bCs/>
      </w:rPr>
      <w:t>R  S.1844</w:t>
    </w:r>
    <w:r>
      <w:rPr>
        <w:rFonts w:hint="eastAsia"/>
        <w:b/>
        <w:bCs/>
      </w:rPr>
      <w:t>建议书</w:t>
    </w:r>
    <w:proofErr w:type="gram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Footer"/>
      <w:tabs>
        <w:tab w:val="center" w:pos="4830"/>
        <w:tab w:val="right" w:pos="9715"/>
      </w:tabs>
      <w:rPr>
        <w:b/>
        <w:sz w:val="24"/>
        <w:szCs w:val="24"/>
      </w:rPr>
    </w:pPr>
    <w:r>
      <w:rPr>
        <w:rStyle w:val="PageNumber"/>
        <w:rFonts w:hint="eastAsia"/>
        <w:b/>
        <w:sz w:val="21"/>
      </w:rPr>
      <w:tab/>
    </w:r>
    <w:r>
      <w:rPr>
        <w:rStyle w:val="PageNumber"/>
        <w:b/>
        <w:bCs/>
        <w:sz w:val="24"/>
        <w:szCs w:val="24"/>
      </w:rPr>
      <w:t>ITU-</w:t>
    </w:r>
    <w:proofErr w:type="gramStart"/>
    <w:r>
      <w:rPr>
        <w:rStyle w:val="PageNumber"/>
        <w:b/>
        <w:bCs/>
        <w:sz w:val="24"/>
        <w:szCs w:val="24"/>
      </w:rPr>
      <w:t xml:space="preserve">R  </w:t>
    </w:r>
    <w:r>
      <w:rPr>
        <w:rStyle w:val="PageNumber"/>
        <w:rFonts w:hint="eastAsia"/>
        <w:b/>
        <w:bCs/>
        <w:sz w:val="24"/>
        <w:szCs w:val="24"/>
      </w:rPr>
      <w:t>SM</w:t>
    </w:r>
    <w:r>
      <w:rPr>
        <w:rStyle w:val="PageNumber"/>
        <w:b/>
        <w:bCs/>
        <w:sz w:val="24"/>
        <w:szCs w:val="24"/>
      </w:rPr>
      <w:t>.</w:t>
    </w:r>
    <w:r>
      <w:rPr>
        <w:rStyle w:val="PageNumber"/>
        <w:rFonts w:hint="eastAsia"/>
        <w:b/>
        <w:bCs/>
        <w:sz w:val="24"/>
        <w:szCs w:val="24"/>
      </w:rPr>
      <w:t>1046</w:t>
    </w:r>
    <w:proofErr w:type="gramEnd"/>
    <w:r>
      <w:rPr>
        <w:rStyle w:val="PageNumber"/>
        <w:b/>
        <w:bCs/>
        <w:sz w:val="24"/>
        <w:szCs w:val="24"/>
      </w:rPr>
      <w:t>-</w:t>
    </w:r>
    <w:r>
      <w:rPr>
        <w:rStyle w:val="PageNumber"/>
        <w:rFonts w:hint="eastAsia"/>
        <w:b/>
        <w:bCs/>
        <w:sz w:val="24"/>
        <w:szCs w:val="24"/>
        <w:lang w:eastAsia="zh-CN"/>
      </w:rPr>
      <w:t>3</w:t>
    </w:r>
    <w:r>
      <w:rPr>
        <w:rStyle w:val="PageNumber"/>
        <w:b/>
        <w:bCs/>
        <w:sz w:val="24"/>
        <w:szCs w:val="24"/>
        <w:lang w:eastAsia="zh-CN"/>
      </w:rPr>
      <w:t xml:space="preserve"> </w:t>
    </w:r>
    <w:r>
      <w:rPr>
        <w:rStyle w:val="PageNumber"/>
        <w:rFonts w:hint="eastAsia"/>
        <w:b/>
        <w:sz w:val="24"/>
        <w:szCs w:val="24"/>
      </w:rPr>
      <w:t>建议书</w:t>
    </w:r>
    <w:r>
      <w:rPr>
        <w:rStyle w:val="PageNumber"/>
        <w:rFonts w:hint="eastAsia"/>
        <w:b/>
        <w:sz w:val="24"/>
        <w:szCs w:val="24"/>
      </w:rPr>
      <w:tab/>
    </w:r>
    <w:r>
      <w:rPr>
        <w:rStyle w:val="PageNumber"/>
        <w:b/>
        <w:bCs/>
        <w:sz w:val="24"/>
        <w:szCs w:val="24"/>
      </w:rPr>
      <w:fldChar w:fldCharType="begin"/>
    </w:r>
    <w:r>
      <w:rPr>
        <w:rStyle w:val="PageNumber"/>
        <w:b/>
        <w:bCs/>
        <w:sz w:val="24"/>
        <w:szCs w:val="24"/>
      </w:rPr>
      <w:instrText xml:space="preserve">PAGE  </w:instrText>
    </w:r>
    <w:r>
      <w:rPr>
        <w:rStyle w:val="PageNumber"/>
        <w:b/>
        <w:bCs/>
        <w:sz w:val="24"/>
        <w:szCs w:val="24"/>
      </w:rPr>
      <w:fldChar w:fldCharType="separate"/>
    </w:r>
    <w:r w:rsidR="00A50C8A">
      <w:rPr>
        <w:rStyle w:val="PageNumber"/>
        <w:b/>
        <w:bCs/>
        <w:noProof/>
        <w:sz w:val="24"/>
        <w:szCs w:val="24"/>
      </w:rPr>
      <w:t>27</w:t>
    </w:r>
    <w:r>
      <w:rPr>
        <w:rStyle w:val="PageNumber"/>
        <w:b/>
        <w:bCs/>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jc w:val="left"/>
      <w:rPr>
        <w:lang w:eastAsia="zh-CN"/>
      </w:rPr>
    </w:pPr>
    <w:r>
      <w:rPr>
        <w:rFonts w:hint="eastAsia"/>
        <w:b/>
        <w:bCs/>
        <w:lang w:eastAsia="zh-CN"/>
      </w:rPr>
      <w:tab/>
    </w:r>
    <w:r w:rsidRPr="00485E6C">
      <w:rPr>
        <w:b/>
        <w:bCs/>
        <w:noProof/>
        <w:lang w:val="en-GB" w:eastAsia="zh-CN"/>
      </w:rPr>
      <w:drawing>
        <wp:anchor distT="0" distB="0" distL="114300" distR="114300" simplePos="0" relativeHeight="251659264" behindDoc="1" locked="0" layoutInCell="1" allowOverlap="1" wp14:anchorId="7D45D87C" wp14:editId="7B8F00A8">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50C8A">
      <w:rPr>
        <w:rStyle w:val="PageNumber"/>
        <w:b/>
        <w:bCs/>
        <w:noProof/>
      </w:rPr>
      <w:t>ii</w:t>
    </w:r>
    <w:r>
      <w:rPr>
        <w:rStyle w:val="PageNumber"/>
        <w:b/>
        <w:bCs/>
      </w:rPr>
      <w:fldChar w:fldCharType="end"/>
    </w:r>
    <w: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w:t>
    </w:r>
    <w:r>
      <w:rPr>
        <w:rStyle w:val="PageNumber"/>
        <w:rFonts w:hint="eastAsia"/>
        <w:b/>
        <w:bCs/>
        <w:szCs w:val="24"/>
        <w:lang w:eastAsia="zh-CN"/>
      </w:rPr>
      <w:t>3</w:t>
    </w:r>
    <w:r>
      <w:rPr>
        <w:rStyle w:val="PageNumber"/>
        <w:b/>
        <w:bCs/>
        <w:szCs w:val="24"/>
        <w:lang w:eastAsia="zh-CN"/>
      </w:rPr>
      <w:t xml:space="preserve"> </w:t>
    </w:r>
    <w:r>
      <w:rPr>
        <w:rStyle w:val="PageNumber"/>
        <w:rFonts w:hint="eastAsia"/>
        <w:b/>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pPr>
    <w: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w:t>
    </w:r>
    <w:r>
      <w:rPr>
        <w:rStyle w:val="PageNumber"/>
        <w:rFonts w:hint="eastAsia"/>
        <w:b/>
        <w:bCs/>
        <w:szCs w:val="24"/>
        <w:lang w:eastAsia="zh-CN"/>
      </w:rPr>
      <w:t>3</w:t>
    </w:r>
    <w:r>
      <w:rPr>
        <w:rStyle w:val="PageNumber"/>
        <w:b/>
        <w:bCs/>
        <w:szCs w:val="24"/>
        <w:lang w:eastAsia="zh-CN"/>
      </w:rPr>
      <w:t xml:space="preserve"> </w:t>
    </w:r>
    <w:r>
      <w:rPr>
        <w:rStyle w:val="PageNumber"/>
        <w:rFonts w:hint="eastAsia"/>
        <w:b/>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7620C">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tabs>
        <w:tab w:val="clear" w:pos="4848"/>
        <w:tab w:val="center" w:pos="4830"/>
      </w:tabs>
      <w:jc w:val="both"/>
      <w:rPr>
        <w:szCs w:val="24"/>
      </w:rPr>
    </w:pPr>
    <w:r>
      <w:rPr>
        <w:rStyle w:val="PageNumber"/>
        <w:b/>
        <w:bCs/>
        <w:szCs w:val="24"/>
      </w:rPr>
      <w:fldChar w:fldCharType="begin"/>
    </w:r>
    <w:r>
      <w:rPr>
        <w:rStyle w:val="PageNumber"/>
        <w:b/>
        <w:bCs/>
        <w:szCs w:val="24"/>
      </w:rPr>
      <w:instrText xml:space="preserve">PAGE  </w:instrText>
    </w:r>
    <w:r>
      <w:rPr>
        <w:rStyle w:val="PageNumber"/>
        <w:b/>
        <w:bCs/>
        <w:szCs w:val="24"/>
      </w:rPr>
      <w:fldChar w:fldCharType="separate"/>
    </w:r>
    <w:r w:rsidR="00A50C8A">
      <w:rPr>
        <w:rStyle w:val="PageNumber"/>
        <w:b/>
        <w:bCs/>
        <w:noProof/>
        <w:szCs w:val="24"/>
      </w:rPr>
      <w:t>24</w:t>
    </w:r>
    <w:r>
      <w:rPr>
        <w:rStyle w:val="PageNumber"/>
        <w:b/>
        <w:bCs/>
        <w:szCs w:val="24"/>
      </w:rPr>
      <w:fldChar w:fldCharType="end"/>
    </w:r>
    <w:r>
      <w:rPr>
        <w:rStyle w:val="PageNumber"/>
        <w:rFonts w:hint="eastAsia"/>
        <w:b/>
        <w:szCs w:val="24"/>
      </w:rP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w:t>
    </w:r>
    <w:r>
      <w:rPr>
        <w:rStyle w:val="PageNumber"/>
        <w:rFonts w:hint="eastAsia"/>
        <w:b/>
        <w:bCs/>
        <w:szCs w:val="24"/>
        <w:lang w:eastAsia="zh-CN"/>
      </w:rPr>
      <w:t>3</w:t>
    </w:r>
    <w:r>
      <w:rPr>
        <w:rStyle w:val="PageNumber"/>
        <w:b/>
        <w:bCs/>
        <w:szCs w:val="24"/>
        <w:lang w:eastAsia="zh-CN"/>
      </w:rPr>
      <w:t xml:space="preserve"> </w:t>
    </w:r>
    <w:r>
      <w:rPr>
        <w:rStyle w:val="PageNumber"/>
        <w:rFonts w:hint="eastAsia"/>
        <w:b/>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Footer"/>
      <w:tabs>
        <w:tab w:val="center" w:pos="4830"/>
        <w:tab w:val="right" w:pos="9715"/>
      </w:tabs>
      <w:rPr>
        <w:b/>
        <w:sz w:val="24"/>
        <w:szCs w:val="24"/>
      </w:rPr>
    </w:pPr>
    <w:r>
      <w:rPr>
        <w:rStyle w:val="PageNumber"/>
        <w:rFonts w:hint="eastAsia"/>
        <w:b/>
        <w:sz w:val="21"/>
      </w:rPr>
      <w:tab/>
    </w:r>
    <w:r>
      <w:rPr>
        <w:rStyle w:val="PageNumber"/>
        <w:b/>
        <w:bCs/>
        <w:sz w:val="24"/>
        <w:szCs w:val="24"/>
      </w:rPr>
      <w:t>ITU-</w:t>
    </w:r>
    <w:proofErr w:type="gramStart"/>
    <w:r>
      <w:rPr>
        <w:rStyle w:val="PageNumber"/>
        <w:b/>
        <w:bCs/>
        <w:sz w:val="24"/>
        <w:szCs w:val="24"/>
      </w:rPr>
      <w:t xml:space="preserve">R  </w:t>
    </w:r>
    <w:r>
      <w:rPr>
        <w:rStyle w:val="PageNumber"/>
        <w:rFonts w:hint="eastAsia"/>
        <w:b/>
        <w:bCs/>
        <w:sz w:val="24"/>
        <w:szCs w:val="24"/>
      </w:rPr>
      <w:t>SM</w:t>
    </w:r>
    <w:r>
      <w:rPr>
        <w:rStyle w:val="PageNumber"/>
        <w:b/>
        <w:bCs/>
        <w:sz w:val="24"/>
        <w:szCs w:val="24"/>
      </w:rPr>
      <w:t>.</w:t>
    </w:r>
    <w:r>
      <w:rPr>
        <w:rStyle w:val="PageNumber"/>
        <w:rFonts w:hint="eastAsia"/>
        <w:b/>
        <w:bCs/>
        <w:sz w:val="24"/>
        <w:szCs w:val="24"/>
      </w:rPr>
      <w:t>1046</w:t>
    </w:r>
    <w:proofErr w:type="gramEnd"/>
    <w:r>
      <w:rPr>
        <w:rStyle w:val="PageNumber"/>
        <w:b/>
        <w:bCs/>
        <w:sz w:val="24"/>
        <w:szCs w:val="24"/>
      </w:rPr>
      <w:t>-</w:t>
    </w:r>
    <w:r>
      <w:rPr>
        <w:rStyle w:val="PageNumber"/>
        <w:rFonts w:hint="eastAsia"/>
        <w:b/>
        <w:bCs/>
        <w:sz w:val="24"/>
        <w:szCs w:val="24"/>
        <w:lang w:eastAsia="zh-CN"/>
      </w:rPr>
      <w:t>3</w:t>
    </w:r>
    <w:r>
      <w:rPr>
        <w:rStyle w:val="PageNumber"/>
        <w:b/>
        <w:bCs/>
        <w:sz w:val="24"/>
        <w:szCs w:val="24"/>
        <w:lang w:eastAsia="zh-CN"/>
      </w:rPr>
      <w:t xml:space="preserve"> </w:t>
    </w:r>
    <w:r>
      <w:rPr>
        <w:rStyle w:val="PageNumber"/>
        <w:rFonts w:hint="eastAsia"/>
        <w:b/>
        <w:sz w:val="24"/>
        <w:szCs w:val="24"/>
      </w:rPr>
      <w:t>建议书</w:t>
    </w:r>
    <w:r>
      <w:rPr>
        <w:rStyle w:val="PageNumber"/>
        <w:rFonts w:hint="eastAsia"/>
        <w:b/>
        <w:sz w:val="24"/>
        <w:szCs w:val="24"/>
      </w:rPr>
      <w:tab/>
    </w:r>
    <w:r>
      <w:rPr>
        <w:rStyle w:val="PageNumber"/>
        <w:b/>
        <w:bCs/>
        <w:sz w:val="24"/>
        <w:szCs w:val="24"/>
      </w:rPr>
      <w:fldChar w:fldCharType="begin"/>
    </w:r>
    <w:r>
      <w:rPr>
        <w:rStyle w:val="PageNumber"/>
        <w:b/>
        <w:bCs/>
        <w:sz w:val="24"/>
        <w:szCs w:val="24"/>
      </w:rPr>
      <w:instrText xml:space="preserve">PAGE  </w:instrText>
    </w:r>
    <w:r>
      <w:rPr>
        <w:rStyle w:val="PageNumber"/>
        <w:b/>
        <w:bCs/>
        <w:sz w:val="24"/>
        <w:szCs w:val="24"/>
      </w:rPr>
      <w:fldChar w:fldCharType="separate"/>
    </w:r>
    <w:r w:rsidR="00A50C8A">
      <w:rPr>
        <w:rStyle w:val="PageNumber"/>
        <w:b/>
        <w:bCs/>
        <w:noProof/>
        <w:sz w:val="24"/>
        <w:szCs w:val="24"/>
      </w:rPr>
      <w:t>23</w:t>
    </w:r>
    <w:r>
      <w:rPr>
        <w:rStyle w:val="PageNumber"/>
        <w:b/>
        <w:bCs/>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rsidP="00705C0C">
    <w:pPr>
      <w:pStyle w:val="Header"/>
      <w:tabs>
        <w:tab w:val="clear" w:pos="4848"/>
        <w:tab w:val="center" w:pos="7088"/>
      </w:tabs>
      <w:jc w:val="both"/>
      <w:rPr>
        <w:szCs w:val="24"/>
      </w:rPr>
    </w:pPr>
    <w:r>
      <w:rPr>
        <w:rStyle w:val="PageNumber"/>
        <w:b/>
        <w:bCs/>
        <w:szCs w:val="24"/>
      </w:rPr>
      <w:fldChar w:fldCharType="begin"/>
    </w:r>
    <w:r>
      <w:rPr>
        <w:rStyle w:val="PageNumber"/>
        <w:b/>
        <w:bCs/>
        <w:szCs w:val="24"/>
      </w:rPr>
      <w:instrText xml:space="preserve">PAGE  </w:instrText>
    </w:r>
    <w:r>
      <w:rPr>
        <w:rStyle w:val="PageNumber"/>
        <w:b/>
        <w:bCs/>
        <w:szCs w:val="24"/>
      </w:rPr>
      <w:fldChar w:fldCharType="separate"/>
    </w:r>
    <w:r>
      <w:rPr>
        <w:rStyle w:val="PageNumber"/>
        <w:b/>
        <w:bCs/>
        <w:noProof/>
        <w:szCs w:val="24"/>
      </w:rPr>
      <w:t>26</w:t>
    </w:r>
    <w:r>
      <w:rPr>
        <w:rStyle w:val="PageNumber"/>
        <w:b/>
        <w:bCs/>
        <w:szCs w:val="24"/>
      </w:rPr>
      <w:fldChar w:fldCharType="end"/>
    </w:r>
    <w:r>
      <w:rPr>
        <w:rStyle w:val="PageNumber"/>
        <w:rFonts w:hint="eastAsia"/>
        <w:b/>
        <w:szCs w:val="24"/>
      </w:rP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w:t>
    </w:r>
    <w:r>
      <w:rPr>
        <w:rStyle w:val="PageNumber"/>
        <w:rFonts w:hint="eastAsia"/>
        <w:b/>
        <w:bCs/>
        <w:szCs w:val="24"/>
        <w:lang w:eastAsia="zh-CN"/>
      </w:rPr>
      <w:t>3</w:t>
    </w:r>
    <w:r>
      <w:rPr>
        <w:rStyle w:val="PageNumber"/>
        <w:b/>
        <w:bCs/>
        <w:szCs w:val="24"/>
        <w:lang w:eastAsia="zh-CN"/>
      </w:rPr>
      <w:t xml:space="preserve"> </w:t>
    </w:r>
    <w:r>
      <w:rPr>
        <w:rStyle w:val="PageNumber"/>
        <w:rFonts w:hint="eastAsia"/>
        <w:b/>
        <w:szCs w:val="24"/>
      </w:rPr>
      <w:t>建议书</w:t>
    </w:r>
    <w:r>
      <w:rPr>
        <w:rStyle w:val="PageNumber"/>
        <w:b/>
        <w:szCs w:val="24"/>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rsidP="00466B5F">
    <w:pPr>
      <w:pStyle w:val="Header"/>
      <w:tabs>
        <w:tab w:val="clear" w:pos="4848"/>
        <w:tab w:val="clear" w:pos="9696"/>
        <w:tab w:val="center" w:pos="7371"/>
        <w:tab w:val="right" w:pos="14601"/>
      </w:tabs>
      <w:jc w:val="both"/>
      <w:rPr>
        <w:szCs w:val="24"/>
      </w:rPr>
    </w:pPr>
    <w:r>
      <w:rPr>
        <w:rStyle w:val="PageNumber"/>
        <w:rFonts w:hint="eastAsia"/>
        <w:b/>
        <w:szCs w:val="24"/>
      </w:rP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 xml:space="preserve">-3 </w:t>
    </w:r>
    <w:r>
      <w:rPr>
        <w:rStyle w:val="PageNumber"/>
        <w:rFonts w:hint="eastAsia"/>
        <w:b/>
        <w:szCs w:val="24"/>
      </w:rPr>
      <w:t>建议书</w:t>
    </w:r>
    <w:r>
      <w:rPr>
        <w:rStyle w:val="PageNumber"/>
        <w:b/>
        <w:szCs w:val="24"/>
      </w:rPr>
      <w:tab/>
    </w:r>
    <w:r>
      <w:rPr>
        <w:rStyle w:val="PageNumber"/>
        <w:b/>
        <w:bCs/>
        <w:szCs w:val="24"/>
      </w:rPr>
      <w:fldChar w:fldCharType="begin"/>
    </w:r>
    <w:r>
      <w:rPr>
        <w:rStyle w:val="PageNumber"/>
        <w:b/>
        <w:bCs/>
        <w:szCs w:val="24"/>
      </w:rPr>
      <w:instrText xml:space="preserve">PAGE  </w:instrText>
    </w:r>
    <w:r>
      <w:rPr>
        <w:rStyle w:val="PageNumber"/>
        <w:b/>
        <w:bCs/>
        <w:szCs w:val="24"/>
      </w:rPr>
      <w:fldChar w:fldCharType="separate"/>
    </w:r>
    <w:r w:rsidR="00A50C8A">
      <w:rPr>
        <w:rStyle w:val="PageNumber"/>
        <w:b/>
        <w:bCs/>
        <w:noProof/>
        <w:szCs w:val="24"/>
      </w:rPr>
      <w:t>25</w:t>
    </w:r>
    <w:r>
      <w:rPr>
        <w:rStyle w:val="PageNumber"/>
        <w:b/>
        <w:bCs/>
        <w:szCs w:val="24"/>
      </w:rPr>
      <w:fldChar w:fldCharType="end"/>
    </w:r>
  </w:p>
  <w:p w:rsidR="00D6328F" w:rsidRDefault="00D632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8F" w:rsidRDefault="00D6328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50C8A">
      <w:rPr>
        <w:rStyle w:val="PageNumber"/>
        <w:b/>
        <w:bCs/>
        <w:noProof/>
      </w:rPr>
      <w:t>28</w:t>
    </w:r>
    <w:r>
      <w:rPr>
        <w:rStyle w:val="PageNumber"/>
        <w:b/>
        <w:bCs/>
      </w:rPr>
      <w:fldChar w:fldCharType="end"/>
    </w:r>
    <w:r>
      <w:tab/>
    </w:r>
    <w:r>
      <w:rPr>
        <w:rStyle w:val="PageNumber"/>
        <w:b/>
        <w:bCs/>
        <w:szCs w:val="24"/>
      </w:rPr>
      <w:t>ITU-</w:t>
    </w:r>
    <w:proofErr w:type="gramStart"/>
    <w:r>
      <w:rPr>
        <w:rStyle w:val="PageNumber"/>
        <w:b/>
        <w:bCs/>
        <w:szCs w:val="24"/>
      </w:rPr>
      <w:t xml:space="preserve">R  </w:t>
    </w:r>
    <w:r>
      <w:rPr>
        <w:rStyle w:val="PageNumber"/>
        <w:rFonts w:hint="eastAsia"/>
        <w:b/>
        <w:bCs/>
        <w:szCs w:val="24"/>
      </w:rPr>
      <w:t>SM</w:t>
    </w:r>
    <w:r>
      <w:rPr>
        <w:rStyle w:val="PageNumber"/>
        <w:b/>
        <w:bCs/>
        <w:szCs w:val="24"/>
      </w:rPr>
      <w:t>.</w:t>
    </w:r>
    <w:r>
      <w:rPr>
        <w:rStyle w:val="PageNumber"/>
        <w:rFonts w:hint="eastAsia"/>
        <w:b/>
        <w:bCs/>
        <w:szCs w:val="24"/>
      </w:rPr>
      <w:t>1046</w:t>
    </w:r>
    <w:proofErr w:type="gramEnd"/>
    <w:r>
      <w:rPr>
        <w:rStyle w:val="PageNumber"/>
        <w:b/>
        <w:bCs/>
        <w:szCs w:val="24"/>
      </w:rPr>
      <w:t>-</w:t>
    </w:r>
    <w:r>
      <w:rPr>
        <w:rStyle w:val="PageNumber"/>
        <w:rFonts w:hint="eastAsia"/>
        <w:b/>
        <w:bCs/>
        <w:szCs w:val="24"/>
        <w:lang w:eastAsia="zh-CN"/>
      </w:rPr>
      <w:t>3</w:t>
    </w:r>
    <w:r>
      <w:rPr>
        <w:rStyle w:val="PageNumber"/>
        <w:b/>
        <w:bCs/>
        <w:szCs w:val="24"/>
        <w:lang w:eastAsia="zh-CN"/>
      </w:rPr>
      <w:t xml:space="preserve"> </w:t>
    </w:r>
    <w:r>
      <w:rPr>
        <w:rStyle w:val="PageNumber"/>
        <w:rFonts w:hint="eastAsia"/>
        <w:b/>
        <w:szCs w:val="24"/>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BA4C17C"/>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proofState w:grammar="clean"/>
  <w:attachedTemplate r:id="rId1"/>
  <w:defaultTabStop w:val="720"/>
  <w:evenAndOddHeaders/>
  <w:noPunctuationKerning/>
  <w:characterSpacingControl w:val="doNotCompress"/>
  <w:hdrShapeDefaults>
    <o:shapedefaults v:ext="edit" spidmax="11265" fillcolor="white" stroke="f" strokecolor="#739cc3">
      <v:fill color="white" angle="90" type="gradient">
        <o:fill v:ext="view" type="gradientUnscaled"/>
      </v:fill>
      <v:stroke color="#739cc3" weight="1.25pt" on="f"/>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061"/>
    <w:rsid w:val="00030566"/>
    <w:rsid w:val="000317BD"/>
    <w:rsid w:val="00045A65"/>
    <w:rsid w:val="00045BD2"/>
    <w:rsid w:val="00055144"/>
    <w:rsid w:val="000768F0"/>
    <w:rsid w:val="00084BDC"/>
    <w:rsid w:val="000A530D"/>
    <w:rsid w:val="000B2EB8"/>
    <w:rsid w:val="000D4437"/>
    <w:rsid w:val="000D75F9"/>
    <w:rsid w:val="000E212E"/>
    <w:rsid w:val="000E5673"/>
    <w:rsid w:val="001079F5"/>
    <w:rsid w:val="00116D86"/>
    <w:rsid w:val="00132B2C"/>
    <w:rsid w:val="00145D9C"/>
    <w:rsid w:val="00172888"/>
    <w:rsid w:val="001752A5"/>
    <w:rsid w:val="00176943"/>
    <w:rsid w:val="00192BFD"/>
    <w:rsid w:val="001C1F26"/>
    <w:rsid w:val="001E3E2F"/>
    <w:rsid w:val="001F002D"/>
    <w:rsid w:val="001F68FD"/>
    <w:rsid w:val="0020617A"/>
    <w:rsid w:val="00211EAA"/>
    <w:rsid w:val="002247AE"/>
    <w:rsid w:val="00263CAD"/>
    <w:rsid w:val="00286661"/>
    <w:rsid w:val="00290C81"/>
    <w:rsid w:val="00292DFA"/>
    <w:rsid w:val="002A7168"/>
    <w:rsid w:val="002C5C28"/>
    <w:rsid w:val="002C7D13"/>
    <w:rsid w:val="00301703"/>
    <w:rsid w:val="00314337"/>
    <w:rsid w:val="00337C0C"/>
    <w:rsid w:val="00391D76"/>
    <w:rsid w:val="003A140F"/>
    <w:rsid w:val="003D1394"/>
    <w:rsid w:val="003E003C"/>
    <w:rsid w:val="003E66EA"/>
    <w:rsid w:val="00402E5F"/>
    <w:rsid w:val="004068A0"/>
    <w:rsid w:val="0041187A"/>
    <w:rsid w:val="004140D9"/>
    <w:rsid w:val="00414A94"/>
    <w:rsid w:val="0042507F"/>
    <w:rsid w:val="00434D0A"/>
    <w:rsid w:val="00434F35"/>
    <w:rsid w:val="00436924"/>
    <w:rsid w:val="004373BC"/>
    <w:rsid w:val="0045132F"/>
    <w:rsid w:val="0045708D"/>
    <w:rsid w:val="00466B5F"/>
    <w:rsid w:val="004856DD"/>
    <w:rsid w:val="004E4F4E"/>
    <w:rsid w:val="004E5C48"/>
    <w:rsid w:val="004F521F"/>
    <w:rsid w:val="005130D6"/>
    <w:rsid w:val="00523075"/>
    <w:rsid w:val="00532B3F"/>
    <w:rsid w:val="00542061"/>
    <w:rsid w:val="0056157E"/>
    <w:rsid w:val="00565910"/>
    <w:rsid w:val="005A17C4"/>
    <w:rsid w:val="005A17E8"/>
    <w:rsid w:val="005A1957"/>
    <w:rsid w:val="005C34A1"/>
    <w:rsid w:val="005C3FA1"/>
    <w:rsid w:val="005E7240"/>
    <w:rsid w:val="00615335"/>
    <w:rsid w:val="00641735"/>
    <w:rsid w:val="0065226E"/>
    <w:rsid w:val="006A1617"/>
    <w:rsid w:val="006B0D4A"/>
    <w:rsid w:val="006D6C5E"/>
    <w:rsid w:val="006E1B97"/>
    <w:rsid w:val="006E70D2"/>
    <w:rsid w:val="006F7A7A"/>
    <w:rsid w:val="00700375"/>
    <w:rsid w:val="00705C0C"/>
    <w:rsid w:val="00711D1B"/>
    <w:rsid w:val="007230CC"/>
    <w:rsid w:val="0072757D"/>
    <w:rsid w:val="0074443E"/>
    <w:rsid w:val="0075047C"/>
    <w:rsid w:val="007847B7"/>
    <w:rsid w:val="007A2E5E"/>
    <w:rsid w:val="007A30AB"/>
    <w:rsid w:val="007B0182"/>
    <w:rsid w:val="007B5D94"/>
    <w:rsid w:val="007C4366"/>
    <w:rsid w:val="007D6BA2"/>
    <w:rsid w:val="0080018C"/>
    <w:rsid w:val="00823B3F"/>
    <w:rsid w:val="00831ACF"/>
    <w:rsid w:val="00851164"/>
    <w:rsid w:val="00853065"/>
    <w:rsid w:val="008813B3"/>
    <w:rsid w:val="00890CE4"/>
    <w:rsid w:val="008D359D"/>
    <w:rsid w:val="008E3AE9"/>
    <w:rsid w:val="008F3D4D"/>
    <w:rsid w:val="00916C46"/>
    <w:rsid w:val="009254E5"/>
    <w:rsid w:val="0094670B"/>
    <w:rsid w:val="0095017A"/>
    <w:rsid w:val="00950389"/>
    <w:rsid w:val="00954985"/>
    <w:rsid w:val="0097620C"/>
    <w:rsid w:val="009823E6"/>
    <w:rsid w:val="0099737A"/>
    <w:rsid w:val="009B1FE0"/>
    <w:rsid w:val="009F25E5"/>
    <w:rsid w:val="00A16C16"/>
    <w:rsid w:val="00A314DB"/>
    <w:rsid w:val="00A5079C"/>
    <w:rsid w:val="00A50C8A"/>
    <w:rsid w:val="00A54F8D"/>
    <w:rsid w:val="00A7587E"/>
    <w:rsid w:val="00A76FCB"/>
    <w:rsid w:val="00A82D91"/>
    <w:rsid w:val="00A91A7C"/>
    <w:rsid w:val="00AB28DB"/>
    <w:rsid w:val="00AD2710"/>
    <w:rsid w:val="00AD3825"/>
    <w:rsid w:val="00AE2EEC"/>
    <w:rsid w:val="00AE33B7"/>
    <w:rsid w:val="00AF1A03"/>
    <w:rsid w:val="00B00475"/>
    <w:rsid w:val="00B0475C"/>
    <w:rsid w:val="00B166A9"/>
    <w:rsid w:val="00B177DE"/>
    <w:rsid w:val="00B51811"/>
    <w:rsid w:val="00BE517C"/>
    <w:rsid w:val="00C01348"/>
    <w:rsid w:val="00C1028B"/>
    <w:rsid w:val="00C12098"/>
    <w:rsid w:val="00C17599"/>
    <w:rsid w:val="00C627A8"/>
    <w:rsid w:val="00C72902"/>
    <w:rsid w:val="00CD4B53"/>
    <w:rsid w:val="00CE1562"/>
    <w:rsid w:val="00CE1DAF"/>
    <w:rsid w:val="00CE5334"/>
    <w:rsid w:val="00D011E7"/>
    <w:rsid w:val="00D03098"/>
    <w:rsid w:val="00D15B01"/>
    <w:rsid w:val="00D20400"/>
    <w:rsid w:val="00D6328F"/>
    <w:rsid w:val="00D76D3F"/>
    <w:rsid w:val="00D908E2"/>
    <w:rsid w:val="00DA084E"/>
    <w:rsid w:val="00DB2238"/>
    <w:rsid w:val="00DE1DD4"/>
    <w:rsid w:val="00DE6423"/>
    <w:rsid w:val="00DE6FED"/>
    <w:rsid w:val="00DF7E13"/>
    <w:rsid w:val="00E01B62"/>
    <w:rsid w:val="00E23A24"/>
    <w:rsid w:val="00E44758"/>
    <w:rsid w:val="00E676A7"/>
    <w:rsid w:val="00E8760E"/>
    <w:rsid w:val="00E967F4"/>
    <w:rsid w:val="00EB68DA"/>
    <w:rsid w:val="00EC5812"/>
    <w:rsid w:val="00ED40FE"/>
    <w:rsid w:val="00ED5F6F"/>
    <w:rsid w:val="00EE4519"/>
    <w:rsid w:val="00EE7AAE"/>
    <w:rsid w:val="00F32ECC"/>
    <w:rsid w:val="00F732BD"/>
    <w:rsid w:val="00F8547A"/>
    <w:rsid w:val="00F86D4E"/>
    <w:rsid w:val="00FA0333"/>
    <w:rsid w:val="00FA694D"/>
    <w:rsid w:val="00FE47F6"/>
    <w:rsid w:val="48493FBE"/>
    <w:rsid w:val="76206FE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5" fillcolor="white" stroke="f" strokecolor="#739cc3">
      <v:fill color="white" angle="90" type="gradient">
        <o:fill v:ext="view" type="gradientUnscaled"/>
      </v:fill>
      <v:stroke color="#739cc3" weight="1.25pt" on="f"/>
    </o:shapedefaults>
    <o:shapelayout v:ext="edit">
      <o:idmap v:ext="edit" data="1"/>
    </o:shapelayout>
  </w:shapeDefaults>
  <w:decimalSymbol w:val="."/>
  <w:listSeparator w:val=","/>
  <w15:docId w15:val="{7F912C54-C046-464C-93DC-4C2879ED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unhideWhenUsed="1" w:qFormat="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0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qFormat/>
    <w:rsid w:val="00542061"/>
    <w:pPr>
      <w:keepNext/>
      <w:keepLines/>
      <w:spacing w:before="480"/>
      <w:ind w:left="794" w:hanging="794"/>
      <w:outlineLvl w:val="0"/>
    </w:pPr>
    <w:rPr>
      <w:b/>
    </w:rPr>
  </w:style>
  <w:style w:type="paragraph" w:styleId="Heading2">
    <w:name w:val="heading 2"/>
    <w:basedOn w:val="Heading1"/>
    <w:next w:val="Normal"/>
    <w:qFormat/>
    <w:rsid w:val="00542061"/>
    <w:pPr>
      <w:spacing w:before="320"/>
      <w:outlineLvl w:val="1"/>
    </w:pPr>
  </w:style>
  <w:style w:type="paragraph" w:styleId="Heading3">
    <w:name w:val="heading 3"/>
    <w:basedOn w:val="Heading1"/>
    <w:next w:val="Normal"/>
    <w:qFormat/>
    <w:rsid w:val="00542061"/>
    <w:pPr>
      <w:spacing w:before="200"/>
      <w:outlineLvl w:val="2"/>
    </w:pPr>
  </w:style>
  <w:style w:type="paragraph" w:styleId="Heading4">
    <w:name w:val="heading 4"/>
    <w:basedOn w:val="Heading3"/>
    <w:next w:val="Normal"/>
    <w:qFormat/>
    <w:rsid w:val="00542061"/>
    <w:pPr>
      <w:tabs>
        <w:tab w:val="left" w:pos="992"/>
      </w:tabs>
      <w:ind w:left="992" w:hanging="992"/>
      <w:outlineLvl w:val="3"/>
    </w:pPr>
  </w:style>
  <w:style w:type="paragraph" w:styleId="Heading5">
    <w:name w:val="heading 5"/>
    <w:basedOn w:val="Heading4"/>
    <w:next w:val="Normal"/>
    <w:qFormat/>
    <w:rsid w:val="00542061"/>
    <w:pPr>
      <w:outlineLvl w:val="4"/>
    </w:pPr>
  </w:style>
  <w:style w:type="paragraph" w:styleId="Heading6">
    <w:name w:val="heading 6"/>
    <w:basedOn w:val="Heading4"/>
    <w:next w:val="Normal"/>
    <w:qFormat/>
    <w:rsid w:val="00542061"/>
    <w:pPr>
      <w:tabs>
        <w:tab w:val="clear" w:pos="992"/>
      </w:tabs>
      <w:ind w:left="1588" w:hanging="1588"/>
      <w:outlineLvl w:val="5"/>
    </w:pPr>
  </w:style>
  <w:style w:type="paragraph" w:styleId="Heading7">
    <w:name w:val="heading 7"/>
    <w:basedOn w:val="Heading6"/>
    <w:next w:val="Normal"/>
    <w:qFormat/>
    <w:rsid w:val="00542061"/>
    <w:pPr>
      <w:outlineLvl w:val="6"/>
    </w:pPr>
  </w:style>
  <w:style w:type="paragraph" w:styleId="Heading8">
    <w:name w:val="heading 8"/>
    <w:basedOn w:val="Heading6"/>
    <w:next w:val="Normal"/>
    <w:qFormat/>
    <w:rsid w:val="00542061"/>
    <w:pPr>
      <w:outlineLvl w:val="7"/>
    </w:pPr>
  </w:style>
  <w:style w:type="paragraph" w:styleId="Heading9">
    <w:name w:val="heading 9"/>
    <w:basedOn w:val="Heading6"/>
    <w:next w:val="Normal"/>
    <w:qFormat/>
    <w:rsid w:val="005420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542061"/>
  </w:style>
  <w:style w:type="paragraph" w:styleId="TOC4">
    <w:name w:val="toc 4"/>
    <w:basedOn w:val="TOC3"/>
    <w:next w:val="Normal"/>
    <w:semiHidden/>
    <w:qFormat/>
    <w:rsid w:val="00542061"/>
    <w:pPr>
      <w:tabs>
        <w:tab w:val="left" w:pos="3261"/>
      </w:tabs>
      <w:spacing w:before="80"/>
      <w:ind w:left="3261" w:hanging="993"/>
    </w:pPr>
  </w:style>
  <w:style w:type="paragraph" w:styleId="TOC3">
    <w:name w:val="toc 3"/>
    <w:basedOn w:val="TOC2"/>
    <w:next w:val="Normal"/>
    <w:semiHidden/>
    <w:qFormat/>
    <w:rsid w:val="00542061"/>
    <w:pPr>
      <w:tabs>
        <w:tab w:val="left" w:pos="2155"/>
      </w:tabs>
      <w:ind w:left="2155" w:hanging="879"/>
    </w:pPr>
  </w:style>
  <w:style w:type="paragraph" w:styleId="TOC2">
    <w:name w:val="toc 2"/>
    <w:basedOn w:val="TOC1"/>
    <w:next w:val="Normal"/>
    <w:semiHidden/>
    <w:qFormat/>
    <w:rsid w:val="00542061"/>
    <w:pPr>
      <w:tabs>
        <w:tab w:val="left" w:pos="1276"/>
      </w:tabs>
      <w:spacing w:before="160"/>
      <w:ind w:left="1276" w:hanging="709"/>
    </w:pPr>
  </w:style>
  <w:style w:type="paragraph" w:styleId="TOC1">
    <w:name w:val="toc 1"/>
    <w:basedOn w:val="Normal"/>
    <w:next w:val="Normal"/>
    <w:semiHidden/>
    <w:qFormat/>
    <w:rsid w:val="00542061"/>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rsid w:val="00542061"/>
    <w:pPr>
      <w:ind w:left="794"/>
    </w:pPr>
  </w:style>
  <w:style w:type="paragraph" w:styleId="BodyTextIndent">
    <w:name w:val="Body Text Indent"/>
    <w:basedOn w:val="Normal"/>
    <w:link w:val="BodyTextIndentChar"/>
    <w:qFormat/>
    <w:rsid w:val="00542061"/>
    <w:pPr>
      <w:tabs>
        <w:tab w:val="clear" w:pos="794"/>
        <w:tab w:val="clear" w:pos="1191"/>
        <w:tab w:val="clear" w:pos="1588"/>
        <w:tab w:val="clear" w:pos="1985"/>
      </w:tabs>
      <w:adjustRightInd/>
      <w:spacing w:before="60" w:after="60"/>
      <w:ind w:firstLine="709"/>
      <w:jc w:val="left"/>
      <w:textAlignment w:val="auto"/>
    </w:pPr>
    <w:rPr>
      <w:szCs w:val="24"/>
    </w:rPr>
  </w:style>
  <w:style w:type="paragraph" w:styleId="TOC5">
    <w:name w:val="toc 5"/>
    <w:basedOn w:val="TOC4"/>
    <w:next w:val="Normal"/>
    <w:semiHidden/>
    <w:qFormat/>
    <w:rsid w:val="00542061"/>
  </w:style>
  <w:style w:type="paragraph" w:styleId="TOC8">
    <w:name w:val="toc 8"/>
    <w:basedOn w:val="TOC4"/>
    <w:next w:val="Normal"/>
    <w:semiHidden/>
    <w:qFormat/>
    <w:rsid w:val="00542061"/>
  </w:style>
  <w:style w:type="paragraph" w:styleId="Index3">
    <w:name w:val="index 3"/>
    <w:basedOn w:val="Normal"/>
    <w:next w:val="Normal"/>
    <w:semiHidden/>
    <w:qFormat/>
    <w:rsid w:val="00542061"/>
    <w:pPr>
      <w:ind w:left="566"/>
    </w:pPr>
  </w:style>
  <w:style w:type="paragraph" w:styleId="BalloonText">
    <w:name w:val="Balloon Text"/>
    <w:basedOn w:val="Normal"/>
    <w:link w:val="BalloonTextChar"/>
    <w:qFormat/>
    <w:rsid w:val="00542061"/>
    <w:pPr>
      <w:spacing w:before="0"/>
    </w:pPr>
    <w:rPr>
      <w:rFonts w:ascii="SimSun"/>
      <w:sz w:val="18"/>
      <w:szCs w:val="18"/>
    </w:rPr>
  </w:style>
  <w:style w:type="paragraph" w:styleId="Footer">
    <w:name w:val="footer"/>
    <w:basedOn w:val="Normal"/>
    <w:qFormat/>
    <w:rsid w:val="00542061"/>
    <w:pPr>
      <w:tabs>
        <w:tab w:val="clear" w:pos="794"/>
        <w:tab w:val="clear" w:pos="1191"/>
        <w:tab w:val="clear" w:pos="1588"/>
        <w:tab w:val="clear" w:pos="1985"/>
      </w:tabs>
      <w:spacing w:before="0"/>
    </w:pPr>
    <w:rPr>
      <w:sz w:val="18"/>
    </w:rPr>
  </w:style>
  <w:style w:type="paragraph" w:styleId="Header">
    <w:name w:val="header"/>
    <w:basedOn w:val="Normal"/>
    <w:qFormat/>
    <w:rsid w:val="00542061"/>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542061"/>
  </w:style>
  <w:style w:type="paragraph" w:styleId="Index1">
    <w:name w:val="index 1"/>
    <w:basedOn w:val="Normal"/>
    <w:next w:val="Normal"/>
    <w:semiHidden/>
    <w:qFormat/>
    <w:rsid w:val="00542061"/>
  </w:style>
  <w:style w:type="paragraph" w:styleId="FootnoteText">
    <w:name w:val="footnote text"/>
    <w:basedOn w:val="Normal"/>
    <w:semiHidden/>
    <w:qFormat/>
    <w:rsid w:val="00542061"/>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semiHidden/>
    <w:qFormat/>
    <w:rsid w:val="00542061"/>
  </w:style>
  <w:style w:type="paragraph" w:styleId="Index2">
    <w:name w:val="index 2"/>
    <w:basedOn w:val="Normal"/>
    <w:next w:val="Normal"/>
    <w:semiHidden/>
    <w:qFormat/>
    <w:rsid w:val="00542061"/>
    <w:pPr>
      <w:ind w:left="283"/>
    </w:pPr>
  </w:style>
  <w:style w:type="character" w:styleId="PageNumber">
    <w:name w:val="page number"/>
    <w:basedOn w:val="DefaultParagraphFont"/>
    <w:qFormat/>
    <w:rsid w:val="00542061"/>
  </w:style>
  <w:style w:type="character" w:styleId="FollowedHyperlink">
    <w:name w:val="FollowedHyperlink"/>
    <w:basedOn w:val="DefaultParagraphFont"/>
    <w:unhideWhenUsed/>
    <w:rsid w:val="00542061"/>
    <w:rPr>
      <w:color w:val="800080"/>
      <w:u w:val="single"/>
    </w:rPr>
  </w:style>
  <w:style w:type="character" w:styleId="Emphasis">
    <w:name w:val="Emphasis"/>
    <w:basedOn w:val="DefaultParagraphFont"/>
    <w:qFormat/>
    <w:rsid w:val="00542061"/>
    <w:rPr>
      <w:i/>
    </w:rPr>
  </w:style>
  <w:style w:type="character" w:styleId="Hyperlink">
    <w:name w:val="Hyperlink"/>
    <w:basedOn w:val="DefaultParagraphFont"/>
    <w:rsid w:val="00542061"/>
    <w:rPr>
      <w:color w:val="0000FF"/>
      <w:u w:val="single"/>
    </w:rPr>
  </w:style>
  <w:style w:type="character" w:styleId="FootnoteReference">
    <w:name w:val="footnote reference"/>
    <w:basedOn w:val="DefaultParagraphFont"/>
    <w:semiHidden/>
    <w:qFormat/>
    <w:rsid w:val="00542061"/>
    <w:rPr>
      <w:position w:val="6"/>
      <w:sz w:val="18"/>
    </w:rPr>
  </w:style>
  <w:style w:type="paragraph" w:customStyle="1" w:styleId="Headingb">
    <w:name w:val="Heading_b"/>
    <w:basedOn w:val="Heading3"/>
    <w:next w:val="Normal"/>
    <w:rsid w:val="00542061"/>
    <w:pPr>
      <w:spacing w:before="160"/>
      <w:ind w:left="0" w:firstLine="0"/>
      <w:outlineLvl w:val="9"/>
    </w:pPr>
  </w:style>
  <w:style w:type="paragraph" w:customStyle="1" w:styleId="Headingi">
    <w:name w:val="Heading_i"/>
    <w:basedOn w:val="Heading3"/>
    <w:next w:val="Normal"/>
    <w:qFormat/>
    <w:rsid w:val="00542061"/>
    <w:pPr>
      <w:spacing w:before="160"/>
      <w:ind w:left="0" w:firstLine="0"/>
    </w:pPr>
    <w:rPr>
      <w:b w:val="0"/>
      <w:i/>
    </w:rPr>
  </w:style>
  <w:style w:type="paragraph" w:customStyle="1" w:styleId="enumlev1">
    <w:name w:val="enumlev1"/>
    <w:basedOn w:val="Normal"/>
    <w:rsid w:val="00542061"/>
    <w:pPr>
      <w:spacing w:before="80"/>
      <w:ind w:left="794" w:hanging="794"/>
    </w:pPr>
  </w:style>
  <w:style w:type="paragraph" w:customStyle="1" w:styleId="enumlev2">
    <w:name w:val="enumlev2"/>
    <w:basedOn w:val="enumlev1"/>
    <w:rsid w:val="00542061"/>
    <w:pPr>
      <w:ind w:left="1191" w:hanging="397"/>
    </w:pPr>
  </w:style>
  <w:style w:type="paragraph" w:customStyle="1" w:styleId="enumlev3">
    <w:name w:val="enumlev3"/>
    <w:basedOn w:val="enumlev2"/>
    <w:rsid w:val="00542061"/>
    <w:pPr>
      <w:ind w:left="1588"/>
    </w:pPr>
  </w:style>
  <w:style w:type="paragraph" w:customStyle="1" w:styleId="Normalaftertitle">
    <w:name w:val="Normal_after_title"/>
    <w:basedOn w:val="Normal"/>
    <w:next w:val="Normal"/>
    <w:rsid w:val="00542061"/>
    <w:pPr>
      <w:spacing w:before="320"/>
    </w:pPr>
  </w:style>
  <w:style w:type="paragraph" w:customStyle="1" w:styleId="Note">
    <w:name w:val="Note"/>
    <w:basedOn w:val="Normal"/>
    <w:rsid w:val="0054206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54206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542061"/>
    <w:pPr>
      <w:keepNext/>
      <w:keepLines/>
      <w:spacing w:before="240"/>
      <w:jc w:val="center"/>
    </w:pPr>
    <w:rPr>
      <w:b/>
      <w:sz w:val="28"/>
    </w:rPr>
  </w:style>
  <w:style w:type="paragraph" w:customStyle="1" w:styleId="Recref">
    <w:name w:val="Rec_ref"/>
    <w:basedOn w:val="Normal"/>
    <w:next w:val="Recdate"/>
    <w:rsid w:val="00542061"/>
    <w:pPr>
      <w:jc w:val="center"/>
    </w:pPr>
  </w:style>
  <w:style w:type="paragraph" w:customStyle="1" w:styleId="Recdate">
    <w:name w:val="Rec_date"/>
    <w:basedOn w:val="Recref"/>
    <w:next w:val="Normalaftertitle"/>
    <w:qFormat/>
    <w:rsid w:val="00542061"/>
    <w:pPr>
      <w:jc w:val="right"/>
    </w:pPr>
  </w:style>
  <w:style w:type="paragraph" w:customStyle="1" w:styleId="HeadingSum">
    <w:name w:val="Heading_Sum"/>
    <w:basedOn w:val="Headingb"/>
    <w:next w:val="Normal"/>
    <w:qFormat/>
    <w:rsid w:val="00542061"/>
    <w:pPr>
      <w:spacing w:before="240"/>
    </w:pPr>
    <w:rPr>
      <w:sz w:val="22"/>
    </w:rPr>
  </w:style>
  <w:style w:type="paragraph" w:customStyle="1" w:styleId="AnnexNoTitle">
    <w:name w:val="Annex_NoTitle"/>
    <w:basedOn w:val="Normal"/>
    <w:next w:val="Normalaftertitle"/>
    <w:rsid w:val="00542061"/>
    <w:pPr>
      <w:keepNext/>
      <w:keepLines/>
      <w:spacing w:before="480" w:after="80"/>
      <w:jc w:val="center"/>
    </w:pPr>
    <w:rPr>
      <w:b/>
      <w:sz w:val="28"/>
    </w:rPr>
  </w:style>
  <w:style w:type="paragraph" w:customStyle="1" w:styleId="AppendixNoTitle">
    <w:name w:val="Appendix_NoTitle"/>
    <w:basedOn w:val="AnnexNoTitle"/>
    <w:next w:val="Normal"/>
    <w:rsid w:val="00542061"/>
  </w:style>
  <w:style w:type="paragraph" w:customStyle="1" w:styleId="Tablefin">
    <w:name w:val="Table_fin"/>
    <w:basedOn w:val="Normal"/>
    <w:next w:val="Normal"/>
    <w:rsid w:val="00542061"/>
    <w:pPr>
      <w:spacing w:before="0"/>
    </w:pPr>
    <w:rPr>
      <w:sz w:val="20"/>
    </w:rPr>
  </w:style>
  <w:style w:type="paragraph" w:customStyle="1" w:styleId="Tablehead">
    <w:name w:val="Table_head"/>
    <w:basedOn w:val="Normal"/>
    <w:next w:val="Normal"/>
    <w:link w:val="TableheadChar"/>
    <w:rsid w:val="00542061"/>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2061"/>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2061"/>
    <w:pPr>
      <w:keepNext/>
      <w:spacing w:before="360" w:after="120"/>
      <w:jc w:val="center"/>
    </w:pPr>
  </w:style>
  <w:style w:type="paragraph" w:customStyle="1" w:styleId="Tabletext">
    <w:name w:val="Table_text"/>
    <w:basedOn w:val="Normal"/>
    <w:link w:val="TabletextChar"/>
    <w:rsid w:val="00542061"/>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2061"/>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rsid w:val="00542061"/>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rsid w:val="005420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42061"/>
    <w:pPr>
      <w:keepNext/>
      <w:keepLines/>
      <w:spacing w:before="480" w:after="80"/>
      <w:jc w:val="center"/>
    </w:pPr>
    <w:rPr>
      <w:caps/>
      <w:sz w:val="18"/>
    </w:rPr>
  </w:style>
  <w:style w:type="paragraph" w:customStyle="1" w:styleId="Figuretitle">
    <w:name w:val="Figure_title"/>
    <w:basedOn w:val="Normal"/>
    <w:next w:val="Figure"/>
    <w:rsid w:val="00542061"/>
    <w:pPr>
      <w:keepNext/>
      <w:spacing w:before="0" w:after="120"/>
      <w:jc w:val="center"/>
    </w:pPr>
    <w:rPr>
      <w:rFonts w:ascii="Times New Roman Bold" w:hAnsi="Times New Roman Bold"/>
      <w:b/>
      <w:sz w:val="18"/>
    </w:rPr>
  </w:style>
  <w:style w:type="paragraph" w:customStyle="1" w:styleId="Figure">
    <w:name w:val="Figure"/>
    <w:basedOn w:val="FigureNo"/>
    <w:next w:val="Normal"/>
    <w:rsid w:val="00542061"/>
    <w:pPr>
      <w:spacing w:before="0" w:after="240"/>
    </w:pPr>
  </w:style>
  <w:style w:type="paragraph" w:customStyle="1" w:styleId="tocpart">
    <w:name w:val="tocpart"/>
    <w:basedOn w:val="Normal"/>
    <w:rsid w:val="005420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2061"/>
    <w:pPr>
      <w:keepNext/>
      <w:keepLines/>
      <w:spacing w:before="480"/>
      <w:jc w:val="center"/>
    </w:pPr>
    <w:rPr>
      <w:sz w:val="28"/>
    </w:rPr>
  </w:style>
  <w:style w:type="paragraph" w:customStyle="1" w:styleId="Arttitle">
    <w:name w:val="Art_title"/>
    <w:basedOn w:val="Normal"/>
    <w:next w:val="Normalaftertitle"/>
    <w:rsid w:val="00542061"/>
    <w:pPr>
      <w:keepNext/>
      <w:keepLines/>
      <w:spacing w:before="240"/>
      <w:jc w:val="center"/>
    </w:pPr>
    <w:rPr>
      <w:b/>
      <w:sz w:val="28"/>
    </w:rPr>
  </w:style>
  <w:style w:type="paragraph" w:customStyle="1" w:styleId="Blanc">
    <w:name w:val="Blanc"/>
    <w:basedOn w:val="Normal"/>
    <w:next w:val="Tabletext"/>
    <w:rsid w:val="0054206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420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rsid w:val="00542061"/>
    <w:pPr>
      <w:keepNext/>
      <w:keepLines/>
      <w:spacing w:before="160"/>
      <w:ind w:left="794"/>
    </w:pPr>
    <w:rPr>
      <w:i/>
    </w:rPr>
  </w:style>
  <w:style w:type="paragraph" w:customStyle="1" w:styleId="ChapNo">
    <w:name w:val="Chap_No"/>
    <w:basedOn w:val="ArtNo"/>
    <w:next w:val="Chaptitle"/>
    <w:rsid w:val="00542061"/>
    <w:rPr>
      <w:b/>
    </w:rPr>
  </w:style>
  <w:style w:type="paragraph" w:customStyle="1" w:styleId="Chaptitle">
    <w:name w:val="Chap_title"/>
    <w:basedOn w:val="Arttitle"/>
    <w:next w:val="Normalaftertitle"/>
    <w:rsid w:val="00542061"/>
  </w:style>
  <w:style w:type="paragraph" w:customStyle="1" w:styleId="Line">
    <w:name w:val="Line"/>
    <w:basedOn w:val="Normal"/>
    <w:next w:val="Normal"/>
    <w:rsid w:val="0054206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420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2061"/>
  </w:style>
  <w:style w:type="paragraph" w:customStyle="1" w:styleId="Partref">
    <w:name w:val="Part_ref"/>
    <w:basedOn w:val="Normal"/>
    <w:next w:val="Normal"/>
    <w:rsid w:val="00542061"/>
    <w:pPr>
      <w:keepNext/>
      <w:keepLines/>
      <w:spacing w:after="280"/>
      <w:jc w:val="center"/>
    </w:pPr>
  </w:style>
  <w:style w:type="paragraph" w:customStyle="1" w:styleId="Parttitle">
    <w:name w:val="Part_title"/>
    <w:basedOn w:val="Normal"/>
    <w:next w:val="Normalaftertitle"/>
    <w:rsid w:val="005420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2061"/>
  </w:style>
  <w:style w:type="paragraph" w:customStyle="1" w:styleId="QuestionNo">
    <w:name w:val="Question_No"/>
    <w:basedOn w:val="RecNoBR"/>
    <w:next w:val="Normal"/>
    <w:rsid w:val="00542061"/>
  </w:style>
  <w:style w:type="paragraph" w:customStyle="1" w:styleId="Questionref">
    <w:name w:val="Question_ref"/>
    <w:basedOn w:val="Recref"/>
    <w:next w:val="Questiondate"/>
    <w:rsid w:val="00542061"/>
  </w:style>
  <w:style w:type="paragraph" w:customStyle="1" w:styleId="Questiontitle">
    <w:name w:val="Question_title"/>
    <w:basedOn w:val="Normal"/>
    <w:next w:val="Questionref"/>
    <w:qFormat/>
    <w:rsid w:val="00542061"/>
  </w:style>
  <w:style w:type="paragraph" w:customStyle="1" w:styleId="Reftext">
    <w:name w:val="Ref_text"/>
    <w:basedOn w:val="Normal"/>
    <w:rsid w:val="00542061"/>
    <w:pPr>
      <w:ind w:left="794" w:hanging="794"/>
    </w:pPr>
    <w:rPr>
      <w:sz w:val="22"/>
    </w:rPr>
  </w:style>
  <w:style w:type="paragraph" w:customStyle="1" w:styleId="Reftitle">
    <w:name w:val="Ref_title"/>
    <w:basedOn w:val="Normal"/>
    <w:next w:val="Reftext"/>
    <w:rsid w:val="005420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2061"/>
  </w:style>
  <w:style w:type="paragraph" w:customStyle="1" w:styleId="RepNo">
    <w:name w:val="Rep_No"/>
    <w:basedOn w:val="RecNoBR"/>
    <w:next w:val="Reptitle"/>
    <w:rsid w:val="00542061"/>
  </w:style>
  <w:style w:type="paragraph" w:customStyle="1" w:styleId="Reptitle">
    <w:name w:val="Rep_title"/>
    <w:basedOn w:val="RectitleBR"/>
    <w:next w:val="Repref"/>
    <w:rsid w:val="00542061"/>
  </w:style>
  <w:style w:type="paragraph" w:customStyle="1" w:styleId="Repref">
    <w:name w:val="Rep_ref"/>
    <w:basedOn w:val="Recref"/>
    <w:next w:val="Repdate"/>
    <w:rsid w:val="00542061"/>
  </w:style>
  <w:style w:type="paragraph" w:customStyle="1" w:styleId="Resdate">
    <w:name w:val="Res_date"/>
    <w:basedOn w:val="Recdate"/>
    <w:next w:val="Normalaftertitle"/>
    <w:rsid w:val="00542061"/>
  </w:style>
  <w:style w:type="paragraph" w:customStyle="1" w:styleId="ResNo">
    <w:name w:val="Res_No"/>
    <w:basedOn w:val="RecNoBR"/>
    <w:next w:val="Restitle"/>
    <w:rsid w:val="00542061"/>
  </w:style>
  <w:style w:type="paragraph" w:customStyle="1" w:styleId="Restitle">
    <w:name w:val="Res_title"/>
    <w:basedOn w:val="Normal"/>
    <w:next w:val="Resref"/>
    <w:rsid w:val="00542061"/>
    <w:pPr>
      <w:spacing w:before="240"/>
      <w:jc w:val="center"/>
    </w:pPr>
    <w:rPr>
      <w:b/>
      <w:sz w:val="28"/>
    </w:rPr>
  </w:style>
  <w:style w:type="paragraph" w:customStyle="1" w:styleId="Resref">
    <w:name w:val="Res_ref"/>
    <w:basedOn w:val="Recref"/>
    <w:next w:val="Resdate"/>
    <w:rsid w:val="00542061"/>
  </w:style>
  <w:style w:type="paragraph" w:customStyle="1" w:styleId="SectionNo">
    <w:name w:val="Section_No"/>
    <w:basedOn w:val="Normal"/>
    <w:next w:val="Normal"/>
    <w:rsid w:val="00542061"/>
  </w:style>
  <w:style w:type="paragraph" w:customStyle="1" w:styleId="Sectiontitle">
    <w:name w:val="Section_title"/>
    <w:basedOn w:val="Normal"/>
    <w:next w:val="Normalaftertitle"/>
    <w:rsid w:val="005420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206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542061"/>
    <w:pPr>
      <w:keepNext/>
      <w:keepLines/>
      <w:spacing w:after="280"/>
      <w:jc w:val="center"/>
    </w:pPr>
  </w:style>
  <w:style w:type="paragraph" w:customStyle="1" w:styleId="Appendixref">
    <w:name w:val="Appendix_ref"/>
    <w:basedOn w:val="Annexref"/>
    <w:next w:val="Normalaftertitle"/>
    <w:rsid w:val="00542061"/>
  </w:style>
  <w:style w:type="paragraph" w:customStyle="1" w:styleId="Tabletitle">
    <w:name w:val="Table_title"/>
    <w:basedOn w:val="Normal"/>
    <w:next w:val="Tablehead"/>
    <w:rsid w:val="00542061"/>
    <w:pPr>
      <w:keepNext/>
      <w:spacing w:before="0" w:after="120"/>
      <w:jc w:val="center"/>
    </w:pPr>
    <w:rPr>
      <w:b/>
    </w:rPr>
  </w:style>
  <w:style w:type="paragraph" w:customStyle="1" w:styleId="Summary">
    <w:name w:val="Summary"/>
    <w:basedOn w:val="Normal"/>
    <w:next w:val="Normalaftertitle"/>
    <w:rsid w:val="00542061"/>
    <w:pPr>
      <w:spacing w:after="480"/>
    </w:pPr>
    <w:rPr>
      <w:sz w:val="22"/>
    </w:rPr>
  </w:style>
  <w:style w:type="paragraph" w:customStyle="1" w:styleId="TableLegendNote">
    <w:name w:val="Table_Legend_Note"/>
    <w:basedOn w:val="Tablelegend"/>
    <w:next w:val="Tablelegend"/>
    <w:rsid w:val="00542061"/>
    <w:pPr>
      <w:ind w:left="-85" w:firstLine="0"/>
    </w:pPr>
  </w:style>
  <w:style w:type="paragraph" w:customStyle="1" w:styleId="TableText0">
    <w:name w:val="Table_Text"/>
    <w:basedOn w:val="Normal"/>
    <w:rsid w:val="00542061"/>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adjustRightInd/>
      <w:spacing w:before="40" w:after="40"/>
      <w:jc w:val="left"/>
      <w:textAlignment w:val="auto"/>
    </w:pPr>
    <w:rPr>
      <w:sz w:val="22"/>
    </w:rPr>
  </w:style>
  <w:style w:type="paragraph" w:customStyle="1" w:styleId="a">
    <w:name w:val="建议书"/>
    <w:basedOn w:val="Normal"/>
    <w:rsid w:val="00542061"/>
    <w:pPr>
      <w:widowControl w:val="0"/>
      <w:tabs>
        <w:tab w:val="clear" w:pos="794"/>
        <w:tab w:val="clear" w:pos="1191"/>
        <w:tab w:val="clear" w:pos="1588"/>
        <w:tab w:val="clear" w:pos="1985"/>
        <w:tab w:val="left" w:pos="953"/>
      </w:tabs>
      <w:adjustRightInd/>
      <w:jc w:val="center"/>
      <w:textAlignment w:val="auto"/>
    </w:pPr>
    <w:rPr>
      <w:kern w:val="2"/>
      <w:sz w:val="28"/>
      <w:szCs w:val="24"/>
      <w:lang w:eastAsia="zh-CN"/>
    </w:rPr>
  </w:style>
  <w:style w:type="paragraph" w:customStyle="1" w:styleId="a0">
    <w:name w:val="名称"/>
    <w:basedOn w:val="Normal"/>
    <w:rsid w:val="00542061"/>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1">
    <w:name w:val="课题"/>
    <w:basedOn w:val="Normal"/>
    <w:rsid w:val="00542061"/>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2">
    <w:name w:val="年"/>
    <w:basedOn w:val="Normal"/>
    <w:rsid w:val="00542061"/>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3">
    <w:name w:val="楷体"/>
    <w:basedOn w:val="Normal"/>
    <w:rsid w:val="00542061"/>
    <w:pPr>
      <w:widowControl w:val="0"/>
      <w:tabs>
        <w:tab w:val="clear" w:pos="794"/>
        <w:tab w:val="clear" w:pos="1191"/>
        <w:tab w:val="clear" w:pos="1588"/>
        <w:tab w:val="clear" w:pos="1985"/>
        <w:tab w:val="left" w:pos="953"/>
      </w:tabs>
      <w:adjustRightInd/>
      <w:ind w:firstLineChars="378" w:firstLine="794"/>
      <w:textAlignment w:val="auto"/>
    </w:pPr>
    <w:rPr>
      <w:rFonts w:eastAsia="STKaiti"/>
      <w:kern w:val="2"/>
      <w:sz w:val="21"/>
      <w:szCs w:val="24"/>
      <w:lang w:eastAsia="zh-CN"/>
    </w:rPr>
  </w:style>
  <w:style w:type="paragraph" w:customStyle="1" w:styleId="a4">
    <w:name w:val="附件"/>
    <w:basedOn w:val="Normal"/>
    <w:rsid w:val="00542061"/>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bt1">
    <w:name w:val="bt1"/>
    <w:basedOn w:val="Normal"/>
    <w:qFormat/>
    <w:rsid w:val="00542061"/>
    <w:pPr>
      <w:widowControl w:val="0"/>
      <w:tabs>
        <w:tab w:val="clear" w:pos="1191"/>
        <w:tab w:val="clear" w:pos="1588"/>
        <w:tab w:val="clear" w:pos="1985"/>
      </w:tabs>
      <w:adjustRightInd/>
      <w:spacing w:before="320"/>
      <w:textAlignment w:val="auto"/>
    </w:pPr>
    <w:rPr>
      <w:b/>
      <w:kern w:val="2"/>
      <w:szCs w:val="24"/>
      <w:lang w:eastAsia="zh-CN"/>
    </w:rPr>
  </w:style>
  <w:style w:type="paragraph" w:customStyle="1" w:styleId="1">
    <w:name w:val="正文 1"/>
    <w:basedOn w:val="Normal"/>
    <w:rsid w:val="00542061"/>
    <w:pPr>
      <w:widowControl w:val="0"/>
      <w:tabs>
        <w:tab w:val="clear" w:pos="1191"/>
        <w:tab w:val="clear" w:pos="1588"/>
        <w:tab w:val="clear" w:pos="1985"/>
      </w:tabs>
      <w:adjustRightInd/>
      <w:textAlignment w:val="auto"/>
    </w:pPr>
    <w:rPr>
      <w:kern w:val="2"/>
      <w:sz w:val="21"/>
      <w:szCs w:val="24"/>
      <w:lang w:eastAsia="zh-CN"/>
    </w:rPr>
  </w:style>
  <w:style w:type="paragraph" w:customStyle="1" w:styleId="bt2">
    <w:name w:val="bt2"/>
    <w:basedOn w:val="Normal"/>
    <w:rsid w:val="00542061"/>
    <w:pPr>
      <w:widowControl w:val="0"/>
      <w:tabs>
        <w:tab w:val="clear" w:pos="1191"/>
        <w:tab w:val="clear" w:pos="1588"/>
        <w:tab w:val="clear" w:pos="1985"/>
      </w:tabs>
      <w:adjustRightInd/>
      <w:spacing w:before="320"/>
      <w:textAlignment w:val="auto"/>
    </w:pPr>
    <w:rPr>
      <w:b/>
      <w:kern w:val="2"/>
      <w:szCs w:val="24"/>
      <w:lang w:eastAsia="zh-CN"/>
    </w:rPr>
  </w:style>
  <w:style w:type="paragraph" w:customStyle="1" w:styleId="a5">
    <w:name w:val="公式"/>
    <w:basedOn w:val="Normal"/>
    <w:rsid w:val="00542061"/>
    <w:pPr>
      <w:widowControl w:val="0"/>
      <w:tabs>
        <w:tab w:val="clear" w:pos="794"/>
        <w:tab w:val="clear" w:pos="1191"/>
        <w:tab w:val="clear" w:pos="1588"/>
        <w:tab w:val="clear" w:pos="1985"/>
        <w:tab w:val="center" w:pos="4800"/>
        <w:tab w:val="right" w:pos="9752"/>
      </w:tabs>
      <w:adjustRightInd/>
      <w:textAlignment w:val="auto"/>
    </w:pPr>
    <w:rPr>
      <w:kern w:val="2"/>
      <w:sz w:val="21"/>
      <w:szCs w:val="24"/>
      <w:lang w:eastAsia="zh-CN"/>
    </w:rPr>
  </w:style>
  <w:style w:type="paragraph" w:customStyle="1" w:styleId="a6">
    <w:name w:val="表题"/>
    <w:basedOn w:val="Normal"/>
    <w:rsid w:val="00542061"/>
    <w:pPr>
      <w:widowControl w:val="0"/>
      <w:tabs>
        <w:tab w:val="clear" w:pos="794"/>
        <w:tab w:val="clear" w:pos="1191"/>
        <w:tab w:val="clear" w:pos="1588"/>
        <w:tab w:val="clear" w:pos="1985"/>
      </w:tabs>
      <w:topLinePunct/>
      <w:adjustRightInd/>
      <w:spacing w:before="0" w:after="120"/>
      <w:jc w:val="center"/>
      <w:textAlignment w:val="auto"/>
    </w:pPr>
    <w:rPr>
      <w:rFonts w:cs="Arial"/>
      <w:b/>
      <w:sz w:val="18"/>
      <w:szCs w:val="24"/>
      <w:lang w:eastAsia="zh-CN"/>
    </w:rPr>
  </w:style>
  <w:style w:type="paragraph" w:customStyle="1" w:styleId="a7">
    <w:name w:val="表文"/>
    <w:basedOn w:val="Normal"/>
    <w:rsid w:val="00542061"/>
    <w:pPr>
      <w:widowControl w:val="0"/>
      <w:tabs>
        <w:tab w:val="clear" w:pos="794"/>
        <w:tab w:val="clear" w:pos="1191"/>
        <w:tab w:val="clear" w:pos="1588"/>
        <w:tab w:val="clear" w:pos="1985"/>
      </w:tabs>
      <w:topLinePunct/>
      <w:adjustRightInd/>
      <w:spacing w:before="0"/>
      <w:textAlignment w:val="auto"/>
    </w:pPr>
    <w:rPr>
      <w:sz w:val="18"/>
      <w:szCs w:val="24"/>
      <w:lang w:eastAsia="zh-CN"/>
    </w:rPr>
  </w:style>
  <w:style w:type="paragraph" w:customStyle="1" w:styleId="a8">
    <w:name w:val="表序"/>
    <w:basedOn w:val="Normal"/>
    <w:qFormat/>
    <w:rsid w:val="00542061"/>
    <w:pPr>
      <w:widowControl w:val="0"/>
      <w:tabs>
        <w:tab w:val="clear" w:pos="794"/>
        <w:tab w:val="clear" w:pos="1191"/>
        <w:tab w:val="clear" w:pos="1588"/>
        <w:tab w:val="clear" w:pos="1985"/>
      </w:tabs>
      <w:topLinePunct/>
      <w:adjustRightInd/>
      <w:jc w:val="center"/>
      <w:textAlignment w:val="auto"/>
    </w:pPr>
    <w:rPr>
      <w:sz w:val="18"/>
      <w:szCs w:val="24"/>
      <w:lang w:eastAsia="zh-CN"/>
    </w:rPr>
  </w:style>
  <w:style w:type="paragraph" w:customStyle="1" w:styleId="10">
    <w:name w:val="书目1"/>
    <w:basedOn w:val="a6"/>
    <w:rsid w:val="00542061"/>
    <w:pPr>
      <w:tabs>
        <w:tab w:val="left" w:pos="953"/>
      </w:tabs>
      <w:spacing w:before="320" w:after="0"/>
    </w:pPr>
    <w:rPr>
      <w:rFonts w:cs="Times New Roman"/>
      <w:kern w:val="2"/>
    </w:rPr>
  </w:style>
  <w:style w:type="paragraph" w:customStyle="1" w:styleId="a9">
    <w:name w:val="图序"/>
    <w:basedOn w:val="1"/>
    <w:rsid w:val="00542061"/>
    <w:pPr>
      <w:tabs>
        <w:tab w:val="clear" w:pos="794"/>
      </w:tabs>
      <w:topLinePunct/>
      <w:jc w:val="center"/>
    </w:pPr>
    <w:rPr>
      <w:kern w:val="0"/>
      <w:sz w:val="18"/>
    </w:rPr>
  </w:style>
  <w:style w:type="paragraph" w:customStyle="1" w:styleId="aa">
    <w:name w:val="图题"/>
    <w:basedOn w:val="1"/>
    <w:rsid w:val="00542061"/>
    <w:pPr>
      <w:tabs>
        <w:tab w:val="clear" w:pos="794"/>
      </w:tabs>
      <w:topLinePunct/>
      <w:spacing w:before="0"/>
      <w:jc w:val="center"/>
    </w:pPr>
    <w:rPr>
      <w:b/>
      <w:kern w:val="0"/>
      <w:sz w:val="18"/>
    </w:rPr>
  </w:style>
  <w:style w:type="paragraph" w:customStyle="1" w:styleId="ab">
    <w:name w:val="图"/>
    <w:basedOn w:val="1"/>
    <w:rsid w:val="00542061"/>
    <w:pPr>
      <w:tabs>
        <w:tab w:val="clear" w:pos="794"/>
      </w:tabs>
      <w:topLinePunct/>
      <w:jc w:val="center"/>
    </w:pPr>
    <w:rPr>
      <w:kern w:val="0"/>
    </w:rPr>
  </w:style>
  <w:style w:type="paragraph" w:customStyle="1" w:styleId="ac">
    <w:name w:val="书目文"/>
    <w:basedOn w:val="Normal"/>
    <w:rsid w:val="00542061"/>
    <w:pPr>
      <w:widowControl w:val="0"/>
      <w:tabs>
        <w:tab w:val="clear" w:pos="794"/>
        <w:tab w:val="clear" w:pos="1191"/>
        <w:tab w:val="clear" w:pos="1588"/>
        <w:tab w:val="clear" w:pos="1985"/>
        <w:tab w:val="left" w:pos="953"/>
      </w:tabs>
      <w:adjustRightInd/>
      <w:ind w:left="630" w:hangingChars="300" w:hanging="630"/>
      <w:textAlignment w:val="auto"/>
    </w:pPr>
    <w:rPr>
      <w:kern w:val="2"/>
      <w:sz w:val="18"/>
      <w:szCs w:val="24"/>
      <w:lang w:eastAsia="zh-CN"/>
    </w:rPr>
  </w:style>
  <w:style w:type="paragraph" w:customStyle="1" w:styleId="ad">
    <w:name w:val="注"/>
    <w:basedOn w:val="Normal"/>
    <w:rsid w:val="00542061"/>
    <w:pPr>
      <w:widowControl w:val="0"/>
      <w:tabs>
        <w:tab w:val="clear" w:pos="794"/>
        <w:tab w:val="clear" w:pos="1191"/>
        <w:tab w:val="clear" w:pos="1588"/>
        <w:tab w:val="clear" w:pos="1985"/>
        <w:tab w:val="left" w:pos="953"/>
      </w:tabs>
      <w:adjustRightInd/>
      <w:textAlignment w:val="auto"/>
    </w:pPr>
    <w:rPr>
      <w:kern w:val="2"/>
      <w:sz w:val="20"/>
      <w:szCs w:val="24"/>
      <w:lang w:eastAsia="zh-CN"/>
    </w:rPr>
  </w:style>
  <w:style w:type="character" w:customStyle="1" w:styleId="href">
    <w:name w:val="href"/>
    <w:basedOn w:val="DefaultParagraphFont"/>
    <w:rsid w:val="00542061"/>
  </w:style>
  <w:style w:type="character" w:customStyle="1" w:styleId="BodyTextIndentChar">
    <w:name w:val="Body Text Indent Char"/>
    <w:basedOn w:val="DefaultParagraphFont"/>
    <w:link w:val="BodyTextIndent"/>
    <w:rsid w:val="00542061"/>
    <w:rPr>
      <w:sz w:val="24"/>
      <w:szCs w:val="24"/>
    </w:rPr>
  </w:style>
  <w:style w:type="character" w:customStyle="1" w:styleId="BalloonTextChar">
    <w:name w:val="Balloon Text Char"/>
    <w:basedOn w:val="DefaultParagraphFont"/>
    <w:link w:val="BalloonText"/>
    <w:rsid w:val="00542061"/>
    <w:rPr>
      <w:rFonts w:ascii="SimSun" w:eastAsia="SimSun"/>
      <w:sz w:val="18"/>
      <w:szCs w:val="18"/>
      <w:lang w:eastAsia="en-US"/>
    </w:rPr>
  </w:style>
  <w:style w:type="character" w:customStyle="1" w:styleId="TabletextChar">
    <w:name w:val="Table_text Char"/>
    <w:link w:val="Tabletext"/>
    <w:locked/>
    <w:rsid w:val="00434D0A"/>
    <w:rPr>
      <w:sz w:val="22"/>
      <w:lang w:eastAsia="en-US"/>
    </w:rPr>
  </w:style>
  <w:style w:type="character" w:customStyle="1" w:styleId="TableheadChar">
    <w:name w:val="Table_head Char"/>
    <w:link w:val="Tablehead"/>
    <w:locked/>
    <w:rsid w:val="00434D0A"/>
    <w:rPr>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76.wmf"/><Relationship Id="rId21" Type="http://schemas.openxmlformats.org/officeDocument/2006/relationships/image" Target="media/image6.wmf"/><Relationship Id="rId42" Type="http://schemas.openxmlformats.org/officeDocument/2006/relationships/oleObject" Target="embeddings/oleObject6.bin"/><Relationship Id="rId47" Type="http://schemas.openxmlformats.org/officeDocument/2006/relationships/image" Target="media/image27.wmf"/><Relationship Id="rId63" Type="http://schemas.openxmlformats.org/officeDocument/2006/relationships/image" Target="media/image38.wmf"/><Relationship Id="rId68" Type="http://schemas.openxmlformats.org/officeDocument/2006/relationships/oleObject" Target="embeddings/oleObject14.bin"/><Relationship Id="rId84" Type="http://schemas.openxmlformats.org/officeDocument/2006/relationships/image" Target="media/image53.wmf"/><Relationship Id="rId89" Type="http://schemas.openxmlformats.org/officeDocument/2006/relationships/image" Target="media/image58.wmf"/><Relationship Id="rId112" Type="http://schemas.openxmlformats.org/officeDocument/2006/relationships/image" Target="media/image72.emf"/><Relationship Id="rId133" Type="http://schemas.openxmlformats.org/officeDocument/2006/relationships/image" Target="media/image86.wmf"/><Relationship Id="rId138" Type="http://schemas.openxmlformats.org/officeDocument/2006/relationships/oleObject" Target="embeddings/oleObject33.bin"/><Relationship Id="rId154" Type="http://schemas.openxmlformats.org/officeDocument/2006/relationships/oleObject" Target="embeddings/oleObject41.bin"/><Relationship Id="rId159" Type="http://schemas.openxmlformats.org/officeDocument/2006/relationships/image" Target="media/image100.wmf"/><Relationship Id="rId16" Type="http://schemas.openxmlformats.org/officeDocument/2006/relationships/oleObject" Target="embeddings/oleObject1.bin"/><Relationship Id="rId107" Type="http://schemas.openxmlformats.org/officeDocument/2006/relationships/image" Target="media/image69.wmf"/><Relationship Id="rId11" Type="http://schemas.openxmlformats.org/officeDocument/2006/relationships/hyperlink" Target="http://www.itu.int/ITU-R/go/patents/en" TargetMode="External"/><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32.emf"/><Relationship Id="rId58" Type="http://schemas.openxmlformats.org/officeDocument/2006/relationships/image" Target="media/image35.wmf"/><Relationship Id="rId74" Type="http://schemas.openxmlformats.org/officeDocument/2006/relationships/image" Target="media/image45.wmf"/><Relationship Id="rId79" Type="http://schemas.openxmlformats.org/officeDocument/2006/relationships/image" Target="media/image48.wmf"/><Relationship Id="rId102" Type="http://schemas.openxmlformats.org/officeDocument/2006/relationships/image" Target="media/image65.wmf"/><Relationship Id="rId123" Type="http://schemas.openxmlformats.org/officeDocument/2006/relationships/header" Target="header8.xml"/><Relationship Id="rId128" Type="http://schemas.openxmlformats.org/officeDocument/2006/relationships/image" Target="media/image82.emf"/><Relationship Id="rId144"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ettings" Target="settings.xml"/><Relationship Id="rId90" Type="http://schemas.openxmlformats.org/officeDocument/2006/relationships/oleObject" Target="embeddings/oleObject19.bin"/><Relationship Id="rId95" Type="http://schemas.openxmlformats.org/officeDocument/2006/relationships/oleObject" Target="embeddings/oleObject21.bin"/><Relationship Id="rId160" Type="http://schemas.openxmlformats.org/officeDocument/2006/relationships/image" Target="media/image101.wmf"/><Relationship Id="rId165" Type="http://schemas.openxmlformats.org/officeDocument/2006/relationships/image" Target="media/image105.emf"/><Relationship Id="rId22" Type="http://schemas.openxmlformats.org/officeDocument/2006/relationships/image" Target="media/image7.wmf"/><Relationship Id="rId27" Type="http://schemas.openxmlformats.org/officeDocument/2006/relationships/image" Target="media/image11.wmf"/><Relationship Id="rId43" Type="http://schemas.openxmlformats.org/officeDocument/2006/relationships/image" Target="media/image24.wmf"/><Relationship Id="rId48" Type="http://schemas.openxmlformats.org/officeDocument/2006/relationships/image" Target="media/image28.emf"/><Relationship Id="rId64" Type="http://schemas.openxmlformats.org/officeDocument/2006/relationships/image" Target="media/image39.wmf"/><Relationship Id="rId69" Type="http://schemas.openxmlformats.org/officeDocument/2006/relationships/image" Target="media/image42.wmf"/><Relationship Id="rId113" Type="http://schemas.openxmlformats.org/officeDocument/2006/relationships/image" Target="media/image73.emf"/><Relationship Id="rId118" Type="http://schemas.openxmlformats.org/officeDocument/2006/relationships/image" Target="media/image77.wmf"/><Relationship Id="rId134" Type="http://schemas.openxmlformats.org/officeDocument/2006/relationships/oleObject" Target="embeddings/oleObject31.bin"/><Relationship Id="rId139" Type="http://schemas.openxmlformats.org/officeDocument/2006/relationships/image" Target="media/image89.wmf"/><Relationship Id="rId80" Type="http://schemas.openxmlformats.org/officeDocument/2006/relationships/image" Target="media/image49.wmf"/><Relationship Id="rId85" Type="http://schemas.openxmlformats.org/officeDocument/2006/relationships/image" Target="media/image54.wmf"/><Relationship Id="rId150" Type="http://schemas.openxmlformats.org/officeDocument/2006/relationships/oleObject" Target="embeddings/oleObject39.bin"/><Relationship Id="rId155" Type="http://schemas.openxmlformats.org/officeDocument/2006/relationships/image" Target="media/image97.e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oleObject" Target="embeddings/oleObject11.bin"/><Relationship Id="rId103" Type="http://schemas.openxmlformats.org/officeDocument/2006/relationships/image" Target="media/image66.wmf"/><Relationship Id="rId108" Type="http://schemas.openxmlformats.org/officeDocument/2006/relationships/image" Target="media/image70.wmf"/><Relationship Id="rId124" Type="http://schemas.openxmlformats.org/officeDocument/2006/relationships/image" Target="media/image79.emf"/><Relationship Id="rId129" Type="http://schemas.openxmlformats.org/officeDocument/2006/relationships/image" Target="media/image83.emf"/><Relationship Id="rId54" Type="http://schemas.openxmlformats.org/officeDocument/2006/relationships/image" Target="media/image33.wmf"/><Relationship Id="rId70" Type="http://schemas.openxmlformats.org/officeDocument/2006/relationships/oleObject" Target="embeddings/oleObject15.bin"/><Relationship Id="rId75" Type="http://schemas.openxmlformats.org/officeDocument/2006/relationships/image" Target="media/image46.wmf"/><Relationship Id="rId91" Type="http://schemas.openxmlformats.org/officeDocument/2006/relationships/image" Target="media/image59.wmf"/><Relationship Id="rId96" Type="http://schemas.openxmlformats.org/officeDocument/2006/relationships/image" Target="media/image62.wmf"/><Relationship Id="rId140" Type="http://schemas.openxmlformats.org/officeDocument/2006/relationships/oleObject" Target="embeddings/oleObject34.bin"/><Relationship Id="rId145" Type="http://schemas.openxmlformats.org/officeDocument/2006/relationships/image" Target="media/image92.wmf"/><Relationship Id="rId161" Type="http://schemas.openxmlformats.org/officeDocument/2006/relationships/image" Target="media/image102.wmf"/><Relationship Id="rId16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image" Target="media/image12.wmf"/><Relationship Id="rId36" Type="http://schemas.openxmlformats.org/officeDocument/2006/relationships/oleObject" Target="embeddings/oleObject5.bin"/><Relationship Id="rId49" Type="http://schemas.openxmlformats.org/officeDocument/2006/relationships/oleObject" Target="embeddings/oleObject8.bin"/><Relationship Id="rId57" Type="http://schemas.openxmlformats.org/officeDocument/2006/relationships/oleObject" Target="embeddings/oleObject10.bin"/><Relationship Id="rId106" Type="http://schemas.openxmlformats.org/officeDocument/2006/relationships/image" Target="media/image68.wmf"/><Relationship Id="rId114" Type="http://schemas.openxmlformats.org/officeDocument/2006/relationships/image" Target="media/image74.emf"/><Relationship Id="rId119" Type="http://schemas.openxmlformats.org/officeDocument/2006/relationships/header" Target="header5.xml"/><Relationship Id="rId127" Type="http://schemas.openxmlformats.org/officeDocument/2006/relationships/oleObject" Target="embeddings/oleObject29.bin"/><Relationship Id="rId10" Type="http://schemas.openxmlformats.org/officeDocument/2006/relationships/header" Target="header2.xm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image" Target="media/image31.emf"/><Relationship Id="rId60" Type="http://schemas.openxmlformats.org/officeDocument/2006/relationships/image" Target="media/image36.wmf"/><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18.bin"/><Relationship Id="rId81" Type="http://schemas.openxmlformats.org/officeDocument/2006/relationships/image" Target="media/image50.wmf"/><Relationship Id="rId86" Type="http://schemas.openxmlformats.org/officeDocument/2006/relationships/image" Target="media/image55.wmf"/><Relationship Id="rId94" Type="http://schemas.openxmlformats.org/officeDocument/2006/relationships/image" Target="media/image61.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header" Target="header7.xml"/><Relationship Id="rId130" Type="http://schemas.openxmlformats.org/officeDocument/2006/relationships/image" Target="media/image84.emf"/><Relationship Id="rId135" Type="http://schemas.openxmlformats.org/officeDocument/2006/relationships/image" Target="media/image87.wmf"/><Relationship Id="rId143" Type="http://schemas.openxmlformats.org/officeDocument/2006/relationships/image" Target="media/image91.wmf"/><Relationship Id="rId148" Type="http://schemas.openxmlformats.org/officeDocument/2006/relationships/oleObject" Target="embeddings/oleObject38.bin"/><Relationship Id="rId151" Type="http://schemas.openxmlformats.org/officeDocument/2006/relationships/image" Target="media/image95.wmf"/><Relationship Id="rId156" Type="http://schemas.openxmlformats.org/officeDocument/2006/relationships/image" Target="media/image98.wmf"/><Relationship Id="rId164" Type="http://schemas.openxmlformats.org/officeDocument/2006/relationships/image" Target="media/image104.wmf"/><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oleObject" Target="embeddings/oleObject26.bin"/><Relationship Id="rId34" Type="http://schemas.openxmlformats.org/officeDocument/2006/relationships/oleObject" Target="embeddings/oleObject4.bin"/><Relationship Id="rId50" Type="http://schemas.openxmlformats.org/officeDocument/2006/relationships/image" Target="media/image29.png"/><Relationship Id="rId55" Type="http://schemas.openxmlformats.org/officeDocument/2006/relationships/oleObject" Target="embeddings/oleObject9.bin"/><Relationship Id="rId76" Type="http://schemas.openxmlformats.org/officeDocument/2006/relationships/oleObject" Target="embeddings/oleObject17.bin"/><Relationship Id="rId97" Type="http://schemas.openxmlformats.org/officeDocument/2006/relationships/oleObject" Target="embeddings/oleObject22.bin"/><Relationship Id="rId104" Type="http://schemas.openxmlformats.org/officeDocument/2006/relationships/oleObject" Target="embeddings/oleObject25.bin"/><Relationship Id="rId120" Type="http://schemas.openxmlformats.org/officeDocument/2006/relationships/header" Target="header6.xml"/><Relationship Id="rId125" Type="http://schemas.openxmlformats.org/officeDocument/2006/relationships/image" Target="media/image80.emf"/><Relationship Id="rId141" Type="http://schemas.openxmlformats.org/officeDocument/2006/relationships/image" Target="media/image90.wmf"/><Relationship Id="rId146" Type="http://schemas.openxmlformats.org/officeDocument/2006/relationships/oleObject" Target="embeddings/oleObject37.bin"/><Relationship Id="rId16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60.wmf"/><Relationship Id="rId162" Type="http://schemas.openxmlformats.org/officeDocument/2006/relationships/image" Target="media/image103.wmf"/><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9.wmf"/><Relationship Id="rId40" Type="http://schemas.openxmlformats.org/officeDocument/2006/relationships/image" Target="media/image22.wmf"/><Relationship Id="rId45" Type="http://schemas.openxmlformats.org/officeDocument/2006/relationships/image" Target="media/image25.wmf"/><Relationship Id="rId66" Type="http://schemas.openxmlformats.org/officeDocument/2006/relationships/oleObject" Target="embeddings/oleObject13.bin"/><Relationship Id="rId87" Type="http://schemas.openxmlformats.org/officeDocument/2006/relationships/image" Target="media/image56.wmf"/><Relationship Id="rId110" Type="http://schemas.openxmlformats.org/officeDocument/2006/relationships/image" Target="media/image71.wmf"/><Relationship Id="rId115" Type="http://schemas.openxmlformats.org/officeDocument/2006/relationships/image" Target="media/image75.wmf"/><Relationship Id="rId131" Type="http://schemas.openxmlformats.org/officeDocument/2006/relationships/image" Target="media/image85.wmf"/><Relationship Id="rId136" Type="http://schemas.openxmlformats.org/officeDocument/2006/relationships/oleObject" Target="embeddings/oleObject32.bin"/><Relationship Id="rId157" Type="http://schemas.openxmlformats.org/officeDocument/2006/relationships/oleObject" Target="embeddings/oleObject42.bin"/><Relationship Id="rId61" Type="http://schemas.openxmlformats.org/officeDocument/2006/relationships/image" Target="media/image37.wmf"/><Relationship Id="rId82" Type="http://schemas.openxmlformats.org/officeDocument/2006/relationships/image" Target="media/image51.wmf"/><Relationship Id="rId152" Type="http://schemas.openxmlformats.org/officeDocument/2006/relationships/oleObject" Target="embeddings/oleObject40.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34.wmf"/><Relationship Id="rId77" Type="http://schemas.openxmlformats.org/officeDocument/2006/relationships/image" Target="media/image47.wmf"/><Relationship Id="rId100" Type="http://schemas.openxmlformats.org/officeDocument/2006/relationships/image" Target="media/image64.wmf"/><Relationship Id="rId105" Type="http://schemas.openxmlformats.org/officeDocument/2006/relationships/image" Target="media/image67.wmf"/><Relationship Id="rId126" Type="http://schemas.openxmlformats.org/officeDocument/2006/relationships/image" Target="media/image81.wmf"/><Relationship Id="rId147" Type="http://schemas.openxmlformats.org/officeDocument/2006/relationships/image" Target="media/image93.w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oleObject" Target="embeddings/oleObject16.bin"/><Relationship Id="rId93" Type="http://schemas.openxmlformats.org/officeDocument/2006/relationships/oleObject" Target="embeddings/oleObject20.bin"/><Relationship Id="rId98" Type="http://schemas.openxmlformats.org/officeDocument/2006/relationships/image" Target="media/image63.wmf"/><Relationship Id="rId121" Type="http://schemas.openxmlformats.org/officeDocument/2006/relationships/image" Target="media/image78.wmf"/><Relationship Id="rId142" Type="http://schemas.openxmlformats.org/officeDocument/2006/relationships/oleObject" Target="embeddings/oleObject35.bin"/><Relationship Id="rId163" Type="http://schemas.openxmlformats.org/officeDocument/2006/relationships/oleObject" Target="embeddings/oleObject43.bin"/><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6.wmf"/><Relationship Id="rId67" Type="http://schemas.openxmlformats.org/officeDocument/2006/relationships/image" Target="media/image41.wmf"/><Relationship Id="rId116" Type="http://schemas.openxmlformats.org/officeDocument/2006/relationships/oleObject" Target="embeddings/oleObject28.bin"/><Relationship Id="rId137" Type="http://schemas.openxmlformats.org/officeDocument/2006/relationships/image" Target="media/image88.wmf"/><Relationship Id="rId158" Type="http://schemas.openxmlformats.org/officeDocument/2006/relationships/image" Target="media/image99.wmf"/><Relationship Id="rId20" Type="http://schemas.openxmlformats.org/officeDocument/2006/relationships/image" Target="media/image5.wmf"/><Relationship Id="rId41" Type="http://schemas.openxmlformats.org/officeDocument/2006/relationships/image" Target="media/image23.wmf"/><Relationship Id="rId62" Type="http://schemas.openxmlformats.org/officeDocument/2006/relationships/oleObject" Target="embeddings/oleObject12.bin"/><Relationship Id="rId83" Type="http://schemas.openxmlformats.org/officeDocument/2006/relationships/image" Target="media/image52.wmf"/><Relationship Id="rId88" Type="http://schemas.openxmlformats.org/officeDocument/2006/relationships/image" Target="media/image57.wmf"/><Relationship Id="rId111" Type="http://schemas.openxmlformats.org/officeDocument/2006/relationships/oleObject" Target="embeddings/oleObject27.bin"/><Relationship Id="rId132" Type="http://schemas.openxmlformats.org/officeDocument/2006/relationships/oleObject" Target="embeddings/oleObject30.bin"/><Relationship Id="rId153" Type="http://schemas.openxmlformats.org/officeDocument/2006/relationships/image" Target="media/image9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135"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6BFEA3-7AD2-42C2-AED7-5D1300212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55</Pages>
  <Words>5066</Words>
  <Characters>28880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Kong, Hongli</dc:creator>
  <cp:lastModifiedBy>Li, Jianying</cp:lastModifiedBy>
  <cp:revision>5</cp:revision>
  <cp:lastPrinted>2018-03-20T09:41:00Z</cp:lastPrinted>
  <dcterms:created xsi:type="dcterms:W3CDTF">2018-03-20T09:55:00Z</dcterms:created>
  <dcterms:modified xsi:type="dcterms:W3CDTF">2018-04-17T08:57:00Z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2052-10.1.0.7224</vt:lpwstr>
  </property>
</Properties>
</file>