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840D1D"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0A11E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r w:rsidRPr="0010336F">
              <w:rPr>
                <w:rFonts w:ascii="Tahoma" w:hAnsi="Tahoma" w:cs="Tahoma"/>
                <w:b/>
                <w:bCs/>
                <w:iCs/>
                <w:color w:val="243285"/>
                <w:sz w:val="36"/>
                <w:szCs w:val="36"/>
                <w:lang w:val="es-ES_tradnl"/>
              </w:rPr>
              <w:t>.</w:t>
            </w:r>
            <w:r w:rsidR="000A11E3">
              <w:rPr>
                <w:rFonts w:ascii="Tahoma" w:hAnsi="Tahoma" w:cs="Tahoma"/>
                <w:b/>
                <w:bCs/>
                <w:iCs/>
                <w:color w:val="243285"/>
                <w:sz w:val="36"/>
                <w:szCs w:val="36"/>
                <w:lang w:val="es-ES_tradnl"/>
              </w:rPr>
              <w:t>1014-3</w:t>
            </w:r>
          </w:p>
          <w:p w:rsidR="00B1717A" w:rsidRPr="0010336F" w:rsidRDefault="000A11E3" w:rsidP="000A11E3">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(07</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2017</w:t>
            </w:r>
            <w:r w:rsidR="00B1717A" w:rsidRPr="0010336F">
              <w:rPr>
                <w:rFonts w:ascii="Tahoma" w:hAnsi="Tahoma" w:cs="Tahoma"/>
                <w:b/>
                <w:bCs/>
                <w:iCs/>
                <w:color w:val="243285"/>
                <w:szCs w:val="24"/>
                <w:lang w:val="es-ES_tradnl"/>
              </w:rPr>
              <w:t>)</w:t>
            </w:r>
          </w:p>
        </w:tc>
      </w:tr>
      <w:tr w:rsidR="00B1717A" w:rsidRPr="00116551"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116551" w:rsidP="00116551">
            <w:pPr>
              <w:spacing w:before="80" w:line="500" w:lineRule="exact"/>
              <w:jc w:val="right"/>
              <w:rPr>
                <w:rFonts w:ascii="Tahoma" w:hAnsi="Tahoma" w:cs="Tahoma"/>
                <w:b/>
                <w:bCs/>
                <w:color w:val="243285"/>
                <w:sz w:val="44"/>
                <w:szCs w:val="44"/>
                <w:lang w:val="es-ES_tradnl"/>
              </w:rPr>
            </w:pPr>
            <w:r w:rsidRPr="00116551">
              <w:rPr>
                <w:rFonts w:ascii="Tahoma" w:hAnsi="Tahoma" w:cs="Tahoma"/>
                <w:b/>
                <w:bCs/>
                <w:color w:val="243285"/>
                <w:sz w:val="44"/>
                <w:szCs w:val="44"/>
                <w:lang w:val="es-ES_tradnl"/>
              </w:rPr>
              <w:t>Requisitos de radiocomunicaciones para</w:t>
            </w:r>
            <w:r>
              <w:rPr>
                <w:rFonts w:ascii="Tahoma" w:hAnsi="Tahoma" w:cs="Tahoma"/>
                <w:b/>
                <w:bCs/>
                <w:color w:val="243285"/>
                <w:sz w:val="44"/>
                <w:szCs w:val="44"/>
                <w:lang w:val="es-ES_tradnl"/>
              </w:rPr>
              <w:br/>
            </w:r>
            <w:r w:rsidRPr="00116551">
              <w:rPr>
                <w:rFonts w:ascii="Tahoma" w:hAnsi="Tahoma" w:cs="Tahoma"/>
                <w:b/>
                <w:bCs/>
                <w:color w:val="243285"/>
                <w:sz w:val="44"/>
                <w:szCs w:val="44"/>
                <w:lang w:val="es-ES_tradnl"/>
              </w:rPr>
              <w:t>la investigación del espacio lejano con vuelos tripulados y no tripulados</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840D1D"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p>
          <w:p w:rsidR="00B1717A" w:rsidRPr="0010336F" w:rsidRDefault="0002533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5A1C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840D1D"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840D1D"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2814F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840D1D"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840D1D"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A225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B1717A" w:rsidRPr="00840D1D"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025336">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025336" w:rsidTr="00025336">
        <w:tc>
          <w:tcPr>
            <w:tcW w:w="1140" w:type="dxa"/>
            <w:tcBorders>
              <w:top w:val="nil"/>
              <w:bottom w:val="nil"/>
            </w:tcBorders>
            <w:shd w:val="clear" w:color="auto" w:fill="F3F3F3"/>
          </w:tcPr>
          <w:p w:rsidR="00B1717A" w:rsidRPr="00025336" w:rsidRDefault="00B1717A" w:rsidP="00D62884">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B1717A" w:rsidRPr="00025336" w:rsidRDefault="00B1717A" w:rsidP="00D62884">
            <w:pPr>
              <w:spacing w:before="30" w:after="30"/>
              <w:jc w:val="left"/>
              <w:rPr>
                <w:b/>
                <w:bCs/>
                <w:color w:val="000080"/>
                <w:sz w:val="20"/>
                <w:lang w:val="en-US"/>
              </w:rPr>
            </w:pPr>
            <w:r w:rsidRPr="00025336">
              <w:rPr>
                <w:b/>
                <w:bCs/>
                <w:color w:val="000080"/>
                <w:sz w:val="20"/>
              </w:rPr>
              <w:t>Aplicaciones espaciales y meteorología</w:t>
            </w:r>
          </w:p>
        </w:tc>
      </w:tr>
      <w:tr w:rsidR="00B1717A" w:rsidRPr="00840D1D" w:rsidTr="0002533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840D1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840D1D" w:rsidTr="00D62884">
        <w:tc>
          <w:tcPr>
            <w:tcW w:w="9360" w:type="dxa"/>
          </w:tcPr>
          <w:p w:rsidR="00B1717A" w:rsidRPr="00763D08" w:rsidRDefault="00B1717A" w:rsidP="00AD7E7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951E54">
      <w:pPr>
        <w:spacing w:before="0" w:after="40"/>
        <w:jc w:val="right"/>
        <w:rPr>
          <w:sz w:val="20"/>
          <w:lang w:val="es-ES_tradnl"/>
        </w:rPr>
      </w:pPr>
      <w:r w:rsidRPr="00763D08">
        <w:rPr>
          <w:sz w:val="20"/>
          <w:lang w:val="es-ES_tradnl"/>
        </w:rPr>
        <w:t>Ginebra, 20</w:t>
      </w:r>
      <w:r w:rsidR="00EB1589">
        <w:rPr>
          <w:sz w:val="20"/>
          <w:lang w:val="es-ES_tradnl"/>
        </w:rPr>
        <w:t>1</w:t>
      </w:r>
      <w:r w:rsidR="005A1CE1">
        <w:rPr>
          <w:sz w:val="20"/>
          <w:lang w:val="es-ES_tradnl"/>
        </w:rPr>
        <w:t>8</w:t>
      </w:r>
    </w:p>
    <w:p w:rsidR="00B1717A" w:rsidRPr="00763D08" w:rsidRDefault="00B1717A" w:rsidP="005A1CE1">
      <w:pPr>
        <w:spacing w:before="0" w:after="120"/>
        <w:jc w:val="center"/>
        <w:rPr>
          <w:sz w:val="22"/>
          <w:lang w:val="es-ES_tradnl"/>
        </w:rPr>
      </w:pPr>
    </w:p>
    <w:p w:rsidR="00B1717A" w:rsidRPr="00763D08" w:rsidRDefault="00B1717A" w:rsidP="0006399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EB1589">
        <w:rPr>
          <w:sz w:val="20"/>
          <w:lang w:val="es-ES_tradnl"/>
        </w:rPr>
        <w:t>1</w:t>
      </w:r>
      <w:r w:rsidR="005A1CE1">
        <w:rPr>
          <w:sz w:val="20"/>
          <w:lang w:val="es-ES_tradnl"/>
        </w:rPr>
        <w:t>8</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0A11E3" w:rsidRDefault="000A11E3" w:rsidP="00116551">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w:t>
      </w:r>
      <w:r w:rsidR="00116551">
        <w:rPr>
          <w:rStyle w:val="href"/>
          <w:lang w:val="es-ES_tradnl"/>
        </w:rPr>
        <w:t>1014-3</w:t>
      </w:r>
    </w:p>
    <w:p w:rsidR="000A11E3" w:rsidRPr="0043545D" w:rsidRDefault="000A11E3" w:rsidP="000A11E3">
      <w:pPr>
        <w:pStyle w:val="Rectitle"/>
        <w:rPr>
          <w:lang w:val="es-ES_tradnl"/>
        </w:rPr>
      </w:pPr>
      <w:r w:rsidRPr="0043545D">
        <w:rPr>
          <w:lang w:val="es-ES_tradnl"/>
        </w:rPr>
        <w:t xml:space="preserve">Requisitos de radiocomunicaciones para la investigación del </w:t>
      </w:r>
      <w:r w:rsidRPr="0043545D">
        <w:rPr>
          <w:lang w:val="es-ES_tradnl"/>
        </w:rPr>
        <w:br/>
        <w:t>espacio lejano con vuelos tripulados y no tripulados</w:t>
      </w:r>
    </w:p>
    <w:p w:rsidR="000A11E3" w:rsidRPr="0043545D" w:rsidRDefault="000A11E3" w:rsidP="000A11E3">
      <w:pPr>
        <w:pStyle w:val="Recdate"/>
        <w:rPr>
          <w:lang w:val="es-ES_tradnl"/>
        </w:rPr>
      </w:pPr>
      <w:r w:rsidRPr="0043545D">
        <w:rPr>
          <w:lang w:val="es-ES_tradnl"/>
        </w:rPr>
        <w:t>(1994-2006-2011-2017)</w:t>
      </w:r>
    </w:p>
    <w:p w:rsidR="000A11E3" w:rsidRPr="00E53F8B" w:rsidRDefault="000A11E3" w:rsidP="00F10AFB">
      <w:pPr>
        <w:pStyle w:val="HeadingSum"/>
      </w:pPr>
      <w:r w:rsidRPr="0043545D">
        <w:t>Cometido</w:t>
      </w:r>
    </w:p>
    <w:p w:rsidR="000A11E3" w:rsidRPr="0043545D" w:rsidRDefault="000A11E3" w:rsidP="00F10AFB">
      <w:pPr>
        <w:pStyle w:val="Summary"/>
      </w:pPr>
      <w:r w:rsidRPr="00E53F8B">
        <w:t xml:space="preserve">En esta Recomendación se describen brevemente algunas características esenciales de las </w:t>
      </w:r>
      <w:r w:rsidRPr="0043545D">
        <w:t xml:space="preserve">radiocomunicaciones del servicio de investigación espacial (espacio lejano). </w:t>
      </w:r>
      <w:r w:rsidRPr="00E53F8B">
        <w:t>Estas características influencian o determinan los requisitos para la selección de las bandas candidatas, la coordinación, la compartición de la banda y la protección contra la interferencia</w:t>
      </w:r>
      <w:r w:rsidRPr="0043545D">
        <w:t>.</w:t>
      </w:r>
    </w:p>
    <w:p w:rsidR="000A11E3" w:rsidRPr="0043545D" w:rsidRDefault="000A11E3" w:rsidP="000A11E3">
      <w:pPr>
        <w:pStyle w:val="Headingb"/>
        <w:rPr>
          <w:lang w:val="es-ES_tradnl"/>
        </w:rPr>
      </w:pPr>
      <w:r w:rsidRPr="0043545D">
        <w:rPr>
          <w:lang w:val="es-ES_tradnl"/>
        </w:rPr>
        <w:t>Palabras clave</w:t>
      </w:r>
    </w:p>
    <w:p w:rsidR="000A11E3" w:rsidRPr="0043545D" w:rsidRDefault="000A11E3" w:rsidP="000A11E3">
      <w:pPr>
        <w:rPr>
          <w:lang w:val="es-ES_tradnl"/>
        </w:rPr>
      </w:pPr>
      <w:r w:rsidRPr="0043545D">
        <w:rPr>
          <w:lang w:val="es-ES_tradnl"/>
        </w:rPr>
        <w:t>Espacio lejano; radiocomunicaciones; telemetría; telemando; velocidad de datos; estaciones terrenas; estaciones espaciales; determinación de la distancia; radiociencia</w:t>
      </w:r>
    </w:p>
    <w:p w:rsidR="000A11E3" w:rsidRPr="0043545D" w:rsidRDefault="000A11E3" w:rsidP="000A11E3">
      <w:pPr>
        <w:pStyle w:val="Headingb"/>
        <w:rPr>
          <w:lang w:val="es-ES_tradnl"/>
        </w:rPr>
      </w:pPr>
      <w:r w:rsidRPr="0043545D">
        <w:rPr>
          <w:lang w:val="es-ES_tradnl"/>
        </w:rPr>
        <w:t>Recomendaciones e Informes relacionados</w:t>
      </w:r>
    </w:p>
    <w:p w:rsidR="000A11E3" w:rsidRPr="0043545D" w:rsidRDefault="000A11E3" w:rsidP="000A11E3">
      <w:pPr>
        <w:rPr>
          <w:lang w:val="es-ES_tradnl"/>
          <w:rPrChange w:id="4" w:author="Peral, Fernando" w:date="2018-04-27T11:18:00Z">
            <w:rPr/>
          </w:rPrChange>
        </w:rPr>
      </w:pPr>
      <w:r w:rsidRPr="0043545D">
        <w:rPr>
          <w:lang w:val="es-ES_tradnl"/>
        </w:rPr>
        <w:t>Recomendación UIT-R SA.1015, Informe UIT-R SA.2167, Informe UIT-R SA.2177.</w:t>
      </w:r>
    </w:p>
    <w:p w:rsidR="000A11E3" w:rsidRPr="0043545D" w:rsidRDefault="000A11E3" w:rsidP="000A11E3">
      <w:pPr>
        <w:pStyle w:val="Normalaftertitle"/>
        <w:rPr>
          <w:lang w:val="es-ES_tradnl"/>
        </w:rPr>
      </w:pPr>
      <w:r w:rsidRPr="0043545D">
        <w:rPr>
          <w:lang w:val="es-ES_tradnl"/>
        </w:rPr>
        <w:t>La Asamblea de Radiocomunicaciones de la UIT,</w:t>
      </w:r>
    </w:p>
    <w:p w:rsidR="000A11E3" w:rsidRPr="0043545D" w:rsidRDefault="000A11E3" w:rsidP="000A11E3">
      <w:pPr>
        <w:pStyle w:val="Call"/>
        <w:rPr>
          <w:lang w:val="es-ES_tradnl"/>
        </w:rPr>
      </w:pPr>
      <w:proofErr w:type="gramStart"/>
      <w:r w:rsidRPr="0043545D">
        <w:rPr>
          <w:lang w:val="es-ES_tradnl"/>
        </w:rPr>
        <w:t>considerando</w:t>
      </w:r>
      <w:proofErr w:type="gramEnd"/>
    </w:p>
    <w:p w:rsidR="000A11E3" w:rsidRPr="0043545D" w:rsidRDefault="000A11E3" w:rsidP="000A11E3">
      <w:pPr>
        <w:rPr>
          <w:lang w:val="es-ES_tradnl"/>
        </w:rPr>
      </w:pPr>
      <w:r w:rsidRPr="007038E9">
        <w:rPr>
          <w:i/>
          <w:iCs/>
          <w:lang w:val="es-ES_tradnl"/>
        </w:rPr>
        <w:t>a)</w:t>
      </w:r>
      <w:r w:rsidRPr="0043545D">
        <w:rPr>
          <w:lang w:val="es-ES_tradnl"/>
        </w:rPr>
        <w:tab/>
        <w:t>que las radiocomunicaciones entre la Tierra y las estaciones del espacio lejano tienen exigencias muy peculiares;</w:t>
      </w:r>
    </w:p>
    <w:p w:rsidR="000A11E3" w:rsidRPr="0043545D" w:rsidRDefault="000A11E3" w:rsidP="000A11E3">
      <w:pPr>
        <w:rPr>
          <w:lang w:val="es-ES_tradnl"/>
        </w:rPr>
      </w:pPr>
      <w:r w:rsidRPr="007038E9">
        <w:rPr>
          <w:i/>
          <w:iCs/>
          <w:lang w:val="es-ES_tradnl"/>
        </w:rPr>
        <w:t>b)</w:t>
      </w:r>
      <w:r w:rsidRPr="0043545D">
        <w:rPr>
          <w:lang w:val="es-ES_tradnl"/>
        </w:rPr>
        <w:tab/>
        <w:t>que estas exigencias afectan a la selección de bandas candidatas, la compartición de bandas, la coordinación, la protección contra interferencias y otros asuntos reglamentarios y de gestión de frecuencias,</w:t>
      </w:r>
    </w:p>
    <w:p w:rsidR="000A11E3" w:rsidRPr="0043545D" w:rsidRDefault="000A11E3" w:rsidP="000A11E3">
      <w:pPr>
        <w:pStyle w:val="Call"/>
        <w:rPr>
          <w:lang w:val="es-ES_tradnl"/>
        </w:rPr>
      </w:pPr>
      <w:proofErr w:type="gramStart"/>
      <w:r w:rsidRPr="0043545D">
        <w:rPr>
          <w:lang w:val="es-ES_tradnl"/>
        </w:rPr>
        <w:t>recomienda</w:t>
      </w:r>
      <w:proofErr w:type="gramEnd"/>
    </w:p>
    <w:p w:rsidR="000A11E3" w:rsidRPr="0043545D" w:rsidRDefault="000A11E3" w:rsidP="000A11E3">
      <w:pPr>
        <w:rPr>
          <w:lang w:val="es-ES_tradnl"/>
        </w:rPr>
      </w:pPr>
      <w:proofErr w:type="gramStart"/>
      <w:r w:rsidRPr="0043545D">
        <w:rPr>
          <w:lang w:val="es-ES_tradnl"/>
        </w:rPr>
        <w:t>que</w:t>
      </w:r>
      <w:proofErr w:type="gramEnd"/>
      <w:r w:rsidRPr="0043545D">
        <w:rPr>
          <w:lang w:val="es-ES_tradnl"/>
        </w:rPr>
        <w:t xml:space="preserve"> se tengan en cuenta los requisitos y características descritos en el Anexo para las radiocomunicaciones relativas al servicio de investigación espacial (espacio lejano) y su interacción con otros servicios.</w:t>
      </w:r>
    </w:p>
    <w:p w:rsidR="000A11E3" w:rsidRPr="0043545D" w:rsidRDefault="000A11E3" w:rsidP="000A11E3">
      <w:pPr>
        <w:pStyle w:val="AnnexNoTitle"/>
        <w:rPr>
          <w:lang w:val="es-ES_tradnl"/>
        </w:rPr>
      </w:pPr>
      <w:r w:rsidRPr="0043545D">
        <w:rPr>
          <w:lang w:val="es-ES_tradnl"/>
        </w:rPr>
        <w:t xml:space="preserve">Anexo </w:t>
      </w:r>
      <w:r w:rsidRPr="0043545D">
        <w:rPr>
          <w:lang w:val="es-ES_tradnl"/>
        </w:rPr>
        <w:br/>
      </w:r>
      <w:r w:rsidRPr="0043545D">
        <w:rPr>
          <w:lang w:val="es-ES_tradnl"/>
        </w:rPr>
        <w:br/>
        <w:t xml:space="preserve">Requisitos de radiocomunicaciones para la investigación del </w:t>
      </w:r>
      <w:r w:rsidRPr="0043545D">
        <w:rPr>
          <w:lang w:val="es-ES_tradnl"/>
        </w:rPr>
        <w:br/>
        <w:t>espacio lejano con vuelos tripulados y no tripulados</w:t>
      </w:r>
    </w:p>
    <w:p w:rsidR="000A11E3" w:rsidRPr="0043545D" w:rsidRDefault="000A11E3" w:rsidP="000A11E3">
      <w:pPr>
        <w:pStyle w:val="Heading1"/>
        <w:rPr>
          <w:lang w:val="es-ES_tradnl"/>
        </w:rPr>
      </w:pPr>
      <w:r w:rsidRPr="0043545D">
        <w:rPr>
          <w:lang w:val="es-ES_tradnl"/>
        </w:rPr>
        <w:t>1</w:t>
      </w:r>
      <w:r w:rsidRPr="0043545D">
        <w:rPr>
          <w:lang w:val="es-ES_tradnl"/>
        </w:rPr>
        <w:tab/>
        <w:t>Introducción</w:t>
      </w:r>
    </w:p>
    <w:p w:rsidR="000A11E3" w:rsidRPr="0043545D" w:rsidRDefault="000A11E3" w:rsidP="000A11E3">
      <w:pPr>
        <w:rPr>
          <w:lang w:val="es-ES_tradnl"/>
        </w:rPr>
      </w:pPr>
      <w:r w:rsidRPr="0043545D">
        <w:rPr>
          <w:lang w:val="es-ES_tradnl"/>
        </w:rPr>
        <w:t>El presente Anexo expone algunas características de las misiones de investigación del espacio lejano, los requisitos funcionales y de calidad de las radiocomunicaciones que se requieren para la investigación del espacio lejano con vehículos espaciales y los parámetros y métodos técnicos de los sistemas utilizados en relación con estas misiones.</w:t>
      </w:r>
    </w:p>
    <w:p w:rsidR="000A11E3" w:rsidRPr="0043545D" w:rsidRDefault="000A11E3" w:rsidP="000A11E3">
      <w:pPr>
        <w:rPr>
          <w:lang w:val="es-ES_tradnl"/>
        </w:rPr>
      </w:pPr>
      <w:r w:rsidRPr="0043545D">
        <w:rPr>
          <w:lang w:val="es-ES_tradnl"/>
        </w:rPr>
        <w:t>En el Informe UIT-R SA.2177 figuran consideraciones relativas a los requisitos y características de la anchura de banda.</w:t>
      </w:r>
    </w:p>
    <w:p w:rsidR="000A11E3" w:rsidRPr="0043545D" w:rsidRDefault="000A11E3" w:rsidP="000A11E3">
      <w:pPr>
        <w:pStyle w:val="Heading1"/>
        <w:rPr>
          <w:lang w:val="es-ES_tradnl"/>
        </w:rPr>
      </w:pPr>
      <w:r w:rsidRPr="0043545D">
        <w:rPr>
          <w:lang w:val="es-ES_tradnl"/>
        </w:rPr>
        <w:lastRenderedPageBreak/>
        <w:t>2</w:t>
      </w:r>
      <w:r w:rsidRPr="0043545D">
        <w:rPr>
          <w:lang w:val="es-ES_tradnl"/>
        </w:rPr>
        <w:tab/>
        <w:t>Requisitos de radiocomunicaciones</w:t>
      </w:r>
    </w:p>
    <w:p w:rsidR="000A11E3" w:rsidRPr="0043545D" w:rsidRDefault="000A11E3" w:rsidP="000A11E3">
      <w:pPr>
        <w:rPr>
          <w:lang w:val="es-ES_tradnl"/>
        </w:rPr>
      </w:pPr>
      <w:r w:rsidRPr="0043545D">
        <w:rPr>
          <w:lang w:val="es-ES_tradnl"/>
        </w:rPr>
        <w:t>Las misiones en el espacio lejano exigen comunicaciones fiables durante periodos de tiempo prolongados y para grandes distancias. Por ejemplo, una misión espacial cuyo objetivo sea reunir información científica sobre Neptuno dura ocho años y requiere radiocomunicaciones a una distancia de 4,65 </w:t>
      </w:r>
      <w:r w:rsidRPr="0043545D">
        <w:rPr>
          <w:lang w:val="es-ES_tradnl"/>
          <w:rPrChange w:id="5" w:author="Peral, Fernando" w:date="2018-04-27T11:18:00Z">
            <w:rPr/>
          </w:rPrChange>
        </w:rPr>
        <w:sym w:font="Symbol" w:char="F0B4"/>
      </w:r>
      <w:r w:rsidRPr="0043545D">
        <w:rPr>
          <w:lang w:val="es-ES_tradnl"/>
        </w:rPr>
        <w:t> 10</w:t>
      </w:r>
      <w:r w:rsidRPr="0043545D">
        <w:rPr>
          <w:position w:val="6"/>
          <w:sz w:val="16"/>
          <w:lang w:val="es-ES_tradnl"/>
        </w:rPr>
        <w:t>9</w:t>
      </w:r>
      <w:r w:rsidRPr="0043545D">
        <w:rPr>
          <w:lang w:val="es-ES_tradnl"/>
        </w:rPr>
        <w:t xml:space="preserve"> km. Como consecuencia de las grandes distancias de radiocomunicación inherentes a la investigación del espacio lejano, es preciso disponer de una p.i.r.e. elevada y de receptores muy sensibles en las estaciones terrenas.</w:t>
      </w:r>
    </w:p>
    <w:p w:rsidR="000A11E3" w:rsidRPr="0043545D" w:rsidRDefault="000A11E3" w:rsidP="000A11E3">
      <w:pPr>
        <w:rPr>
          <w:lang w:val="es-ES_tradnl"/>
        </w:rPr>
      </w:pPr>
      <w:r w:rsidRPr="0043545D">
        <w:rPr>
          <w:lang w:val="es-ES_tradnl"/>
        </w:rPr>
        <w:t>La utilización continua de bandas de frecuencia de radiocomunicaciones del servicio de investigación espacial (espacio lejano) es consecuencia de las diversas misiones en curso y proyectadas. Como muchas de ellas duran varios años y suele haber varias misiones en curso simultáneamente, surge la correspondiente necesidad de radiocomunicarse con varios vehículos espaciales al mismo tiempo.</w:t>
      </w:r>
    </w:p>
    <w:p w:rsidR="000A11E3" w:rsidRPr="0043545D" w:rsidRDefault="000A11E3" w:rsidP="000A11E3">
      <w:pPr>
        <w:rPr>
          <w:lang w:val="es-ES_tradnl"/>
        </w:rPr>
      </w:pPr>
      <w:r w:rsidRPr="0043545D">
        <w:rPr>
          <w:lang w:val="es-ES_tradnl"/>
        </w:rPr>
        <w:t>Por otra parte, cada misión puede incluir más de un vehículo espacial, lo que exige la radiocomunicación simultánea con varias estaciones espaciales. También puede resultar necesario disponer de radiocomunicaciones coordinadas simultáneas entre una estación espacial y más de una estación terrena.</w:t>
      </w:r>
    </w:p>
    <w:p w:rsidR="000A11E3" w:rsidRPr="0043545D" w:rsidRDefault="000A11E3" w:rsidP="000A11E3">
      <w:pPr>
        <w:pStyle w:val="Heading2"/>
        <w:rPr>
          <w:lang w:val="es-ES_tradnl"/>
        </w:rPr>
      </w:pPr>
      <w:r w:rsidRPr="0043545D">
        <w:rPr>
          <w:lang w:val="es-ES_tradnl"/>
        </w:rPr>
        <w:t>2.1</w:t>
      </w:r>
      <w:r w:rsidRPr="0043545D">
        <w:rPr>
          <w:lang w:val="es-ES_tradnl"/>
        </w:rPr>
        <w:tab/>
        <w:t>Requisitos de telemedida</w:t>
      </w:r>
    </w:p>
    <w:p w:rsidR="000A11E3" w:rsidRPr="0043545D" w:rsidRDefault="000A11E3" w:rsidP="000A11E3">
      <w:pPr>
        <w:rPr>
          <w:lang w:val="es-ES_tradnl"/>
        </w:rPr>
      </w:pPr>
      <w:r w:rsidRPr="0043545D">
        <w:rPr>
          <w:lang w:val="es-ES_tradnl"/>
        </w:rPr>
        <w:t>La telemedida se utiliza para transmitir datos científicos y de mantenimiento desde un vehículo espacial en el espacio lejano.</w:t>
      </w:r>
    </w:p>
    <w:p w:rsidR="000A11E3" w:rsidRPr="0043545D" w:rsidRDefault="000A11E3" w:rsidP="000A11E3">
      <w:pPr>
        <w:rPr>
          <w:lang w:val="es-ES_tradnl"/>
        </w:rPr>
      </w:pPr>
      <w:r w:rsidRPr="0043545D">
        <w:rPr>
          <w:lang w:val="es-ES_tradnl"/>
        </w:rPr>
        <w:t>Para garantizar la seguridad del vehículo espacial y el éxito de la misión, debe recibirse información telemedida sobre la condición del citado vehículo espacial. Ello exige contar con un enlace de radiocomunicaciones que sea independiente de las condiciones meteorológicas y que tenga suficiente capacidad. Este requisito es uno de los factores determinantes a la hora de elegir las bandas de frecuencias preferidas para la investigación del espacio lejano (véase el Informe UIT-R SA.2177).</w:t>
      </w:r>
    </w:p>
    <w:p w:rsidR="000A11E3" w:rsidRPr="0043545D" w:rsidRDefault="000A11E3" w:rsidP="000A11E3">
      <w:pPr>
        <w:rPr>
          <w:lang w:val="es-ES_tradnl"/>
        </w:rPr>
      </w:pPr>
      <w:r w:rsidRPr="0043545D">
        <w:rPr>
          <w:lang w:val="es-ES_tradnl"/>
        </w:rPr>
        <w:t>La telemedida científica supone la transmisión de datos obtenidos mediante instrumentos científicos de a bordo. La velocidad de datos requerida y la proporción de errores aceptable pueden ser muy distintas en función de la medida y del instrumento en cuestión. En el Cuadro 1 figuran las velocidades de transmisión de datos máximas requeridas para la telemedida científica y de mantenimiento.</w:t>
      </w:r>
    </w:p>
    <w:p w:rsidR="000A11E3" w:rsidRPr="0043545D" w:rsidRDefault="000A11E3" w:rsidP="000A11E3">
      <w:pPr>
        <w:pStyle w:val="TableNo"/>
        <w:rPr>
          <w:lang w:val="es-ES_tradnl"/>
        </w:rPr>
      </w:pPr>
      <w:r w:rsidRPr="0043545D">
        <w:rPr>
          <w:lang w:val="es-ES_tradnl"/>
        </w:rPr>
        <w:t>CUADRO 1</w:t>
      </w:r>
    </w:p>
    <w:p w:rsidR="000A11E3" w:rsidRPr="0043545D" w:rsidRDefault="000A11E3" w:rsidP="000A11E3">
      <w:pPr>
        <w:pStyle w:val="Tabletitle"/>
        <w:rPr>
          <w:lang w:val="es-ES_tradnl"/>
        </w:rPr>
      </w:pPr>
      <w:r w:rsidRPr="0043545D">
        <w:rPr>
          <w:lang w:val="es-ES_tradnl"/>
        </w:rPr>
        <w:t>Velocidades binarias máximas para la investigación del espacio lejano</w:t>
      </w:r>
    </w:p>
    <w:tbl>
      <w:tblPr>
        <w:tblW w:w="9638" w:type="dxa"/>
        <w:jc w:val="center"/>
        <w:tblLayout w:type="fixed"/>
        <w:tblLook w:val="0000" w:firstRow="0" w:lastRow="0" w:firstColumn="0" w:lastColumn="0" w:noHBand="0" w:noVBand="0"/>
      </w:tblPr>
      <w:tblGrid>
        <w:gridCol w:w="4309"/>
        <w:gridCol w:w="1984"/>
        <w:gridCol w:w="1587"/>
        <w:gridCol w:w="1758"/>
      </w:tblGrid>
      <w:tr w:rsidR="00E53F8B" w:rsidRPr="00E53F8B" w:rsidTr="000A2BA2">
        <w:trPr>
          <w:cantSplit/>
          <w:jc w:val="center"/>
        </w:trPr>
        <w:tc>
          <w:tcPr>
            <w:tcW w:w="4309" w:type="dxa"/>
            <w:vMerge w:val="restart"/>
            <w:tcBorders>
              <w:top w:val="single" w:sz="6" w:space="0" w:color="auto"/>
              <w:left w:val="single" w:sz="6" w:space="0" w:color="auto"/>
              <w:right w:val="single" w:sz="6" w:space="0" w:color="auto"/>
            </w:tcBorders>
            <w:vAlign w:val="center"/>
          </w:tcPr>
          <w:p w:rsidR="00E53F8B" w:rsidRPr="00E53F8B" w:rsidRDefault="00E53F8B" w:rsidP="000A2BA2">
            <w:pPr>
              <w:pStyle w:val="Tablehead"/>
              <w:rPr>
                <w:sz w:val="21"/>
                <w:szCs w:val="21"/>
                <w:lang w:val="es-ES_tradnl"/>
                <w:rPrChange w:id="6" w:author="Peral, Fernando" w:date="2018-04-27T11:18:00Z">
                  <w:rPr>
                    <w:sz w:val="20"/>
                  </w:rPr>
                </w:rPrChange>
              </w:rPr>
            </w:pPr>
            <w:r w:rsidRPr="00E53F8B">
              <w:rPr>
                <w:sz w:val="21"/>
                <w:szCs w:val="21"/>
                <w:lang w:val="es-ES_tradnl"/>
                <w:rPrChange w:id="7" w:author="Peral, Fernando" w:date="2018-04-27T11:18:00Z">
                  <w:rPr>
                    <w:sz w:val="20"/>
                  </w:rPr>
                </w:rPrChange>
              </w:rPr>
              <w:t>Sentido y función</w:t>
            </w:r>
          </w:p>
        </w:tc>
        <w:tc>
          <w:tcPr>
            <w:tcW w:w="5329" w:type="dxa"/>
            <w:gridSpan w:val="3"/>
            <w:tcBorders>
              <w:top w:val="single" w:sz="6" w:space="0" w:color="auto"/>
              <w:bottom w:val="single" w:sz="6" w:space="0" w:color="auto"/>
              <w:right w:val="single" w:sz="6" w:space="0" w:color="auto"/>
            </w:tcBorders>
          </w:tcPr>
          <w:p w:rsidR="00E53F8B" w:rsidRPr="00E53F8B" w:rsidRDefault="00E53F8B" w:rsidP="000A2BA2">
            <w:pPr>
              <w:pStyle w:val="Tablehead"/>
              <w:rPr>
                <w:sz w:val="21"/>
                <w:szCs w:val="21"/>
                <w:lang w:val="es-ES_tradnl"/>
                <w:rPrChange w:id="8" w:author="Peral, Fernando" w:date="2018-04-27T11:18:00Z">
                  <w:rPr>
                    <w:sz w:val="20"/>
                  </w:rPr>
                </w:rPrChange>
              </w:rPr>
            </w:pPr>
            <w:r w:rsidRPr="00E53F8B">
              <w:rPr>
                <w:sz w:val="21"/>
                <w:szCs w:val="21"/>
                <w:lang w:val="es-ES_tradnl"/>
                <w:rPrChange w:id="9" w:author="Peral, Fernando" w:date="2018-04-27T11:18:00Z">
                  <w:rPr>
                    <w:sz w:val="20"/>
                  </w:rPr>
                </w:rPrChange>
              </w:rPr>
              <w:t>Característica del enlace</w:t>
            </w:r>
          </w:p>
        </w:tc>
      </w:tr>
      <w:tr w:rsidR="00E53F8B" w:rsidRPr="00E53F8B" w:rsidTr="00E53F8B">
        <w:trPr>
          <w:cantSplit/>
          <w:jc w:val="center"/>
        </w:trPr>
        <w:tc>
          <w:tcPr>
            <w:tcW w:w="4309" w:type="dxa"/>
            <w:vMerge/>
            <w:tcBorders>
              <w:left w:val="single" w:sz="6" w:space="0" w:color="auto"/>
              <w:right w:val="single" w:sz="6" w:space="0" w:color="auto"/>
            </w:tcBorders>
          </w:tcPr>
          <w:p w:rsidR="00E53F8B" w:rsidRPr="00E53F8B" w:rsidRDefault="00E53F8B" w:rsidP="000A2BA2">
            <w:pPr>
              <w:pStyle w:val="Tablehead"/>
              <w:rPr>
                <w:sz w:val="21"/>
                <w:szCs w:val="21"/>
                <w:lang w:val="es-ES_tradnl"/>
                <w:rPrChange w:id="10" w:author="Peral, Fernando" w:date="2018-04-27T11:18:00Z">
                  <w:rPr>
                    <w:sz w:val="20"/>
                  </w:rPr>
                </w:rPrChange>
              </w:rPr>
            </w:pPr>
          </w:p>
        </w:tc>
        <w:tc>
          <w:tcPr>
            <w:tcW w:w="1984" w:type="dxa"/>
            <w:tcBorders>
              <w:top w:val="single" w:sz="6" w:space="0" w:color="auto"/>
              <w:right w:val="single" w:sz="6" w:space="0" w:color="auto"/>
            </w:tcBorders>
          </w:tcPr>
          <w:p w:rsidR="00E53F8B" w:rsidRPr="00E53F8B" w:rsidRDefault="00E53F8B" w:rsidP="000A2BA2">
            <w:pPr>
              <w:pStyle w:val="Tablehead"/>
              <w:rPr>
                <w:sz w:val="21"/>
                <w:szCs w:val="21"/>
                <w:lang w:val="es-ES_tradnl"/>
              </w:rPr>
            </w:pPr>
            <w:r w:rsidRPr="00E53F8B">
              <w:rPr>
                <w:sz w:val="21"/>
                <w:szCs w:val="21"/>
                <w:lang w:val="es-ES_tradnl"/>
              </w:rPr>
              <w:t>Independiente de las condiciones</w:t>
            </w:r>
            <w:r w:rsidRPr="00E53F8B">
              <w:rPr>
                <w:sz w:val="21"/>
                <w:szCs w:val="21"/>
                <w:lang w:val="es-ES_tradnl"/>
              </w:rPr>
              <w:br/>
              <w:t>meteorológicas</w:t>
            </w:r>
          </w:p>
        </w:tc>
        <w:tc>
          <w:tcPr>
            <w:tcW w:w="1587" w:type="dxa"/>
            <w:tcBorders>
              <w:top w:val="single" w:sz="6" w:space="0" w:color="auto"/>
              <w:right w:val="single" w:sz="6" w:space="0" w:color="auto"/>
            </w:tcBorders>
            <w:vAlign w:val="center"/>
          </w:tcPr>
          <w:p w:rsidR="00E53F8B" w:rsidRPr="00E53F8B" w:rsidRDefault="00E53F8B" w:rsidP="000A2BA2">
            <w:pPr>
              <w:pStyle w:val="Tablehead"/>
              <w:rPr>
                <w:sz w:val="21"/>
                <w:szCs w:val="21"/>
                <w:lang w:val="es-ES_tradnl"/>
                <w:rPrChange w:id="11" w:author="Peral, Fernando" w:date="2018-04-27T11:18:00Z">
                  <w:rPr>
                    <w:sz w:val="20"/>
                  </w:rPr>
                </w:rPrChange>
              </w:rPr>
            </w:pPr>
            <w:r w:rsidRPr="00E53F8B">
              <w:rPr>
                <w:sz w:val="21"/>
                <w:szCs w:val="21"/>
                <w:lang w:val="es-ES_tradnl"/>
                <w:rPrChange w:id="12" w:author="Peral, Fernando" w:date="2018-04-27T11:18:00Z">
                  <w:rPr>
                    <w:sz w:val="20"/>
                  </w:rPr>
                </w:rPrChange>
              </w:rPr>
              <w:t>Normal</w:t>
            </w:r>
          </w:p>
        </w:tc>
        <w:tc>
          <w:tcPr>
            <w:tcW w:w="1758" w:type="dxa"/>
            <w:tcBorders>
              <w:right w:val="single" w:sz="6" w:space="0" w:color="auto"/>
            </w:tcBorders>
            <w:vAlign w:val="center"/>
          </w:tcPr>
          <w:p w:rsidR="00E53F8B" w:rsidRPr="00E53F8B" w:rsidRDefault="00E53F8B" w:rsidP="000A2BA2">
            <w:pPr>
              <w:pStyle w:val="Tablehead"/>
              <w:rPr>
                <w:sz w:val="21"/>
                <w:szCs w:val="21"/>
                <w:lang w:val="es-ES_tradnl"/>
                <w:rPrChange w:id="13" w:author="Peral, Fernando" w:date="2018-04-27T11:18:00Z">
                  <w:rPr>
                    <w:sz w:val="20"/>
                  </w:rPr>
                </w:rPrChange>
              </w:rPr>
            </w:pPr>
            <w:r w:rsidRPr="00E53F8B">
              <w:rPr>
                <w:sz w:val="21"/>
                <w:szCs w:val="21"/>
                <w:lang w:val="es-ES_tradnl"/>
                <w:rPrChange w:id="14" w:author="Peral, Fernando" w:date="2018-04-27T11:18:00Z">
                  <w:rPr>
                    <w:sz w:val="20"/>
                  </w:rPr>
                </w:rPrChange>
              </w:rPr>
              <w:t>Velocidad binaria</w:t>
            </w:r>
            <w:r w:rsidRPr="00E53F8B">
              <w:rPr>
                <w:sz w:val="21"/>
                <w:szCs w:val="21"/>
                <w:lang w:val="es-ES_tradnl"/>
                <w:rPrChange w:id="15" w:author="Peral, Fernando" w:date="2018-04-27T11:18:00Z">
                  <w:rPr>
                    <w:sz w:val="20"/>
                  </w:rPr>
                </w:rPrChange>
              </w:rPr>
              <w:br/>
              <w:t>elevada</w:t>
            </w:r>
          </w:p>
        </w:tc>
      </w:tr>
      <w:tr w:rsidR="000A11E3" w:rsidRPr="00E53F8B" w:rsidTr="00E53F8B">
        <w:trPr>
          <w:cantSplit/>
          <w:jc w:val="center"/>
        </w:trPr>
        <w:tc>
          <w:tcPr>
            <w:tcW w:w="4309" w:type="dxa"/>
            <w:tcBorders>
              <w:top w:val="single" w:sz="6" w:space="0" w:color="auto"/>
              <w:left w:val="single" w:sz="6" w:space="0" w:color="auto"/>
              <w:right w:val="single" w:sz="6" w:space="0" w:color="auto"/>
            </w:tcBorders>
          </w:tcPr>
          <w:p w:rsidR="000A11E3" w:rsidRPr="009A366E" w:rsidRDefault="000A11E3" w:rsidP="000A2BA2">
            <w:pPr>
              <w:pStyle w:val="Tabletext"/>
              <w:jc w:val="left"/>
              <w:rPr>
                <w:sz w:val="21"/>
                <w:szCs w:val="21"/>
                <w:lang w:val="es-ES_tradnl"/>
                <w:rPrChange w:id="16" w:author="Peral, Fernando" w:date="2018-04-27T11:18:00Z">
                  <w:rPr/>
                </w:rPrChange>
              </w:rPr>
            </w:pPr>
            <w:r w:rsidRPr="009A366E">
              <w:rPr>
                <w:sz w:val="21"/>
                <w:szCs w:val="21"/>
                <w:lang w:val="es-ES_tradnl"/>
                <w:rPrChange w:id="17" w:author="Peral, Fernando" w:date="2018-04-27T11:18:00Z">
                  <w:rPr/>
                </w:rPrChange>
              </w:rPr>
              <w:t>Tierra-espacio</w:t>
            </w:r>
          </w:p>
        </w:tc>
        <w:tc>
          <w:tcPr>
            <w:tcW w:w="1984" w:type="dxa"/>
            <w:tcBorders>
              <w:top w:val="single" w:sz="6" w:space="0" w:color="auto"/>
              <w:right w:val="single" w:sz="6" w:space="0" w:color="auto"/>
            </w:tcBorders>
          </w:tcPr>
          <w:p w:rsidR="000A11E3" w:rsidRPr="00E53F8B" w:rsidRDefault="000A11E3" w:rsidP="000A2BA2">
            <w:pPr>
              <w:pStyle w:val="TableText0"/>
              <w:rPr>
                <w:sz w:val="21"/>
                <w:szCs w:val="21"/>
                <w:lang w:val="es-ES_tradnl"/>
                <w:rPrChange w:id="18" w:author="Peral, Fernando" w:date="2018-04-27T11:18:00Z">
                  <w:rPr/>
                </w:rPrChange>
              </w:rPr>
            </w:pPr>
          </w:p>
        </w:tc>
        <w:tc>
          <w:tcPr>
            <w:tcW w:w="1587" w:type="dxa"/>
            <w:tcBorders>
              <w:top w:val="single" w:sz="6" w:space="0" w:color="auto"/>
              <w:right w:val="single" w:sz="6" w:space="0" w:color="auto"/>
            </w:tcBorders>
          </w:tcPr>
          <w:p w:rsidR="000A11E3" w:rsidRPr="00E53F8B" w:rsidRDefault="000A11E3" w:rsidP="000A2BA2">
            <w:pPr>
              <w:pStyle w:val="TableText0"/>
              <w:rPr>
                <w:sz w:val="21"/>
                <w:szCs w:val="21"/>
                <w:lang w:val="es-ES_tradnl"/>
                <w:rPrChange w:id="19" w:author="Peral, Fernando" w:date="2018-04-27T11:18:00Z">
                  <w:rPr/>
                </w:rPrChange>
              </w:rPr>
            </w:pPr>
          </w:p>
        </w:tc>
        <w:tc>
          <w:tcPr>
            <w:tcW w:w="1758" w:type="dxa"/>
            <w:tcBorders>
              <w:top w:val="single" w:sz="6" w:space="0" w:color="auto"/>
              <w:right w:val="single" w:sz="6" w:space="0" w:color="auto"/>
            </w:tcBorders>
          </w:tcPr>
          <w:p w:rsidR="000A11E3" w:rsidRPr="00E53F8B" w:rsidRDefault="000A11E3" w:rsidP="000A2BA2">
            <w:pPr>
              <w:pStyle w:val="TableText0"/>
              <w:rPr>
                <w:sz w:val="21"/>
                <w:szCs w:val="21"/>
                <w:lang w:val="es-ES_tradnl"/>
                <w:rPrChange w:id="20" w:author="Peral, Fernando" w:date="2018-04-27T11:18:00Z">
                  <w:rPr/>
                </w:rPrChange>
              </w:rPr>
            </w:pPr>
          </w:p>
        </w:tc>
      </w:tr>
      <w:tr w:rsidR="000A11E3" w:rsidRPr="00E53F8B" w:rsidTr="00E53F8B">
        <w:trPr>
          <w:cantSplit/>
          <w:jc w:val="center"/>
        </w:trPr>
        <w:tc>
          <w:tcPr>
            <w:tcW w:w="4309" w:type="dxa"/>
            <w:tcBorders>
              <w:left w:val="single" w:sz="6" w:space="0" w:color="auto"/>
              <w:right w:val="single" w:sz="6" w:space="0" w:color="auto"/>
            </w:tcBorders>
          </w:tcPr>
          <w:p w:rsidR="000A11E3" w:rsidRPr="00E53F8B" w:rsidRDefault="000A11E3" w:rsidP="000A2BA2">
            <w:pPr>
              <w:pStyle w:val="Tabletext"/>
              <w:jc w:val="left"/>
              <w:rPr>
                <w:sz w:val="21"/>
                <w:szCs w:val="21"/>
                <w:lang w:val="es-ES_tradnl"/>
              </w:rPr>
            </w:pPr>
            <w:r w:rsidRPr="00E53F8B">
              <w:rPr>
                <w:sz w:val="21"/>
                <w:szCs w:val="21"/>
                <w:lang w:val="es-ES_tradnl"/>
                <w:rPrChange w:id="21" w:author="Peral, Fernando" w:date="2018-04-27T11:18:00Z">
                  <w:rPr/>
                </w:rPrChange>
              </w:rPr>
              <w:tab/>
            </w:r>
            <w:r w:rsidRPr="00E53F8B">
              <w:rPr>
                <w:sz w:val="21"/>
                <w:szCs w:val="21"/>
                <w:lang w:val="es-ES_tradnl"/>
              </w:rPr>
              <w:t>Telemando (bit/s)</w:t>
            </w:r>
            <w:r w:rsidRPr="00E53F8B">
              <w:rPr>
                <w:sz w:val="21"/>
                <w:szCs w:val="21"/>
                <w:lang w:val="es-ES_tradnl"/>
              </w:rPr>
              <w:br/>
            </w:r>
            <w:r w:rsidRPr="00E53F8B">
              <w:rPr>
                <w:sz w:val="21"/>
                <w:szCs w:val="21"/>
                <w:lang w:val="es-ES_tradnl"/>
              </w:rPr>
              <w:tab/>
              <w:t>Programación de computador (kbit/s)</w:t>
            </w:r>
            <w:r w:rsidRPr="00E53F8B">
              <w:rPr>
                <w:sz w:val="21"/>
                <w:szCs w:val="21"/>
                <w:lang w:val="es-ES_tradnl"/>
              </w:rPr>
              <w:br/>
            </w:r>
            <w:r w:rsidRPr="00E53F8B">
              <w:rPr>
                <w:sz w:val="21"/>
                <w:szCs w:val="21"/>
                <w:lang w:val="es-ES_tradnl"/>
              </w:rPr>
              <w:tab/>
              <w:t>Audio (kbit/s)</w:t>
            </w:r>
            <w:r w:rsidRPr="00E53F8B">
              <w:rPr>
                <w:sz w:val="21"/>
                <w:szCs w:val="21"/>
                <w:lang w:val="es-ES_tradnl"/>
              </w:rPr>
              <w:br/>
            </w:r>
            <w:r w:rsidRPr="00E53F8B">
              <w:rPr>
                <w:sz w:val="21"/>
                <w:szCs w:val="21"/>
                <w:lang w:val="es-ES_tradnl"/>
              </w:rPr>
              <w:tab/>
              <w:t>Vídeo (Mbit/s)</w:t>
            </w:r>
          </w:p>
        </w:tc>
        <w:tc>
          <w:tcPr>
            <w:tcW w:w="1984" w:type="dxa"/>
            <w:tcBorders>
              <w:right w:val="single" w:sz="6" w:space="0" w:color="auto"/>
            </w:tcBorders>
          </w:tcPr>
          <w:p w:rsidR="000A11E3" w:rsidRPr="00E53F8B" w:rsidRDefault="000A11E3" w:rsidP="000A2BA2">
            <w:pPr>
              <w:pStyle w:val="Tabletext"/>
              <w:jc w:val="center"/>
              <w:rPr>
                <w:sz w:val="21"/>
                <w:szCs w:val="21"/>
                <w:lang w:val="es-ES_tradnl"/>
              </w:rPr>
            </w:pPr>
            <w:r w:rsidRPr="00E53F8B">
              <w:rPr>
                <w:sz w:val="21"/>
                <w:szCs w:val="21"/>
                <w:lang w:val="es-ES_tradnl"/>
              </w:rPr>
              <w:t>1 000</w:t>
            </w:r>
            <w:r w:rsidRPr="00E53F8B">
              <w:rPr>
                <w:sz w:val="21"/>
                <w:szCs w:val="21"/>
                <w:lang w:val="es-ES_tradnl"/>
              </w:rPr>
              <w:br/>
              <w:t>50</w:t>
            </w:r>
            <w:r w:rsidRPr="00E53F8B">
              <w:rPr>
                <w:sz w:val="21"/>
                <w:szCs w:val="21"/>
                <w:lang w:val="es-ES_tradnl"/>
              </w:rPr>
              <w:br/>
              <w:t>45</w:t>
            </w:r>
            <w:r w:rsidRPr="00E53F8B">
              <w:rPr>
                <w:sz w:val="21"/>
                <w:szCs w:val="21"/>
                <w:lang w:val="es-ES_tradnl"/>
              </w:rPr>
              <w:br/>
              <w:t>4</w:t>
            </w:r>
          </w:p>
        </w:tc>
        <w:tc>
          <w:tcPr>
            <w:tcW w:w="1587" w:type="dxa"/>
            <w:tcBorders>
              <w:right w:val="single" w:sz="6" w:space="0" w:color="auto"/>
            </w:tcBorders>
          </w:tcPr>
          <w:p w:rsidR="000A11E3" w:rsidRPr="00E53F8B" w:rsidRDefault="000A11E3" w:rsidP="000A2BA2">
            <w:pPr>
              <w:pStyle w:val="Tabletext"/>
              <w:jc w:val="center"/>
              <w:rPr>
                <w:sz w:val="21"/>
                <w:szCs w:val="21"/>
                <w:lang w:val="es-ES_tradnl"/>
              </w:rPr>
            </w:pPr>
            <w:r w:rsidRPr="00E53F8B">
              <w:rPr>
                <w:sz w:val="21"/>
                <w:szCs w:val="21"/>
                <w:lang w:val="es-ES_tradnl"/>
              </w:rPr>
              <w:t>1 000</w:t>
            </w:r>
            <w:r w:rsidRPr="00E53F8B">
              <w:rPr>
                <w:sz w:val="21"/>
                <w:szCs w:val="21"/>
                <w:lang w:val="es-ES_tradnl"/>
              </w:rPr>
              <w:br/>
              <w:t>100</w:t>
            </w:r>
            <w:r w:rsidRPr="00E53F8B">
              <w:rPr>
                <w:sz w:val="21"/>
                <w:szCs w:val="21"/>
                <w:lang w:val="es-ES_tradnl"/>
              </w:rPr>
              <w:br/>
              <w:t>45</w:t>
            </w:r>
            <w:r w:rsidRPr="00E53F8B">
              <w:rPr>
                <w:sz w:val="21"/>
                <w:szCs w:val="21"/>
                <w:lang w:val="es-ES_tradnl"/>
              </w:rPr>
              <w:br/>
              <w:t>12</w:t>
            </w:r>
          </w:p>
        </w:tc>
        <w:tc>
          <w:tcPr>
            <w:tcW w:w="1758" w:type="dxa"/>
            <w:tcBorders>
              <w:right w:val="single" w:sz="6" w:space="0" w:color="auto"/>
            </w:tcBorders>
          </w:tcPr>
          <w:p w:rsidR="000A11E3" w:rsidRPr="00E53F8B" w:rsidRDefault="000A11E3" w:rsidP="000A2BA2">
            <w:pPr>
              <w:pStyle w:val="Tabletext"/>
              <w:jc w:val="center"/>
              <w:rPr>
                <w:sz w:val="21"/>
                <w:szCs w:val="21"/>
                <w:lang w:val="es-ES_tradnl"/>
              </w:rPr>
            </w:pPr>
            <w:r w:rsidRPr="00E53F8B">
              <w:rPr>
                <w:sz w:val="21"/>
                <w:szCs w:val="21"/>
                <w:lang w:val="es-ES_tradnl"/>
              </w:rPr>
              <w:t>2 000</w:t>
            </w:r>
            <w:r w:rsidRPr="00E53F8B">
              <w:rPr>
                <w:sz w:val="21"/>
                <w:szCs w:val="21"/>
                <w:lang w:val="es-ES_tradnl"/>
              </w:rPr>
              <w:br/>
              <w:t>200</w:t>
            </w:r>
            <w:r w:rsidRPr="00E53F8B">
              <w:rPr>
                <w:sz w:val="21"/>
                <w:szCs w:val="21"/>
                <w:lang w:val="es-ES_tradnl"/>
              </w:rPr>
              <w:br/>
              <w:t>45</w:t>
            </w:r>
            <w:r w:rsidRPr="00E53F8B">
              <w:rPr>
                <w:sz w:val="21"/>
                <w:szCs w:val="21"/>
                <w:lang w:val="es-ES_tradnl"/>
              </w:rPr>
              <w:br/>
              <w:t>30</w:t>
            </w:r>
          </w:p>
        </w:tc>
      </w:tr>
      <w:tr w:rsidR="000A11E3" w:rsidRPr="00E53F8B" w:rsidTr="00E53F8B">
        <w:trPr>
          <w:cantSplit/>
          <w:jc w:val="center"/>
        </w:trPr>
        <w:tc>
          <w:tcPr>
            <w:tcW w:w="4309" w:type="dxa"/>
            <w:tcBorders>
              <w:left w:val="single" w:sz="6" w:space="0" w:color="auto"/>
              <w:right w:val="single" w:sz="6" w:space="0" w:color="auto"/>
            </w:tcBorders>
          </w:tcPr>
          <w:p w:rsidR="000A11E3" w:rsidRPr="009A366E" w:rsidRDefault="000A11E3" w:rsidP="000A2BA2">
            <w:pPr>
              <w:pStyle w:val="Tabletext"/>
              <w:jc w:val="left"/>
              <w:rPr>
                <w:sz w:val="21"/>
                <w:szCs w:val="21"/>
                <w:lang w:val="es-ES_tradnl"/>
              </w:rPr>
            </w:pPr>
            <w:r w:rsidRPr="009A366E">
              <w:rPr>
                <w:sz w:val="21"/>
                <w:szCs w:val="21"/>
                <w:lang w:val="es-ES_tradnl"/>
              </w:rPr>
              <w:t>Espacio-Tierra</w:t>
            </w:r>
          </w:p>
        </w:tc>
        <w:tc>
          <w:tcPr>
            <w:tcW w:w="1984" w:type="dxa"/>
            <w:tcBorders>
              <w:right w:val="single" w:sz="6" w:space="0" w:color="auto"/>
            </w:tcBorders>
          </w:tcPr>
          <w:p w:rsidR="000A11E3" w:rsidRPr="00E53F8B" w:rsidRDefault="000A11E3" w:rsidP="000A2BA2">
            <w:pPr>
              <w:pStyle w:val="TableText0"/>
              <w:rPr>
                <w:sz w:val="21"/>
                <w:szCs w:val="21"/>
                <w:lang w:val="es-ES_tradnl"/>
              </w:rPr>
            </w:pPr>
          </w:p>
        </w:tc>
        <w:tc>
          <w:tcPr>
            <w:tcW w:w="1587" w:type="dxa"/>
            <w:tcBorders>
              <w:right w:val="single" w:sz="6" w:space="0" w:color="auto"/>
            </w:tcBorders>
          </w:tcPr>
          <w:p w:rsidR="000A11E3" w:rsidRPr="00E53F8B" w:rsidRDefault="000A11E3" w:rsidP="000A2BA2">
            <w:pPr>
              <w:pStyle w:val="TableText0"/>
              <w:rPr>
                <w:sz w:val="21"/>
                <w:szCs w:val="21"/>
                <w:lang w:val="es-ES_tradnl"/>
              </w:rPr>
            </w:pPr>
          </w:p>
        </w:tc>
        <w:tc>
          <w:tcPr>
            <w:tcW w:w="1758" w:type="dxa"/>
            <w:tcBorders>
              <w:right w:val="single" w:sz="6" w:space="0" w:color="auto"/>
            </w:tcBorders>
          </w:tcPr>
          <w:p w:rsidR="000A11E3" w:rsidRPr="00E53F8B" w:rsidRDefault="000A11E3" w:rsidP="000A2BA2">
            <w:pPr>
              <w:pStyle w:val="TableText0"/>
              <w:rPr>
                <w:sz w:val="21"/>
                <w:szCs w:val="21"/>
                <w:lang w:val="es-ES_tradnl"/>
              </w:rPr>
            </w:pPr>
          </w:p>
        </w:tc>
      </w:tr>
      <w:tr w:rsidR="000A11E3" w:rsidRPr="00E53F8B" w:rsidTr="00E53F8B">
        <w:trPr>
          <w:cantSplit/>
          <w:jc w:val="center"/>
        </w:trPr>
        <w:tc>
          <w:tcPr>
            <w:tcW w:w="4309" w:type="dxa"/>
            <w:tcBorders>
              <w:left w:val="single" w:sz="6" w:space="0" w:color="auto"/>
              <w:bottom w:val="single" w:sz="6" w:space="0" w:color="auto"/>
              <w:right w:val="single" w:sz="6" w:space="0" w:color="auto"/>
            </w:tcBorders>
          </w:tcPr>
          <w:p w:rsidR="000A11E3" w:rsidRPr="00E53F8B" w:rsidRDefault="000A11E3" w:rsidP="000A2BA2">
            <w:pPr>
              <w:pStyle w:val="Tabletext"/>
              <w:jc w:val="left"/>
              <w:rPr>
                <w:sz w:val="21"/>
                <w:szCs w:val="21"/>
                <w:lang w:val="es-ES_tradnl"/>
              </w:rPr>
            </w:pPr>
            <w:r w:rsidRPr="00E53F8B">
              <w:rPr>
                <w:sz w:val="21"/>
                <w:szCs w:val="21"/>
                <w:lang w:val="es-ES_tradnl"/>
              </w:rPr>
              <w:tab/>
              <w:t>Telemedida para mantenimiento (bit/s)</w:t>
            </w:r>
            <w:r w:rsidRPr="00E53F8B">
              <w:rPr>
                <w:sz w:val="21"/>
                <w:szCs w:val="21"/>
                <w:lang w:val="es-ES_tradnl"/>
              </w:rPr>
              <w:br/>
            </w:r>
            <w:r w:rsidRPr="00E53F8B">
              <w:rPr>
                <w:sz w:val="21"/>
                <w:szCs w:val="21"/>
                <w:lang w:val="es-ES_tradnl"/>
              </w:rPr>
              <w:tab/>
              <w:t>Datos científicos (kbit/s)</w:t>
            </w:r>
            <w:r w:rsidRPr="00E53F8B">
              <w:rPr>
                <w:sz w:val="21"/>
                <w:szCs w:val="21"/>
                <w:lang w:val="es-ES_tradnl"/>
              </w:rPr>
              <w:br/>
            </w:r>
            <w:r w:rsidRPr="00E53F8B">
              <w:rPr>
                <w:sz w:val="21"/>
                <w:szCs w:val="21"/>
                <w:lang w:val="es-ES_tradnl"/>
              </w:rPr>
              <w:tab/>
              <w:t>Audio (kbit/s)</w:t>
            </w:r>
            <w:r w:rsidRPr="00E53F8B">
              <w:rPr>
                <w:sz w:val="21"/>
                <w:szCs w:val="21"/>
                <w:lang w:val="es-ES_tradnl"/>
              </w:rPr>
              <w:br/>
            </w:r>
            <w:r w:rsidRPr="00E53F8B">
              <w:rPr>
                <w:sz w:val="21"/>
                <w:szCs w:val="21"/>
                <w:lang w:val="es-ES_tradnl"/>
              </w:rPr>
              <w:tab/>
              <w:t>Vídeo (Mbit/s)</w:t>
            </w:r>
          </w:p>
        </w:tc>
        <w:tc>
          <w:tcPr>
            <w:tcW w:w="1984" w:type="dxa"/>
            <w:tcBorders>
              <w:bottom w:val="single" w:sz="6" w:space="0" w:color="auto"/>
              <w:right w:val="single" w:sz="6" w:space="0" w:color="auto"/>
            </w:tcBorders>
          </w:tcPr>
          <w:p w:rsidR="000A11E3" w:rsidRPr="00E53F8B" w:rsidRDefault="000A11E3" w:rsidP="000A2BA2">
            <w:pPr>
              <w:pStyle w:val="Tabletext"/>
              <w:jc w:val="center"/>
              <w:rPr>
                <w:sz w:val="21"/>
                <w:szCs w:val="21"/>
                <w:lang w:val="es-ES_tradnl"/>
              </w:rPr>
            </w:pPr>
            <w:r w:rsidRPr="00E53F8B">
              <w:rPr>
                <w:sz w:val="21"/>
                <w:szCs w:val="21"/>
                <w:lang w:val="es-ES_tradnl"/>
              </w:rPr>
              <w:t>500</w:t>
            </w:r>
            <w:r w:rsidRPr="00E53F8B">
              <w:rPr>
                <w:sz w:val="21"/>
                <w:szCs w:val="21"/>
                <w:lang w:val="es-ES_tradnl"/>
              </w:rPr>
              <w:br/>
              <w:t>115</w:t>
            </w:r>
            <w:r w:rsidRPr="00E53F8B">
              <w:rPr>
                <w:sz w:val="21"/>
                <w:szCs w:val="21"/>
                <w:lang w:val="es-ES_tradnl"/>
              </w:rPr>
              <w:br/>
              <w:t>45</w:t>
            </w:r>
            <w:r w:rsidRPr="00E53F8B">
              <w:rPr>
                <w:sz w:val="21"/>
                <w:szCs w:val="21"/>
                <w:lang w:val="es-ES_tradnl"/>
              </w:rPr>
              <w:br/>
              <w:t>0,8</w:t>
            </w:r>
          </w:p>
        </w:tc>
        <w:tc>
          <w:tcPr>
            <w:tcW w:w="1587" w:type="dxa"/>
            <w:tcBorders>
              <w:bottom w:val="single" w:sz="6" w:space="0" w:color="auto"/>
              <w:right w:val="single" w:sz="6" w:space="0" w:color="auto"/>
            </w:tcBorders>
          </w:tcPr>
          <w:p w:rsidR="000A11E3" w:rsidRPr="00E53F8B" w:rsidRDefault="000A11E3" w:rsidP="000A2BA2">
            <w:pPr>
              <w:pStyle w:val="Tabletext"/>
              <w:jc w:val="center"/>
              <w:rPr>
                <w:sz w:val="21"/>
                <w:szCs w:val="21"/>
                <w:lang w:val="es-ES_tradnl"/>
              </w:rPr>
            </w:pPr>
            <w:r w:rsidRPr="00E53F8B">
              <w:rPr>
                <w:sz w:val="21"/>
                <w:szCs w:val="21"/>
                <w:lang w:val="es-ES_tradnl"/>
              </w:rPr>
              <w:t>500</w:t>
            </w:r>
            <w:r w:rsidRPr="00E53F8B">
              <w:rPr>
                <w:sz w:val="21"/>
                <w:szCs w:val="21"/>
                <w:lang w:val="es-ES_tradnl"/>
              </w:rPr>
              <w:br/>
              <w:t>500</w:t>
            </w:r>
            <w:r w:rsidRPr="00E53F8B">
              <w:rPr>
                <w:sz w:val="21"/>
                <w:szCs w:val="21"/>
                <w:lang w:val="es-ES_tradnl"/>
              </w:rPr>
              <w:br/>
              <w:t>45</w:t>
            </w:r>
            <w:r w:rsidRPr="00E53F8B">
              <w:rPr>
                <w:sz w:val="21"/>
                <w:szCs w:val="21"/>
                <w:lang w:val="es-ES_tradnl"/>
              </w:rPr>
              <w:br/>
              <w:t>8</w:t>
            </w:r>
          </w:p>
        </w:tc>
        <w:tc>
          <w:tcPr>
            <w:tcW w:w="1758" w:type="dxa"/>
            <w:tcBorders>
              <w:bottom w:val="single" w:sz="6" w:space="0" w:color="auto"/>
              <w:right w:val="single" w:sz="6" w:space="0" w:color="auto"/>
            </w:tcBorders>
          </w:tcPr>
          <w:p w:rsidR="000A11E3" w:rsidRPr="00E53F8B" w:rsidRDefault="000A11E3" w:rsidP="000A2BA2">
            <w:pPr>
              <w:pStyle w:val="Tabletext"/>
              <w:jc w:val="center"/>
              <w:rPr>
                <w:sz w:val="21"/>
                <w:szCs w:val="21"/>
                <w:lang w:val="es-ES_tradnl"/>
              </w:rPr>
            </w:pPr>
            <w:r w:rsidRPr="00E53F8B">
              <w:rPr>
                <w:sz w:val="21"/>
                <w:szCs w:val="21"/>
                <w:lang w:val="es-ES_tradnl"/>
              </w:rPr>
              <w:t xml:space="preserve">2 </w:t>
            </w:r>
            <w:r w:rsidRPr="00E53F8B">
              <w:rPr>
                <w:sz w:val="21"/>
                <w:szCs w:val="21"/>
                <w:lang w:val="es-ES_tradnl"/>
              </w:rPr>
              <w:sym w:font="Symbol" w:char="F0B4"/>
            </w:r>
            <w:r w:rsidRPr="00E53F8B">
              <w:rPr>
                <w:sz w:val="21"/>
                <w:szCs w:val="21"/>
                <w:lang w:val="es-ES_tradnl"/>
              </w:rPr>
              <w:t xml:space="preserve"> 10</w:t>
            </w:r>
            <w:r w:rsidRPr="00E53F8B">
              <w:rPr>
                <w:sz w:val="21"/>
                <w:szCs w:val="21"/>
                <w:vertAlign w:val="superscript"/>
                <w:lang w:val="es-ES_tradnl"/>
              </w:rPr>
              <w:t>5</w:t>
            </w:r>
            <w:r w:rsidRPr="00E53F8B">
              <w:rPr>
                <w:sz w:val="21"/>
                <w:szCs w:val="21"/>
                <w:lang w:val="es-ES_tradnl"/>
              </w:rPr>
              <w:br/>
              <w:t xml:space="preserve">3 </w:t>
            </w:r>
            <w:r w:rsidRPr="00E53F8B">
              <w:rPr>
                <w:sz w:val="21"/>
                <w:szCs w:val="21"/>
                <w:lang w:val="es-ES_tradnl"/>
              </w:rPr>
              <w:sym w:font="Symbol" w:char="F0B4"/>
            </w:r>
            <w:r w:rsidRPr="00E53F8B">
              <w:rPr>
                <w:sz w:val="21"/>
                <w:szCs w:val="21"/>
                <w:lang w:val="es-ES_tradnl"/>
              </w:rPr>
              <w:t xml:space="preserve"> 10</w:t>
            </w:r>
            <w:r w:rsidRPr="00E53F8B">
              <w:rPr>
                <w:sz w:val="21"/>
                <w:szCs w:val="21"/>
                <w:vertAlign w:val="superscript"/>
                <w:lang w:val="es-ES_tradnl"/>
              </w:rPr>
              <w:t>5</w:t>
            </w:r>
            <w:r w:rsidRPr="00E53F8B">
              <w:rPr>
                <w:sz w:val="21"/>
                <w:szCs w:val="21"/>
                <w:lang w:val="es-ES_tradnl"/>
              </w:rPr>
              <w:br/>
              <w:t>45</w:t>
            </w:r>
            <w:r w:rsidRPr="00E53F8B">
              <w:rPr>
                <w:sz w:val="21"/>
                <w:szCs w:val="21"/>
                <w:lang w:val="es-ES_tradnl"/>
              </w:rPr>
              <w:br/>
              <w:t>30</w:t>
            </w:r>
          </w:p>
        </w:tc>
      </w:tr>
    </w:tbl>
    <w:p w:rsidR="000A11E3" w:rsidRPr="0043545D" w:rsidRDefault="000A11E3" w:rsidP="000A11E3">
      <w:pPr>
        <w:pStyle w:val="Tablefin"/>
        <w:rPr>
          <w:lang w:val="es-ES_tradnl"/>
        </w:rPr>
      </w:pPr>
    </w:p>
    <w:p w:rsidR="000A11E3" w:rsidRPr="0043545D" w:rsidRDefault="000A11E3" w:rsidP="009A366E">
      <w:pPr>
        <w:rPr>
          <w:lang w:val="es-ES_tradnl"/>
        </w:rPr>
      </w:pPr>
      <w:r w:rsidRPr="0043545D">
        <w:rPr>
          <w:lang w:val="es-ES_tradnl"/>
        </w:rPr>
        <w:lastRenderedPageBreak/>
        <w:t>La capacidad del enlace de telemedida ha aumentado continuamente con el desarrollo de nuevos equipos y técnicas. Este incremento de la capacidad puede aprovecharse de dos maneras:</w:t>
      </w:r>
    </w:p>
    <w:p w:rsidR="000A11E3" w:rsidRPr="0043545D" w:rsidRDefault="000A11E3" w:rsidP="000A11E3">
      <w:pPr>
        <w:pStyle w:val="enumlev1"/>
        <w:rPr>
          <w:lang w:val="es-ES_tradnl"/>
        </w:rPr>
      </w:pPr>
      <w:r w:rsidRPr="0043545D">
        <w:rPr>
          <w:lang w:val="es-ES_tradnl"/>
        </w:rPr>
        <w:t>–</w:t>
      </w:r>
      <w:r w:rsidRPr="0043545D">
        <w:rPr>
          <w:lang w:val="es-ES_tradnl"/>
        </w:rPr>
        <w:tab/>
        <w:t>para recoger mayor cantidad de datos científicos sobre un planeta determinado o a una distancia dada; y</w:t>
      </w:r>
    </w:p>
    <w:p w:rsidR="000A11E3" w:rsidRPr="0043545D" w:rsidRDefault="000A11E3" w:rsidP="000A11E3">
      <w:pPr>
        <w:pStyle w:val="enumlev1"/>
        <w:rPr>
          <w:lang w:val="es-ES_tradnl"/>
        </w:rPr>
      </w:pPr>
      <w:r w:rsidRPr="0043545D">
        <w:rPr>
          <w:lang w:val="es-ES_tradnl"/>
        </w:rPr>
        <w:t>–</w:t>
      </w:r>
      <w:r w:rsidRPr="0043545D">
        <w:rPr>
          <w:lang w:val="es-ES_tradnl"/>
        </w:rPr>
        <w:tab/>
        <w:t>para poder enviar misiones útiles a planetas más distantes.</w:t>
      </w:r>
    </w:p>
    <w:p w:rsidR="000A11E3" w:rsidRPr="0043545D" w:rsidRDefault="000A11E3" w:rsidP="000A11E3">
      <w:pPr>
        <w:rPr>
          <w:lang w:val="es-ES_tradnl"/>
        </w:rPr>
      </w:pPr>
      <w:r w:rsidRPr="0043545D">
        <w:rPr>
          <w:lang w:val="es-ES_tradnl"/>
        </w:rPr>
        <w:t>En un sistema de telemedida dado, la máxima velocidad de transmisión de datos posible es inversamente proporcional al cuadrado de la distancia de radiocomunicación. La misma capacidad de enlace que permite obtener una velocidad de 134 kbit/s desde las cercanías de Júpiter (9,3 </w:t>
      </w:r>
      <w:r w:rsidRPr="0043545D">
        <w:rPr>
          <w:lang w:val="es-ES_tradnl"/>
          <w:rPrChange w:id="22" w:author="Peral, Fernando" w:date="2018-04-27T11:18:00Z">
            <w:rPr/>
          </w:rPrChange>
        </w:rPr>
        <w:sym w:font="Symbol" w:char="F0B4"/>
      </w:r>
      <w:r w:rsidRPr="0043545D">
        <w:rPr>
          <w:lang w:val="es-ES_tradnl"/>
        </w:rPr>
        <w:t> 10</w:t>
      </w:r>
      <w:r w:rsidRPr="0043545D">
        <w:rPr>
          <w:position w:val="6"/>
          <w:sz w:val="16"/>
          <w:lang w:val="es-ES_tradnl"/>
        </w:rPr>
        <w:t>8</w:t>
      </w:r>
      <w:r w:rsidRPr="0043545D">
        <w:rPr>
          <w:lang w:val="es-ES_tradnl"/>
        </w:rPr>
        <w:t> km) permitiría una velocidad de 1,74 Mbit/s desde las cercanías de Venus (2,58 </w:t>
      </w:r>
      <w:r w:rsidRPr="0043545D">
        <w:rPr>
          <w:lang w:val="es-ES_tradnl"/>
          <w:rPrChange w:id="23" w:author="Peral, Fernando" w:date="2018-04-27T11:18:00Z">
            <w:rPr/>
          </w:rPrChange>
        </w:rPr>
        <w:sym w:font="Symbol" w:char="F0B4"/>
      </w:r>
      <w:r w:rsidRPr="0043545D">
        <w:rPr>
          <w:lang w:val="es-ES_tradnl"/>
        </w:rPr>
        <w:t> 10</w:t>
      </w:r>
      <w:r w:rsidRPr="0043545D">
        <w:rPr>
          <w:position w:val="6"/>
          <w:sz w:val="16"/>
          <w:lang w:val="es-ES_tradnl"/>
        </w:rPr>
        <w:t>8</w:t>
      </w:r>
      <w:r w:rsidRPr="0043545D">
        <w:rPr>
          <w:lang w:val="es-ES_tradnl"/>
        </w:rPr>
        <w:t> km). Como las velocidades de transmisión de datos más elevadas exigen anchuras de banda de transmisión más amplias, la posibilidad de utilizar de manera efectiva la máxima capacidad de telemedida depende de la anchura de las bandas atribuidas y del número de vehículos espaciales en misión que se encuentran simultáneamente dentro del haz de la estación terrena y</w:t>
      </w:r>
      <w:r>
        <w:rPr>
          <w:lang w:val="es-ES_tradnl"/>
        </w:rPr>
        <w:t xml:space="preserve"> se explotan en la misma banda.</w:t>
      </w:r>
    </w:p>
    <w:p w:rsidR="000A11E3" w:rsidRPr="0043545D" w:rsidRDefault="000A11E3" w:rsidP="000A11E3">
      <w:pPr>
        <w:rPr>
          <w:lang w:val="es-ES_tradnl"/>
        </w:rPr>
      </w:pPr>
      <w:r w:rsidRPr="0043545D">
        <w:rPr>
          <w:lang w:val="es-ES_tradnl"/>
        </w:rPr>
        <w:t>El desarrollo de métodos de codificación que permiten la explotación con una menor relación señal/ruido ha constituido una importante contribución a la telemedida. La señal codificada exige una anchura de banda de transmisión más amplia. La utilización de telemedida codificada a velocidades de transmisión de datos muy elevadas puede estar limitada por la anchura de las atribuciones.</w:t>
      </w:r>
    </w:p>
    <w:p w:rsidR="000A11E3" w:rsidRPr="0043545D" w:rsidRDefault="000A11E3" w:rsidP="000A11E3">
      <w:pPr>
        <w:pStyle w:val="Heading2"/>
        <w:rPr>
          <w:lang w:val="es-ES_tradnl"/>
        </w:rPr>
      </w:pPr>
      <w:r w:rsidRPr="0043545D">
        <w:rPr>
          <w:lang w:val="es-ES_tradnl"/>
        </w:rPr>
        <w:t>2.2</w:t>
      </w:r>
      <w:r w:rsidRPr="0043545D">
        <w:rPr>
          <w:lang w:val="es-ES_tradnl"/>
        </w:rPr>
        <w:tab/>
        <w:t>Requisitos de telemando</w:t>
      </w:r>
    </w:p>
    <w:p w:rsidR="000A11E3" w:rsidRPr="0043545D" w:rsidRDefault="000A11E3" w:rsidP="000A11E3">
      <w:pPr>
        <w:rPr>
          <w:lang w:val="es-ES_tradnl"/>
        </w:rPr>
      </w:pPr>
      <w:r w:rsidRPr="0043545D">
        <w:rPr>
          <w:lang w:val="es-ES_tradnl"/>
        </w:rPr>
        <w:t>La fiabilidad es el requisito principal de un enlace de telemando. Las instrucciones deben recibirse con exactitud y cuando se precisen. Típicamente, la proporción de bits erróneos admitida en el enlace de telemando no puede rebasar 1 </w:t>
      </w:r>
      <w:r w:rsidRPr="0043545D">
        <w:rPr>
          <w:lang w:val="es-ES_tradnl"/>
          <w:rPrChange w:id="24" w:author="Peral, Fernando" w:date="2018-04-27T11:18:00Z">
            <w:rPr/>
          </w:rPrChange>
        </w:rPr>
        <w:sym w:font="Symbol" w:char="F0B4"/>
      </w:r>
      <w:r w:rsidRPr="0043545D">
        <w:rPr>
          <w:lang w:val="es-ES_tradnl"/>
        </w:rPr>
        <w:t> 10</w:t>
      </w:r>
      <w:r w:rsidRPr="0043545D">
        <w:rPr>
          <w:position w:val="6"/>
          <w:sz w:val="16"/>
          <w:lang w:val="es-ES_tradnl"/>
        </w:rPr>
        <w:t>–6</w:t>
      </w:r>
      <w:r w:rsidRPr="0043545D">
        <w:rPr>
          <w:lang w:val="es-ES_tradnl"/>
        </w:rPr>
        <w:t>. Las instrucciones deben recibirse satisfactoriamente, con independencia de la orientación del vehículo espacial, incluso cuando la antena principal de alta ganancia no apunte hacia la Tierra. Por consiguiente para la recepción es necesario utilizar en el vehículo espacial una antena casi omnidireccional. La p.i.r.e. de las estaciones terrenas tiene que ser muy alta debido a la baja ganancia de la antena del vehículo espacial y con el fin de ofrecer una elevada fiabilidad.</w:t>
      </w:r>
    </w:p>
    <w:p w:rsidR="000A11E3" w:rsidRPr="0043545D" w:rsidRDefault="000A11E3" w:rsidP="000A11E3">
      <w:pPr>
        <w:rPr>
          <w:lang w:val="es-ES_tradnl"/>
        </w:rPr>
      </w:pPr>
      <w:r w:rsidRPr="0043545D">
        <w:rPr>
          <w:lang w:val="es-ES_tradnl"/>
        </w:rPr>
        <w:t>Cuando los vehículos espaciales llevan computadores, la ordenación secuencial y el funcionamiento automático de los sistemas de dichos vehículos están en gran parte predeterminados y almacenados a bordo para su posterior ejecución. Para algunas secuencias complicadas, el funcionamiento automático es imprescindible. Es preciso recurrir al telemando para modificar, durante la misión, las instrucciones almacenadas, lo que puede ser necesario para corregir variaciones o defectos observados en el comportamiento del vehículo espacial. Esto es especialmente importante en misiones de larga duración y en los casos en que la ordenación secuencial depende de eventos anteriores del vehículo espacial. Por ejemplo, las instrucciones para corregir la trayectoria del vehículo espacial se basan en mediciones de seguimiento y no pueden predeterminarse.</w:t>
      </w:r>
    </w:p>
    <w:p w:rsidR="000A11E3" w:rsidRPr="0043545D" w:rsidRDefault="000A11E3" w:rsidP="000A11E3">
      <w:pPr>
        <w:rPr>
          <w:lang w:val="es-ES_tradnl"/>
        </w:rPr>
      </w:pPr>
      <w:r w:rsidRPr="0043545D">
        <w:rPr>
          <w:lang w:val="es-ES_tradnl"/>
        </w:rPr>
        <w:t>En el Cuadro 1 se indica la gama de velocidades de transmisión de datos necesarias para el telemando.</w:t>
      </w:r>
    </w:p>
    <w:p w:rsidR="000A11E3" w:rsidRPr="0043545D" w:rsidRDefault="000A11E3" w:rsidP="000A11E3">
      <w:pPr>
        <w:rPr>
          <w:lang w:val="es-ES_tradnl"/>
        </w:rPr>
      </w:pPr>
      <w:r w:rsidRPr="0043545D">
        <w:rPr>
          <w:lang w:val="es-ES_tradnl"/>
        </w:rPr>
        <w:t>Un sistema fiable de telemando requiere un sistema de telemedida de mantenimiento fiable que permita verificar si las instrucciones se reciben y se cargan en la memoria correctamente.</w:t>
      </w:r>
    </w:p>
    <w:p w:rsidR="000A11E3" w:rsidRPr="0043545D" w:rsidRDefault="000A11E3" w:rsidP="000A11E3">
      <w:pPr>
        <w:pStyle w:val="Heading2"/>
        <w:rPr>
          <w:lang w:val="es-ES_tradnl"/>
        </w:rPr>
      </w:pPr>
      <w:r w:rsidRPr="0043545D">
        <w:rPr>
          <w:lang w:val="es-ES_tradnl"/>
        </w:rPr>
        <w:t>2.3</w:t>
      </w:r>
      <w:r w:rsidRPr="0043545D">
        <w:rPr>
          <w:lang w:val="es-ES_tradnl"/>
        </w:rPr>
        <w:tab/>
        <w:t>Requisitos de seguimiento</w:t>
      </w:r>
    </w:p>
    <w:p w:rsidR="000A11E3" w:rsidRPr="0043545D" w:rsidRDefault="000A11E3" w:rsidP="000A11E3">
      <w:pPr>
        <w:rPr>
          <w:lang w:val="es-ES_tradnl"/>
        </w:rPr>
      </w:pPr>
      <w:r w:rsidRPr="0043545D">
        <w:rPr>
          <w:lang w:val="es-ES_tradnl"/>
        </w:rPr>
        <w:t>El seguimiento proporciona información utilizada para la navegación del vehículo espacial y para estudios de radiociencia.</w:t>
      </w:r>
    </w:p>
    <w:p w:rsidR="000A11E3" w:rsidRPr="0043545D" w:rsidRDefault="000A11E3" w:rsidP="000A11E3">
      <w:pPr>
        <w:pStyle w:val="Heading3"/>
        <w:rPr>
          <w:lang w:val="es-ES_tradnl"/>
        </w:rPr>
      </w:pPr>
      <w:r w:rsidRPr="0043545D">
        <w:rPr>
          <w:lang w:val="es-ES_tradnl"/>
        </w:rPr>
        <w:t>2.3.1</w:t>
      </w:r>
      <w:r w:rsidRPr="0043545D">
        <w:rPr>
          <w:lang w:val="es-ES_tradnl"/>
        </w:rPr>
        <w:tab/>
        <w:t>Navegación</w:t>
      </w:r>
    </w:p>
    <w:p w:rsidR="000A11E3" w:rsidRPr="0043545D" w:rsidRDefault="000A11E3" w:rsidP="000A11E3">
      <w:pPr>
        <w:rPr>
          <w:lang w:val="es-ES_tradnl"/>
        </w:rPr>
      </w:pPr>
      <w:r w:rsidRPr="0043545D">
        <w:rPr>
          <w:lang w:val="es-ES_tradnl"/>
        </w:rPr>
        <w:t xml:space="preserve">Las mediciones de seguimiento para la navegación son las del desplazamiento Doppler a frecuencias radioeléctricas, la del tiempo de propagación de ida y vuelta de una señal de determinación de </w:t>
      </w:r>
      <w:r w:rsidRPr="0043545D">
        <w:rPr>
          <w:lang w:val="es-ES_tradnl"/>
        </w:rPr>
        <w:lastRenderedPageBreak/>
        <w:t>distancias y la recepción de señales adecuadas para la interferometría con línea de base larga. Las mediciones deben efectuarse con un grado de precisión que satisfaga los requisitos de navegación. En la precisión de la medida influyen las variaciones de la velocidad de propagación, el conocimiento de la ubicación de la estación, la precisión de las señales de tiempo y el retardo del circuito electrónico en los equipos de la estación terrena y de la estación espacial. El Cuadro 2 muestra un ejemplo de las necesidades en cuanto a la precisión de la navegación y de las mediciones asociadas.</w:t>
      </w:r>
    </w:p>
    <w:p w:rsidR="000A11E3" w:rsidRPr="0043545D" w:rsidRDefault="000A11E3" w:rsidP="000A11E3">
      <w:pPr>
        <w:pStyle w:val="TableNo"/>
        <w:rPr>
          <w:lang w:val="es-ES_tradnl"/>
        </w:rPr>
      </w:pPr>
      <w:r w:rsidRPr="0043545D">
        <w:rPr>
          <w:lang w:val="es-ES_tradnl"/>
        </w:rPr>
        <w:t>CUADRO 2</w:t>
      </w:r>
    </w:p>
    <w:p w:rsidR="000A11E3" w:rsidRPr="0043545D" w:rsidRDefault="000A11E3" w:rsidP="000A11E3">
      <w:pPr>
        <w:pStyle w:val="Tabletitle"/>
        <w:rPr>
          <w:lang w:val="es-ES_tradnl"/>
        </w:rPr>
      </w:pPr>
      <w:r w:rsidRPr="0043545D">
        <w:rPr>
          <w:lang w:val="es-ES_tradnl"/>
        </w:rPr>
        <w:t>Requisitos de navegación y seguimiento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1"/>
        <w:gridCol w:w="4518"/>
        <w:tblGridChange w:id="25">
          <w:tblGrid>
            <w:gridCol w:w="5"/>
            <w:gridCol w:w="4815"/>
            <w:gridCol w:w="306"/>
            <w:gridCol w:w="3947"/>
            <w:gridCol w:w="571"/>
          </w:tblGrid>
        </w:tblGridChange>
      </w:tblGrid>
      <w:tr w:rsidR="000A11E3" w:rsidRPr="0043545D" w:rsidTr="000A2BA2">
        <w:trPr>
          <w:cantSplit/>
          <w:jc w:val="center"/>
        </w:trPr>
        <w:tc>
          <w:tcPr>
            <w:tcW w:w="4820" w:type="dxa"/>
          </w:tcPr>
          <w:p w:rsidR="000A11E3" w:rsidRPr="0043545D" w:rsidRDefault="000A11E3" w:rsidP="000A2BA2">
            <w:pPr>
              <w:pStyle w:val="Tablehead"/>
              <w:rPr>
                <w:sz w:val="20"/>
                <w:lang w:val="es-ES_tradnl"/>
                <w:rPrChange w:id="26" w:author="Peral, Fernando" w:date="2018-04-27T11:18:00Z">
                  <w:rPr>
                    <w:sz w:val="20"/>
                  </w:rPr>
                </w:rPrChange>
              </w:rPr>
            </w:pPr>
            <w:r w:rsidRPr="0043545D">
              <w:rPr>
                <w:sz w:val="20"/>
                <w:lang w:val="es-ES_tradnl"/>
                <w:rPrChange w:id="27" w:author="Peral, Fernando" w:date="2018-04-27T11:18:00Z">
                  <w:rPr>
                    <w:sz w:val="20"/>
                  </w:rPr>
                </w:rPrChange>
              </w:rPr>
              <w:t>Parámetro</w:t>
            </w:r>
          </w:p>
        </w:tc>
        <w:tc>
          <w:tcPr>
            <w:tcW w:w="4253" w:type="dxa"/>
          </w:tcPr>
          <w:p w:rsidR="000A11E3" w:rsidRPr="0043545D" w:rsidRDefault="000A11E3" w:rsidP="000A2BA2">
            <w:pPr>
              <w:pStyle w:val="Tablehead"/>
              <w:rPr>
                <w:sz w:val="20"/>
                <w:lang w:val="es-ES_tradnl"/>
                <w:rPrChange w:id="28" w:author="Peral, Fernando" w:date="2018-04-27T11:18:00Z">
                  <w:rPr>
                    <w:sz w:val="20"/>
                  </w:rPr>
                </w:rPrChange>
              </w:rPr>
            </w:pPr>
            <w:r w:rsidRPr="0043545D">
              <w:rPr>
                <w:sz w:val="20"/>
                <w:lang w:val="es-ES_tradnl"/>
                <w:rPrChange w:id="29" w:author="Peral, Fernando" w:date="2018-04-27T11:18:00Z">
                  <w:rPr>
                    <w:sz w:val="20"/>
                  </w:rPr>
                </w:rPrChange>
              </w:rPr>
              <w:t>Valor</w:t>
            </w:r>
          </w:p>
        </w:tc>
      </w:tr>
      <w:tr w:rsidR="000A11E3" w:rsidRPr="0043545D" w:rsidTr="000A2BA2">
        <w:trPr>
          <w:cantSplit/>
          <w:jc w:val="center"/>
        </w:trPr>
        <w:tc>
          <w:tcPr>
            <w:tcW w:w="4820" w:type="dxa"/>
          </w:tcPr>
          <w:p w:rsidR="000A11E3" w:rsidRPr="0043545D" w:rsidRDefault="000A11E3" w:rsidP="009A366E">
            <w:pPr>
              <w:pStyle w:val="Tabletext"/>
              <w:jc w:val="left"/>
              <w:rPr>
                <w:lang w:val="es-ES_tradnl"/>
                <w:rPrChange w:id="30" w:author="Peral, Fernando" w:date="2018-04-27T11:18:00Z">
                  <w:rPr/>
                </w:rPrChange>
              </w:rPr>
            </w:pPr>
            <w:r w:rsidRPr="0043545D">
              <w:rPr>
                <w:lang w:val="es-ES_tradnl"/>
                <w:rPrChange w:id="31" w:author="Peral, Fernando" w:date="2018-04-27T11:18:00Z">
                  <w:rPr/>
                </w:rPrChange>
              </w:rPr>
              <w:t>Precisión de navegación (m)</w:t>
            </w:r>
          </w:p>
        </w:tc>
        <w:tc>
          <w:tcPr>
            <w:tcW w:w="4253" w:type="dxa"/>
          </w:tcPr>
          <w:p w:rsidR="000A11E3" w:rsidRPr="0043545D" w:rsidRDefault="000A11E3" w:rsidP="000A2BA2">
            <w:pPr>
              <w:pStyle w:val="Tabletext"/>
              <w:jc w:val="center"/>
              <w:rPr>
                <w:lang w:val="es-ES_tradnl"/>
                <w:rPrChange w:id="32" w:author="Peral, Fernando" w:date="2018-04-27T11:18:00Z">
                  <w:rPr/>
                </w:rPrChange>
              </w:rPr>
            </w:pPr>
            <w:r w:rsidRPr="0043545D">
              <w:rPr>
                <w:lang w:val="es-ES_tradnl"/>
                <w:rPrChange w:id="33" w:author="Peral, Fernando" w:date="2018-04-27T11:18:00Z">
                  <w:rPr/>
                </w:rPrChange>
              </w:rPr>
              <w:t>300 (en Jupiter)</w:t>
            </w:r>
          </w:p>
        </w:tc>
      </w:tr>
      <w:tr w:rsidR="000A11E3" w:rsidRPr="0043545D" w:rsidTr="000A2BA2">
        <w:trPr>
          <w:cantSplit/>
          <w:jc w:val="center"/>
        </w:trPr>
        <w:tc>
          <w:tcPr>
            <w:tcW w:w="4820" w:type="dxa"/>
          </w:tcPr>
          <w:p w:rsidR="000A11E3" w:rsidRPr="0043545D" w:rsidRDefault="000A11E3" w:rsidP="009A366E">
            <w:pPr>
              <w:pStyle w:val="Tabletext"/>
              <w:jc w:val="left"/>
              <w:rPr>
                <w:lang w:val="es-ES_tradnl"/>
              </w:rPr>
            </w:pPr>
            <w:r w:rsidRPr="0043545D">
              <w:rPr>
                <w:lang w:val="es-ES_tradnl"/>
              </w:rPr>
              <w:t>Precisión de medición Doppler (Hz)</w:t>
            </w:r>
          </w:p>
        </w:tc>
        <w:tc>
          <w:tcPr>
            <w:tcW w:w="4253" w:type="dxa"/>
          </w:tcPr>
          <w:p w:rsidR="000A11E3" w:rsidRPr="0043545D" w:rsidRDefault="000A11E3" w:rsidP="000A2BA2">
            <w:pPr>
              <w:pStyle w:val="Tabletext"/>
              <w:jc w:val="center"/>
              <w:rPr>
                <w:lang w:val="es-ES_tradnl"/>
                <w:rPrChange w:id="34" w:author="Peral, Fernando" w:date="2018-04-27T11:18:00Z">
                  <w:rPr/>
                </w:rPrChange>
              </w:rPr>
            </w:pPr>
            <w:r w:rsidRPr="0043545D">
              <w:rPr>
                <w:lang w:val="es-ES_tradnl"/>
                <w:rPrChange w:id="35" w:author="Peral, Fernando" w:date="2018-04-27T11:18:00Z">
                  <w:rPr/>
                </w:rPrChange>
              </w:rPr>
              <w:sym w:font="Symbol" w:char="F0B1"/>
            </w:r>
            <w:r w:rsidRPr="0043545D">
              <w:rPr>
                <w:lang w:val="es-ES_tradnl"/>
                <w:rPrChange w:id="36" w:author="Peral, Fernando" w:date="2018-04-27T11:18:00Z">
                  <w:rPr/>
                </w:rPrChange>
              </w:rPr>
              <w:t xml:space="preserve"> 0,0005</w:t>
            </w:r>
          </w:p>
        </w:tc>
      </w:tr>
      <w:tr w:rsidR="000A11E3" w:rsidRPr="0043545D" w:rsidTr="000A2BA2">
        <w:trPr>
          <w:cantSplit/>
          <w:jc w:val="center"/>
        </w:trPr>
        <w:tc>
          <w:tcPr>
            <w:tcW w:w="4820" w:type="dxa"/>
          </w:tcPr>
          <w:p w:rsidR="000A11E3" w:rsidRPr="0043545D" w:rsidRDefault="000A11E3" w:rsidP="009A366E">
            <w:pPr>
              <w:pStyle w:val="Tabletext"/>
              <w:jc w:val="left"/>
              <w:rPr>
                <w:lang w:val="es-ES_tradnl"/>
              </w:rPr>
            </w:pPr>
            <w:r w:rsidRPr="0043545D">
              <w:rPr>
                <w:lang w:val="es-ES_tradnl"/>
              </w:rPr>
              <w:t>Precisión de determinación de la distancia (m)</w:t>
            </w:r>
          </w:p>
        </w:tc>
        <w:tc>
          <w:tcPr>
            <w:tcW w:w="4253" w:type="dxa"/>
          </w:tcPr>
          <w:p w:rsidR="000A11E3" w:rsidRPr="0043545D" w:rsidRDefault="000A11E3" w:rsidP="000A2BA2">
            <w:pPr>
              <w:pStyle w:val="Tabletext"/>
              <w:jc w:val="center"/>
              <w:rPr>
                <w:lang w:val="es-ES_tradnl"/>
                <w:rPrChange w:id="37" w:author="Peral, Fernando" w:date="2018-04-27T11:18:00Z">
                  <w:rPr/>
                </w:rPrChange>
              </w:rPr>
            </w:pPr>
            <w:r w:rsidRPr="0043545D">
              <w:rPr>
                <w:lang w:val="es-ES_tradnl"/>
                <w:rPrChange w:id="38" w:author="Peral, Fernando" w:date="2018-04-27T11:18:00Z">
                  <w:rPr/>
                </w:rPrChange>
              </w:rPr>
              <w:sym w:font="Symbol" w:char="F0B1"/>
            </w:r>
            <w:r w:rsidRPr="0043545D">
              <w:rPr>
                <w:lang w:val="es-ES_tradnl"/>
                <w:rPrChange w:id="39" w:author="Peral, Fernando" w:date="2018-04-27T11:18:00Z">
                  <w:rPr/>
                </w:rPrChange>
              </w:rPr>
              <w:t xml:space="preserve"> 0,15</w:t>
            </w:r>
          </w:p>
        </w:tc>
      </w:tr>
      <w:tr w:rsidR="000A11E3" w:rsidRPr="0043545D" w:rsidTr="000A2BA2">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0" w:author="Peral, Fernando" w:date="2018-04-27T11:34:00Z">
            <w:tblPrEx>
              <w:tblW w:w="0" w:type="auto"/>
              <w:jc w:val="center"/>
              <w:tblLayout w:type="fixed"/>
              <w:tblLook w:val="0000" w:firstRow="0" w:lastRow="0" w:firstColumn="0" w:lastColumn="0" w:noHBand="0" w:noVBand="0"/>
            </w:tblPrEx>
          </w:tblPrExChange>
        </w:tblPrEx>
        <w:trPr>
          <w:cantSplit/>
          <w:jc w:val="center"/>
          <w:trPrChange w:id="41" w:author="Peral, Fernando" w:date="2018-04-27T11:34:00Z">
            <w:trPr>
              <w:gridAfter w:val="0"/>
              <w:cantSplit/>
              <w:jc w:val="center"/>
            </w:trPr>
          </w:trPrChange>
        </w:trPr>
        <w:tc>
          <w:tcPr>
            <w:tcW w:w="4820" w:type="dxa"/>
            <w:tcPrChange w:id="42" w:author="Peral, Fernando" w:date="2018-04-27T11:34:00Z">
              <w:tcPr>
                <w:tcW w:w="4820" w:type="dxa"/>
                <w:gridSpan w:val="2"/>
                <w:tcBorders>
                  <w:left w:val="single" w:sz="6" w:space="0" w:color="auto"/>
                  <w:bottom w:val="single" w:sz="6" w:space="0" w:color="auto"/>
                  <w:right w:val="single" w:sz="6" w:space="0" w:color="auto"/>
                </w:tcBorders>
              </w:tcPr>
            </w:tcPrChange>
          </w:tcPr>
          <w:p w:rsidR="000A11E3" w:rsidRPr="0043545D" w:rsidRDefault="000A11E3" w:rsidP="009A366E">
            <w:pPr>
              <w:pStyle w:val="Tabletext"/>
              <w:jc w:val="left"/>
              <w:rPr>
                <w:lang w:val="es-ES_tradnl"/>
              </w:rPr>
            </w:pPr>
            <w:r w:rsidRPr="0043545D">
              <w:rPr>
                <w:lang w:val="es-ES_tradnl"/>
              </w:rPr>
              <w:t>Precisión de ubicación de la estación terrena (m)</w:t>
            </w:r>
          </w:p>
        </w:tc>
        <w:tc>
          <w:tcPr>
            <w:tcW w:w="4253" w:type="dxa"/>
            <w:tcPrChange w:id="43" w:author="Peral, Fernando" w:date="2018-04-27T11:34:00Z">
              <w:tcPr>
                <w:tcW w:w="4253" w:type="dxa"/>
                <w:gridSpan w:val="2"/>
                <w:tcBorders>
                  <w:left w:val="single" w:sz="6" w:space="0" w:color="auto"/>
                  <w:bottom w:val="single" w:sz="6" w:space="0" w:color="auto"/>
                  <w:right w:val="single" w:sz="6" w:space="0" w:color="auto"/>
                </w:tcBorders>
              </w:tcPr>
            </w:tcPrChange>
          </w:tcPr>
          <w:p w:rsidR="000A11E3" w:rsidRPr="0043545D" w:rsidRDefault="000A11E3" w:rsidP="000A2BA2">
            <w:pPr>
              <w:pStyle w:val="Tabletext"/>
              <w:jc w:val="center"/>
              <w:rPr>
                <w:lang w:val="es-ES_tradnl"/>
                <w:rPrChange w:id="44" w:author="Peral, Fernando" w:date="2018-04-27T11:18:00Z">
                  <w:rPr/>
                </w:rPrChange>
              </w:rPr>
            </w:pPr>
            <w:r w:rsidRPr="0043545D">
              <w:rPr>
                <w:lang w:val="es-ES_tradnl"/>
                <w:rPrChange w:id="45" w:author="Peral, Fernando" w:date="2018-04-27T11:18:00Z">
                  <w:rPr/>
                </w:rPrChange>
              </w:rPr>
              <w:sym w:font="Symbol" w:char="F0B1"/>
            </w:r>
            <w:r w:rsidRPr="0043545D">
              <w:rPr>
                <w:lang w:val="es-ES_tradnl"/>
                <w:rPrChange w:id="46" w:author="Peral, Fernando" w:date="2018-04-27T11:18:00Z">
                  <w:rPr/>
                </w:rPrChange>
              </w:rPr>
              <w:t xml:space="preserve"> 1</w:t>
            </w:r>
          </w:p>
        </w:tc>
      </w:tr>
      <w:tr w:rsidR="000A11E3" w:rsidRPr="00116551" w:rsidTr="000A2BA2">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7" w:author="Peral, Fernando" w:date="2018-04-27T11:34:00Z">
            <w:tblPrEx>
              <w:tblW w:w="0" w:type="auto"/>
              <w:jc w:val="center"/>
              <w:tblLayout w:type="fixed"/>
              <w:tblLook w:val="0000" w:firstRow="0" w:lastRow="0" w:firstColumn="0" w:lastColumn="0" w:noHBand="0" w:noVBand="0"/>
            </w:tblPrEx>
          </w:tblPrExChange>
        </w:tblPrEx>
        <w:trPr>
          <w:cantSplit/>
          <w:jc w:val="center"/>
          <w:trPrChange w:id="48" w:author="Peral, Fernando" w:date="2018-04-27T11:34:00Z">
            <w:trPr>
              <w:gridAfter w:val="0"/>
              <w:cantSplit/>
              <w:jc w:val="center"/>
            </w:trPr>
          </w:trPrChange>
        </w:trPr>
        <w:tc>
          <w:tcPr>
            <w:tcW w:w="4820" w:type="dxa"/>
            <w:tcPrChange w:id="49" w:author="Peral, Fernando" w:date="2018-04-27T11:34:00Z">
              <w:tcPr>
                <w:tcW w:w="4820" w:type="dxa"/>
                <w:gridSpan w:val="2"/>
                <w:tcBorders>
                  <w:left w:val="single" w:sz="6" w:space="0" w:color="auto"/>
                  <w:bottom w:val="single" w:sz="6" w:space="0" w:color="auto"/>
                  <w:right w:val="single" w:sz="6" w:space="0" w:color="auto"/>
                </w:tcBorders>
              </w:tcPr>
            </w:tcPrChange>
          </w:tcPr>
          <w:p w:rsidR="000A11E3" w:rsidRPr="0043545D" w:rsidRDefault="000A11E3" w:rsidP="009A366E">
            <w:pPr>
              <w:pStyle w:val="Tabletext"/>
              <w:jc w:val="left"/>
              <w:rPr>
                <w:lang w:val="es-ES_tradnl"/>
              </w:rPr>
            </w:pPr>
            <w:r w:rsidRPr="0043545D">
              <w:rPr>
                <w:lang w:val="es-ES_tradnl"/>
              </w:rPr>
              <w:t>Velocidad de segmentos* de determinación de la distancia (Tierra-espacio y espacio-Tierra)</w:t>
            </w:r>
          </w:p>
        </w:tc>
        <w:tc>
          <w:tcPr>
            <w:tcW w:w="4253" w:type="dxa"/>
            <w:tcPrChange w:id="50" w:author="Peral, Fernando" w:date="2018-04-27T11:34:00Z">
              <w:tcPr>
                <w:tcW w:w="4253" w:type="dxa"/>
                <w:gridSpan w:val="2"/>
                <w:tcBorders>
                  <w:left w:val="single" w:sz="6" w:space="0" w:color="auto"/>
                  <w:bottom w:val="single" w:sz="6" w:space="0" w:color="auto"/>
                  <w:right w:val="single" w:sz="6" w:space="0" w:color="auto"/>
                </w:tcBorders>
              </w:tcPr>
            </w:tcPrChange>
          </w:tcPr>
          <w:p w:rsidR="000A11E3" w:rsidRPr="0043545D" w:rsidRDefault="000A11E3" w:rsidP="000A2BA2">
            <w:pPr>
              <w:pStyle w:val="Tabletext"/>
              <w:jc w:val="center"/>
              <w:rPr>
                <w:lang w:val="es-ES_tradnl"/>
              </w:rPr>
            </w:pPr>
          </w:p>
        </w:tc>
      </w:tr>
      <w:tr w:rsidR="000A11E3" w:rsidRPr="0043545D" w:rsidTr="000A2BA2">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 w:author="Peral, Fernando" w:date="2018-04-27T11:34:00Z">
            <w:tblPrEx>
              <w:tblW w:w="0" w:type="auto"/>
              <w:jc w:val="center"/>
              <w:tblLayout w:type="fixed"/>
              <w:tblLook w:val="0000" w:firstRow="0" w:lastRow="0" w:firstColumn="0" w:lastColumn="0" w:noHBand="0" w:noVBand="0"/>
            </w:tblPrEx>
          </w:tblPrExChange>
        </w:tblPrEx>
        <w:trPr>
          <w:cantSplit/>
          <w:jc w:val="center"/>
          <w:trPrChange w:id="52" w:author="Peral, Fernando" w:date="2018-04-27T11:34:00Z">
            <w:trPr>
              <w:gridAfter w:val="0"/>
              <w:cantSplit/>
              <w:jc w:val="center"/>
            </w:trPr>
          </w:trPrChange>
        </w:trPr>
        <w:tc>
          <w:tcPr>
            <w:tcW w:w="4820" w:type="dxa"/>
            <w:tcPrChange w:id="53" w:author="Peral, Fernando" w:date="2018-04-27T11:34:00Z">
              <w:tcPr>
                <w:tcW w:w="4820" w:type="dxa"/>
                <w:gridSpan w:val="2"/>
                <w:tcBorders>
                  <w:left w:val="single" w:sz="6" w:space="0" w:color="auto"/>
                  <w:bottom w:val="single" w:sz="6" w:space="0" w:color="auto"/>
                  <w:right w:val="single" w:sz="6" w:space="0" w:color="auto"/>
                </w:tcBorders>
              </w:tcPr>
            </w:tcPrChange>
          </w:tcPr>
          <w:p w:rsidR="000A11E3" w:rsidRPr="0043545D" w:rsidRDefault="000A11E3" w:rsidP="009A366E">
            <w:pPr>
              <w:pStyle w:val="Tabletext"/>
              <w:jc w:val="left"/>
              <w:rPr>
                <w:lang w:val="es-ES_tradnl"/>
              </w:rPr>
            </w:pPr>
            <w:r>
              <w:rPr>
                <w:lang w:val="es-ES_tradnl"/>
              </w:rPr>
              <w:tab/>
            </w:r>
            <w:r w:rsidRPr="0043545D">
              <w:rPr>
                <w:lang w:val="es-ES_tradnl"/>
              </w:rPr>
              <w:t>Independiente de la meteorología (MChip/s)</w:t>
            </w:r>
          </w:p>
        </w:tc>
        <w:tc>
          <w:tcPr>
            <w:tcW w:w="4253" w:type="dxa"/>
            <w:tcPrChange w:id="54" w:author="Peral, Fernando" w:date="2018-04-27T11:34:00Z">
              <w:tcPr>
                <w:tcW w:w="4253" w:type="dxa"/>
                <w:gridSpan w:val="2"/>
                <w:tcBorders>
                  <w:left w:val="single" w:sz="6" w:space="0" w:color="auto"/>
                  <w:bottom w:val="single" w:sz="6" w:space="0" w:color="auto"/>
                  <w:right w:val="single" w:sz="6" w:space="0" w:color="auto"/>
                </w:tcBorders>
              </w:tcPr>
            </w:tcPrChange>
          </w:tcPr>
          <w:p w:rsidR="000A11E3" w:rsidRPr="0043545D" w:rsidRDefault="000A11E3" w:rsidP="000A2BA2">
            <w:pPr>
              <w:pStyle w:val="Tabletext"/>
              <w:jc w:val="center"/>
              <w:rPr>
                <w:lang w:val="es-ES_tradnl"/>
              </w:rPr>
            </w:pPr>
            <w:r w:rsidRPr="0043545D">
              <w:rPr>
                <w:lang w:val="es-ES_tradnl"/>
              </w:rPr>
              <w:t>1</w:t>
            </w:r>
          </w:p>
        </w:tc>
      </w:tr>
      <w:tr w:rsidR="000A11E3" w:rsidRPr="0043545D" w:rsidTr="000A2BA2">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5" w:author="Peral, Fernando" w:date="2018-04-27T11:34:00Z">
            <w:tblPrEx>
              <w:tblW w:w="0" w:type="auto"/>
              <w:jc w:val="center"/>
              <w:tblLayout w:type="fixed"/>
              <w:tblLook w:val="0000" w:firstRow="0" w:lastRow="0" w:firstColumn="0" w:lastColumn="0" w:noHBand="0" w:noVBand="0"/>
            </w:tblPrEx>
          </w:tblPrExChange>
        </w:tblPrEx>
        <w:trPr>
          <w:cantSplit/>
          <w:jc w:val="center"/>
          <w:trPrChange w:id="56" w:author="Peral, Fernando" w:date="2018-04-27T11:34:00Z">
            <w:trPr>
              <w:gridAfter w:val="0"/>
              <w:cantSplit/>
              <w:jc w:val="center"/>
            </w:trPr>
          </w:trPrChange>
        </w:trPr>
        <w:tc>
          <w:tcPr>
            <w:tcW w:w="4820" w:type="dxa"/>
            <w:tcPrChange w:id="57" w:author="Peral, Fernando" w:date="2018-04-27T11:34:00Z">
              <w:tcPr>
                <w:tcW w:w="4820" w:type="dxa"/>
                <w:gridSpan w:val="2"/>
                <w:tcBorders>
                  <w:left w:val="single" w:sz="6" w:space="0" w:color="auto"/>
                  <w:bottom w:val="single" w:sz="6" w:space="0" w:color="auto"/>
                  <w:right w:val="single" w:sz="6" w:space="0" w:color="auto"/>
                </w:tcBorders>
              </w:tcPr>
            </w:tcPrChange>
          </w:tcPr>
          <w:p w:rsidR="000A11E3" w:rsidRPr="0043545D" w:rsidRDefault="000A11E3" w:rsidP="009A366E">
            <w:pPr>
              <w:pStyle w:val="Tabletext"/>
              <w:jc w:val="left"/>
              <w:rPr>
                <w:lang w:val="es-ES_tradnl"/>
              </w:rPr>
            </w:pPr>
            <w:r>
              <w:rPr>
                <w:lang w:val="es-ES_tradnl"/>
              </w:rPr>
              <w:tab/>
            </w:r>
            <w:r w:rsidRPr="0043545D">
              <w:rPr>
                <w:lang w:val="es-ES_tradnl"/>
              </w:rPr>
              <w:t>Normal (MChip/s)</w:t>
            </w:r>
          </w:p>
        </w:tc>
        <w:tc>
          <w:tcPr>
            <w:tcW w:w="4253" w:type="dxa"/>
            <w:tcPrChange w:id="58" w:author="Peral, Fernando" w:date="2018-04-27T11:34:00Z">
              <w:tcPr>
                <w:tcW w:w="4253" w:type="dxa"/>
                <w:gridSpan w:val="2"/>
                <w:tcBorders>
                  <w:left w:val="single" w:sz="6" w:space="0" w:color="auto"/>
                  <w:bottom w:val="single" w:sz="6" w:space="0" w:color="auto"/>
                  <w:right w:val="single" w:sz="6" w:space="0" w:color="auto"/>
                </w:tcBorders>
              </w:tcPr>
            </w:tcPrChange>
          </w:tcPr>
          <w:p w:rsidR="000A11E3" w:rsidRPr="0043545D" w:rsidRDefault="000A11E3" w:rsidP="000A2BA2">
            <w:pPr>
              <w:pStyle w:val="Tabletext"/>
              <w:jc w:val="center"/>
              <w:rPr>
                <w:lang w:val="es-ES_tradnl"/>
              </w:rPr>
            </w:pPr>
            <w:r w:rsidRPr="0043545D">
              <w:rPr>
                <w:lang w:val="es-ES_tradnl"/>
              </w:rPr>
              <w:t>10</w:t>
            </w:r>
          </w:p>
        </w:tc>
      </w:tr>
      <w:tr w:rsidR="000A11E3" w:rsidRPr="0043545D" w:rsidTr="000A2BA2">
        <w:trPr>
          <w:cantSplit/>
          <w:jc w:val="center"/>
        </w:trPr>
        <w:tc>
          <w:tcPr>
            <w:tcW w:w="4820" w:type="dxa"/>
            <w:tcBorders>
              <w:bottom w:val="single" w:sz="4" w:space="0" w:color="auto"/>
            </w:tcBorders>
          </w:tcPr>
          <w:p w:rsidR="000A11E3" w:rsidRPr="0043545D" w:rsidRDefault="000A11E3" w:rsidP="009A366E">
            <w:pPr>
              <w:pStyle w:val="Tabletext"/>
              <w:jc w:val="left"/>
              <w:rPr>
                <w:lang w:val="es-ES_tradnl"/>
              </w:rPr>
            </w:pPr>
            <w:r>
              <w:rPr>
                <w:lang w:val="es-ES_tradnl"/>
              </w:rPr>
              <w:tab/>
            </w:r>
            <w:r w:rsidRPr="0043545D">
              <w:rPr>
                <w:lang w:val="es-ES_tradnl"/>
              </w:rPr>
              <w:t>Alta velocidad (MChip/s)</w:t>
            </w:r>
          </w:p>
        </w:tc>
        <w:tc>
          <w:tcPr>
            <w:tcW w:w="4253" w:type="dxa"/>
            <w:tcBorders>
              <w:bottom w:val="single" w:sz="4" w:space="0" w:color="auto"/>
            </w:tcBorders>
          </w:tcPr>
          <w:p w:rsidR="000A11E3" w:rsidRPr="0043545D" w:rsidRDefault="000A11E3" w:rsidP="000A2BA2">
            <w:pPr>
              <w:pStyle w:val="Tabletext"/>
              <w:jc w:val="center"/>
              <w:rPr>
                <w:lang w:val="es-ES_tradnl"/>
              </w:rPr>
            </w:pPr>
            <w:r w:rsidRPr="0043545D">
              <w:rPr>
                <w:lang w:val="es-ES_tradnl"/>
              </w:rPr>
              <w:t>24</w:t>
            </w:r>
          </w:p>
        </w:tc>
      </w:tr>
      <w:tr w:rsidR="000A11E3" w:rsidRPr="00116551" w:rsidTr="000A2BA2">
        <w:trPr>
          <w:cantSplit/>
          <w:jc w:val="center"/>
        </w:trPr>
        <w:tc>
          <w:tcPr>
            <w:tcW w:w="9073" w:type="dxa"/>
            <w:gridSpan w:val="2"/>
            <w:tcBorders>
              <w:left w:val="nil"/>
              <w:bottom w:val="nil"/>
              <w:right w:val="nil"/>
            </w:tcBorders>
          </w:tcPr>
          <w:p w:rsidR="000A11E3" w:rsidRPr="0043545D" w:rsidRDefault="000A11E3" w:rsidP="000A2BA2">
            <w:pPr>
              <w:pStyle w:val="Tabletext"/>
              <w:ind w:left="284" w:hanging="284"/>
              <w:jc w:val="left"/>
              <w:rPr>
                <w:lang w:val="es-ES_tradnl"/>
              </w:rPr>
            </w:pPr>
            <w:r w:rsidRPr="0043545D">
              <w:rPr>
                <w:lang w:val="es-ES_tradnl"/>
              </w:rPr>
              <w:t>*</w:t>
            </w:r>
            <w:r w:rsidRPr="0043545D">
              <w:rPr>
                <w:szCs w:val="24"/>
                <w:lang w:val="es-ES_tradnl"/>
              </w:rPr>
              <w:tab/>
            </w:r>
            <w:r w:rsidRPr="0043545D">
              <w:rPr>
                <w:lang w:val="es-ES_tradnl"/>
              </w:rPr>
              <w:t>Frecuencia de impulsos de transmisión o recepción de una secuencia de códigos de ruido seudoaleatorio (PN) utilizado para determinar la distancia</w:t>
            </w:r>
          </w:p>
        </w:tc>
      </w:tr>
    </w:tbl>
    <w:p w:rsidR="000A11E3" w:rsidRPr="0043545D" w:rsidRDefault="000A11E3" w:rsidP="000A11E3">
      <w:pPr>
        <w:pStyle w:val="Tablefin"/>
        <w:rPr>
          <w:lang w:val="es-ES_tradnl"/>
          <w:rPrChange w:id="59" w:author="Peral, Fernando" w:date="2018-04-27T11:18:00Z">
            <w:rPr/>
          </w:rPrChange>
        </w:rPr>
      </w:pPr>
    </w:p>
    <w:p w:rsidR="000A11E3" w:rsidRPr="0043545D" w:rsidRDefault="000A11E3" w:rsidP="000A11E3">
      <w:pPr>
        <w:pStyle w:val="Heading3"/>
        <w:rPr>
          <w:lang w:val="es-ES_tradnl"/>
          <w:rPrChange w:id="60" w:author="Peral, Fernando" w:date="2018-04-27T11:18:00Z">
            <w:rPr/>
          </w:rPrChange>
        </w:rPr>
      </w:pPr>
      <w:r w:rsidRPr="0043545D">
        <w:rPr>
          <w:lang w:val="es-ES_tradnl"/>
          <w:rPrChange w:id="61" w:author="Peral, Fernando" w:date="2018-04-27T11:18:00Z">
            <w:rPr/>
          </w:rPrChange>
        </w:rPr>
        <w:t>2.3.2</w:t>
      </w:r>
      <w:r w:rsidRPr="0043545D">
        <w:rPr>
          <w:lang w:val="es-ES_tradnl"/>
          <w:rPrChange w:id="62" w:author="Peral, Fernando" w:date="2018-04-27T11:18:00Z">
            <w:rPr/>
          </w:rPrChange>
        </w:rPr>
        <w:tab/>
        <w:t>Radiociencia</w:t>
      </w:r>
    </w:p>
    <w:p w:rsidR="000A11E3" w:rsidRPr="0043545D" w:rsidRDefault="000A11E3" w:rsidP="000A11E3">
      <w:pPr>
        <w:keepLines/>
        <w:rPr>
          <w:lang w:val="es-ES_tradnl"/>
        </w:rPr>
      </w:pPr>
      <w:r w:rsidRPr="0043545D">
        <w:rPr>
          <w:lang w:val="es-ES_tradnl"/>
        </w:rPr>
        <w:t>Los enlaces de radiocomunicación con el vehículo espacial pueden también ser de importancia para los estudios sobre propagación, relatividad, mecánica celeste y gravitación. La información necesaria se obtiene midiendo la amplitud, la fase, la frecuencia, la polarización y el retardo. La posibilidad de efectuar estas mediciones depende de la disponibilidad de atribuciones de frecuencias apropiadas. Por encima de 1 GHz, el retardo de transmisión y la rotación de Faraday (efectos de las partículas cargadas y del campo magnético) disminuyen rápidamente al aumentar la frecuencia; por consiguiente, las frecuencias más adecuadas para estudiarlos son las más bajas de la gama. Las frecuencias más altas son relativamente insensibles a estos efectos y se prestan más para estudios sobre relatividad, gravitación y mecánica celeste. Para estos estudios es preciso calibrar los efectos de las partículas cargadas a las frecuencias más bajas de la gama.</w:t>
      </w:r>
    </w:p>
    <w:p w:rsidR="000A11E3" w:rsidRPr="0043545D" w:rsidRDefault="000A11E3" w:rsidP="000A11E3">
      <w:pPr>
        <w:rPr>
          <w:lang w:val="es-ES_tradnl"/>
        </w:rPr>
      </w:pPr>
      <w:r w:rsidRPr="0043545D">
        <w:rPr>
          <w:lang w:val="es-ES_tradnl"/>
        </w:rPr>
        <w:t>Para estos trabajos científicos fundamentales es preciso medir la distancia con una precisión absoluta de 1 a 2 cm. Tal precisión exige el empleo de señales codificadas de banda ancha así como la utilización simultánea de distintas frecuencias para evaluar los efectos de las partículas cargadas.</w:t>
      </w:r>
    </w:p>
    <w:p w:rsidR="000A11E3" w:rsidRPr="0043545D" w:rsidRDefault="000A11E3" w:rsidP="000A11E3">
      <w:pPr>
        <w:pStyle w:val="Heading2"/>
        <w:rPr>
          <w:lang w:val="es-ES_tradnl"/>
        </w:rPr>
      </w:pPr>
      <w:r w:rsidRPr="0043545D">
        <w:rPr>
          <w:lang w:val="es-ES_tradnl"/>
        </w:rPr>
        <w:t>2.4</w:t>
      </w:r>
      <w:r w:rsidRPr="0043545D">
        <w:rPr>
          <w:lang w:val="es-ES_tradnl"/>
        </w:rPr>
        <w:tab/>
        <w:t>Necesidades especiales en caso de misiones tripuladas en el espacio lejano</w:t>
      </w:r>
    </w:p>
    <w:p w:rsidR="000A11E3" w:rsidRPr="0043545D" w:rsidRDefault="000A11E3" w:rsidP="000A11E3">
      <w:pPr>
        <w:rPr>
          <w:lang w:val="es-ES_tradnl"/>
        </w:rPr>
      </w:pPr>
      <w:r w:rsidRPr="0043545D">
        <w:rPr>
          <w:lang w:val="es-ES_tradnl"/>
        </w:rPr>
        <w:t>Las necesidades funcionales de estas misiones serán de tipo similar a las de las misiones no tripuladas. No obstante, la presencia de seres humanos en el vehículo espacial impondrá requisitos adicionales en cuanto a la fiabilidad de las funciones de telemedida, telemando y seguimiento. Teniendo en cuenta el nivel de fiabilidad necesario, la diferencia esencial entre las misiones tripuladas y no tripuladas será la utilización de enlaces de voz y audio para las radiocomunicaciones Tierra</w:t>
      </w:r>
      <w:r w:rsidRPr="0043545D">
        <w:rPr>
          <w:lang w:val="es-ES_tradnl"/>
        </w:rPr>
        <w:noBreakHyphen/>
        <w:t>espacio y espacio</w:t>
      </w:r>
      <w:r w:rsidRPr="0043545D">
        <w:rPr>
          <w:lang w:val="es-ES_tradnl"/>
        </w:rPr>
        <w:noBreakHyphen/>
        <w:t>Tierra. En el Cuadro 1 figuran las velocidades de transmisión de datos para estas funciones.</w:t>
      </w:r>
    </w:p>
    <w:p w:rsidR="000A11E3" w:rsidRPr="0043545D" w:rsidRDefault="000A11E3" w:rsidP="000A11E3">
      <w:pPr>
        <w:rPr>
          <w:lang w:val="es-ES_tradnl"/>
        </w:rPr>
      </w:pPr>
      <w:r w:rsidRPr="0043545D">
        <w:rPr>
          <w:lang w:val="es-ES_tradnl"/>
        </w:rPr>
        <w:lastRenderedPageBreak/>
        <w:t>Desde el punto de vista de las radiocomunicaciones, el efecto de estas funciones adicionales será la necesidad de ampliar la anchura de banda de transmisión para dar cabida a las señales de vídeo. Dadas la calidad y la fiabilidad del enlace necesarias para las velocidades de transferencia de datos requeridas, las radiocomunicaciones para las misiones de investigación del espacio lejano con vuelos tripulados y no tripulados son similares.</w:t>
      </w:r>
    </w:p>
    <w:p w:rsidR="000A11E3" w:rsidRPr="0043545D" w:rsidRDefault="000A11E3" w:rsidP="000A11E3">
      <w:pPr>
        <w:pStyle w:val="Heading1"/>
        <w:rPr>
          <w:lang w:val="es-ES_tradnl"/>
        </w:rPr>
      </w:pPr>
      <w:r w:rsidRPr="0043545D">
        <w:rPr>
          <w:lang w:val="es-ES_tradnl"/>
        </w:rPr>
        <w:t>3</w:t>
      </w:r>
      <w:r w:rsidRPr="0043545D">
        <w:rPr>
          <w:lang w:val="es-ES_tradnl"/>
        </w:rPr>
        <w:tab/>
        <w:t>Características técnicas</w:t>
      </w:r>
    </w:p>
    <w:p w:rsidR="000A11E3" w:rsidRPr="0043545D" w:rsidRDefault="000A11E3" w:rsidP="000A11E3">
      <w:pPr>
        <w:pStyle w:val="Heading2"/>
        <w:rPr>
          <w:lang w:val="es-ES_tradnl"/>
        </w:rPr>
      </w:pPr>
      <w:r w:rsidRPr="0043545D">
        <w:rPr>
          <w:lang w:val="es-ES_tradnl"/>
        </w:rPr>
        <w:t>3.1</w:t>
      </w:r>
      <w:r w:rsidRPr="0043545D">
        <w:rPr>
          <w:lang w:val="es-ES_tradnl"/>
        </w:rPr>
        <w:tab/>
        <w:t>Ubicaciones y características de las estaciones terrenas del servicio de investigación espacial (espacio lejano)</w:t>
      </w:r>
    </w:p>
    <w:p w:rsidR="000A11E3" w:rsidRPr="0043545D" w:rsidRDefault="000A11E3" w:rsidP="000A11E3">
      <w:pPr>
        <w:rPr>
          <w:lang w:val="es-ES_tradnl"/>
        </w:rPr>
      </w:pPr>
      <w:r w:rsidRPr="0043545D">
        <w:rPr>
          <w:lang w:val="es-ES_tradnl"/>
        </w:rPr>
        <w:t>En el Cuadro 3 se indican las ubicaciones de las estaciones terrenas con capacidad de funcionamiento en bandas atribuidas a la investigación del espacio lejano.</w:t>
      </w:r>
    </w:p>
    <w:p w:rsidR="000A11E3" w:rsidRPr="0043545D" w:rsidRDefault="000A11E3" w:rsidP="000A11E3">
      <w:pPr>
        <w:pStyle w:val="TableNo"/>
        <w:rPr>
          <w:lang w:val="es-ES_tradnl"/>
        </w:rPr>
      </w:pPr>
      <w:r w:rsidRPr="0043545D">
        <w:rPr>
          <w:lang w:val="es-ES_tradnl"/>
        </w:rPr>
        <w:t>CUADRO 3</w:t>
      </w:r>
    </w:p>
    <w:p w:rsidR="000A11E3" w:rsidRPr="0043545D" w:rsidRDefault="000A11E3" w:rsidP="000A11E3">
      <w:pPr>
        <w:pStyle w:val="Tabletitle"/>
        <w:rPr>
          <w:lang w:val="es-ES_tradnl"/>
        </w:rPr>
      </w:pPr>
      <w:r w:rsidRPr="0043545D">
        <w:rPr>
          <w:lang w:val="es-ES_tradnl"/>
        </w:rPr>
        <w:t>Ubicación de estaciones terrenas del servicio de investigación espacial (espacio lejano)</w:t>
      </w:r>
    </w:p>
    <w:tbl>
      <w:tblPr>
        <w:tblW w:w="9637" w:type="dxa"/>
        <w:jc w:val="center"/>
        <w:tblLayout w:type="fixed"/>
        <w:tblLook w:val="0000" w:firstRow="0" w:lastRow="0" w:firstColumn="0" w:lastColumn="0" w:noHBand="0" w:noVBand="0"/>
      </w:tblPr>
      <w:tblGrid>
        <w:gridCol w:w="2891"/>
        <w:gridCol w:w="2778"/>
        <w:gridCol w:w="1984"/>
        <w:gridCol w:w="1984"/>
        <w:tblGridChange w:id="63">
          <w:tblGrid>
            <w:gridCol w:w="8"/>
            <w:gridCol w:w="2883"/>
            <w:gridCol w:w="8"/>
            <w:gridCol w:w="2770"/>
            <w:gridCol w:w="8"/>
            <w:gridCol w:w="1976"/>
            <w:gridCol w:w="8"/>
            <w:gridCol w:w="1976"/>
            <w:gridCol w:w="8"/>
          </w:tblGrid>
        </w:tblGridChange>
      </w:tblGrid>
      <w:tr w:rsidR="000A11E3" w:rsidRPr="0043545D" w:rsidTr="000A2BA2">
        <w:trPr>
          <w:cantSplit/>
          <w:jc w:val="center"/>
        </w:trPr>
        <w:tc>
          <w:tcPr>
            <w:tcW w:w="2891" w:type="dxa"/>
            <w:tcBorders>
              <w:top w:val="single" w:sz="6" w:space="0" w:color="auto"/>
              <w:left w:val="single" w:sz="6" w:space="0" w:color="auto"/>
              <w:bottom w:val="single" w:sz="6" w:space="0" w:color="auto"/>
              <w:right w:val="single" w:sz="6" w:space="0" w:color="auto"/>
            </w:tcBorders>
          </w:tcPr>
          <w:p w:rsidR="000A11E3" w:rsidRPr="0043545D" w:rsidRDefault="000A11E3" w:rsidP="000A2BA2">
            <w:pPr>
              <w:pStyle w:val="Tablehead"/>
              <w:rPr>
                <w:lang w:val="es-ES_tradnl"/>
                <w:rPrChange w:id="64" w:author="Peral, Fernando" w:date="2018-04-27T11:18:00Z">
                  <w:rPr/>
                </w:rPrChange>
              </w:rPr>
            </w:pPr>
            <w:r w:rsidRPr="0043545D">
              <w:rPr>
                <w:lang w:val="es-ES_tradnl"/>
                <w:rPrChange w:id="65" w:author="Peral, Fernando" w:date="2018-04-27T11:18:00Z">
                  <w:rPr/>
                </w:rPrChange>
              </w:rPr>
              <w:t>Administración</w:t>
            </w:r>
          </w:p>
        </w:tc>
        <w:tc>
          <w:tcPr>
            <w:tcW w:w="2778" w:type="dxa"/>
            <w:tcBorders>
              <w:top w:val="single" w:sz="6" w:space="0" w:color="auto"/>
              <w:bottom w:val="single" w:sz="6" w:space="0" w:color="auto"/>
            </w:tcBorders>
          </w:tcPr>
          <w:p w:rsidR="000A11E3" w:rsidRPr="0043545D" w:rsidRDefault="000A11E3" w:rsidP="000A2BA2">
            <w:pPr>
              <w:pStyle w:val="Tablehead"/>
              <w:rPr>
                <w:lang w:val="es-ES_tradnl"/>
                <w:rPrChange w:id="66" w:author="Peral, Fernando" w:date="2018-04-27T11:18:00Z">
                  <w:rPr/>
                </w:rPrChange>
              </w:rPr>
            </w:pPr>
            <w:r w:rsidRPr="0043545D">
              <w:rPr>
                <w:lang w:val="es-ES_tradnl"/>
                <w:rPrChange w:id="67" w:author="Peral, Fernando" w:date="2018-04-27T11:18:00Z">
                  <w:rPr/>
                </w:rPrChange>
              </w:rPr>
              <w:t>Ubicación</w:t>
            </w:r>
          </w:p>
        </w:tc>
        <w:tc>
          <w:tcPr>
            <w:tcW w:w="1984" w:type="dxa"/>
            <w:tcBorders>
              <w:top w:val="single" w:sz="6" w:space="0" w:color="auto"/>
              <w:left w:val="single" w:sz="6" w:space="0" w:color="auto"/>
              <w:bottom w:val="single" w:sz="6" w:space="0" w:color="auto"/>
              <w:right w:val="single" w:sz="6" w:space="0" w:color="auto"/>
            </w:tcBorders>
          </w:tcPr>
          <w:p w:rsidR="000A11E3" w:rsidRPr="0043545D" w:rsidRDefault="000A11E3" w:rsidP="000A2BA2">
            <w:pPr>
              <w:pStyle w:val="Tablehead"/>
              <w:rPr>
                <w:lang w:val="es-ES_tradnl"/>
                <w:rPrChange w:id="68" w:author="Peral, Fernando" w:date="2018-04-27T11:18:00Z">
                  <w:rPr/>
                </w:rPrChange>
              </w:rPr>
            </w:pPr>
            <w:r w:rsidRPr="0043545D">
              <w:rPr>
                <w:lang w:val="es-ES_tradnl"/>
                <w:rPrChange w:id="69" w:author="Peral, Fernando" w:date="2018-04-27T11:18:00Z">
                  <w:rPr/>
                </w:rPrChange>
              </w:rPr>
              <w:t>Latitud</w:t>
            </w:r>
          </w:p>
        </w:tc>
        <w:tc>
          <w:tcPr>
            <w:tcW w:w="1984" w:type="dxa"/>
            <w:tcBorders>
              <w:top w:val="single" w:sz="6" w:space="0" w:color="auto"/>
              <w:bottom w:val="single" w:sz="6" w:space="0" w:color="auto"/>
              <w:right w:val="single" w:sz="6" w:space="0" w:color="auto"/>
            </w:tcBorders>
          </w:tcPr>
          <w:p w:rsidR="000A11E3" w:rsidRPr="0043545D" w:rsidRDefault="000A11E3" w:rsidP="000A2BA2">
            <w:pPr>
              <w:pStyle w:val="Tablehead"/>
              <w:rPr>
                <w:lang w:val="es-ES_tradnl"/>
                <w:rPrChange w:id="70" w:author="Peral, Fernando" w:date="2018-04-27T11:18:00Z">
                  <w:rPr/>
                </w:rPrChange>
              </w:rPr>
            </w:pPr>
            <w:r w:rsidRPr="0043545D">
              <w:rPr>
                <w:lang w:val="es-ES_tradnl"/>
                <w:rPrChange w:id="71" w:author="Peral, Fernando" w:date="2018-04-27T11:18:00Z">
                  <w:rPr/>
                </w:rPrChange>
              </w:rPr>
              <w:t>Longitud</w:t>
            </w:r>
          </w:p>
        </w:tc>
      </w:tr>
      <w:tr w:rsidR="000A11E3" w:rsidRPr="0043545D" w:rsidTr="000A2BA2">
        <w:trPr>
          <w:cantSplit/>
          <w:jc w:val="center"/>
        </w:trPr>
        <w:tc>
          <w:tcPr>
            <w:tcW w:w="2891" w:type="dxa"/>
            <w:tcBorders>
              <w:top w:val="single" w:sz="6" w:space="0" w:color="auto"/>
              <w:left w:val="single" w:sz="6" w:space="0" w:color="auto"/>
              <w:right w:val="single" w:sz="6" w:space="0" w:color="auto"/>
            </w:tcBorders>
          </w:tcPr>
          <w:p w:rsidR="000A11E3" w:rsidRPr="0043545D" w:rsidRDefault="000A11E3" w:rsidP="000A2BA2">
            <w:pPr>
              <w:pStyle w:val="Tabletext"/>
              <w:jc w:val="left"/>
              <w:rPr>
                <w:lang w:val="es-ES_tradnl"/>
                <w:rPrChange w:id="72" w:author="Peral, Fernando" w:date="2018-04-27T11:18:00Z">
                  <w:rPr/>
                </w:rPrChange>
              </w:rPr>
            </w:pPr>
            <w:r w:rsidRPr="0043545D">
              <w:rPr>
                <w:lang w:val="es-ES_tradnl"/>
                <w:rPrChange w:id="73" w:author="Peral, Fernando" w:date="2018-04-27T11:18:00Z">
                  <w:rPr/>
                </w:rPrChange>
              </w:rPr>
              <w:t>China</w:t>
            </w:r>
          </w:p>
        </w:tc>
        <w:tc>
          <w:tcPr>
            <w:tcW w:w="2778" w:type="dxa"/>
            <w:tcBorders>
              <w:top w:val="single" w:sz="6" w:space="0" w:color="auto"/>
            </w:tcBorders>
          </w:tcPr>
          <w:p w:rsidR="000A11E3" w:rsidRPr="0043545D" w:rsidRDefault="000A11E3" w:rsidP="000A2BA2">
            <w:pPr>
              <w:pStyle w:val="Tabletext"/>
              <w:jc w:val="left"/>
              <w:rPr>
                <w:lang w:val="es-ES_tradnl"/>
                <w:rPrChange w:id="74" w:author="Peral, Fernando" w:date="2018-04-27T11:18:00Z">
                  <w:rPr/>
                </w:rPrChange>
              </w:rPr>
            </w:pPr>
            <w:r w:rsidRPr="0043545D">
              <w:rPr>
                <w:lang w:val="es-ES_tradnl"/>
                <w:rPrChange w:id="75" w:author="Peral, Fernando" w:date="2018-04-27T11:18:00Z">
                  <w:rPr/>
                </w:rPrChange>
              </w:rPr>
              <w:t>Kashi</w:t>
            </w:r>
          </w:p>
          <w:p w:rsidR="000A11E3" w:rsidRPr="0043545D" w:rsidRDefault="000A11E3" w:rsidP="000A2BA2">
            <w:pPr>
              <w:pStyle w:val="Tabletext"/>
              <w:jc w:val="left"/>
              <w:rPr>
                <w:lang w:val="es-ES_tradnl"/>
                <w:rPrChange w:id="76" w:author="Peral, Fernando" w:date="2018-04-27T11:18:00Z">
                  <w:rPr/>
                </w:rPrChange>
              </w:rPr>
            </w:pPr>
            <w:r w:rsidRPr="0043545D">
              <w:rPr>
                <w:lang w:val="es-ES_tradnl"/>
                <w:rPrChange w:id="77" w:author="Peral, Fernando" w:date="2018-04-27T11:18:00Z">
                  <w:rPr/>
                </w:rPrChange>
              </w:rPr>
              <w:t>Jiamusi</w:t>
            </w:r>
          </w:p>
        </w:tc>
        <w:tc>
          <w:tcPr>
            <w:tcW w:w="1984" w:type="dxa"/>
            <w:tcBorders>
              <w:top w:val="single" w:sz="6" w:space="0" w:color="auto"/>
              <w:left w:val="single" w:sz="6" w:space="0" w:color="auto"/>
              <w:right w:val="single" w:sz="6" w:space="0" w:color="auto"/>
            </w:tcBorders>
          </w:tcPr>
          <w:p w:rsidR="000A11E3" w:rsidRPr="0043545D" w:rsidRDefault="000A11E3" w:rsidP="000A2BA2">
            <w:pPr>
              <w:pStyle w:val="Tabletext"/>
              <w:jc w:val="center"/>
              <w:rPr>
                <w:lang w:val="es-ES_tradnl"/>
                <w:rPrChange w:id="78" w:author="Peral, Fernando" w:date="2018-04-27T11:18:00Z">
                  <w:rPr/>
                </w:rPrChange>
              </w:rPr>
            </w:pPr>
            <w:r w:rsidRPr="0043545D">
              <w:rPr>
                <w:lang w:val="es-ES_tradnl"/>
                <w:rPrChange w:id="79" w:author="Peral, Fernando" w:date="2018-04-27T11:18:00Z">
                  <w:rPr/>
                </w:rPrChange>
              </w:rPr>
              <w:t>38° 55' N</w:t>
            </w:r>
          </w:p>
          <w:p w:rsidR="000A11E3" w:rsidRPr="0043545D" w:rsidRDefault="000A11E3" w:rsidP="000A2BA2">
            <w:pPr>
              <w:pStyle w:val="Tabletext"/>
              <w:jc w:val="center"/>
              <w:rPr>
                <w:lang w:val="es-ES_tradnl"/>
                <w:rPrChange w:id="80" w:author="Peral, Fernando" w:date="2018-04-27T11:18:00Z">
                  <w:rPr/>
                </w:rPrChange>
              </w:rPr>
            </w:pPr>
            <w:r w:rsidRPr="0043545D">
              <w:rPr>
                <w:lang w:val="es-ES_tradnl"/>
                <w:rPrChange w:id="81" w:author="Peral, Fernando" w:date="2018-04-27T11:18:00Z">
                  <w:rPr/>
                </w:rPrChange>
              </w:rPr>
              <w:t>46° 28' N</w:t>
            </w:r>
          </w:p>
        </w:tc>
        <w:tc>
          <w:tcPr>
            <w:tcW w:w="1984" w:type="dxa"/>
            <w:tcBorders>
              <w:top w:val="single" w:sz="6" w:space="0" w:color="auto"/>
              <w:right w:val="single" w:sz="6" w:space="0" w:color="auto"/>
            </w:tcBorders>
          </w:tcPr>
          <w:p w:rsidR="000A11E3" w:rsidRPr="0043545D" w:rsidRDefault="000A11E3" w:rsidP="000A2BA2">
            <w:pPr>
              <w:pStyle w:val="Tabletext"/>
              <w:jc w:val="center"/>
              <w:rPr>
                <w:lang w:val="es-ES_tradnl"/>
                <w:rPrChange w:id="82" w:author="Peral, Fernando" w:date="2018-04-27T11:18:00Z">
                  <w:rPr/>
                </w:rPrChange>
              </w:rPr>
            </w:pPr>
            <w:r w:rsidRPr="0043545D">
              <w:rPr>
                <w:lang w:val="es-ES_tradnl"/>
                <w:rPrChange w:id="83" w:author="Peral, Fernando" w:date="2018-04-27T11:18:00Z">
                  <w:rPr/>
                </w:rPrChange>
              </w:rPr>
              <w:t>75° 52' E</w:t>
            </w:r>
          </w:p>
          <w:p w:rsidR="000A11E3" w:rsidRPr="0043545D" w:rsidRDefault="000A11E3" w:rsidP="000A2BA2">
            <w:pPr>
              <w:pStyle w:val="Tabletext"/>
              <w:jc w:val="center"/>
              <w:rPr>
                <w:lang w:val="es-ES_tradnl"/>
                <w:rPrChange w:id="84" w:author="Peral, Fernando" w:date="2018-04-27T11:18:00Z">
                  <w:rPr/>
                </w:rPrChange>
              </w:rPr>
            </w:pPr>
            <w:r w:rsidRPr="0043545D">
              <w:rPr>
                <w:lang w:val="es-ES_tradnl"/>
                <w:rPrChange w:id="85" w:author="Peral, Fernando" w:date="2018-04-27T11:18:00Z">
                  <w:rPr/>
                </w:rPrChange>
              </w:rPr>
              <w:t>130° 26' E</w:t>
            </w:r>
          </w:p>
        </w:tc>
      </w:tr>
      <w:tr w:rsidR="000A11E3" w:rsidRPr="0043545D" w:rsidTr="000A2BA2">
        <w:trPr>
          <w:cantSplit/>
          <w:jc w:val="center"/>
        </w:trPr>
        <w:tc>
          <w:tcPr>
            <w:tcW w:w="2891" w:type="dxa"/>
            <w:tcBorders>
              <w:top w:val="single" w:sz="6" w:space="0" w:color="auto"/>
              <w:left w:val="single" w:sz="6" w:space="0" w:color="auto"/>
              <w:right w:val="single" w:sz="6" w:space="0" w:color="auto"/>
            </w:tcBorders>
          </w:tcPr>
          <w:p w:rsidR="000A11E3" w:rsidRPr="0043545D" w:rsidRDefault="000A11E3" w:rsidP="000A2BA2">
            <w:pPr>
              <w:pStyle w:val="Tabletext"/>
              <w:jc w:val="left"/>
              <w:rPr>
                <w:lang w:val="es-ES_tradnl"/>
                <w:rPrChange w:id="86" w:author="Peral, Fernando" w:date="2018-04-27T11:18:00Z">
                  <w:rPr/>
                </w:rPrChange>
              </w:rPr>
            </w:pPr>
            <w:r w:rsidRPr="0043545D">
              <w:rPr>
                <w:lang w:val="es-ES_tradnl"/>
                <w:rPrChange w:id="87" w:author="Peral, Fernando" w:date="2018-04-27T11:18:00Z">
                  <w:rPr/>
                </w:rPrChange>
              </w:rPr>
              <w:t>Agencia Espacial Europea</w:t>
            </w:r>
          </w:p>
        </w:tc>
        <w:tc>
          <w:tcPr>
            <w:tcW w:w="2778" w:type="dxa"/>
            <w:tcBorders>
              <w:top w:val="single" w:sz="6" w:space="0" w:color="auto"/>
            </w:tcBorders>
          </w:tcPr>
          <w:p w:rsidR="000A11E3" w:rsidRPr="0043545D" w:rsidRDefault="000A11E3" w:rsidP="000A2BA2">
            <w:pPr>
              <w:pStyle w:val="Tabletext"/>
              <w:jc w:val="left"/>
              <w:rPr>
                <w:lang w:val="es-ES_tradnl"/>
              </w:rPr>
            </w:pPr>
            <w:r w:rsidRPr="0043545D">
              <w:rPr>
                <w:lang w:val="es-ES_tradnl"/>
              </w:rPr>
              <w:t>Cebreros (España</w:t>
            </w:r>
          </w:p>
          <w:p w:rsidR="000A11E3" w:rsidRPr="0043545D" w:rsidRDefault="000A11E3" w:rsidP="000A2BA2">
            <w:pPr>
              <w:pStyle w:val="Tabletext"/>
              <w:jc w:val="left"/>
              <w:rPr>
                <w:lang w:val="es-ES_tradnl"/>
              </w:rPr>
            </w:pPr>
            <w:r w:rsidRPr="0043545D">
              <w:rPr>
                <w:lang w:val="es-ES_tradnl"/>
              </w:rPr>
              <w:t>Malargüe (Argentina)</w:t>
            </w:r>
          </w:p>
          <w:p w:rsidR="000A11E3" w:rsidRPr="0043545D" w:rsidRDefault="000A11E3" w:rsidP="000A2BA2">
            <w:pPr>
              <w:pStyle w:val="Tabletext"/>
              <w:jc w:val="left"/>
              <w:rPr>
                <w:lang w:val="es-ES_tradnl"/>
              </w:rPr>
            </w:pPr>
            <w:r w:rsidRPr="0043545D">
              <w:rPr>
                <w:lang w:val="es-ES_tradnl"/>
              </w:rPr>
              <w:t>New Norcia (Australia)</w:t>
            </w:r>
          </w:p>
        </w:tc>
        <w:tc>
          <w:tcPr>
            <w:tcW w:w="1984" w:type="dxa"/>
            <w:tcBorders>
              <w:top w:val="single" w:sz="6" w:space="0" w:color="auto"/>
              <w:left w:val="single" w:sz="6" w:space="0" w:color="auto"/>
              <w:right w:val="single" w:sz="6" w:space="0" w:color="auto"/>
            </w:tcBorders>
          </w:tcPr>
          <w:p w:rsidR="000A11E3" w:rsidRPr="0043545D" w:rsidRDefault="000A11E3" w:rsidP="000A2BA2">
            <w:pPr>
              <w:pStyle w:val="Tabletext"/>
              <w:jc w:val="center"/>
              <w:rPr>
                <w:lang w:val="es-ES_tradnl"/>
                <w:rPrChange w:id="88" w:author="Peral, Fernando" w:date="2018-04-27T11:18:00Z">
                  <w:rPr/>
                </w:rPrChange>
              </w:rPr>
            </w:pPr>
            <w:r w:rsidRPr="0043545D">
              <w:rPr>
                <w:lang w:val="es-ES_tradnl"/>
                <w:rPrChange w:id="89" w:author="Peral, Fernando" w:date="2018-04-27T11:18:00Z">
                  <w:rPr/>
                </w:rPrChange>
              </w:rPr>
              <w:t>40° 27' N</w:t>
            </w:r>
          </w:p>
          <w:p w:rsidR="000A11E3" w:rsidRPr="0043545D" w:rsidRDefault="000A11E3" w:rsidP="000A2BA2">
            <w:pPr>
              <w:pStyle w:val="Tabletext"/>
              <w:jc w:val="center"/>
              <w:rPr>
                <w:lang w:val="es-ES_tradnl"/>
                <w:rPrChange w:id="90" w:author="Peral, Fernando" w:date="2018-04-27T11:18:00Z">
                  <w:rPr/>
                </w:rPrChange>
              </w:rPr>
            </w:pPr>
            <w:r w:rsidRPr="0043545D">
              <w:rPr>
                <w:lang w:val="es-ES_tradnl"/>
                <w:rPrChange w:id="91" w:author="Peral, Fernando" w:date="2018-04-27T11:18:00Z">
                  <w:rPr/>
                </w:rPrChange>
              </w:rPr>
              <w:t>35° 46' N</w:t>
            </w:r>
          </w:p>
          <w:p w:rsidR="000A11E3" w:rsidRPr="0043545D" w:rsidRDefault="000A11E3" w:rsidP="000A2BA2">
            <w:pPr>
              <w:pStyle w:val="Tabletext"/>
              <w:jc w:val="center"/>
              <w:rPr>
                <w:lang w:val="es-ES_tradnl"/>
                <w:rPrChange w:id="92" w:author="Peral, Fernando" w:date="2018-04-27T11:18:00Z">
                  <w:rPr/>
                </w:rPrChange>
              </w:rPr>
            </w:pPr>
            <w:r w:rsidRPr="0043545D">
              <w:rPr>
                <w:lang w:val="es-ES_tradnl"/>
                <w:rPrChange w:id="93" w:author="Peral, Fernando" w:date="2018-04-27T11:18:00Z">
                  <w:rPr/>
                </w:rPrChange>
              </w:rPr>
              <w:t>31° 20' N</w:t>
            </w:r>
          </w:p>
        </w:tc>
        <w:tc>
          <w:tcPr>
            <w:tcW w:w="1984" w:type="dxa"/>
            <w:tcBorders>
              <w:top w:val="single" w:sz="6" w:space="0" w:color="auto"/>
              <w:right w:val="single" w:sz="6" w:space="0" w:color="auto"/>
            </w:tcBorders>
          </w:tcPr>
          <w:p w:rsidR="000A11E3" w:rsidRPr="0043545D" w:rsidRDefault="000A11E3" w:rsidP="000A2BA2">
            <w:pPr>
              <w:pStyle w:val="Tabletext"/>
              <w:jc w:val="center"/>
              <w:rPr>
                <w:lang w:val="es-ES_tradnl"/>
                <w:rPrChange w:id="94" w:author="Peral, Fernando" w:date="2018-04-27T11:18:00Z">
                  <w:rPr/>
                </w:rPrChange>
              </w:rPr>
            </w:pPr>
            <w:r w:rsidRPr="0043545D">
              <w:rPr>
                <w:lang w:val="es-ES_tradnl"/>
                <w:rPrChange w:id="95" w:author="Peral, Fernando" w:date="2018-04-27T11:18:00Z">
                  <w:rPr/>
                </w:rPrChange>
              </w:rPr>
              <w:t>4° 22' W</w:t>
            </w:r>
          </w:p>
          <w:p w:rsidR="000A11E3" w:rsidRPr="0043545D" w:rsidRDefault="000A11E3" w:rsidP="000A2BA2">
            <w:pPr>
              <w:pStyle w:val="Tabletext"/>
              <w:jc w:val="center"/>
              <w:rPr>
                <w:lang w:val="es-ES_tradnl"/>
                <w:rPrChange w:id="96" w:author="Peral, Fernando" w:date="2018-04-27T11:18:00Z">
                  <w:rPr/>
                </w:rPrChange>
              </w:rPr>
            </w:pPr>
            <w:r w:rsidRPr="0043545D">
              <w:rPr>
                <w:lang w:val="es-ES_tradnl"/>
                <w:rPrChange w:id="97" w:author="Peral, Fernando" w:date="2018-04-27T11:18:00Z">
                  <w:rPr/>
                </w:rPrChange>
              </w:rPr>
              <w:t>69° 22' W</w:t>
            </w:r>
          </w:p>
          <w:p w:rsidR="000A11E3" w:rsidRPr="0043545D" w:rsidRDefault="000A11E3" w:rsidP="000A2BA2">
            <w:pPr>
              <w:pStyle w:val="Tabletext"/>
              <w:jc w:val="center"/>
              <w:rPr>
                <w:lang w:val="es-ES_tradnl"/>
                <w:rPrChange w:id="98" w:author="Peral, Fernando" w:date="2018-04-27T11:18:00Z">
                  <w:rPr/>
                </w:rPrChange>
              </w:rPr>
            </w:pPr>
            <w:r w:rsidRPr="0043545D">
              <w:rPr>
                <w:lang w:val="es-ES_tradnl"/>
                <w:rPrChange w:id="99" w:author="Peral, Fernando" w:date="2018-04-27T11:18:00Z">
                  <w:rPr/>
                </w:rPrChange>
              </w:rPr>
              <w:t>116° 11' E</w:t>
            </w:r>
          </w:p>
        </w:tc>
      </w:tr>
      <w:tr w:rsidR="000A11E3" w:rsidRPr="0043545D" w:rsidTr="000A2BA2">
        <w:trPr>
          <w:cantSplit/>
          <w:jc w:val="center"/>
        </w:trPr>
        <w:tc>
          <w:tcPr>
            <w:tcW w:w="2891" w:type="dxa"/>
            <w:tcBorders>
              <w:top w:val="single" w:sz="6" w:space="0" w:color="auto"/>
              <w:left w:val="single" w:sz="6" w:space="0" w:color="auto"/>
              <w:bottom w:val="single" w:sz="6" w:space="0" w:color="auto"/>
              <w:right w:val="single" w:sz="6" w:space="0" w:color="auto"/>
            </w:tcBorders>
          </w:tcPr>
          <w:p w:rsidR="000A11E3" w:rsidRPr="0043545D" w:rsidRDefault="000A11E3" w:rsidP="000A2BA2">
            <w:pPr>
              <w:pStyle w:val="Tabletext"/>
              <w:jc w:val="left"/>
              <w:rPr>
                <w:lang w:val="es-ES_tradnl"/>
                <w:rPrChange w:id="100" w:author="Peral, Fernando" w:date="2018-04-27T11:18:00Z">
                  <w:rPr/>
                </w:rPrChange>
              </w:rPr>
            </w:pPr>
            <w:r w:rsidRPr="0043545D">
              <w:rPr>
                <w:lang w:val="es-ES_tradnl"/>
                <w:rPrChange w:id="101" w:author="Peral, Fernando" w:date="2018-04-27T11:18:00Z">
                  <w:rPr/>
                </w:rPrChange>
              </w:rPr>
              <w:t>Alemania</w:t>
            </w:r>
          </w:p>
        </w:tc>
        <w:tc>
          <w:tcPr>
            <w:tcW w:w="2778" w:type="dxa"/>
            <w:tcBorders>
              <w:top w:val="single" w:sz="6" w:space="0" w:color="auto"/>
              <w:bottom w:val="single" w:sz="6" w:space="0" w:color="auto"/>
            </w:tcBorders>
          </w:tcPr>
          <w:p w:rsidR="000A11E3" w:rsidRPr="0043545D" w:rsidRDefault="000A11E3" w:rsidP="000A2BA2">
            <w:pPr>
              <w:pStyle w:val="Tabletext"/>
              <w:jc w:val="left"/>
              <w:rPr>
                <w:lang w:val="es-ES_tradnl"/>
                <w:rPrChange w:id="102" w:author="Peral, Fernando" w:date="2018-04-27T11:18:00Z">
                  <w:rPr/>
                </w:rPrChange>
              </w:rPr>
            </w:pPr>
            <w:r w:rsidRPr="0043545D">
              <w:rPr>
                <w:lang w:val="es-ES_tradnl"/>
                <w:rPrChange w:id="103" w:author="Peral, Fernando" w:date="2018-04-27T11:18:00Z">
                  <w:rPr/>
                </w:rPrChange>
              </w:rPr>
              <w:t>Weilheim</w:t>
            </w:r>
          </w:p>
        </w:tc>
        <w:tc>
          <w:tcPr>
            <w:tcW w:w="1984" w:type="dxa"/>
            <w:tcBorders>
              <w:top w:val="single" w:sz="6" w:space="0" w:color="auto"/>
              <w:left w:val="single" w:sz="6" w:space="0" w:color="auto"/>
              <w:bottom w:val="single" w:sz="6" w:space="0" w:color="auto"/>
              <w:right w:val="single" w:sz="6" w:space="0" w:color="auto"/>
            </w:tcBorders>
          </w:tcPr>
          <w:p w:rsidR="000A11E3" w:rsidRPr="0043545D" w:rsidRDefault="000A11E3" w:rsidP="000A2BA2">
            <w:pPr>
              <w:pStyle w:val="Tabletext"/>
              <w:jc w:val="center"/>
              <w:rPr>
                <w:lang w:val="es-ES_tradnl"/>
                <w:rPrChange w:id="104" w:author="Peral, Fernando" w:date="2018-04-27T11:18:00Z">
                  <w:rPr/>
                </w:rPrChange>
              </w:rPr>
            </w:pPr>
            <w:r w:rsidRPr="0043545D">
              <w:rPr>
                <w:lang w:val="es-ES_tradnl"/>
                <w:rPrChange w:id="105" w:author="Peral, Fernando" w:date="2018-04-27T11:18:00Z">
                  <w:rPr/>
                </w:rPrChange>
              </w:rPr>
              <w:t>47º 53' N</w:t>
            </w:r>
          </w:p>
        </w:tc>
        <w:tc>
          <w:tcPr>
            <w:tcW w:w="1984" w:type="dxa"/>
            <w:tcBorders>
              <w:top w:val="single" w:sz="6" w:space="0" w:color="auto"/>
              <w:bottom w:val="single" w:sz="6" w:space="0" w:color="auto"/>
              <w:right w:val="single" w:sz="6" w:space="0" w:color="auto"/>
            </w:tcBorders>
          </w:tcPr>
          <w:p w:rsidR="000A11E3" w:rsidRPr="0043545D" w:rsidRDefault="000A11E3" w:rsidP="000A2BA2">
            <w:pPr>
              <w:pStyle w:val="Tabletext"/>
              <w:jc w:val="center"/>
              <w:rPr>
                <w:color w:val="FFFFFF"/>
                <w:lang w:val="es-ES_tradnl"/>
                <w:rPrChange w:id="106" w:author="Peral, Fernando" w:date="2018-04-27T11:18:00Z">
                  <w:rPr>
                    <w:color w:val="FFFFFF"/>
                  </w:rPr>
                </w:rPrChange>
              </w:rPr>
            </w:pPr>
            <w:r w:rsidRPr="0043545D">
              <w:rPr>
                <w:lang w:val="es-ES_tradnl"/>
                <w:rPrChange w:id="107" w:author="Peral, Fernando" w:date="2018-04-27T11:18:00Z">
                  <w:rPr/>
                </w:rPrChange>
              </w:rPr>
              <w:t>11° 04'E</w:t>
            </w:r>
          </w:p>
        </w:tc>
      </w:tr>
      <w:tr w:rsidR="000A11E3" w:rsidRPr="0043545D" w:rsidTr="000A2BA2">
        <w:trPr>
          <w:cantSplit/>
          <w:jc w:val="center"/>
        </w:trPr>
        <w:tc>
          <w:tcPr>
            <w:tcW w:w="2891" w:type="dxa"/>
            <w:tcBorders>
              <w:top w:val="single" w:sz="6" w:space="0" w:color="auto"/>
              <w:left w:val="single" w:sz="6" w:space="0" w:color="auto"/>
              <w:bottom w:val="single" w:sz="6" w:space="0" w:color="auto"/>
              <w:right w:val="single" w:sz="6" w:space="0" w:color="auto"/>
            </w:tcBorders>
          </w:tcPr>
          <w:p w:rsidR="000A11E3" w:rsidRPr="0043545D" w:rsidRDefault="000A11E3" w:rsidP="000A2BA2">
            <w:pPr>
              <w:pStyle w:val="Tabletext"/>
              <w:jc w:val="left"/>
              <w:rPr>
                <w:lang w:val="es-ES_tradnl"/>
                <w:rPrChange w:id="108" w:author="Peral, Fernando" w:date="2018-04-27T11:18:00Z">
                  <w:rPr/>
                </w:rPrChange>
              </w:rPr>
            </w:pPr>
            <w:r w:rsidRPr="0043545D">
              <w:rPr>
                <w:lang w:val="es-ES_tradnl"/>
                <w:rPrChange w:id="109" w:author="Peral, Fernando" w:date="2018-04-27T11:18:00Z">
                  <w:rPr/>
                </w:rPrChange>
              </w:rPr>
              <w:t>Ucrania</w:t>
            </w:r>
          </w:p>
        </w:tc>
        <w:tc>
          <w:tcPr>
            <w:tcW w:w="2778" w:type="dxa"/>
            <w:tcBorders>
              <w:top w:val="single" w:sz="6" w:space="0" w:color="auto"/>
              <w:bottom w:val="single" w:sz="6" w:space="0" w:color="auto"/>
            </w:tcBorders>
          </w:tcPr>
          <w:p w:rsidR="000A11E3" w:rsidRPr="0043545D" w:rsidRDefault="000A11E3" w:rsidP="000A2BA2">
            <w:pPr>
              <w:pStyle w:val="Tabletext"/>
              <w:jc w:val="left"/>
              <w:rPr>
                <w:lang w:val="es-ES_tradnl"/>
                <w:rPrChange w:id="110" w:author="Peral, Fernando" w:date="2018-04-27T11:18:00Z">
                  <w:rPr/>
                </w:rPrChange>
              </w:rPr>
            </w:pPr>
            <w:r w:rsidRPr="0043545D">
              <w:rPr>
                <w:lang w:val="es-ES_tradnl"/>
                <w:rPrChange w:id="111" w:author="Peral, Fernando" w:date="2018-04-27T11:18:00Z">
                  <w:rPr/>
                </w:rPrChange>
              </w:rPr>
              <w:t>Evpatoriya</w:t>
            </w:r>
          </w:p>
        </w:tc>
        <w:tc>
          <w:tcPr>
            <w:tcW w:w="1984" w:type="dxa"/>
            <w:tcBorders>
              <w:top w:val="single" w:sz="6" w:space="0" w:color="auto"/>
              <w:left w:val="single" w:sz="6" w:space="0" w:color="auto"/>
              <w:bottom w:val="single" w:sz="6" w:space="0" w:color="auto"/>
              <w:right w:val="single" w:sz="6" w:space="0" w:color="auto"/>
            </w:tcBorders>
          </w:tcPr>
          <w:p w:rsidR="000A11E3" w:rsidRPr="0043545D" w:rsidRDefault="000A11E3" w:rsidP="000A2BA2">
            <w:pPr>
              <w:pStyle w:val="Tabletext"/>
              <w:jc w:val="center"/>
              <w:rPr>
                <w:lang w:val="es-ES_tradnl"/>
                <w:rPrChange w:id="112" w:author="Peral, Fernando" w:date="2018-04-27T11:18:00Z">
                  <w:rPr/>
                </w:rPrChange>
              </w:rPr>
            </w:pPr>
            <w:r w:rsidRPr="0043545D">
              <w:rPr>
                <w:lang w:val="es-ES_tradnl"/>
                <w:rPrChange w:id="113" w:author="Peral, Fernando" w:date="2018-04-27T11:18:00Z">
                  <w:rPr/>
                </w:rPrChange>
              </w:rPr>
              <w:t>45° 11' N</w:t>
            </w:r>
          </w:p>
        </w:tc>
        <w:tc>
          <w:tcPr>
            <w:tcW w:w="1984" w:type="dxa"/>
            <w:tcBorders>
              <w:top w:val="single" w:sz="6" w:space="0" w:color="auto"/>
              <w:bottom w:val="single" w:sz="6" w:space="0" w:color="auto"/>
              <w:right w:val="single" w:sz="6" w:space="0" w:color="auto"/>
            </w:tcBorders>
          </w:tcPr>
          <w:p w:rsidR="000A11E3" w:rsidRPr="0043545D" w:rsidRDefault="000A11E3" w:rsidP="000A2BA2">
            <w:pPr>
              <w:pStyle w:val="Tabletext"/>
              <w:jc w:val="center"/>
              <w:rPr>
                <w:lang w:val="es-ES_tradnl"/>
                <w:rPrChange w:id="114" w:author="Peral, Fernando" w:date="2018-04-27T11:18:00Z">
                  <w:rPr/>
                </w:rPrChange>
              </w:rPr>
            </w:pPr>
            <w:r w:rsidRPr="0043545D">
              <w:rPr>
                <w:color w:val="FFFFFF"/>
                <w:lang w:val="es-ES_tradnl"/>
                <w:rPrChange w:id="115" w:author="Peral, Fernando" w:date="2018-04-27T11:18:00Z">
                  <w:rPr>
                    <w:color w:val="FFFFFF"/>
                  </w:rPr>
                </w:rPrChange>
              </w:rPr>
              <w:t>0</w:t>
            </w:r>
            <w:r w:rsidRPr="0043545D">
              <w:rPr>
                <w:lang w:val="es-ES_tradnl"/>
                <w:rPrChange w:id="116" w:author="Peral, Fernando" w:date="2018-04-27T11:18:00Z">
                  <w:rPr/>
                </w:rPrChange>
              </w:rPr>
              <w:t>33° 11' E</w:t>
            </w:r>
          </w:p>
        </w:tc>
      </w:tr>
      <w:tr w:rsidR="000A11E3" w:rsidRPr="0043545D" w:rsidTr="000A2BA2">
        <w:trPr>
          <w:cantSplit/>
          <w:jc w:val="center"/>
        </w:trPr>
        <w:tc>
          <w:tcPr>
            <w:tcW w:w="2891" w:type="dxa"/>
            <w:tcBorders>
              <w:top w:val="single" w:sz="6" w:space="0" w:color="auto"/>
              <w:left w:val="single" w:sz="6" w:space="0" w:color="auto"/>
              <w:bottom w:val="single" w:sz="4" w:space="0" w:color="auto"/>
              <w:right w:val="single" w:sz="6" w:space="0" w:color="auto"/>
            </w:tcBorders>
          </w:tcPr>
          <w:p w:rsidR="000A11E3" w:rsidRPr="0043545D" w:rsidRDefault="000A11E3" w:rsidP="000A2BA2">
            <w:pPr>
              <w:pStyle w:val="Tabletext"/>
              <w:jc w:val="left"/>
              <w:rPr>
                <w:lang w:val="es-ES_tradnl"/>
                <w:rPrChange w:id="117" w:author="Peral, Fernando" w:date="2018-04-27T11:18:00Z">
                  <w:rPr/>
                </w:rPrChange>
              </w:rPr>
            </w:pPr>
            <w:r w:rsidRPr="0043545D">
              <w:rPr>
                <w:lang w:val="es-ES_tradnl"/>
                <w:rPrChange w:id="118" w:author="Peral, Fernando" w:date="2018-04-27T11:18:00Z">
                  <w:rPr/>
                </w:rPrChange>
              </w:rPr>
              <w:t>Rusia</w:t>
            </w:r>
          </w:p>
        </w:tc>
        <w:tc>
          <w:tcPr>
            <w:tcW w:w="2778" w:type="dxa"/>
            <w:tcBorders>
              <w:top w:val="single" w:sz="6" w:space="0" w:color="auto"/>
              <w:bottom w:val="single" w:sz="4" w:space="0" w:color="auto"/>
            </w:tcBorders>
          </w:tcPr>
          <w:p w:rsidR="000A11E3" w:rsidRPr="0043545D" w:rsidRDefault="000A11E3" w:rsidP="000A2BA2">
            <w:pPr>
              <w:pStyle w:val="Tabletext"/>
              <w:jc w:val="left"/>
              <w:rPr>
                <w:lang w:val="es-ES_tradnl"/>
                <w:rPrChange w:id="119" w:author="Peral, Fernando" w:date="2018-04-27T11:18:00Z">
                  <w:rPr/>
                </w:rPrChange>
              </w:rPr>
            </w:pPr>
            <w:r w:rsidRPr="0043545D">
              <w:rPr>
                <w:lang w:val="es-ES_tradnl"/>
                <w:rPrChange w:id="120" w:author="Peral, Fernando" w:date="2018-04-27T11:18:00Z">
                  <w:rPr/>
                </w:rPrChange>
              </w:rPr>
              <w:t>Medvezhi ozera</w:t>
            </w:r>
          </w:p>
          <w:p w:rsidR="000A11E3" w:rsidRPr="0043545D" w:rsidRDefault="000A11E3" w:rsidP="000A2BA2">
            <w:pPr>
              <w:pStyle w:val="Tabletext"/>
              <w:jc w:val="left"/>
              <w:rPr>
                <w:lang w:val="es-ES_tradnl"/>
                <w:rPrChange w:id="121" w:author="Peral, Fernando" w:date="2018-04-27T11:18:00Z">
                  <w:rPr/>
                </w:rPrChange>
              </w:rPr>
            </w:pPr>
            <w:r w:rsidRPr="0043545D">
              <w:rPr>
                <w:lang w:val="es-ES_tradnl"/>
                <w:rPrChange w:id="122" w:author="Peral, Fernando" w:date="2018-04-27T11:18:00Z">
                  <w:rPr/>
                </w:rPrChange>
              </w:rPr>
              <w:t>Ussuriisk</w:t>
            </w:r>
          </w:p>
        </w:tc>
        <w:tc>
          <w:tcPr>
            <w:tcW w:w="1984" w:type="dxa"/>
            <w:tcBorders>
              <w:top w:val="single" w:sz="6" w:space="0" w:color="auto"/>
              <w:left w:val="single" w:sz="6" w:space="0" w:color="auto"/>
              <w:bottom w:val="single" w:sz="4" w:space="0" w:color="auto"/>
              <w:right w:val="single" w:sz="6" w:space="0" w:color="auto"/>
            </w:tcBorders>
          </w:tcPr>
          <w:p w:rsidR="000A11E3" w:rsidRPr="0043545D" w:rsidRDefault="000A11E3" w:rsidP="000A2BA2">
            <w:pPr>
              <w:pStyle w:val="Tabletext"/>
              <w:jc w:val="center"/>
              <w:rPr>
                <w:lang w:val="es-ES_tradnl"/>
                <w:rPrChange w:id="123" w:author="Peral, Fernando" w:date="2018-04-27T11:18:00Z">
                  <w:rPr/>
                </w:rPrChange>
              </w:rPr>
            </w:pPr>
            <w:r w:rsidRPr="0043545D">
              <w:rPr>
                <w:lang w:val="es-ES_tradnl"/>
                <w:rPrChange w:id="124" w:author="Peral, Fernando" w:date="2018-04-27T11:18:00Z">
                  <w:rPr/>
                </w:rPrChange>
              </w:rPr>
              <w:t>55° 52' N</w:t>
            </w:r>
          </w:p>
          <w:p w:rsidR="000A11E3" w:rsidRPr="0043545D" w:rsidRDefault="000A11E3" w:rsidP="000A2BA2">
            <w:pPr>
              <w:pStyle w:val="Tabletext"/>
              <w:jc w:val="center"/>
              <w:rPr>
                <w:lang w:val="es-ES_tradnl"/>
                <w:rPrChange w:id="125" w:author="Peral, Fernando" w:date="2018-04-27T11:18:00Z">
                  <w:rPr/>
                </w:rPrChange>
              </w:rPr>
            </w:pPr>
            <w:r w:rsidRPr="0043545D">
              <w:rPr>
                <w:lang w:val="es-ES_tradnl"/>
                <w:rPrChange w:id="126" w:author="Peral, Fernando" w:date="2018-04-27T11:18:00Z">
                  <w:rPr/>
                </w:rPrChange>
              </w:rPr>
              <w:t>44° 01' N</w:t>
            </w:r>
          </w:p>
        </w:tc>
        <w:tc>
          <w:tcPr>
            <w:tcW w:w="1984" w:type="dxa"/>
            <w:tcBorders>
              <w:top w:val="single" w:sz="6" w:space="0" w:color="auto"/>
              <w:bottom w:val="single" w:sz="4" w:space="0" w:color="auto"/>
              <w:right w:val="single" w:sz="6" w:space="0" w:color="auto"/>
            </w:tcBorders>
          </w:tcPr>
          <w:p w:rsidR="000A11E3" w:rsidRPr="0043545D" w:rsidRDefault="000A11E3" w:rsidP="000A2BA2">
            <w:pPr>
              <w:pStyle w:val="Tabletext"/>
              <w:jc w:val="center"/>
              <w:rPr>
                <w:lang w:val="es-ES_tradnl"/>
                <w:rPrChange w:id="127" w:author="Peral, Fernando" w:date="2018-04-27T11:18:00Z">
                  <w:rPr/>
                </w:rPrChange>
              </w:rPr>
            </w:pPr>
            <w:r w:rsidRPr="0043545D">
              <w:rPr>
                <w:color w:val="FFFFFF"/>
                <w:lang w:val="es-ES_tradnl"/>
                <w:rPrChange w:id="128" w:author="Peral, Fernando" w:date="2018-04-27T11:18:00Z">
                  <w:rPr>
                    <w:color w:val="FFFFFF"/>
                  </w:rPr>
                </w:rPrChange>
              </w:rPr>
              <w:t>0</w:t>
            </w:r>
            <w:r w:rsidRPr="0043545D">
              <w:rPr>
                <w:lang w:val="es-ES_tradnl"/>
                <w:rPrChange w:id="129" w:author="Peral, Fernando" w:date="2018-04-27T11:18:00Z">
                  <w:rPr/>
                </w:rPrChange>
              </w:rPr>
              <w:t>37° 57' E</w:t>
            </w:r>
          </w:p>
          <w:p w:rsidR="000A11E3" w:rsidRPr="0043545D" w:rsidRDefault="000A11E3" w:rsidP="000A2BA2">
            <w:pPr>
              <w:pStyle w:val="Tabletext"/>
              <w:jc w:val="center"/>
              <w:rPr>
                <w:lang w:val="es-ES_tradnl"/>
                <w:rPrChange w:id="130" w:author="Peral, Fernando" w:date="2018-04-27T11:18:00Z">
                  <w:rPr/>
                </w:rPrChange>
              </w:rPr>
            </w:pPr>
            <w:r w:rsidRPr="0043545D">
              <w:rPr>
                <w:lang w:val="es-ES_tradnl"/>
                <w:rPrChange w:id="131" w:author="Peral, Fernando" w:date="2018-04-27T11:18:00Z">
                  <w:rPr/>
                </w:rPrChange>
              </w:rPr>
              <w:t>131° 45' E</w:t>
            </w:r>
          </w:p>
        </w:tc>
      </w:tr>
      <w:tr w:rsidR="000A11E3" w:rsidRPr="0043545D" w:rsidTr="000A2BA2">
        <w:trPr>
          <w:cantSplit/>
          <w:jc w:val="center"/>
        </w:trPr>
        <w:tc>
          <w:tcPr>
            <w:tcW w:w="2891" w:type="dxa"/>
            <w:tcBorders>
              <w:top w:val="single" w:sz="6" w:space="0" w:color="auto"/>
              <w:left w:val="single" w:sz="6" w:space="0" w:color="auto"/>
              <w:bottom w:val="single" w:sz="6" w:space="0" w:color="auto"/>
              <w:right w:val="single" w:sz="6" w:space="0" w:color="auto"/>
            </w:tcBorders>
          </w:tcPr>
          <w:p w:rsidR="000A11E3" w:rsidRPr="0043545D" w:rsidRDefault="000A11E3" w:rsidP="000A2BA2">
            <w:pPr>
              <w:pStyle w:val="Tabletext"/>
              <w:jc w:val="left"/>
              <w:rPr>
                <w:lang w:val="es-ES_tradnl"/>
              </w:rPr>
            </w:pPr>
            <w:r w:rsidRPr="0043545D">
              <w:rPr>
                <w:lang w:val="es-ES_tradnl"/>
              </w:rPr>
              <w:t>Japón</w:t>
            </w:r>
          </w:p>
        </w:tc>
        <w:tc>
          <w:tcPr>
            <w:tcW w:w="2778" w:type="dxa"/>
            <w:tcBorders>
              <w:top w:val="single" w:sz="6" w:space="0" w:color="auto"/>
              <w:bottom w:val="single" w:sz="6" w:space="0" w:color="auto"/>
            </w:tcBorders>
          </w:tcPr>
          <w:p w:rsidR="000A11E3" w:rsidRPr="0043545D" w:rsidRDefault="000A11E3" w:rsidP="000A2BA2">
            <w:pPr>
              <w:pStyle w:val="Tabletext"/>
              <w:jc w:val="left"/>
              <w:rPr>
                <w:lang w:val="es-ES_tradnl"/>
              </w:rPr>
            </w:pPr>
            <w:r w:rsidRPr="0043545D">
              <w:rPr>
                <w:lang w:val="es-ES_tradnl"/>
              </w:rPr>
              <w:t>Usuda, Nagano</w:t>
            </w:r>
          </w:p>
          <w:p w:rsidR="000A11E3" w:rsidRPr="0043545D" w:rsidRDefault="000A11E3" w:rsidP="000A2BA2">
            <w:pPr>
              <w:pStyle w:val="Tabletext"/>
              <w:jc w:val="left"/>
              <w:rPr>
                <w:lang w:val="es-ES_tradnl"/>
              </w:rPr>
            </w:pPr>
            <w:r w:rsidRPr="0043545D">
              <w:rPr>
                <w:lang w:val="es-ES_tradnl"/>
              </w:rPr>
              <w:t>Uchinoura</w:t>
            </w:r>
          </w:p>
        </w:tc>
        <w:tc>
          <w:tcPr>
            <w:tcW w:w="1984" w:type="dxa"/>
            <w:tcBorders>
              <w:top w:val="single" w:sz="6" w:space="0" w:color="auto"/>
              <w:left w:val="single" w:sz="6" w:space="0" w:color="auto"/>
              <w:bottom w:val="single" w:sz="6" w:space="0" w:color="auto"/>
              <w:right w:val="single" w:sz="6" w:space="0" w:color="auto"/>
            </w:tcBorders>
          </w:tcPr>
          <w:p w:rsidR="000A11E3" w:rsidRPr="0043545D" w:rsidRDefault="000A11E3" w:rsidP="000A2BA2">
            <w:pPr>
              <w:pStyle w:val="Tabletext"/>
              <w:jc w:val="center"/>
              <w:rPr>
                <w:lang w:val="es-ES_tradnl"/>
              </w:rPr>
            </w:pPr>
            <w:r w:rsidRPr="0043545D">
              <w:rPr>
                <w:lang w:val="es-ES_tradnl"/>
              </w:rPr>
              <w:t>36° 08' N</w:t>
            </w:r>
          </w:p>
          <w:p w:rsidR="000A11E3" w:rsidRPr="0043545D" w:rsidRDefault="000A11E3" w:rsidP="000A2BA2">
            <w:pPr>
              <w:pStyle w:val="Tabletext"/>
              <w:jc w:val="center"/>
              <w:rPr>
                <w:lang w:val="es-ES_tradnl"/>
              </w:rPr>
            </w:pPr>
            <w:r w:rsidRPr="0043545D">
              <w:rPr>
                <w:lang w:val="es-ES_tradnl"/>
              </w:rPr>
              <w:t>31º 15’ N</w:t>
            </w:r>
          </w:p>
        </w:tc>
        <w:tc>
          <w:tcPr>
            <w:tcW w:w="1984" w:type="dxa"/>
            <w:tcBorders>
              <w:top w:val="single" w:sz="6" w:space="0" w:color="auto"/>
              <w:bottom w:val="single" w:sz="6" w:space="0" w:color="auto"/>
              <w:right w:val="single" w:sz="6" w:space="0" w:color="auto"/>
            </w:tcBorders>
          </w:tcPr>
          <w:p w:rsidR="000A11E3" w:rsidRPr="0043545D" w:rsidRDefault="000A11E3" w:rsidP="000A2BA2">
            <w:pPr>
              <w:pStyle w:val="Tabletext"/>
              <w:jc w:val="center"/>
              <w:rPr>
                <w:lang w:val="es-ES_tradnl"/>
              </w:rPr>
            </w:pPr>
            <w:r w:rsidRPr="0043545D">
              <w:rPr>
                <w:lang w:val="es-ES_tradnl"/>
              </w:rPr>
              <w:t>138° 22' E</w:t>
            </w:r>
          </w:p>
          <w:p w:rsidR="000A11E3" w:rsidRPr="0043545D" w:rsidRDefault="000A11E3" w:rsidP="000A2BA2">
            <w:pPr>
              <w:pStyle w:val="Tabletext"/>
              <w:jc w:val="center"/>
              <w:rPr>
                <w:lang w:val="es-ES_tradnl"/>
              </w:rPr>
            </w:pPr>
            <w:r w:rsidRPr="0043545D">
              <w:rPr>
                <w:lang w:val="es-ES_tradnl"/>
              </w:rPr>
              <w:t>131º 04’ E</w:t>
            </w:r>
          </w:p>
        </w:tc>
      </w:tr>
      <w:tr w:rsidR="000A11E3" w:rsidRPr="0043545D" w:rsidTr="000A2BA2">
        <w:trPr>
          <w:cantSplit/>
          <w:jc w:val="center"/>
        </w:trPr>
        <w:tc>
          <w:tcPr>
            <w:tcW w:w="2891" w:type="dxa"/>
            <w:tcBorders>
              <w:left w:val="single" w:sz="6" w:space="0" w:color="auto"/>
              <w:right w:val="single" w:sz="6" w:space="0" w:color="auto"/>
            </w:tcBorders>
          </w:tcPr>
          <w:p w:rsidR="000A11E3" w:rsidRPr="0043545D" w:rsidRDefault="000A11E3" w:rsidP="000A2BA2">
            <w:pPr>
              <w:pStyle w:val="Tabletext"/>
              <w:jc w:val="left"/>
              <w:rPr>
                <w:lang w:val="es-ES_tradnl"/>
                <w:rPrChange w:id="132" w:author="Peral, Fernando" w:date="2018-04-27T11:18:00Z">
                  <w:rPr/>
                </w:rPrChange>
              </w:rPr>
            </w:pPr>
            <w:r w:rsidRPr="0043545D">
              <w:rPr>
                <w:lang w:val="es-ES_tradnl"/>
                <w:rPrChange w:id="133" w:author="Peral, Fernando" w:date="2018-04-27T11:18:00Z">
                  <w:rPr/>
                </w:rPrChange>
              </w:rPr>
              <w:t>Estados Unidos de América</w:t>
            </w:r>
          </w:p>
        </w:tc>
        <w:tc>
          <w:tcPr>
            <w:tcW w:w="2778" w:type="dxa"/>
          </w:tcPr>
          <w:p w:rsidR="000A11E3" w:rsidRPr="0043545D" w:rsidRDefault="000A11E3" w:rsidP="000A2BA2">
            <w:pPr>
              <w:pStyle w:val="Tabletext"/>
              <w:jc w:val="left"/>
              <w:rPr>
                <w:lang w:val="es-ES_tradnl"/>
                <w:rPrChange w:id="134" w:author="Peral, Fernando" w:date="2018-04-27T11:18:00Z">
                  <w:rPr/>
                </w:rPrChange>
              </w:rPr>
            </w:pPr>
            <w:r w:rsidRPr="0043545D">
              <w:rPr>
                <w:lang w:val="es-ES_tradnl"/>
                <w:rPrChange w:id="135" w:author="Peral, Fernando" w:date="2018-04-27T11:18:00Z">
                  <w:rPr/>
                </w:rPrChange>
              </w:rPr>
              <w:t>Canberra, Australia</w:t>
            </w:r>
          </w:p>
        </w:tc>
        <w:tc>
          <w:tcPr>
            <w:tcW w:w="1984" w:type="dxa"/>
            <w:tcBorders>
              <w:left w:val="single" w:sz="6" w:space="0" w:color="auto"/>
              <w:right w:val="single" w:sz="6" w:space="0" w:color="auto"/>
            </w:tcBorders>
          </w:tcPr>
          <w:p w:rsidR="000A11E3" w:rsidRPr="0043545D" w:rsidRDefault="000A11E3" w:rsidP="000A2BA2">
            <w:pPr>
              <w:pStyle w:val="Tabletext"/>
              <w:jc w:val="center"/>
              <w:rPr>
                <w:lang w:val="es-ES_tradnl"/>
                <w:rPrChange w:id="136" w:author="Peral, Fernando" w:date="2018-04-27T11:18:00Z">
                  <w:rPr/>
                </w:rPrChange>
              </w:rPr>
            </w:pPr>
            <w:r w:rsidRPr="0043545D">
              <w:rPr>
                <w:lang w:val="es-ES_tradnl"/>
                <w:rPrChange w:id="137" w:author="Peral, Fernando" w:date="2018-04-27T11:18:00Z">
                  <w:rPr/>
                </w:rPrChange>
              </w:rPr>
              <w:t>35° 28' S</w:t>
            </w:r>
          </w:p>
        </w:tc>
        <w:tc>
          <w:tcPr>
            <w:tcW w:w="1984" w:type="dxa"/>
            <w:tcBorders>
              <w:right w:val="single" w:sz="6" w:space="0" w:color="auto"/>
            </w:tcBorders>
          </w:tcPr>
          <w:p w:rsidR="000A11E3" w:rsidRPr="0043545D" w:rsidRDefault="000A11E3" w:rsidP="000A2BA2">
            <w:pPr>
              <w:pStyle w:val="Tabletext"/>
              <w:jc w:val="center"/>
              <w:rPr>
                <w:lang w:val="es-ES_tradnl"/>
                <w:rPrChange w:id="138" w:author="Peral, Fernando" w:date="2018-04-27T11:18:00Z">
                  <w:rPr/>
                </w:rPrChange>
              </w:rPr>
            </w:pPr>
            <w:r w:rsidRPr="0043545D">
              <w:rPr>
                <w:lang w:val="es-ES_tradnl"/>
                <w:rPrChange w:id="139" w:author="Peral, Fernando" w:date="2018-04-27T11:18:00Z">
                  <w:rPr/>
                </w:rPrChange>
              </w:rPr>
              <w:t>148° 59' E</w:t>
            </w:r>
          </w:p>
        </w:tc>
      </w:tr>
      <w:tr w:rsidR="000A11E3" w:rsidRPr="0043545D" w:rsidTr="000A2BA2">
        <w:trPr>
          <w:cantSplit/>
          <w:jc w:val="center"/>
        </w:trPr>
        <w:tc>
          <w:tcPr>
            <w:tcW w:w="2891" w:type="dxa"/>
            <w:tcBorders>
              <w:left w:val="single" w:sz="6" w:space="0" w:color="auto"/>
              <w:right w:val="single" w:sz="6" w:space="0" w:color="auto"/>
            </w:tcBorders>
          </w:tcPr>
          <w:p w:rsidR="000A11E3" w:rsidRPr="0043545D" w:rsidRDefault="000A11E3" w:rsidP="000A2BA2">
            <w:pPr>
              <w:pStyle w:val="Tabletext"/>
              <w:jc w:val="left"/>
              <w:rPr>
                <w:lang w:val="es-ES_tradnl"/>
                <w:rPrChange w:id="140" w:author="Peral, Fernando" w:date="2018-04-27T11:18:00Z">
                  <w:rPr/>
                </w:rPrChange>
              </w:rPr>
            </w:pPr>
          </w:p>
        </w:tc>
        <w:tc>
          <w:tcPr>
            <w:tcW w:w="2778" w:type="dxa"/>
          </w:tcPr>
          <w:p w:rsidR="000A11E3" w:rsidRPr="0043545D" w:rsidRDefault="000A11E3" w:rsidP="000A2BA2">
            <w:pPr>
              <w:pStyle w:val="Tabletext"/>
              <w:jc w:val="left"/>
              <w:rPr>
                <w:lang w:val="es-ES_tradnl"/>
              </w:rPr>
            </w:pPr>
            <w:r w:rsidRPr="0043545D">
              <w:rPr>
                <w:lang w:val="es-ES_tradnl"/>
              </w:rPr>
              <w:t>Goldstone, California, Estados Unidos de América</w:t>
            </w:r>
          </w:p>
        </w:tc>
        <w:tc>
          <w:tcPr>
            <w:tcW w:w="1984" w:type="dxa"/>
            <w:tcBorders>
              <w:left w:val="single" w:sz="6" w:space="0" w:color="auto"/>
              <w:right w:val="single" w:sz="6" w:space="0" w:color="auto"/>
            </w:tcBorders>
          </w:tcPr>
          <w:p w:rsidR="000A11E3" w:rsidRPr="0043545D" w:rsidRDefault="000A11E3" w:rsidP="000A2BA2">
            <w:pPr>
              <w:pStyle w:val="Tabletext"/>
              <w:jc w:val="center"/>
              <w:rPr>
                <w:lang w:val="es-ES_tradnl"/>
                <w:rPrChange w:id="141" w:author="Peral, Fernando" w:date="2018-04-27T11:18:00Z">
                  <w:rPr/>
                </w:rPrChange>
              </w:rPr>
            </w:pPr>
            <w:r w:rsidRPr="0043545D">
              <w:rPr>
                <w:lang w:val="es-ES_tradnl"/>
                <w:rPrChange w:id="142" w:author="Peral, Fernando" w:date="2018-04-27T11:18:00Z">
                  <w:rPr/>
                </w:rPrChange>
              </w:rPr>
              <w:t>35° 22' N</w:t>
            </w:r>
          </w:p>
        </w:tc>
        <w:tc>
          <w:tcPr>
            <w:tcW w:w="1984" w:type="dxa"/>
            <w:tcBorders>
              <w:right w:val="single" w:sz="6" w:space="0" w:color="auto"/>
            </w:tcBorders>
          </w:tcPr>
          <w:p w:rsidR="000A11E3" w:rsidRPr="0043545D" w:rsidRDefault="000A11E3" w:rsidP="000A2BA2">
            <w:pPr>
              <w:pStyle w:val="Tabletext"/>
              <w:jc w:val="center"/>
              <w:rPr>
                <w:lang w:val="es-ES_tradnl"/>
                <w:rPrChange w:id="143" w:author="Peral, Fernando" w:date="2018-04-27T11:18:00Z">
                  <w:rPr/>
                </w:rPrChange>
              </w:rPr>
            </w:pPr>
            <w:r w:rsidRPr="0043545D">
              <w:rPr>
                <w:lang w:val="es-ES_tradnl"/>
                <w:rPrChange w:id="144" w:author="Peral, Fernando" w:date="2018-04-27T11:18:00Z">
                  <w:rPr/>
                </w:rPrChange>
              </w:rPr>
              <w:t>115° 51' W</w:t>
            </w:r>
          </w:p>
        </w:tc>
      </w:tr>
      <w:tr w:rsidR="000A11E3" w:rsidRPr="0043545D" w:rsidTr="000A2BA2">
        <w:tblPrEx>
          <w:tblW w:w="9637" w:type="dxa"/>
          <w:jc w:val="center"/>
          <w:tblLayout w:type="fixed"/>
          <w:tblLook w:val="0000" w:firstRow="0" w:lastRow="0" w:firstColumn="0" w:lastColumn="0" w:noHBand="0" w:noVBand="0"/>
          <w:tblPrExChange w:id="145" w:author="Peral, Fernando" w:date="2018-04-27T11:46:00Z">
            <w:tblPrEx>
              <w:tblW w:w="9637" w:type="dxa"/>
              <w:jc w:val="center"/>
              <w:tblLayout w:type="fixed"/>
              <w:tblLook w:val="0000" w:firstRow="0" w:lastRow="0" w:firstColumn="0" w:lastColumn="0" w:noHBand="0" w:noVBand="0"/>
            </w:tblPrEx>
          </w:tblPrExChange>
        </w:tblPrEx>
        <w:trPr>
          <w:cantSplit/>
          <w:jc w:val="center"/>
          <w:trPrChange w:id="146" w:author="Peral, Fernando" w:date="2018-04-27T11:46:00Z">
            <w:trPr>
              <w:gridAfter w:val="0"/>
              <w:cantSplit/>
              <w:jc w:val="center"/>
            </w:trPr>
          </w:trPrChange>
        </w:trPr>
        <w:tc>
          <w:tcPr>
            <w:tcW w:w="2891" w:type="dxa"/>
            <w:tcBorders>
              <w:left w:val="single" w:sz="6" w:space="0" w:color="auto"/>
              <w:bottom w:val="single" w:sz="4" w:space="0" w:color="auto"/>
              <w:right w:val="single" w:sz="6" w:space="0" w:color="auto"/>
            </w:tcBorders>
            <w:tcPrChange w:id="147" w:author="Peral, Fernando" w:date="2018-04-27T11:46:00Z">
              <w:tcPr>
                <w:tcW w:w="2891" w:type="dxa"/>
                <w:gridSpan w:val="2"/>
                <w:tcBorders>
                  <w:left w:val="single" w:sz="6" w:space="0" w:color="auto"/>
                  <w:bottom w:val="single" w:sz="6" w:space="0" w:color="auto"/>
                  <w:right w:val="single" w:sz="6" w:space="0" w:color="auto"/>
                </w:tcBorders>
              </w:tcPr>
            </w:tcPrChange>
          </w:tcPr>
          <w:p w:rsidR="000A11E3" w:rsidRPr="0043545D" w:rsidRDefault="000A11E3" w:rsidP="000A2BA2">
            <w:pPr>
              <w:pStyle w:val="Tabletext"/>
              <w:jc w:val="left"/>
              <w:rPr>
                <w:lang w:val="es-ES_tradnl"/>
                <w:rPrChange w:id="148" w:author="Peral, Fernando" w:date="2018-04-27T11:18:00Z">
                  <w:rPr/>
                </w:rPrChange>
              </w:rPr>
            </w:pPr>
          </w:p>
        </w:tc>
        <w:tc>
          <w:tcPr>
            <w:tcW w:w="2778" w:type="dxa"/>
            <w:tcBorders>
              <w:bottom w:val="single" w:sz="4" w:space="0" w:color="auto"/>
            </w:tcBorders>
            <w:tcPrChange w:id="149" w:author="Peral, Fernando" w:date="2018-04-27T11:46:00Z">
              <w:tcPr>
                <w:tcW w:w="2778" w:type="dxa"/>
                <w:gridSpan w:val="2"/>
                <w:tcBorders>
                  <w:bottom w:val="single" w:sz="6" w:space="0" w:color="auto"/>
                </w:tcBorders>
              </w:tcPr>
            </w:tcPrChange>
          </w:tcPr>
          <w:p w:rsidR="000A11E3" w:rsidRPr="0043545D" w:rsidRDefault="000A11E3" w:rsidP="000A2BA2">
            <w:pPr>
              <w:pStyle w:val="Tabletext"/>
              <w:jc w:val="left"/>
              <w:rPr>
                <w:lang w:val="es-ES_tradnl"/>
                <w:rPrChange w:id="150" w:author="Peral, Fernando" w:date="2018-04-27T11:18:00Z">
                  <w:rPr/>
                </w:rPrChange>
              </w:rPr>
            </w:pPr>
            <w:r w:rsidRPr="0043545D">
              <w:rPr>
                <w:lang w:val="es-ES_tradnl"/>
                <w:rPrChange w:id="151" w:author="Peral, Fernando" w:date="2018-04-27T11:18:00Z">
                  <w:rPr/>
                </w:rPrChange>
              </w:rPr>
              <w:t>Madrid, España</w:t>
            </w:r>
          </w:p>
        </w:tc>
        <w:tc>
          <w:tcPr>
            <w:tcW w:w="1984" w:type="dxa"/>
            <w:tcBorders>
              <w:left w:val="single" w:sz="6" w:space="0" w:color="auto"/>
              <w:bottom w:val="single" w:sz="4" w:space="0" w:color="auto"/>
              <w:right w:val="single" w:sz="6" w:space="0" w:color="auto"/>
            </w:tcBorders>
            <w:tcPrChange w:id="152" w:author="Peral, Fernando" w:date="2018-04-27T11:46:00Z">
              <w:tcPr>
                <w:tcW w:w="1984" w:type="dxa"/>
                <w:gridSpan w:val="2"/>
                <w:tcBorders>
                  <w:left w:val="single" w:sz="6" w:space="0" w:color="auto"/>
                  <w:bottom w:val="single" w:sz="6" w:space="0" w:color="auto"/>
                  <w:right w:val="single" w:sz="6" w:space="0" w:color="auto"/>
                </w:tcBorders>
              </w:tcPr>
            </w:tcPrChange>
          </w:tcPr>
          <w:p w:rsidR="000A11E3" w:rsidRPr="0043545D" w:rsidRDefault="000A11E3" w:rsidP="000A2BA2">
            <w:pPr>
              <w:pStyle w:val="Tabletext"/>
              <w:jc w:val="center"/>
              <w:rPr>
                <w:lang w:val="es-ES_tradnl"/>
                <w:rPrChange w:id="153" w:author="Peral, Fernando" w:date="2018-04-27T11:18:00Z">
                  <w:rPr/>
                </w:rPrChange>
              </w:rPr>
            </w:pPr>
            <w:r w:rsidRPr="0043545D">
              <w:rPr>
                <w:lang w:val="es-ES_tradnl"/>
                <w:rPrChange w:id="154" w:author="Peral, Fernando" w:date="2018-04-27T11:18:00Z">
                  <w:rPr/>
                </w:rPrChange>
              </w:rPr>
              <w:t>40° 26' N</w:t>
            </w:r>
          </w:p>
        </w:tc>
        <w:tc>
          <w:tcPr>
            <w:tcW w:w="1984" w:type="dxa"/>
            <w:tcBorders>
              <w:bottom w:val="single" w:sz="4" w:space="0" w:color="auto"/>
              <w:right w:val="single" w:sz="6" w:space="0" w:color="auto"/>
            </w:tcBorders>
            <w:tcPrChange w:id="155" w:author="Peral, Fernando" w:date="2018-04-27T11:46:00Z">
              <w:tcPr>
                <w:tcW w:w="1984" w:type="dxa"/>
                <w:gridSpan w:val="2"/>
                <w:tcBorders>
                  <w:bottom w:val="single" w:sz="6" w:space="0" w:color="auto"/>
                  <w:right w:val="single" w:sz="6" w:space="0" w:color="auto"/>
                </w:tcBorders>
              </w:tcPr>
            </w:tcPrChange>
          </w:tcPr>
          <w:p w:rsidR="000A11E3" w:rsidRPr="0043545D" w:rsidRDefault="000A11E3" w:rsidP="000A2BA2">
            <w:pPr>
              <w:pStyle w:val="Tabletext"/>
              <w:jc w:val="center"/>
              <w:rPr>
                <w:lang w:val="es-ES_tradnl"/>
                <w:rPrChange w:id="156" w:author="Peral, Fernando" w:date="2018-04-27T11:18:00Z">
                  <w:rPr/>
                </w:rPrChange>
              </w:rPr>
            </w:pPr>
            <w:r w:rsidRPr="0043545D">
              <w:rPr>
                <w:color w:val="FFFFFF"/>
                <w:lang w:val="es-ES_tradnl"/>
                <w:rPrChange w:id="157" w:author="Peral, Fernando" w:date="2018-04-27T11:18:00Z">
                  <w:rPr>
                    <w:color w:val="FFFFFF"/>
                  </w:rPr>
                </w:rPrChange>
              </w:rPr>
              <w:t>00</w:t>
            </w:r>
            <w:r w:rsidRPr="0043545D">
              <w:rPr>
                <w:lang w:val="es-ES_tradnl"/>
                <w:rPrChange w:id="158" w:author="Peral, Fernando" w:date="2018-04-27T11:18:00Z">
                  <w:rPr/>
                </w:rPrChange>
              </w:rPr>
              <w:t>4° 17' W</w:t>
            </w:r>
          </w:p>
        </w:tc>
      </w:tr>
      <w:tr w:rsidR="000A11E3" w:rsidRPr="0043545D" w:rsidTr="000A2BA2">
        <w:trPr>
          <w:cantSplit/>
          <w:jc w:val="center"/>
        </w:trPr>
        <w:tc>
          <w:tcPr>
            <w:tcW w:w="2891" w:type="dxa"/>
            <w:tcBorders>
              <w:top w:val="single" w:sz="4" w:space="0" w:color="auto"/>
              <w:left w:val="single" w:sz="6" w:space="0" w:color="auto"/>
              <w:bottom w:val="single" w:sz="6" w:space="0" w:color="auto"/>
              <w:right w:val="single" w:sz="6" w:space="0" w:color="auto"/>
            </w:tcBorders>
          </w:tcPr>
          <w:p w:rsidR="000A11E3" w:rsidRPr="0043545D" w:rsidRDefault="000A11E3" w:rsidP="000A2BA2">
            <w:pPr>
              <w:pStyle w:val="Tabletext"/>
              <w:jc w:val="left"/>
              <w:rPr>
                <w:lang w:val="es-ES_tradnl"/>
              </w:rPr>
            </w:pPr>
            <w:r w:rsidRPr="0043545D">
              <w:rPr>
                <w:lang w:val="es-ES_tradnl"/>
              </w:rPr>
              <w:t>India</w:t>
            </w:r>
          </w:p>
        </w:tc>
        <w:tc>
          <w:tcPr>
            <w:tcW w:w="2778" w:type="dxa"/>
            <w:tcBorders>
              <w:top w:val="single" w:sz="4" w:space="0" w:color="auto"/>
              <w:bottom w:val="single" w:sz="6" w:space="0" w:color="auto"/>
            </w:tcBorders>
          </w:tcPr>
          <w:p w:rsidR="000A11E3" w:rsidRPr="0043545D" w:rsidRDefault="000A11E3" w:rsidP="000A2BA2">
            <w:pPr>
              <w:pStyle w:val="Tabletext"/>
              <w:jc w:val="left"/>
              <w:rPr>
                <w:lang w:val="es-ES_tradnl"/>
              </w:rPr>
            </w:pPr>
            <w:r w:rsidRPr="0043545D">
              <w:rPr>
                <w:lang w:val="es-ES_tradnl"/>
              </w:rPr>
              <w:t>Byalalu</w:t>
            </w:r>
          </w:p>
        </w:tc>
        <w:tc>
          <w:tcPr>
            <w:tcW w:w="1984" w:type="dxa"/>
            <w:tcBorders>
              <w:top w:val="single" w:sz="4" w:space="0" w:color="auto"/>
              <w:left w:val="single" w:sz="6" w:space="0" w:color="auto"/>
              <w:bottom w:val="single" w:sz="6" w:space="0" w:color="auto"/>
              <w:right w:val="single" w:sz="6" w:space="0" w:color="auto"/>
            </w:tcBorders>
          </w:tcPr>
          <w:p w:rsidR="000A11E3" w:rsidRPr="0043545D" w:rsidRDefault="000A11E3" w:rsidP="000A2BA2">
            <w:pPr>
              <w:pStyle w:val="Tabletext"/>
              <w:jc w:val="center"/>
              <w:rPr>
                <w:lang w:val="es-ES_tradnl"/>
              </w:rPr>
            </w:pPr>
            <w:r w:rsidRPr="0043545D">
              <w:rPr>
                <w:lang w:val="es-ES_tradnl"/>
              </w:rPr>
              <w:t>12° 54' N</w:t>
            </w:r>
          </w:p>
        </w:tc>
        <w:tc>
          <w:tcPr>
            <w:tcW w:w="1984" w:type="dxa"/>
            <w:tcBorders>
              <w:top w:val="single" w:sz="4" w:space="0" w:color="auto"/>
              <w:bottom w:val="single" w:sz="6" w:space="0" w:color="auto"/>
              <w:right w:val="single" w:sz="6" w:space="0" w:color="auto"/>
            </w:tcBorders>
          </w:tcPr>
          <w:p w:rsidR="000A11E3" w:rsidRPr="0043545D" w:rsidRDefault="000A11E3" w:rsidP="000A2BA2">
            <w:pPr>
              <w:pStyle w:val="Tabletext"/>
              <w:jc w:val="center"/>
              <w:rPr>
                <w:color w:val="FFFFFF"/>
                <w:lang w:val="es-ES_tradnl"/>
              </w:rPr>
            </w:pPr>
            <w:r w:rsidRPr="0043545D">
              <w:rPr>
                <w:lang w:val="es-ES_tradnl"/>
              </w:rPr>
              <w:t>77° 22' E</w:t>
            </w:r>
          </w:p>
        </w:tc>
      </w:tr>
    </w:tbl>
    <w:p w:rsidR="000A11E3" w:rsidRPr="0043545D" w:rsidRDefault="000A11E3" w:rsidP="000A11E3">
      <w:pPr>
        <w:pStyle w:val="Tablefin"/>
        <w:rPr>
          <w:lang w:val="es-ES_tradnl"/>
          <w:rPrChange w:id="159" w:author="Peral, Fernando" w:date="2018-04-27T11:18:00Z">
            <w:rPr/>
          </w:rPrChange>
        </w:rPr>
      </w:pPr>
    </w:p>
    <w:p w:rsidR="000A11E3" w:rsidRPr="0043545D" w:rsidRDefault="000A11E3" w:rsidP="000A11E3">
      <w:pPr>
        <w:rPr>
          <w:lang w:val="es-ES_tradnl"/>
        </w:rPr>
      </w:pPr>
      <w:r w:rsidRPr="0043545D">
        <w:rPr>
          <w:lang w:val="es-ES_tradnl"/>
        </w:rPr>
        <w:t>En cada una de estas ubicaciones hay una o más antenas, receptores y transmisores que pueden utilizarse para enlaces del servicio de investigación espacial (espacio lejano) en una o más de las bandas atribuidas. En el Cuadro 4 figuran los principales parámetros que caracterizan la calidad de funcionamiento máxima de una o más de estas estaciones. Aunque estas características no se aplican a todas las estaciones, resulta esencial que las atribuciones de banda y los criterios de protección contra la interferencia se basen en la máxima calidad de funcionamiento disponible. Ello es necesario para la explotación y protección internacionales de las misiones del servicio de investigación espacial (espacio lejano).</w:t>
      </w:r>
    </w:p>
    <w:p w:rsidR="000A11E3" w:rsidRPr="0043545D" w:rsidRDefault="000A11E3" w:rsidP="000A11E3">
      <w:pPr>
        <w:pStyle w:val="TableNo"/>
        <w:rPr>
          <w:lang w:val="es-ES_tradnl"/>
        </w:rPr>
      </w:pPr>
      <w:r w:rsidRPr="0043545D">
        <w:rPr>
          <w:lang w:val="es-ES_tradnl"/>
        </w:rPr>
        <w:lastRenderedPageBreak/>
        <w:t>CUADRO 4</w:t>
      </w:r>
    </w:p>
    <w:p w:rsidR="000A11E3" w:rsidRPr="0043545D" w:rsidRDefault="000A11E3" w:rsidP="000A11E3">
      <w:pPr>
        <w:pStyle w:val="Tabletitle"/>
        <w:rPr>
          <w:lang w:val="es-ES_tradnl"/>
        </w:rPr>
      </w:pPr>
      <w:r w:rsidRPr="0043545D">
        <w:rPr>
          <w:lang w:val="es-ES_tradnl"/>
        </w:rPr>
        <w:t xml:space="preserve">Características de estaciones terrenas del servicio de investigación espacial </w:t>
      </w:r>
      <w:r w:rsidRPr="0043545D">
        <w:rPr>
          <w:lang w:val="es-ES_tradnl"/>
        </w:rPr>
        <w:br/>
        <w:t>(espacio lejano) con antenas de 70 m</w:t>
      </w:r>
    </w:p>
    <w:tbl>
      <w:tblPr>
        <w:tblW w:w="0" w:type="auto"/>
        <w:jc w:val="center"/>
        <w:tblLayout w:type="fixed"/>
        <w:tblLook w:val="0000" w:firstRow="0" w:lastRow="0" w:firstColumn="0" w:lastColumn="0" w:noHBand="0" w:noVBand="0"/>
      </w:tblPr>
      <w:tblGrid>
        <w:gridCol w:w="1587"/>
        <w:gridCol w:w="1134"/>
        <w:gridCol w:w="1247"/>
        <w:gridCol w:w="1361"/>
        <w:gridCol w:w="1304"/>
        <w:gridCol w:w="1531"/>
        <w:gridCol w:w="1475"/>
      </w:tblGrid>
      <w:tr w:rsidR="000A11E3" w:rsidRPr="00116551" w:rsidTr="009A366E">
        <w:trPr>
          <w:cantSplit/>
          <w:jc w:val="center"/>
        </w:trPr>
        <w:tc>
          <w:tcPr>
            <w:tcW w:w="1587" w:type="dxa"/>
            <w:tcBorders>
              <w:top w:val="single" w:sz="6" w:space="0" w:color="auto"/>
              <w:left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160" w:author="Peral, Fernando" w:date="2018-04-27T11:18:00Z">
                  <w:rPr/>
                </w:rPrChange>
              </w:rPr>
            </w:pPr>
            <w:r w:rsidRPr="0043545D">
              <w:rPr>
                <w:lang w:val="es-ES_tradnl"/>
                <w:rPrChange w:id="161" w:author="Peral, Fernando" w:date="2018-04-27T11:18:00Z">
                  <w:rPr/>
                </w:rPrChange>
              </w:rPr>
              <w:t>Frecuencia</w:t>
            </w:r>
            <w:r w:rsidRPr="0043545D">
              <w:rPr>
                <w:lang w:val="es-ES_tradnl"/>
                <w:rPrChange w:id="162" w:author="Peral, Fernando" w:date="2018-04-27T11:18:00Z">
                  <w:rPr/>
                </w:rPrChange>
              </w:rPr>
              <w:br/>
              <w:t>(GHz)</w:t>
            </w:r>
          </w:p>
        </w:tc>
        <w:tc>
          <w:tcPr>
            <w:tcW w:w="1134" w:type="dxa"/>
            <w:tcBorders>
              <w:top w:val="single" w:sz="6" w:space="0" w:color="auto"/>
              <w:left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163" w:author="Peral, Fernando" w:date="2018-04-27T11:18:00Z">
                  <w:rPr/>
                </w:rPrChange>
              </w:rPr>
            </w:pPr>
            <w:r w:rsidRPr="0043545D">
              <w:rPr>
                <w:lang w:val="es-ES_tradnl"/>
                <w:rPrChange w:id="164" w:author="Peral, Fernando" w:date="2018-04-27T11:18:00Z">
                  <w:rPr/>
                </w:rPrChange>
              </w:rPr>
              <w:t>Ganancia</w:t>
            </w:r>
            <w:r w:rsidRPr="0043545D">
              <w:rPr>
                <w:lang w:val="es-ES_tradnl"/>
                <w:rPrChange w:id="165" w:author="Peral, Fernando" w:date="2018-04-27T11:18:00Z">
                  <w:rPr/>
                </w:rPrChange>
              </w:rPr>
              <w:br/>
              <w:t>de antena</w:t>
            </w:r>
            <w:r w:rsidRPr="0043545D">
              <w:rPr>
                <w:lang w:val="es-ES_tradnl"/>
                <w:rPrChange w:id="166" w:author="Peral, Fernando" w:date="2018-04-27T11:18:00Z">
                  <w:rPr/>
                </w:rPrChange>
              </w:rPr>
              <w:br/>
              <w:t>(dBi)</w:t>
            </w:r>
          </w:p>
        </w:tc>
        <w:tc>
          <w:tcPr>
            <w:tcW w:w="1247" w:type="dxa"/>
            <w:tcBorders>
              <w:top w:val="single" w:sz="6" w:space="0" w:color="auto"/>
              <w:left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167" w:author="Peral, Fernando" w:date="2018-04-27T11:18:00Z">
                  <w:rPr/>
                </w:rPrChange>
              </w:rPr>
            </w:pPr>
            <w:r w:rsidRPr="0043545D">
              <w:rPr>
                <w:lang w:val="es-ES_tradnl"/>
                <w:rPrChange w:id="168" w:author="Peral, Fernando" w:date="2018-04-27T11:18:00Z">
                  <w:rPr/>
                </w:rPrChange>
              </w:rPr>
              <w:t>Anchura del haz de la antena</w:t>
            </w:r>
            <w:r w:rsidRPr="0043545D">
              <w:rPr>
                <w:lang w:val="es-ES_tradnl"/>
                <w:rPrChange w:id="169" w:author="Peral, Fernando" w:date="2018-04-27T11:18:00Z">
                  <w:rPr/>
                </w:rPrChange>
              </w:rPr>
              <w:br/>
              <w:t>(grados)</w:t>
            </w:r>
          </w:p>
        </w:tc>
        <w:tc>
          <w:tcPr>
            <w:tcW w:w="1361" w:type="dxa"/>
            <w:tcBorders>
              <w:top w:val="single" w:sz="6" w:space="0" w:color="auto"/>
              <w:left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170" w:author="Peral, Fernando" w:date="2018-04-27T11:18:00Z">
                  <w:rPr/>
                </w:rPrChange>
              </w:rPr>
            </w:pPr>
            <w:r w:rsidRPr="0043545D">
              <w:rPr>
                <w:lang w:val="es-ES_tradnl"/>
                <w:rPrChange w:id="171" w:author="Peral, Fernando" w:date="2018-04-27T11:18:00Z">
                  <w:rPr/>
                </w:rPrChange>
              </w:rPr>
              <w:t>Potencia del transmisor</w:t>
            </w:r>
            <w:r w:rsidRPr="0043545D">
              <w:rPr>
                <w:lang w:val="es-ES_tradnl"/>
                <w:rPrChange w:id="172" w:author="Peral, Fernando" w:date="2018-04-27T11:18:00Z">
                  <w:rPr/>
                </w:rPrChange>
              </w:rPr>
              <w:br/>
              <w:t>(dBW)</w:t>
            </w:r>
          </w:p>
        </w:tc>
        <w:tc>
          <w:tcPr>
            <w:tcW w:w="1304" w:type="dxa"/>
            <w:tcBorders>
              <w:top w:val="single" w:sz="6" w:space="0" w:color="auto"/>
              <w:left w:val="single" w:sz="6" w:space="0" w:color="auto"/>
              <w:right w:val="single" w:sz="6" w:space="0" w:color="auto"/>
            </w:tcBorders>
            <w:vAlign w:val="center"/>
          </w:tcPr>
          <w:p w:rsidR="000A11E3" w:rsidRPr="0043545D" w:rsidRDefault="000A11E3" w:rsidP="000A2BA2">
            <w:pPr>
              <w:pStyle w:val="Tablehead"/>
              <w:rPr>
                <w:lang w:val="es-ES_tradnl"/>
                <w:rPrChange w:id="173" w:author="Peral, Fernando" w:date="2018-04-27T11:18:00Z">
                  <w:rPr/>
                </w:rPrChange>
              </w:rPr>
            </w:pPr>
            <w:r w:rsidRPr="0043545D">
              <w:rPr>
                <w:lang w:val="es-ES_tradnl"/>
                <w:rPrChange w:id="174" w:author="Peral, Fernando" w:date="2018-04-27T11:18:00Z">
                  <w:rPr/>
                </w:rPrChange>
              </w:rPr>
              <w:t>p.i.r.e.</w:t>
            </w:r>
            <w:r w:rsidRPr="0043545D">
              <w:rPr>
                <w:lang w:val="es-ES_tradnl"/>
                <w:rPrChange w:id="175" w:author="Peral, Fernando" w:date="2018-04-27T11:18:00Z">
                  <w:rPr/>
                </w:rPrChange>
              </w:rPr>
              <w:br/>
              <w:t>(dBW)</w:t>
            </w:r>
          </w:p>
        </w:tc>
        <w:tc>
          <w:tcPr>
            <w:tcW w:w="1531" w:type="dxa"/>
            <w:tcBorders>
              <w:top w:val="single" w:sz="6" w:space="0" w:color="auto"/>
              <w:left w:val="single" w:sz="6" w:space="0" w:color="auto"/>
              <w:right w:val="single" w:sz="6" w:space="0" w:color="auto"/>
            </w:tcBorders>
            <w:vAlign w:val="center"/>
          </w:tcPr>
          <w:p w:rsidR="000A11E3" w:rsidRPr="0043545D" w:rsidRDefault="000A11E3" w:rsidP="000A2BA2">
            <w:pPr>
              <w:pStyle w:val="Tablehead"/>
              <w:rPr>
                <w:lang w:val="es-ES_tradnl"/>
                <w:rPrChange w:id="176" w:author="Peral, Fernando" w:date="2018-04-27T11:18:00Z">
                  <w:rPr/>
                </w:rPrChange>
              </w:rPr>
            </w:pPr>
            <w:r w:rsidRPr="0043545D">
              <w:rPr>
                <w:lang w:val="es-ES_tradnl"/>
                <w:rPrChange w:id="177" w:author="Peral, Fernando" w:date="2018-04-27T11:18:00Z">
                  <w:rPr/>
                </w:rPrChange>
              </w:rPr>
              <w:t>Temperatura de ruido del</w:t>
            </w:r>
            <w:r w:rsidRPr="0043545D">
              <w:rPr>
                <w:lang w:val="es-ES_tradnl"/>
                <w:rPrChange w:id="178" w:author="Peral, Fernando" w:date="2018-04-27T11:18:00Z">
                  <w:rPr/>
                </w:rPrChange>
              </w:rPr>
              <w:br/>
              <w:t>sistema</w:t>
            </w:r>
            <w:r w:rsidRPr="0043545D">
              <w:rPr>
                <w:lang w:val="es-ES_tradnl"/>
                <w:rPrChange w:id="179" w:author="Peral, Fernando" w:date="2018-04-27T11:18:00Z">
                  <w:rPr/>
                </w:rPrChange>
              </w:rPr>
              <w:br/>
              <w:t>receptor</w:t>
            </w:r>
            <w:r w:rsidRPr="0043545D">
              <w:rPr>
                <w:lang w:val="es-ES_tradnl"/>
                <w:rPrChange w:id="180" w:author="Peral, Fernando" w:date="2018-04-27T11:18:00Z">
                  <w:rPr/>
                </w:rPrChange>
              </w:rPr>
              <w:br/>
              <w:t>(K)</w:t>
            </w:r>
          </w:p>
        </w:tc>
        <w:tc>
          <w:tcPr>
            <w:tcW w:w="1474" w:type="dxa"/>
            <w:tcBorders>
              <w:top w:val="single" w:sz="6" w:space="0" w:color="auto"/>
              <w:left w:val="single" w:sz="6" w:space="0" w:color="auto"/>
              <w:right w:val="single" w:sz="6" w:space="0" w:color="auto"/>
            </w:tcBorders>
            <w:vAlign w:val="center"/>
          </w:tcPr>
          <w:p w:rsidR="000A11E3" w:rsidRPr="0043545D" w:rsidRDefault="000A11E3" w:rsidP="000A2BA2">
            <w:pPr>
              <w:pStyle w:val="Tablehead"/>
              <w:rPr>
                <w:lang w:val="es-ES_tradnl"/>
                <w:rPrChange w:id="181" w:author="Peral, Fernando" w:date="2018-04-27T11:18:00Z">
                  <w:rPr/>
                </w:rPrChange>
              </w:rPr>
            </w:pPr>
            <w:r w:rsidRPr="0043545D">
              <w:rPr>
                <w:lang w:val="es-ES_tradnl"/>
                <w:rPrChange w:id="182" w:author="Peral, Fernando" w:date="2018-04-27T11:18:00Z">
                  <w:rPr/>
                </w:rPrChange>
              </w:rPr>
              <w:t>Densidad</w:t>
            </w:r>
            <w:r w:rsidRPr="0043545D">
              <w:rPr>
                <w:lang w:val="es-ES_tradnl"/>
                <w:rPrChange w:id="183" w:author="Peral, Fernando" w:date="2018-04-27T11:18:00Z">
                  <w:rPr/>
                </w:rPrChange>
              </w:rPr>
              <w:br/>
              <w:t>espectral de potencia de ruido del sistema</w:t>
            </w:r>
            <w:r w:rsidRPr="0043545D">
              <w:rPr>
                <w:lang w:val="es-ES_tradnl"/>
                <w:rPrChange w:id="184" w:author="Peral, Fernando" w:date="2018-04-27T11:18:00Z">
                  <w:rPr/>
                </w:rPrChange>
              </w:rPr>
              <w:br/>
              <w:t>receptor</w:t>
            </w:r>
            <w:r w:rsidRPr="0043545D">
              <w:rPr>
                <w:lang w:val="es-ES_tradnl"/>
                <w:rPrChange w:id="185" w:author="Peral, Fernando" w:date="2018-04-27T11:18:00Z">
                  <w:rPr/>
                </w:rPrChange>
              </w:rPr>
              <w:br/>
              <w:t>(dB(W/Hz))</w:t>
            </w:r>
          </w:p>
        </w:tc>
      </w:tr>
      <w:tr w:rsidR="000A11E3" w:rsidRPr="0043545D" w:rsidTr="000A2BA2">
        <w:trPr>
          <w:cantSplit/>
          <w:jc w:val="center"/>
        </w:trPr>
        <w:tc>
          <w:tcPr>
            <w:tcW w:w="1587" w:type="dxa"/>
            <w:tcBorders>
              <w:top w:val="single" w:sz="6" w:space="0" w:color="auto"/>
              <w:left w:val="single" w:sz="6" w:space="0" w:color="auto"/>
              <w:right w:val="single" w:sz="6" w:space="0" w:color="auto"/>
            </w:tcBorders>
          </w:tcPr>
          <w:p w:rsidR="000A11E3" w:rsidRPr="0043545D" w:rsidRDefault="000A11E3" w:rsidP="000A2BA2">
            <w:pPr>
              <w:pStyle w:val="Tabletext"/>
              <w:keepNext/>
              <w:keepLines/>
              <w:rPr>
                <w:lang w:val="es-ES_tradnl"/>
                <w:rPrChange w:id="186" w:author="Peral, Fernando" w:date="2018-04-27T11:18:00Z">
                  <w:rPr/>
                </w:rPrChange>
              </w:rPr>
            </w:pPr>
            <w:r w:rsidRPr="0043545D">
              <w:rPr>
                <w:lang w:val="es-ES_tradnl"/>
                <w:rPrChange w:id="187" w:author="Peral, Fernando" w:date="2018-04-27T11:18:00Z">
                  <w:rPr/>
                </w:rPrChange>
              </w:rPr>
              <w:t>2,110-2,120</w:t>
            </w:r>
            <w:r w:rsidRPr="0043545D">
              <w:rPr>
                <w:lang w:val="es-ES_tradnl"/>
                <w:rPrChange w:id="188" w:author="Peral, Fernando" w:date="2018-04-27T11:18:00Z">
                  <w:rPr/>
                </w:rPrChange>
              </w:rPr>
              <w:br/>
              <w:t>Tierra-espacio</w:t>
            </w:r>
          </w:p>
        </w:tc>
        <w:tc>
          <w:tcPr>
            <w:tcW w:w="1134" w:type="dxa"/>
            <w:tcBorders>
              <w:top w:val="single" w:sz="6" w:space="0" w:color="auto"/>
              <w:left w:val="single" w:sz="6" w:space="0" w:color="auto"/>
              <w:right w:val="single" w:sz="6" w:space="0" w:color="auto"/>
            </w:tcBorders>
          </w:tcPr>
          <w:p w:rsidR="000A11E3" w:rsidRPr="0043545D" w:rsidRDefault="000A11E3" w:rsidP="000A2BA2">
            <w:pPr>
              <w:pStyle w:val="Tabletext"/>
              <w:keepNext/>
              <w:keepLines/>
              <w:jc w:val="center"/>
              <w:rPr>
                <w:lang w:val="es-ES_tradnl"/>
                <w:rPrChange w:id="189" w:author="Peral, Fernando" w:date="2018-04-27T11:18:00Z">
                  <w:rPr/>
                </w:rPrChange>
              </w:rPr>
            </w:pPr>
            <w:r w:rsidRPr="0043545D">
              <w:rPr>
                <w:lang w:val="es-ES_tradnl"/>
                <w:rPrChange w:id="190" w:author="Peral, Fernando" w:date="2018-04-27T11:18:00Z">
                  <w:rPr/>
                </w:rPrChange>
              </w:rPr>
              <w:t>62</w:t>
            </w:r>
          </w:p>
        </w:tc>
        <w:tc>
          <w:tcPr>
            <w:tcW w:w="1247" w:type="dxa"/>
            <w:tcBorders>
              <w:top w:val="single" w:sz="6" w:space="0" w:color="auto"/>
              <w:left w:val="single" w:sz="6" w:space="0" w:color="auto"/>
              <w:right w:val="single" w:sz="6" w:space="0" w:color="auto"/>
            </w:tcBorders>
          </w:tcPr>
          <w:p w:rsidR="000A11E3" w:rsidRPr="0043545D" w:rsidRDefault="000A11E3" w:rsidP="000A2BA2">
            <w:pPr>
              <w:pStyle w:val="Tabletext"/>
              <w:keepNext/>
              <w:keepLines/>
              <w:jc w:val="center"/>
              <w:rPr>
                <w:lang w:val="es-ES_tradnl"/>
                <w:rPrChange w:id="191" w:author="Peral, Fernando" w:date="2018-04-27T11:18:00Z">
                  <w:rPr/>
                </w:rPrChange>
              </w:rPr>
            </w:pPr>
            <w:r w:rsidRPr="0043545D">
              <w:rPr>
                <w:lang w:val="es-ES_tradnl"/>
                <w:rPrChange w:id="192" w:author="Peral, Fernando" w:date="2018-04-27T11:18:00Z">
                  <w:rPr/>
                </w:rPrChange>
              </w:rPr>
              <w:t>0,14</w:t>
            </w:r>
          </w:p>
        </w:tc>
        <w:tc>
          <w:tcPr>
            <w:tcW w:w="1361" w:type="dxa"/>
            <w:tcBorders>
              <w:top w:val="single" w:sz="6" w:space="0" w:color="auto"/>
              <w:left w:val="single" w:sz="6" w:space="0" w:color="auto"/>
              <w:right w:val="single" w:sz="6" w:space="0" w:color="auto"/>
            </w:tcBorders>
          </w:tcPr>
          <w:p w:rsidR="000A11E3" w:rsidRPr="0043545D" w:rsidRDefault="000A11E3" w:rsidP="000A2BA2">
            <w:pPr>
              <w:pStyle w:val="Tabletext"/>
              <w:keepNext/>
              <w:keepLines/>
              <w:jc w:val="center"/>
              <w:rPr>
                <w:lang w:val="es-ES_tradnl"/>
                <w:rPrChange w:id="193" w:author="Peral, Fernando" w:date="2018-04-27T11:18:00Z">
                  <w:rPr/>
                </w:rPrChange>
              </w:rPr>
            </w:pPr>
            <w:r w:rsidRPr="0043545D">
              <w:rPr>
                <w:lang w:val="es-ES_tradnl"/>
                <w:rPrChange w:id="194" w:author="Peral, Fernando" w:date="2018-04-27T11:18:00Z">
                  <w:rPr/>
                </w:rPrChange>
              </w:rPr>
              <w:t>50</w:t>
            </w:r>
          </w:p>
          <w:p w:rsidR="000A11E3" w:rsidRPr="0043545D" w:rsidRDefault="000A11E3" w:rsidP="000A2BA2">
            <w:pPr>
              <w:pStyle w:val="Tabletext"/>
              <w:keepNext/>
              <w:keepLines/>
              <w:jc w:val="center"/>
              <w:rPr>
                <w:lang w:val="es-ES_tradnl"/>
                <w:rPrChange w:id="195" w:author="Peral, Fernando" w:date="2018-04-27T11:18:00Z">
                  <w:rPr/>
                </w:rPrChange>
              </w:rPr>
            </w:pPr>
            <w:r w:rsidRPr="0043545D">
              <w:rPr>
                <w:lang w:val="es-ES_tradnl"/>
                <w:rPrChange w:id="196" w:author="Peral, Fernando" w:date="2018-04-27T11:18:00Z">
                  <w:rPr/>
                </w:rPrChange>
              </w:rPr>
              <w:t>56</w:t>
            </w:r>
            <w:r w:rsidRPr="0043545D">
              <w:rPr>
                <w:position w:val="6"/>
                <w:vertAlign w:val="superscript"/>
                <w:lang w:val="es-ES_tradnl"/>
                <w:rPrChange w:id="197" w:author="Peral, Fernando" w:date="2018-04-27T11:18:00Z">
                  <w:rPr>
                    <w:position w:val="6"/>
                    <w:vertAlign w:val="superscript"/>
                  </w:rPr>
                </w:rPrChange>
              </w:rPr>
              <w:t>(1)</w:t>
            </w:r>
          </w:p>
        </w:tc>
        <w:tc>
          <w:tcPr>
            <w:tcW w:w="1304" w:type="dxa"/>
            <w:tcBorders>
              <w:top w:val="single" w:sz="6" w:space="0" w:color="auto"/>
              <w:left w:val="single" w:sz="6" w:space="0" w:color="auto"/>
              <w:right w:val="single" w:sz="6" w:space="0" w:color="auto"/>
            </w:tcBorders>
          </w:tcPr>
          <w:p w:rsidR="000A11E3" w:rsidRPr="0043545D" w:rsidRDefault="000A11E3" w:rsidP="000A2BA2">
            <w:pPr>
              <w:pStyle w:val="Tabletext"/>
              <w:keepNext/>
              <w:keepLines/>
              <w:jc w:val="center"/>
              <w:rPr>
                <w:lang w:val="es-ES_tradnl"/>
                <w:rPrChange w:id="198" w:author="Peral, Fernando" w:date="2018-04-27T11:18:00Z">
                  <w:rPr/>
                </w:rPrChange>
              </w:rPr>
            </w:pPr>
            <w:r w:rsidRPr="0043545D">
              <w:rPr>
                <w:lang w:val="es-ES_tradnl"/>
                <w:rPrChange w:id="199" w:author="Peral, Fernando" w:date="2018-04-27T11:18:00Z">
                  <w:rPr/>
                </w:rPrChange>
              </w:rPr>
              <w:t>112</w:t>
            </w:r>
          </w:p>
          <w:p w:rsidR="000A11E3" w:rsidRPr="0043545D" w:rsidRDefault="000A11E3" w:rsidP="000A2BA2">
            <w:pPr>
              <w:pStyle w:val="Tabletext"/>
              <w:keepNext/>
              <w:keepLines/>
              <w:jc w:val="center"/>
              <w:rPr>
                <w:lang w:val="es-ES_tradnl"/>
                <w:rPrChange w:id="200" w:author="Peral, Fernando" w:date="2018-04-27T11:18:00Z">
                  <w:rPr/>
                </w:rPrChange>
              </w:rPr>
            </w:pPr>
            <w:r w:rsidRPr="0043545D">
              <w:rPr>
                <w:lang w:val="es-ES_tradnl"/>
                <w:rPrChange w:id="201" w:author="Peral, Fernando" w:date="2018-04-27T11:18:00Z">
                  <w:rPr/>
                </w:rPrChange>
              </w:rPr>
              <w:t>118</w:t>
            </w:r>
            <w:r w:rsidRPr="0043545D">
              <w:rPr>
                <w:position w:val="6"/>
                <w:vertAlign w:val="superscript"/>
                <w:lang w:val="es-ES_tradnl"/>
                <w:rPrChange w:id="202" w:author="Peral, Fernando" w:date="2018-04-27T11:18:00Z">
                  <w:rPr>
                    <w:position w:val="6"/>
                    <w:vertAlign w:val="superscript"/>
                  </w:rPr>
                </w:rPrChange>
              </w:rPr>
              <w:t>(1)</w:t>
            </w:r>
          </w:p>
        </w:tc>
        <w:tc>
          <w:tcPr>
            <w:tcW w:w="1531" w:type="dxa"/>
            <w:tcBorders>
              <w:top w:val="single" w:sz="6" w:space="0" w:color="auto"/>
              <w:left w:val="single" w:sz="6" w:space="0" w:color="auto"/>
              <w:right w:val="single" w:sz="6" w:space="0" w:color="auto"/>
            </w:tcBorders>
          </w:tcPr>
          <w:p w:rsidR="000A11E3" w:rsidRPr="0043545D" w:rsidRDefault="000A11E3" w:rsidP="000A2BA2">
            <w:pPr>
              <w:pStyle w:val="Tabletext"/>
              <w:keepNext/>
              <w:keepLines/>
              <w:jc w:val="center"/>
              <w:rPr>
                <w:lang w:val="es-ES_tradnl"/>
                <w:rPrChange w:id="203" w:author="Peral, Fernando" w:date="2018-04-27T11:18:00Z">
                  <w:rPr/>
                </w:rPrChange>
              </w:rPr>
            </w:pPr>
            <w:r w:rsidRPr="0043545D">
              <w:rPr>
                <w:lang w:val="es-ES_tradnl"/>
              </w:rPr>
              <w:t>–</w:t>
            </w:r>
          </w:p>
        </w:tc>
        <w:tc>
          <w:tcPr>
            <w:tcW w:w="1474" w:type="dxa"/>
            <w:tcBorders>
              <w:top w:val="single" w:sz="6" w:space="0" w:color="auto"/>
              <w:left w:val="single" w:sz="6" w:space="0" w:color="auto"/>
              <w:right w:val="single" w:sz="6" w:space="0" w:color="auto"/>
            </w:tcBorders>
          </w:tcPr>
          <w:p w:rsidR="000A11E3" w:rsidRPr="0043545D" w:rsidRDefault="000A11E3" w:rsidP="000A2BA2">
            <w:pPr>
              <w:pStyle w:val="Tabletext"/>
              <w:keepNext/>
              <w:keepLines/>
              <w:jc w:val="center"/>
              <w:rPr>
                <w:lang w:val="es-ES_tradnl"/>
                <w:rPrChange w:id="204" w:author="Peral, Fernando" w:date="2018-04-27T11:18:00Z">
                  <w:rPr/>
                </w:rPrChange>
              </w:rPr>
            </w:pPr>
            <w:r w:rsidRPr="0043545D">
              <w:rPr>
                <w:lang w:val="es-ES_tradnl"/>
              </w:rPr>
              <w:t>–</w:t>
            </w:r>
          </w:p>
        </w:tc>
      </w:tr>
      <w:tr w:rsidR="000A11E3" w:rsidRPr="0043545D" w:rsidTr="000A2BA2">
        <w:trPr>
          <w:cantSplit/>
          <w:jc w:val="center"/>
        </w:trPr>
        <w:tc>
          <w:tcPr>
            <w:tcW w:w="1587" w:type="dxa"/>
            <w:tcBorders>
              <w:left w:val="single" w:sz="6" w:space="0" w:color="auto"/>
              <w:bottom w:val="single" w:sz="6" w:space="0" w:color="auto"/>
              <w:right w:val="single" w:sz="6" w:space="0" w:color="auto"/>
            </w:tcBorders>
          </w:tcPr>
          <w:p w:rsidR="000A11E3" w:rsidRPr="0043545D" w:rsidRDefault="000A11E3" w:rsidP="000A2BA2">
            <w:pPr>
              <w:pStyle w:val="Tabletext"/>
              <w:keepNext/>
              <w:keepLines/>
              <w:rPr>
                <w:lang w:val="es-ES_tradnl"/>
                <w:rPrChange w:id="205" w:author="Peral, Fernando" w:date="2018-04-27T11:18:00Z">
                  <w:rPr/>
                </w:rPrChange>
              </w:rPr>
            </w:pPr>
            <w:r w:rsidRPr="0043545D">
              <w:rPr>
                <w:lang w:val="es-ES_tradnl"/>
                <w:rPrChange w:id="206" w:author="Peral, Fernando" w:date="2018-04-27T11:18:00Z">
                  <w:rPr/>
                </w:rPrChange>
              </w:rPr>
              <w:t>2,290-2,300</w:t>
            </w:r>
            <w:r w:rsidRPr="0043545D">
              <w:rPr>
                <w:lang w:val="es-ES_tradnl"/>
                <w:rPrChange w:id="207" w:author="Peral, Fernando" w:date="2018-04-27T11:18:00Z">
                  <w:rPr/>
                </w:rPrChange>
              </w:rPr>
              <w:br/>
              <w:t>Espacio-Tierra</w:t>
            </w:r>
          </w:p>
        </w:tc>
        <w:tc>
          <w:tcPr>
            <w:tcW w:w="1134" w:type="dxa"/>
            <w:tcBorders>
              <w:left w:val="single" w:sz="6" w:space="0" w:color="auto"/>
              <w:bottom w:val="single" w:sz="6" w:space="0" w:color="auto"/>
              <w:right w:val="single" w:sz="6" w:space="0" w:color="auto"/>
            </w:tcBorders>
          </w:tcPr>
          <w:p w:rsidR="000A11E3" w:rsidRPr="0043545D" w:rsidRDefault="000A11E3" w:rsidP="000A2BA2">
            <w:pPr>
              <w:pStyle w:val="Tabletext"/>
              <w:keepNext/>
              <w:keepLines/>
              <w:jc w:val="center"/>
              <w:rPr>
                <w:lang w:val="es-ES_tradnl"/>
                <w:rPrChange w:id="208" w:author="Peral, Fernando" w:date="2018-04-27T11:18:00Z">
                  <w:rPr/>
                </w:rPrChange>
              </w:rPr>
            </w:pPr>
            <w:r w:rsidRPr="0043545D">
              <w:rPr>
                <w:lang w:val="es-ES_tradnl"/>
                <w:rPrChange w:id="209" w:author="Peral, Fernando" w:date="2018-04-27T11:18:00Z">
                  <w:rPr/>
                </w:rPrChange>
              </w:rPr>
              <w:t>63</w:t>
            </w:r>
          </w:p>
        </w:tc>
        <w:tc>
          <w:tcPr>
            <w:tcW w:w="1247" w:type="dxa"/>
            <w:tcBorders>
              <w:left w:val="single" w:sz="6" w:space="0" w:color="auto"/>
              <w:bottom w:val="single" w:sz="6" w:space="0" w:color="auto"/>
              <w:right w:val="single" w:sz="6" w:space="0" w:color="auto"/>
            </w:tcBorders>
          </w:tcPr>
          <w:p w:rsidR="000A11E3" w:rsidRPr="0043545D" w:rsidRDefault="000A11E3" w:rsidP="000A2BA2">
            <w:pPr>
              <w:pStyle w:val="Tabletext"/>
              <w:keepNext/>
              <w:keepLines/>
              <w:jc w:val="center"/>
              <w:rPr>
                <w:lang w:val="es-ES_tradnl"/>
                <w:rPrChange w:id="210" w:author="Peral, Fernando" w:date="2018-04-27T11:18:00Z">
                  <w:rPr/>
                </w:rPrChange>
              </w:rPr>
            </w:pPr>
            <w:r w:rsidRPr="0043545D">
              <w:rPr>
                <w:lang w:val="es-ES_tradnl"/>
                <w:rPrChange w:id="211" w:author="Peral, Fernando" w:date="2018-04-27T11:18:00Z">
                  <w:rPr/>
                </w:rPrChange>
              </w:rPr>
              <w:t>0,13</w:t>
            </w:r>
          </w:p>
        </w:tc>
        <w:tc>
          <w:tcPr>
            <w:tcW w:w="1361" w:type="dxa"/>
            <w:tcBorders>
              <w:left w:val="single" w:sz="6" w:space="0" w:color="auto"/>
              <w:bottom w:val="single" w:sz="6" w:space="0" w:color="auto"/>
              <w:right w:val="single" w:sz="6" w:space="0" w:color="auto"/>
            </w:tcBorders>
          </w:tcPr>
          <w:p w:rsidR="000A11E3" w:rsidRPr="0043545D" w:rsidRDefault="000A11E3" w:rsidP="000A2BA2">
            <w:pPr>
              <w:pStyle w:val="Tabletext"/>
              <w:keepNext/>
              <w:keepLines/>
              <w:jc w:val="center"/>
              <w:rPr>
                <w:lang w:val="es-ES_tradnl"/>
                <w:rPrChange w:id="212" w:author="Peral, Fernando" w:date="2018-04-27T11:18:00Z">
                  <w:rPr/>
                </w:rPrChange>
              </w:rPr>
            </w:pPr>
            <w:r w:rsidRPr="0043545D">
              <w:rPr>
                <w:lang w:val="es-ES_tradnl"/>
              </w:rPr>
              <w:t>–</w:t>
            </w:r>
          </w:p>
        </w:tc>
        <w:tc>
          <w:tcPr>
            <w:tcW w:w="1304" w:type="dxa"/>
            <w:tcBorders>
              <w:left w:val="single" w:sz="6" w:space="0" w:color="auto"/>
              <w:bottom w:val="single" w:sz="6" w:space="0" w:color="auto"/>
              <w:right w:val="single" w:sz="6" w:space="0" w:color="auto"/>
            </w:tcBorders>
          </w:tcPr>
          <w:p w:rsidR="000A11E3" w:rsidRPr="0043545D" w:rsidRDefault="000A11E3" w:rsidP="000A2BA2">
            <w:pPr>
              <w:pStyle w:val="Tabletext"/>
              <w:keepNext/>
              <w:keepLines/>
              <w:jc w:val="center"/>
              <w:rPr>
                <w:position w:val="6"/>
                <w:lang w:val="es-ES_tradnl"/>
                <w:rPrChange w:id="213" w:author="Peral, Fernando" w:date="2018-04-27T11:18:00Z">
                  <w:rPr>
                    <w:position w:val="6"/>
                  </w:rPr>
                </w:rPrChange>
              </w:rPr>
            </w:pPr>
            <w:r w:rsidRPr="0043545D">
              <w:rPr>
                <w:position w:val="6"/>
                <w:lang w:val="es-ES_tradnl"/>
              </w:rPr>
              <w:t>–</w:t>
            </w:r>
          </w:p>
        </w:tc>
        <w:tc>
          <w:tcPr>
            <w:tcW w:w="1531" w:type="dxa"/>
            <w:tcBorders>
              <w:left w:val="single" w:sz="6" w:space="0" w:color="auto"/>
              <w:bottom w:val="single" w:sz="6" w:space="0" w:color="auto"/>
              <w:right w:val="single" w:sz="6" w:space="0" w:color="auto"/>
            </w:tcBorders>
          </w:tcPr>
          <w:p w:rsidR="000A11E3" w:rsidRPr="0043545D" w:rsidRDefault="000A11E3" w:rsidP="000A2BA2">
            <w:pPr>
              <w:pStyle w:val="Tabletext"/>
              <w:keepNext/>
              <w:keepLines/>
              <w:jc w:val="center"/>
              <w:rPr>
                <w:lang w:val="es-ES_tradnl"/>
                <w:rPrChange w:id="214" w:author="Peral, Fernando" w:date="2018-04-27T11:18:00Z">
                  <w:rPr/>
                </w:rPrChange>
              </w:rPr>
            </w:pPr>
            <w:r w:rsidRPr="0043545D">
              <w:rPr>
                <w:lang w:val="es-ES_tradnl"/>
                <w:rPrChange w:id="215" w:author="Peral, Fernando" w:date="2018-04-27T11:18:00Z">
                  <w:rPr/>
                </w:rPrChange>
              </w:rPr>
              <w:t>25</w:t>
            </w:r>
            <w:r w:rsidRPr="0043545D">
              <w:rPr>
                <w:position w:val="6"/>
                <w:vertAlign w:val="superscript"/>
                <w:lang w:val="es-ES_tradnl"/>
                <w:rPrChange w:id="216" w:author="Peral, Fernando" w:date="2018-04-27T11:18:00Z">
                  <w:rPr>
                    <w:position w:val="6"/>
                    <w:vertAlign w:val="superscript"/>
                  </w:rPr>
                </w:rPrChange>
              </w:rPr>
              <w:t>(2)</w:t>
            </w:r>
            <w:r w:rsidRPr="0043545D">
              <w:rPr>
                <w:position w:val="6"/>
                <w:lang w:val="es-ES_tradnl"/>
                <w:rPrChange w:id="217" w:author="Peral, Fernando" w:date="2018-04-27T11:18:00Z">
                  <w:rPr>
                    <w:position w:val="6"/>
                  </w:rPr>
                </w:rPrChange>
              </w:rPr>
              <w:br/>
            </w:r>
            <w:r w:rsidRPr="0043545D">
              <w:rPr>
                <w:lang w:val="es-ES_tradnl"/>
                <w:rPrChange w:id="218" w:author="Peral, Fernando" w:date="2018-04-27T11:18:00Z">
                  <w:rPr/>
                </w:rPrChange>
              </w:rPr>
              <w:t>21</w:t>
            </w:r>
            <w:r w:rsidRPr="0043545D">
              <w:rPr>
                <w:position w:val="6"/>
                <w:vertAlign w:val="superscript"/>
                <w:lang w:val="es-ES_tradnl"/>
                <w:rPrChange w:id="219" w:author="Peral, Fernando" w:date="2018-04-27T11:18:00Z">
                  <w:rPr>
                    <w:position w:val="6"/>
                    <w:vertAlign w:val="superscript"/>
                  </w:rPr>
                </w:rPrChange>
              </w:rPr>
              <w:t>(3)</w:t>
            </w:r>
          </w:p>
        </w:tc>
        <w:tc>
          <w:tcPr>
            <w:tcW w:w="1474" w:type="dxa"/>
            <w:tcBorders>
              <w:left w:val="single" w:sz="6" w:space="0" w:color="auto"/>
              <w:bottom w:val="single" w:sz="6" w:space="0" w:color="auto"/>
              <w:right w:val="single" w:sz="6" w:space="0" w:color="auto"/>
            </w:tcBorders>
          </w:tcPr>
          <w:p w:rsidR="000A11E3" w:rsidRPr="0043545D" w:rsidRDefault="000A11E3" w:rsidP="000A2BA2">
            <w:pPr>
              <w:pStyle w:val="Tabletext"/>
              <w:keepNext/>
              <w:keepLines/>
              <w:jc w:val="center"/>
              <w:rPr>
                <w:lang w:val="es-ES_tradnl"/>
                <w:rPrChange w:id="220" w:author="Peral, Fernando" w:date="2018-04-27T11:18:00Z">
                  <w:rPr/>
                </w:rPrChange>
              </w:rPr>
            </w:pPr>
            <w:r w:rsidRPr="0043545D">
              <w:rPr>
                <w:lang w:val="es-ES_tradnl"/>
                <w:rPrChange w:id="221" w:author="Peral, Fernando" w:date="2018-04-27T11:18:00Z">
                  <w:rPr/>
                </w:rPrChange>
              </w:rPr>
              <w:t>–214</w:t>
            </w:r>
            <w:r w:rsidRPr="0043545D">
              <w:rPr>
                <w:position w:val="6"/>
                <w:vertAlign w:val="superscript"/>
                <w:lang w:val="es-ES_tradnl"/>
                <w:rPrChange w:id="222" w:author="Peral, Fernando" w:date="2018-04-27T11:18:00Z">
                  <w:rPr>
                    <w:position w:val="6"/>
                    <w:vertAlign w:val="superscript"/>
                  </w:rPr>
                </w:rPrChange>
              </w:rPr>
              <w:t>(2)</w:t>
            </w:r>
            <w:r w:rsidRPr="0043545D">
              <w:rPr>
                <w:position w:val="6"/>
                <w:lang w:val="es-ES_tradnl"/>
                <w:rPrChange w:id="223" w:author="Peral, Fernando" w:date="2018-04-27T11:18:00Z">
                  <w:rPr>
                    <w:position w:val="6"/>
                  </w:rPr>
                </w:rPrChange>
              </w:rPr>
              <w:br/>
            </w:r>
            <w:r w:rsidRPr="0043545D">
              <w:rPr>
                <w:lang w:val="es-ES_tradnl"/>
                <w:rPrChange w:id="224" w:author="Peral, Fernando" w:date="2018-04-27T11:18:00Z">
                  <w:rPr/>
                </w:rPrChange>
              </w:rPr>
              <w:t>–215</w:t>
            </w:r>
            <w:r w:rsidRPr="0043545D">
              <w:rPr>
                <w:position w:val="6"/>
                <w:vertAlign w:val="superscript"/>
                <w:lang w:val="es-ES_tradnl"/>
                <w:rPrChange w:id="225" w:author="Peral, Fernando" w:date="2018-04-27T11:18:00Z">
                  <w:rPr>
                    <w:position w:val="6"/>
                    <w:vertAlign w:val="superscript"/>
                  </w:rPr>
                </w:rPrChange>
              </w:rPr>
              <w:t>(3)</w:t>
            </w:r>
          </w:p>
        </w:tc>
      </w:tr>
      <w:tr w:rsidR="000A11E3" w:rsidRPr="0043545D" w:rsidTr="000A2BA2">
        <w:trPr>
          <w:cantSplit/>
          <w:jc w:val="center"/>
        </w:trPr>
        <w:tc>
          <w:tcPr>
            <w:tcW w:w="1587" w:type="dxa"/>
            <w:tcBorders>
              <w:left w:val="single" w:sz="6" w:space="0" w:color="auto"/>
              <w:right w:val="single" w:sz="6" w:space="0" w:color="auto"/>
            </w:tcBorders>
          </w:tcPr>
          <w:p w:rsidR="000A11E3" w:rsidRPr="0043545D" w:rsidRDefault="000A11E3" w:rsidP="000A2BA2">
            <w:pPr>
              <w:pStyle w:val="Tabletext"/>
              <w:keepNext/>
              <w:keepLines/>
              <w:rPr>
                <w:lang w:val="es-ES_tradnl"/>
                <w:rPrChange w:id="226" w:author="Peral, Fernando" w:date="2018-04-27T11:18:00Z">
                  <w:rPr/>
                </w:rPrChange>
              </w:rPr>
            </w:pPr>
            <w:r w:rsidRPr="0043545D">
              <w:rPr>
                <w:lang w:val="es-ES_tradnl"/>
                <w:rPrChange w:id="227" w:author="Peral, Fernando" w:date="2018-04-27T11:18:00Z">
                  <w:rPr/>
                </w:rPrChange>
              </w:rPr>
              <w:t>7,145-7,190</w:t>
            </w:r>
            <w:r w:rsidRPr="0043545D">
              <w:rPr>
                <w:lang w:val="es-ES_tradnl"/>
                <w:rPrChange w:id="228" w:author="Peral, Fernando" w:date="2018-04-27T11:18:00Z">
                  <w:rPr/>
                </w:rPrChange>
              </w:rPr>
              <w:br/>
              <w:t>Tierra-espacio</w:t>
            </w:r>
          </w:p>
        </w:tc>
        <w:tc>
          <w:tcPr>
            <w:tcW w:w="1134" w:type="dxa"/>
            <w:tcBorders>
              <w:left w:val="single" w:sz="6" w:space="0" w:color="auto"/>
              <w:right w:val="single" w:sz="6" w:space="0" w:color="auto"/>
            </w:tcBorders>
          </w:tcPr>
          <w:p w:rsidR="000A11E3" w:rsidRPr="0043545D" w:rsidRDefault="000A11E3" w:rsidP="000A2BA2">
            <w:pPr>
              <w:pStyle w:val="Tabletext"/>
              <w:keepNext/>
              <w:keepLines/>
              <w:jc w:val="center"/>
              <w:rPr>
                <w:lang w:val="es-ES_tradnl"/>
                <w:rPrChange w:id="229" w:author="Peral, Fernando" w:date="2018-04-27T11:18:00Z">
                  <w:rPr/>
                </w:rPrChange>
              </w:rPr>
            </w:pPr>
            <w:r w:rsidRPr="0043545D">
              <w:rPr>
                <w:lang w:val="es-ES_tradnl"/>
                <w:rPrChange w:id="230" w:author="Peral, Fernando" w:date="2018-04-27T11:18:00Z">
                  <w:rPr/>
                </w:rPrChange>
              </w:rPr>
              <w:t>72</w:t>
            </w:r>
          </w:p>
        </w:tc>
        <w:tc>
          <w:tcPr>
            <w:tcW w:w="1247" w:type="dxa"/>
            <w:tcBorders>
              <w:left w:val="single" w:sz="6" w:space="0" w:color="auto"/>
              <w:right w:val="single" w:sz="6" w:space="0" w:color="auto"/>
            </w:tcBorders>
          </w:tcPr>
          <w:p w:rsidR="000A11E3" w:rsidRPr="0043545D" w:rsidRDefault="000A11E3" w:rsidP="000A2BA2">
            <w:pPr>
              <w:pStyle w:val="Tabletext"/>
              <w:keepNext/>
              <w:keepLines/>
              <w:jc w:val="center"/>
              <w:rPr>
                <w:lang w:val="es-ES_tradnl"/>
                <w:rPrChange w:id="231" w:author="Peral, Fernando" w:date="2018-04-27T11:18:00Z">
                  <w:rPr/>
                </w:rPrChange>
              </w:rPr>
            </w:pPr>
            <w:r w:rsidRPr="0043545D">
              <w:rPr>
                <w:lang w:val="es-ES_tradnl"/>
                <w:rPrChange w:id="232" w:author="Peral, Fernando" w:date="2018-04-27T11:18:00Z">
                  <w:rPr/>
                </w:rPrChange>
              </w:rPr>
              <w:t>0,04</w:t>
            </w:r>
          </w:p>
        </w:tc>
        <w:tc>
          <w:tcPr>
            <w:tcW w:w="1361" w:type="dxa"/>
            <w:tcBorders>
              <w:left w:val="single" w:sz="6" w:space="0" w:color="auto"/>
              <w:right w:val="single" w:sz="6" w:space="0" w:color="auto"/>
            </w:tcBorders>
          </w:tcPr>
          <w:p w:rsidR="000A11E3" w:rsidRPr="0043545D" w:rsidRDefault="000A11E3" w:rsidP="000A2BA2">
            <w:pPr>
              <w:pStyle w:val="Tabletext"/>
              <w:keepNext/>
              <w:keepLines/>
              <w:jc w:val="center"/>
              <w:rPr>
                <w:lang w:val="es-ES_tradnl"/>
                <w:rPrChange w:id="233" w:author="Peral, Fernando" w:date="2018-04-27T11:18:00Z">
                  <w:rPr/>
                </w:rPrChange>
              </w:rPr>
            </w:pPr>
            <w:r>
              <w:rPr>
                <w:lang w:val="es-ES_tradnl"/>
              </w:rPr>
              <w:t>43</w:t>
            </w:r>
          </w:p>
        </w:tc>
        <w:tc>
          <w:tcPr>
            <w:tcW w:w="1304" w:type="dxa"/>
            <w:tcBorders>
              <w:left w:val="single" w:sz="6" w:space="0" w:color="auto"/>
              <w:right w:val="single" w:sz="6" w:space="0" w:color="auto"/>
            </w:tcBorders>
          </w:tcPr>
          <w:p w:rsidR="000A11E3" w:rsidRPr="0043545D" w:rsidRDefault="000A11E3" w:rsidP="000A2BA2">
            <w:pPr>
              <w:pStyle w:val="Tabletext"/>
              <w:keepNext/>
              <w:keepLines/>
              <w:jc w:val="center"/>
              <w:rPr>
                <w:lang w:val="es-ES_tradnl"/>
                <w:rPrChange w:id="234" w:author="Peral, Fernando" w:date="2018-04-27T11:18:00Z">
                  <w:rPr/>
                </w:rPrChange>
              </w:rPr>
            </w:pPr>
            <w:r w:rsidRPr="0043545D">
              <w:rPr>
                <w:lang w:val="es-ES_tradnl"/>
                <w:rPrChange w:id="235" w:author="Peral, Fernando" w:date="2018-04-27T11:18:00Z">
                  <w:rPr/>
                </w:rPrChange>
              </w:rPr>
              <w:t>115</w:t>
            </w:r>
          </w:p>
        </w:tc>
        <w:tc>
          <w:tcPr>
            <w:tcW w:w="1531" w:type="dxa"/>
            <w:tcBorders>
              <w:left w:val="single" w:sz="6" w:space="0" w:color="auto"/>
              <w:right w:val="single" w:sz="6" w:space="0" w:color="auto"/>
            </w:tcBorders>
          </w:tcPr>
          <w:p w:rsidR="000A11E3" w:rsidRPr="0043545D" w:rsidRDefault="000A11E3" w:rsidP="000A2BA2">
            <w:pPr>
              <w:pStyle w:val="Tabletext"/>
              <w:keepNext/>
              <w:keepLines/>
              <w:jc w:val="center"/>
              <w:rPr>
                <w:lang w:val="es-ES_tradnl"/>
                <w:rPrChange w:id="236" w:author="Peral, Fernando" w:date="2018-04-27T11:18:00Z">
                  <w:rPr/>
                </w:rPrChange>
              </w:rPr>
            </w:pPr>
            <w:r w:rsidRPr="0043545D">
              <w:rPr>
                <w:lang w:val="es-ES_tradnl"/>
              </w:rPr>
              <w:t>–</w:t>
            </w:r>
          </w:p>
        </w:tc>
        <w:tc>
          <w:tcPr>
            <w:tcW w:w="1474" w:type="dxa"/>
            <w:tcBorders>
              <w:left w:val="single" w:sz="6" w:space="0" w:color="auto"/>
              <w:right w:val="single" w:sz="6" w:space="0" w:color="auto"/>
            </w:tcBorders>
          </w:tcPr>
          <w:p w:rsidR="000A11E3" w:rsidRPr="0043545D" w:rsidRDefault="000A11E3" w:rsidP="000A2BA2">
            <w:pPr>
              <w:pStyle w:val="Tabletext"/>
              <w:keepNext/>
              <w:keepLines/>
              <w:jc w:val="center"/>
              <w:rPr>
                <w:lang w:val="es-ES_tradnl"/>
                <w:rPrChange w:id="237" w:author="Peral, Fernando" w:date="2018-04-27T11:18:00Z">
                  <w:rPr/>
                </w:rPrChange>
              </w:rPr>
            </w:pPr>
            <w:r w:rsidRPr="0043545D">
              <w:rPr>
                <w:lang w:val="es-ES_tradnl"/>
              </w:rPr>
              <w:t>–</w:t>
            </w:r>
          </w:p>
        </w:tc>
      </w:tr>
      <w:tr w:rsidR="000A11E3" w:rsidRPr="0043545D" w:rsidTr="000A2BA2">
        <w:trPr>
          <w:cantSplit/>
          <w:jc w:val="center"/>
        </w:trPr>
        <w:tc>
          <w:tcPr>
            <w:tcW w:w="1587" w:type="dxa"/>
            <w:tcBorders>
              <w:left w:val="single" w:sz="6" w:space="0" w:color="auto"/>
              <w:bottom w:val="single" w:sz="6" w:space="0" w:color="auto"/>
              <w:right w:val="single" w:sz="6" w:space="0" w:color="auto"/>
            </w:tcBorders>
          </w:tcPr>
          <w:p w:rsidR="000A11E3" w:rsidRPr="0043545D" w:rsidRDefault="000A11E3" w:rsidP="000A2BA2">
            <w:pPr>
              <w:pStyle w:val="Tabletext"/>
              <w:rPr>
                <w:lang w:val="es-ES_tradnl"/>
                <w:rPrChange w:id="238" w:author="Peral, Fernando" w:date="2018-04-27T11:18:00Z">
                  <w:rPr/>
                </w:rPrChange>
              </w:rPr>
            </w:pPr>
            <w:r w:rsidRPr="0043545D">
              <w:rPr>
                <w:lang w:val="es-ES_tradnl"/>
                <w:rPrChange w:id="239" w:author="Peral, Fernando" w:date="2018-04-27T11:18:00Z">
                  <w:rPr/>
                </w:rPrChange>
              </w:rPr>
              <w:t>8,400-8,450</w:t>
            </w:r>
            <w:r w:rsidRPr="0043545D">
              <w:rPr>
                <w:lang w:val="es-ES_tradnl"/>
                <w:rPrChange w:id="240" w:author="Peral, Fernando" w:date="2018-04-27T11:18:00Z">
                  <w:rPr/>
                </w:rPrChange>
              </w:rPr>
              <w:br/>
              <w:t>Espacio-Tierra</w:t>
            </w:r>
          </w:p>
        </w:tc>
        <w:tc>
          <w:tcPr>
            <w:tcW w:w="1134" w:type="dxa"/>
            <w:tcBorders>
              <w:left w:val="single" w:sz="6" w:space="0" w:color="auto"/>
              <w:bottom w:val="single" w:sz="6" w:space="0" w:color="auto"/>
              <w:right w:val="single" w:sz="6" w:space="0" w:color="auto"/>
            </w:tcBorders>
          </w:tcPr>
          <w:p w:rsidR="000A11E3" w:rsidRPr="0043545D" w:rsidRDefault="000A11E3" w:rsidP="000A2BA2">
            <w:pPr>
              <w:pStyle w:val="Tabletext"/>
              <w:jc w:val="center"/>
              <w:rPr>
                <w:lang w:val="es-ES_tradnl"/>
                <w:rPrChange w:id="241" w:author="Peral, Fernando" w:date="2018-04-27T11:18:00Z">
                  <w:rPr/>
                </w:rPrChange>
              </w:rPr>
            </w:pPr>
            <w:r w:rsidRPr="0043545D">
              <w:rPr>
                <w:lang w:val="es-ES_tradnl"/>
                <w:rPrChange w:id="242" w:author="Peral, Fernando" w:date="2018-04-27T11:18:00Z">
                  <w:rPr/>
                </w:rPrChange>
              </w:rPr>
              <w:t>74</w:t>
            </w:r>
          </w:p>
        </w:tc>
        <w:tc>
          <w:tcPr>
            <w:tcW w:w="1247" w:type="dxa"/>
            <w:tcBorders>
              <w:left w:val="single" w:sz="6" w:space="0" w:color="auto"/>
              <w:bottom w:val="single" w:sz="6" w:space="0" w:color="auto"/>
              <w:right w:val="single" w:sz="6" w:space="0" w:color="auto"/>
            </w:tcBorders>
          </w:tcPr>
          <w:p w:rsidR="000A11E3" w:rsidRPr="0043545D" w:rsidRDefault="000A11E3" w:rsidP="000A2BA2">
            <w:pPr>
              <w:pStyle w:val="Tabletext"/>
              <w:jc w:val="center"/>
              <w:rPr>
                <w:lang w:val="es-ES_tradnl"/>
                <w:rPrChange w:id="243" w:author="Peral, Fernando" w:date="2018-04-27T11:18:00Z">
                  <w:rPr/>
                </w:rPrChange>
              </w:rPr>
            </w:pPr>
            <w:r w:rsidRPr="0043545D">
              <w:rPr>
                <w:lang w:val="es-ES_tradnl"/>
                <w:rPrChange w:id="244" w:author="Peral, Fernando" w:date="2018-04-27T11:18:00Z">
                  <w:rPr/>
                </w:rPrChange>
              </w:rPr>
              <w:t>0,03</w:t>
            </w:r>
          </w:p>
        </w:tc>
        <w:tc>
          <w:tcPr>
            <w:tcW w:w="1361" w:type="dxa"/>
            <w:tcBorders>
              <w:left w:val="single" w:sz="6" w:space="0" w:color="auto"/>
              <w:bottom w:val="single" w:sz="6" w:space="0" w:color="auto"/>
              <w:right w:val="single" w:sz="6" w:space="0" w:color="auto"/>
            </w:tcBorders>
          </w:tcPr>
          <w:p w:rsidR="000A11E3" w:rsidRPr="0043545D" w:rsidRDefault="000A11E3" w:rsidP="000A2BA2">
            <w:pPr>
              <w:pStyle w:val="Tabletext"/>
              <w:jc w:val="center"/>
              <w:rPr>
                <w:lang w:val="es-ES_tradnl"/>
                <w:rPrChange w:id="245" w:author="Peral, Fernando" w:date="2018-04-27T11:18:00Z">
                  <w:rPr/>
                </w:rPrChange>
              </w:rPr>
            </w:pPr>
            <w:r w:rsidRPr="0043545D">
              <w:rPr>
                <w:lang w:val="es-ES_tradnl"/>
              </w:rPr>
              <w:t>–</w:t>
            </w:r>
          </w:p>
        </w:tc>
        <w:tc>
          <w:tcPr>
            <w:tcW w:w="1304" w:type="dxa"/>
            <w:tcBorders>
              <w:left w:val="single" w:sz="6" w:space="0" w:color="auto"/>
              <w:bottom w:val="single" w:sz="6" w:space="0" w:color="auto"/>
              <w:right w:val="single" w:sz="6" w:space="0" w:color="auto"/>
            </w:tcBorders>
          </w:tcPr>
          <w:p w:rsidR="000A11E3" w:rsidRPr="0043545D" w:rsidRDefault="000A11E3" w:rsidP="000A2BA2">
            <w:pPr>
              <w:pStyle w:val="Tabletext"/>
              <w:jc w:val="center"/>
              <w:rPr>
                <w:lang w:val="es-ES_tradnl"/>
                <w:rPrChange w:id="246" w:author="Peral, Fernando" w:date="2018-04-27T11:18:00Z">
                  <w:rPr/>
                </w:rPrChange>
              </w:rPr>
            </w:pPr>
            <w:r w:rsidRPr="0043545D">
              <w:rPr>
                <w:lang w:val="es-ES_tradnl"/>
              </w:rPr>
              <w:t>–</w:t>
            </w:r>
          </w:p>
        </w:tc>
        <w:tc>
          <w:tcPr>
            <w:tcW w:w="1531" w:type="dxa"/>
            <w:tcBorders>
              <w:left w:val="single" w:sz="6" w:space="0" w:color="auto"/>
              <w:bottom w:val="single" w:sz="6" w:space="0" w:color="auto"/>
              <w:right w:val="single" w:sz="6" w:space="0" w:color="auto"/>
            </w:tcBorders>
          </w:tcPr>
          <w:p w:rsidR="000A11E3" w:rsidRPr="0043545D" w:rsidRDefault="000A11E3" w:rsidP="000A2BA2">
            <w:pPr>
              <w:pStyle w:val="Tabletext"/>
              <w:jc w:val="center"/>
              <w:rPr>
                <w:lang w:val="es-ES_tradnl"/>
                <w:rPrChange w:id="247" w:author="Peral, Fernando" w:date="2018-04-27T11:18:00Z">
                  <w:rPr/>
                </w:rPrChange>
              </w:rPr>
            </w:pPr>
            <w:r w:rsidRPr="0043545D">
              <w:rPr>
                <w:lang w:val="es-ES_tradnl"/>
                <w:rPrChange w:id="248" w:author="Peral, Fernando" w:date="2018-04-27T11:18:00Z">
                  <w:rPr/>
                </w:rPrChange>
              </w:rPr>
              <w:t>37</w:t>
            </w:r>
            <w:r w:rsidRPr="0043545D">
              <w:rPr>
                <w:position w:val="6"/>
                <w:vertAlign w:val="superscript"/>
                <w:lang w:val="es-ES_tradnl"/>
                <w:rPrChange w:id="249" w:author="Peral, Fernando" w:date="2018-04-27T11:18:00Z">
                  <w:rPr>
                    <w:position w:val="6"/>
                    <w:vertAlign w:val="superscript"/>
                  </w:rPr>
                </w:rPrChange>
              </w:rPr>
              <w:t>(2)</w:t>
            </w:r>
            <w:r w:rsidRPr="0043545D">
              <w:rPr>
                <w:lang w:val="es-ES_tradnl"/>
                <w:rPrChange w:id="250" w:author="Peral, Fernando" w:date="2018-04-27T11:18:00Z">
                  <w:rPr/>
                </w:rPrChange>
              </w:rPr>
              <w:br/>
              <w:t>27</w:t>
            </w:r>
            <w:r w:rsidRPr="0043545D">
              <w:rPr>
                <w:position w:val="6"/>
                <w:vertAlign w:val="superscript"/>
                <w:lang w:val="es-ES_tradnl"/>
                <w:rPrChange w:id="251" w:author="Peral, Fernando" w:date="2018-04-27T11:18:00Z">
                  <w:rPr>
                    <w:position w:val="6"/>
                    <w:vertAlign w:val="superscript"/>
                  </w:rPr>
                </w:rPrChange>
              </w:rPr>
              <w:t>(3)</w:t>
            </w:r>
          </w:p>
        </w:tc>
        <w:tc>
          <w:tcPr>
            <w:tcW w:w="1474" w:type="dxa"/>
            <w:tcBorders>
              <w:left w:val="single" w:sz="6" w:space="0" w:color="auto"/>
              <w:bottom w:val="single" w:sz="6" w:space="0" w:color="auto"/>
              <w:right w:val="single" w:sz="6" w:space="0" w:color="auto"/>
            </w:tcBorders>
          </w:tcPr>
          <w:p w:rsidR="000A11E3" w:rsidRPr="0043545D" w:rsidRDefault="000A11E3" w:rsidP="000A2BA2">
            <w:pPr>
              <w:pStyle w:val="Tabletext"/>
              <w:jc w:val="center"/>
              <w:rPr>
                <w:lang w:val="es-ES_tradnl"/>
                <w:rPrChange w:id="252" w:author="Peral, Fernando" w:date="2018-04-27T11:18:00Z">
                  <w:rPr/>
                </w:rPrChange>
              </w:rPr>
            </w:pPr>
            <w:r w:rsidRPr="0043545D">
              <w:rPr>
                <w:lang w:val="es-ES_tradnl"/>
                <w:rPrChange w:id="253" w:author="Peral, Fernando" w:date="2018-04-27T11:18:00Z">
                  <w:rPr/>
                </w:rPrChange>
              </w:rPr>
              <w:t>–213</w:t>
            </w:r>
            <w:r w:rsidRPr="0043545D">
              <w:rPr>
                <w:position w:val="6"/>
                <w:vertAlign w:val="superscript"/>
                <w:lang w:val="es-ES_tradnl"/>
                <w:rPrChange w:id="254" w:author="Peral, Fernando" w:date="2018-04-27T11:18:00Z">
                  <w:rPr>
                    <w:position w:val="6"/>
                    <w:vertAlign w:val="superscript"/>
                  </w:rPr>
                </w:rPrChange>
              </w:rPr>
              <w:t>(2)</w:t>
            </w:r>
            <w:r w:rsidRPr="0043545D">
              <w:rPr>
                <w:lang w:val="es-ES_tradnl"/>
                <w:rPrChange w:id="255" w:author="Peral, Fernando" w:date="2018-04-27T11:18:00Z">
                  <w:rPr/>
                </w:rPrChange>
              </w:rPr>
              <w:br/>
              <w:t>–214</w:t>
            </w:r>
            <w:r w:rsidRPr="0043545D">
              <w:rPr>
                <w:position w:val="6"/>
                <w:vertAlign w:val="superscript"/>
                <w:lang w:val="es-ES_tradnl"/>
                <w:rPrChange w:id="256" w:author="Peral, Fernando" w:date="2018-04-27T11:18:00Z">
                  <w:rPr>
                    <w:position w:val="6"/>
                    <w:vertAlign w:val="superscript"/>
                  </w:rPr>
                </w:rPrChange>
              </w:rPr>
              <w:t>(3)</w:t>
            </w:r>
          </w:p>
        </w:tc>
      </w:tr>
      <w:tr w:rsidR="000A11E3" w:rsidRPr="0043545D" w:rsidTr="000A2BA2">
        <w:trPr>
          <w:cantSplit/>
          <w:jc w:val="center"/>
        </w:trPr>
        <w:tc>
          <w:tcPr>
            <w:tcW w:w="1587" w:type="dxa"/>
            <w:tcBorders>
              <w:top w:val="single" w:sz="6" w:space="0" w:color="auto"/>
              <w:left w:val="single" w:sz="6" w:space="0" w:color="auto"/>
              <w:right w:val="single" w:sz="6" w:space="0" w:color="auto"/>
            </w:tcBorders>
          </w:tcPr>
          <w:p w:rsidR="000A11E3" w:rsidRPr="0043545D" w:rsidRDefault="000A11E3" w:rsidP="000A2BA2">
            <w:pPr>
              <w:pStyle w:val="Tabletext"/>
              <w:rPr>
                <w:lang w:val="es-ES_tradnl"/>
                <w:rPrChange w:id="257" w:author="Peral, Fernando" w:date="2018-04-27T11:18:00Z">
                  <w:rPr/>
                </w:rPrChange>
              </w:rPr>
            </w:pPr>
            <w:r w:rsidRPr="0043545D">
              <w:rPr>
                <w:lang w:val="es-ES_tradnl"/>
                <w:rPrChange w:id="258" w:author="Peral, Fernando" w:date="2018-04-27T11:18:00Z">
                  <w:rPr/>
                </w:rPrChange>
              </w:rPr>
              <w:t>31,8-32,3</w:t>
            </w:r>
            <w:r w:rsidRPr="0043545D">
              <w:rPr>
                <w:lang w:val="es-ES_tradnl"/>
                <w:rPrChange w:id="259" w:author="Peral, Fernando" w:date="2018-04-27T11:18:00Z">
                  <w:rPr/>
                </w:rPrChange>
              </w:rPr>
              <w:br/>
              <w:t>Espacio-Tierra</w:t>
            </w:r>
          </w:p>
        </w:tc>
        <w:tc>
          <w:tcPr>
            <w:tcW w:w="1134" w:type="dxa"/>
            <w:tcBorders>
              <w:top w:val="single" w:sz="6" w:space="0" w:color="auto"/>
              <w:left w:val="single" w:sz="6" w:space="0" w:color="auto"/>
              <w:right w:val="single" w:sz="6" w:space="0" w:color="auto"/>
            </w:tcBorders>
          </w:tcPr>
          <w:p w:rsidR="000A11E3" w:rsidRPr="0043545D" w:rsidRDefault="000A11E3" w:rsidP="000A2BA2">
            <w:pPr>
              <w:pStyle w:val="Tabletext"/>
              <w:jc w:val="center"/>
              <w:rPr>
                <w:lang w:val="es-ES_tradnl"/>
                <w:rPrChange w:id="260" w:author="Peral, Fernando" w:date="2018-04-27T11:18:00Z">
                  <w:rPr/>
                </w:rPrChange>
              </w:rPr>
            </w:pPr>
            <w:r w:rsidRPr="0043545D">
              <w:rPr>
                <w:lang w:val="es-ES_tradnl"/>
                <w:rPrChange w:id="261" w:author="Peral, Fernando" w:date="2018-04-27T11:18:00Z">
                  <w:rPr/>
                </w:rPrChange>
              </w:rPr>
              <w:t>83,6</w:t>
            </w:r>
            <w:r w:rsidRPr="0043545D">
              <w:rPr>
                <w:position w:val="6"/>
                <w:vertAlign w:val="superscript"/>
                <w:lang w:val="es-ES_tradnl"/>
                <w:rPrChange w:id="262" w:author="Peral, Fernando" w:date="2018-04-27T11:18:00Z">
                  <w:rPr>
                    <w:position w:val="6"/>
                    <w:vertAlign w:val="superscript"/>
                  </w:rPr>
                </w:rPrChange>
              </w:rPr>
              <w:t>(4)</w:t>
            </w:r>
          </w:p>
        </w:tc>
        <w:tc>
          <w:tcPr>
            <w:tcW w:w="1247" w:type="dxa"/>
            <w:tcBorders>
              <w:top w:val="single" w:sz="6" w:space="0" w:color="auto"/>
              <w:left w:val="single" w:sz="6" w:space="0" w:color="auto"/>
              <w:right w:val="single" w:sz="6" w:space="0" w:color="auto"/>
            </w:tcBorders>
          </w:tcPr>
          <w:p w:rsidR="000A11E3" w:rsidRPr="0043545D" w:rsidRDefault="000A11E3" w:rsidP="000A2BA2">
            <w:pPr>
              <w:pStyle w:val="Tabletext"/>
              <w:jc w:val="center"/>
              <w:rPr>
                <w:lang w:val="es-ES_tradnl"/>
                <w:rPrChange w:id="263" w:author="Peral, Fernando" w:date="2018-04-27T11:18:00Z">
                  <w:rPr/>
                </w:rPrChange>
              </w:rPr>
            </w:pPr>
            <w:r w:rsidRPr="0043545D">
              <w:rPr>
                <w:lang w:val="es-ES_tradnl"/>
                <w:rPrChange w:id="264" w:author="Peral, Fernando" w:date="2018-04-27T11:18:00Z">
                  <w:rPr/>
                </w:rPrChange>
              </w:rPr>
              <w:t>0,01</w:t>
            </w:r>
            <w:r w:rsidRPr="0043545D">
              <w:rPr>
                <w:position w:val="6"/>
                <w:vertAlign w:val="superscript"/>
                <w:lang w:val="es-ES_tradnl"/>
                <w:rPrChange w:id="265" w:author="Peral, Fernando" w:date="2018-04-27T11:18:00Z">
                  <w:rPr>
                    <w:position w:val="6"/>
                    <w:vertAlign w:val="superscript"/>
                  </w:rPr>
                </w:rPrChange>
              </w:rPr>
              <w:t>(4)</w:t>
            </w:r>
          </w:p>
        </w:tc>
        <w:tc>
          <w:tcPr>
            <w:tcW w:w="1361" w:type="dxa"/>
            <w:tcBorders>
              <w:top w:val="single" w:sz="6" w:space="0" w:color="auto"/>
              <w:left w:val="single" w:sz="6" w:space="0" w:color="auto"/>
              <w:right w:val="single" w:sz="6" w:space="0" w:color="auto"/>
            </w:tcBorders>
          </w:tcPr>
          <w:p w:rsidR="000A11E3" w:rsidRPr="0043545D" w:rsidRDefault="000A11E3" w:rsidP="000A2BA2">
            <w:pPr>
              <w:pStyle w:val="Tabletext"/>
              <w:jc w:val="center"/>
              <w:rPr>
                <w:lang w:val="es-ES_tradnl"/>
                <w:rPrChange w:id="266" w:author="Peral, Fernando" w:date="2018-04-27T11:18:00Z">
                  <w:rPr/>
                </w:rPrChange>
              </w:rPr>
            </w:pPr>
            <w:r w:rsidRPr="0043545D">
              <w:rPr>
                <w:lang w:val="es-ES_tradnl"/>
              </w:rPr>
              <w:t>–</w:t>
            </w:r>
          </w:p>
        </w:tc>
        <w:tc>
          <w:tcPr>
            <w:tcW w:w="1304" w:type="dxa"/>
            <w:tcBorders>
              <w:top w:val="single" w:sz="6" w:space="0" w:color="auto"/>
              <w:left w:val="single" w:sz="6" w:space="0" w:color="auto"/>
              <w:right w:val="single" w:sz="6" w:space="0" w:color="auto"/>
            </w:tcBorders>
          </w:tcPr>
          <w:p w:rsidR="000A11E3" w:rsidRPr="0043545D" w:rsidRDefault="000A11E3" w:rsidP="000A2BA2">
            <w:pPr>
              <w:pStyle w:val="Tabletext"/>
              <w:jc w:val="center"/>
              <w:rPr>
                <w:lang w:val="es-ES_tradnl"/>
                <w:rPrChange w:id="267" w:author="Peral, Fernando" w:date="2018-04-27T11:18:00Z">
                  <w:rPr/>
                </w:rPrChange>
              </w:rPr>
            </w:pPr>
            <w:r w:rsidRPr="0043545D">
              <w:rPr>
                <w:lang w:val="es-ES_tradnl"/>
              </w:rPr>
              <w:t>–</w:t>
            </w:r>
          </w:p>
        </w:tc>
        <w:tc>
          <w:tcPr>
            <w:tcW w:w="1531" w:type="dxa"/>
            <w:tcBorders>
              <w:top w:val="single" w:sz="6" w:space="0" w:color="auto"/>
              <w:left w:val="single" w:sz="6" w:space="0" w:color="auto"/>
              <w:right w:val="single" w:sz="6" w:space="0" w:color="auto"/>
            </w:tcBorders>
          </w:tcPr>
          <w:p w:rsidR="000A11E3" w:rsidRPr="0043545D" w:rsidRDefault="000A11E3" w:rsidP="000A2BA2">
            <w:pPr>
              <w:pStyle w:val="Tabletext"/>
              <w:jc w:val="center"/>
              <w:rPr>
                <w:lang w:val="es-ES_tradnl"/>
                <w:rPrChange w:id="268" w:author="Peral, Fernando" w:date="2018-04-27T11:18:00Z">
                  <w:rPr/>
                </w:rPrChange>
              </w:rPr>
            </w:pPr>
            <w:r w:rsidRPr="0043545D">
              <w:rPr>
                <w:lang w:val="es-ES_tradnl"/>
                <w:rPrChange w:id="269" w:author="Peral, Fernando" w:date="2018-04-27T11:18:00Z">
                  <w:rPr/>
                </w:rPrChange>
              </w:rPr>
              <w:t>83</w:t>
            </w:r>
            <w:r w:rsidRPr="0043545D">
              <w:rPr>
                <w:position w:val="6"/>
                <w:vertAlign w:val="superscript"/>
                <w:lang w:val="es-ES_tradnl"/>
                <w:rPrChange w:id="270" w:author="Peral, Fernando" w:date="2018-04-27T11:18:00Z">
                  <w:rPr>
                    <w:position w:val="6"/>
                    <w:vertAlign w:val="superscript"/>
                  </w:rPr>
                </w:rPrChange>
              </w:rPr>
              <w:t>(2)</w:t>
            </w:r>
            <w:r>
              <w:rPr>
                <w:position w:val="6"/>
                <w:vertAlign w:val="superscript"/>
                <w:lang w:val="es-ES_tradnl"/>
              </w:rPr>
              <w:t xml:space="preserve"> </w:t>
            </w:r>
            <w:r w:rsidRPr="0043545D">
              <w:rPr>
                <w:position w:val="6"/>
                <w:vertAlign w:val="superscript"/>
                <w:lang w:val="es-ES_tradnl"/>
                <w:rPrChange w:id="271" w:author="Peral, Fernando" w:date="2018-04-27T11:18:00Z">
                  <w:rPr>
                    <w:position w:val="6"/>
                    <w:vertAlign w:val="superscript"/>
                  </w:rPr>
                </w:rPrChange>
              </w:rPr>
              <w:t>(4)</w:t>
            </w:r>
            <w:r w:rsidRPr="0043545D">
              <w:rPr>
                <w:position w:val="6"/>
                <w:lang w:val="es-ES_tradnl"/>
                <w:rPrChange w:id="272" w:author="Peral, Fernando" w:date="2018-04-27T11:18:00Z">
                  <w:rPr>
                    <w:position w:val="6"/>
                  </w:rPr>
                </w:rPrChange>
              </w:rPr>
              <w:br/>
            </w:r>
            <w:r w:rsidRPr="0043545D">
              <w:rPr>
                <w:lang w:val="es-ES_tradnl"/>
                <w:rPrChange w:id="273" w:author="Peral, Fernando" w:date="2018-04-27T11:18:00Z">
                  <w:rPr/>
                </w:rPrChange>
              </w:rPr>
              <w:t>61</w:t>
            </w:r>
            <w:r w:rsidRPr="0043545D">
              <w:rPr>
                <w:position w:val="6"/>
                <w:vertAlign w:val="superscript"/>
                <w:lang w:val="es-ES_tradnl"/>
                <w:rPrChange w:id="274" w:author="Peral, Fernando" w:date="2018-04-27T11:18:00Z">
                  <w:rPr>
                    <w:position w:val="6"/>
                    <w:vertAlign w:val="superscript"/>
                  </w:rPr>
                </w:rPrChange>
              </w:rPr>
              <w:t>(3)</w:t>
            </w:r>
            <w:r>
              <w:rPr>
                <w:position w:val="6"/>
                <w:vertAlign w:val="superscript"/>
                <w:lang w:val="es-ES_tradnl"/>
              </w:rPr>
              <w:t xml:space="preserve"> </w:t>
            </w:r>
            <w:r w:rsidRPr="0043545D">
              <w:rPr>
                <w:position w:val="6"/>
                <w:vertAlign w:val="superscript"/>
                <w:lang w:val="es-ES_tradnl"/>
                <w:rPrChange w:id="275" w:author="Peral, Fernando" w:date="2018-04-27T11:18:00Z">
                  <w:rPr>
                    <w:position w:val="6"/>
                    <w:vertAlign w:val="superscript"/>
                  </w:rPr>
                </w:rPrChange>
              </w:rPr>
              <w:t>(4)</w:t>
            </w:r>
          </w:p>
        </w:tc>
        <w:tc>
          <w:tcPr>
            <w:tcW w:w="1474" w:type="dxa"/>
            <w:tcBorders>
              <w:top w:val="single" w:sz="6" w:space="0" w:color="auto"/>
              <w:left w:val="single" w:sz="6" w:space="0" w:color="auto"/>
              <w:right w:val="single" w:sz="6" w:space="0" w:color="auto"/>
            </w:tcBorders>
          </w:tcPr>
          <w:p w:rsidR="000A11E3" w:rsidRPr="0043545D" w:rsidRDefault="000A11E3" w:rsidP="000A2BA2">
            <w:pPr>
              <w:pStyle w:val="Tabletext"/>
              <w:jc w:val="center"/>
              <w:rPr>
                <w:lang w:val="es-ES_tradnl"/>
                <w:rPrChange w:id="276" w:author="Peral, Fernando" w:date="2018-04-27T11:18:00Z">
                  <w:rPr/>
                </w:rPrChange>
              </w:rPr>
            </w:pPr>
            <w:r w:rsidRPr="0043545D">
              <w:rPr>
                <w:lang w:val="es-ES_tradnl"/>
                <w:rPrChange w:id="277" w:author="Peral, Fernando" w:date="2018-04-27T11:18:00Z">
                  <w:rPr/>
                </w:rPrChange>
              </w:rPr>
              <w:t>–209</w:t>
            </w:r>
            <w:r w:rsidRPr="0043545D">
              <w:rPr>
                <w:position w:val="6"/>
                <w:vertAlign w:val="superscript"/>
                <w:lang w:val="es-ES_tradnl"/>
                <w:rPrChange w:id="278" w:author="Peral, Fernando" w:date="2018-04-27T11:18:00Z">
                  <w:rPr>
                    <w:position w:val="6"/>
                    <w:vertAlign w:val="superscript"/>
                  </w:rPr>
                </w:rPrChange>
              </w:rPr>
              <w:t>(2)</w:t>
            </w:r>
            <w:r>
              <w:rPr>
                <w:position w:val="6"/>
                <w:vertAlign w:val="superscript"/>
                <w:lang w:val="es-ES_tradnl"/>
              </w:rPr>
              <w:t xml:space="preserve"> </w:t>
            </w:r>
            <w:r w:rsidRPr="0043545D">
              <w:rPr>
                <w:position w:val="6"/>
                <w:vertAlign w:val="superscript"/>
                <w:lang w:val="es-ES_tradnl"/>
                <w:rPrChange w:id="279" w:author="Peral, Fernando" w:date="2018-04-27T11:18:00Z">
                  <w:rPr>
                    <w:position w:val="6"/>
                    <w:vertAlign w:val="superscript"/>
                  </w:rPr>
                </w:rPrChange>
              </w:rPr>
              <w:t>(4)</w:t>
            </w:r>
            <w:r w:rsidRPr="0043545D">
              <w:rPr>
                <w:position w:val="6"/>
                <w:lang w:val="es-ES_tradnl"/>
                <w:rPrChange w:id="280" w:author="Peral, Fernando" w:date="2018-04-27T11:18:00Z">
                  <w:rPr>
                    <w:position w:val="6"/>
                  </w:rPr>
                </w:rPrChange>
              </w:rPr>
              <w:br/>
            </w:r>
            <w:r w:rsidRPr="0043545D">
              <w:rPr>
                <w:lang w:val="es-ES_tradnl"/>
                <w:rPrChange w:id="281" w:author="Peral, Fernando" w:date="2018-04-27T11:18:00Z">
                  <w:rPr/>
                </w:rPrChange>
              </w:rPr>
              <w:t>–211</w:t>
            </w:r>
            <w:r w:rsidRPr="0043545D">
              <w:rPr>
                <w:position w:val="6"/>
                <w:vertAlign w:val="superscript"/>
                <w:lang w:val="es-ES_tradnl"/>
                <w:rPrChange w:id="282" w:author="Peral, Fernando" w:date="2018-04-27T11:18:00Z">
                  <w:rPr>
                    <w:position w:val="6"/>
                    <w:vertAlign w:val="superscript"/>
                  </w:rPr>
                </w:rPrChange>
              </w:rPr>
              <w:t>(3)</w:t>
            </w:r>
            <w:r>
              <w:rPr>
                <w:position w:val="6"/>
                <w:vertAlign w:val="superscript"/>
                <w:lang w:val="es-ES_tradnl"/>
              </w:rPr>
              <w:t xml:space="preserve"> </w:t>
            </w:r>
            <w:r w:rsidRPr="0043545D">
              <w:rPr>
                <w:position w:val="6"/>
                <w:vertAlign w:val="superscript"/>
                <w:lang w:val="es-ES_tradnl"/>
                <w:rPrChange w:id="283" w:author="Peral, Fernando" w:date="2018-04-27T11:18:00Z">
                  <w:rPr>
                    <w:position w:val="6"/>
                    <w:vertAlign w:val="superscript"/>
                  </w:rPr>
                </w:rPrChange>
              </w:rPr>
              <w:t>(4)</w:t>
            </w:r>
          </w:p>
        </w:tc>
      </w:tr>
      <w:tr w:rsidR="000A11E3" w:rsidRPr="0043545D" w:rsidTr="000A2BA2">
        <w:trPr>
          <w:cantSplit/>
          <w:jc w:val="center"/>
        </w:trPr>
        <w:tc>
          <w:tcPr>
            <w:tcW w:w="1587" w:type="dxa"/>
            <w:tcBorders>
              <w:left w:val="single" w:sz="6" w:space="0" w:color="auto"/>
              <w:right w:val="single" w:sz="6" w:space="0" w:color="auto"/>
            </w:tcBorders>
          </w:tcPr>
          <w:p w:rsidR="000A11E3" w:rsidRPr="0043545D" w:rsidRDefault="000A11E3" w:rsidP="000A2BA2">
            <w:pPr>
              <w:pStyle w:val="Tabletext"/>
              <w:rPr>
                <w:lang w:val="es-ES_tradnl"/>
                <w:rPrChange w:id="284" w:author="Peral, Fernando" w:date="2018-04-27T11:18:00Z">
                  <w:rPr/>
                </w:rPrChange>
              </w:rPr>
            </w:pPr>
            <w:r w:rsidRPr="0043545D">
              <w:rPr>
                <w:lang w:val="es-ES_tradnl"/>
                <w:rPrChange w:id="285" w:author="Peral, Fernando" w:date="2018-04-27T11:18:00Z">
                  <w:rPr/>
                </w:rPrChange>
              </w:rPr>
              <w:t>34,2-34,7</w:t>
            </w:r>
            <w:r w:rsidRPr="0043545D">
              <w:rPr>
                <w:lang w:val="es-ES_tradnl"/>
                <w:rPrChange w:id="286" w:author="Peral, Fernando" w:date="2018-04-27T11:18:00Z">
                  <w:rPr/>
                </w:rPrChange>
              </w:rPr>
              <w:br/>
              <w:t>Tierra-espacio</w:t>
            </w:r>
          </w:p>
        </w:tc>
        <w:tc>
          <w:tcPr>
            <w:tcW w:w="1134" w:type="dxa"/>
            <w:tcBorders>
              <w:left w:val="single" w:sz="6" w:space="0" w:color="auto"/>
              <w:right w:val="single" w:sz="6" w:space="0" w:color="auto"/>
            </w:tcBorders>
          </w:tcPr>
          <w:p w:rsidR="000A11E3" w:rsidRPr="0043545D" w:rsidRDefault="000A11E3" w:rsidP="000A2BA2">
            <w:pPr>
              <w:pStyle w:val="Tabletext"/>
              <w:jc w:val="center"/>
              <w:rPr>
                <w:lang w:val="es-ES_tradnl"/>
                <w:rPrChange w:id="287" w:author="Peral, Fernando" w:date="2018-04-27T11:18:00Z">
                  <w:rPr/>
                </w:rPrChange>
              </w:rPr>
            </w:pPr>
            <w:r w:rsidRPr="0043545D">
              <w:rPr>
                <w:lang w:val="es-ES_tradnl"/>
                <w:rPrChange w:id="288" w:author="Peral, Fernando" w:date="2018-04-27T11:18:00Z">
                  <w:rPr/>
                </w:rPrChange>
              </w:rPr>
              <w:t>84</w:t>
            </w:r>
            <w:r w:rsidRPr="0043545D">
              <w:rPr>
                <w:position w:val="6"/>
                <w:vertAlign w:val="superscript"/>
                <w:lang w:val="es-ES_tradnl"/>
                <w:rPrChange w:id="289" w:author="Peral, Fernando" w:date="2018-04-27T11:18:00Z">
                  <w:rPr>
                    <w:position w:val="6"/>
                    <w:vertAlign w:val="superscript"/>
                  </w:rPr>
                </w:rPrChange>
              </w:rPr>
              <w:t>(4)</w:t>
            </w:r>
          </w:p>
        </w:tc>
        <w:tc>
          <w:tcPr>
            <w:tcW w:w="1247" w:type="dxa"/>
            <w:tcBorders>
              <w:left w:val="single" w:sz="6" w:space="0" w:color="auto"/>
              <w:right w:val="single" w:sz="6" w:space="0" w:color="auto"/>
            </w:tcBorders>
          </w:tcPr>
          <w:p w:rsidR="000A11E3" w:rsidRPr="0043545D" w:rsidRDefault="000A11E3" w:rsidP="000A2BA2">
            <w:pPr>
              <w:pStyle w:val="Tabletext"/>
              <w:jc w:val="center"/>
              <w:rPr>
                <w:lang w:val="es-ES_tradnl"/>
                <w:rPrChange w:id="290" w:author="Peral, Fernando" w:date="2018-04-27T11:18:00Z">
                  <w:rPr/>
                </w:rPrChange>
              </w:rPr>
            </w:pPr>
            <w:r w:rsidRPr="0043545D">
              <w:rPr>
                <w:lang w:val="es-ES_tradnl"/>
                <w:rPrChange w:id="291" w:author="Peral, Fernando" w:date="2018-04-27T11:18:00Z">
                  <w:rPr/>
                </w:rPrChange>
              </w:rPr>
              <w:t>0,01</w:t>
            </w:r>
            <w:r w:rsidRPr="0043545D">
              <w:rPr>
                <w:position w:val="6"/>
                <w:vertAlign w:val="superscript"/>
                <w:lang w:val="es-ES_tradnl"/>
                <w:rPrChange w:id="292" w:author="Peral, Fernando" w:date="2018-04-27T11:18:00Z">
                  <w:rPr>
                    <w:position w:val="6"/>
                    <w:vertAlign w:val="superscript"/>
                  </w:rPr>
                </w:rPrChange>
              </w:rPr>
              <w:t>(4)</w:t>
            </w:r>
          </w:p>
        </w:tc>
        <w:tc>
          <w:tcPr>
            <w:tcW w:w="1361" w:type="dxa"/>
            <w:tcBorders>
              <w:left w:val="single" w:sz="6" w:space="0" w:color="auto"/>
              <w:bottom w:val="single" w:sz="6" w:space="0" w:color="auto"/>
              <w:right w:val="single" w:sz="6" w:space="0" w:color="auto"/>
            </w:tcBorders>
          </w:tcPr>
          <w:p w:rsidR="000A11E3" w:rsidRPr="0043545D" w:rsidRDefault="000A11E3" w:rsidP="000A2BA2">
            <w:pPr>
              <w:pStyle w:val="Tabletext"/>
              <w:jc w:val="center"/>
              <w:rPr>
                <w:lang w:val="es-ES_tradnl"/>
                <w:rPrChange w:id="293" w:author="Peral, Fernando" w:date="2018-04-27T11:18:00Z">
                  <w:rPr/>
                </w:rPrChange>
              </w:rPr>
            </w:pPr>
            <w:r w:rsidRPr="0043545D">
              <w:rPr>
                <w:lang w:val="es-ES_tradnl"/>
              </w:rPr>
              <w:t>30</w:t>
            </w:r>
            <w:r w:rsidRPr="0043545D">
              <w:rPr>
                <w:position w:val="6"/>
                <w:vertAlign w:val="superscript"/>
                <w:lang w:val="es-ES_tradnl"/>
              </w:rPr>
              <w:t>(4)</w:t>
            </w:r>
          </w:p>
        </w:tc>
        <w:tc>
          <w:tcPr>
            <w:tcW w:w="1304" w:type="dxa"/>
            <w:tcBorders>
              <w:left w:val="single" w:sz="6" w:space="0" w:color="auto"/>
              <w:bottom w:val="single" w:sz="6" w:space="0" w:color="auto"/>
              <w:right w:val="single" w:sz="6" w:space="0" w:color="auto"/>
            </w:tcBorders>
          </w:tcPr>
          <w:p w:rsidR="000A11E3" w:rsidRPr="0043545D" w:rsidRDefault="000A11E3" w:rsidP="000A2BA2">
            <w:pPr>
              <w:pStyle w:val="Tabletext"/>
              <w:jc w:val="center"/>
              <w:rPr>
                <w:lang w:val="es-ES_tradnl"/>
                <w:rPrChange w:id="294" w:author="Peral, Fernando" w:date="2018-04-27T11:18:00Z">
                  <w:rPr/>
                </w:rPrChange>
              </w:rPr>
            </w:pPr>
            <w:r w:rsidRPr="0043545D">
              <w:rPr>
                <w:lang w:val="es-ES_tradnl"/>
              </w:rPr>
              <w:t>114</w:t>
            </w:r>
            <w:r w:rsidRPr="0043545D">
              <w:rPr>
                <w:position w:val="6"/>
                <w:vertAlign w:val="superscript"/>
                <w:lang w:val="es-ES_tradnl"/>
              </w:rPr>
              <w:t>(4)</w:t>
            </w:r>
          </w:p>
        </w:tc>
        <w:tc>
          <w:tcPr>
            <w:tcW w:w="1531" w:type="dxa"/>
            <w:tcBorders>
              <w:left w:val="single" w:sz="6" w:space="0" w:color="auto"/>
              <w:bottom w:val="single" w:sz="6" w:space="0" w:color="auto"/>
              <w:right w:val="single" w:sz="6" w:space="0" w:color="auto"/>
            </w:tcBorders>
          </w:tcPr>
          <w:p w:rsidR="000A11E3" w:rsidRPr="0043545D" w:rsidRDefault="000A11E3" w:rsidP="000A2BA2">
            <w:pPr>
              <w:pStyle w:val="Tabletext"/>
              <w:jc w:val="center"/>
              <w:rPr>
                <w:lang w:val="es-ES_tradnl"/>
                <w:rPrChange w:id="295" w:author="Peral, Fernando" w:date="2018-04-27T11:18:00Z">
                  <w:rPr/>
                </w:rPrChange>
              </w:rPr>
            </w:pPr>
            <w:r w:rsidRPr="0043545D">
              <w:rPr>
                <w:lang w:val="es-ES_tradnl"/>
              </w:rPr>
              <w:t>–</w:t>
            </w:r>
          </w:p>
        </w:tc>
        <w:tc>
          <w:tcPr>
            <w:tcW w:w="1474" w:type="dxa"/>
            <w:tcBorders>
              <w:left w:val="single" w:sz="6" w:space="0" w:color="auto"/>
              <w:bottom w:val="single" w:sz="6" w:space="0" w:color="auto"/>
              <w:right w:val="single" w:sz="6" w:space="0" w:color="auto"/>
            </w:tcBorders>
          </w:tcPr>
          <w:p w:rsidR="000A11E3" w:rsidRPr="0043545D" w:rsidRDefault="000A11E3" w:rsidP="000A2BA2">
            <w:pPr>
              <w:pStyle w:val="Tabletext"/>
              <w:jc w:val="center"/>
              <w:rPr>
                <w:lang w:val="es-ES_tradnl"/>
                <w:rPrChange w:id="296" w:author="Peral, Fernando" w:date="2018-04-27T11:18:00Z">
                  <w:rPr/>
                </w:rPrChange>
              </w:rPr>
            </w:pPr>
            <w:r w:rsidRPr="0043545D">
              <w:rPr>
                <w:lang w:val="es-ES_tradnl"/>
              </w:rPr>
              <w:t>–</w:t>
            </w:r>
          </w:p>
        </w:tc>
      </w:tr>
      <w:tr w:rsidR="000A11E3" w:rsidRPr="0043545D" w:rsidTr="000A2BA2">
        <w:trPr>
          <w:cantSplit/>
          <w:jc w:val="center"/>
        </w:trPr>
        <w:tc>
          <w:tcPr>
            <w:tcW w:w="9639" w:type="dxa"/>
            <w:gridSpan w:val="7"/>
            <w:tcBorders>
              <w:top w:val="single" w:sz="6" w:space="0" w:color="auto"/>
            </w:tcBorders>
          </w:tcPr>
          <w:p w:rsidR="000A11E3" w:rsidRPr="0043545D" w:rsidRDefault="000A11E3" w:rsidP="009A366E">
            <w:pPr>
              <w:pStyle w:val="Tablelegend"/>
              <w:spacing w:before="40"/>
              <w:rPr>
                <w:lang w:val="es-ES_tradnl"/>
                <w:rPrChange w:id="297" w:author="Peral, Fernando" w:date="2018-04-27T11:18:00Z">
                  <w:rPr/>
                </w:rPrChange>
              </w:rPr>
            </w:pPr>
            <w:r w:rsidRPr="0043545D">
              <w:rPr>
                <w:vertAlign w:val="superscript"/>
                <w:lang w:val="es-ES_tradnl"/>
                <w:rPrChange w:id="298" w:author="Peral, Fernando" w:date="2018-04-27T11:18:00Z">
                  <w:rPr>
                    <w:vertAlign w:val="superscript"/>
                  </w:rPr>
                </w:rPrChange>
              </w:rPr>
              <w:t>(1)</w:t>
            </w:r>
            <w:r w:rsidRPr="0043545D">
              <w:rPr>
                <w:lang w:val="es-ES_tradnl"/>
                <w:rPrChange w:id="299" w:author="Peral, Fernando" w:date="2018-04-27T11:18:00Z">
                  <w:rPr/>
                </w:rPrChange>
              </w:rPr>
              <w:tab/>
              <w:t>La potencia de transmisor de 56 dBW sólo se utiliza en situaciones de emergencia del vehículo espacial.</w:t>
            </w:r>
          </w:p>
          <w:p w:rsidR="000A11E3" w:rsidRPr="0043545D" w:rsidRDefault="000A11E3" w:rsidP="009A366E">
            <w:pPr>
              <w:pStyle w:val="Tablelegend"/>
              <w:spacing w:before="40"/>
              <w:rPr>
                <w:lang w:val="es-ES_tradnl"/>
                <w:rPrChange w:id="300" w:author="Peral, Fernando" w:date="2018-04-27T11:18:00Z">
                  <w:rPr/>
                </w:rPrChange>
              </w:rPr>
            </w:pPr>
            <w:r w:rsidRPr="0043545D">
              <w:rPr>
                <w:vertAlign w:val="superscript"/>
                <w:lang w:val="es-ES_tradnl"/>
                <w:rPrChange w:id="301" w:author="Peral, Fernando" w:date="2018-04-27T11:18:00Z">
                  <w:rPr>
                    <w:vertAlign w:val="superscript"/>
                  </w:rPr>
                </w:rPrChange>
              </w:rPr>
              <w:t>(2)</w:t>
            </w:r>
            <w:r w:rsidRPr="0043545D">
              <w:rPr>
                <w:lang w:val="es-ES_tradnl"/>
                <w:rPrChange w:id="302" w:author="Peral, Fernando" w:date="2018-04-27T11:18:00Z">
                  <w:rPr/>
                </w:rPrChange>
              </w:rPr>
              <w:tab/>
              <w:t>Cielo despejado, ángulo de elevación 30°, modo dúplex para recepción y transmisión simultáneas.</w:t>
            </w:r>
          </w:p>
          <w:p w:rsidR="000A11E3" w:rsidRPr="0043545D" w:rsidRDefault="000A11E3" w:rsidP="009A366E">
            <w:pPr>
              <w:pStyle w:val="Tablelegend"/>
              <w:spacing w:before="40"/>
              <w:rPr>
                <w:lang w:val="es-ES_tradnl"/>
                <w:rPrChange w:id="303" w:author="Peral, Fernando" w:date="2018-04-27T11:18:00Z">
                  <w:rPr/>
                </w:rPrChange>
              </w:rPr>
            </w:pPr>
            <w:r w:rsidRPr="0043545D">
              <w:rPr>
                <w:vertAlign w:val="superscript"/>
                <w:lang w:val="es-ES_tradnl"/>
                <w:rPrChange w:id="304" w:author="Peral, Fernando" w:date="2018-04-27T11:18:00Z">
                  <w:rPr>
                    <w:vertAlign w:val="superscript"/>
                  </w:rPr>
                </w:rPrChange>
              </w:rPr>
              <w:t>(3)</w:t>
            </w:r>
            <w:r w:rsidRPr="0043545D">
              <w:rPr>
                <w:lang w:val="es-ES_tradnl"/>
                <w:rPrChange w:id="305" w:author="Peral, Fernando" w:date="2018-04-27T11:18:00Z">
                  <w:rPr/>
                </w:rPrChange>
              </w:rPr>
              <w:tab/>
              <w:t>Cielo despejado, ángulo de elevación de 30°, modo recepción solamente.</w:t>
            </w:r>
          </w:p>
          <w:p w:rsidR="000A11E3" w:rsidRPr="0043545D" w:rsidRDefault="000A11E3" w:rsidP="009A366E">
            <w:pPr>
              <w:pStyle w:val="Tablelegend"/>
              <w:spacing w:before="40"/>
              <w:rPr>
                <w:lang w:val="es-ES_tradnl"/>
                <w:rPrChange w:id="306" w:author="Peral, Fernando" w:date="2018-04-27T11:18:00Z">
                  <w:rPr/>
                </w:rPrChange>
              </w:rPr>
            </w:pPr>
            <w:r w:rsidRPr="0043545D">
              <w:rPr>
                <w:vertAlign w:val="superscript"/>
                <w:lang w:val="es-ES_tradnl"/>
                <w:rPrChange w:id="307" w:author="Peral, Fernando" w:date="2018-04-27T11:18:00Z">
                  <w:rPr>
                    <w:vertAlign w:val="superscript"/>
                  </w:rPr>
                </w:rPrChange>
              </w:rPr>
              <w:t>(4)</w:t>
            </w:r>
            <w:r w:rsidRPr="0043545D">
              <w:rPr>
                <w:lang w:val="es-ES_tradnl"/>
                <w:rPrChange w:id="308" w:author="Peral, Fernando" w:date="2018-04-27T11:18:00Z">
                  <w:rPr/>
                </w:rPrChange>
              </w:rPr>
              <w:tab/>
              <w:t>Estimación.</w:t>
            </w:r>
          </w:p>
        </w:tc>
      </w:tr>
    </w:tbl>
    <w:p w:rsidR="000A11E3" w:rsidRPr="0043545D" w:rsidRDefault="000A11E3" w:rsidP="000A11E3">
      <w:pPr>
        <w:pStyle w:val="Tablefin"/>
        <w:rPr>
          <w:lang w:val="es-ES_tradnl"/>
          <w:rPrChange w:id="309" w:author="Peral, Fernando" w:date="2018-04-27T11:18:00Z">
            <w:rPr/>
          </w:rPrChange>
        </w:rPr>
      </w:pPr>
    </w:p>
    <w:p w:rsidR="000A11E3" w:rsidRPr="0043545D" w:rsidRDefault="000A11E3" w:rsidP="000A11E3">
      <w:pPr>
        <w:rPr>
          <w:lang w:val="es-ES_tradnl"/>
        </w:rPr>
      </w:pPr>
      <w:r w:rsidRPr="0043545D">
        <w:rPr>
          <w:lang w:val="es-ES_tradnl"/>
        </w:rPr>
        <w:t xml:space="preserve">La calidad de recepción de las estaciones terrenas del servicio de investigación espacial (espacio lejano) se define normalmente en función de la relación entre la energía de la señal por bit y la densidad espectral de ruido necesaria para obtener una proporción de bits erróneos determinada. Otra forma de mostrar la elevada calidad de funcionamiento y sensibilidad de estas estaciones consiste en expresar la relación entre la ganancia de antena y la temperatura de ruido. Este cociente, conocido normalmente como </w:t>
      </w:r>
      <w:r w:rsidRPr="0043545D">
        <w:rPr>
          <w:i/>
          <w:lang w:val="es-ES_tradnl"/>
        </w:rPr>
        <w:t>G</w:t>
      </w:r>
      <w:r w:rsidRPr="0043545D">
        <w:rPr>
          <w:lang w:val="es-ES_tradnl"/>
        </w:rPr>
        <w:t>/</w:t>
      </w:r>
      <w:r w:rsidRPr="0043545D">
        <w:rPr>
          <w:i/>
          <w:lang w:val="es-ES_tradnl"/>
        </w:rPr>
        <w:t>T</w:t>
      </w:r>
      <w:r w:rsidRPr="0043545D">
        <w:rPr>
          <w:lang w:val="es-ES_tradnl"/>
        </w:rPr>
        <w:t>, toma un valor aproximado de 50 dB</w:t>
      </w:r>
      <w:proofErr w:type="gramStart"/>
      <w:r w:rsidRPr="0043545D">
        <w:rPr>
          <w:lang w:val="es-ES_tradnl"/>
        </w:rPr>
        <w:t>/(</w:t>
      </w:r>
      <w:proofErr w:type="gramEnd"/>
      <w:r w:rsidRPr="0043545D">
        <w:rPr>
          <w:lang w:val="es-ES_tradnl"/>
        </w:rPr>
        <w:t>K) a 2,3 GHz y de 59,5 </w:t>
      </w:r>
      <w:r>
        <w:rPr>
          <w:lang w:val="es-ES_tradnl"/>
        </w:rPr>
        <w:t>dB/(K) a 8,4 </w:t>
      </w:r>
      <w:r w:rsidRPr="0043545D">
        <w:rPr>
          <w:lang w:val="es-ES_tradnl"/>
        </w:rPr>
        <w:t>GHz. Pueden compararse estos valores con la magnitud inferior y típica de 41 dB/(K) que presentan algunas estaciones terrenas del servicio fijo por satélite.</w:t>
      </w:r>
    </w:p>
    <w:p w:rsidR="000A11E3" w:rsidRPr="0043545D" w:rsidRDefault="000A11E3" w:rsidP="000A11E3">
      <w:pPr>
        <w:pStyle w:val="Heading2"/>
        <w:rPr>
          <w:lang w:val="es-ES_tradnl"/>
        </w:rPr>
      </w:pPr>
      <w:r w:rsidRPr="0043545D">
        <w:rPr>
          <w:lang w:val="es-ES_tradnl"/>
        </w:rPr>
        <w:t>3.2</w:t>
      </w:r>
      <w:r w:rsidRPr="0043545D">
        <w:rPr>
          <w:lang w:val="es-ES_tradnl"/>
        </w:rPr>
        <w:tab/>
        <w:t>Estaciones espaciales</w:t>
      </w:r>
    </w:p>
    <w:p w:rsidR="000A11E3" w:rsidRPr="0043545D" w:rsidRDefault="000A11E3" w:rsidP="000A11E3">
      <w:pPr>
        <w:rPr>
          <w:lang w:val="es-ES_tradnl"/>
        </w:rPr>
      </w:pPr>
      <w:r w:rsidRPr="0043545D">
        <w:rPr>
          <w:lang w:val="es-ES_tradnl"/>
        </w:rPr>
        <w:t>El tamaño y peso del vehículo espacial están limitados por la capacidad de carga útil del vehículo de lanzamiento. La potencia del transmisor de la estación espacial y el tamaño de la antena presentan limitaciones que no existen en el caso de las estaciones terrenas. La temperatura de ruido del receptor es más elevada porque normalmente se utiliza un preamplificador no refrigerado.</w:t>
      </w:r>
    </w:p>
    <w:p w:rsidR="000A11E3" w:rsidRPr="0043545D" w:rsidRDefault="000A11E3" w:rsidP="009A366E">
      <w:pPr>
        <w:rPr>
          <w:lang w:val="es-ES_tradnl"/>
        </w:rPr>
      </w:pPr>
      <w:r w:rsidRPr="0043545D">
        <w:rPr>
          <w:lang w:val="es-ES_tradnl"/>
        </w:rPr>
        <w:t>La estación espacial lleva un receptor</w:t>
      </w:r>
      <w:r w:rsidRPr="0043545D">
        <w:rPr>
          <w:lang w:val="es-ES_tradnl"/>
        </w:rPr>
        <w:noBreakHyphen/>
        <w:t xml:space="preserve">transmisor combinado denominado transpónder, que funciona en uno de los dos modos siguientes. En el modo bidireccional la portadora recibida de una estación terrena se utiliza para controlar el oscilador mediante un bucle de enganche de fase. La frecuencia de este oscilador se emplea a continuación para controlar la frecuencia del transmisor del transpónder </w:t>
      </w:r>
      <w:r w:rsidRPr="0043545D">
        <w:rPr>
          <w:lang w:val="es-ES_tradnl"/>
        </w:rPr>
        <w:lastRenderedPageBreak/>
        <w:t>de acuerdo con una relación fija. En el modo unidireccional la frecuencia del transmisor del vehículo espacial se controla mediante un oscilador de cristal.</w:t>
      </w:r>
    </w:p>
    <w:p w:rsidR="000A11E3" w:rsidRPr="0043545D" w:rsidRDefault="000A11E3" w:rsidP="000A11E3">
      <w:pPr>
        <w:rPr>
          <w:lang w:val="es-ES_tradnl"/>
        </w:rPr>
      </w:pPr>
      <w:r w:rsidRPr="0043545D">
        <w:rPr>
          <w:lang w:val="es-ES_tradnl"/>
        </w:rPr>
        <w:t>En el modo bidireccional, la frecuencia y la fase de la señal transmitida por el vehículo espacial se controlan con gran precisión gracias a la extrema exactitud y precisión de la señal recibida de la estación terrena.</w:t>
      </w:r>
    </w:p>
    <w:p w:rsidR="000A11E3" w:rsidRPr="0043545D" w:rsidRDefault="000A11E3" w:rsidP="000A11E3">
      <w:pPr>
        <w:rPr>
          <w:lang w:val="es-ES_tradnl"/>
        </w:rPr>
      </w:pPr>
      <w:r w:rsidRPr="0043545D">
        <w:rPr>
          <w:lang w:val="es-ES_tradnl"/>
        </w:rPr>
        <w:t>En el Cuadro 5 se resumen las características principales de las estaciones espaciales destinadas a la investigación del espacio lejano.</w:t>
      </w:r>
    </w:p>
    <w:p w:rsidR="000A11E3" w:rsidRPr="0043545D" w:rsidRDefault="000A11E3" w:rsidP="000A11E3">
      <w:pPr>
        <w:pStyle w:val="TableNo"/>
        <w:rPr>
          <w:lang w:val="es-ES_tradnl"/>
        </w:rPr>
      </w:pPr>
      <w:r w:rsidRPr="0043545D">
        <w:rPr>
          <w:lang w:val="es-ES_tradnl"/>
        </w:rPr>
        <w:t>CUADRO 5</w:t>
      </w:r>
    </w:p>
    <w:p w:rsidR="000A11E3" w:rsidRPr="0043545D" w:rsidRDefault="000A11E3" w:rsidP="000A11E3">
      <w:pPr>
        <w:pStyle w:val="Tabletitle"/>
        <w:rPr>
          <w:lang w:val="es-ES_tradnl"/>
        </w:rPr>
      </w:pPr>
      <w:r w:rsidRPr="0043545D">
        <w:rPr>
          <w:lang w:val="es-ES_tradnl"/>
        </w:rPr>
        <w:t>Características típicas de las estaciones espaciales</w:t>
      </w:r>
      <w:r w:rsidRPr="0043545D">
        <w:rPr>
          <w:lang w:val="es-ES_tradnl"/>
        </w:rPr>
        <w:br/>
        <w:t>para la investigación del espacio lejano</w:t>
      </w:r>
    </w:p>
    <w:tbl>
      <w:tblPr>
        <w:tblW w:w="9639" w:type="dxa"/>
        <w:jc w:val="center"/>
        <w:tblLayout w:type="fixed"/>
        <w:tblLook w:val="0000" w:firstRow="0" w:lastRow="0" w:firstColumn="0" w:lastColumn="0" w:noHBand="0" w:noVBand="0"/>
      </w:tblPr>
      <w:tblGrid>
        <w:gridCol w:w="1693"/>
        <w:gridCol w:w="1617"/>
        <w:gridCol w:w="1582"/>
        <w:gridCol w:w="1581"/>
        <w:gridCol w:w="1606"/>
        <w:gridCol w:w="1560"/>
      </w:tblGrid>
      <w:tr w:rsidR="000A11E3" w:rsidRPr="0043545D" w:rsidTr="009A366E">
        <w:trPr>
          <w:cantSplit/>
          <w:jc w:val="center"/>
        </w:trPr>
        <w:tc>
          <w:tcPr>
            <w:tcW w:w="1693" w:type="dxa"/>
            <w:tcBorders>
              <w:top w:val="single" w:sz="6" w:space="0" w:color="auto"/>
              <w:left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310" w:author="Peral, Fernando" w:date="2018-04-27T11:18:00Z">
                  <w:rPr/>
                </w:rPrChange>
              </w:rPr>
            </w:pPr>
            <w:r w:rsidRPr="0043545D">
              <w:rPr>
                <w:lang w:val="es-ES_tradnl"/>
                <w:rPrChange w:id="311" w:author="Peral, Fernando" w:date="2018-04-27T11:18:00Z">
                  <w:rPr/>
                </w:rPrChange>
              </w:rPr>
              <w:t>Frecuencia</w:t>
            </w:r>
            <w:r w:rsidRPr="0043545D">
              <w:rPr>
                <w:lang w:val="es-ES_tradnl"/>
                <w:rPrChange w:id="312" w:author="Peral, Fernando" w:date="2018-04-27T11:18:00Z">
                  <w:rPr/>
                </w:rPrChange>
              </w:rPr>
              <w:br/>
              <w:t>espacio-Tierra</w:t>
            </w:r>
            <w:r w:rsidRPr="0043545D">
              <w:rPr>
                <w:lang w:val="es-ES_tradnl"/>
                <w:rPrChange w:id="313" w:author="Peral, Fernando" w:date="2018-04-27T11:18:00Z">
                  <w:rPr/>
                </w:rPrChange>
              </w:rPr>
              <w:br/>
              <w:t>(GHz)</w:t>
            </w:r>
          </w:p>
        </w:tc>
        <w:tc>
          <w:tcPr>
            <w:tcW w:w="1617" w:type="dxa"/>
            <w:tcBorders>
              <w:top w:val="single" w:sz="6" w:space="0" w:color="auto"/>
              <w:left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314" w:author="Peral, Fernando" w:date="2018-04-27T11:18:00Z">
                  <w:rPr/>
                </w:rPrChange>
              </w:rPr>
            </w:pPr>
            <w:r w:rsidRPr="0043545D">
              <w:rPr>
                <w:lang w:val="es-ES_tradnl"/>
                <w:rPrChange w:id="315" w:author="Peral, Fernando" w:date="2018-04-27T11:18:00Z">
                  <w:rPr/>
                </w:rPrChange>
              </w:rPr>
              <w:t>Diámetro de</w:t>
            </w:r>
            <w:r w:rsidRPr="0043545D">
              <w:rPr>
                <w:lang w:val="es-ES_tradnl"/>
                <w:rPrChange w:id="316" w:author="Peral, Fernando" w:date="2018-04-27T11:18:00Z">
                  <w:rPr/>
                </w:rPrChange>
              </w:rPr>
              <w:br/>
              <w:t>la antena</w:t>
            </w:r>
            <w:r w:rsidRPr="0043545D">
              <w:rPr>
                <w:lang w:val="es-ES_tradnl"/>
                <w:rPrChange w:id="317" w:author="Peral, Fernando" w:date="2018-04-27T11:18:00Z">
                  <w:rPr/>
                </w:rPrChange>
              </w:rPr>
              <w:br/>
              <w:t>(m)</w:t>
            </w:r>
          </w:p>
        </w:tc>
        <w:tc>
          <w:tcPr>
            <w:tcW w:w="1582" w:type="dxa"/>
            <w:tcBorders>
              <w:top w:val="single" w:sz="6" w:space="0" w:color="auto"/>
              <w:left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318" w:author="Peral, Fernando" w:date="2018-04-27T11:18:00Z">
                  <w:rPr/>
                </w:rPrChange>
              </w:rPr>
            </w:pPr>
            <w:r w:rsidRPr="0043545D">
              <w:rPr>
                <w:lang w:val="es-ES_tradnl"/>
                <w:rPrChange w:id="319" w:author="Peral, Fernando" w:date="2018-04-27T11:18:00Z">
                  <w:rPr/>
                </w:rPrChange>
              </w:rPr>
              <w:t>Ganancia de</w:t>
            </w:r>
            <w:r w:rsidRPr="0043545D">
              <w:rPr>
                <w:lang w:val="es-ES_tradnl"/>
                <w:rPrChange w:id="320" w:author="Peral, Fernando" w:date="2018-04-27T11:18:00Z">
                  <w:rPr/>
                </w:rPrChange>
              </w:rPr>
              <w:br/>
              <w:t>la antena</w:t>
            </w:r>
            <w:r w:rsidRPr="0043545D">
              <w:rPr>
                <w:lang w:val="es-ES_tradnl"/>
                <w:rPrChange w:id="321" w:author="Peral, Fernando" w:date="2018-04-27T11:18:00Z">
                  <w:rPr/>
                </w:rPrChange>
              </w:rPr>
              <w:br/>
              <w:t>(dBi)</w:t>
            </w:r>
          </w:p>
        </w:tc>
        <w:tc>
          <w:tcPr>
            <w:tcW w:w="1581" w:type="dxa"/>
            <w:tcBorders>
              <w:top w:val="single" w:sz="6" w:space="0" w:color="auto"/>
              <w:left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322" w:author="Peral, Fernando" w:date="2018-04-27T11:18:00Z">
                  <w:rPr/>
                </w:rPrChange>
              </w:rPr>
            </w:pPr>
            <w:r w:rsidRPr="0043545D">
              <w:rPr>
                <w:lang w:val="es-ES_tradnl"/>
                <w:rPrChange w:id="323" w:author="Peral, Fernando" w:date="2018-04-27T11:18:00Z">
                  <w:rPr/>
                </w:rPrChange>
              </w:rPr>
              <w:t>Anchura de haz de la antena</w:t>
            </w:r>
            <w:r w:rsidRPr="0043545D">
              <w:rPr>
                <w:lang w:val="es-ES_tradnl"/>
                <w:rPrChange w:id="324" w:author="Peral, Fernando" w:date="2018-04-27T11:18:00Z">
                  <w:rPr/>
                </w:rPrChange>
              </w:rPr>
              <w:br/>
              <w:t>(grados)</w:t>
            </w:r>
          </w:p>
        </w:tc>
        <w:tc>
          <w:tcPr>
            <w:tcW w:w="1606" w:type="dxa"/>
            <w:tcBorders>
              <w:top w:val="single" w:sz="6" w:space="0" w:color="auto"/>
              <w:left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325" w:author="Peral, Fernando" w:date="2018-04-27T11:18:00Z">
                  <w:rPr/>
                </w:rPrChange>
              </w:rPr>
            </w:pPr>
            <w:r w:rsidRPr="0043545D">
              <w:rPr>
                <w:lang w:val="es-ES_tradnl"/>
                <w:rPrChange w:id="326" w:author="Peral, Fernando" w:date="2018-04-27T11:18:00Z">
                  <w:rPr/>
                </w:rPrChange>
              </w:rPr>
              <w:t>Temperatura de ruido del receptor</w:t>
            </w:r>
          </w:p>
        </w:tc>
        <w:tc>
          <w:tcPr>
            <w:tcW w:w="1560" w:type="dxa"/>
            <w:tcBorders>
              <w:top w:val="single" w:sz="6" w:space="0" w:color="auto"/>
              <w:left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327" w:author="Peral, Fernando" w:date="2018-04-27T11:18:00Z">
                  <w:rPr/>
                </w:rPrChange>
              </w:rPr>
            </w:pPr>
            <w:r w:rsidRPr="0043545D">
              <w:rPr>
                <w:lang w:val="es-ES_tradnl"/>
                <w:rPrChange w:id="328" w:author="Peral, Fernando" w:date="2018-04-27T11:18:00Z">
                  <w:rPr/>
                </w:rPrChange>
              </w:rPr>
              <w:t>Densidad</w:t>
            </w:r>
          </w:p>
        </w:tc>
      </w:tr>
      <w:tr w:rsidR="000A11E3" w:rsidRPr="0043545D" w:rsidTr="009A366E">
        <w:trPr>
          <w:cantSplit/>
          <w:trHeight w:val="850"/>
          <w:jc w:val="center"/>
        </w:trPr>
        <w:tc>
          <w:tcPr>
            <w:tcW w:w="1693" w:type="dxa"/>
            <w:tcBorders>
              <w:top w:val="single" w:sz="6" w:space="0" w:color="auto"/>
              <w:left w:val="single" w:sz="6" w:space="0" w:color="auto"/>
              <w:bottom w:val="single" w:sz="4" w:space="0" w:color="auto"/>
              <w:right w:val="single" w:sz="6" w:space="0" w:color="auto"/>
            </w:tcBorders>
          </w:tcPr>
          <w:p w:rsidR="000A11E3" w:rsidRPr="0043545D" w:rsidRDefault="000A11E3" w:rsidP="000A2BA2">
            <w:pPr>
              <w:pStyle w:val="Tabletext"/>
              <w:jc w:val="center"/>
              <w:rPr>
                <w:lang w:val="es-ES_tradnl"/>
                <w:rPrChange w:id="329" w:author="Peral, Fernando" w:date="2018-04-27T11:18:00Z">
                  <w:rPr/>
                </w:rPrChange>
              </w:rPr>
            </w:pPr>
            <w:r w:rsidRPr="0043545D">
              <w:rPr>
                <w:lang w:val="es-ES_tradnl"/>
                <w:rPrChange w:id="330" w:author="Peral, Fernando" w:date="2018-04-27T11:18:00Z">
                  <w:rPr/>
                </w:rPrChange>
              </w:rPr>
              <w:t>2,110-2,120</w:t>
            </w:r>
            <w:r w:rsidRPr="0043545D">
              <w:rPr>
                <w:lang w:val="es-ES_tradnl"/>
                <w:rPrChange w:id="331" w:author="Peral, Fernando" w:date="2018-04-27T11:18:00Z">
                  <w:rPr/>
                </w:rPrChange>
              </w:rPr>
              <w:br/>
              <w:t>7,145-7,190</w:t>
            </w:r>
            <w:r w:rsidRPr="0043545D">
              <w:rPr>
                <w:lang w:val="es-ES_tradnl"/>
                <w:rPrChange w:id="332" w:author="Peral, Fernando" w:date="2018-04-27T11:18:00Z">
                  <w:rPr/>
                </w:rPrChange>
              </w:rPr>
              <w:br/>
              <w:t>34,2-34,7</w:t>
            </w:r>
          </w:p>
        </w:tc>
        <w:tc>
          <w:tcPr>
            <w:tcW w:w="1617" w:type="dxa"/>
            <w:tcBorders>
              <w:top w:val="single" w:sz="6" w:space="0" w:color="auto"/>
              <w:left w:val="single" w:sz="6" w:space="0" w:color="auto"/>
              <w:bottom w:val="single" w:sz="4" w:space="0" w:color="auto"/>
              <w:right w:val="single" w:sz="6" w:space="0" w:color="auto"/>
            </w:tcBorders>
          </w:tcPr>
          <w:p w:rsidR="000A11E3" w:rsidRPr="0043545D" w:rsidRDefault="000A11E3" w:rsidP="000A2BA2">
            <w:pPr>
              <w:pStyle w:val="Tabletext"/>
              <w:jc w:val="center"/>
              <w:rPr>
                <w:lang w:val="es-ES_tradnl"/>
                <w:rPrChange w:id="333" w:author="Peral, Fernando" w:date="2018-04-27T11:18:00Z">
                  <w:rPr/>
                </w:rPrChange>
              </w:rPr>
            </w:pPr>
            <w:r w:rsidRPr="0043545D">
              <w:rPr>
                <w:lang w:val="es-ES_tradnl"/>
                <w:rPrChange w:id="334" w:author="Peral, Fernando" w:date="2018-04-27T11:18:00Z">
                  <w:rPr/>
                </w:rPrChange>
              </w:rPr>
              <w:t>3,7</w:t>
            </w:r>
            <w:r w:rsidRPr="0043545D">
              <w:rPr>
                <w:lang w:val="es-ES_tradnl"/>
                <w:rPrChange w:id="335" w:author="Peral, Fernando" w:date="2018-04-27T11:18:00Z">
                  <w:rPr/>
                </w:rPrChange>
              </w:rPr>
              <w:br/>
              <w:t>3,7</w:t>
            </w:r>
            <w:r w:rsidRPr="0043545D">
              <w:rPr>
                <w:lang w:val="es-ES_tradnl"/>
                <w:rPrChange w:id="336" w:author="Peral, Fernando" w:date="2018-04-27T11:18:00Z">
                  <w:rPr/>
                </w:rPrChange>
              </w:rPr>
              <w:br/>
              <w:t>3,7</w:t>
            </w:r>
          </w:p>
        </w:tc>
        <w:tc>
          <w:tcPr>
            <w:tcW w:w="1582" w:type="dxa"/>
            <w:tcBorders>
              <w:top w:val="single" w:sz="6" w:space="0" w:color="auto"/>
              <w:left w:val="single" w:sz="6" w:space="0" w:color="auto"/>
              <w:bottom w:val="single" w:sz="4" w:space="0" w:color="auto"/>
              <w:right w:val="single" w:sz="6" w:space="0" w:color="auto"/>
            </w:tcBorders>
          </w:tcPr>
          <w:p w:rsidR="000A11E3" w:rsidRPr="0043545D" w:rsidRDefault="000A11E3" w:rsidP="000A2BA2">
            <w:pPr>
              <w:pStyle w:val="Tabletext"/>
              <w:jc w:val="center"/>
              <w:rPr>
                <w:lang w:val="es-ES_tradnl"/>
                <w:rPrChange w:id="337" w:author="Peral, Fernando" w:date="2018-04-27T11:18:00Z">
                  <w:rPr/>
                </w:rPrChange>
              </w:rPr>
            </w:pPr>
            <w:r w:rsidRPr="0043545D">
              <w:rPr>
                <w:lang w:val="es-ES_tradnl"/>
                <w:rPrChange w:id="338" w:author="Peral, Fernando" w:date="2018-04-27T11:18:00Z">
                  <w:rPr/>
                </w:rPrChange>
              </w:rPr>
              <w:t>36</w:t>
            </w:r>
            <w:r w:rsidRPr="0043545D">
              <w:rPr>
                <w:lang w:val="es-ES_tradnl"/>
                <w:rPrChange w:id="339" w:author="Peral, Fernando" w:date="2018-04-27T11:18:00Z">
                  <w:rPr/>
                </w:rPrChange>
              </w:rPr>
              <w:br/>
              <w:t>48</w:t>
            </w:r>
            <w:r w:rsidRPr="0043545D">
              <w:rPr>
                <w:lang w:val="es-ES_tradnl"/>
                <w:rPrChange w:id="340" w:author="Peral, Fernando" w:date="2018-04-27T11:18:00Z">
                  <w:rPr/>
                </w:rPrChange>
              </w:rPr>
              <w:br/>
              <w:t>61</w:t>
            </w:r>
          </w:p>
        </w:tc>
        <w:tc>
          <w:tcPr>
            <w:tcW w:w="1581" w:type="dxa"/>
            <w:tcBorders>
              <w:top w:val="single" w:sz="6" w:space="0" w:color="auto"/>
              <w:left w:val="single" w:sz="6" w:space="0" w:color="auto"/>
              <w:bottom w:val="single" w:sz="4" w:space="0" w:color="auto"/>
              <w:right w:val="single" w:sz="6" w:space="0" w:color="auto"/>
            </w:tcBorders>
          </w:tcPr>
          <w:p w:rsidR="000A11E3" w:rsidRPr="0043545D" w:rsidRDefault="000A11E3" w:rsidP="000A2BA2">
            <w:pPr>
              <w:pStyle w:val="Tabletext"/>
              <w:jc w:val="center"/>
              <w:rPr>
                <w:lang w:val="es-ES_tradnl"/>
                <w:rPrChange w:id="341" w:author="Peral, Fernando" w:date="2018-04-27T11:18:00Z">
                  <w:rPr/>
                </w:rPrChange>
              </w:rPr>
            </w:pPr>
            <w:r w:rsidRPr="0043545D">
              <w:rPr>
                <w:lang w:val="es-ES_tradnl"/>
                <w:rPrChange w:id="342" w:author="Peral, Fernando" w:date="2018-04-27T11:18:00Z">
                  <w:rPr/>
                </w:rPrChange>
              </w:rPr>
              <w:t>2,6</w:t>
            </w:r>
            <w:r w:rsidRPr="0043545D">
              <w:rPr>
                <w:lang w:val="es-ES_tradnl"/>
                <w:rPrChange w:id="343" w:author="Peral, Fernando" w:date="2018-04-27T11:18:00Z">
                  <w:rPr/>
                </w:rPrChange>
              </w:rPr>
              <w:br/>
              <w:t>0,64</w:t>
            </w:r>
            <w:r w:rsidRPr="0043545D">
              <w:rPr>
                <w:lang w:val="es-ES_tradnl"/>
                <w:rPrChange w:id="344" w:author="Peral, Fernando" w:date="2018-04-27T11:18:00Z">
                  <w:rPr/>
                </w:rPrChange>
              </w:rPr>
              <w:br/>
              <w:t>0,14</w:t>
            </w:r>
          </w:p>
        </w:tc>
        <w:tc>
          <w:tcPr>
            <w:tcW w:w="1606" w:type="dxa"/>
            <w:tcBorders>
              <w:top w:val="single" w:sz="6" w:space="0" w:color="auto"/>
              <w:left w:val="single" w:sz="6" w:space="0" w:color="auto"/>
              <w:bottom w:val="single" w:sz="4" w:space="0" w:color="auto"/>
              <w:right w:val="single" w:sz="6" w:space="0" w:color="auto"/>
            </w:tcBorders>
          </w:tcPr>
          <w:p w:rsidR="000A11E3" w:rsidRPr="0043545D" w:rsidRDefault="000A11E3" w:rsidP="000A2BA2">
            <w:pPr>
              <w:pStyle w:val="Tabletext"/>
              <w:jc w:val="center"/>
              <w:rPr>
                <w:lang w:val="es-ES_tradnl"/>
                <w:rPrChange w:id="345" w:author="Peral, Fernando" w:date="2018-04-27T11:18:00Z">
                  <w:rPr/>
                </w:rPrChange>
              </w:rPr>
            </w:pPr>
            <w:r w:rsidRPr="0043545D">
              <w:rPr>
                <w:lang w:val="es-ES_tradnl"/>
                <w:rPrChange w:id="346" w:author="Peral, Fernando" w:date="2018-04-27T11:18:00Z">
                  <w:rPr/>
                </w:rPrChange>
              </w:rPr>
              <w:t>200</w:t>
            </w:r>
            <w:r w:rsidRPr="0043545D">
              <w:rPr>
                <w:lang w:val="es-ES_tradnl"/>
                <w:rPrChange w:id="347" w:author="Peral, Fernando" w:date="2018-04-27T11:18:00Z">
                  <w:rPr/>
                </w:rPrChange>
              </w:rPr>
              <w:br/>
              <w:t>330</w:t>
            </w:r>
            <w:r w:rsidRPr="0043545D">
              <w:rPr>
                <w:lang w:val="es-ES_tradnl"/>
                <w:rPrChange w:id="348" w:author="Peral, Fernando" w:date="2018-04-27T11:18:00Z">
                  <w:rPr/>
                </w:rPrChange>
              </w:rPr>
              <w:br/>
              <w:t>2 000</w:t>
            </w:r>
          </w:p>
        </w:tc>
        <w:tc>
          <w:tcPr>
            <w:tcW w:w="1560" w:type="dxa"/>
            <w:tcBorders>
              <w:top w:val="single" w:sz="6" w:space="0" w:color="auto"/>
              <w:left w:val="single" w:sz="6" w:space="0" w:color="auto"/>
              <w:bottom w:val="single" w:sz="4" w:space="0" w:color="auto"/>
              <w:right w:val="single" w:sz="6" w:space="0" w:color="auto"/>
            </w:tcBorders>
          </w:tcPr>
          <w:p w:rsidR="000A11E3" w:rsidRPr="0043545D" w:rsidRDefault="000A11E3" w:rsidP="000A2BA2">
            <w:pPr>
              <w:pStyle w:val="Tabletext"/>
              <w:jc w:val="center"/>
              <w:rPr>
                <w:lang w:val="es-ES_tradnl"/>
                <w:rPrChange w:id="349" w:author="Peral, Fernando" w:date="2018-04-27T11:18:00Z">
                  <w:rPr/>
                </w:rPrChange>
              </w:rPr>
            </w:pPr>
            <w:r w:rsidRPr="0043545D">
              <w:rPr>
                <w:lang w:val="es-ES_tradnl"/>
                <w:rPrChange w:id="350" w:author="Peral, Fernando" w:date="2018-04-27T11:18:00Z">
                  <w:rPr/>
                </w:rPrChange>
              </w:rPr>
              <w:t>–206</w:t>
            </w:r>
            <w:r w:rsidRPr="0043545D">
              <w:rPr>
                <w:lang w:val="es-ES_tradnl"/>
                <w:rPrChange w:id="351" w:author="Peral, Fernando" w:date="2018-04-27T11:18:00Z">
                  <w:rPr/>
                </w:rPrChange>
              </w:rPr>
              <w:br/>
              <w:t>–203</w:t>
            </w:r>
            <w:r w:rsidRPr="0043545D">
              <w:rPr>
                <w:lang w:val="es-ES_tradnl"/>
                <w:rPrChange w:id="352" w:author="Peral, Fernando" w:date="2018-04-27T11:18:00Z">
                  <w:rPr/>
                </w:rPrChange>
              </w:rPr>
              <w:br/>
              <w:t>–196</w:t>
            </w:r>
          </w:p>
        </w:tc>
      </w:tr>
    </w:tbl>
    <w:p w:rsidR="000A11E3" w:rsidRPr="0043545D" w:rsidRDefault="000A11E3" w:rsidP="009A366E">
      <w:pPr>
        <w:pStyle w:val="Tablefin"/>
      </w:pPr>
    </w:p>
    <w:tbl>
      <w:tblPr>
        <w:tblW w:w="9639" w:type="dxa"/>
        <w:jc w:val="center"/>
        <w:tblLayout w:type="fixed"/>
        <w:tblLook w:val="0000" w:firstRow="0" w:lastRow="0" w:firstColumn="0" w:lastColumn="0" w:noHBand="0" w:noVBand="0"/>
      </w:tblPr>
      <w:tblGrid>
        <w:gridCol w:w="1723"/>
        <w:gridCol w:w="1584"/>
        <w:gridCol w:w="1583"/>
        <w:gridCol w:w="1583"/>
        <w:gridCol w:w="1610"/>
        <w:gridCol w:w="1556"/>
      </w:tblGrid>
      <w:tr w:rsidR="000A11E3" w:rsidRPr="00116551" w:rsidTr="009A366E">
        <w:trPr>
          <w:cantSplit/>
          <w:jc w:val="center"/>
        </w:trPr>
        <w:tc>
          <w:tcPr>
            <w:tcW w:w="1723" w:type="dxa"/>
            <w:tcBorders>
              <w:top w:val="single" w:sz="6" w:space="0" w:color="auto"/>
              <w:left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353" w:author="Peral, Fernando" w:date="2018-04-27T11:18:00Z">
                  <w:rPr/>
                </w:rPrChange>
              </w:rPr>
            </w:pPr>
            <w:r w:rsidRPr="0043545D">
              <w:rPr>
                <w:lang w:val="es-ES_tradnl"/>
                <w:rPrChange w:id="354" w:author="Peral, Fernando" w:date="2018-04-27T11:18:00Z">
                  <w:rPr/>
                </w:rPrChange>
              </w:rPr>
              <w:t>Frecuencia</w:t>
            </w:r>
            <w:r w:rsidRPr="0043545D">
              <w:rPr>
                <w:lang w:val="es-ES_tradnl"/>
                <w:rPrChange w:id="355" w:author="Peral, Fernando" w:date="2018-04-27T11:18:00Z">
                  <w:rPr/>
                </w:rPrChange>
              </w:rPr>
              <w:br/>
              <w:t>Tierra-espacio</w:t>
            </w:r>
            <w:r w:rsidRPr="0043545D">
              <w:rPr>
                <w:lang w:val="es-ES_tradnl"/>
                <w:rPrChange w:id="356" w:author="Peral, Fernando" w:date="2018-04-27T11:18:00Z">
                  <w:rPr/>
                </w:rPrChange>
              </w:rPr>
              <w:br/>
              <w:t>(GHz)</w:t>
            </w:r>
          </w:p>
        </w:tc>
        <w:tc>
          <w:tcPr>
            <w:tcW w:w="1584" w:type="dxa"/>
            <w:tcBorders>
              <w:top w:val="single" w:sz="6" w:space="0" w:color="auto"/>
              <w:left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357" w:author="Peral, Fernando" w:date="2018-04-27T11:18:00Z">
                  <w:rPr/>
                </w:rPrChange>
              </w:rPr>
            </w:pPr>
            <w:r w:rsidRPr="0043545D">
              <w:rPr>
                <w:lang w:val="es-ES_tradnl"/>
                <w:rPrChange w:id="358" w:author="Peral, Fernando" w:date="2018-04-27T11:18:00Z">
                  <w:rPr/>
                </w:rPrChange>
              </w:rPr>
              <w:t>Diámetro de</w:t>
            </w:r>
            <w:r w:rsidRPr="0043545D">
              <w:rPr>
                <w:lang w:val="es-ES_tradnl"/>
                <w:rPrChange w:id="359" w:author="Peral, Fernando" w:date="2018-04-27T11:18:00Z">
                  <w:rPr/>
                </w:rPrChange>
              </w:rPr>
              <w:br/>
              <w:t>la antena</w:t>
            </w:r>
            <w:r w:rsidRPr="0043545D">
              <w:rPr>
                <w:lang w:val="es-ES_tradnl"/>
                <w:rPrChange w:id="360" w:author="Peral, Fernando" w:date="2018-04-27T11:18:00Z">
                  <w:rPr/>
                </w:rPrChange>
              </w:rPr>
              <w:br/>
              <w:t>(m)</w:t>
            </w:r>
          </w:p>
        </w:tc>
        <w:tc>
          <w:tcPr>
            <w:tcW w:w="1583" w:type="dxa"/>
            <w:tcBorders>
              <w:top w:val="single" w:sz="6" w:space="0" w:color="auto"/>
              <w:left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361" w:author="Peral, Fernando" w:date="2018-04-27T11:18:00Z">
                  <w:rPr/>
                </w:rPrChange>
              </w:rPr>
            </w:pPr>
            <w:r w:rsidRPr="0043545D">
              <w:rPr>
                <w:lang w:val="es-ES_tradnl"/>
                <w:rPrChange w:id="362" w:author="Peral, Fernando" w:date="2018-04-27T11:18:00Z">
                  <w:rPr/>
                </w:rPrChange>
              </w:rPr>
              <w:t>Ganancia de</w:t>
            </w:r>
            <w:r w:rsidRPr="0043545D">
              <w:rPr>
                <w:lang w:val="es-ES_tradnl"/>
                <w:rPrChange w:id="363" w:author="Peral, Fernando" w:date="2018-04-27T11:18:00Z">
                  <w:rPr/>
                </w:rPrChange>
              </w:rPr>
              <w:br/>
              <w:t>la antena</w:t>
            </w:r>
            <w:r w:rsidRPr="0043545D">
              <w:rPr>
                <w:lang w:val="es-ES_tradnl"/>
                <w:rPrChange w:id="364" w:author="Peral, Fernando" w:date="2018-04-27T11:18:00Z">
                  <w:rPr/>
                </w:rPrChange>
              </w:rPr>
              <w:br/>
              <w:t>(dBi)</w:t>
            </w:r>
          </w:p>
        </w:tc>
        <w:tc>
          <w:tcPr>
            <w:tcW w:w="1583" w:type="dxa"/>
            <w:tcBorders>
              <w:top w:val="single" w:sz="6" w:space="0" w:color="auto"/>
              <w:left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365" w:author="Peral, Fernando" w:date="2018-04-27T11:18:00Z">
                  <w:rPr/>
                </w:rPrChange>
              </w:rPr>
            </w:pPr>
            <w:r w:rsidRPr="0043545D">
              <w:rPr>
                <w:lang w:val="es-ES_tradnl"/>
                <w:rPrChange w:id="366" w:author="Peral, Fernando" w:date="2018-04-27T11:18:00Z">
                  <w:rPr/>
                </w:rPrChange>
              </w:rPr>
              <w:t>Anchura de haz de la antena</w:t>
            </w:r>
            <w:r w:rsidRPr="0043545D">
              <w:rPr>
                <w:lang w:val="es-ES_tradnl"/>
                <w:rPrChange w:id="367" w:author="Peral, Fernando" w:date="2018-04-27T11:18:00Z">
                  <w:rPr/>
                </w:rPrChange>
              </w:rPr>
              <w:br/>
              <w:t>(grados)</w:t>
            </w:r>
          </w:p>
        </w:tc>
        <w:tc>
          <w:tcPr>
            <w:tcW w:w="1610" w:type="dxa"/>
            <w:tcBorders>
              <w:top w:val="single" w:sz="6" w:space="0" w:color="auto"/>
              <w:left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368" w:author="Peral, Fernando" w:date="2018-04-27T11:18:00Z">
                  <w:rPr/>
                </w:rPrChange>
              </w:rPr>
            </w:pPr>
            <w:r w:rsidRPr="0043545D">
              <w:rPr>
                <w:lang w:val="es-ES_tradnl"/>
                <w:rPrChange w:id="369" w:author="Peral, Fernando" w:date="2018-04-27T11:18:00Z">
                  <w:rPr/>
                </w:rPrChange>
              </w:rPr>
              <w:t>Temperatura</w:t>
            </w:r>
            <w:r w:rsidRPr="0043545D">
              <w:rPr>
                <w:lang w:val="es-ES_tradnl"/>
                <w:rPrChange w:id="370" w:author="Peral, Fernando" w:date="2018-04-27T11:18:00Z">
                  <w:rPr/>
                </w:rPrChange>
              </w:rPr>
              <w:br/>
              <w:t>de ruido del receptor</w:t>
            </w:r>
            <w:r w:rsidRPr="0043545D">
              <w:rPr>
                <w:lang w:val="es-ES_tradnl"/>
                <w:rPrChange w:id="371" w:author="Peral, Fernando" w:date="2018-04-27T11:18:00Z">
                  <w:rPr/>
                </w:rPrChange>
              </w:rPr>
              <w:br/>
              <w:t>(K)</w:t>
            </w:r>
          </w:p>
        </w:tc>
        <w:tc>
          <w:tcPr>
            <w:tcW w:w="1556" w:type="dxa"/>
            <w:tcBorders>
              <w:top w:val="single" w:sz="6" w:space="0" w:color="auto"/>
              <w:left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372" w:author="Peral, Fernando" w:date="2018-04-27T11:18:00Z">
                  <w:rPr/>
                </w:rPrChange>
              </w:rPr>
            </w:pPr>
            <w:r w:rsidRPr="0043545D">
              <w:rPr>
                <w:lang w:val="es-ES_tradnl"/>
                <w:rPrChange w:id="373" w:author="Peral, Fernando" w:date="2018-04-27T11:18:00Z">
                  <w:rPr/>
                </w:rPrChange>
              </w:rPr>
              <w:t>Densidad espectral</w:t>
            </w:r>
            <w:r w:rsidRPr="0043545D">
              <w:rPr>
                <w:lang w:val="es-ES_tradnl"/>
                <w:rPrChange w:id="374" w:author="Peral, Fernando" w:date="2018-04-27T11:18:00Z">
                  <w:rPr/>
                </w:rPrChange>
              </w:rPr>
              <w:br/>
              <w:t>de ruido del</w:t>
            </w:r>
            <w:r w:rsidRPr="0043545D">
              <w:rPr>
                <w:lang w:val="es-ES_tradnl"/>
                <w:rPrChange w:id="375" w:author="Peral, Fernando" w:date="2018-04-27T11:18:00Z">
                  <w:rPr/>
                </w:rPrChange>
              </w:rPr>
              <w:br/>
              <w:t>receptor</w:t>
            </w:r>
            <w:r w:rsidRPr="0043545D">
              <w:rPr>
                <w:lang w:val="es-ES_tradnl"/>
                <w:rPrChange w:id="376" w:author="Peral, Fernando" w:date="2018-04-27T11:18:00Z">
                  <w:rPr/>
                </w:rPrChange>
              </w:rPr>
              <w:br/>
              <w:t>(dB(W/Hz))</w:t>
            </w:r>
          </w:p>
        </w:tc>
      </w:tr>
      <w:tr w:rsidR="000A11E3" w:rsidRPr="0043545D" w:rsidTr="009A366E">
        <w:trPr>
          <w:cantSplit/>
          <w:trHeight w:val="850"/>
          <w:jc w:val="center"/>
        </w:trPr>
        <w:tc>
          <w:tcPr>
            <w:tcW w:w="1723" w:type="dxa"/>
            <w:tcBorders>
              <w:top w:val="single" w:sz="6" w:space="0" w:color="auto"/>
              <w:left w:val="single" w:sz="6" w:space="0" w:color="auto"/>
              <w:bottom w:val="single" w:sz="4" w:space="0" w:color="auto"/>
              <w:right w:val="single" w:sz="6" w:space="0" w:color="auto"/>
            </w:tcBorders>
          </w:tcPr>
          <w:p w:rsidR="000A11E3" w:rsidRPr="0043545D" w:rsidRDefault="000A11E3" w:rsidP="000A2BA2">
            <w:pPr>
              <w:pStyle w:val="Tabletext"/>
              <w:jc w:val="center"/>
              <w:rPr>
                <w:lang w:val="es-ES_tradnl"/>
                <w:rPrChange w:id="377" w:author="Peral, Fernando" w:date="2018-04-27T11:18:00Z">
                  <w:rPr/>
                </w:rPrChange>
              </w:rPr>
            </w:pPr>
            <w:r w:rsidRPr="0043545D">
              <w:rPr>
                <w:lang w:val="es-ES_tradnl"/>
                <w:rPrChange w:id="378" w:author="Peral, Fernando" w:date="2018-04-27T11:18:00Z">
                  <w:rPr/>
                </w:rPrChange>
              </w:rPr>
              <w:t>2,290-2,300</w:t>
            </w:r>
            <w:r w:rsidRPr="0043545D">
              <w:rPr>
                <w:lang w:val="es-ES_tradnl"/>
                <w:rPrChange w:id="379" w:author="Peral, Fernando" w:date="2018-04-27T11:18:00Z">
                  <w:rPr/>
                </w:rPrChange>
              </w:rPr>
              <w:br/>
              <w:t>8,400-8,450</w:t>
            </w:r>
            <w:r w:rsidRPr="0043545D">
              <w:rPr>
                <w:lang w:val="es-ES_tradnl"/>
                <w:rPrChange w:id="380" w:author="Peral, Fernando" w:date="2018-04-27T11:18:00Z">
                  <w:rPr/>
                </w:rPrChange>
              </w:rPr>
              <w:br/>
              <w:t>31,8-32,3</w:t>
            </w:r>
          </w:p>
        </w:tc>
        <w:tc>
          <w:tcPr>
            <w:tcW w:w="1584" w:type="dxa"/>
            <w:tcBorders>
              <w:top w:val="single" w:sz="6" w:space="0" w:color="auto"/>
              <w:left w:val="single" w:sz="6" w:space="0" w:color="auto"/>
              <w:bottom w:val="single" w:sz="4" w:space="0" w:color="auto"/>
              <w:right w:val="single" w:sz="6" w:space="0" w:color="auto"/>
            </w:tcBorders>
          </w:tcPr>
          <w:p w:rsidR="000A11E3" w:rsidRPr="0043545D" w:rsidRDefault="000A11E3" w:rsidP="000A2BA2">
            <w:pPr>
              <w:pStyle w:val="Tabletext"/>
              <w:jc w:val="center"/>
              <w:rPr>
                <w:lang w:val="es-ES_tradnl"/>
                <w:rPrChange w:id="381" w:author="Peral, Fernando" w:date="2018-04-27T11:18:00Z">
                  <w:rPr/>
                </w:rPrChange>
              </w:rPr>
            </w:pPr>
            <w:r w:rsidRPr="0043545D">
              <w:rPr>
                <w:lang w:val="es-ES_tradnl"/>
                <w:rPrChange w:id="382" w:author="Peral, Fernando" w:date="2018-04-27T11:18:00Z">
                  <w:rPr/>
                </w:rPrChange>
              </w:rPr>
              <w:t>3,7</w:t>
            </w:r>
            <w:r w:rsidRPr="0043545D">
              <w:rPr>
                <w:lang w:val="es-ES_tradnl"/>
                <w:rPrChange w:id="383" w:author="Peral, Fernando" w:date="2018-04-27T11:18:00Z">
                  <w:rPr/>
                </w:rPrChange>
              </w:rPr>
              <w:br/>
              <w:t>3,7</w:t>
            </w:r>
            <w:r w:rsidRPr="0043545D">
              <w:rPr>
                <w:lang w:val="es-ES_tradnl"/>
                <w:rPrChange w:id="384" w:author="Peral, Fernando" w:date="2018-04-27T11:18:00Z">
                  <w:rPr/>
                </w:rPrChange>
              </w:rPr>
              <w:br/>
              <w:t>3,7</w:t>
            </w:r>
          </w:p>
        </w:tc>
        <w:tc>
          <w:tcPr>
            <w:tcW w:w="1583" w:type="dxa"/>
            <w:tcBorders>
              <w:top w:val="single" w:sz="6" w:space="0" w:color="auto"/>
              <w:left w:val="single" w:sz="6" w:space="0" w:color="auto"/>
              <w:bottom w:val="single" w:sz="4" w:space="0" w:color="auto"/>
              <w:right w:val="single" w:sz="6" w:space="0" w:color="auto"/>
            </w:tcBorders>
          </w:tcPr>
          <w:p w:rsidR="000A11E3" w:rsidRPr="0043545D" w:rsidRDefault="000A11E3" w:rsidP="000A2BA2">
            <w:pPr>
              <w:pStyle w:val="Tabletext"/>
              <w:jc w:val="center"/>
              <w:rPr>
                <w:lang w:val="es-ES_tradnl"/>
                <w:rPrChange w:id="385" w:author="Peral, Fernando" w:date="2018-04-27T11:18:00Z">
                  <w:rPr/>
                </w:rPrChange>
              </w:rPr>
            </w:pPr>
            <w:r w:rsidRPr="0043545D">
              <w:rPr>
                <w:lang w:val="es-ES_tradnl"/>
                <w:rPrChange w:id="386" w:author="Peral, Fernando" w:date="2018-04-27T11:18:00Z">
                  <w:rPr/>
                </w:rPrChange>
              </w:rPr>
              <w:t>37</w:t>
            </w:r>
            <w:r w:rsidRPr="0043545D">
              <w:rPr>
                <w:lang w:val="es-ES_tradnl"/>
                <w:rPrChange w:id="387" w:author="Peral, Fernando" w:date="2018-04-27T11:18:00Z">
                  <w:rPr/>
                </w:rPrChange>
              </w:rPr>
              <w:br/>
              <w:t>48</w:t>
            </w:r>
            <w:r w:rsidRPr="0043545D">
              <w:rPr>
                <w:lang w:val="es-ES_tradnl"/>
                <w:rPrChange w:id="388" w:author="Peral, Fernando" w:date="2018-04-27T11:18:00Z">
                  <w:rPr/>
                </w:rPrChange>
              </w:rPr>
              <w:br/>
              <w:t>59,5</w:t>
            </w:r>
          </w:p>
        </w:tc>
        <w:tc>
          <w:tcPr>
            <w:tcW w:w="1583" w:type="dxa"/>
            <w:tcBorders>
              <w:top w:val="single" w:sz="6" w:space="0" w:color="auto"/>
              <w:left w:val="single" w:sz="6" w:space="0" w:color="auto"/>
              <w:bottom w:val="single" w:sz="4" w:space="0" w:color="auto"/>
              <w:right w:val="single" w:sz="6" w:space="0" w:color="auto"/>
            </w:tcBorders>
          </w:tcPr>
          <w:p w:rsidR="000A11E3" w:rsidRPr="0043545D" w:rsidRDefault="000A11E3" w:rsidP="000A2BA2">
            <w:pPr>
              <w:pStyle w:val="Tabletext"/>
              <w:jc w:val="center"/>
              <w:rPr>
                <w:lang w:val="es-ES_tradnl"/>
                <w:rPrChange w:id="389" w:author="Peral, Fernando" w:date="2018-04-27T11:18:00Z">
                  <w:rPr/>
                </w:rPrChange>
              </w:rPr>
            </w:pPr>
            <w:r w:rsidRPr="0043545D">
              <w:rPr>
                <w:lang w:val="es-ES_tradnl"/>
                <w:rPrChange w:id="390" w:author="Peral, Fernando" w:date="2018-04-27T11:18:00Z">
                  <w:rPr/>
                </w:rPrChange>
              </w:rPr>
              <w:t>2,3</w:t>
            </w:r>
            <w:r w:rsidRPr="0043545D">
              <w:rPr>
                <w:lang w:val="es-ES_tradnl"/>
                <w:rPrChange w:id="391" w:author="Peral, Fernando" w:date="2018-04-27T11:18:00Z">
                  <w:rPr/>
                </w:rPrChange>
              </w:rPr>
              <w:br/>
              <w:t>0,64</w:t>
            </w:r>
            <w:r w:rsidRPr="0043545D">
              <w:rPr>
                <w:lang w:val="es-ES_tradnl"/>
                <w:rPrChange w:id="392" w:author="Peral, Fernando" w:date="2018-04-27T11:18:00Z">
                  <w:rPr/>
                </w:rPrChange>
              </w:rPr>
              <w:br/>
              <w:t>0,17</w:t>
            </w:r>
          </w:p>
        </w:tc>
        <w:tc>
          <w:tcPr>
            <w:tcW w:w="1610" w:type="dxa"/>
            <w:tcBorders>
              <w:top w:val="single" w:sz="6" w:space="0" w:color="auto"/>
              <w:left w:val="single" w:sz="6" w:space="0" w:color="auto"/>
              <w:bottom w:val="single" w:sz="4" w:space="0" w:color="auto"/>
              <w:right w:val="single" w:sz="6" w:space="0" w:color="auto"/>
            </w:tcBorders>
          </w:tcPr>
          <w:p w:rsidR="000A11E3" w:rsidRPr="0043545D" w:rsidRDefault="000A11E3" w:rsidP="000A2BA2">
            <w:pPr>
              <w:pStyle w:val="Tabletext"/>
              <w:jc w:val="center"/>
              <w:rPr>
                <w:lang w:val="es-ES_tradnl"/>
                <w:rPrChange w:id="393" w:author="Peral, Fernando" w:date="2018-04-27T11:18:00Z">
                  <w:rPr/>
                </w:rPrChange>
              </w:rPr>
            </w:pPr>
            <w:r w:rsidRPr="0043545D">
              <w:rPr>
                <w:lang w:val="es-ES_tradnl"/>
                <w:rPrChange w:id="394" w:author="Peral, Fernando" w:date="2018-04-27T11:18:00Z">
                  <w:rPr/>
                </w:rPrChange>
              </w:rPr>
              <w:t>13</w:t>
            </w:r>
            <w:r w:rsidRPr="0043545D">
              <w:rPr>
                <w:lang w:val="es-ES_tradnl"/>
                <w:rPrChange w:id="395" w:author="Peral, Fernando" w:date="2018-04-27T11:18:00Z">
                  <w:rPr/>
                </w:rPrChange>
              </w:rPr>
              <w:br/>
              <w:t>13</w:t>
            </w:r>
            <w:r w:rsidRPr="0043545D">
              <w:rPr>
                <w:lang w:val="es-ES_tradnl"/>
                <w:rPrChange w:id="396" w:author="Peral, Fernando" w:date="2018-04-27T11:18:00Z">
                  <w:rPr/>
                </w:rPrChange>
              </w:rPr>
              <w:br/>
              <w:t>13</w:t>
            </w:r>
          </w:p>
        </w:tc>
        <w:tc>
          <w:tcPr>
            <w:tcW w:w="1556" w:type="dxa"/>
            <w:tcBorders>
              <w:top w:val="single" w:sz="6" w:space="0" w:color="auto"/>
              <w:left w:val="single" w:sz="6" w:space="0" w:color="auto"/>
              <w:bottom w:val="single" w:sz="4" w:space="0" w:color="auto"/>
              <w:right w:val="single" w:sz="6" w:space="0" w:color="auto"/>
            </w:tcBorders>
          </w:tcPr>
          <w:p w:rsidR="000A11E3" w:rsidRPr="0043545D" w:rsidRDefault="000A11E3" w:rsidP="000A2BA2">
            <w:pPr>
              <w:pStyle w:val="Tabletext"/>
              <w:jc w:val="center"/>
              <w:rPr>
                <w:lang w:val="es-ES_tradnl"/>
                <w:rPrChange w:id="397" w:author="Peral, Fernando" w:date="2018-04-27T11:18:00Z">
                  <w:rPr/>
                </w:rPrChange>
              </w:rPr>
            </w:pPr>
            <w:r w:rsidRPr="0043545D">
              <w:rPr>
                <w:lang w:val="es-ES_tradnl"/>
                <w:rPrChange w:id="398" w:author="Peral, Fernando" w:date="2018-04-27T11:18:00Z">
                  <w:rPr/>
                </w:rPrChange>
              </w:rPr>
              <w:t>50</w:t>
            </w:r>
            <w:r w:rsidRPr="0043545D">
              <w:rPr>
                <w:lang w:val="es-ES_tradnl"/>
                <w:rPrChange w:id="399" w:author="Peral, Fernando" w:date="2018-04-27T11:18:00Z">
                  <w:rPr/>
                </w:rPrChange>
              </w:rPr>
              <w:br/>
              <w:t>61</w:t>
            </w:r>
            <w:r w:rsidRPr="0043545D">
              <w:rPr>
                <w:lang w:val="es-ES_tradnl"/>
                <w:rPrChange w:id="400" w:author="Peral, Fernando" w:date="2018-04-27T11:18:00Z">
                  <w:rPr/>
                </w:rPrChange>
              </w:rPr>
              <w:br/>
              <w:t>72,5</w:t>
            </w:r>
          </w:p>
        </w:tc>
      </w:tr>
    </w:tbl>
    <w:p w:rsidR="000A11E3" w:rsidRPr="0043545D" w:rsidRDefault="000A11E3" w:rsidP="000A11E3">
      <w:pPr>
        <w:pStyle w:val="Tablefin"/>
        <w:rPr>
          <w:lang w:val="es-ES_tradnl"/>
        </w:rPr>
      </w:pPr>
    </w:p>
    <w:p w:rsidR="000A11E3" w:rsidRPr="0043545D" w:rsidRDefault="000A11E3" w:rsidP="000A11E3">
      <w:pPr>
        <w:rPr>
          <w:lang w:val="es-ES_tradnl"/>
        </w:rPr>
      </w:pPr>
      <w:r w:rsidRPr="0043545D">
        <w:rPr>
          <w:lang w:val="es-ES_tradnl"/>
        </w:rPr>
        <w:t>Debido a la limitación de la p.i.r.e. en las estaciones espaciales, la estación terrena debe disponer del receptor más sensible posible. En las estaciones espaciales pueden utilizarse receptores de menor sensibilidad gracias a que la p.i.r.e. de la estación terrena es muy alta. Los requisitos de velocidad de transmisión de datos y las consideraciones de tamaño, peso, costo, complejidad y fiabilidad determinan la temperatura de ruido del receptor para cada vehículo espacial.</w:t>
      </w:r>
    </w:p>
    <w:p w:rsidR="000A11E3" w:rsidRPr="0043545D" w:rsidRDefault="000A11E3" w:rsidP="000A11E3">
      <w:pPr>
        <w:rPr>
          <w:lang w:val="es-ES_tradnl"/>
        </w:rPr>
      </w:pPr>
      <w:r w:rsidRPr="0043545D">
        <w:rPr>
          <w:lang w:val="es-ES_tradnl"/>
        </w:rPr>
        <w:t>La potencia del transmisor de la estación espacial viene limitada fundamentalmente por la potencia eléctrica que puede suministrar el propio vehículo espacial.</w:t>
      </w:r>
    </w:p>
    <w:p w:rsidR="000A11E3" w:rsidRPr="0043545D" w:rsidRDefault="000A11E3" w:rsidP="000A11E3">
      <w:pPr>
        <w:pStyle w:val="Heading1"/>
        <w:rPr>
          <w:lang w:val="es-ES_tradnl"/>
        </w:rPr>
      </w:pPr>
      <w:r w:rsidRPr="0043545D">
        <w:rPr>
          <w:lang w:val="es-ES_tradnl"/>
        </w:rPr>
        <w:t>4</w:t>
      </w:r>
      <w:r w:rsidRPr="0043545D">
        <w:rPr>
          <w:lang w:val="es-ES_tradnl"/>
        </w:rPr>
        <w:tab/>
        <w:t>Métodos de radiocomunicación con el espacio lejano</w:t>
      </w:r>
    </w:p>
    <w:p w:rsidR="000A11E3" w:rsidRPr="0043545D" w:rsidRDefault="000A11E3" w:rsidP="000A11E3">
      <w:pPr>
        <w:rPr>
          <w:lang w:val="es-ES_tradnl"/>
        </w:rPr>
      </w:pPr>
      <w:r w:rsidRPr="0043545D">
        <w:rPr>
          <w:lang w:val="es-ES_tradnl"/>
        </w:rPr>
        <w:t>Las funciones de telemedida y telemando para las radiocomunicaciones con el espacio lejano suelen realizarse mediante la transmisión de portadoras moduladas en fase. El seguimiento Doppler se efectúa por detección coherente de fase de la portadora recibida. La función de determinación de la distancia se realiza añadiendo a la modulación una señal de determinación de la distancia.</w:t>
      </w:r>
    </w:p>
    <w:p w:rsidR="000A11E3" w:rsidRPr="0043545D" w:rsidRDefault="000A11E3" w:rsidP="000A11E3">
      <w:pPr>
        <w:pStyle w:val="Heading2"/>
        <w:rPr>
          <w:lang w:val="es-ES_tradnl"/>
        </w:rPr>
      </w:pPr>
      <w:r w:rsidRPr="0043545D">
        <w:rPr>
          <w:lang w:val="es-ES_tradnl"/>
        </w:rPr>
        <w:t>4.1</w:t>
      </w:r>
      <w:r w:rsidRPr="0043545D">
        <w:rPr>
          <w:lang w:val="es-ES_tradnl"/>
        </w:rPr>
        <w:tab/>
        <w:t>Seguimiento de portadora y medición Doppler</w:t>
      </w:r>
    </w:p>
    <w:p w:rsidR="000A11E3" w:rsidRPr="0043545D" w:rsidRDefault="000A11E3" w:rsidP="000A11E3">
      <w:pPr>
        <w:rPr>
          <w:lang w:val="es-ES_tradnl"/>
        </w:rPr>
      </w:pPr>
      <w:r w:rsidRPr="0043545D">
        <w:rPr>
          <w:lang w:val="es-ES_tradnl"/>
        </w:rPr>
        <w:t xml:space="preserve">Cuando se recibe en la Tierra una señal transmitida por un vehículo espacial, su frecuencia original ha sido modificada por el efecto Doppler. El seguimiento en fase de la portadora permite medir el desplazamiento Doppler y, en consecuencia, la velocidad del vehículo espacial con respecto a la </w:t>
      </w:r>
      <w:r w:rsidRPr="0043545D">
        <w:rPr>
          <w:lang w:val="es-ES_tradnl"/>
        </w:rPr>
        <w:lastRenderedPageBreak/>
        <w:t>estación terrena. Los receptores de las estaciones terrena y espacial siguen la portadora mediante un bucle de enganche de fase o un bucle costas. Cuando el transpondedor funciona en el modo bidireccional, la frecuencia y fase en el bucle de enganche de fase de la estación espacial se utilizan para generar una o más frecuencias para el enlace espacio</w:t>
      </w:r>
      <w:r w:rsidRPr="0043545D">
        <w:rPr>
          <w:lang w:val="es-ES_tradnl"/>
        </w:rPr>
        <w:noBreakHyphen/>
        <w:t>Tierra. De esta forma se proporcionan a la estación terrena señales correlacionadas con la frecuencia del enlace Tierra</w:t>
      </w:r>
      <w:r w:rsidRPr="0043545D">
        <w:rPr>
          <w:lang w:val="es-ES_tradnl"/>
        </w:rPr>
        <w:noBreakHyphen/>
        <w:t>espacio, lo que permite realizar una medición Doppler precisa.</w:t>
      </w:r>
    </w:p>
    <w:p w:rsidR="000A11E3" w:rsidRPr="0043545D" w:rsidRDefault="000A11E3" w:rsidP="000A11E3">
      <w:pPr>
        <w:rPr>
          <w:lang w:val="es-ES_tradnl"/>
        </w:rPr>
      </w:pPr>
      <w:r w:rsidRPr="0043545D">
        <w:rPr>
          <w:lang w:val="es-ES_tradnl"/>
        </w:rPr>
        <w:t>En el modo unidireccional, las frecuencias para el enlace espacio</w:t>
      </w:r>
      <w:r w:rsidRPr="0043545D">
        <w:rPr>
          <w:lang w:val="es-ES_tradnl"/>
        </w:rPr>
        <w:noBreakHyphen/>
        <w:t>Tierra se obtienen del oscilador del transpónder y la medición Doppler se basa en el conocimiento previo de la frecuencia del oscilador.</w:t>
      </w:r>
    </w:p>
    <w:p w:rsidR="000A11E3" w:rsidRPr="0043545D" w:rsidRDefault="000A11E3" w:rsidP="000A11E3">
      <w:pPr>
        <w:pStyle w:val="Heading2"/>
        <w:rPr>
          <w:lang w:val="es-ES_tradnl"/>
        </w:rPr>
      </w:pPr>
      <w:r w:rsidRPr="0043545D">
        <w:rPr>
          <w:lang w:val="es-ES_tradnl"/>
        </w:rPr>
        <w:t>4.2</w:t>
      </w:r>
      <w:r w:rsidRPr="0043545D">
        <w:rPr>
          <w:lang w:val="es-ES_tradnl"/>
        </w:rPr>
        <w:tab/>
        <w:t>Modulación y demodulación</w:t>
      </w:r>
    </w:p>
    <w:p w:rsidR="000A11E3" w:rsidRPr="0043545D" w:rsidRDefault="000A11E3" w:rsidP="000A11E3">
      <w:pPr>
        <w:rPr>
          <w:lang w:val="es-ES_tradnl"/>
        </w:rPr>
      </w:pPr>
      <w:r w:rsidRPr="0043545D">
        <w:rPr>
          <w:lang w:val="es-ES_tradnl"/>
        </w:rPr>
        <w:t>Los enlaces radioeléctricos utilizan la modulación de fase de la portadora de radiofrecuencia. La señal digital de datos de banda de base se utiliza para modular una subportadora que, a su vez, modula en fase a la portadora de radiofrecuencia. Para telemedida se suele utilizar como subportadora una onda cuadrada; para telemando la subportadora es a menudo sinusoidal. El índice de modulación se regula de modo que se obtenga la relación deseada entre la potencia de la portadora residual y la potencia de la banda lateral de la señal de datos. El valor de esta relación se elige de forma que sean óptimos el seguimiento de la portadora y la detección de la señal de datos en el receptor.</w:t>
      </w:r>
    </w:p>
    <w:p w:rsidR="000A11E3" w:rsidRPr="0043545D" w:rsidRDefault="000A11E3" w:rsidP="000A11E3">
      <w:pPr>
        <w:rPr>
          <w:lang w:val="es-ES_tradnl"/>
        </w:rPr>
      </w:pPr>
      <w:r w:rsidRPr="0043545D">
        <w:rPr>
          <w:lang w:val="es-ES_tradnl"/>
        </w:rPr>
        <w:t>La demodulación de la portadora de radiofrecuencia y de la subportadora de datos se efectúa mediante bucles de enganche de fase (PLL). Para la detección de la señal de datos se utilizan por lo general técnicas de correlación y de filtros adaptados.</w:t>
      </w:r>
    </w:p>
    <w:p w:rsidR="000A11E3" w:rsidRPr="0043545D" w:rsidRDefault="000A11E3" w:rsidP="000A11E3">
      <w:pPr>
        <w:rPr>
          <w:lang w:val="es-ES_tradnl"/>
        </w:rPr>
      </w:pPr>
      <w:r w:rsidRPr="0043545D">
        <w:rPr>
          <w:lang w:val="es-ES_tradnl"/>
        </w:rPr>
        <w:t>Los enlaces de vídeo y de audio para misiones tripuladas pueden emplear otras técnicas de modulación y demodulación. Normalmente, en estos casos se ut</w:t>
      </w:r>
      <w:r>
        <w:rPr>
          <w:lang w:val="es-ES_tradnl"/>
        </w:rPr>
        <w:t>iliza modulación y demodulación </w:t>
      </w:r>
      <w:r w:rsidRPr="0043545D">
        <w:rPr>
          <w:lang w:val="es-ES_tradnl"/>
        </w:rPr>
        <w:t>MDMG y MDP-4 (con desplazamiento) eficaces en cuanto a la utilización de la anchura de banda, con seguimiento de portadora mediante bucle Costas en vez de PLL.</w:t>
      </w:r>
    </w:p>
    <w:p w:rsidR="000A11E3" w:rsidRPr="0043545D" w:rsidRDefault="000A11E3" w:rsidP="000A11E3">
      <w:pPr>
        <w:pStyle w:val="Heading2"/>
        <w:rPr>
          <w:lang w:val="es-ES_tradnl"/>
        </w:rPr>
      </w:pPr>
      <w:r w:rsidRPr="0043545D">
        <w:rPr>
          <w:lang w:val="es-ES_tradnl"/>
        </w:rPr>
        <w:t>4.3</w:t>
      </w:r>
      <w:r w:rsidRPr="0043545D">
        <w:rPr>
          <w:lang w:val="es-ES_tradnl"/>
        </w:rPr>
        <w:tab/>
        <w:t>Codificación</w:t>
      </w:r>
    </w:p>
    <w:p w:rsidR="000A11E3" w:rsidRPr="0043545D" w:rsidRDefault="000A11E3" w:rsidP="000A11E3">
      <w:pPr>
        <w:rPr>
          <w:lang w:val="es-ES_tradnl"/>
        </w:rPr>
      </w:pPr>
      <w:r w:rsidRPr="0043545D">
        <w:rPr>
          <w:lang w:val="es-ES_tradnl"/>
        </w:rPr>
        <w:t xml:space="preserve">En un enlace de telecomunicación digital puede reducirse la probabilidad de error si se aumenta la anchura de banda de información. En la codificación se aprovecha este aumento traduciendo, de una manera determinada, cada bit de datos a un número mayor de símbolos de código. Como ejemplos de tipos de codificación pueden citarse los códigos de bloques y los códigos convolucionales. Después de la transmisión, los datos originales se recuperan mediante un proceso de decodificación adaptado al tipo de código. La mejora en calidad de la transmisión codificada está relacionada con la amplitud de la anchura de banda y puede variar desde 3,8 dB (codificación convolucional, proporción de bits erróneos de 1 </w:t>
      </w:r>
      <w:r w:rsidRPr="0043545D">
        <w:rPr>
          <w:lang w:val="es-ES_tradnl"/>
          <w:rPrChange w:id="401" w:author="Peral, Fernando" w:date="2018-04-27T11:18:00Z">
            <w:rPr/>
          </w:rPrChange>
        </w:rPr>
        <w:sym w:font="Symbol" w:char="F0B4"/>
      </w:r>
      <w:r w:rsidRPr="0043545D">
        <w:rPr>
          <w:lang w:val="es-ES_tradnl"/>
        </w:rPr>
        <w:t xml:space="preserve"> 10</w:t>
      </w:r>
      <w:r w:rsidRPr="0043545D">
        <w:rPr>
          <w:position w:val="6"/>
          <w:sz w:val="16"/>
          <w:lang w:val="es-ES_tradnl"/>
        </w:rPr>
        <w:t>–3</w:t>
      </w:r>
      <w:r w:rsidRPr="0043545D">
        <w:rPr>
          <w:lang w:val="es-ES_tradnl"/>
        </w:rPr>
        <w:t>) hasta más de 9 dB (codificación Turbo de índice 1/6).</w:t>
      </w:r>
    </w:p>
    <w:p w:rsidR="000A11E3" w:rsidRPr="0043545D" w:rsidRDefault="000A11E3" w:rsidP="000A11E3">
      <w:pPr>
        <w:pStyle w:val="Heading2"/>
        <w:rPr>
          <w:lang w:val="es-ES_tradnl"/>
        </w:rPr>
      </w:pPr>
      <w:r w:rsidRPr="0043545D">
        <w:rPr>
          <w:lang w:val="es-ES_tradnl"/>
        </w:rPr>
        <w:t>4.4</w:t>
      </w:r>
      <w:r w:rsidRPr="0043545D">
        <w:rPr>
          <w:lang w:val="es-ES_tradnl"/>
        </w:rPr>
        <w:tab/>
        <w:t>Multiplexión</w:t>
      </w:r>
    </w:p>
    <w:p w:rsidR="000A11E3" w:rsidRPr="0043545D" w:rsidRDefault="000A11E3" w:rsidP="000A11E3">
      <w:pPr>
        <w:rPr>
          <w:lang w:val="es-ES_tradnl"/>
        </w:rPr>
      </w:pPr>
      <w:r w:rsidRPr="0043545D">
        <w:rPr>
          <w:lang w:val="es-ES_tradnl"/>
        </w:rPr>
        <w:t>Las telemedidas con objeto científico y de mantenimiento pueden combinarse en un solo flujo de datos digitales mediante multiplexión por distribución en el tiempo o pueden transmitirse mediante subportadoras separadas que se suman para formar una señal de modulación compuesta. También puede agregarse una señal de determinación de la distancia a las señales de telemedida o telemando. La amplitud de las distintas señales de datos se ajusta de manera que la potencia del transmisor quede debidamente distribuida entre la portadora y las bandas laterales de información.</w:t>
      </w:r>
    </w:p>
    <w:p w:rsidR="000A11E3" w:rsidRPr="0043545D" w:rsidRDefault="000A11E3" w:rsidP="000A11E3">
      <w:pPr>
        <w:pStyle w:val="Heading2"/>
        <w:rPr>
          <w:lang w:val="es-ES_tradnl"/>
        </w:rPr>
      </w:pPr>
      <w:r w:rsidRPr="0043545D">
        <w:rPr>
          <w:lang w:val="es-ES_tradnl"/>
        </w:rPr>
        <w:t>4.5</w:t>
      </w:r>
      <w:r w:rsidRPr="0043545D">
        <w:rPr>
          <w:lang w:val="es-ES_tradnl"/>
        </w:rPr>
        <w:tab/>
        <w:t>Determinación de la distancia</w:t>
      </w:r>
    </w:p>
    <w:p w:rsidR="000A11E3" w:rsidRPr="0043545D" w:rsidRDefault="000A11E3" w:rsidP="000A11E3">
      <w:pPr>
        <w:rPr>
          <w:lang w:val="es-ES_tradnl"/>
        </w:rPr>
      </w:pPr>
      <w:r w:rsidRPr="0043545D">
        <w:rPr>
          <w:lang w:val="es-ES_tradnl"/>
        </w:rPr>
        <w:t>La determinación de la distancia se realiza desde una estación terrena utilizando el transpónder de la estación espacial en el modo bidireccional. La modulación de determinación de distancia en la señal Tierra</w:t>
      </w:r>
      <w:r w:rsidRPr="0043545D">
        <w:rPr>
          <w:lang w:val="es-ES_tradnl"/>
        </w:rPr>
        <w:noBreakHyphen/>
        <w:t>espacio se recupera en el transpónder y se utiliza para modular la portadora del enlace espacio</w:t>
      </w:r>
      <w:r w:rsidRPr="0043545D">
        <w:rPr>
          <w:lang w:val="es-ES_tradnl"/>
        </w:rPr>
        <w:noBreakHyphen/>
        <w:t xml:space="preserve">Tierra. En la estación terrena se comparan los códigos de determinación de la distancia </w:t>
      </w:r>
      <w:r w:rsidRPr="0043545D">
        <w:rPr>
          <w:lang w:val="es-ES_tradnl"/>
        </w:rPr>
        <w:lastRenderedPageBreak/>
        <w:t xml:space="preserve">transmitido y recibido, obteniéndose así una medida del retardo de transmisión que </w:t>
      </w:r>
      <w:r>
        <w:rPr>
          <w:lang w:val="es-ES_tradnl"/>
        </w:rPr>
        <w:t>es proporcional a la distancia.</w:t>
      </w:r>
    </w:p>
    <w:p w:rsidR="000A11E3" w:rsidRPr="0043545D" w:rsidRDefault="000A11E3" w:rsidP="000A11E3">
      <w:pPr>
        <w:rPr>
          <w:lang w:val="es-ES_tradnl"/>
        </w:rPr>
      </w:pPr>
      <w:r w:rsidRPr="0043545D">
        <w:rPr>
          <w:lang w:val="es-ES_tradnl"/>
        </w:rPr>
        <w:t>Una limitación fundamental de la precisión en la determinación de la distancia es la posibilidad de medir la correlación de tiempo entre los códigos transmitido y recibido. En el sistema empleado actualmente se utiliza una f</w:t>
      </w:r>
      <w:r>
        <w:rPr>
          <w:lang w:val="es-ES_tradnl"/>
        </w:rPr>
        <w:t>recuencia de código máxima de 2,</w:t>
      </w:r>
      <w:r w:rsidRPr="0043545D">
        <w:rPr>
          <w:lang w:val="es-ES_tradnl"/>
        </w:rPr>
        <w:t>062 MHz. El periodo de código es de 0,485 </w:t>
      </w:r>
      <w:r w:rsidRPr="0043545D">
        <w:rPr>
          <w:lang w:val="es-ES_tradnl"/>
          <w:rPrChange w:id="402" w:author="Peral, Fernando" w:date="2018-04-27T11:18:00Z">
            <w:rPr/>
          </w:rPrChange>
        </w:rPr>
        <w:sym w:font="Symbol" w:char="F06D"/>
      </w:r>
      <w:r w:rsidRPr="0043545D">
        <w:rPr>
          <w:lang w:val="es-ES_tradnl"/>
        </w:rPr>
        <w:t>s, y se obtiene fácilmente una resolución de 1 ns, suponiendo una relación señal/ruido suficiente. Esta resolución equivale a 30 cm en una longitud de trayecto bidireccional, es decir, 15 cm de distancia, lo que satisface las actuales exigencias de exactitud de la navegación indicadas en el Cuadro 2.</w:t>
      </w:r>
    </w:p>
    <w:p w:rsidR="000A11E3" w:rsidRPr="0043545D" w:rsidRDefault="000A11E3" w:rsidP="000A11E3">
      <w:pPr>
        <w:rPr>
          <w:lang w:val="es-ES_tradnl"/>
        </w:rPr>
      </w:pPr>
      <w:r w:rsidRPr="0043545D">
        <w:rPr>
          <w:lang w:val="es-ES_tradnl"/>
        </w:rPr>
        <w:t>Para lograr una precisión de 1 cm, que se necesitará en experime</w:t>
      </w:r>
      <w:r>
        <w:rPr>
          <w:lang w:val="es-ES_tradnl"/>
        </w:rPr>
        <w:t>ntos radiocientíficos (véase el </w:t>
      </w:r>
      <w:r w:rsidRPr="0043545D">
        <w:rPr>
          <w:lang w:val="es-ES_tradnl"/>
        </w:rPr>
        <w:t>§ 2.3.2), se requiere una frecuencia de código de por lo menos 30 MHz. Los actuales sistemas de determinación de la distancia por seudoruido del SIE en el espacio lejano utilizan una velocidad de segmentos máxima de 24 MChip/s.</w:t>
      </w:r>
    </w:p>
    <w:p w:rsidR="000A11E3" w:rsidRPr="0043545D" w:rsidRDefault="000A11E3" w:rsidP="000A11E3">
      <w:pPr>
        <w:pStyle w:val="Heading2"/>
        <w:rPr>
          <w:lang w:val="es-ES_tradnl"/>
        </w:rPr>
      </w:pPr>
      <w:r w:rsidRPr="0043545D">
        <w:rPr>
          <w:lang w:val="es-ES_tradnl"/>
        </w:rPr>
        <w:t>4.6</w:t>
      </w:r>
      <w:r w:rsidRPr="0043545D">
        <w:rPr>
          <w:lang w:val="es-ES_tradnl"/>
        </w:rPr>
        <w:tab/>
        <w:t>Ganancia y puntería de la antena</w:t>
      </w:r>
    </w:p>
    <w:p w:rsidR="000A11E3" w:rsidRPr="0043545D" w:rsidRDefault="000A11E3" w:rsidP="000A11E3">
      <w:pPr>
        <w:rPr>
          <w:lang w:val="es-ES_tradnl"/>
        </w:rPr>
      </w:pPr>
      <w:r w:rsidRPr="0043545D">
        <w:rPr>
          <w:lang w:val="es-ES_tradnl"/>
        </w:rPr>
        <w:t>En las antenas parabólicas que suelen utilizarse para la investigación espacial, la ganancia máxima está limitada por la exactitud con la que su superficie representa a un paraboloide perfecto. Esta limitación determina la frecuencia máxima que puede utilizar eficazmente una antena determinada.</w:t>
      </w:r>
    </w:p>
    <w:p w:rsidR="000A11E3" w:rsidRPr="0043545D" w:rsidRDefault="000A11E3" w:rsidP="000A11E3">
      <w:pPr>
        <w:rPr>
          <w:lang w:val="es-ES_tradnl"/>
        </w:rPr>
      </w:pPr>
      <w:r w:rsidRPr="0043545D">
        <w:rPr>
          <w:lang w:val="es-ES_tradnl"/>
        </w:rPr>
        <w:t>Un factor que influye en la exactitud de la superficie, común tanto a antenas de estación terrena como de estación espacial, es la precisión con la que ha sido construida. En el caso de las antenas de estación terrena, el viento y los efectos térmicos producen deformaciones adicionales de la superficie. Cuando se hace variar el ángulo de elevación, la gravedad introduce una distorsión de la superficie, que depende de la rigidez de la estructura de soporte.</w:t>
      </w:r>
    </w:p>
    <w:p w:rsidR="000A11E3" w:rsidRPr="0043545D" w:rsidRDefault="000A11E3" w:rsidP="000A11E3">
      <w:pPr>
        <w:rPr>
          <w:lang w:val="es-ES_tradnl"/>
        </w:rPr>
      </w:pPr>
      <w:r w:rsidRPr="0043545D">
        <w:rPr>
          <w:lang w:val="es-ES_tradnl"/>
        </w:rPr>
        <w:t>En las antenas de estación espacial, el tamaño está limitado por la masa admisible, por el espacio disponible en el vehículo de lanzamiento y por la tecnología de construcción de las antenas desplegables. Los efectos térmicos provocan distorsión en las superficies de las antenas de estación espacial.</w:t>
      </w:r>
    </w:p>
    <w:p w:rsidR="000A11E3" w:rsidRPr="0043545D" w:rsidRDefault="000A11E3" w:rsidP="000A11E3">
      <w:pPr>
        <w:rPr>
          <w:lang w:val="es-ES_tradnl"/>
        </w:rPr>
      </w:pPr>
      <w:r w:rsidRPr="0043545D">
        <w:rPr>
          <w:lang w:val="es-ES_tradnl"/>
        </w:rPr>
        <w:t>La ganancia máxima utilizable de las antenas está limitada por la posibilidad de apuntarlas con exactitud. La anchura del haz debe ser la adecuada para permitir una cierta tolerancia angular en la puntería. Todos los factores que distorsionan la superficie reflectora pueden influir también en la precisión de la puntería. La precisión del sistema de control de actitud del vehículo espacial (que depende a menudo de la cantidad de propulsante que puede llevar) es un factor que interviene en la puntería de la antena de la estación espacial.</w:t>
      </w:r>
    </w:p>
    <w:p w:rsidR="000A11E3" w:rsidRPr="0043545D" w:rsidRDefault="000A11E3" w:rsidP="000A11E3">
      <w:pPr>
        <w:rPr>
          <w:lang w:val="es-ES_tradnl"/>
        </w:rPr>
      </w:pPr>
      <w:r w:rsidRPr="0043545D">
        <w:rPr>
          <w:lang w:val="es-ES_tradnl"/>
        </w:rPr>
        <w:t xml:space="preserve">La precisión con la que se conocen las ubicaciones de las estaciones terrena y espacial, una con respecto a la otra, influye en </w:t>
      </w:r>
      <w:proofErr w:type="gramStart"/>
      <w:r w:rsidRPr="0043545D">
        <w:rPr>
          <w:lang w:val="es-ES_tradnl"/>
        </w:rPr>
        <w:t>la anchura del haz mínima y en la ganancia máxima utilizables</w:t>
      </w:r>
      <w:proofErr w:type="gramEnd"/>
      <w:r w:rsidRPr="0043545D">
        <w:rPr>
          <w:lang w:val="es-ES_tradnl"/>
        </w:rPr>
        <w:t>.</w:t>
      </w:r>
    </w:p>
    <w:p w:rsidR="000A11E3" w:rsidRPr="0043545D" w:rsidRDefault="000A11E3" w:rsidP="000A11E3">
      <w:pPr>
        <w:rPr>
          <w:lang w:val="es-ES_tradnl"/>
        </w:rPr>
      </w:pPr>
      <w:r w:rsidRPr="0043545D">
        <w:rPr>
          <w:lang w:val="es-ES_tradnl"/>
        </w:rPr>
        <w:t>El Cuadro 6 muestra límites típicos de las características de la antena.</w:t>
      </w:r>
    </w:p>
    <w:p w:rsidR="000A11E3" w:rsidRPr="0043545D" w:rsidRDefault="000A11E3" w:rsidP="000A11E3">
      <w:pPr>
        <w:pStyle w:val="TableNo"/>
        <w:rPr>
          <w:lang w:val="es-ES_tradnl"/>
        </w:rPr>
      </w:pPr>
      <w:r w:rsidRPr="0043545D">
        <w:rPr>
          <w:lang w:val="es-ES_tradnl"/>
        </w:rPr>
        <w:lastRenderedPageBreak/>
        <w:t>CUADRO 6</w:t>
      </w:r>
    </w:p>
    <w:p w:rsidR="000A11E3" w:rsidRPr="0043545D" w:rsidRDefault="000A11E3" w:rsidP="000A11E3">
      <w:pPr>
        <w:pStyle w:val="Tabletitle"/>
        <w:rPr>
          <w:lang w:val="es-ES_tradnl"/>
        </w:rPr>
      </w:pPr>
      <w:r w:rsidRPr="0043545D">
        <w:rPr>
          <w:lang w:val="es-ES_tradnl"/>
        </w:rPr>
        <w:t>Limitaciones actuales de la precisión y la ganancia máxima de antena</w:t>
      </w:r>
    </w:p>
    <w:tbl>
      <w:tblPr>
        <w:tblW w:w="0" w:type="auto"/>
        <w:jc w:val="center"/>
        <w:tblLayout w:type="fixed"/>
        <w:tblLook w:val="0000" w:firstRow="0" w:lastRow="0" w:firstColumn="0" w:lastColumn="0" w:noHBand="0" w:noVBand="0"/>
      </w:tblPr>
      <w:tblGrid>
        <w:gridCol w:w="1757"/>
        <w:gridCol w:w="1932"/>
        <w:gridCol w:w="2041"/>
        <w:gridCol w:w="1927"/>
        <w:gridCol w:w="1982"/>
        <w:gridCol w:w="60"/>
      </w:tblGrid>
      <w:tr w:rsidR="000A11E3" w:rsidRPr="0043545D" w:rsidTr="000A2BA2">
        <w:trPr>
          <w:cantSplit/>
          <w:jc w:val="center"/>
        </w:trPr>
        <w:tc>
          <w:tcPr>
            <w:tcW w:w="1757" w:type="dxa"/>
            <w:vMerge w:val="restart"/>
            <w:tcBorders>
              <w:top w:val="single" w:sz="6" w:space="0" w:color="auto"/>
              <w:left w:val="single" w:sz="6" w:space="0" w:color="auto"/>
            </w:tcBorders>
            <w:vAlign w:val="center"/>
          </w:tcPr>
          <w:p w:rsidR="000A11E3" w:rsidRPr="0043545D" w:rsidRDefault="000A11E3" w:rsidP="000A2BA2">
            <w:pPr>
              <w:pStyle w:val="Tablehead"/>
              <w:rPr>
                <w:lang w:val="es-ES_tradnl"/>
                <w:rPrChange w:id="403" w:author="Peral, Fernando" w:date="2018-04-27T11:18:00Z">
                  <w:rPr/>
                </w:rPrChange>
              </w:rPr>
            </w:pPr>
            <w:r w:rsidRPr="0043545D">
              <w:rPr>
                <w:lang w:val="es-ES_tradnl"/>
                <w:rPrChange w:id="404" w:author="Peral, Fernando" w:date="2018-04-27T11:18:00Z">
                  <w:rPr/>
                </w:rPrChange>
              </w:rPr>
              <w:t>Parámetro limitante</w:t>
            </w:r>
          </w:p>
        </w:tc>
        <w:tc>
          <w:tcPr>
            <w:tcW w:w="3973" w:type="dxa"/>
            <w:gridSpan w:val="2"/>
            <w:tcBorders>
              <w:top w:val="single" w:sz="6" w:space="0" w:color="auto"/>
              <w:left w:val="single" w:sz="6" w:space="0" w:color="auto"/>
              <w:bottom w:val="single" w:sz="6" w:space="0" w:color="auto"/>
              <w:right w:val="single" w:sz="6" w:space="0" w:color="auto"/>
            </w:tcBorders>
          </w:tcPr>
          <w:p w:rsidR="000A11E3" w:rsidRPr="0043545D" w:rsidRDefault="000A11E3" w:rsidP="000A2BA2">
            <w:pPr>
              <w:pStyle w:val="Tablehead"/>
              <w:rPr>
                <w:lang w:val="es-ES_tradnl"/>
                <w:rPrChange w:id="405" w:author="Peral, Fernando" w:date="2018-04-27T11:18:00Z">
                  <w:rPr/>
                </w:rPrChange>
              </w:rPr>
            </w:pPr>
            <w:r w:rsidRPr="0043545D">
              <w:rPr>
                <w:lang w:val="es-ES_tradnl"/>
                <w:rPrChange w:id="406" w:author="Peral, Fernando" w:date="2018-04-27T11:18:00Z">
                  <w:rPr/>
                </w:rPrChange>
              </w:rPr>
              <w:t>Antenas de estación espacial</w:t>
            </w:r>
          </w:p>
        </w:tc>
        <w:tc>
          <w:tcPr>
            <w:tcW w:w="3969" w:type="dxa"/>
            <w:gridSpan w:val="3"/>
            <w:tcBorders>
              <w:top w:val="single" w:sz="6" w:space="0" w:color="auto"/>
              <w:bottom w:val="single" w:sz="6" w:space="0" w:color="auto"/>
              <w:right w:val="single" w:sz="6" w:space="0" w:color="auto"/>
            </w:tcBorders>
          </w:tcPr>
          <w:p w:rsidR="000A11E3" w:rsidRPr="0043545D" w:rsidRDefault="000A11E3" w:rsidP="000A2BA2">
            <w:pPr>
              <w:pStyle w:val="Tablehead"/>
              <w:rPr>
                <w:lang w:val="es-ES_tradnl"/>
                <w:rPrChange w:id="407" w:author="Peral, Fernando" w:date="2018-04-27T11:18:00Z">
                  <w:rPr/>
                </w:rPrChange>
              </w:rPr>
            </w:pPr>
            <w:r w:rsidRPr="0043545D">
              <w:rPr>
                <w:lang w:val="es-ES_tradnl"/>
                <w:rPrChange w:id="408" w:author="Peral, Fernando" w:date="2018-04-27T11:18:00Z">
                  <w:rPr/>
                </w:rPrChange>
              </w:rPr>
              <w:t>Antenas de estación terrena</w:t>
            </w:r>
          </w:p>
        </w:tc>
      </w:tr>
      <w:tr w:rsidR="000A11E3" w:rsidRPr="0043545D" w:rsidTr="000A2BA2">
        <w:trPr>
          <w:cantSplit/>
          <w:jc w:val="center"/>
        </w:trPr>
        <w:tc>
          <w:tcPr>
            <w:tcW w:w="1757" w:type="dxa"/>
            <w:vMerge/>
            <w:tcBorders>
              <w:left w:val="single" w:sz="6" w:space="0" w:color="auto"/>
              <w:bottom w:val="single" w:sz="6" w:space="0" w:color="auto"/>
            </w:tcBorders>
          </w:tcPr>
          <w:p w:rsidR="000A11E3" w:rsidRPr="0043545D" w:rsidRDefault="000A11E3" w:rsidP="000A2BA2">
            <w:pPr>
              <w:pStyle w:val="Tablehead"/>
              <w:rPr>
                <w:lang w:val="es-ES_tradnl"/>
                <w:rPrChange w:id="409" w:author="Peral, Fernando" w:date="2018-04-27T11:18:00Z">
                  <w:rPr/>
                </w:rPrChange>
              </w:rPr>
            </w:pPr>
          </w:p>
        </w:tc>
        <w:tc>
          <w:tcPr>
            <w:tcW w:w="1932" w:type="dxa"/>
            <w:tcBorders>
              <w:top w:val="single" w:sz="6" w:space="0" w:color="auto"/>
              <w:left w:val="single" w:sz="6" w:space="0" w:color="auto"/>
              <w:bottom w:val="single" w:sz="6" w:space="0" w:color="auto"/>
              <w:right w:val="single" w:sz="6" w:space="0" w:color="auto"/>
            </w:tcBorders>
          </w:tcPr>
          <w:p w:rsidR="000A11E3" w:rsidRPr="0043545D" w:rsidRDefault="000A11E3" w:rsidP="000A2BA2">
            <w:pPr>
              <w:pStyle w:val="Tablehead"/>
              <w:rPr>
                <w:lang w:val="es-ES_tradnl"/>
                <w:rPrChange w:id="410" w:author="Peral, Fernando" w:date="2018-04-27T11:18:00Z">
                  <w:rPr/>
                </w:rPrChange>
              </w:rPr>
            </w:pPr>
            <w:r w:rsidRPr="0043545D">
              <w:rPr>
                <w:lang w:val="es-ES_tradnl"/>
                <w:rPrChange w:id="411" w:author="Peral, Fernando" w:date="2018-04-27T11:18:00Z">
                  <w:rPr/>
                </w:rPrChange>
              </w:rPr>
              <w:t>Valor máximo típico del parámetro</w:t>
            </w:r>
          </w:p>
        </w:tc>
        <w:tc>
          <w:tcPr>
            <w:tcW w:w="2041" w:type="dxa"/>
            <w:tcBorders>
              <w:top w:val="single" w:sz="6" w:space="0" w:color="auto"/>
              <w:bottom w:val="single" w:sz="6" w:space="0" w:color="auto"/>
              <w:right w:val="single" w:sz="6" w:space="0" w:color="auto"/>
            </w:tcBorders>
            <w:vAlign w:val="center"/>
          </w:tcPr>
          <w:p w:rsidR="000A11E3" w:rsidRPr="0043545D" w:rsidRDefault="000A11E3" w:rsidP="000A2BA2">
            <w:pPr>
              <w:pStyle w:val="Tablehead"/>
              <w:rPr>
                <w:lang w:val="es-ES_tradnl"/>
                <w:rPrChange w:id="412" w:author="Peral, Fernando" w:date="2018-04-27T11:18:00Z">
                  <w:rPr/>
                </w:rPrChange>
              </w:rPr>
            </w:pPr>
            <w:r w:rsidRPr="0043545D">
              <w:rPr>
                <w:lang w:val="es-ES_tradnl"/>
                <w:rPrChange w:id="413" w:author="Peral, Fernando" w:date="2018-04-27T11:18:00Z">
                  <w:rPr/>
                </w:rPrChange>
              </w:rPr>
              <w:t>Ganancia máxima</w:t>
            </w:r>
          </w:p>
        </w:tc>
        <w:tc>
          <w:tcPr>
            <w:tcW w:w="1927" w:type="dxa"/>
            <w:tcBorders>
              <w:top w:val="single" w:sz="6" w:space="0" w:color="auto"/>
              <w:bottom w:val="single" w:sz="6" w:space="0" w:color="auto"/>
              <w:right w:val="single" w:sz="6" w:space="0" w:color="auto"/>
            </w:tcBorders>
          </w:tcPr>
          <w:p w:rsidR="000A11E3" w:rsidRPr="0043545D" w:rsidRDefault="000A11E3" w:rsidP="000A2BA2">
            <w:pPr>
              <w:pStyle w:val="Tablehead"/>
              <w:rPr>
                <w:lang w:val="es-ES_tradnl"/>
                <w:rPrChange w:id="414" w:author="Peral, Fernando" w:date="2018-04-27T11:18:00Z">
                  <w:rPr/>
                </w:rPrChange>
              </w:rPr>
            </w:pPr>
            <w:r w:rsidRPr="0043545D">
              <w:rPr>
                <w:lang w:val="es-ES_tradnl"/>
                <w:rPrChange w:id="415" w:author="Peral, Fernando" w:date="2018-04-27T11:18:00Z">
                  <w:rPr/>
                </w:rPrChange>
              </w:rPr>
              <w:t>Valor máximo típico del parámetro</w:t>
            </w:r>
          </w:p>
        </w:tc>
        <w:tc>
          <w:tcPr>
            <w:tcW w:w="2042" w:type="dxa"/>
            <w:gridSpan w:val="2"/>
            <w:tcBorders>
              <w:bottom w:val="single" w:sz="6" w:space="0" w:color="auto"/>
              <w:right w:val="single" w:sz="6" w:space="0" w:color="auto"/>
            </w:tcBorders>
            <w:vAlign w:val="center"/>
          </w:tcPr>
          <w:p w:rsidR="000A11E3" w:rsidRPr="0043545D" w:rsidRDefault="000A11E3" w:rsidP="000A2BA2">
            <w:pPr>
              <w:pStyle w:val="Tablehead"/>
              <w:rPr>
                <w:lang w:val="es-ES_tradnl"/>
                <w:rPrChange w:id="416" w:author="Peral, Fernando" w:date="2018-04-27T11:18:00Z">
                  <w:rPr/>
                </w:rPrChange>
              </w:rPr>
            </w:pPr>
            <w:r w:rsidRPr="0043545D">
              <w:rPr>
                <w:lang w:val="es-ES_tradnl"/>
                <w:rPrChange w:id="417" w:author="Peral, Fernando" w:date="2018-04-27T11:18:00Z">
                  <w:rPr/>
                </w:rPrChange>
              </w:rPr>
              <w:t>Ganancia máxima</w:t>
            </w:r>
          </w:p>
        </w:tc>
      </w:tr>
      <w:tr w:rsidR="000A11E3" w:rsidRPr="0043545D" w:rsidTr="000A2BA2">
        <w:trPr>
          <w:cantSplit/>
          <w:jc w:val="center"/>
        </w:trPr>
        <w:tc>
          <w:tcPr>
            <w:tcW w:w="1757" w:type="dxa"/>
            <w:tcBorders>
              <w:left w:val="single" w:sz="6" w:space="0" w:color="auto"/>
            </w:tcBorders>
          </w:tcPr>
          <w:p w:rsidR="000A11E3" w:rsidRPr="0043545D" w:rsidRDefault="000A11E3" w:rsidP="000A2BA2">
            <w:pPr>
              <w:pStyle w:val="Tabletext"/>
              <w:keepNext/>
              <w:keepLines/>
              <w:jc w:val="left"/>
              <w:rPr>
                <w:lang w:val="es-ES_tradnl"/>
              </w:rPr>
            </w:pPr>
            <w:r w:rsidRPr="0043545D">
              <w:rPr>
                <w:lang w:val="es-ES_tradnl"/>
              </w:rPr>
              <w:t>Precisión de la superficie parabólica</w:t>
            </w:r>
          </w:p>
        </w:tc>
        <w:tc>
          <w:tcPr>
            <w:tcW w:w="1932" w:type="dxa"/>
            <w:tcBorders>
              <w:left w:val="single" w:sz="6" w:space="0" w:color="auto"/>
              <w:right w:val="single" w:sz="6" w:space="0" w:color="auto"/>
            </w:tcBorders>
          </w:tcPr>
          <w:p w:rsidR="000A11E3" w:rsidRPr="0043545D" w:rsidRDefault="000A11E3" w:rsidP="009A366E">
            <w:pPr>
              <w:pStyle w:val="Tabletext"/>
              <w:keepNext/>
              <w:keepLines/>
              <w:jc w:val="center"/>
              <w:rPr>
                <w:lang w:val="es-ES_tradnl"/>
              </w:rPr>
            </w:pPr>
            <w:r w:rsidRPr="0043545D">
              <w:rPr>
                <w:lang w:val="es-ES_tradnl"/>
              </w:rPr>
              <w:t>0,24 mm de media cuadrática en un reflector de 3,7 m de diámetro</w:t>
            </w:r>
          </w:p>
        </w:tc>
        <w:tc>
          <w:tcPr>
            <w:tcW w:w="2041" w:type="dxa"/>
            <w:tcBorders>
              <w:right w:val="single" w:sz="6" w:space="0" w:color="auto"/>
            </w:tcBorders>
          </w:tcPr>
          <w:p w:rsidR="000A11E3" w:rsidRPr="0043545D" w:rsidRDefault="000A11E3" w:rsidP="009A366E">
            <w:pPr>
              <w:pStyle w:val="Tabletext"/>
              <w:keepNext/>
              <w:keepLines/>
              <w:jc w:val="center"/>
              <w:rPr>
                <w:lang w:val="es-ES_tradnl"/>
              </w:rPr>
            </w:pPr>
            <w:r w:rsidRPr="0043545D">
              <w:rPr>
                <w:lang w:val="es-ES_tradnl"/>
              </w:rPr>
              <w:t>61 dBi</w:t>
            </w:r>
            <w:r w:rsidRPr="0043545D">
              <w:rPr>
                <w:vertAlign w:val="superscript"/>
                <w:lang w:val="es-ES_tradnl"/>
              </w:rPr>
              <w:t>(1)</w:t>
            </w:r>
            <w:r w:rsidRPr="0043545D">
              <w:rPr>
                <w:lang w:val="es-ES_tradnl"/>
              </w:rPr>
              <w:t xml:space="preserve"> a 34 GHz</w:t>
            </w:r>
          </w:p>
        </w:tc>
        <w:tc>
          <w:tcPr>
            <w:tcW w:w="1927" w:type="dxa"/>
            <w:tcBorders>
              <w:right w:val="single" w:sz="6" w:space="0" w:color="auto"/>
            </w:tcBorders>
          </w:tcPr>
          <w:p w:rsidR="000A11E3" w:rsidRPr="0043545D" w:rsidRDefault="000A11E3" w:rsidP="009A366E">
            <w:pPr>
              <w:pStyle w:val="Tabletext"/>
              <w:keepNext/>
              <w:keepLines/>
              <w:jc w:val="center"/>
              <w:rPr>
                <w:lang w:val="es-ES_tradnl"/>
              </w:rPr>
            </w:pPr>
            <w:r w:rsidRPr="0043545D">
              <w:rPr>
                <w:lang w:val="es-ES_tradnl"/>
              </w:rPr>
              <w:t>0,53 mm de media cuadrática en un reflector de 70 m de diámetro</w:t>
            </w:r>
          </w:p>
        </w:tc>
        <w:tc>
          <w:tcPr>
            <w:tcW w:w="2042" w:type="dxa"/>
            <w:gridSpan w:val="2"/>
            <w:tcBorders>
              <w:right w:val="single" w:sz="6" w:space="0" w:color="auto"/>
            </w:tcBorders>
          </w:tcPr>
          <w:p w:rsidR="000A11E3" w:rsidRPr="0043545D" w:rsidRDefault="000A11E3" w:rsidP="009A366E">
            <w:pPr>
              <w:pStyle w:val="Tabletext"/>
              <w:keepNext/>
              <w:keepLines/>
              <w:jc w:val="center"/>
              <w:rPr>
                <w:lang w:val="es-ES_tradnl"/>
              </w:rPr>
            </w:pPr>
            <w:r w:rsidRPr="0043545D">
              <w:rPr>
                <w:lang w:val="es-ES_tradnl"/>
              </w:rPr>
              <w:t>84 dBi</w:t>
            </w:r>
            <w:r w:rsidRPr="0043545D">
              <w:rPr>
                <w:vertAlign w:val="superscript"/>
                <w:lang w:val="es-ES_tradnl"/>
              </w:rPr>
              <w:t>(1)</w:t>
            </w:r>
            <w:r w:rsidRPr="0043545D">
              <w:rPr>
                <w:lang w:val="es-ES_tradnl"/>
              </w:rPr>
              <w:t xml:space="preserve"> a 34 GHz</w:t>
            </w:r>
          </w:p>
        </w:tc>
      </w:tr>
      <w:tr w:rsidR="000A11E3" w:rsidRPr="0043545D" w:rsidTr="000A2BA2">
        <w:trPr>
          <w:cantSplit/>
          <w:jc w:val="center"/>
        </w:trPr>
        <w:tc>
          <w:tcPr>
            <w:tcW w:w="1757" w:type="dxa"/>
            <w:tcBorders>
              <w:left w:val="single" w:sz="6" w:space="0" w:color="auto"/>
            </w:tcBorders>
          </w:tcPr>
          <w:p w:rsidR="000A11E3" w:rsidRPr="0043545D" w:rsidRDefault="000A11E3" w:rsidP="000A2BA2">
            <w:pPr>
              <w:pStyle w:val="Tabletext"/>
              <w:jc w:val="left"/>
              <w:rPr>
                <w:lang w:val="es-ES_tradnl"/>
              </w:rPr>
            </w:pPr>
            <w:r w:rsidRPr="0043545D">
              <w:rPr>
                <w:lang w:val="es-ES_tradnl"/>
              </w:rPr>
              <w:t>Precisión de puntería</w:t>
            </w:r>
          </w:p>
        </w:tc>
        <w:tc>
          <w:tcPr>
            <w:tcW w:w="1932" w:type="dxa"/>
            <w:tcBorders>
              <w:left w:val="single" w:sz="6" w:space="0" w:color="auto"/>
              <w:right w:val="single" w:sz="6" w:space="0" w:color="auto"/>
            </w:tcBorders>
          </w:tcPr>
          <w:p w:rsidR="000A11E3" w:rsidRPr="0043545D" w:rsidRDefault="000A11E3" w:rsidP="009A366E">
            <w:pPr>
              <w:pStyle w:val="Tabletext"/>
              <w:jc w:val="center"/>
              <w:rPr>
                <w:lang w:val="es-ES_tradnl"/>
              </w:rPr>
            </w:pPr>
            <w:r w:rsidRPr="0043545D">
              <w:rPr>
                <w:lang w:val="es-ES_tradnl"/>
              </w:rPr>
              <w:sym w:font="Symbol" w:char="F0B1"/>
            </w:r>
            <w:r w:rsidRPr="0043545D">
              <w:rPr>
                <w:lang w:val="es-ES_tradnl"/>
              </w:rPr>
              <w:t xml:space="preserve"> 0,15° (3</w:t>
            </w:r>
            <w:r w:rsidRPr="0043545D">
              <w:rPr>
                <w:lang w:val="es-ES_tradnl"/>
              </w:rPr>
              <w:sym w:font="Symbol" w:char="F073"/>
            </w:r>
            <w:r w:rsidRPr="0043545D">
              <w:rPr>
                <w:lang w:val="es-ES_tradnl"/>
              </w:rPr>
              <w:t>)</w:t>
            </w:r>
          </w:p>
        </w:tc>
        <w:tc>
          <w:tcPr>
            <w:tcW w:w="2041" w:type="dxa"/>
            <w:tcBorders>
              <w:right w:val="single" w:sz="6" w:space="0" w:color="auto"/>
            </w:tcBorders>
          </w:tcPr>
          <w:p w:rsidR="000A11E3" w:rsidRPr="0043545D" w:rsidRDefault="000A11E3" w:rsidP="009A366E">
            <w:pPr>
              <w:pStyle w:val="Tabletext"/>
              <w:jc w:val="center"/>
              <w:rPr>
                <w:lang w:val="es-ES_tradnl"/>
              </w:rPr>
            </w:pPr>
            <w:r w:rsidRPr="0043545D">
              <w:rPr>
                <w:lang w:val="es-ES_tradnl"/>
              </w:rPr>
              <w:t>56 dBi</w:t>
            </w:r>
            <w:r w:rsidRPr="0043545D">
              <w:rPr>
                <w:vertAlign w:val="superscript"/>
                <w:lang w:val="es-ES_tradnl"/>
              </w:rPr>
              <w:t>(2)</w:t>
            </w:r>
          </w:p>
        </w:tc>
        <w:tc>
          <w:tcPr>
            <w:tcW w:w="1927" w:type="dxa"/>
            <w:tcBorders>
              <w:right w:val="single" w:sz="6" w:space="0" w:color="auto"/>
            </w:tcBorders>
          </w:tcPr>
          <w:p w:rsidR="000A11E3" w:rsidRPr="0043545D" w:rsidRDefault="000A11E3" w:rsidP="009A366E">
            <w:pPr>
              <w:pStyle w:val="Tabletext"/>
              <w:jc w:val="center"/>
              <w:rPr>
                <w:lang w:val="es-ES_tradnl"/>
              </w:rPr>
            </w:pPr>
            <w:r w:rsidRPr="0043545D">
              <w:rPr>
                <w:lang w:val="es-ES_tradnl"/>
              </w:rPr>
              <w:sym w:font="Symbol" w:char="F0B1"/>
            </w:r>
            <w:r w:rsidRPr="0043545D">
              <w:rPr>
                <w:lang w:val="es-ES_tradnl"/>
              </w:rPr>
              <w:t xml:space="preserve"> 0,005° (3</w:t>
            </w:r>
            <w:r w:rsidRPr="0043545D">
              <w:rPr>
                <w:lang w:val="es-ES_tradnl"/>
              </w:rPr>
              <w:sym w:font="Symbol" w:char="F073"/>
            </w:r>
            <w:r w:rsidRPr="0043545D">
              <w:rPr>
                <w:lang w:val="es-ES_tradnl"/>
              </w:rPr>
              <w:t>)</w:t>
            </w:r>
          </w:p>
        </w:tc>
        <w:tc>
          <w:tcPr>
            <w:tcW w:w="2042" w:type="dxa"/>
            <w:gridSpan w:val="2"/>
            <w:tcBorders>
              <w:right w:val="single" w:sz="6" w:space="0" w:color="auto"/>
            </w:tcBorders>
          </w:tcPr>
          <w:p w:rsidR="000A11E3" w:rsidRPr="0043545D" w:rsidRDefault="000A11E3" w:rsidP="009A366E">
            <w:pPr>
              <w:pStyle w:val="Tabletext"/>
              <w:jc w:val="center"/>
              <w:rPr>
                <w:lang w:val="es-ES_tradnl"/>
              </w:rPr>
            </w:pPr>
            <w:r w:rsidRPr="0043545D">
              <w:rPr>
                <w:lang w:val="es-ES_tradnl"/>
              </w:rPr>
              <w:t>82,5 dBi</w:t>
            </w:r>
            <w:r w:rsidRPr="0043545D">
              <w:rPr>
                <w:vertAlign w:val="superscript"/>
                <w:lang w:val="es-ES_tradnl"/>
              </w:rPr>
              <w:t>(2)</w:t>
            </w:r>
          </w:p>
        </w:tc>
      </w:tr>
      <w:tr w:rsidR="000A11E3" w:rsidRPr="00116551" w:rsidTr="000A2BA2">
        <w:trPr>
          <w:gridAfter w:val="1"/>
          <w:wAfter w:w="60" w:type="dxa"/>
          <w:cantSplit/>
          <w:jc w:val="center"/>
        </w:trPr>
        <w:tc>
          <w:tcPr>
            <w:tcW w:w="9639" w:type="dxa"/>
            <w:gridSpan w:val="5"/>
            <w:tcBorders>
              <w:top w:val="single" w:sz="6" w:space="0" w:color="auto"/>
            </w:tcBorders>
          </w:tcPr>
          <w:p w:rsidR="000A11E3" w:rsidRPr="0043545D" w:rsidRDefault="000A11E3" w:rsidP="000A2BA2">
            <w:pPr>
              <w:pStyle w:val="Tablelegend"/>
              <w:rPr>
                <w:lang w:val="es-ES_tradnl"/>
                <w:rPrChange w:id="418" w:author="Peral, Fernando" w:date="2018-04-27T11:18:00Z">
                  <w:rPr/>
                </w:rPrChange>
              </w:rPr>
            </w:pPr>
            <w:r w:rsidRPr="0043545D">
              <w:rPr>
                <w:vertAlign w:val="superscript"/>
                <w:lang w:val="es-ES_tradnl"/>
                <w:rPrChange w:id="419" w:author="Peral, Fernando" w:date="2018-04-27T11:18:00Z">
                  <w:rPr>
                    <w:vertAlign w:val="superscript"/>
                  </w:rPr>
                </w:rPrChange>
              </w:rPr>
              <w:t>(1)</w:t>
            </w:r>
            <w:r w:rsidRPr="0043545D">
              <w:rPr>
                <w:lang w:val="es-ES_tradnl"/>
                <w:rPrChange w:id="420" w:author="Peral, Fernando" w:date="2018-04-27T11:18:00Z">
                  <w:rPr/>
                </w:rPrChange>
              </w:rPr>
              <w:tab/>
              <w:t>La ganancia a otras frecuencias será menor.</w:t>
            </w:r>
          </w:p>
          <w:p w:rsidR="000A11E3" w:rsidRPr="0043545D" w:rsidRDefault="000A11E3" w:rsidP="000A2BA2">
            <w:pPr>
              <w:pStyle w:val="Tablelegend"/>
              <w:rPr>
                <w:lang w:val="es-ES_tradnl"/>
                <w:rPrChange w:id="421" w:author="Peral, Fernando" w:date="2018-04-27T11:18:00Z">
                  <w:rPr/>
                </w:rPrChange>
              </w:rPr>
            </w:pPr>
            <w:r w:rsidRPr="0043545D">
              <w:rPr>
                <w:vertAlign w:val="superscript"/>
                <w:lang w:val="es-ES_tradnl"/>
                <w:rPrChange w:id="422" w:author="Peral, Fernando" w:date="2018-04-27T11:18:00Z">
                  <w:rPr>
                    <w:vertAlign w:val="superscript"/>
                  </w:rPr>
                </w:rPrChange>
              </w:rPr>
              <w:t>(2)</w:t>
            </w:r>
            <w:r w:rsidRPr="0043545D">
              <w:rPr>
                <w:lang w:val="es-ES_tradnl"/>
                <w:rPrChange w:id="423" w:author="Peral, Fernando" w:date="2018-04-27T11:18:00Z">
                  <w:rPr/>
                </w:rPrChange>
              </w:rPr>
              <w:tab/>
              <w:t>Ganancia de una antena con anchura del haz de potencia mitad igual a 2 veces la precisión de puntería. La anchura del haz de una antena de mayor ganancia resultaría demasiado estrecha con respecto a la precisión de puntería.</w:t>
            </w:r>
          </w:p>
        </w:tc>
      </w:tr>
    </w:tbl>
    <w:p w:rsidR="000A11E3" w:rsidRPr="0043545D" w:rsidRDefault="000A11E3" w:rsidP="000A11E3">
      <w:pPr>
        <w:pStyle w:val="Tablefin"/>
        <w:rPr>
          <w:lang w:val="es-ES_tradnl"/>
        </w:rPr>
      </w:pPr>
    </w:p>
    <w:p w:rsidR="000A11E3" w:rsidRPr="0043545D" w:rsidRDefault="000A11E3" w:rsidP="000A11E3">
      <w:pPr>
        <w:pStyle w:val="Heading2"/>
        <w:rPr>
          <w:lang w:val="es-ES_tradnl"/>
        </w:rPr>
      </w:pPr>
      <w:r w:rsidRPr="0043545D">
        <w:rPr>
          <w:lang w:val="es-ES_tradnl"/>
        </w:rPr>
        <w:t>4.7</w:t>
      </w:r>
      <w:r w:rsidRPr="0043545D">
        <w:rPr>
          <w:lang w:val="es-ES_tradnl"/>
        </w:rPr>
        <w:tab/>
        <w:t>Técnicas de radionavegación adicionales</w:t>
      </w:r>
    </w:p>
    <w:p w:rsidR="000A11E3" w:rsidRPr="0043545D" w:rsidRDefault="000A11E3" w:rsidP="000A11E3">
      <w:pPr>
        <w:rPr>
          <w:lang w:val="es-ES_tradnl"/>
        </w:rPr>
      </w:pPr>
      <w:r w:rsidRPr="0043545D">
        <w:rPr>
          <w:lang w:val="es-ES_tradnl"/>
        </w:rPr>
        <w:t>Las mediciones Doppler y de determinación de la distancia proporcionan la información básica de seguimiento necesaria para la navegación. Se han desarrollado técnicas adicionales para mejorar la precisión de la navegación.</w:t>
      </w:r>
    </w:p>
    <w:p w:rsidR="000A11E3" w:rsidRPr="0043545D" w:rsidRDefault="000A11E3" w:rsidP="000A11E3">
      <w:pPr>
        <w:pStyle w:val="Heading3"/>
        <w:rPr>
          <w:lang w:val="es-ES_tradnl"/>
        </w:rPr>
      </w:pPr>
      <w:r w:rsidRPr="0043545D">
        <w:rPr>
          <w:lang w:val="es-ES_tradnl"/>
        </w:rPr>
        <w:t>4.7.1</w:t>
      </w:r>
      <w:r w:rsidRPr="0043545D">
        <w:rPr>
          <w:lang w:val="es-ES_tradnl"/>
        </w:rPr>
        <w:tab/>
        <w:t>Calibración de la velocidad de propagación al ser afectada por las partículas cargadas</w:t>
      </w:r>
    </w:p>
    <w:p w:rsidR="000A11E3" w:rsidRPr="0043545D" w:rsidRDefault="000A11E3" w:rsidP="000A11E3">
      <w:pPr>
        <w:rPr>
          <w:lang w:val="es-ES_tradnl"/>
        </w:rPr>
      </w:pPr>
      <w:r w:rsidRPr="0043545D">
        <w:rPr>
          <w:lang w:val="es-ES_tradnl"/>
        </w:rPr>
        <w:t>Las mediciones Doppler y de determinación de la distancia resultan afectadas por las variaciones de la velocidad de propagación de las ondas radioeléctricas causadas por los electrones libres a lo largo del trayecto de transmisión. Estos electrones existen con diversas densidades en el espacio y en las atmósferas planetarias, y son particularmente abundantes cerca del Sol. A menos que se tengan en cuenta, estas variaciones de la velocidad de propagación pueden introducir errores en los cálculos de navegación.</w:t>
      </w:r>
    </w:p>
    <w:p w:rsidR="000A11E3" w:rsidRPr="0043545D" w:rsidRDefault="000A11E3" w:rsidP="000A11E3">
      <w:pPr>
        <w:rPr>
          <w:lang w:val="es-ES_tradnl"/>
        </w:rPr>
      </w:pPr>
      <w:r w:rsidRPr="0043545D">
        <w:rPr>
          <w:lang w:val="es-ES_tradnl"/>
        </w:rPr>
        <w:t>Las partículas cargadas provocan un aumento de la velocidad de fase y una disminución de la velocidad de grupo. El efecto de las partículas cargadas puede determinarse comparando la variación de la distancia con el efecto Doppler integrado en un periodo de tiempo. El efecto sobre la velocidad de propagación es inversamente proporcional al cuadrado de la frecuencia. Esta dependencia de la frecuencia puede utilizarse para aumentar la exactitud de calibración. Se pueden realizar determinaciones de la distancia en modo bidireccional así como seguimiento Doppler con señales simultáneas transmitidas por el enlace espacio</w:t>
      </w:r>
      <w:r w:rsidRPr="0043545D">
        <w:rPr>
          <w:lang w:val="es-ES_tradnl"/>
        </w:rPr>
        <w:noBreakHyphen/>
        <w:t>Tierra en dos o más bandas separadas. Los efectos de las partículas cargadas son de magnitud diferente en las distintas bandas y esta diferencia se aprovecha para mejorar la calibración.</w:t>
      </w:r>
    </w:p>
    <w:p w:rsidR="000A11E3" w:rsidRPr="0043545D" w:rsidRDefault="000A11E3" w:rsidP="000A11E3">
      <w:pPr>
        <w:rPr>
          <w:lang w:val="es-ES_tradnl"/>
        </w:rPr>
      </w:pPr>
      <w:r w:rsidRPr="0043545D">
        <w:rPr>
          <w:lang w:val="es-ES_tradnl"/>
        </w:rPr>
        <w:t>El efecto de las partículas cargadas sobre la fase y la velocidad de grupo así como su influencia en la medición de la distancia se facilitan en el Informe UIT</w:t>
      </w:r>
      <w:r w:rsidRPr="0043545D">
        <w:rPr>
          <w:lang w:val="es-ES_tradnl"/>
        </w:rPr>
        <w:noBreakHyphen/>
        <w:t>R SA.2177.</w:t>
      </w:r>
    </w:p>
    <w:p w:rsidR="000A11E3" w:rsidRPr="0043545D" w:rsidRDefault="000A11E3" w:rsidP="000A11E3">
      <w:pPr>
        <w:pStyle w:val="Heading3"/>
        <w:rPr>
          <w:lang w:val="es-ES_tradnl"/>
        </w:rPr>
      </w:pPr>
      <w:r w:rsidRPr="0043545D">
        <w:rPr>
          <w:lang w:val="es-ES_tradnl"/>
        </w:rPr>
        <w:t>4.7.2</w:t>
      </w:r>
      <w:r w:rsidRPr="0043545D">
        <w:rPr>
          <w:lang w:val="es-ES_tradnl"/>
        </w:rPr>
        <w:tab/>
        <w:t>Interferometría de línea de base muy larga (VLBI)</w:t>
      </w:r>
    </w:p>
    <w:p w:rsidR="000A11E3" w:rsidRPr="0043545D" w:rsidRDefault="000A11E3" w:rsidP="000A11E3">
      <w:pPr>
        <w:rPr>
          <w:lang w:val="es-ES_tradnl"/>
        </w:rPr>
      </w:pPr>
      <w:r w:rsidRPr="0043545D">
        <w:rPr>
          <w:lang w:val="es-ES_tradnl"/>
        </w:rPr>
        <w:t xml:space="preserve">La exactitud de la navegación espacial depende del conocimiento preciso de la ubicación de la estación terrena con respecto al sistema de coordenadas de navegación. Un error de 3 m en la ubicación supuesta de la estación puede provocar un error de 700 km en la posición calculada de un vehículo espacial a la distancia de Saturno. La VLBI proporciona un medio de mejorar la estimación </w:t>
      </w:r>
      <w:r w:rsidRPr="0043545D">
        <w:rPr>
          <w:lang w:val="es-ES_tradnl"/>
        </w:rPr>
        <w:lastRenderedPageBreak/>
        <w:t>de la ubicación de una estación utilizando una fuente radioeléctrica celeste (cuásar) como fuente de señales en un punto fijo de la esfera celeste. Es posible registrar las señales del cuásar de tal forma que se pueda determinar, con gran exactitud, la diferencia entre los instantes de recepción en dos estaciones muy separadas entre sí. Efectuando un cierto número de mediciones, pueden conocerse las ubicaciones de las estaciones con una exactitud relativa de 10 cm. Actualmente se utilizan para las mediciones de VLBI frecuencias próximas a 2,8 y 32 GHz.</w:t>
      </w:r>
    </w:p>
    <w:p w:rsidR="000A11E3" w:rsidRPr="0043545D" w:rsidRDefault="000A11E3" w:rsidP="000A11E3">
      <w:pPr>
        <w:rPr>
          <w:lang w:val="es-ES_tradnl"/>
        </w:rPr>
      </w:pPr>
      <w:r w:rsidRPr="0043545D">
        <w:rPr>
          <w:lang w:val="es-ES_tradnl"/>
        </w:rPr>
        <w:t>La técnica VLBI se utiliza también para medir directamente el ángulo de declinación del vehículo espacial. Dos estaciones terrenas cuyas ubicaciones se conocen con exactitud, separadas por una gran distancia en el sentido Norte</w:t>
      </w:r>
      <w:r w:rsidRPr="0043545D">
        <w:rPr>
          <w:lang w:val="es-ES_tradnl"/>
        </w:rPr>
        <w:noBreakHyphen/>
        <w:t>Sur, miden la distancia al vehículo espacial. Con estos datos puede calcularse la declinación con gran precisión.</w:t>
      </w:r>
    </w:p>
    <w:p w:rsidR="000A11E3" w:rsidRPr="0043545D" w:rsidRDefault="000A11E3" w:rsidP="000A11E3">
      <w:pPr>
        <w:rPr>
          <w:lang w:val="es-ES_tradnl"/>
        </w:rPr>
      </w:pPr>
      <w:r w:rsidRPr="0043545D">
        <w:rPr>
          <w:lang w:val="es-ES_tradnl"/>
        </w:rPr>
        <w:t>Una tercera aplicación del método VLBI, llamada DDOR, sirve para mejorar la exactitud de las mediciones de posición angular del vehículo espacial. Dos o más estaciones terrenas observan alternativamente una señal del vehículo espacial y una señal del cuásar. Si se conoce la hora, la ubicación de la estación y el efecto de la rotación de la Tierra sobre las señales recibidas, puede determinarse la posición angular del vehículo espacial con respecto a las coordenadas celestes. Cuando se hayan desarrollado plenamente estas técnicas se obtendrá una mejora que decuplicará la precisión actual de 0,002 segundo de arco (equivalente a 10 nrad). Esta mayor exactitud permitirá una navegación más precisa y, como consecuencia, una inserción más eficiente de la órbita planetaria.</w:t>
      </w:r>
    </w:p>
    <w:p w:rsidR="000A11E3" w:rsidRPr="0043545D" w:rsidRDefault="000A11E3" w:rsidP="000A11E3">
      <w:pPr>
        <w:pStyle w:val="Heading1"/>
        <w:rPr>
          <w:lang w:val="es-ES_tradnl"/>
        </w:rPr>
      </w:pPr>
      <w:r w:rsidRPr="0043545D">
        <w:rPr>
          <w:lang w:val="es-ES_tradnl"/>
        </w:rPr>
        <w:t>5</w:t>
      </w:r>
      <w:r w:rsidRPr="0043545D">
        <w:rPr>
          <w:lang w:val="es-ES_tradnl"/>
        </w:rPr>
        <w:tab/>
        <w:t>Análisis de la calidad de funcionamiento y márgenes de diseño</w:t>
      </w:r>
    </w:p>
    <w:p w:rsidR="000A11E3" w:rsidRPr="0043545D" w:rsidRDefault="000A11E3" w:rsidP="000A11E3">
      <w:pPr>
        <w:rPr>
          <w:lang w:val="es-ES_tradnl"/>
        </w:rPr>
      </w:pPr>
      <w:r w:rsidRPr="0043545D">
        <w:rPr>
          <w:lang w:val="es-ES_tradnl"/>
        </w:rPr>
        <w:t>En el Cuadro 7 figura el balance de un enlace utilizado para el análisis de la calidad de funcionamiento. El ejemplo presentado corresponde a un enlace de telemedida a gran velocidad desde Júpiter. Para el telemando y la determinación de la distancia se efectúan análisis similares. Las características de las estaciones terrena y espacial indicadas anteriormente se utilizan como base para calcular un margen de calidad de funcionamiento para cada función de radiocomunicación.</w:t>
      </w:r>
    </w:p>
    <w:p w:rsidR="000A11E3" w:rsidRPr="0043545D" w:rsidRDefault="000A11E3" w:rsidP="000A11E3">
      <w:pPr>
        <w:pStyle w:val="TableNo"/>
        <w:rPr>
          <w:lang w:val="es-ES_tradnl"/>
        </w:rPr>
      </w:pPr>
      <w:r w:rsidRPr="0043545D">
        <w:rPr>
          <w:lang w:val="es-ES_tradnl"/>
        </w:rPr>
        <w:t>CUADRO 7</w:t>
      </w:r>
    </w:p>
    <w:p w:rsidR="000A11E3" w:rsidRPr="0043545D" w:rsidRDefault="000A11E3" w:rsidP="000A11E3">
      <w:pPr>
        <w:pStyle w:val="Tabletitle"/>
        <w:rPr>
          <w:lang w:val="es-ES_tradnl"/>
          <w:rPrChange w:id="424" w:author="Peral, Fernando" w:date="2018-04-27T11:18:00Z">
            <w:rPr/>
          </w:rPrChange>
        </w:rPr>
      </w:pPr>
      <w:r w:rsidRPr="0043545D">
        <w:rPr>
          <w:lang w:val="es-ES_tradnl"/>
        </w:rPr>
        <w:t xml:space="preserve">Balance general del enlace. </w:t>
      </w:r>
      <w:r w:rsidRPr="0043545D">
        <w:rPr>
          <w:lang w:val="es-ES_tradnl"/>
          <w:rPrChange w:id="425" w:author="Peral, Fernando" w:date="2018-04-27T11:18:00Z">
            <w:rPr/>
          </w:rPrChange>
        </w:rPr>
        <w:t>Vehículo espacial-Tierra desde Júpiter</w:t>
      </w:r>
    </w:p>
    <w:tbl>
      <w:tblPr>
        <w:tblW w:w="9639" w:type="dxa"/>
        <w:jc w:val="center"/>
        <w:tblLayout w:type="fixed"/>
        <w:tblLook w:val="0000" w:firstRow="0" w:lastRow="0" w:firstColumn="0" w:lastColumn="0" w:noHBand="0" w:noVBand="0"/>
      </w:tblPr>
      <w:tblGrid>
        <w:gridCol w:w="7806"/>
        <w:gridCol w:w="1833"/>
      </w:tblGrid>
      <w:tr w:rsidR="000A11E3" w:rsidRPr="00116551" w:rsidTr="000A2BA2">
        <w:trPr>
          <w:cantSplit/>
          <w:trHeight w:val="504"/>
          <w:jc w:val="center"/>
        </w:trPr>
        <w:tc>
          <w:tcPr>
            <w:tcW w:w="9639" w:type="dxa"/>
            <w:gridSpan w:val="2"/>
            <w:tcBorders>
              <w:top w:val="single" w:sz="6" w:space="0" w:color="auto"/>
              <w:left w:val="single" w:sz="6" w:space="0" w:color="auto"/>
              <w:right w:val="single" w:sz="6" w:space="0" w:color="auto"/>
            </w:tcBorders>
          </w:tcPr>
          <w:p w:rsidR="000A11E3" w:rsidRPr="0043545D" w:rsidRDefault="000A11E3" w:rsidP="000A2BA2">
            <w:pPr>
              <w:pStyle w:val="Tablehead"/>
              <w:rPr>
                <w:lang w:val="es-ES_tradnl"/>
                <w:rPrChange w:id="426" w:author="Peral, Fernando" w:date="2018-04-27T11:18:00Z">
                  <w:rPr/>
                </w:rPrChange>
              </w:rPr>
            </w:pPr>
            <w:r w:rsidRPr="0043545D">
              <w:rPr>
                <w:lang w:val="es-ES_tradnl"/>
                <w:rPrChange w:id="427" w:author="Peral, Fernando" w:date="2018-04-27T11:18:00Z">
                  <w:rPr/>
                </w:rPrChange>
              </w:rPr>
              <w:t xml:space="preserve">Misión: Voyager Júpiter/Saturno 1977 </w:t>
            </w:r>
            <w:r w:rsidRPr="0043545D">
              <w:rPr>
                <w:lang w:val="es-ES_tradnl"/>
                <w:rPrChange w:id="428" w:author="Peral, Fernando" w:date="2018-04-27T11:18:00Z">
                  <w:rPr/>
                </w:rPrChange>
              </w:rPr>
              <w:br/>
              <w:t>Modo: Telemedida, 115,2 kbit/s, codificada, portadora de 8,45 GHz</w:t>
            </w:r>
          </w:p>
        </w:tc>
      </w:tr>
      <w:tr w:rsidR="000A11E3" w:rsidRPr="0043545D" w:rsidTr="000A2BA2">
        <w:trPr>
          <w:cantSplit/>
          <w:jc w:val="center"/>
        </w:trPr>
        <w:tc>
          <w:tcPr>
            <w:tcW w:w="7806" w:type="dxa"/>
            <w:tcBorders>
              <w:top w:val="single" w:sz="6" w:space="0" w:color="auto"/>
              <w:left w:val="single" w:sz="6" w:space="0" w:color="auto"/>
              <w:right w:val="single" w:sz="6" w:space="0" w:color="auto"/>
            </w:tcBorders>
            <w:tcMar>
              <w:left w:w="108" w:type="dxa"/>
              <w:right w:w="108" w:type="dxa"/>
            </w:tcMar>
          </w:tcPr>
          <w:p w:rsidR="000A11E3" w:rsidRPr="005E366B" w:rsidRDefault="000A11E3" w:rsidP="000A2BA2">
            <w:pPr>
              <w:pStyle w:val="Tabletext"/>
              <w:jc w:val="left"/>
              <w:rPr>
                <w:b/>
                <w:bCs/>
                <w:lang w:val="es-ES_tradnl"/>
                <w:rPrChange w:id="429" w:author="Peral, Fernando" w:date="2018-04-27T11:18:00Z">
                  <w:rPr/>
                </w:rPrChange>
              </w:rPr>
            </w:pPr>
            <w:r w:rsidRPr="005E366B">
              <w:rPr>
                <w:b/>
                <w:bCs/>
                <w:lang w:val="es-ES_tradnl"/>
                <w:rPrChange w:id="430" w:author="Peral, Fernando" w:date="2018-04-27T11:18:00Z">
                  <w:rPr/>
                </w:rPrChange>
              </w:rPr>
              <w:t>Parámetros del transmisor</w:t>
            </w:r>
          </w:p>
        </w:tc>
        <w:tc>
          <w:tcPr>
            <w:tcW w:w="1833" w:type="dxa"/>
            <w:tcBorders>
              <w:top w:val="single" w:sz="6" w:space="0" w:color="auto"/>
              <w:left w:val="single" w:sz="6" w:space="0" w:color="auto"/>
              <w:right w:val="single" w:sz="6" w:space="0" w:color="auto"/>
            </w:tcBorders>
          </w:tcPr>
          <w:p w:rsidR="000A11E3" w:rsidRPr="0043545D" w:rsidRDefault="000A11E3" w:rsidP="000A2BA2">
            <w:pPr>
              <w:pStyle w:val="Tabletext"/>
              <w:jc w:val="left"/>
              <w:rPr>
                <w:lang w:val="es-ES_tradnl"/>
                <w:rPrChange w:id="431" w:author="Peral, Fernando" w:date="2018-04-27T11:18:00Z">
                  <w:rPr/>
                </w:rPrChange>
              </w:rPr>
            </w:pPr>
          </w:p>
        </w:tc>
      </w:tr>
      <w:tr w:rsidR="000A11E3" w:rsidRPr="0043545D" w:rsidTr="000A2BA2">
        <w:trPr>
          <w:cantSplit/>
          <w:jc w:val="center"/>
        </w:trPr>
        <w:tc>
          <w:tcPr>
            <w:tcW w:w="7806" w:type="dxa"/>
            <w:tcBorders>
              <w:left w:val="single" w:sz="6" w:space="0" w:color="auto"/>
              <w:bottom w:val="single" w:sz="4" w:space="0" w:color="auto"/>
              <w:right w:val="single" w:sz="6" w:space="0" w:color="auto"/>
            </w:tcBorders>
            <w:tcMar>
              <w:left w:w="108" w:type="dxa"/>
              <w:right w:w="108" w:type="dxa"/>
            </w:tcMar>
          </w:tcPr>
          <w:p w:rsidR="000A11E3" w:rsidRPr="0043545D" w:rsidRDefault="000A11E3" w:rsidP="000A2BA2">
            <w:pPr>
              <w:pStyle w:val="Tabletext"/>
              <w:jc w:val="left"/>
              <w:rPr>
                <w:lang w:val="es-ES_tradnl"/>
                <w:rPrChange w:id="432" w:author="Peral, Fernando" w:date="2018-04-27T11:18:00Z">
                  <w:rPr/>
                </w:rPrChange>
              </w:rPr>
            </w:pPr>
            <w:r w:rsidRPr="0043545D">
              <w:rPr>
                <w:lang w:val="es-ES_tradnl"/>
                <w:rPrChange w:id="433" w:author="Peral, Fernando" w:date="2018-04-27T11:18:00Z">
                  <w:rPr/>
                </w:rPrChange>
              </w:rPr>
              <w:tab/>
              <w:t>Potencia RF (21 W) (dBW)</w:t>
            </w:r>
            <w:r w:rsidRPr="0043545D">
              <w:rPr>
                <w:lang w:val="es-ES_tradnl"/>
                <w:rPrChange w:id="434" w:author="Peral, Fernando" w:date="2018-04-27T11:18:00Z">
                  <w:rPr/>
                </w:rPrChange>
              </w:rPr>
              <w:br/>
            </w:r>
            <w:r w:rsidRPr="0043545D">
              <w:rPr>
                <w:lang w:val="es-ES_tradnl"/>
                <w:rPrChange w:id="435" w:author="Peral, Fernando" w:date="2018-04-27T11:18:00Z">
                  <w:rPr/>
                </w:rPrChange>
              </w:rPr>
              <w:tab/>
              <w:t>Pérdida del circuito (dB)</w:t>
            </w:r>
            <w:r w:rsidRPr="0043545D">
              <w:rPr>
                <w:lang w:val="es-ES_tradnl"/>
                <w:rPrChange w:id="436" w:author="Peral, Fernando" w:date="2018-04-27T11:18:00Z">
                  <w:rPr/>
                </w:rPrChange>
              </w:rPr>
              <w:br/>
            </w:r>
            <w:r w:rsidRPr="0043545D">
              <w:rPr>
                <w:lang w:val="es-ES_tradnl"/>
                <w:rPrChange w:id="437" w:author="Peral, Fernando" w:date="2018-04-27T11:18:00Z">
                  <w:rPr/>
                </w:rPrChange>
              </w:rPr>
              <w:tab/>
              <w:t>Ganancia de antena (3,7 m) (dBi)</w:t>
            </w:r>
            <w:r w:rsidRPr="0043545D">
              <w:rPr>
                <w:lang w:val="es-ES_tradnl"/>
                <w:rPrChange w:id="438" w:author="Peral, Fernando" w:date="2018-04-27T11:18:00Z">
                  <w:rPr/>
                </w:rPrChange>
              </w:rPr>
              <w:br/>
            </w:r>
            <w:r w:rsidRPr="0043545D">
              <w:rPr>
                <w:lang w:val="es-ES_tradnl"/>
                <w:rPrChange w:id="439" w:author="Peral, Fernando" w:date="2018-04-27T11:18:00Z">
                  <w:rPr/>
                </w:rPrChange>
              </w:rPr>
              <w:tab/>
              <w:t>Pérdida por errores de puntería (dB)</w:t>
            </w:r>
          </w:p>
        </w:tc>
        <w:tc>
          <w:tcPr>
            <w:tcW w:w="1833" w:type="dxa"/>
            <w:tcBorders>
              <w:left w:val="single" w:sz="6" w:space="0" w:color="auto"/>
              <w:bottom w:val="single" w:sz="4" w:space="0" w:color="auto"/>
              <w:right w:val="single" w:sz="6" w:space="0" w:color="auto"/>
            </w:tcBorders>
          </w:tcPr>
          <w:p w:rsidR="000A11E3" w:rsidRPr="0043545D" w:rsidRDefault="005B4E01" w:rsidP="005B4E01">
            <w:pPr>
              <w:pStyle w:val="Tabletext"/>
              <w:jc w:val="center"/>
              <w:rPr>
                <w:lang w:val="es-ES_tradnl"/>
                <w:rPrChange w:id="440" w:author="Peral, Fernando" w:date="2018-04-27T11:18:00Z">
                  <w:rPr/>
                </w:rPrChange>
              </w:rPr>
            </w:pPr>
            <w:r>
              <w:rPr>
                <w:lang w:val="es-ES_tradnl"/>
              </w:rPr>
              <w:t>13,2</w:t>
            </w:r>
            <w:r>
              <w:rPr>
                <w:lang w:val="es-ES_tradnl"/>
              </w:rPr>
              <w:br/>
              <w:t>–0,2</w:t>
            </w:r>
            <w:r>
              <w:rPr>
                <w:lang w:val="es-ES_tradnl"/>
              </w:rPr>
              <w:br/>
              <w:t>48,1</w:t>
            </w:r>
            <w:r>
              <w:rPr>
                <w:lang w:val="es-ES_tradnl"/>
              </w:rPr>
              <w:br/>
            </w:r>
            <w:r w:rsidR="000A11E3" w:rsidRPr="0043545D">
              <w:rPr>
                <w:lang w:val="es-ES_tradnl"/>
                <w:rPrChange w:id="441" w:author="Peral, Fernando" w:date="2018-04-27T11:18:00Z">
                  <w:rPr/>
                </w:rPrChange>
              </w:rPr>
              <w:t>–0,2</w:t>
            </w:r>
          </w:p>
        </w:tc>
      </w:tr>
      <w:tr w:rsidR="000A11E3" w:rsidRPr="0043545D" w:rsidTr="000A2BA2">
        <w:trPr>
          <w:cantSplit/>
          <w:jc w:val="center"/>
        </w:trPr>
        <w:tc>
          <w:tcPr>
            <w:tcW w:w="7806" w:type="dxa"/>
            <w:tcBorders>
              <w:top w:val="single" w:sz="4" w:space="0" w:color="auto"/>
              <w:left w:val="single" w:sz="6" w:space="0" w:color="auto"/>
              <w:right w:val="single" w:sz="6" w:space="0" w:color="auto"/>
            </w:tcBorders>
            <w:tcMar>
              <w:left w:w="108" w:type="dxa"/>
              <w:right w:w="108" w:type="dxa"/>
            </w:tcMar>
          </w:tcPr>
          <w:p w:rsidR="000A11E3" w:rsidRPr="005E366B" w:rsidRDefault="000A11E3" w:rsidP="000A2BA2">
            <w:pPr>
              <w:pStyle w:val="Tabletext"/>
              <w:jc w:val="left"/>
              <w:rPr>
                <w:b/>
                <w:bCs/>
                <w:lang w:val="es-ES_tradnl"/>
                <w:rPrChange w:id="442" w:author="Peral, Fernando" w:date="2018-04-27T11:18:00Z">
                  <w:rPr/>
                </w:rPrChange>
              </w:rPr>
            </w:pPr>
            <w:r w:rsidRPr="005E366B">
              <w:rPr>
                <w:b/>
                <w:bCs/>
                <w:lang w:val="es-ES_tradnl"/>
                <w:rPrChange w:id="443" w:author="Peral, Fernando" w:date="2018-04-27T11:18:00Z">
                  <w:rPr/>
                </w:rPrChange>
              </w:rPr>
              <w:t>Parámetros del trayecto</w:t>
            </w:r>
          </w:p>
        </w:tc>
        <w:tc>
          <w:tcPr>
            <w:tcW w:w="1833" w:type="dxa"/>
            <w:tcBorders>
              <w:top w:val="single" w:sz="4" w:space="0" w:color="auto"/>
              <w:left w:val="single" w:sz="6" w:space="0" w:color="auto"/>
              <w:right w:val="single" w:sz="6" w:space="0" w:color="auto"/>
            </w:tcBorders>
          </w:tcPr>
          <w:p w:rsidR="000A11E3" w:rsidRPr="0043545D" w:rsidRDefault="000A11E3" w:rsidP="000A2BA2">
            <w:pPr>
              <w:pStyle w:val="Tabletext"/>
              <w:jc w:val="center"/>
              <w:rPr>
                <w:lang w:val="es-ES_tradnl"/>
                <w:rPrChange w:id="444" w:author="Peral, Fernando" w:date="2018-04-27T11:18:00Z">
                  <w:rPr/>
                </w:rPrChange>
              </w:rPr>
            </w:pPr>
          </w:p>
        </w:tc>
      </w:tr>
      <w:tr w:rsidR="000A11E3" w:rsidRPr="0043545D" w:rsidTr="000A2BA2">
        <w:trPr>
          <w:cantSplit/>
          <w:jc w:val="center"/>
        </w:trPr>
        <w:tc>
          <w:tcPr>
            <w:tcW w:w="7806" w:type="dxa"/>
            <w:tcBorders>
              <w:left w:val="single" w:sz="6" w:space="0" w:color="auto"/>
              <w:bottom w:val="single" w:sz="4" w:space="0" w:color="auto"/>
              <w:right w:val="single" w:sz="6" w:space="0" w:color="auto"/>
            </w:tcBorders>
            <w:tcMar>
              <w:left w:w="108" w:type="dxa"/>
              <w:right w:w="108" w:type="dxa"/>
            </w:tcMar>
          </w:tcPr>
          <w:p w:rsidR="000A11E3" w:rsidRPr="0043545D" w:rsidRDefault="000A11E3" w:rsidP="000A2BA2">
            <w:pPr>
              <w:pStyle w:val="Tabletext"/>
              <w:jc w:val="left"/>
              <w:rPr>
                <w:lang w:val="es-ES_tradnl"/>
                <w:rPrChange w:id="445" w:author="Peral, Fernando" w:date="2018-04-27T11:18:00Z">
                  <w:rPr/>
                </w:rPrChange>
              </w:rPr>
            </w:pPr>
            <w:r w:rsidRPr="0043545D">
              <w:rPr>
                <w:lang w:val="es-ES_tradnl"/>
                <w:rPrChange w:id="446" w:author="Peral, Fernando" w:date="2018-04-27T11:18:00Z">
                  <w:rPr/>
                </w:rPrChange>
              </w:rPr>
              <w:tab/>
              <w:t>Pérdida en el espacio libre entre antenas isotrópicas (dB)</w:t>
            </w:r>
            <w:r w:rsidRPr="0043545D">
              <w:rPr>
                <w:lang w:val="es-ES_tradnl"/>
                <w:rPrChange w:id="447" w:author="Peral, Fernando" w:date="2018-04-27T11:18:00Z">
                  <w:rPr/>
                </w:rPrChange>
              </w:rPr>
              <w:br/>
            </w:r>
            <w:r w:rsidRPr="0043545D">
              <w:rPr>
                <w:lang w:val="es-ES_tradnl"/>
                <w:rPrChange w:id="448" w:author="Peral, Fernando" w:date="2018-04-27T11:18:00Z">
                  <w:rPr/>
                </w:rPrChange>
              </w:rPr>
              <w:tab/>
              <w:t xml:space="preserve">(8,45 GHz, 9,3 </w:t>
            </w:r>
            <w:r w:rsidRPr="0043545D">
              <w:rPr>
                <w:lang w:val="es-ES_tradnl"/>
                <w:rPrChange w:id="449" w:author="Peral, Fernando" w:date="2018-04-27T11:18:00Z">
                  <w:rPr/>
                </w:rPrChange>
              </w:rPr>
              <w:sym w:font="Symbol" w:char="F0B4"/>
            </w:r>
            <w:r w:rsidRPr="0043545D">
              <w:rPr>
                <w:lang w:val="es-ES_tradnl"/>
                <w:rPrChange w:id="450" w:author="Peral, Fernando" w:date="2018-04-27T11:18:00Z">
                  <w:rPr/>
                </w:rPrChange>
              </w:rPr>
              <w:t xml:space="preserve"> 108 km) (dB)</w:t>
            </w:r>
          </w:p>
        </w:tc>
        <w:tc>
          <w:tcPr>
            <w:tcW w:w="1833" w:type="dxa"/>
            <w:tcBorders>
              <w:left w:val="single" w:sz="6" w:space="0" w:color="auto"/>
              <w:bottom w:val="single" w:sz="4" w:space="0" w:color="auto"/>
              <w:right w:val="single" w:sz="6" w:space="0" w:color="auto"/>
            </w:tcBorders>
          </w:tcPr>
          <w:p w:rsidR="000A11E3" w:rsidRPr="0043545D" w:rsidRDefault="000A11E3" w:rsidP="000A2BA2">
            <w:pPr>
              <w:pStyle w:val="Tabletext"/>
              <w:jc w:val="center"/>
              <w:rPr>
                <w:lang w:val="es-ES_tradnl"/>
                <w:rPrChange w:id="451" w:author="Peral, Fernando" w:date="2018-04-27T11:18:00Z">
                  <w:rPr/>
                </w:rPrChange>
              </w:rPr>
            </w:pPr>
            <w:r w:rsidRPr="0043545D">
              <w:rPr>
                <w:lang w:val="es-ES_tradnl"/>
                <w:rPrChange w:id="452" w:author="Peral, Fernando" w:date="2018-04-27T11:18:00Z">
                  <w:rPr/>
                </w:rPrChange>
              </w:rPr>
              <w:t>–290,4</w:t>
            </w:r>
          </w:p>
        </w:tc>
      </w:tr>
      <w:tr w:rsidR="000A11E3" w:rsidRPr="0043545D" w:rsidTr="000A2BA2">
        <w:trPr>
          <w:cantSplit/>
          <w:jc w:val="center"/>
        </w:trPr>
        <w:tc>
          <w:tcPr>
            <w:tcW w:w="7806" w:type="dxa"/>
            <w:tcBorders>
              <w:top w:val="single" w:sz="4" w:space="0" w:color="auto"/>
              <w:left w:val="single" w:sz="6" w:space="0" w:color="auto"/>
              <w:right w:val="single" w:sz="6" w:space="0" w:color="auto"/>
            </w:tcBorders>
            <w:tcMar>
              <w:left w:w="108" w:type="dxa"/>
              <w:right w:w="108" w:type="dxa"/>
            </w:tcMar>
          </w:tcPr>
          <w:p w:rsidR="000A11E3" w:rsidRPr="005E366B" w:rsidRDefault="000A11E3" w:rsidP="000A2BA2">
            <w:pPr>
              <w:pStyle w:val="Tabletext"/>
              <w:jc w:val="left"/>
              <w:rPr>
                <w:b/>
                <w:bCs/>
                <w:lang w:val="es-ES_tradnl"/>
                <w:rPrChange w:id="453" w:author="Peral, Fernando" w:date="2018-04-27T11:18:00Z">
                  <w:rPr/>
                </w:rPrChange>
              </w:rPr>
            </w:pPr>
            <w:r w:rsidRPr="005E366B">
              <w:rPr>
                <w:b/>
                <w:bCs/>
                <w:lang w:val="es-ES_tradnl"/>
                <w:rPrChange w:id="454" w:author="Peral, Fernando" w:date="2018-04-27T11:18:00Z">
                  <w:rPr/>
                </w:rPrChange>
              </w:rPr>
              <w:t>Parámetros del receptor</w:t>
            </w:r>
          </w:p>
        </w:tc>
        <w:tc>
          <w:tcPr>
            <w:tcW w:w="1833" w:type="dxa"/>
            <w:tcBorders>
              <w:top w:val="single" w:sz="4" w:space="0" w:color="auto"/>
              <w:left w:val="single" w:sz="6" w:space="0" w:color="auto"/>
              <w:right w:val="single" w:sz="6" w:space="0" w:color="auto"/>
            </w:tcBorders>
          </w:tcPr>
          <w:p w:rsidR="000A11E3" w:rsidRPr="0043545D" w:rsidRDefault="000A11E3" w:rsidP="000A2BA2">
            <w:pPr>
              <w:pStyle w:val="Tabletext"/>
              <w:jc w:val="center"/>
              <w:rPr>
                <w:lang w:val="es-ES_tradnl"/>
                <w:rPrChange w:id="455" w:author="Peral, Fernando" w:date="2018-04-27T11:18:00Z">
                  <w:rPr/>
                </w:rPrChange>
              </w:rPr>
            </w:pPr>
          </w:p>
        </w:tc>
      </w:tr>
      <w:tr w:rsidR="000A11E3" w:rsidRPr="0043545D" w:rsidTr="000A2BA2">
        <w:trPr>
          <w:cantSplit/>
          <w:jc w:val="center"/>
        </w:trPr>
        <w:tc>
          <w:tcPr>
            <w:tcW w:w="7806" w:type="dxa"/>
            <w:tcBorders>
              <w:left w:val="single" w:sz="6" w:space="0" w:color="auto"/>
              <w:bottom w:val="single" w:sz="4" w:space="0" w:color="auto"/>
              <w:right w:val="single" w:sz="6" w:space="0" w:color="auto"/>
            </w:tcBorders>
            <w:tcMar>
              <w:left w:w="108" w:type="dxa"/>
              <w:right w:w="108" w:type="dxa"/>
            </w:tcMar>
          </w:tcPr>
          <w:p w:rsidR="000A11E3" w:rsidRPr="0043545D" w:rsidRDefault="000A11E3" w:rsidP="000A2BA2">
            <w:pPr>
              <w:pStyle w:val="Tabletext"/>
              <w:jc w:val="left"/>
              <w:rPr>
                <w:lang w:val="es-ES_tradnl"/>
                <w:rPrChange w:id="456" w:author="Peral, Fernando" w:date="2018-04-27T11:18:00Z">
                  <w:rPr/>
                </w:rPrChange>
              </w:rPr>
            </w:pPr>
            <w:r w:rsidRPr="0043545D">
              <w:rPr>
                <w:lang w:val="es-ES_tradnl"/>
                <w:rPrChange w:id="457" w:author="Peral, Fernando" w:date="2018-04-27T11:18:00Z">
                  <w:rPr/>
                </w:rPrChange>
              </w:rPr>
              <w:tab/>
              <w:t>Ganancia de antena (64 m, ángulo de elevación 30°) (dBi)</w:t>
            </w:r>
            <w:r w:rsidRPr="0043545D">
              <w:rPr>
                <w:lang w:val="es-ES_tradnl"/>
                <w:rPrChange w:id="458" w:author="Peral, Fernando" w:date="2018-04-27T11:18:00Z">
                  <w:rPr/>
                </w:rPrChange>
              </w:rPr>
              <w:br/>
            </w:r>
            <w:r w:rsidRPr="0043545D">
              <w:rPr>
                <w:lang w:val="es-ES_tradnl"/>
                <w:rPrChange w:id="459" w:author="Peral, Fernando" w:date="2018-04-27T11:18:00Z">
                  <w:rPr/>
                </w:rPrChange>
              </w:rPr>
              <w:tab/>
              <w:t>Pérdida por errores de puntería (dB)</w:t>
            </w:r>
            <w:r w:rsidRPr="0043545D">
              <w:rPr>
                <w:lang w:val="es-ES_tradnl"/>
                <w:rPrChange w:id="460" w:author="Peral, Fernando" w:date="2018-04-27T11:18:00Z">
                  <w:rPr/>
                </w:rPrChange>
              </w:rPr>
              <w:br/>
            </w:r>
            <w:r w:rsidRPr="0043545D">
              <w:rPr>
                <w:lang w:val="es-ES_tradnl"/>
                <w:rPrChange w:id="461" w:author="Peral, Fernando" w:date="2018-04-27T11:18:00Z">
                  <w:rPr/>
                </w:rPrChange>
              </w:rPr>
              <w:tab/>
              <w:t>Atenuación por efectos meteorológicos (dB)</w:t>
            </w:r>
            <w:r w:rsidRPr="0043545D">
              <w:rPr>
                <w:lang w:val="es-ES_tradnl"/>
                <w:rPrChange w:id="462" w:author="Peral, Fernando" w:date="2018-04-27T11:18:00Z">
                  <w:rPr/>
                </w:rPrChange>
              </w:rPr>
              <w:br/>
            </w:r>
            <w:r w:rsidRPr="0043545D">
              <w:rPr>
                <w:lang w:val="es-ES_tradnl"/>
                <w:rPrChange w:id="463" w:author="Peral, Fernando" w:date="2018-04-27T11:18:00Z">
                  <w:rPr/>
                </w:rPrChange>
              </w:rPr>
              <w:tab/>
              <w:t>Densidad espectral de potencia del ruido del sistema (22,6 K) (dB(W/Hz))</w:t>
            </w:r>
          </w:p>
        </w:tc>
        <w:tc>
          <w:tcPr>
            <w:tcW w:w="1833" w:type="dxa"/>
            <w:tcBorders>
              <w:left w:val="single" w:sz="6" w:space="0" w:color="auto"/>
              <w:bottom w:val="single" w:sz="4" w:space="0" w:color="auto"/>
              <w:right w:val="single" w:sz="6" w:space="0" w:color="auto"/>
            </w:tcBorders>
          </w:tcPr>
          <w:p w:rsidR="000A11E3" w:rsidRPr="0043545D" w:rsidRDefault="005B4E01" w:rsidP="005B4E01">
            <w:pPr>
              <w:pStyle w:val="Tabletext"/>
              <w:jc w:val="center"/>
              <w:rPr>
                <w:lang w:val="es-ES_tradnl"/>
                <w:rPrChange w:id="464" w:author="Peral, Fernando" w:date="2018-04-27T11:18:00Z">
                  <w:rPr/>
                </w:rPrChange>
              </w:rPr>
            </w:pPr>
            <w:r>
              <w:rPr>
                <w:lang w:val="es-ES_tradnl"/>
              </w:rPr>
              <w:t>72,0</w:t>
            </w:r>
            <w:r>
              <w:rPr>
                <w:lang w:val="es-ES_tradnl"/>
              </w:rPr>
              <w:br/>
              <w:t>–0,3</w:t>
            </w:r>
            <w:r>
              <w:rPr>
                <w:lang w:val="es-ES_tradnl"/>
              </w:rPr>
              <w:br/>
            </w:r>
            <w:r w:rsidR="000A11E3" w:rsidRPr="0043545D">
              <w:rPr>
                <w:lang w:val="es-ES_tradnl"/>
                <w:rPrChange w:id="465" w:author="Peral, Fernando" w:date="2018-04-27T11:18:00Z">
                  <w:rPr/>
                </w:rPrChange>
              </w:rPr>
              <w:t>–0,1</w:t>
            </w:r>
            <w:r w:rsidR="000A11E3" w:rsidRPr="0043545D">
              <w:rPr>
                <w:lang w:val="es-ES_tradnl"/>
                <w:rPrChange w:id="466" w:author="Peral, Fernando" w:date="2018-04-27T11:18:00Z">
                  <w:rPr/>
                </w:rPrChange>
              </w:rPr>
              <w:br/>
              <w:t>–215,1</w:t>
            </w:r>
          </w:p>
        </w:tc>
      </w:tr>
      <w:tr w:rsidR="000A11E3" w:rsidRPr="0043545D" w:rsidTr="000A2BA2">
        <w:trPr>
          <w:cantSplit/>
          <w:jc w:val="center"/>
        </w:trPr>
        <w:tc>
          <w:tcPr>
            <w:tcW w:w="7806" w:type="dxa"/>
            <w:tcBorders>
              <w:top w:val="single" w:sz="4" w:space="0" w:color="auto"/>
              <w:left w:val="single" w:sz="6" w:space="0" w:color="auto"/>
              <w:right w:val="single" w:sz="6" w:space="0" w:color="auto"/>
            </w:tcBorders>
            <w:tcMar>
              <w:left w:w="108" w:type="dxa"/>
              <w:right w:w="108" w:type="dxa"/>
            </w:tcMar>
          </w:tcPr>
          <w:p w:rsidR="000A11E3" w:rsidRPr="005E366B" w:rsidRDefault="000A11E3" w:rsidP="000A2BA2">
            <w:pPr>
              <w:pStyle w:val="Tabletext"/>
              <w:jc w:val="left"/>
              <w:rPr>
                <w:b/>
                <w:bCs/>
                <w:lang w:val="es-ES_tradnl"/>
                <w:rPrChange w:id="467" w:author="Peral, Fernando" w:date="2018-04-27T11:18:00Z">
                  <w:rPr/>
                </w:rPrChange>
              </w:rPr>
            </w:pPr>
            <w:r w:rsidRPr="005E366B">
              <w:rPr>
                <w:b/>
                <w:bCs/>
                <w:lang w:val="es-ES_tradnl"/>
                <w:rPrChange w:id="468" w:author="Peral, Fernando" w:date="2018-04-27T11:18:00Z">
                  <w:rPr/>
                </w:rPrChange>
              </w:rPr>
              <w:t>Potencia total</w:t>
            </w:r>
          </w:p>
        </w:tc>
        <w:tc>
          <w:tcPr>
            <w:tcW w:w="1833" w:type="dxa"/>
            <w:tcBorders>
              <w:top w:val="single" w:sz="4" w:space="0" w:color="auto"/>
              <w:left w:val="single" w:sz="6" w:space="0" w:color="auto"/>
              <w:right w:val="single" w:sz="6" w:space="0" w:color="auto"/>
            </w:tcBorders>
          </w:tcPr>
          <w:p w:rsidR="000A11E3" w:rsidRPr="0043545D" w:rsidRDefault="000A11E3" w:rsidP="000A2BA2">
            <w:pPr>
              <w:pStyle w:val="Tabletext"/>
              <w:jc w:val="center"/>
              <w:rPr>
                <w:lang w:val="es-ES_tradnl"/>
                <w:rPrChange w:id="469" w:author="Peral, Fernando" w:date="2018-04-27T11:18:00Z">
                  <w:rPr/>
                </w:rPrChange>
              </w:rPr>
            </w:pPr>
          </w:p>
        </w:tc>
      </w:tr>
      <w:tr w:rsidR="000A11E3" w:rsidRPr="0043545D" w:rsidTr="000A2BA2">
        <w:trPr>
          <w:cantSplit/>
          <w:jc w:val="center"/>
        </w:trPr>
        <w:tc>
          <w:tcPr>
            <w:tcW w:w="7806" w:type="dxa"/>
            <w:tcBorders>
              <w:left w:val="single" w:sz="6" w:space="0" w:color="auto"/>
              <w:bottom w:val="single" w:sz="4" w:space="0" w:color="auto"/>
              <w:right w:val="single" w:sz="6" w:space="0" w:color="auto"/>
            </w:tcBorders>
            <w:tcMar>
              <w:left w:w="108" w:type="dxa"/>
              <w:right w:w="108" w:type="dxa"/>
            </w:tcMar>
          </w:tcPr>
          <w:p w:rsidR="000A11E3" w:rsidRPr="0043545D" w:rsidRDefault="000A11E3" w:rsidP="000A2BA2">
            <w:pPr>
              <w:pStyle w:val="Tabletext"/>
              <w:jc w:val="left"/>
              <w:rPr>
                <w:lang w:val="es-ES_tradnl"/>
                <w:rPrChange w:id="470" w:author="Peral, Fernando" w:date="2018-04-27T11:18:00Z">
                  <w:rPr/>
                </w:rPrChange>
              </w:rPr>
            </w:pPr>
            <w:r w:rsidRPr="0043545D">
              <w:rPr>
                <w:lang w:val="es-ES_tradnl"/>
                <w:rPrChange w:id="471" w:author="Peral, Fernando" w:date="2018-04-27T11:18:00Z">
                  <w:rPr/>
                </w:rPrChange>
              </w:rPr>
              <w:tab/>
              <w:t>Pérdida del enlace (dB)</w:t>
            </w:r>
            <w:r w:rsidRPr="0043545D">
              <w:rPr>
                <w:lang w:val="es-ES_tradnl"/>
                <w:rPrChange w:id="472" w:author="Peral, Fernando" w:date="2018-04-27T11:18:00Z">
                  <w:rPr/>
                </w:rPrChange>
              </w:rPr>
              <w:br/>
            </w:r>
            <w:r w:rsidRPr="0043545D">
              <w:rPr>
                <w:lang w:val="es-ES_tradnl"/>
                <w:rPrChange w:id="473" w:author="Peral, Fernando" w:date="2018-04-27T11:18:00Z">
                  <w:rPr/>
                </w:rPrChange>
              </w:rPr>
              <w:tab/>
              <w:t>Potencia recibida P(T) (dBW)</w:t>
            </w:r>
          </w:p>
        </w:tc>
        <w:tc>
          <w:tcPr>
            <w:tcW w:w="1833" w:type="dxa"/>
            <w:tcBorders>
              <w:left w:val="single" w:sz="6" w:space="0" w:color="auto"/>
              <w:bottom w:val="single" w:sz="4" w:space="0" w:color="auto"/>
              <w:right w:val="single" w:sz="6" w:space="0" w:color="auto"/>
            </w:tcBorders>
          </w:tcPr>
          <w:p w:rsidR="000A11E3" w:rsidRPr="0043545D" w:rsidRDefault="000A11E3" w:rsidP="000A2BA2">
            <w:pPr>
              <w:pStyle w:val="Tabletext"/>
              <w:jc w:val="center"/>
              <w:rPr>
                <w:lang w:val="es-ES_tradnl"/>
                <w:rPrChange w:id="474" w:author="Peral, Fernando" w:date="2018-04-27T11:18:00Z">
                  <w:rPr/>
                </w:rPrChange>
              </w:rPr>
            </w:pPr>
            <w:r w:rsidRPr="0043545D">
              <w:rPr>
                <w:lang w:val="es-ES_tradnl"/>
                <w:rPrChange w:id="475" w:author="Peral, Fernando" w:date="2018-04-27T11:18:00Z">
                  <w:rPr/>
                </w:rPrChange>
              </w:rPr>
              <w:t>–171,1</w:t>
            </w:r>
            <w:r w:rsidRPr="0043545D">
              <w:rPr>
                <w:lang w:val="es-ES_tradnl"/>
                <w:rPrChange w:id="476" w:author="Peral, Fernando" w:date="2018-04-27T11:18:00Z">
                  <w:rPr/>
                </w:rPrChange>
              </w:rPr>
              <w:br/>
              <w:t>–157,9</w:t>
            </w:r>
          </w:p>
        </w:tc>
      </w:tr>
    </w:tbl>
    <w:p w:rsidR="000A11E3" w:rsidRPr="005B4E01" w:rsidRDefault="000A11E3" w:rsidP="005B4E01">
      <w:pPr>
        <w:rPr>
          <w:sz w:val="4"/>
          <w:szCs w:val="4"/>
          <w:lang w:val="es-ES_tradnl"/>
          <w:rPrChange w:id="477" w:author="Peral, Fernando" w:date="2018-04-27T11:18:00Z">
            <w:rPr>
              <w:sz w:val="8"/>
            </w:rPr>
          </w:rPrChange>
        </w:rPr>
      </w:pPr>
    </w:p>
    <w:p w:rsidR="000A11E3" w:rsidRPr="0043545D" w:rsidRDefault="000A11E3" w:rsidP="000A11E3">
      <w:pPr>
        <w:pStyle w:val="TableNo"/>
        <w:rPr>
          <w:lang w:val="es-ES_tradnl"/>
        </w:rPr>
      </w:pPr>
      <w:r w:rsidRPr="0043545D">
        <w:rPr>
          <w:lang w:val="es-ES_tradnl"/>
        </w:rPr>
        <w:lastRenderedPageBreak/>
        <w:t>CUADRO 7 (</w:t>
      </w:r>
      <w:r w:rsidR="005B4E01">
        <w:rPr>
          <w:i/>
          <w:iCs/>
          <w:lang w:val="es-ES_tradnl"/>
        </w:rPr>
        <w:t>f</w:t>
      </w:r>
      <w:r w:rsidRPr="0043545D">
        <w:rPr>
          <w:i/>
          <w:iCs/>
          <w:lang w:val="es-ES_tradnl"/>
        </w:rPr>
        <w:t>in</w:t>
      </w:r>
      <w:r w:rsidRPr="0043545D">
        <w:rPr>
          <w:lang w:val="es-ES_tradnl"/>
        </w:rPr>
        <w:t>)</w:t>
      </w:r>
    </w:p>
    <w:tbl>
      <w:tblPr>
        <w:tblW w:w="9639" w:type="dxa"/>
        <w:jc w:val="center"/>
        <w:tblLayout w:type="fixed"/>
        <w:tblLook w:val="0000" w:firstRow="0" w:lastRow="0" w:firstColumn="0" w:lastColumn="0" w:noHBand="0" w:noVBand="0"/>
      </w:tblPr>
      <w:tblGrid>
        <w:gridCol w:w="7806"/>
        <w:gridCol w:w="1833"/>
      </w:tblGrid>
      <w:tr w:rsidR="000A11E3" w:rsidRPr="000A11E3" w:rsidTr="000A2BA2">
        <w:trPr>
          <w:cantSplit/>
          <w:trHeight w:val="504"/>
          <w:jc w:val="center"/>
        </w:trPr>
        <w:tc>
          <w:tcPr>
            <w:tcW w:w="9639" w:type="dxa"/>
            <w:gridSpan w:val="2"/>
            <w:tcBorders>
              <w:top w:val="single" w:sz="6" w:space="0" w:color="auto"/>
              <w:left w:val="single" w:sz="6" w:space="0" w:color="auto"/>
              <w:right w:val="single" w:sz="6" w:space="0" w:color="auto"/>
            </w:tcBorders>
          </w:tcPr>
          <w:p w:rsidR="000A11E3" w:rsidRPr="0043545D" w:rsidRDefault="000A11E3" w:rsidP="000A2BA2">
            <w:pPr>
              <w:pStyle w:val="Tablehead"/>
              <w:rPr>
                <w:lang w:val="es-ES_tradnl"/>
                <w:rPrChange w:id="478" w:author="Peral, Fernando" w:date="2018-04-27T11:18:00Z">
                  <w:rPr/>
                </w:rPrChange>
              </w:rPr>
            </w:pPr>
            <w:r w:rsidRPr="0043545D">
              <w:rPr>
                <w:lang w:val="es-ES_tradnl"/>
                <w:rPrChange w:id="479" w:author="Peral, Fernando" w:date="2018-04-27T11:18:00Z">
                  <w:rPr/>
                </w:rPrChange>
              </w:rPr>
              <w:t xml:space="preserve">Misión: Voyager Júpiter/Saturno 1977 </w:t>
            </w:r>
            <w:r w:rsidRPr="0043545D">
              <w:rPr>
                <w:lang w:val="es-ES_tradnl"/>
                <w:rPrChange w:id="480" w:author="Peral, Fernando" w:date="2018-04-27T11:18:00Z">
                  <w:rPr/>
                </w:rPrChange>
              </w:rPr>
              <w:br/>
              <w:t>Modo: Telemedida, 115,2 kbit/s, codificada, portadora de 8,45 GHz</w:t>
            </w:r>
          </w:p>
        </w:tc>
      </w:tr>
      <w:tr w:rsidR="000A11E3" w:rsidRPr="000A11E3" w:rsidTr="000A2BA2">
        <w:trPr>
          <w:cantSplit/>
          <w:jc w:val="center"/>
        </w:trPr>
        <w:tc>
          <w:tcPr>
            <w:tcW w:w="7806" w:type="dxa"/>
            <w:tcBorders>
              <w:top w:val="single" w:sz="4" w:space="0" w:color="auto"/>
              <w:left w:val="single" w:sz="6" w:space="0" w:color="auto"/>
              <w:right w:val="single" w:sz="6" w:space="0" w:color="auto"/>
            </w:tcBorders>
            <w:tcMar>
              <w:left w:w="108" w:type="dxa"/>
              <w:right w:w="108" w:type="dxa"/>
            </w:tcMar>
          </w:tcPr>
          <w:p w:rsidR="000A11E3" w:rsidRPr="00120707" w:rsidRDefault="000A11E3" w:rsidP="000A2BA2">
            <w:pPr>
              <w:pStyle w:val="Tabletext"/>
              <w:jc w:val="left"/>
              <w:rPr>
                <w:b/>
                <w:bCs/>
                <w:lang w:val="es-ES_tradnl"/>
                <w:rPrChange w:id="481" w:author="Peral, Fernando" w:date="2018-04-27T11:18:00Z">
                  <w:rPr/>
                </w:rPrChange>
              </w:rPr>
            </w:pPr>
            <w:r w:rsidRPr="00120707">
              <w:rPr>
                <w:b/>
                <w:bCs/>
                <w:lang w:val="es-ES_tradnl"/>
                <w:rPrChange w:id="482" w:author="Peral, Fernando" w:date="2018-04-27T11:18:00Z">
                  <w:rPr/>
                </w:rPrChange>
              </w:rPr>
              <w:t>Características de seguimiento de la portadora (en modo bidireccional)</w:t>
            </w:r>
          </w:p>
        </w:tc>
        <w:tc>
          <w:tcPr>
            <w:tcW w:w="1833" w:type="dxa"/>
            <w:tcBorders>
              <w:top w:val="single" w:sz="4" w:space="0" w:color="auto"/>
              <w:left w:val="single" w:sz="6" w:space="0" w:color="auto"/>
              <w:right w:val="single" w:sz="6" w:space="0" w:color="auto"/>
            </w:tcBorders>
          </w:tcPr>
          <w:p w:rsidR="000A11E3" w:rsidRPr="0043545D" w:rsidRDefault="000A11E3" w:rsidP="000A2BA2">
            <w:pPr>
              <w:pStyle w:val="Tabletext"/>
              <w:jc w:val="left"/>
              <w:rPr>
                <w:lang w:val="es-ES_tradnl"/>
                <w:rPrChange w:id="483" w:author="Peral, Fernando" w:date="2018-04-27T11:18:00Z">
                  <w:rPr/>
                </w:rPrChange>
              </w:rPr>
            </w:pPr>
          </w:p>
        </w:tc>
      </w:tr>
      <w:tr w:rsidR="000A11E3" w:rsidRPr="0043545D" w:rsidTr="000A2BA2">
        <w:trPr>
          <w:cantSplit/>
          <w:jc w:val="center"/>
        </w:trPr>
        <w:tc>
          <w:tcPr>
            <w:tcW w:w="7806" w:type="dxa"/>
            <w:tcBorders>
              <w:left w:val="single" w:sz="6" w:space="0" w:color="auto"/>
              <w:bottom w:val="single" w:sz="4" w:space="0" w:color="auto"/>
              <w:right w:val="single" w:sz="6" w:space="0" w:color="auto"/>
            </w:tcBorders>
            <w:tcMar>
              <w:left w:w="108" w:type="dxa"/>
              <w:right w:w="108" w:type="dxa"/>
            </w:tcMar>
          </w:tcPr>
          <w:p w:rsidR="000A11E3" w:rsidRPr="0043545D" w:rsidRDefault="000A11E3" w:rsidP="000A2BA2">
            <w:pPr>
              <w:pStyle w:val="Tabletext"/>
              <w:jc w:val="left"/>
              <w:rPr>
                <w:lang w:val="es-ES_tradnl"/>
                <w:rPrChange w:id="484" w:author="Peral, Fernando" w:date="2018-04-27T11:18:00Z">
                  <w:rPr/>
                </w:rPrChange>
              </w:rPr>
            </w:pPr>
            <w:r w:rsidRPr="0043545D">
              <w:rPr>
                <w:lang w:val="es-ES_tradnl"/>
                <w:rPrChange w:id="485" w:author="Peral, Fernando" w:date="2018-04-27T11:18:00Z">
                  <w:rPr/>
                </w:rPrChange>
              </w:rPr>
              <w:tab/>
              <w:t>Relación potencia de portadora/potencia total (dB)</w:t>
            </w:r>
            <w:r w:rsidRPr="0043545D">
              <w:rPr>
                <w:lang w:val="es-ES_tradnl"/>
                <w:rPrChange w:id="486" w:author="Peral, Fernando" w:date="2018-04-27T11:18:00Z">
                  <w:rPr/>
                </w:rPrChange>
              </w:rPr>
              <w:br/>
            </w:r>
            <w:r w:rsidRPr="0043545D">
              <w:rPr>
                <w:lang w:val="es-ES_tradnl"/>
                <w:rPrChange w:id="487" w:author="Peral, Fernando" w:date="2018-04-27T11:18:00Z">
                  <w:rPr/>
                </w:rPrChange>
              </w:rPr>
              <w:tab/>
              <w:t>Potencia de portadora recibida (dBW)</w:t>
            </w:r>
            <w:r w:rsidRPr="0043545D">
              <w:rPr>
                <w:lang w:val="es-ES_tradnl"/>
                <w:rPrChange w:id="488" w:author="Peral, Fernando" w:date="2018-04-27T11:18:00Z">
                  <w:rPr/>
                </w:rPrChange>
              </w:rPr>
              <w:br/>
            </w:r>
            <w:r w:rsidRPr="0043545D">
              <w:rPr>
                <w:lang w:val="es-ES_tradnl"/>
                <w:rPrChange w:id="489" w:author="Peral, Fernando" w:date="2018-04-27T11:18:00Z">
                  <w:rPr/>
                </w:rPrChange>
              </w:rPr>
              <w:tab/>
              <w:t>Anchura de banda del ruido de la portadora en el umbral (B = 10 Hz) (10 log B)</w:t>
            </w:r>
            <w:r w:rsidRPr="0043545D">
              <w:rPr>
                <w:lang w:val="es-ES_tradnl"/>
                <w:rPrChange w:id="490" w:author="Peral, Fernando" w:date="2018-04-27T11:18:00Z">
                  <w:rPr/>
                </w:rPrChange>
              </w:rPr>
              <w:br/>
            </w:r>
            <w:r w:rsidRPr="0043545D">
              <w:rPr>
                <w:lang w:val="es-ES_tradnl"/>
                <w:rPrChange w:id="491" w:author="Peral, Fernando" w:date="2018-04-27T11:18:00Z">
                  <w:rPr/>
                </w:rPrChange>
              </w:rPr>
              <w:tab/>
              <w:t>Potencia de ruido (dBW)</w:t>
            </w:r>
            <w:r w:rsidRPr="0043545D">
              <w:rPr>
                <w:lang w:val="es-ES_tradnl"/>
                <w:rPrChange w:id="492" w:author="Peral, Fernando" w:date="2018-04-27T11:18:00Z">
                  <w:rPr/>
                </w:rPrChange>
              </w:rPr>
              <w:br/>
            </w:r>
            <w:r w:rsidRPr="0043545D">
              <w:rPr>
                <w:lang w:val="es-ES_tradnl"/>
                <w:rPrChange w:id="493" w:author="Peral, Fernando" w:date="2018-04-27T11:18:00Z">
                  <w:rPr/>
                </w:rPrChange>
              </w:rPr>
              <w:tab/>
              <w:t>Relación señal/ruido en el umbral (dB)</w:t>
            </w:r>
            <w:r w:rsidRPr="0043545D">
              <w:rPr>
                <w:lang w:val="es-ES_tradnl"/>
                <w:rPrChange w:id="494" w:author="Peral, Fernando" w:date="2018-04-27T11:18:00Z">
                  <w:rPr/>
                </w:rPrChange>
              </w:rPr>
              <w:br/>
            </w:r>
            <w:r w:rsidRPr="0043545D">
              <w:rPr>
                <w:lang w:val="es-ES_tradnl"/>
                <w:rPrChange w:id="495" w:author="Peral, Fernando" w:date="2018-04-27T11:18:00Z">
                  <w:rPr/>
                </w:rPrChange>
              </w:rPr>
              <w:tab/>
              <w:t>Potencia de portadora en el umbral (dBW)</w:t>
            </w:r>
            <w:r w:rsidRPr="0043545D">
              <w:rPr>
                <w:lang w:val="es-ES_tradnl"/>
                <w:rPrChange w:id="496" w:author="Peral, Fernando" w:date="2018-04-27T11:18:00Z">
                  <w:rPr/>
                </w:rPrChange>
              </w:rPr>
              <w:br/>
            </w:r>
            <w:r w:rsidRPr="0043545D">
              <w:rPr>
                <w:lang w:val="es-ES_tradnl"/>
                <w:rPrChange w:id="497" w:author="Peral, Fernando" w:date="2018-04-27T11:18:00Z">
                  <w:rPr/>
                </w:rPrChange>
              </w:rPr>
              <w:tab/>
              <w:t>Margen de funcionamiento (dB)</w:t>
            </w:r>
          </w:p>
        </w:tc>
        <w:tc>
          <w:tcPr>
            <w:tcW w:w="1833" w:type="dxa"/>
            <w:tcBorders>
              <w:left w:val="single" w:sz="6" w:space="0" w:color="auto"/>
              <w:bottom w:val="single" w:sz="4" w:space="0" w:color="auto"/>
              <w:right w:val="single" w:sz="6" w:space="0" w:color="auto"/>
            </w:tcBorders>
          </w:tcPr>
          <w:p w:rsidR="000A11E3" w:rsidRPr="0043545D" w:rsidRDefault="000A11E3" w:rsidP="005B4E01">
            <w:pPr>
              <w:pStyle w:val="Tabletext"/>
              <w:jc w:val="center"/>
              <w:rPr>
                <w:lang w:val="es-ES_tradnl"/>
                <w:rPrChange w:id="498" w:author="Peral, Fernando" w:date="2018-04-27T11:18:00Z">
                  <w:rPr/>
                </w:rPrChange>
              </w:rPr>
            </w:pPr>
            <w:r w:rsidRPr="0043545D">
              <w:rPr>
                <w:lang w:val="es-ES_tradnl"/>
                <w:rPrChange w:id="499" w:author="Peral, Fernando" w:date="2018-04-27T11:18:00Z">
                  <w:rPr/>
                </w:rPrChange>
              </w:rPr>
              <w:t>–15,4</w:t>
            </w:r>
            <w:r w:rsidRPr="0043545D">
              <w:rPr>
                <w:lang w:val="es-ES_tradnl"/>
                <w:rPrChange w:id="500" w:author="Peral, Fernando" w:date="2018-04-27T11:18:00Z">
                  <w:rPr/>
                </w:rPrChange>
              </w:rPr>
              <w:br/>
              <w:t>–173,3</w:t>
            </w:r>
            <w:r w:rsidRPr="0043545D">
              <w:rPr>
                <w:lang w:val="es-ES_tradnl"/>
                <w:rPrChange w:id="501" w:author="Peral, Fernando" w:date="2018-04-27T11:18:00Z">
                  <w:rPr/>
                </w:rPrChange>
              </w:rPr>
              <w:br/>
            </w:r>
            <w:r w:rsidR="005B4E01">
              <w:rPr>
                <w:lang w:val="es-ES_tradnl"/>
              </w:rPr>
              <w:t>10,0</w:t>
            </w:r>
            <w:r w:rsidR="005B4E01">
              <w:rPr>
                <w:lang w:val="es-ES_tradnl"/>
              </w:rPr>
              <w:br/>
              <w:t>–205,1</w:t>
            </w:r>
            <w:r w:rsidR="005B4E01">
              <w:rPr>
                <w:lang w:val="es-ES_tradnl"/>
              </w:rPr>
              <w:br/>
            </w:r>
            <w:r w:rsidRPr="0043545D">
              <w:rPr>
                <w:lang w:val="es-ES_tradnl"/>
                <w:rPrChange w:id="502" w:author="Peral, Fernando" w:date="2018-04-27T11:18:00Z">
                  <w:rPr/>
                </w:rPrChange>
              </w:rPr>
              <w:t>20</w:t>
            </w:r>
            <w:r w:rsidR="005B4E01">
              <w:rPr>
                <w:lang w:val="es-ES_tradnl"/>
              </w:rPr>
              <w:br/>
              <w:t>–185,1</w:t>
            </w:r>
            <w:r w:rsidR="005B4E01">
              <w:rPr>
                <w:lang w:val="es-ES_tradnl"/>
              </w:rPr>
              <w:br/>
            </w:r>
            <w:r w:rsidRPr="0043545D">
              <w:rPr>
                <w:lang w:val="es-ES_tradnl"/>
                <w:rPrChange w:id="503" w:author="Peral, Fernando" w:date="2018-04-27T11:18:00Z">
                  <w:rPr/>
                </w:rPrChange>
              </w:rPr>
              <w:t>11,8</w:t>
            </w:r>
          </w:p>
        </w:tc>
      </w:tr>
      <w:tr w:rsidR="000A11E3" w:rsidRPr="000A11E3" w:rsidTr="000A2BA2">
        <w:trPr>
          <w:cantSplit/>
          <w:jc w:val="center"/>
        </w:trPr>
        <w:tc>
          <w:tcPr>
            <w:tcW w:w="7806" w:type="dxa"/>
            <w:tcBorders>
              <w:top w:val="single" w:sz="4" w:space="0" w:color="auto"/>
              <w:left w:val="single" w:sz="6" w:space="0" w:color="auto"/>
              <w:right w:val="single" w:sz="6" w:space="0" w:color="auto"/>
            </w:tcBorders>
            <w:tcMar>
              <w:left w:w="108" w:type="dxa"/>
              <w:right w:w="108" w:type="dxa"/>
            </w:tcMar>
          </w:tcPr>
          <w:p w:rsidR="000A11E3" w:rsidRPr="00120707" w:rsidRDefault="000A11E3" w:rsidP="000A2BA2">
            <w:pPr>
              <w:pStyle w:val="Tabletext"/>
              <w:jc w:val="left"/>
              <w:rPr>
                <w:b/>
                <w:bCs/>
                <w:lang w:val="es-ES_tradnl"/>
                <w:rPrChange w:id="504" w:author="Peral, Fernando" w:date="2018-04-27T11:18:00Z">
                  <w:rPr/>
                </w:rPrChange>
              </w:rPr>
            </w:pPr>
            <w:r w:rsidRPr="00120707">
              <w:rPr>
                <w:b/>
                <w:bCs/>
                <w:lang w:val="es-ES_tradnl"/>
                <w:rPrChange w:id="505" w:author="Peral, Fernando" w:date="2018-04-27T11:18:00Z">
                  <w:rPr/>
                </w:rPrChange>
              </w:rPr>
              <w:t>Características de detección de datos</w:t>
            </w:r>
          </w:p>
        </w:tc>
        <w:tc>
          <w:tcPr>
            <w:tcW w:w="1833" w:type="dxa"/>
            <w:tcBorders>
              <w:top w:val="single" w:sz="4" w:space="0" w:color="auto"/>
              <w:left w:val="single" w:sz="6" w:space="0" w:color="auto"/>
              <w:right w:val="single" w:sz="6" w:space="0" w:color="auto"/>
            </w:tcBorders>
          </w:tcPr>
          <w:p w:rsidR="000A11E3" w:rsidRPr="0043545D" w:rsidRDefault="000A11E3" w:rsidP="000A2BA2">
            <w:pPr>
              <w:pStyle w:val="Tabletext"/>
              <w:jc w:val="center"/>
              <w:rPr>
                <w:lang w:val="es-ES_tradnl"/>
                <w:rPrChange w:id="506" w:author="Peral, Fernando" w:date="2018-04-27T11:18:00Z">
                  <w:rPr/>
                </w:rPrChange>
              </w:rPr>
            </w:pPr>
          </w:p>
        </w:tc>
      </w:tr>
      <w:tr w:rsidR="000A11E3" w:rsidRPr="0043545D" w:rsidTr="000A2BA2">
        <w:trPr>
          <w:cantSplit/>
          <w:jc w:val="center"/>
        </w:trPr>
        <w:tc>
          <w:tcPr>
            <w:tcW w:w="7806" w:type="dxa"/>
            <w:tcBorders>
              <w:left w:val="single" w:sz="6" w:space="0" w:color="auto"/>
              <w:bottom w:val="single" w:sz="6" w:space="0" w:color="auto"/>
              <w:right w:val="single" w:sz="6" w:space="0" w:color="auto"/>
            </w:tcBorders>
            <w:tcMar>
              <w:left w:w="108" w:type="dxa"/>
              <w:right w:w="108" w:type="dxa"/>
            </w:tcMar>
          </w:tcPr>
          <w:p w:rsidR="000A11E3" w:rsidRPr="0043545D" w:rsidRDefault="000A11E3" w:rsidP="000A2BA2">
            <w:pPr>
              <w:pStyle w:val="Tabletext"/>
              <w:jc w:val="left"/>
              <w:rPr>
                <w:lang w:val="es-ES_tradnl"/>
                <w:rPrChange w:id="507" w:author="Peral, Fernando" w:date="2018-04-27T11:18:00Z">
                  <w:rPr/>
                </w:rPrChange>
              </w:rPr>
            </w:pPr>
            <w:r w:rsidRPr="0043545D">
              <w:rPr>
                <w:lang w:val="es-ES_tradnl"/>
                <w:rPrChange w:id="508" w:author="Peral, Fernando" w:date="2018-04-27T11:18:00Z">
                  <w:rPr/>
                </w:rPrChange>
              </w:rPr>
              <w:tab/>
              <w:t>Relación potencia de datos/potencia total (dB)</w:t>
            </w:r>
            <w:r w:rsidRPr="0043545D">
              <w:rPr>
                <w:lang w:val="es-ES_tradnl"/>
                <w:rPrChange w:id="509" w:author="Peral, Fernando" w:date="2018-04-27T11:18:00Z">
                  <w:rPr/>
                </w:rPrChange>
              </w:rPr>
              <w:br/>
            </w:r>
            <w:r w:rsidRPr="0043545D">
              <w:rPr>
                <w:lang w:val="es-ES_tradnl"/>
                <w:rPrChange w:id="510" w:author="Peral, Fernando" w:date="2018-04-27T11:18:00Z">
                  <w:rPr/>
                </w:rPrChange>
              </w:rPr>
              <w:tab/>
              <w:t>Pérdidas de recepción y detección de datos (dB)</w:t>
            </w:r>
            <w:r w:rsidRPr="0043545D">
              <w:rPr>
                <w:lang w:val="es-ES_tradnl"/>
                <w:rPrChange w:id="511" w:author="Peral, Fernando" w:date="2018-04-27T11:18:00Z">
                  <w:rPr/>
                </w:rPrChange>
              </w:rPr>
              <w:br/>
            </w:r>
            <w:r w:rsidRPr="0043545D">
              <w:rPr>
                <w:lang w:val="es-ES_tradnl"/>
                <w:rPrChange w:id="512" w:author="Peral, Fernando" w:date="2018-04-27T11:18:00Z">
                  <w:rPr/>
                </w:rPrChange>
              </w:rPr>
              <w:tab/>
              <w:t>Potencia de datos recibida (dBW)</w:t>
            </w:r>
            <w:r w:rsidRPr="0043545D">
              <w:rPr>
                <w:lang w:val="es-ES_tradnl"/>
                <w:rPrChange w:id="513" w:author="Peral, Fernando" w:date="2018-04-27T11:18:00Z">
                  <w:rPr/>
                </w:rPrChange>
              </w:rPr>
              <w:br/>
            </w:r>
            <w:r w:rsidRPr="0043545D">
              <w:rPr>
                <w:lang w:val="es-ES_tradnl"/>
                <w:rPrChange w:id="514" w:author="Peral, Fernando" w:date="2018-04-27T11:18:00Z">
                  <w:rPr/>
                </w:rPrChange>
              </w:rPr>
              <w:tab/>
              <w:t xml:space="preserve">Anchura de banda del ruido (anchura de banda efectiva de ruido para detección </w:t>
            </w:r>
            <w:r w:rsidRPr="0043545D">
              <w:rPr>
                <w:lang w:val="es-ES_tradnl"/>
                <w:rPrChange w:id="515" w:author="Peral, Fernando" w:date="2018-04-27T11:18:00Z">
                  <w:rPr/>
                </w:rPrChange>
              </w:rPr>
              <w:br/>
            </w:r>
            <w:r w:rsidRPr="0043545D">
              <w:rPr>
                <w:lang w:val="es-ES_tradnl"/>
                <w:rPrChange w:id="516" w:author="Peral, Fernando" w:date="2018-04-27T11:18:00Z">
                  <w:rPr/>
                </w:rPrChange>
              </w:rPr>
              <w:tab/>
              <w:t>de datos a 115,2 kbit/s mediante filtro adaptado) (dB)</w:t>
            </w:r>
            <w:r w:rsidRPr="0043545D">
              <w:rPr>
                <w:lang w:val="es-ES_tradnl"/>
                <w:rPrChange w:id="517" w:author="Peral, Fernando" w:date="2018-04-27T11:18:00Z">
                  <w:rPr/>
                </w:rPrChange>
              </w:rPr>
              <w:br/>
            </w:r>
            <w:r w:rsidRPr="0043545D">
              <w:rPr>
                <w:lang w:val="es-ES_tradnl"/>
                <w:rPrChange w:id="518" w:author="Peral, Fernando" w:date="2018-04-27T11:18:00Z">
                  <w:rPr/>
                </w:rPrChange>
              </w:rPr>
              <w:tab/>
              <w:t>Potencia de ruido (dBW)</w:t>
            </w:r>
            <w:r w:rsidRPr="0043545D">
              <w:rPr>
                <w:lang w:val="es-ES_tradnl"/>
                <w:rPrChange w:id="519" w:author="Peral, Fernando" w:date="2018-04-27T11:18:00Z">
                  <w:rPr/>
                </w:rPrChange>
              </w:rPr>
              <w:br/>
            </w:r>
            <w:r w:rsidRPr="0043545D">
              <w:rPr>
                <w:lang w:val="es-ES_tradnl"/>
                <w:rPrChange w:id="520" w:author="Peral, Fernando" w:date="2018-04-27T11:18:00Z">
                  <w:rPr/>
                </w:rPrChange>
              </w:rPr>
              <w:tab/>
              <w:t xml:space="preserve">Relación señal/ruido umbral (proporción de bits erróneos: 5 </w:t>
            </w:r>
            <w:r w:rsidRPr="0043545D">
              <w:rPr>
                <w:lang w:val="es-ES_tradnl"/>
                <w:rPrChange w:id="521" w:author="Peral, Fernando" w:date="2018-04-27T11:18:00Z">
                  <w:rPr/>
                </w:rPrChange>
              </w:rPr>
              <w:sym w:font="Symbol" w:char="F0B4"/>
            </w:r>
            <w:r w:rsidRPr="0043545D">
              <w:rPr>
                <w:lang w:val="es-ES_tradnl"/>
                <w:rPrChange w:id="522" w:author="Peral, Fernando" w:date="2018-04-27T11:18:00Z">
                  <w:rPr/>
                </w:rPrChange>
              </w:rPr>
              <w:t xml:space="preserve"> 10–3) (dB)</w:t>
            </w:r>
            <w:r w:rsidRPr="0043545D">
              <w:rPr>
                <w:lang w:val="es-ES_tradnl"/>
                <w:rPrChange w:id="523" w:author="Peral, Fernando" w:date="2018-04-27T11:18:00Z">
                  <w:rPr/>
                </w:rPrChange>
              </w:rPr>
              <w:br/>
            </w:r>
            <w:r w:rsidRPr="0043545D">
              <w:rPr>
                <w:lang w:val="es-ES_tradnl"/>
                <w:rPrChange w:id="524" w:author="Peral, Fernando" w:date="2018-04-27T11:18:00Z">
                  <w:rPr/>
                </w:rPrChange>
              </w:rPr>
              <w:tab/>
              <w:t>Potencia de datos en el umbral (dBW)</w:t>
            </w:r>
            <w:r w:rsidRPr="0043545D">
              <w:rPr>
                <w:lang w:val="es-ES_tradnl"/>
                <w:rPrChange w:id="525" w:author="Peral, Fernando" w:date="2018-04-27T11:18:00Z">
                  <w:rPr/>
                </w:rPrChange>
              </w:rPr>
              <w:br/>
            </w:r>
            <w:r w:rsidRPr="0043545D">
              <w:rPr>
                <w:lang w:val="es-ES_tradnl"/>
                <w:rPrChange w:id="526" w:author="Peral, Fernando" w:date="2018-04-27T11:18:00Z">
                  <w:rPr/>
                </w:rPrChange>
              </w:rPr>
              <w:tab/>
              <w:t>Margen de calidad de funcionamiento (dB)</w:t>
            </w:r>
          </w:p>
        </w:tc>
        <w:tc>
          <w:tcPr>
            <w:tcW w:w="1833" w:type="dxa"/>
            <w:tcBorders>
              <w:left w:val="single" w:sz="6" w:space="0" w:color="auto"/>
              <w:bottom w:val="single" w:sz="6" w:space="0" w:color="auto"/>
              <w:right w:val="single" w:sz="6" w:space="0" w:color="auto"/>
            </w:tcBorders>
          </w:tcPr>
          <w:p w:rsidR="000A11E3" w:rsidRPr="0043545D" w:rsidRDefault="005B4E01" w:rsidP="005B4E01">
            <w:pPr>
              <w:pStyle w:val="Tabletext"/>
              <w:jc w:val="center"/>
              <w:rPr>
                <w:lang w:val="es-ES_tradnl"/>
                <w:rPrChange w:id="527" w:author="Peral, Fernando" w:date="2018-04-27T11:18:00Z">
                  <w:rPr/>
                </w:rPrChange>
              </w:rPr>
            </w:pPr>
            <w:r>
              <w:rPr>
                <w:lang w:val="es-ES_tradnl"/>
              </w:rPr>
              <w:t>–0,3</w:t>
            </w:r>
            <w:r>
              <w:rPr>
                <w:lang w:val="es-ES_tradnl"/>
              </w:rPr>
              <w:br/>
              <w:t>–0,5</w:t>
            </w:r>
            <w:r>
              <w:rPr>
                <w:lang w:val="es-ES_tradnl"/>
              </w:rPr>
              <w:br/>
              <w:t>–158,7</w:t>
            </w:r>
            <w:r>
              <w:rPr>
                <w:lang w:val="es-ES_tradnl"/>
              </w:rPr>
              <w:br/>
            </w:r>
            <w:r>
              <w:rPr>
                <w:lang w:val="es-ES_tradnl"/>
              </w:rPr>
              <w:br/>
              <w:t>50,6</w:t>
            </w:r>
            <w:r>
              <w:rPr>
                <w:lang w:val="es-ES_tradnl"/>
              </w:rPr>
              <w:br/>
              <w:t>–164,5</w:t>
            </w:r>
            <w:r>
              <w:rPr>
                <w:lang w:val="es-ES_tradnl"/>
              </w:rPr>
              <w:br/>
              <w:t>2,3</w:t>
            </w:r>
            <w:r>
              <w:rPr>
                <w:lang w:val="es-ES_tradnl"/>
              </w:rPr>
              <w:br/>
              <w:t>–162,2</w:t>
            </w:r>
            <w:r>
              <w:rPr>
                <w:lang w:val="es-ES_tradnl"/>
              </w:rPr>
              <w:br/>
            </w:r>
            <w:r w:rsidR="000A11E3" w:rsidRPr="0043545D">
              <w:rPr>
                <w:lang w:val="es-ES_tradnl"/>
                <w:rPrChange w:id="528" w:author="Peral, Fernando" w:date="2018-04-27T11:18:00Z">
                  <w:rPr/>
                </w:rPrChange>
              </w:rPr>
              <w:t>3,5</w:t>
            </w:r>
          </w:p>
        </w:tc>
      </w:tr>
    </w:tbl>
    <w:p w:rsidR="000A11E3" w:rsidRPr="0043545D" w:rsidRDefault="000A11E3" w:rsidP="000A11E3">
      <w:pPr>
        <w:pStyle w:val="Tablefin"/>
        <w:rPr>
          <w:lang w:val="es-ES_tradnl"/>
          <w:rPrChange w:id="529" w:author="Peral, Fernando" w:date="2018-04-27T11:18:00Z">
            <w:rPr/>
          </w:rPrChange>
        </w:rPr>
      </w:pPr>
    </w:p>
    <w:p w:rsidR="000A11E3" w:rsidRPr="0043545D" w:rsidRDefault="000A11E3" w:rsidP="000A11E3">
      <w:pPr>
        <w:rPr>
          <w:lang w:val="es-ES_tradnl"/>
        </w:rPr>
      </w:pPr>
      <w:r w:rsidRPr="0043545D">
        <w:rPr>
          <w:lang w:val="es-ES_tradnl"/>
        </w:rPr>
        <w:t>Un punto muy importante en el diseño de las misiones para el espacio lejano es que el margen de la calidad de funcionamiento en telemedida es muy pequeño (3,5 dB en el ejemplo presentado). Este escaso margen es consecuencia de la necesidad de obtener de cada vehículo espacial el máximo provecho científico. Si en el diseño se previera un margen de seguridad 10 dB mayor, el volumen de datos de telemedida se vería reducido por un factor de 10. El inconveniente de un sistema con un margen tan pe</w:t>
      </w:r>
      <w:bookmarkStart w:id="530" w:name="_GoBack"/>
      <w:bookmarkEnd w:id="530"/>
      <w:r w:rsidRPr="0043545D">
        <w:rPr>
          <w:lang w:val="es-ES_tradnl"/>
        </w:rPr>
        <w:t>queño de calidad de funcionamiento es que puede ser fácilmente afectado por interferencias perjudiciales y, en las bandas por encima de 2 GHz, puede ser menos fiable a causa de las condiciones meteorológicas.</w:t>
      </w:r>
    </w:p>
    <w:p w:rsidR="000A11E3" w:rsidRPr="0043545D" w:rsidRDefault="000A11E3" w:rsidP="000A11E3">
      <w:pPr>
        <w:pStyle w:val="Reasons"/>
        <w:rPr>
          <w:lang w:val="es-ES_tradnl"/>
        </w:rPr>
      </w:pPr>
    </w:p>
    <w:p w:rsidR="000A11E3" w:rsidRPr="0043545D" w:rsidRDefault="000A11E3" w:rsidP="000A11E3">
      <w:pPr>
        <w:jc w:val="center"/>
        <w:rPr>
          <w:lang w:val="es-ES_tradnl"/>
        </w:rPr>
      </w:pPr>
      <w:r w:rsidRPr="0043545D">
        <w:rPr>
          <w:lang w:val="es-ES_tradnl"/>
        </w:rPr>
        <w:t>______________</w:t>
      </w:r>
    </w:p>
    <w:p w:rsidR="00B1717A" w:rsidRPr="0010336F" w:rsidRDefault="00B1717A" w:rsidP="005A1CE1">
      <w:pPr>
        <w:pStyle w:val="RecNo"/>
        <w:spacing w:before="0"/>
        <w:rPr>
          <w:lang w:val="es-ES_tradnl"/>
        </w:rPr>
      </w:pPr>
    </w:p>
    <w:sectPr w:rsidR="00B1717A" w:rsidRPr="0010336F" w:rsidSect="00B1717A">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BA2" w:rsidRDefault="000A2BA2">
      <w:r>
        <w:separator/>
      </w:r>
    </w:p>
  </w:endnote>
  <w:endnote w:type="continuationSeparator" w:id="0">
    <w:p w:rsidR="000A2BA2" w:rsidRDefault="000A2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BA2" w:rsidRDefault="000A2BA2">
      <w:r>
        <w:separator/>
      </w:r>
    </w:p>
  </w:footnote>
  <w:footnote w:type="continuationSeparator" w:id="0">
    <w:p w:rsidR="000A2BA2" w:rsidRDefault="000A2B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BA2" w:rsidRDefault="000A2BA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BA2" w:rsidRDefault="000A2BA2" w:rsidP="00D62884">
    <w:pPr>
      <w:pStyle w:val="Header"/>
      <w:ind w:right="360" w:firstLine="360"/>
    </w:pPr>
    <w:r>
      <w:rPr>
        <w:noProof/>
        <w:lang w:val="en-GB" w:eastAsia="zh-CN"/>
      </w:rPr>
      <w:drawing>
        <wp:anchor distT="0" distB="0" distL="114300" distR="114300" simplePos="0" relativeHeight="251656704" behindDoc="1" locked="0" layoutInCell="1" allowOverlap="1" wp14:anchorId="3AB3F651" wp14:editId="24FD480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BA2" w:rsidRDefault="000A2BA2"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522C6">
      <w:rPr>
        <w:rStyle w:val="PageNumber"/>
        <w:b/>
        <w:bCs/>
        <w:noProof/>
      </w:rPr>
      <w:t>ii</w:t>
    </w:r>
    <w:r>
      <w:rPr>
        <w:rStyle w:val="PageNumber"/>
        <w:b/>
        <w:bCs/>
      </w:rPr>
      <w:fldChar w:fldCharType="end"/>
    </w:r>
    <w:r>
      <w:tab/>
    </w:r>
    <w:fldSimple w:instr=" DOCPROPERTY &quot;Header&quot; \* MERGEFORMAT ">
      <w:r w:rsidRPr="000A2BA2">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7522C6">
      <w:rPr>
        <w:b/>
        <w:bCs/>
        <w:noProof/>
      </w:rPr>
      <w:t>UIT-R  SA.1014-3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BA2" w:rsidRDefault="000A2BA2">
    <w:pPr>
      <w:pStyle w:val="Header"/>
    </w:pPr>
    <w:r>
      <w:tab/>
    </w:r>
    <w:fldSimple w:instr=" DOCPROPERTY &quot;Header&quot; \* MERGEFORMAT ">
      <w:r w:rsidRPr="000A2BA2">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SA.1014-3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BA2" w:rsidRDefault="000A2BA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522C6">
      <w:rPr>
        <w:rStyle w:val="PageNumber"/>
        <w:b/>
        <w:bCs/>
        <w:noProof/>
        <w:lang w:val="en-US"/>
      </w:rPr>
      <w:t>10</w:t>
    </w:r>
    <w:r>
      <w:rPr>
        <w:rStyle w:val="PageNumber"/>
        <w:b/>
        <w:bCs/>
      </w:rPr>
      <w:fldChar w:fldCharType="end"/>
    </w:r>
    <w:r>
      <w:rPr>
        <w:lang w:val="en-US"/>
      </w:rPr>
      <w:tab/>
    </w:r>
    <w:fldSimple w:instr=" DOCPROPERTY &quot;Header&quot; \* MERGEFORMAT ">
      <w:r w:rsidRPr="000A2BA2">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522C6">
      <w:rPr>
        <w:b/>
        <w:bCs/>
        <w:noProof/>
      </w:rPr>
      <w:t>UIT-R  SA.1014-3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BA2" w:rsidRDefault="000A2BA2">
    <w:pPr>
      <w:pStyle w:val="Header"/>
    </w:pPr>
    <w:r>
      <w:tab/>
    </w:r>
    <w:fldSimple w:instr=" DOCPROPERTY &quot;Header&quot; \* MERGEFORMAT ">
      <w:r w:rsidRPr="000A2BA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522C6">
      <w:rPr>
        <w:b/>
        <w:bCs/>
        <w:noProof/>
      </w:rPr>
      <w:t>UIT-R  SA.1014-3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522C6">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DF0C9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C6EE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98E6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40D0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BE048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82F8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F470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141C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E69E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EA915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ral, Fernando">
    <w15:presenceInfo w15:providerId="AD" w15:userId="S-1-5-21-8740799-900759487-1415713722-19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5336"/>
    <w:rsid w:val="00063999"/>
    <w:rsid w:val="00087C9D"/>
    <w:rsid w:val="000A11E3"/>
    <w:rsid w:val="000A2BA2"/>
    <w:rsid w:val="000C7358"/>
    <w:rsid w:val="00116551"/>
    <w:rsid w:val="001D5DCC"/>
    <w:rsid w:val="00236E9D"/>
    <w:rsid w:val="00265C56"/>
    <w:rsid w:val="00266EDC"/>
    <w:rsid w:val="002814F2"/>
    <w:rsid w:val="002D76C4"/>
    <w:rsid w:val="003223EB"/>
    <w:rsid w:val="00363835"/>
    <w:rsid w:val="00366CEE"/>
    <w:rsid w:val="004532F7"/>
    <w:rsid w:val="004F0E97"/>
    <w:rsid w:val="005A1CE1"/>
    <w:rsid w:val="005A6102"/>
    <w:rsid w:val="005B4E01"/>
    <w:rsid w:val="00607D68"/>
    <w:rsid w:val="006B22C3"/>
    <w:rsid w:val="0071435A"/>
    <w:rsid w:val="007522C6"/>
    <w:rsid w:val="00840D1D"/>
    <w:rsid w:val="00847DD5"/>
    <w:rsid w:val="00880680"/>
    <w:rsid w:val="00951E54"/>
    <w:rsid w:val="009A366E"/>
    <w:rsid w:val="009F421B"/>
    <w:rsid w:val="00A20284"/>
    <w:rsid w:val="00A2250E"/>
    <w:rsid w:val="00A6617B"/>
    <w:rsid w:val="00AB0DC8"/>
    <w:rsid w:val="00AD7E7A"/>
    <w:rsid w:val="00B1717A"/>
    <w:rsid w:val="00B44E24"/>
    <w:rsid w:val="00B87252"/>
    <w:rsid w:val="00BB77E9"/>
    <w:rsid w:val="00BF7841"/>
    <w:rsid w:val="00C55575"/>
    <w:rsid w:val="00C67D65"/>
    <w:rsid w:val="00CB7FC8"/>
    <w:rsid w:val="00D12388"/>
    <w:rsid w:val="00D12AD9"/>
    <w:rsid w:val="00D44EFD"/>
    <w:rsid w:val="00D62884"/>
    <w:rsid w:val="00DE71F7"/>
    <w:rsid w:val="00DF4176"/>
    <w:rsid w:val="00E53F8B"/>
    <w:rsid w:val="00EB1589"/>
    <w:rsid w:val="00F10AFB"/>
    <w:rsid w:val="00F263A6"/>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B814983-3256-4EEF-9323-2B28A584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55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16551"/>
    <w:pPr>
      <w:keepNext/>
      <w:keepLines/>
      <w:spacing w:before="480"/>
      <w:ind w:left="794" w:hanging="794"/>
      <w:outlineLvl w:val="0"/>
    </w:pPr>
    <w:rPr>
      <w:b/>
    </w:rPr>
  </w:style>
  <w:style w:type="paragraph" w:styleId="Heading2">
    <w:name w:val="heading 2"/>
    <w:basedOn w:val="Heading1"/>
    <w:next w:val="Normal"/>
    <w:link w:val="Heading2Char"/>
    <w:qFormat/>
    <w:rsid w:val="00116551"/>
    <w:pPr>
      <w:spacing w:before="320"/>
      <w:outlineLvl w:val="1"/>
    </w:pPr>
  </w:style>
  <w:style w:type="paragraph" w:styleId="Heading3">
    <w:name w:val="heading 3"/>
    <w:basedOn w:val="Heading1"/>
    <w:next w:val="Normal"/>
    <w:link w:val="Heading3Char"/>
    <w:qFormat/>
    <w:rsid w:val="00116551"/>
    <w:pPr>
      <w:spacing w:before="200"/>
      <w:outlineLvl w:val="2"/>
    </w:pPr>
  </w:style>
  <w:style w:type="paragraph" w:styleId="Heading4">
    <w:name w:val="heading 4"/>
    <w:basedOn w:val="Heading3"/>
    <w:next w:val="Normal"/>
    <w:qFormat/>
    <w:rsid w:val="00116551"/>
    <w:pPr>
      <w:tabs>
        <w:tab w:val="clear" w:pos="794"/>
        <w:tab w:val="left" w:pos="992"/>
      </w:tabs>
      <w:ind w:left="992" w:hanging="992"/>
      <w:outlineLvl w:val="3"/>
    </w:pPr>
  </w:style>
  <w:style w:type="paragraph" w:styleId="Heading5">
    <w:name w:val="heading 5"/>
    <w:basedOn w:val="Heading4"/>
    <w:next w:val="Normal"/>
    <w:qFormat/>
    <w:rsid w:val="00116551"/>
    <w:pPr>
      <w:outlineLvl w:val="4"/>
    </w:pPr>
  </w:style>
  <w:style w:type="paragraph" w:styleId="Heading6">
    <w:name w:val="heading 6"/>
    <w:basedOn w:val="Heading4"/>
    <w:next w:val="Normal"/>
    <w:qFormat/>
    <w:rsid w:val="00116551"/>
    <w:pPr>
      <w:tabs>
        <w:tab w:val="clear" w:pos="992"/>
        <w:tab w:val="clear" w:pos="1191"/>
      </w:tabs>
      <w:ind w:left="1588" w:hanging="1588"/>
      <w:outlineLvl w:val="5"/>
    </w:pPr>
  </w:style>
  <w:style w:type="paragraph" w:styleId="Heading7">
    <w:name w:val="heading 7"/>
    <w:basedOn w:val="Heading6"/>
    <w:next w:val="Normal"/>
    <w:qFormat/>
    <w:rsid w:val="00116551"/>
    <w:pPr>
      <w:outlineLvl w:val="6"/>
    </w:pPr>
  </w:style>
  <w:style w:type="paragraph" w:styleId="Heading8">
    <w:name w:val="heading 8"/>
    <w:basedOn w:val="Heading6"/>
    <w:next w:val="Normal"/>
    <w:qFormat/>
    <w:rsid w:val="00116551"/>
    <w:pPr>
      <w:outlineLvl w:val="7"/>
    </w:pPr>
  </w:style>
  <w:style w:type="paragraph" w:styleId="Heading9">
    <w:name w:val="heading 9"/>
    <w:basedOn w:val="Heading6"/>
    <w:next w:val="Normal"/>
    <w:qFormat/>
    <w:rsid w:val="00116551"/>
    <w:pPr>
      <w:jc w:val="left"/>
      <w:outlineLvl w:val="8"/>
    </w:pPr>
  </w:style>
  <w:style w:type="character" w:default="1" w:styleId="DefaultParagraphFont">
    <w:name w:val="Default Paragraph Font"/>
    <w:uiPriority w:val="1"/>
    <w:semiHidden/>
    <w:unhideWhenUsed/>
    <w:rsid w:val="0011655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16551"/>
  </w:style>
  <w:style w:type="paragraph" w:styleId="Header">
    <w:name w:val="header"/>
    <w:basedOn w:val="Normal"/>
    <w:rsid w:val="001165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165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16551"/>
  </w:style>
  <w:style w:type="paragraph" w:customStyle="1" w:styleId="Headingb">
    <w:name w:val="Heading_b"/>
    <w:basedOn w:val="Heading3"/>
    <w:next w:val="Normal"/>
    <w:rsid w:val="00116551"/>
    <w:pPr>
      <w:spacing w:before="160"/>
      <w:ind w:left="0" w:firstLine="0"/>
      <w:outlineLvl w:val="9"/>
    </w:pPr>
  </w:style>
  <w:style w:type="paragraph" w:customStyle="1" w:styleId="Headingi">
    <w:name w:val="Heading_i"/>
    <w:basedOn w:val="Heading3"/>
    <w:next w:val="Normal"/>
    <w:rsid w:val="00116551"/>
    <w:pPr>
      <w:spacing w:before="160"/>
      <w:ind w:left="0" w:firstLine="0"/>
    </w:pPr>
    <w:rPr>
      <w:b w:val="0"/>
      <w:i/>
    </w:rPr>
  </w:style>
  <w:style w:type="character" w:customStyle="1" w:styleId="href">
    <w:name w:val="href"/>
    <w:basedOn w:val="DefaultParagraphFont"/>
    <w:rsid w:val="00116551"/>
  </w:style>
  <w:style w:type="paragraph" w:customStyle="1" w:styleId="enumlev1">
    <w:name w:val="enumlev1"/>
    <w:basedOn w:val="Normal"/>
    <w:rsid w:val="00116551"/>
    <w:pPr>
      <w:spacing w:before="80"/>
      <w:ind w:left="794" w:hanging="794"/>
    </w:pPr>
  </w:style>
  <w:style w:type="paragraph" w:customStyle="1" w:styleId="enumlev2">
    <w:name w:val="enumlev2"/>
    <w:basedOn w:val="enumlev1"/>
    <w:rsid w:val="00116551"/>
    <w:pPr>
      <w:ind w:left="1191" w:hanging="397"/>
    </w:pPr>
  </w:style>
  <w:style w:type="paragraph" w:customStyle="1" w:styleId="enumlev3">
    <w:name w:val="enumlev3"/>
    <w:basedOn w:val="enumlev2"/>
    <w:rsid w:val="00116551"/>
    <w:pPr>
      <w:ind w:left="1588"/>
    </w:pPr>
  </w:style>
  <w:style w:type="paragraph" w:customStyle="1" w:styleId="Normalaftertitle">
    <w:name w:val="Normal_after_title"/>
    <w:basedOn w:val="Normal"/>
    <w:next w:val="Normal"/>
    <w:rsid w:val="00116551"/>
    <w:pPr>
      <w:spacing w:before="320"/>
    </w:pPr>
  </w:style>
  <w:style w:type="paragraph" w:customStyle="1" w:styleId="Note">
    <w:name w:val="Note"/>
    <w:basedOn w:val="Normal"/>
    <w:rsid w:val="001165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165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16551"/>
    <w:pPr>
      <w:spacing w:before="240"/>
    </w:pPr>
    <w:rPr>
      <w:sz w:val="22"/>
      <w:lang w:val="es-ES_tradnl"/>
    </w:rPr>
  </w:style>
  <w:style w:type="paragraph" w:customStyle="1" w:styleId="Recref">
    <w:name w:val="Rec_ref"/>
    <w:basedOn w:val="Normal"/>
    <w:next w:val="Recdate"/>
    <w:rsid w:val="00116551"/>
    <w:pPr>
      <w:jc w:val="center"/>
    </w:pPr>
  </w:style>
  <w:style w:type="paragraph" w:customStyle="1" w:styleId="Recdate">
    <w:name w:val="Rec_date"/>
    <w:basedOn w:val="Recref"/>
    <w:next w:val="Normalaftertitle"/>
    <w:rsid w:val="00116551"/>
    <w:pPr>
      <w:jc w:val="right"/>
    </w:pPr>
  </w:style>
  <w:style w:type="paragraph" w:customStyle="1" w:styleId="AnnexNoTitle">
    <w:name w:val="Annex_NoTitle"/>
    <w:basedOn w:val="Normal"/>
    <w:next w:val="Normalaftertitle"/>
    <w:rsid w:val="00116551"/>
    <w:pPr>
      <w:keepNext/>
      <w:keepLines/>
      <w:spacing w:before="480" w:after="80"/>
      <w:jc w:val="center"/>
    </w:pPr>
    <w:rPr>
      <w:b/>
      <w:sz w:val="28"/>
    </w:rPr>
  </w:style>
  <w:style w:type="paragraph" w:customStyle="1" w:styleId="AppendixNoTitle">
    <w:name w:val="Appendix_NoTitle"/>
    <w:basedOn w:val="AnnexNoTitle"/>
    <w:next w:val="Normal"/>
    <w:rsid w:val="00116551"/>
  </w:style>
  <w:style w:type="paragraph" w:customStyle="1" w:styleId="Tablefin">
    <w:name w:val="Table_fin"/>
    <w:basedOn w:val="Normal"/>
    <w:next w:val="Normal"/>
    <w:rsid w:val="00116551"/>
    <w:pPr>
      <w:spacing w:before="0"/>
    </w:pPr>
    <w:rPr>
      <w:sz w:val="20"/>
      <w:lang w:val="en-GB"/>
    </w:rPr>
  </w:style>
  <w:style w:type="paragraph" w:customStyle="1" w:styleId="Tablehead">
    <w:name w:val="Table_head"/>
    <w:basedOn w:val="Normal"/>
    <w:next w:val="Normal"/>
    <w:rsid w:val="001165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165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16551"/>
    <w:pPr>
      <w:keepNext/>
      <w:spacing w:before="360" w:after="120"/>
      <w:jc w:val="center"/>
    </w:pPr>
  </w:style>
  <w:style w:type="paragraph" w:customStyle="1" w:styleId="Tabletext">
    <w:name w:val="Table_text"/>
    <w:basedOn w:val="Normal"/>
    <w:link w:val="TabletextChar"/>
    <w:rsid w:val="001165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16551"/>
    <w:pPr>
      <w:tabs>
        <w:tab w:val="clear" w:pos="1191"/>
        <w:tab w:val="clear" w:pos="1588"/>
        <w:tab w:val="clear" w:pos="1985"/>
        <w:tab w:val="center" w:pos="4820"/>
        <w:tab w:val="right" w:pos="9639"/>
      </w:tabs>
    </w:pPr>
  </w:style>
  <w:style w:type="paragraph" w:customStyle="1" w:styleId="Equationlegend">
    <w:name w:val="Equation_legend"/>
    <w:basedOn w:val="NormalIndent"/>
    <w:rsid w:val="001165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16551"/>
    <w:pPr>
      <w:ind w:left="794"/>
    </w:pPr>
  </w:style>
  <w:style w:type="paragraph" w:customStyle="1" w:styleId="Figurelegend">
    <w:name w:val="Figure_legend"/>
    <w:basedOn w:val="Normal"/>
    <w:rsid w:val="001165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16551"/>
    <w:pPr>
      <w:keepNext/>
      <w:keepLines/>
      <w:spacing w:before="480" w:after="80"/>
      <w:jc w:val="center"/>
    </w:pPr>
    <w:rPr>
      <w:caps/>
      <w:sz w:val="18"/>
    </w:rPr>
  </w:style>
  <w:style w:type="paragraph" w:customStyle="1" w:styleId="tocpart">
    <w:name w:val="tocpart"/>
    <w:basedOn w:val="Normal"/>
    <w:rsid w:val="001165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16551"/>
    <w:pPr>
      <w:keepNext/>
      <w:keepLines/>
      <w:spacing w:before="480"/>
      <w:jc w:val="center"/>
    </w:pPr>
    <w:rPr>
      <w:sz w:val="28"/>
    </w:rPr>
  </w:style>
  <w:style w:type="paragraph" w:customStyle="1" w:styleId="Arttitle">
    <w:name w:val="Art_title"/>
    <w:basedOn w:val="Normal"/>
    <w:next w:val="Normalaftertitle"/>
    <w:rsid w:val="00116551"/>
    <w:pPr>
      <w:keepNext/>
      <w:keepLines/>
      <w:spacing w:before="240"/>
      <w:jc w:val="center"/>
    </w:pPr>
    <w:rPr>
      <w:b/>
      <w:sz w:val="28"/>
    </w:rPr>
  </w:style>
  <w:style w:type="paragraph" w:customStyle="1" w:styleId="Blanc">
    <w:name w:val="Blanc"/>
    <w:basedOn w:val="Normal"/>
    <w:next w:val="Tabletext"/>
    <w:rsid w:val="001165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165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16551"/>
    <w:pPr>
      <w:keepNext/>
      <w:keepLines/>
      <w:spacing w:before="160"/>
      <w:ind w:left="794"/>
    </w:pPr>
    <w:rPr>
      <w:i/>
    </w:rPr>
  </w:style>
  <w:style w:type="paragraph" w:customStyle="1" w:styleId="ChapNo">
    <w:name w:val="Chap_No"/>
    <w:basedOn w:val="ArtNo"/>
    <w:next w:val="Chaptitle"/>
    <w:rsid w:val="00116551"/>
    <w:rPr>
      <w:b/>
    </w:rPr>
  </w:style>
  <w:style w:type="paragraph" w:customStyle="1" w:styleId="Chaptitle">
    <w:name w:val="Chap_title"/>
    <w:basedOn w:val="Arttitle"/>
    <w:next w:val="Normalaftertitle"/>
    <w:rsid w:val="00116551"/>
  </w:style>
  <w:style w:type="character" w:styleId="FootnoteReference">
    <w:name w:val="footnote reference"/>
    <w:basedOn w:val="DefaultParagraphFont"/>
    <w:semiHidden/>
    <w:rsid w:val="00116551"/>
    <w:rPr>
      <w:position w:val="6"/>
      <w:sz w:val="18"/>
    </w:rPr>
  </w:style>
  <w:style w:type="paragraph" w:styleId="FootnoteText">
    <w:name w:val="footnote text"/>
    <w:basedOn w:val="Normal"/>
    <w:semiHidden/>
    <w:rsid w:val="00116551"/>
    <w:pPr>
      <w:keepLines/>
      <w:tabs>
        <w:tab w:val="left" w:pos="255"/>
      </w:tabs>
      <w:ind w:left="255" w:hanging="255"/>
    </w:pPr>
    <w:rPr>
      <w:sz w:val="22"/>
    </w:rPr>
  </w:style>
  <w:style w:type="paragraph" w:styleId="Index1">
    <w:name w:val="index 1"/>
    <w:basedOn w:val="Normal"/>
    <w:next w:val="Normal"/>
    <w:semiHidden/>
    <w:rsid w:val="00116551"/>
  </w:style>
  <w:style w:type="paragraph" w:styleId="Index2">
    <w:name w:val="index 2"/>
    <w:basedOn w:val="Normal"/>
    <w:next w:val="Normal"/>
    <w:semiHidden/>
    <w:rsid w:val="00116551"/>
    <w:pPr>
      <w:ind w:left="283"/>
    </w:pPr>
  </w:style>
  <w:style w:type="paragraph" w:styleId="Index3">
    <w:name w:val="index 3"/>
    <w:basedOn w:val="Normal"/>
    <w:next w:val="Normal"/>
    <w:semiHidden/>
    <w:rsid w:val="00116551"/>
    <w:pPr>
      <w:ind w:left="566"/>
    </w:pPr>
  </w:style>
  <w:style w:type="paragraph" w:styleId="IndexHeading">
    <w:name w:val="index heading"/>
    <w:basedOn w:val="Normal"/>
    <w:next w:val="Index1"/>
    <w:semiHidden/>
    <w:rsid w:val="00116551"/>
  </w:style>
  <w:style w:type="paragraph" w:customStyle="1" w:styleId="Line">
    <w:name w:val="Line"/>
    <w:basedOn w:val="Normal"/>
    <w:next w:val="Normal"/>
    <w:rsid w:val="001165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165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16551"/>
  </w:style>
  <w:style w:type="paragraph" w:customStyle="1" w:styleId="Partref">
    <w:name w:val="Part_ref"/>
    <w:basedOn w:val="Normal"/>
    <w:next w:val="Normal"/>
    <w:rsid w:val="00116551"/>
    <w:pPr>
      <w:keepNext/>
      <w:keepLines/>
      <w:spacing w:after="280"/>
      <w:jc w:val="center"/>
    </w:pPr>
  </w:style>
  <w:style w:type="paragraph" w:customStyle="1" w:styleId="Parttitle">
    <w:name w:val="Part_title"/>
    <w:basedOn w:val="Normal"/>
    <w:next w:val="Normalaftertitle"/>
    <w:rsid w:val="001165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16551"/>
  </w:style>
  <w:style w:type="paragraph" w:customStyle="1" w:styleId="QuestionNo">
    <w:name w:val="Question_No"/>
    <w:basedOn w:val="RecNo"/>
    <w:next w:val="Normal"/>
    <w:rsid w:val="00116551"/>
  </w:style>
  <w:style w:type="paragraph" w:customStyle="1" w:styleId="Questionref">
    <w:name w:val="Question_ref"/>
    <w:basedOn w:val="Recref"/>
    <w:next w:val="Questiondate"/>
    <w:rsid w:val="00116551"/>
  </w:style>
  <w:style w:type="paragraph" w:customStyle="1" w:styleId="Questiontitle">
    <w:name w:val="Question_title"/>
    <w:basedOn w:val="Normal"/>
    <w:next w:val="Questionref"/>
    <w:rsid w:val="00116551"/>
  </w:style>
  <w:style w:type="paragraph" w:customStyle="1" w:styleId="Reftext">
    <w:name w:val="Ref_text"/>
    <w:basedOn w:val="Normal"/>
    <w:rsid w:val="00116551"/>
    <w:pPr>
      <w:ind w:left="794" w:hanging="794"/>
    </w:pPr>
    <w:rPr>
      <w:sz w:val="22"/>
    </w:rPr>
  </w:style>
  <w:style w:type="paragraph" w:customStyle="1" w:styleId="Reftitle">
    <w:name w:val="Ref_title"/>
    <w:basedOn w:val="Normal"/>
    <w:next w:val="Reftext"/>
    <w:rsid w:val="001165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16551"/>
  </w:style>
  <w:style w:type="paragraph" w:customStyle="1" w:styleId="RepNo">
    <w:name w:val="Rep_No"/>
    <w:basedOn w:val="RecNo"/>
    <w:next w:val="Reptitle"/>
    <w:rsid w:val="00116551"/>
  </w:style>
  <w:style w:type="paragraph" w:customStyle="1" w:styleId="Repref">
    <w:name w:val="Rep_ref"/>
    <w:basedOn w:val="Recref"/>
    <w:next w:val="Repdate"/>
    <w:rsid w:val="00116551"/>
  </w:style>
  <w:style w:type="paragraph" w:customStyle="1" w:styleId="Reptitle">
    <w:name w:val="Rep_title"/>
    <w:basedOn w:val="Rectitle"/>
    <w:next w:val="Repref"/>
    <w:rsid w:val="00116551"/>
  </w:style>
  <w:style w:type="paragraph" w:customStyle="1" w:styleId="Resdate">
    <w:name w:val="Res_date"/>
    <w:basedOn w:val="Recdate"/>
    <w:next w:val="Normalaftertitle"/>
    <w:rsid w:val="00116551"/>
  </w:style>
  <w:style w:type="paragraph" w:customStyle="1" w:styleId="ResNo">
    <w:name w:val="Res_No"/>
    <w:basedOn w:val="RecNo"/>
    <w:next w:val="Restitle"/>
    <w:rsid w:val="00116551"/>
  </w:style>
  <w:style w:type="paragraph" w:customStyle="1" w:styleId="Resref">
    <w:name w:val="Res_ref"/>
    <w:basedOn w:val="Recref"/>
    <w:next w:val="Resdate"/>
    <w:rsid w:val="00116551"/>
  </w:style>
  <w:style w:type="paragraph" w:customStyle="1" w:styleId="Restitle">
    <w:name w:val="Res_title"/>
    <w:basedOn w:val="Normal"/>
    <w:next w:val="Resref"/>
    <w:rsid w:val="00116551"/>
    <w:pPr>
      <w:spacing w:before="240"/>
      <w:jc w:val="center"/>
    </w:pPr>
    <w:rPr>
      <w:b/>
      <w:sz w:val="28"/>
    </w:rPr>
  </w:style>
  <w:style w:type="paragraph" w:customStyle="1" w:styleId="SectionNo">
    <w:name w:val="Section_No"/>
    <w:basedOn w:val="Normal"/>
    <w:next w:val="Normal"/>
    <w:rsid w:val="00116551"/>
  </w:style>
  <w:style w:type="paragraph" w:customStyle="1" w:styleId="Sectiontitle">
    <w:name w:val="Section_title"/>
    <w:basedOn w:val="Normal"/>
    <w:next w:val="Normalaftertitle"/>
    <w:rsid w:val="001165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16551"/>
    <w:pPr>
      <w:tabs>
        <w:tab w:val="clear" w:pos="794"/>
        <w:tab w:val="clear" w:pos="1191"/>
        <w:tab w:val="clear" w:pos="1588"/>
        <w:tab w:val="clear" w:pos="1985"/>
        <w:tab w:val="right" w:pos="9611"/>
      </w:tabs>
    </w:pPr>
    <w:rPr>
      <w:i/>
    </w:rPr>
  </w:style>
  <w:style w:type="paragraph" w:styleId="TOC1">
    <w:name w:val="toc 1"/>
    <w:basedOn w:val="Normal"/>
    <w:semiHidden/>
    <w:rsid w:val="001165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16551"/>
    <w:pPr>
      <w:tabs>
        <w:tab w:val="clear" w:pos="567"/>
        <w:tab w:val="left" w:pos="1276"/>
      </w:tabs>
      <w:spacing w:before="160"/>
      <w:ind w:left="1276" w:hanging="709"/>
    </w:pPr>
  </w:style>
  <w:style w:type="paragraph" w:styleId="TOC3">
    <w:name w:val="toc 3"/>
    <w:basedOn w:val="TOC2"/>
    <w:semiHidden/>
    <w:rsid w:val="00116551"/>
    <w:pPr>
      <w:tabs>
        <w:tab w:val="clear" w:pos="1276"/>
        <w:tab w:val="left" w:pos="2155"/>
      </w:tabs>
      <w:ind w:left="2155" w:hanging="879"/>
    </w:pPr>
  </w:style>
  <w:style w:type="paragraph" w:styleId="TOC4">
    <w:name w:val="toc 4"/>
    <w:basedOn w:val="TOC3"/>
    <w:semiHidden/>
    <w:rsid w:val="00116551"/>
    <w:pPr>
      <w:tabs>
        <w:tab w:val="left" w:pos="3261"/>
      </w:tabs>
      <w:spacing w:before="80"/>
      <w:ind w:left="3261" w:hanging="993"/>
    </w:pPr>
  </w:style>
  <w:style w:type="paragraph" w:styleId="TOC5">
    <w:name w:val="toc 5"/>
    <w:basedOn w:val="TOC4"/>
    <w:semiHidden/>
    <w:rsid w:val="00116551"/>
  </w:style>
  <w:style w:type="paragraph" w:styleId="TOC6">
    <w:name w:val="toc 6"/>
    <w:basedOn w:val="TOC4"/>
    <w:semiHidden/>
    <w:rsid w:val="00116551"/>
  </w:style>
  <w:style w:type="paragraph" w:styleId="TOC7">
    <w:name w:val="toc 7"/>
    <w:basedOn w:val="TOC4"/>
    <w:semiHidden/>
    <w:rsid w:val="00116551"/>
  </w:style>
  <w:style w:type="paragraph" w:styleId="TOC8">
    <w:name w:val="toc 8"/>
    <w:basedOn w:val="TOC4"/>
    <w:semiHidden/>
    <w:rsid w:val="00116551"/>
  </w:style>
  <w:style w:type="paragraph" w:customStyle="1" w:styleId="Rectitle">
    <w:name w:val="Rec_title"/>
    <w:basedOn w:val="Normal"/>
    <w:next w:val="Recref"/>
    <w:rsid w:val="00116551"/>
    <w:pPr>
      <w:keepNext/>
      <w:keepLines/>
      <w:spacing w:before="240"/>
      <w:jc w:val="center"/>
    </w:pPr>
    <w:rPr>
      <w:b/>
      <w:sz w:val="28"/>
    </w:rPr>
  </w:style>
  <w:style w:type="paragraph" w:customStyle="1" w:styleId="Annexref">
    <w:name w:val="Annex_ref"/>
    <w:basedOn w:val="Normal"/>
    <w:next w:val="Normalaftertitle"/>
    <w:rsid w:val="00116551"/>
    <w:pPr>
      <w:keepNext/>
      <w:keepLines/>
      <w:spacing w:after="280"/>
      <w:jc w:val="center"/>
    </w:pPr>
  </w:style>
  <w:style w:type="paragraph" w:customStyle="1" w:styleId="Appendixref">
    <w:name w:val="Appendix_ref"/>
    <w:basedOn w:val="Annexref"/>
    <w:next w:val="Normalaftertitle"/>
    <w:rsid w:val="00116551"/>
  </w:style>
  <w:style w:type="paragraph" w:customStyle="1" w:styleId="Figuretitle">
    <w:name w:val="Figure_title"/>
    <w:basedOn w:val="Normal"/>
    <w:next w:val="Figure"/>
    <w:rsid w:val="0011655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16551"/>
    <w:pPr>
      <w:keepNext/>
      <w:spacing w:before="0" w:after="120"/>
      <w:jc w:val="center"/>
    </w:pPr>
    <w:rPr>
      <w:b/>
    </w:rPr>
  </w:style>
  <w:style w:type="paragraph" w:customStyle="1" w:styleId="Summary">
    <w:name w:val="Summary"/>
    <w:basedOn w:val="Normal"/>
    <w:next w:val="Normalaftertitle"/>
    <w:autoRedefine/>
    <w:rsid w:val="0011655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116551"/>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116551"/>
    <w:pPr>
      <w:ind w:left="-85" w:firstLine="0"/>
    </w:pPr>
    <w:rPr>
      <w:lang w:val="en-US"/>
    </w:rPr>
  </w:style>
  <w:style w:type="character" w:customStyle="1" w:styleId="Heading1Char">
    <w:name w:val="Heading 1 Char"/>
    <w:basedOn w:val="DefaultParagraphFont"/>
    <w:link w:val="Heading1"/>
    <w:rsid w:val="000A11E3"/>
    <w:rPr>
      <w:b/>
      <w:sz w:val="24"/>
      <w:lang w:val="fr-FR" w:eastAsia="en-US"/>
    </w:rPr>
  </w:style>
  <w:style w:type="character" w:customStyle="1" w:styleId="Heading2Char">
    <w:name w:val="Heading 2 Char"/>
    <w:basedOn w:val="DefaultParagraphFont"/>
    <w:link w:val="Heading2"/>
    <w:rsid w:val="000A11E3"/>
    <w:rPr>
      <w:b/>
      <w:sz w:val="24"/>
      <w:lang w:val="fr-FR" w:eastAsia="en-US"/>
    </w:rPr>
  </w:style>
  <w:style w:type="character" w:customStyle="1" w:styleId="Heading3Char">
    <w:name w:val="Heading 3 Char"/>
    <w:basedOn w:val="DefaultParagraphFont"/>
    <w:link w:val="Heading3"/>
    <w:rsid w:val="000A11E3"/>
    <w:rPr>
      <w:b/>
      <w:sz w:val="24"/>
      <w:lang w:val="fr-FR" w:eastAsia="en-US"/>
    </w:rPr>
  </w:style>
  <w:style w:type="paragraph" w:customStyle="1" w:styleId="TableText0">
    <w:name w:val="Table_Text"/>
    <w:basedOn w:val="Tablelegend"/>
    <w:rsid w:val="000A11E3"/>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paragraph" w:customStyle="1" w:styleId="Reasons">
    <w:name w:val="Reasons"/>
    <w:basedOn w:val="Normal"/>
    <w:qFormat/>
    <w:rsid w:val="000A11E3"/>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textChar">
    <w:name w:val="Table_text Char"/>
    <w:link w:val="Tabletext"/>
    <w:locked/>
    <w:rsid w:val="000A11E3"/>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42</TotalTime>
  <Pages>14</Pages>
  <Words>5593</Words>
  <Characters>31208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36728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14</cp:revision>
  <cp:lastPrinted>2018-05-14T08:19:00Z</cp:lastPrinted>
  <dcterms:created xsi:type="dcterms:W3CDTF">2018-05-14T08:00:00Z</dcterms:created>
  <dcterms:modified xsi:type="dcterms:W3CDTF">2018-05-14T08:44:00Z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