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48DAE2" w14:textId="77777777" w:rsidR="005A7E55" w:rsidRDefault="005A7E55" w:rsidP="005A7E55"/>
    <w:p w14:paraId="6201C440" w14:textId="77777777" w:rsidR="005A7E55" w:rsidRDefault="005A7E55" w:rsidP="005A7E55">
      <w:pPr>
        <w:tabs>
          <w:tab w:val="clear" w:pos="794"/>
          <w:tab w:val="clear" w:pos="1191"/>
          <w:tab w:val="clear" w:pos="1588"/>
          <w:tab w:val="clear" w:pos="1985"/>
        </w:tabs>
      </w:pPr>
    </w:p>
    <w:p w14:paraId="78D2B545" w14:textId="413A2A8F" w:rsidR="005A7E55" w:rsidRPr="00710A2A" w:rsidRDefault="005A7E55" w:rsidP="005A7E55">
      <w:pPr>
        <w:pStyle w:val="CoverNumber"/>
        <w:rPr>
          <w:lang w:val="fr-FR"/>
        </w:rPr>
      </w:pPr>
      <w:r w:rsidRPr="00710A2A">
        <w:rPr>
          <w:lang w:val="fr-FR"/>
        </w:rPr>
        <w:t xml:space="preserve">Recommandation UIT-R </w:t>
      </w:r>
      <w:r>
        <w:rPr>
          <w:lang w:val="fr-FR"/>
        </w:rPr>
        <w:t>RS</w:t>
      </w:r>
      <w:r w:rsidRPr="00710A2A">
        <w:rPr>
          <w:lang w:val="fr-FR"/>
        </w:rPr>
        <w:t>.</w:t>
      </w:r>
      <w:r>
        <w:rPr>
          <w:lang w:val="fr-FR"/>
        </w:rPr>
        <w:t>2042-2</w:t>
      </w:r>
    </w:p>
    <w:p w14:paraId="46811918" w14:textId="37341C6E" w:rsidR="005A7E55" w:rsidRPr="004F3F6F" w:rsidRDefault="005A7E55" w:rsidP="005A7E55">
      <w:pPr>
        <w:pStyle w:val="CoverDate"/>
        <w:rPr>
          <w:lang w:val="fr-FR"/>
        </w:rPr>
      </w:pPr>
      <w:r w:rsidRPr="004F3F6F">
        <w:rPr>
          <w:lang w:val="fr-FR"/>
        </w:rPr>
        <w:t>(</w:t>
      </w:r>
      <w:r>
        <w:rPr>
          <w:lang w:val="fr-FR"/>
        </w:rPr>
        <w:t>12</w:t>
      </w:r>
      <w:r w:rsidRPr="004F3F6F">
        <w:rPr>
          <w:lang w:val="fr-FR"/>
        </w:rPr>
        <w:t>/</w:t>
      </w:r>
      <w:r>
        <w:rPr>
          <w:lang w:val="fr-FR"/>
        </w:rPr>
        <w:t>2023</w:t>
      </w:r>
      <w:r w:rsidRPr="004F3F6F">
        <w:rPr>
          <w:lang w:val="fr-FR"/>
        </w:rPr>
        <w:t>)</w:t>
      </w:r>
    </w:p>
    <w:p w14:paraId="61AC7F77" w14:textId="77777777" w:rsidR="005A7E55" w:rsidRPr="005A7E55" w:rsidRDefault="005A7E55" w:rsidP="005A7E55">
      <w:pPr>
        <w:pStyle w:val="CoverSeries"/>
        <w:rPr>
          <w:lang w:val="fr-CH"/>
        </w:rPr>
      </w:pPr>
      <w:r w:rsidRPr="005A7E55">
        <w:rPr>
          <w:lang w:val="fr-CH"/>
        </w:rPr>
        <w:t>Série RS: Systèmes de télédétection</w:t>
      </w:r>
    </w:p>
    <w:p w14:paraId="31A2D897" w14:textId="61A8DCF8" w:rsidR="005A7E55" w:rsidRPr="004F3F6F" w:rsidRDefault="005A7E55" w:rsidP="005A7E55">
      <w:pPr>
        <w:pStyle w:val="CoverTitle"/>
        <w:rPr>
          <w:lang w:val="fr-FR"/>
        </w:rPr>
      </w:pPr>
      <w:r w:rsidRPr="005A7E55">
        <w:rPr>
          <w:lang w:val="fr-FR"/>
        </w:rPr>
        <w:t>Caractéristiques techniques et opérationnelles types des systèmes de sondage radar spatioportés utilisant la bande 40-50 MHz</w:t>
      </w:r>
    </w:p>
    <w:p w14:paraId="4F5BE2F5" w14:textId="77777777" w:rsidR="005A7E55" w:rsidRPr="005A7E55" w:rsidRDefault="005A7E55" w:rsidP="005A7E55">
      <w:pPr>
        <w:rPr>
          <w:lang w:val="fr-CH"/>
        </w:rPr>
      </w:pPr>
    </w:p>
    <w:p w14:paraId="131EC37F" w14:textId="77777777" w:rsidR="005A7E55" w:rsidRPr="005A7E55" w:rsidRDefault="005A7E55" w:rsidP="005A7E55">
      <w:pPr>
        <w:rPr>
          <w:lang w:val="fr-CH"/>
        </w:rPr>
      </w:pPr>
    </w:p>
    <w:p w14:paraId="1E3EA798" w14:textId="77777777" w:rsidR="005A7E55" w:rsidRPr="005A7E55" w:rsidRDefault="005A7E55" w:rsidP="005A7E55">
      <w:pPr>
        <w:rPr>
          <w:lang w:val="fr-CH"/>
        </w:rPr>
        <w:sectPr w:rsidR="005A7E55" w:rsidRPr="005A7E55" w:rsidSect="005A7E55">
          <w:headerReference w:type="even" r:id="rId6"/>
          <w:headerReference w:type="default" r:id="rId7"/>
          <w:footerReference w:type="default" r:id="rId8"/>
          <w:pgSz w:w="11907" w:h="16840" w:code="9"/>
          <w:pgMar w:top="1089" w:right="1089" w:bottom="284" w:left="1089" w:header="737" w:footer="284" w:gutter="0"/>
          <w:pgNumType w:start="1"/>
          <w:cols w:space="720"/>
          <w:docGrid w:linePitch="326"/>
        </w:sectPr>
      </w:pPr>
    </w:p>
    <w:p w14:paraId="64B03E7E" w14:textId="77777777" w:rsidR="005A7E55" w:rsidRPr="005A7E55" w:rsidRDefault="005A7E55" w:rsidP="005A7E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5A7E55">
        <w:rPr>
          <w:bCs/>
          <w:sz w:val="24"/>
          <w:szCs w:val="24"/>
          <w:lang w:val="fr-CH"/>
        </w:rPr>
        <w:lastRenderedPageBreak/>
        <w:t>Avant-propos</w:t>
      </w:r>
    </w:p>
    <w:p w14:paraId="585A6487" w14:textId="77777777" w:rsidR="005A7E55" w:rsidRPr="005A7E55" w:rsidRDefault="005A7E55" w:rsidP="005A7E55">
      <w:pPr>
        <w:spacing w:before="240"/>
        <w:rPr>
          <w:sz w:val="20"/>
          <w:lang w:val="fr-CH"/>
        </w:rPr>
      </w:pPr>
      <w:r w:rsidRPr="005A7E55">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ECF7972" w14:textId="77777777" w:rsidR="005A7E55" w:rsidRPr="005A7E55" w:rsidRDefault="005A7E55" w:rsidP="005A7E55">
      <w:pPr>
        <w:rPr>
          <w:sz w:val="20"/>
          <w:lang w:val="fr-CH"/>
        </w:rPr>
      </w:pPr>
      <w:r w:rsidRPr="005A7E55">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14:paraId="1872BB32" w14:textId="77777777" w:rsidR="005A7E55" w:rsidRPr="005A7E55" w:rsidRDefault="005A7E55" w:rsidP="005A7E55">
      <w:pPr>
        <w:pStyle w:val="Heading1"/>
        <w:spacing w:before="360"/>
        <w:jc w:val="center"/>
        <w:rPr>
          <w:szCs w:val="24"/>
          <w:lang w:val="fr-CH"/>
        </w:rPr>
      </w:pPr>
      <w:r w:rsidRPr="005A7E55">
        <w:rPr>
          <w:szCs w:val="24"/>
          <w:lang w:val="fr-CH"/>
        </w:rPr>
        <w:t>Politique en matière de droits de propriété intellectuelle (IPR)</w:t>
      </w:r>
    </w:p>
    <w:p w14:paraId="04842A29" w14:textId="77777777" w:rsidR="005A7E55" w:rsidRPr="00E44CBB" w:rsidRDefault="005A7E55" w:rsidP="005A7E55">
      <w:pPr>
        <w:spacing w:before="240"/>
        <w:rPr>
          <w:sz w:val="20"/>
          <w:lang w:val="fr-CH"/>
        </w:rPr>
      </w:pPr>
      <w:r w:rsidRPr="005A7E55">
        <w:rPr>
          <w:sz w:val="20"/>
          <w:lang w:val="fr-CH"/>
        </w:rPr>
        <w:t>La politique de l'UIT</w:t>
      </w:r>
      <w:r w:rsidRPr="005A7E55">
        <w:rPr>
          <w:sz w:val="20"/>
          <w:lang w:val="fr-CH"/>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5A7E55">
        <w:rPr>
          <w:sz w:val="20"/>
          <w:lang w:val="fr-CH"/>
        </w:rPr>
        <w:t xml:space="preserve">Les formulaires que les titulaires de brevets doivent utiliser pour soumettre les déclarations de brevet et d'octroi de licence sont accessibles à l'adresse </w:t>
      </w:r>
      <w:hyperlink r:id="rId9" w:history="1">
        <w:r w:rsidRPr="005A7E55">
          <w:rPr>
            <w:rStyle w:val="Hyperlink"/>
            <w:sz w:val="20"/>
            <w:lang w:val="fr-CH"/>
          </w:rPr>
          <w:t>http://www.itu.int/ITU-R/go/patents/fr</w:t>
        </w:r>
      </w:hyperlink>
      <w:r w:rsidRPr="005A7E55">
        <w:rPr>
          <w:sz w:val="20"/>
          <w:lang w:val="fr-CH"/>
        </w:rPr>
        <w:t>, où l'on trouvera également les Lignes directrices pour la mise en oeuvre de la politique commune en matière de brevets de l'UIT</w:t>
      </w:r>
      <w:r w:rsidRPr="005A7E55">
        <w:rPr>
          <w:sz w:val="20"/>
          <w:lang w:val="fr-CH"/>
        </w:rPr>
        <w:noBreakHyphen/>
        <w:t>T, l'UIT</w:t>
      </w:r>
      <w:r w:rsidRPr="005A7E55">
        <w:rPr>
          <w:sz w:val="20"/>
          <w:lang w:val="fr-CH"/>
        </w:rPr>
        <w:noBreakHyphen/>
        <w:t>R, l'ISO et la CEI</w:t>
      </w:r>
      <w:r w:rsidRPr="005A7E55" w:rsidDel="0061025C">
        <w:rPr>
          <w:sz w:val="20"/>
          <w:lang w:val="fr-CH"/>
        </w:rPr>
        <w:t xml:space="preserve"> </w:t>
      </w:r>
      <w:r w:rsidRPr="005A7E55">
        <w:rPr>
          <w:sz w:val="20"/>
          <w:lang w:val="fr-CH"/>
        </w:rPr>
        <w:t>et la base de données en matière de brevets de l'UIT-R.</w:t>
      </w:r>
    </w:p>
    <w:p w14:paraId="5D5214D3" w14:textId="77777777" w:rsidR="005A7E55" w:rsidRPr="0086089D" w:rsidRDefault="005A7E55" w:rsidP="005A7E55">
      <w:pPr>
        <w:spacing w:before="240"/>
        <w:jc w:val="center"/>
        <w:rPr>
          <w:sz w:val="22"/>
          <w:lang w:val="fr-CH"/>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5A7E55" w:rsidRPr="00483C7D" w14:paraId="099FC874" w14:textId="77777777" w:rsidTr="008A77F7">
        <w:tc>
          <w:tcPr>
            <w:tcW w:w="9360" w:type="dxa"/>
            <w:gridSpan w:val="2"/>
          </w:tcPr>
          <w:p w14:paraId="30F5C9C1" w14:textId="77777777" w:rsidR="005A7E55" w:rsidRPr="005A7E55" w:rsidRDefault="005A7E55" w:rsidP="008A77F7">
            <w:pPr>
              <w:pStyle w:val="Chaptitle"/>
              <w:keepLines w:val="0"/>
              <w:tabs>
                <w:tab w:val="clear" w:pos="794"/>
                <w:tab w:val="clear" w:pos="1191"/>
                <w:tab w:val="clear" w:pos="1588"/>
                <w:tab w:val="clear" w:pos="1985"/>
              </w:tabs>
              <w:overflowPunct/>
              <w:spacing w:before="140"/>
              <w:textAlignment w:val="auto"/>
              <w:rPr>
                <w:sz w:val="22"/>
                <w:szCs w:val="22"/>
                <w:lang w:val="fr-CH"/>
              </w:rPr>
            </w:pPr>
            <w:r w:rsidRPr="005A7E55">
              <w:rPr>
                <w:sz w:val="22"/>
                <w:szCs w:val="22"/>
                <w:lang w:val="fr-CH"/>
              </w:rPr>
              <w:t xml:space="preserve">Séries des Recommandations UIT-R </w:t>
            </w:r>
          </w:p>
          <w:p w14:paraId="6049C88E" w14:textId="77777777" w:rsidR="005A7E55" w:rsidRPr="005A7E55" w:rsidRDefault="005A7E55" w:rsidP="008A77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5A7E55">
              <w:rPr>
                <w:b w:val="0"/>
                <w:sz w:val="18"/>
                <w:szCs w:val="18"/>
                <w:lang w:val="fr-CH"/>
              </w:rPr>
              <w:t xml:space="preserve">(Egalement disponible en ligne: </w:t>
            </w:r>
            <w:hyperlink r:id="rId10" w:history="1">
              <w:r w:rsidRPr="005A7E55">
                <w:rPr>
                  <w:rStyle w:val="Hyperlink"/>
                  <w:b w:val="0"/>
                  <w:bCs/>
                  <w:sz w:val="18"/>
                  <w:szCs w:val="18"/>
                  <w:lang w:val="fr-CH"/>
                </w:rPr>
                <w:t>https://www.itu.int/publ/R-REC/fr</w:t>
              </w:r>
            </w:hyperlink>
            <w:r w:rsidRPr="005A7E55">
              <w:rPr>
                <w:b w:val="0"/>
                <w:bCs/>
                <w:sz w:val="18"/>
                <w:szCs w:val="18"/>
                <w:lang w:val="fr-CH"/>
              </w:rPr>
              <w:t>)</w:t>
            </w:r>
          </w:p>
        </w:tc>
      </w:tr>
      <w:tr w:rsidR="005A7E55" w:rsidRPr="00036EE3" w14:paraId="51A04018" w14:textId="77777777" w:rsidTr="008A77F7">
        <w:tc>
          <w:tcPr>
            <w:tcW w:w="1140" w:type="dxa"/>
            <w:tcBorders>
              <w:bottom w:val="nil"/>
            </w:tcBorders>
          </w:tcPr>
          <w:p w14:paraId="51D9CDF3" w14:textId="77777777" w:rsidR="005A7E55" w:rsidRPr="00614CC6" w:rsidRDefault="005A7E55" w:rsidP="008A77F7">
            <w:pPr>
              <w:spacing w:before="90" w:after="100"/>
              <w:ind w:left="57"/>
              <w:rPr>
                <w:b/>
                <w:bCs/>
                <w:sz w:val="20"/>
                <w:lang w:val="en-US"/>
              </w:rPr>
            </w:pPr>
            <w:r w:rsidRPr="00614CC6">
              <w:rPr>
                <w:b/>
                <w:bCs/>
                <w:sz w:val="20"/>
                <w:lang w:val="en-US"/>
              </w:rPr>
              <w:t>Séries</w:t>
            </w:r>
          </w:p>
        </w:tc>
        <w:tc>
          <w:tcPr>
            <w:tcW w:w="8220" w:type="dxa"/>
            <w:tcBorders>
              <w:bottom w:val="nil"/>
            </w:tcBorders>
          </w:tcPr>
          <w:p w14:paraId="2BBECBE1" w14:textId="77777777" w:rsidR="005A7E55" w:rsidRPr="00614CC6" w:rsidRDefault="005A7E55" w:rsidP="008A77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A7E55" w:rsidRPr="005E427C" w14:paraId="31A981E2" w14:textId="77777777" w:rsidTr="008A77F7">
        <w:tc>
          <w:tcPr>
            <w:tcW w:w="1140" w:type="dxa"/>
            <w:tcBorders>
              <w:top w:val="nil"/>
              <w:bottom w:val="nil"/>
            </w:tcBorders>
            <w:shd w:val="clear" w:color="auto" w:fill="auto"/>
          </w:tcPr>
          <w:p w14:paraId="0BC7ABE5" w14:textId="77777777" w:rsidR="005A7E55" w:rsidRPr="008E50E5" w:rsidRDefault="005A7E55" w:rsidP="008A77F7">
            <w:pPr>
              <w:spacing w:before="30" w:after="30"/>
              <w:ind w:left="57"/>
              <w:jc w:val="left"/>
              <w:rPr>
                <w:rFonts w:ascii="Times New Roman Bold" w:hAnsi="Times New Roman Bold"/>
                <w:b/>
                <w:bCs/>
                <w:sz w:val="20"/>
                <w:lang w:val="en-US"/>
              </w:rPr>
            </w:pPr>
            <w:r w:rsidRPr="008E50E5">
              <w:rPr>
                <w:rFonts w:ascii="Times New Roman Bold" w:hAnsi="Times New Roman Bold"/>
                <w:b/>
                <w:bCs/>
                <w:sz w:val="20"/>
                <w:lang w:val="en-US"/>
              </w:rPr>
              <w:t>BO</w:t>
            </w:r>
          </w:p>
        </w:tc>
        <w:tc>
          <w:tcPr>
            <w:tcW w:w="8220" w:type="dxa"/>
            <w:tcBorders>
              <w:top w:val="nil"/>
              <w:bottom w:val="nil"/>
            </w:tcBorders>
            <w:shd w:val="clear" w:color="auto" w:fill="auto"/>
          </w:tcPr>
          <w:p w14:paraId="061A1523" w14:textId="77777777" w:rsidR="005A7E55" w:rsidRPr="00A66700" w:rsidRDefault="005A7E55" w:rsidP="008A77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Diffusion par satellite</w:t>
            </w:r>
          </w:p>
        </w:tc>
      </w:tr>
      <w:tr w:rsidR="005A7E55" w:rsidRPr="00483C7D" w14:paraId="6D0204B7" w14:textId="77777777" w:rsidTr="008A77F7">
        <w:tc>
          <w:tcPr>
            <w:tcW w:w="1140" w:type="dxa"/>
            <w:tcBorders>
              <w:top w:val="nil"/>
              <w:bottom w:val="nil"/>
            </w:tcBorders>
          </w:tcPr>
          <w:p w14:paraId="4EE88E59" w14:textId="77777777" w:rsidR="005A7E55" w:rsidRPr="00A66700" w:rsidRDefault="005A7E55" w:rsidP="008A77F7">
            <w:pPr>
              <w:spacing w:before="30" w:after="30"/>
              <w:ind w:left="57"/>
              <w:jc w:val="left"/>
              <w:rPr>
                <w:rFonts w:ascii="Times New Roman Bold" w:hAnsi="Times New Roman Bold"/>
                <w:b/>
                <w:bCs/>
                <w:sz w:val="20"/>
                <w:lang w:val="en-US"/>
              </w:rPr>
            </w:pPr>
            <w:r w:rsidRPr="00A66700">
              <w:rPr>
                <w:rFonts w:ascii="Times New Roman Bold" w:hAnsi="Times New Roman Bold"/>
                <w:b/>
                <w:bCs/>
                <w:sz w:val="20"/>
                <w:lang w:val="en-US"/>
              </w:rPr>
              <w:t>BR</w:t>
            </w:r>
          </w:p>
        </w:tc>
        <w:tc>
          <w:tcPr>
            <w:tcW w:w="8220" w:type="dxa"/>
            <w:tcBorders>
              <w:top w:val="nil"/>
              <w:bottom w:val="nil"/>
            </w:tcBorders>
          </w:tcPr>
          <w:p w14:paraId="4AA9BE9A" w14:textId="77777777" w:rsidR="005A7E55" w:rsidRPr="005A7E55" w:rsidRDefault="005A7E55" w:rsidP="008A77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A7E55">
              <w:rPr>
                <w:b w:val="0"/>
                <w:sz w:val="20"/>
                <w:lang w:val="fr-CH"/>
              </w:rPr>
              <w:t>Enregistrement pour la production, l'archivage et la diffusion; films pour la télévision</w:t>
            </w:r>
          </w:p>
        </w:tc>
      </w:tr>
      <w:tr w:rsidR="005A7E55" w:rsidRPr="00E80F1D" w14:paraId="41B5D45A" w14:textId="77777777" w:rsidTr="008A77F7">
        <w:tc>
          <w:tcPr>
            <w:tcW w:w="1140" w:type="dxa"/>
            <w:tcBorders>
              <w:top w:val="nil"/>
              <w:bottom w:val="nil"/>
            </w:tcBorders>
            <w:shd w:val="clear" w:color="auto" w:fill="auto"/>
          </w:tcPr>
          <w:p w14:paraId="017BDA78" w14:textId="77777777" w:rsidR="005A7E55" w:rsidRPr="003B409A" w:rsidRDefault="005A7E55" w:rsidP="008A77F7">
            <w:pPr>
              <w:spacing w:before="30" w:after="30"/>
              <w:ind w:left="57"/>
              <w:jc w:val="left"/>
              <w:rPr>
                <w:b/>
                <w:bCs/>
                <w:sz w:val="20"/>
                <w:lang w:val="en-US"/>
              </w:rPr>
            </w:pPr>
            <w:r w:rsidRPr="003B409A">
              <w:rPr>
                <w:b/>
                <w:bCs/>
                <w:sz w:val="20"/>
                <w:lang w:val="en-US"/>
              </w:rPr>
              <w:t>BS</w:t>
            </w:r>
          </w:p>
        </w:tc>
        <w:tc>
          <w:tcPr>
            <w:tcW w:w="8220" w:type="dxa"/>
            <w:tcBorders>
              <w:top w:val="nil"/>
              <w:bottom w:val="nil"/>
            </w:tcBorders>
            <w:shd w:val="clear" w:color="auto" w:fill="auto"/>
          </w:tcPr>
          <w:p w14:paraId="0778D5FC" w14:textId="77777777" w:rsidR="005A7E55" w:rsidRPr="003B409A" w:rsidRDefault="005A7E55" w:rsidP="008A77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B409A">
              <w:rPr>
                <w:b w:val="0"/>
                <w:sz w:val="20"/>
              </w:rPr>
              <w:t>Service de radiodiffusion sonore</w:t>
            </w:r>
          </w:p>
        </w:tc>
      </w:tr>
      <w:tr w:rsidR="005A7E55" w:rsidRPr="00ED2695" w14:paraId="020FB7F0" w14:textId="77777777" w:rsidTr="008A77F7">
        <w:tc>
          <w:tcPr>
            <w:tcW w:w="1140" w:type="dxa"/>
            <w:tcBorders>
              <w:top w:val="nil"/>
              <w:bottom w:val="nil"/>
            </w:tcBorders>
            <w:shd w:val="clear" w:color="auto" w:fill="auto"/>
          </w:tcPr>
          <w:p w14:paraId="77A061B0" w14:textId="77777777" w:rsidR="005A7E55" w:rsidRPr="00614CC6" w:rsidRDefault="005A7E55" w:rsidP="008A77F7">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5ED08F20" w14:textId="77777777" w:rsidR="005A7E55" w:rsidRPr="00A66700" w:rsidRDefault="005A7E55" w:rsidP="008A77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de radiodiffusion télévisuelle</w:t>
            </w:r>
          </w:p>
        </w:tc>
      </w:tr>
      <w:tr w:rsidR="005A7E55" w:rsidRPr="00DE5EA2" w14:paraId="36E0DA17" w14:textId="77777777" w:rsidTr="008A77F7">
        <w:tc>
          <w:tcPr>
            <w:tcW w:w="1140" w:type="dxa"/>
            <w:tcBorders>
              <w:top w:val="nil"/>
              <w:bottom w:val="nil"/>
            </w:tcBorders>
            <w:shd w:val="clear" w:color="auto" w:fill="FFFFFF" w:themeFill="background1"/>
          </w:tcPr>
          <w:p w14:paraId="30102896" w14:textId="77777777" w:rsidR="005A7E55" w:rsidRPr="00BC3C85" w:rsidRDefault="005A7E55" w:rsidP="008A77F7">
            <w:pPr>
              <w:spacing w:before="30" w:after="30"/>
              <w:ind w:left="57"/>
              <w:jc w:val="left"/>
              <w:rPr>
                <w:rFonts w:ascii="Times New Roman Bold" w:hAnsi="Times New Roman Bold"/>
                <w:b/>
                <w:bCs/>
                <w:sz w:val="20"/>
                <w:lang w:val="fr-CH"/>
              </w:rPr>
            </w:pPr>
            <w:r w:rsidRPr="00BC3C85">
              <w:rPr>
                <w:rFonts w:ascii="Times New Roman Bold" w:hAnsi="Times New Roman Bold"/>
                <w:b/>
                <w:bCs/>
                <w:sz w:val="20"/>
                <w:lang w:val="fr-CH"/>
              </w:rPr>
              <w:t>F</w:t>
            </w:r>
          </w:p>
        </w:tc>
        <w:tc>
          <w:tcPr>
            <w:tcW w:w="8220" w:type="dxa"/>
            <w:tcBorders>
              <w:top w:val="nil"/>
              <w:bottom w:val="nil"/>
            </w:tcBorders>
            <w:shd w:val="clear" w:color="auto" w:fill="FFFFFF" w:themeFill="background1"/>
          </w:tcPr>
          <w:p w14:paraId="76F1D763" w14:textId="77777777" w:rsidR="005A7E55" w:rsidRPr="00BC3C85" w:rsidRDefault="005A7E55" w:rsidP="008A77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3C85">
              <w:rPr>
                <w:b w:val="0"/>
                <w:sz w:val="20"/>
              </w:rPr>
              <w:t>Service fixe</w:t>
            </w:r>
          </w:p>
        </w:tc>
      </w:tr>
      <w:tr w:rsidR="005A7E55" w:rsidRPr="00483C7D" w14:paraId="65E27507" w14:textId="77777777" w:rsidTr="008A77F7">
        <w:tc>
          <w:tcPr>
            <w:tcW w:w="1140" w:type="dxa"/>
            <w:tcBorders>
              <w:top w:val="nil"/>
              <w:bottom w:val="nil"/>
            </w:tcBorders>
            <w:shd w:val="clear" w:color="auto" w:fill="FFFFFF" w:themeFill="background1"/>
          </w:tcPr>
          <w:p w14:paraId="6B1B7833" w14:textId="77777777" w:rsidR="005A7E55" w:rsidRPr="00496E2A" w:rsidRDefault="005A7E55" w:rsidP="008A77F7">
            <w:pPr>
              <w:spacing w:before="30" w:after="30"/>
              <w:ind w:left="57"/>
              <w:jc w:val="left"/>
              <w:rPr>
                <w:b/>
                <w:bCs/>
                <w:sz w:val="20"/>
                <w:lang w:val="en-US"/>
              </w:rPr>
            </w:pPr>
            <w:r w:rsidRPr="00496E2A">
              <w:rPr>
                <w:b/>
                <w:bCs/>
                <w:sz w:val="20"/>
                <w:lang w:val="en-US"/>
              </w:rPr>
              <w:t>M</w:t>
            </w:r>
          </w:p>
        </w:tc>
        <w:tc>
          <w:tcPr>
            <w:tcW w:w="8220" w:type="dxa"/>
            <w:tcBorders>
              <w:top w:val="nil"/>
              <w:bottom w:val="nil"/>
            </w:tcBorders>
            <w:shd w:val="clear" w:color="auto" w:fill="FFFFFF" w:themeFill="background1"/>
          </w:tcPr>
          <w:p w14:paraId="17DF202F" w14:textId="77777777" w:rsidR="005A7E55" w:rsidRPr="005A7E55" w:rsidRDefault="005A7E55" w:rsidP="008A77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A7E55">
              <w:rPr>
                <w:b w:val="0"/>
                <w:sz w:val="20"/>
                <w:lang w:val="fr-CH"/>
              </w:rPr>
              <w:t>Services mobile, de radiorepérage et d'amateur y compris les services par satellite associés</w:t>
            </w:r>
          </w:p>
        </w:tc>
      </w:tr>
      <w:tr w:rsidR="005A7E55" w:rsidRPr="00EC361D" w14:paraId="151C3930" w14:textId="77777777" w:rsidTr="008A77F7">
        <w:tc>
          <w:tcPr>
            <w:tcW w:w="1140" w:type="dxa"/>
            <w:tcBorders>
              <w:top w:val="nil"/>
              <w:bottom w:val="nil"/>
            </w:tcBorders>
            <w:shd w:val="clear" w:color="auto" w:fill="FFFFFF" w:themeFill="background1"/>
          </w:tcPr>
          <w:p w14:paraId="3BB07219" w14:textId="77777777" w:rsidR="005A7E55" w:rsidRPr="00F97D3A" w:rsidRDefault="005A7E55" w:rsidP="008A77F7">
            <w:pPr>
              <w:spacing w:before="30" w:after="30"/>
              <w:ind w:left="57"/>
              <w:jc w:val="left"/>
              <w:rPr>
                <w:rFonts w:ascii="Times New Roman Bold" w:hAnsi="Times New Roman Bold"/>
                <w:b/>
                <w:bCs/>
                <w:sz w:val="20"/>
                <w:lang w:val="fr-CH"/>
              </w:rPr>
            </w:pPr>
            <w:r w:rsidRPr="00F97D3A">
              <w:rPr>
                <w:rFonts w:ascii="Times New Roman Bold" w:hAnsi="Times New Roman Bold"/>
                <w:b/>
                <w:bCs/>
                <w:sz w:val="20"/>
                <w:lang w:val="fr-CH"/>
              </w:rPr>
              <w:t>P</w:t>
            </w:r>
          </w:p>
        </w:tc>
        <w:tc>
          <w:tcPr>
            <w:tcW w:w="8220" w:type="dxa"/>
            <w:tcBorders>
              <w:top w:val="nil"/>
              <w:bottom w:val="nil"/>
            </w:tcBorders>
            <w:shd w:val="clear" w:color="auto" w:fill="FFFFFF" w:themeFill="background1"/>
          </w:tcPr>
          <w:p w14:paraId="7B15F9C7" w14:textId="77777777" w:rsidR="005A7E55" w:rsidRPr="00F97D3A" w:rsidRDefault="005A7E55" w:rsidP="008A77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97D3A">
              <w:rPr>
                <w:b w:val="0"/>
                <w:sz w:val="20"/>
              </w:rPr>
              <w:t>Propagation des ondes radioélectriques</w:t>
            </w:r>
          </w:p>
        </w:tc>
      </w:tr>
      <w:tr w:rsidR="005A7E55" w:rsidRPr="004822EF" w14:paraId="43530281" w14:textId="77777777" w:rsidTr="008A77F7">
        <w:tc>
          <w:tcPr>
            <w:tcW w:w="1140" w:type="dxa"/>
            <w:tcBorders>
              <w:top w:val="nil"/>
              <w:bottom w:val="nil"/>
            </w:tcBorders>
            <w:shd w:val="clear" w:color="auto" w:fill="FFFFFF" w:themeFill="background1"/>
          </w:tcPr>
          <w:p w14:paraId="76CA9D82" w14:textId="77777777" w:rsidR="005A7E55" w:rsidRPr="00EC2759" w:rsidRDefault="005A7E55" w:rsidP="008A77F7">
            <w:pPr>
              <w:spacing w:before="30" w:after="30"/>
              <w:ind w:left="57"/>
              <w:jc w:val="left"/>
              <w:rPr>
                <w:rFonts w:ascii="Times New Roman Bold" w:hAnsi="Times New Roman Bold"/>
                <w:b/>
                <w:bCs/>
                <w:sz w:val="20"/>
                <w:lang w:val="en-US"/>
              </w:rPr>
            </w:pPr>
            <w:r w:rsidRPr="00EC2759">
              <w:rPr>
                <w:rFonts w:ascii="Times New Roman Bold" w:hAnsi="Times New Roman Bold"/>
                <w:b/>
                <w:bCs/>
                <w:sz w:val="20"/>
                <w:lang w:val="en-US"/>
              </w:rPr>
              <w:t>RA</w:t>
            </w:r>
          </w:p>
        </w:tc>
        <w:tc>
          <w:tcPr>
            <w:tcW w:w="8220" w:type="dxa"/>
            <w:tcBorders>
              <w:top w:val="nil"/>
              <w:bottom w:val="nil"/>
            </w:tcBorders>
            <w:shd w:val="clear" w:color="auto" w:fill="FFFFFF" w:themeFill="background1"/>
          </w:tcPr>
          <w:p w14:paraId="56097179" w14:textId="77777777" w:rsidR="005A7E55" w:rsidRPr="00EC2759" w:rsidRDefault="005A7E55" w:rsidP="008A77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EC2759">
              <w:rPr>
                <w:b w:val="0"/>
                <w:sz w:val="20"/>
              </w:rPr>
              <w:t>Radio astronomie</w:t>
            </w:r>
          </w:p>
        </w:tc>
      </w:tr>
      <w:tr w:rsidR="005A7E55" w:rsidRPr="00326525" w14:paraId="40C5768D" w14:textId="77777777" w:rsidTr="008A77F7">
        <w:tc>
          <w:tcPr>
            <w:tcW w:w="1140" w:type="dxa"/>
            <w:tcBorders>
              <w:top w:val="nil"/>
              <w:bottom w:val="nil"/>
            </w:tcBorders>
            <w:shd w:val="clear" w:color="auto" w:fill="F3F3F3"/>
          </w:tcPr>
          <w:p w14:paraId="6293D6A5" w14:textId="77777777" w:rsidR="005A7E55" w:rsidRPr="00EC2759" w:rsidRDefault="005A7E55" w:rsidP="008A77F7">
            <w:pPr>
              <w:spacing w:before="30" w:after="30"/>
              <w:ind w:left="57"/>
              <w:jc w:val="left"/>
              <w:rPr>
                <w:b/>
                <w:bCs/>
                <w:color w:val="000080"/>
                <w:sz w:val="20"/>
                <w:lang w:val="en-US"/>
              </w:rPr>
            </w:pPr>
            <w:r w:rsidRPr="00EC2759">
              <w:rPr>
                <w:b/>
                <w:bCs/>
                <w:color w:val="000080"/>
                <w:sz w:val="20"/>
                <w:lang w:val="en-US"/>
              </w:rPr>
              <w:t>RS</w:t>
            </w:r>
          </w:p>
        </w:tc>
        <w:tc>
          <w:tcPr>
            <w:tcW w:w="8220" w:type="dxa"/>
            <w:tcBorders>
              <w:top w:val="nil"/>
              <w:bottom w:val="nil"/>
            </w:tcBorders>
            <w:shd w:val="clear" w:color="auto" w:fill="F3F3F3"/>
          </w:tcPr>
          <w:p w14:paraId="5C9E523B" w14:textId="77777777" w:rsidR="005A7E55" w:rsidRPr="00EC2759" w:rsidRDefault="005A7E55" w:rsidP="008A77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EC2759">
              <w:rPr>
                <w:bCs/>
                <w:color w:val="000080"/>
                <w:sz w:val="20"/>
              </w:rPr>
              <w:t>Systèmes de télédétection</w:t>
            </w:r>
          </w:p>
        </w:tc>
      </w:tr>
      <w:tr w:rsidR="005A7E55" w:rsidRPr="00C40D3E" w14:paraId="75419757" w14:textId="77777777" w:rsidTr="008A77F7">
        <w:tc>
          <w:tcPr>
            <w:tcW w:w="1140" w:type="dxa"/>
            <w:tcBorders>
              <w:top w:val="nil"/>
              <w:bottom w:val="nil"/>
            </w:tcBorders>
            <w:shd w:val="clear" w:color="auto" w:fill="auto"/>
          </w:tcPr>
          <w:p w14:paraId="7261E63F" w14:textId="77777777" w:rsidR="005A7E55" w:rsidRPr="00C40D3E" w:rsidRDefault="005A7E55" w:rsidP="008A77F7">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30CAF5B9" w14:textId="77777777" w:rsidR="005A7E55" w:rsidRPr="00A66700" w:rsidRDefault="005A7E55" w:rsidP="008A77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fixe par satellite</w:t>
            </w:r>
          </w:p>
        </w:tc>
      </w:tr>
      <w:tr w:rsidR="005A7E55" w:rsidRPr="00C40D3E" w14:paraId="03260894" w14:textId="77777777" w:rsidTr="008A77F7">
        <w:tc>
          <w:tcPr>
            <w:tcW w:w="1140" w:type="dxa"/>
            <w:tcBorders>
              <w:top w:val="nil"/>
              <w:bottom w:val="nil"/>
            </w:tcBorders>
            <w:shd w:val="clear" w:color="auto" w:fill="FFFFFF" w:themeFill="background1"/>
          </w:tcPr>
          <w:p w14:paraId="7057DC57" w14:textId="77777777" w:rsidR="005A7E55" w:rsidRPr="004F3F6F" w:rsidRDefault="005A7E55" w:rsidP="008A77F7">
            <w:pPr>
              <w:spacing w:before="30" w:after="30"/>
              <w:ind w:left="57"/>
              <w:jc w:val="left"/>
              <w:rPr>
                <w:rFonts w:ascii="Times New Roman Bold" w:hAnsi="Times New Roman Bold"/>
                <w:b/>
                <w:bCs/>
                <w:sz w:val="20"/>
                <w:lang w:val="en-US"/>
              </w:rPr>
            </w:pPr>
            <w:r w:rsidRPr="004F3F6F">
              <w:rPr>
                <w:rFonts w:ascii="Times New Roman Bold" w:hAnsi="Times New Roman Bold"/>
                <w:b/>
                <w:bCs/>
                <w:sz w:val="20"/>
                <w:lang w:val="en-US"/>
              </w:rPr>
              <w:t>SA</w:t>
            </w:r>
          </w:p>
        </w:tc>
        <w:tc>
          <w:tcPr>
            <w:tcW w:w="8220" w:type="dxa"/>
            <w:tcBorders>
              <w:top w:val="nil"/>
              <w:bottom w:val="nil"/>
            </w:tcBorders>
            <w:shd w:val="clear" w:color="auto" w:fill="FFFFFF" w:themeFill="background1"/>
          </w:tcPr>
          <w:p w14:paraId="75ACD9A2" w14:textId="77777777" w:rsidR="005A7E55" w:rsidRPr="00A66700" w:rsidRDefault="005A7E55" w:rsidP="008A77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Applications spatiales et météorologie</w:t>
            </w:r>
          </w:p>
        </w:tc>
      </w:tr>
      <w:tr w:rsidR="005A7E55" w:rsidRPr="00483C7D" w14:paraId="0825C40D" w14:textId="77777777" w:rsidTr="008A77F7">
        <w:tc>
          <w:tcPr>
            <w:tcW w:w="1140" w:type="dxa"/>
            <w:tcBorders>
              <w:top w:val="nil"/>
            </w:tcBorders>
          </w:tcPr>
          <w:p w14:paraId="6523B875" w14:textId="77777777" w:rsidR="005A7E55" w:rsidRPr="00614CC6" w:rsidRDefault="005A7E55" w:rsidP="008A77F7">
            <w:pPr>
              <w:spacing w:before="30" w:after="30"/>
              <w:ind w:left="57"/>
              <w:jc w:val="left"/>
              <w:rPr>
                <w:b/>
                <w:bCs/>
                <w:sz w:val="20"/>
                <w:lang w:val="en-US"/>
              </w:rPr>
            </w:pPr>
            <w:r w:rsidRPr="00614CC6">
              <w:rPr>
                <w:b/>
                <w:bCs/>
                <w:sz w:val="20"/>
                <w:lang w:val="en-US"/>
              </w:rPr>
              <w:t>SF</w:t>
            </w:r>
          </w:p>
        </w:tc>
        <w:tc>
          <w:tcPr>
            <w:tcW w:w="8220" w:type="dxa"/>
            <w:tcBorders>
              <w:top w:val="nil"/>
            </w:tcBorders>
          </w:tcPr>
          <w:p w14:paraId="26683E2B" w14:textId="77777777" w:rsidR="005A7E55" w:rsidRPr="005A7E55" w:rsidRDefault="005A7E55" w:rsidP="008A77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A7E55">
              <w:rPr>
                <w:b w:val="0"/>
                <w:sz w:val="20"/>
                <w:lang w:val="fr-CH"/>
              </w:rPr>
              <w:t>Partage des fréquences et coordination entre les systèmes du service fixe par satellite et du service fixe</w:t>
            </w:r>
          </w:p>
        </w:tc>
      </w:tr>
      <w:tr w:rsidR="005A7E55" w:rsidRPr="00036EE3" w14:paraId="68746E9C" w14:textId="77777777" w:rsidTr="008A77F7">
        <w:tc>
          <w:tcPr>
            <w:tcW w:w="1140" w:type="dxa"/>
            <w:shd w:val="clear" w:color="auto" w:fill="auto"/>
          </w:tcPr>
          <w:p w14:paraId="2BDEE4B1" w14:textId="77777777" w:rsidR="005A7E55" w:rsidRPr="00592F9F" w:rsidRDefault="005A7E55" w:rsidP="008A77F7">
            <w:pPr>
              <w:spacing w:before="30" w:after="30"/>
              <w:ind w:left="57"/>
              <w:jc w:val="left"/>
              <w:rPr>
                <w:b/>
                <w:bCs/>
                <w:sz w:val="20"/>
                <w:lang w:val="en-US"/>
              </w:rPr>
            </w:pPr>
            <w:r w:rsidRPr="00592F9F">
              <w:rPr>
                <w:b/>
                <w:bCs/>
                <w:sz w:val="20"/>
                <w:lang w:val="en-US"/>
              </w:rPr>
              <w:t>SM</w:t>
            </w:r>
          </w:p>
        </w:tc>
        <w:tc>
          <w:tcPr>
            <w:tcW w:w="8220" w:type="dxa"/>
            <w:shd w:val="clear" w:color="auto" w:fill="auto"/>
          </w:tcPr>
          <w:p w14:paraId="20F81619" w14:textId="77777777" w:rsidR="005A7E55" w:rsidRPr="00A66700" w:rsidRDefault="005A7E55" w:rsidP="008A77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Gestion du spectre</w:t>
            </w:r>
          </w:p>
        </w:tc>
      </w:tr>
      <w:tr w:rsidR="005A7E55" w:rsidRPr="00036EE3" w14:paraId="7C80011E" w14:textId="77777777" w:rsidTr="008A77F7">
        <w:tc>
          <w:tcPr>
            <w:tcW w:w="1140" w:type="dxa"/>
          </w:tcPr>
          <w:p w14:paraId="55C432FC" w14:textId="77777777" w:rsidR="005A7E55" w:rsidRPr="00614CC6" w:rsidRDefault="005A7E55" w:rsidP="008A77F7">
            <w:pPr>
              <w:spacing w:before="30" w:after="30"/>
              <w:ind w:left="57"/>
              <w:jc w:val="left"/>
              <w:rPr>
                <w:b/>
                <w:bCs/>
                <w:sz w:val="20"/>
                <w:lang w:val="en-US"/>
              </w:rPr>
            </w:pPr>
            <w:r w:rsidRPr="00614CC6">
              <w:rPr>
                <w:b/>
                <w:bCs/>
                <w:sz w:val="20"/>
                <w:lang w:val="en-US"/>
              </w:rPr>
              <w:t>SNG</w:t>
            </w:r>
          </w:p>
        </w:tc>
        <w:tc>
          <w:tcPr>
            <w:tcW w:w="8220" w:type="dxa"/>
          </w:tcPr>
          <w:p w14:paraId="62E4BEFE" w14:textId="77777777" w:rsidR="005A7E55" w:rsidRPr="00A66700" w:rsidRDefault="005A7E55" w:rsidP="008A77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Reportage d'actualités par satellite</w:t>
            </w:r>
          </w:p>
        </w:tc>
      </w:tr>
      <w:tr w:rsidR="005A7E55" w:rsidRPr="00483C7D" w14:paraId="68D89210" w14:textId="77777777" w:rsidTr="008A77F7">
        <w:tc>
          <w:tcPr>
            <w:tcW w:w="1140" w:type="dxa"/>
          </w:tcPr>
          <w:p w14:paraId="55B7DCD9" w14:textId="77777777" w:rsidR="005A7E55" w:rsidRPr="00710A2A" w:rsidRDefault="005A7E55" w:rsidP="008A77F7">
            <w:pPr>
              <w:spacing w:before="30" w:after="30"/>
              <w:ind w:left="57"/>
              <w:jc w:val="left"/>
              <w:rPr>
                <w:rFonts w:ascii="Times New Roman Bold" w:hAnsi="Times New Roman Bold"/>
                <w:b/>
                <w:bCs/>
                <w:sz w:val="20"/>
                <w:lang w:val="en-US"/>
              </w:rPr>
            </w:pPr>
            <w:r w:rsidRPr="00710A2A">
              <w:rPr>
                <w:rFonts w:ascii="Times New Roman Bold" w:hAnsi="Times New Roman Bold"/>
                <w:b/>
                <w:bCs/>
                <w:sz w:val="20"/>
                <w:lang w:val="en-US"/>
              </w:rPr>
              <w:t>TF</w:t>
            </w:r>
          </w:p>
        </w:tc>
        <w:tc>
          <w:tcPr>
            <w:tcW w:w="8220" w:type="dxa"/>
          </w:tcPr>
          <w:p w14:paraId="09A061E7" w14:textId="77777777" w:rsidR="005A7E55" w:rsidRPr="005A7E55" w:rsidRDefault="005A7E55" w:rsidP="008A77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A7E55">
              <w:rPr>
                <w:b w:val="0"/>
                <w:sz w:val="20"/>
                <w:lang w:val="fr-CH"/>
              </w:rPr>
              <w:t>Emissions de fréquences étalon et de signaux horaires</w:t>
            </w:r>
          </w:p>
        </w:tc>
      </w:tr>
      <w:tr w:rsidR="005A7E55" w:rsidRPr="00036EE3" w14:paraId="4C814582" w14:textId="77777777" w:rsidTr="008A77F7">
        <w:tc>
          <w:tcPr>
            <w:tcW w:w="1140" w:type="dxa"/>
          </w:tcPr>
          <w:p w14:paraId="57686406" w14:textId="77777777" w:rsidR="005A7E55" w:rsidRPr="00614CC6" w:rsidRDefault="005A7E55" w:rsidP="008A77F7">
            <w:pPr>
              <w:spacing w:before="30" w:after="30"/>
              <w:ind w:left="57"/>
              <w:jc w:val="left"/>
              <w:rPr>
                <w:b/>
                <w:bCs/>
                <w:sz w:val="20"/>
                <w:lang w:val="en-US"/>
              </w:rPr>
            </w:pPr>
            <w:r w:rsidRPr="00614CC6">
              <w:rPr>
                <w:b/>
                <w:bCs/>
                <w:sz w:val="20"/>
                <w:lang w:val="en-US"/>
              </w:rPr>
              <w:t>V</w:t>
            </w:r>
          </w:p>
        </w:tc>
        <w:tc>
          <w:tcPr>
            <w:tcW w:w="8220" w:type="dxa"/>
          </w:tcPr>
          <w:p w14:paraId="5AD22FD1" w14:textId="77777777" w:rsidR="005A7E55" w:rsidRPr="00A66700" w:rsidRDefault="005A7E55" w:rsidP="008A77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rPr>
            </w:pPr>
            <w:r w:rsidRPr="00A66700">
              <w:rPr>
                <w:b w:val="0"/>
                <w:sz w:val="20"/>
              </w:rPr>
              <w:t>Vocabulaire et sujets associés</w:t>
            </w:r>
          </w:p>
        </w:tc>
      </w:tr>
    </w:tbl>
    <w:p w14:paraId="16546B3D" w14:textId="77777777" w:rsidR="005A7E55" w:rsidRPr="00036EE3" w:rsidRDefault="005A7E55" w:rsidP="005A7E55">
      <w:pPr>
        <w:spacing w:before="0"/>
        <w:jc w:val="center"/>
        <w:rPr>
          <w:sz w:val="20"/>
          <w:lang w:val="en-US"/>
        </w:rPr>
      </w:pPr>
    </w:p>
    <w:p w14:paraId="3FA2C2ED" w14:textId="77777777" w:rsidR="005A7E55" w:rsidRPr="00036EE3" w:rsidRDefault="005A7E55" w:rsidP="005A7E55">
      <w:pPr>
        <w:spacing w:before="0"/>
        <w:ind w:left="18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5A7E55" w:rsidRPr="00483C7D" w14:paraId="05251FED" w14:textId="77777777" w:rsidTr="008A77F7">
        <w:tc>
          <w:tcPr>
            <w:tcW w:w="9360" w:type="dxa"/>
          </w:tcPr>
          <w:p w14:paraId="621CC7AD" w14:textId="77777777" w:rsidR="005A7E55" w:rsidRPr="005A7E55" w:rsidRDefault="005A7E55" w:rsidP="008A77F7">
            <w:pPr>
              <w:spacing w:before="80" w:after="80"/>
              <w:rPr>
                <w:i/>
                <w:iCs/>
                <w:sz w:val="20"/>
                <w:lang w:val="fr-CH"/>
              </w:rPr>
            </w:pPr>
            <w:r w:rsidRPr="005A7E55">
              <w:rPr>
                <w:b/>
                <w:bCs/>
                <w:i/>
                <w:iCs/>
                <w:sz w:val="20"/>
                <w:lang w:val="fr-CH"/>
              </w:rPr>
              <w:t>Note</w:t>
            </w:r>
            <w:r w:rsidRPr="005A7E55">
              <w:rPr>
                <w:i/>
                <w:iCs/>
                <w:sz w:val="20"/>
                <w:lang w:val="fr-CH"/>
              </w:rPr>
              <w:t xml:space="preserve">: Cette Recommandation UIT-R a été approuvée en anglais aux termes de la procédure détaillée dans la Résolution UIT-R 1. </w:t>
            </w:r>
          </w:p>
        </w:tc>
      </w:tr>
    </w:tbl>
    <w:p w14:paraId="7C468609" w14:textId="77777777" w:rsidR="005A7E55" w:rsidRPr="005A7E55" w:rsidRDefault="005A7E55" w:rsidP="005A7E55">
      <w:pPr>
        <w:spacing w:before="0"/>
        <w:jc w:val="center"/>
        <w:rPr>
          <w:sz w:val="22"/>
          <w:lang w:val="fr-CH"/>
        </w:rPr>
      </w:pPr>
    </w:p>
    <w:p w14:paraId="3890F74A" w14:textId="77777777" w:rsidR="005A7E55" w:rsidRPr="005A7E55" w:rsidRDefault="005A7E55" w:rsidP="005A7E55">
      <w:pPr>
        <w:spacing w:before="100"/>
        <w:jc w:val="right"/>
        <w:rPr>
          <w:i/>
          <w:iCs/>
          <w:sz w:val="20"/>
          <w:lang w:val="fr-CH"/>
        </w:rPr>
      </w:pPr>
      <w:r w:rsidRPr="005A7E55">
        <w:rPr>
          <w:i/>
          <w:iCs/>
          <w:sz w:val="20"/>
          <w:lang w:val="fr-CH"/>
        </w:rPr>
        <w:t>Publication électronique</w:t>
      </w:r>
    </w:p>
    <w:p w14:paraId="2C6B9AA4" w14:textId="7CCBE758" w:rsidR="005A7E55" w:rsidRPr="005A7E55" w:rsidRDefault="005A7E55" w:rsidP="005A7E55">
      <w:pPr>
        <w:spacing w:before="0"/>
        <w:jc w:val="right"/>
        <w:rPr>
          <w:sz w:val="20"/>
          <w:lang w:val="fr-CH"/>
        </w:rPr>
      </w:pPr>
      <w:r w:rsidRPr="005A7E55">
        <w:rPr>
          <w:sz w:val="20"/>
          <w:lang w:val="fr-CH"/>
        </w:rPr>
        <w:t>Genève, 202</w:t>
      </w:r>
      <w:r>
        <w:rPr>
          <w:sz w:val="20"/>
          <w:lang w:val="fr-CH"/>
        </w:rPr>
        <w:t>4</w:t>
      </w:r>
    </w:p>
    <w:p w14:paraId="3718475E" w14:textId="2A9A3BDB" w:rsidR="005A7E55" w:rsidRPr="005A7E55" w:rsidRDefault="005A7E55" w:rsidP="005A7E55">
      <w:pPr>
        <w:spacing w:before="200"/>
        <w:jc w:val="center"/>
        <w:rPr>
          <w:sz w:val="20"/>
          <w:lang w:val="fr-CH"/>
        </w:rPr>
      </w:pPr>
      <w:r w:rsidRPr="00470E28">
        <w:rPr>
          <w:sz w:val="20"/>
          <w:lang w:val="en-US"/>
        </w:rPr>
        <w:sym w:font="Symbol" w:char="F0E3"/>
      </w:r>
      <w:r w:rsidRPr="005A7E55">
        <w:rPr>
          <w:sz w:val="20"/>
          <w:lang w:val="fr-CH"/>
        </w:rPr>
        <w:t xml:space="preserve"> UIT </w:t>
      </w:r>
      <w:bookmarkStart w:id="1" w:name="iiannee"/>
      <w:bookmarkEnd w:id="1"/>
      <w:r w:rsidRPr="005A7E55">
        <w:rPr>
          <w:sz w:val="20"/>
          <w:lang w:val="fr-CH"/>
        </w:rPr>
        <w:t>202</w:t>
      </w:r>
      <w:r>
        <w:rPr>
          <w:sz w:val="20"/>
          <w:lang w:val="fr-CH"/>
        </w:rPr>
        <w:t>4</w:t>
      </w:r>
    </w:p>
    <w:p w14:paraId="3976A70F" w14:textId="77777777" w:rsidR="005A7E55" w:rsidRPr="005A7E55" w:rsidRDefault="005A7E55" w:rsidP="005A7E55">
      <w:pPr>
        <w:rPr>
          <w:sz w:val="18"/>
          <w:szCs w:val="18"/>
          <w:lang w:val="fr-CH"/>
        </w:rPr>
      </w:pPr>
      <w:r w:rsidRPr="005A7E55">
        <w:rPr>
          <w:sz w:val="18"/>
          <w:szCs w:val="18"/>
          <w:lang w:val="fr-CH"/>
        </w:rPr>
        <w:t>Tous droits réservés. Aucune partie de cette publication ne peut être reproduite, par quelque procédé que ce soit, sans l’accord écrit préalable de l’UIT.</w:t>
      </w:r>
    </w:p>
    <w:p w14:paraId="17F3AFFC" w14:textId="77777777" w:rsidR="005A7E55" w:rsidRPr="005A7E55" w:rsidRDefault="005A7E55" w:rsidP="005A7E55">
      <w:pPr>
        <w:spacing w:before="160"/>
        <w:rPr>
          <w:i/>
          <w:sz w:val="20"/>
          <w:lang w:val="fr-CH"/>
        </w:rPr>
        <w:sectPr w:rsidR="005A7E55" w:rsidRPr="005A7E55" w:rsidSect="005A7E55">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7AB31F99" w14:textId="4622EF8D" w:rsidR="005A7E55" w:rsidRPr="005A7E55" w:rsidRDefault="005A7E55" w:rsidP="005A7E55">
      <w:pPr>
        <w:pStyle w:val="RecNo"/>
        <w:spacing w:before="0"/>
        <w:rPr>
          <w:lang w:val="fr-CH"/>
        </w:rPr>
      </w:pPr>
      <w:bookmarkStart w:id="2" w:name="irecnoe"/>
      <w:bookmarkEnd w:id="2"/>
      <w:r w:rsidRPr="005A7E55">
        <w:rPr>
          <w:lang w:val="fr-CH"/>
        </w:rPr>
        <w:lastRenderedPageBreak/>
        <w:t xml:space="preserve">RECOMMANDATION  </w:t>
      </w:r>
      <w:r w:rsidRPr="005A7E55">
        <w:rPr>
          <w:rStyle w:val="href"/>
          <w:lang w:val="fr-CH"/>
        </w:rPr>
        <w:t>UIT-R  RS.2042-2</w:t>
      </w:r>
    </w:p>
    <w:p w14:paraId="274BD9AF" w14:textId="77777777" w:rsidR="005A7E55" w:rsidRPr="005A7E55" w:rsidRDefault="005A7E55" w:rsidP="005A7E55">
      <w:pPr>
        <w:pStyle w:val="Rectitle"/>
        <w:rPr>
          <w:lang w:val="fr-CH"/>
        </w:rPr>
      </w:pPr>
      <w:r w:rsidRPr="005A7E55">
        <w:rPr>
          <w:rFonts w:ascii="Times New Roman Bold" w:hAnsi="Times New Roman Bold"/>
          <w:lang w:val="fr-CH"/>
        </w:rPr>
        <w:t xml:space="preserve">Caractéristiques </w:t>
      </w:r>
      <w:r w:rsidRPr="005A7E55">
        <w:rPr>
          <w:lang w:val="fr-CH" w:eastAsia="zh-CN"/>
        </w:rPr>
        <w:t xml:space="preserve">techniques et opérationnelles types des systèmes </w:t>
      </w:r>
      <w:r w:rsidRPr="005A7E55">
        <w:rPr>
          <w:lang w:val="fr-CH" w:eastAsia="zh-CN"/>
        </w:rPr>
        <w:br/>
        <w:t>de sondage radar spatioportés utilisant la bande 40-50 MHz</w:t>
      </w:r>
    </w:p>
    <w:p w14:paraId="23EAC74C" w14:textId="77777777" w:rsidR="005A7E55" w:rsidRPr="005A7E55" w:rsidRDefault="005A7E55" w:rsidP="005A7E55">
      <w:pPr>
        <w:pStyle w:val="Recdate"/>
        <w:rPr>
          <w:lang w:val="fr-CH" w:eastAsia="ar-SA"/>
        </w:rPr>
      </w:pPr>
      <w:r w:rsidRPr="005A7E55">
        <w:rPr>
          <w:lang w:val="fr-CH" w:eastAsia="ar-SA"/>
        </w:rPr>
        <w:t>(2014-2018-2023)</w:t>
      </w:r>
    </w:p>
    <w:p w14:paraId="00EC7559" w14:textId="77777777" w:rsidR="005A7E55" w:rsidRPr="00D90569" w:rsidRDefault="005A7E55" w:rsidP="00D90569">
      <w:pPr>
        <w:pStyle w:val="HeadingSum"/>
        <w:rPr>
          <w:lang w:val="fr-CH" w:eastAsia="ar-SA"/>
        </w:rPr>
      </w:pPr>
      <w:r w:rsidRPr="00D90569">
        <w:rPr>
          <w:lang w:val="fr-CH" w:eastAsia="ar-SA"/>
        </w:rPr>
        <w:t>Domaine d'application</w:t>
      </w:r>
    </w:p>
    <w:p w14:paraId="0A5E766E" w14:textId="77777777" w:rsidR="005A7E55" w:rsidRDefault="005A7E55" w:rsidP="005A7E55">
      <w:pPr>
        <w:pStyle w:val="Summary"/>
        <w:rPr>
          <w:lang w:val="fr-CH" w:eastAsia="ar-SA"/>
        </w:rPr>
      </w:pPr>
      <w:r w:rsidRPr="00A226FE">
        <w:rPr>
          <w:lang w:val="fr-CH" w:eastAsia="ar-SA"/>
        </w:rPr>
        <w:t xml:space="preserve">La présente Recommandation donne les caractéristiques techniques et opérationnelles des sondeurs radar spatioportés </w:t>
      </w:r>
      <w:r>
        <w:rPr>
          <w:lang w:val="fr-CH" w:eastAsia="ar-SA"/>
        </w:rPr>
        <w:t>qui fonctionneraient dans la gamme de fréquences 40-50 MHz. Ces informations sont destinées à être utilisées</w:t>
      </w:r>
      <w:r w:rsidRPr="00A226FE">
        <w:rPr>
          <w:lang w:val="fr-CH" w:eastAsia="ar-SA"/>
        </w:rPr>
        <w:t xml:space="preserve"> pour les études de compatibilité.</w:t>
      </w:r>
    </w:p>
    <w:p w14:paraId="64F21C0C" w14:textId="77777777" w:rsidR="005A7E55" w:rsidRPr="005A7E55" w:rsidRDefault="005A7E55" w:rsidP="005A7E55">
      <w:pPr>
        <w:pStyle w:val="Headingb"/>
        <w:rPr>
          <w:lang w:val="fr-CH" w:eastAsia="ar-SA"/>
        </w:rPr>
      </w:pPr>
      <w:r w:rsidRPr="005A7E55">
        <w:rPr>
          <w:lang w:val="fr-CH" w:eastAsia="ar-SA"/>
        </w:rPr>
        <w:t>Mots clés</w:t>
      </w:r>
    </w:p>
    <w:p w14:paraId="372AE5A5" w14:textId="77777777" w:rsidR="005A7E55" w:rsidRPr="005A7E55" w:rsidRDefault="005A7E55" w:rsidP="005A7E55">
      <w:pPr>
        <w:rPr>
          <w:lang w:val="fr-CH" w:eastAsia="ar-SA"/>
        </w:rPr>
      </w:pPr>
      <w:r w:rsidRPr="005A7E55">
        <w:rPr>
          <w:lang w:val="fr-CH" w:eastAsia="ar-SA"/>
        </w:rPr>
        <w:t>Service d'exploration de la Terre par satellite (active), capteur actif spatioporté, sondeur radar, surface du lit glaciaire, couches diffusantes de la subsurface, aquifères fossiles sur Terre dans des environnements désertiques, radar SHARAD (Shallow Radar Sounder).</w:t>
      </w:r>
    </w:p>
    <w:p w14:paraId="03B8AEAE" w14:textId="77777777" w:rsidR="005A7E55" w:rsidRPr="005A7E55" w:rsidRDefault="005A7E55" w:rsidP="005A7E55">
      <w:pPr>
        <w:pStyle w:val="Headingb"/>
        <w:rPr>
          <w:lang w:val="fr-CH" w:eastAsia="ar-SA"/>
        </w:rPr>
      </w:pPr>
      <w:r w:rsidRPr="005A7E55">
        <w:rPr>
          <w:lang w:val="fr-CH" w:eastAsia="ar-SA"/>
        </w:rPr>
        <w:t>Recommandations et Rapports de l'UIT-R connexes</w:t>
      </w:r>
    </w:p>
    <w:p w14:paraId="5F12047A" w14:textId="77777777" w:rsidR="005A7E55" w:rsidRPr="00906F01" w:rsidRDefault="005A7E55" w:rsidP="005A7E55">
      <w:pPr>
        <w:pStyle w:val="Reftext"/>
        <w:rPr>
          <w:lang w:val="fr-CH" w:eastAsia="ar-SA"/>
        </w:rPr>
      </w:pPr>
      <w:r>
        <w:rPr>
          <w:lang w:val="fr-CH" w:eastAsia="ar-SA"/>
        </w:rPr>
        <w:t xml:space="preserve">Rapport UIT-R M.2234 </w:t>
      </w:r>
      <w:r w:rsidRPr="00906F01">
        <w:rPr>
          <w:lang w:val="fr-CH" w:eastAsia="ar-SA"/>
        </w:rPr>
        <w:t>–</w:t>
      </w:r>
      <w:r>
        <w:rPr>
          <w:lang w:val="fr-CH" w:eastAsia="ar-SA"/>
        </w:rPr>
        <w:t xml:space="preserve"> </w:t>
      </w:r>
      <w:r w:rsidRPr="00906F01">
        <w:rPr>
          <w:lang w:val="fr-CH" w:eastAsia="ar-SA"/>
        </w:rPr>
        <w:t xml:space="preserve">Possibilités de partage de certaines sous-bandes entre les radars océanographiques fonctionnant dans le service de radiolocalisation et les services fixe et mobile dans </w:t>
      </w:r>
      <w:r>
        <w:rPr>
          <w:lang w:val="fr-CH" w:eastAsia="ar-SA"/>
        </w:rPr>
        <w:t>la bande de fréquences 3-50 MHz</w:t>
      </w:r>
    </w:p>
    <w:p w14:paraId="5142B029" w14:textId="77777777" w:rsidR="005A7E55" w:rsidRPr="00906F01" w:rsidRDefault="005A7E55" w:rsidP="005A7E55">
      <w:pPr>
        <w:pStyle w:val="Reftext"/>
        <w:rPr>
          <w:lang w:val="fr-CH" w:eastAsia="ar-SA"/>
        </w:rPr>
      </w:pPr>
      <w:r>
        <w:rPr>
          <w:lang w:val="fr-CH" w:eastAsia="ar-SA"/>
        </w:rPr>
        <w:t xml:space="preserve">Rapport UIT-R RS2536 </w:t>
      </w:r>
      <w:r w:rsidRPr="00906F01">
        <w:rPr>
          <w:lang w:val="fr-CH" w:eastAsia="ar-SA"/>
        </w:rPr>
        <w:t>–</w:t>
      </w:r>
      <w:r>
        <w:rPr>
          <w:lang w:val="fr-CH" w:eastAsia="ar-SA"/>
        </w:rPr>
        <w:t xml:space="preserve"> </w:t>
      </w:r>
      <w:r w:rsidRPr="00824A3C">
        <w:rPr>
          <w:lang w:val="fr-CH" w:eastAsia="ar-SA"/>
        </w:rPr>
        <w:t>Études de partage et de compatibilité concernant les sondeurs radar spatioportés dans la bande de fréquences 40-50 MHz</w:t>
      </w:r>
    </w:p>
    <w:p w14:paraId="066CE7B2" w14:textId="77777777" w:rsidR="005A7E55" w:rsidRPr="005A7E55" w:rsidRDefault="005A7E55" w:rsidP="005A7E55">
      <w:pPr>
        <w:pStyle w:val="Normalaftertitle"/>
        <w:rPr>
          <w:lang w:val="fr-CH"/>
        </w:rPr>
      </w:pPr>
      <w:r w:rsidRPr="005A7E55">
        <w:rPr>
          <w:lang w:val="fr-CH"/>
        </w:rPr>
        <w:t>L'Assemblée des radiocommunications de l'UIT,</w:t>
      </w:r>
    </w:p>
    <w:p w14:paraId="1B014021" w14:textId="77777777" w:rsidR="005A7E55" w:rsidRPr="005A7E55" w:rsidRDefault="005A7E55" w:rsidP="005A7E55">
      <w:pPr>
        <w:pStyle w:val="Call"/>
        <w:rPr>
          <w:lang w:val="fr-CH"/>
        </w:rPr>
      </w:pPr>
      <w:r w:rsidRPr="005A7E55">
        <w:rPr>
          <w:lang w:val="fr-CH"/>
        </w:rPr>
        <w:t>considérant</w:t>
      </w:r>
    </w:p>
    <w:p w14:paraId="1A05E8C3" w14:textId="77777777" w:rsidR="005A7E55" w:rsidRPr="005A7E55" w:rsidRDefault="005A7E55" w:rsidP="005A7E55">
      <w:pPr>
        <w:rPr>
          <w:lang w:val="fr-CH"/>
        </w:rPr>
      </w:pPr>
      <w:r w:rsidRPr="005A7E55">
        <w:rPr>
          <w:i/>
          <w:iCs/>
          <w:lang w:val="fr-CH"/>
        </w:rPr>
        <w:t>a)</w:t>
      </w:r>
      <w:r w:rsidRPr="005A7E55">
        <w:rPr>
          <w:i/>
          <w:iCs/>
          <w:lang w:val="fr-CH"/>
        </w:rPr>
        <w:tab/>
      </w:r>
      <w:r w:rsidRPr="005A7E55">
        <w:rPr>
          <w:lang w:val="fr-CH"/>
        </w:rPr>
        <w:t>que les sondeurs radar spatioportés permettent d'établir des cartes radar des couches diffusantes de la subsurface afin de localiser de l'eau/de la glace/des gisements grâce à la télédétection spatiale active;</w:t>
      </w:r>
    </w:p>
    <w:p w14:paraId="6FBF5236" w14:textId="77777777" w:rsidR="005A7E55" w:rsidRPr="005A7E55" w:rsidRDefault="005A7E55" w:rsidP="005A7E55">
      <w:pPr>
        <w:rPr>
          <w:lang w:val="fr-CH"/>
        </w:rPr>
      </w:pPr>
      <w:r w:rsidRPr="005A7E55">
        <w:rPr>
          <w:i/>
          <w:lang w:val="fr-CH"/>
        </w:rPr>
        <w:t>b)</w:t>
      </w:r>
      <w:r w:rsidRPr="005A7E55">
        <w:rPr>
          <w:i/>
          <w:lang w:val="fr-CH"/>
        </w:rPr>
        <w:tab/>
      </w:r>
      <w:r w:rsidRPr="005A7E55">
        <w:rPr>
          <w:lang w:val="fr-CH"/>
        </w:rPr>
        <w:t>que les objectifs scientifiques des missions sont les suivants: 1) comprendre l'épaisseur globale, la structure interne et la stabilité thermique des inlandsis que l'on trouve sur Terre (par exemple au Groenland ou en Antarctique), qui sont des paramètres observables de l'évolution du climat sur Terre, et 2) comprendre la formation, la répartition et l'évolution des aquifères fossiles sur Terre dans des environnements désertiques (par exemple en Afrique du Nord et dans la péninsule arabique), qui sont des éléments essentiels pour comprendre les changements paléoclimatiques récents;</w:t>
      </w:r>
    </w:p>
    <w:p w14:paraId="19C1C580" w14:textId="77777777" w:rsidR="005A7E55" w:rsidRPr="005A7E55" w:rsidRDefault="005A7E55" w:rsidP="005A7E55">
      <w:pPr>
        <w:rPr>
          <w:lang w:val="fr-CH"/>
        </w:rPr>
      </w:pPr>
      <w:r w:rsidRPr="005A7E55">
        <w:rPr>
          <w:i/>
          <w:iCs/>
          <w:lang w:val="fr-CH"/>
        </w:rPr>
        <w:t>c)</w:t>
      </w:r>
      <w:r w:rsidRPr="005A7E55">
        <w:rPr>
          <w:lang w:val="fr-CH"/>
        </w:rPr>
        <w:tab/>
        <w:t>qu'il est nécessaire de mesurer la réflectivité des couches diffusantes de la subsurface à des profondeurs comprises entre 10 et 100 m pour les aquifères et les conduits d'eau souterraine peu profonds, et de l'ordre de 5 km pour la topographie de l'interface basale et l'épaisseur des nappes glaciaires;</w:t>
      </w:r>
    </w:p>
    <w:p w14:paraId="39C277EC" w14:textId="77777777" w:rsidR="005A7E55" w:rsidRPr="005A7E55" w:rsidRDefault="005A7E55" w:rsidP="005A7E55">
      <w:pPr>
        <w:rPr>
          <w:lang w:val="fr-CH"/>
        </w:rPr>
      </w:pPr>
      <w:r w:rsidRPr="005A7E55">
        <w:rPr>
          <w:i/>
          <w:lang w:val="fr-CH"/>
        </w:rPr>
        <w:t>d)</w:t>
      </w:r>
      <w:r w:rsidRPr="005A7E55">
        <w:rPr>
          <w:i/>
          <w:lang w:val="fr-CH"/>
        </w:rPr>
        <w:tab/>
      </w:r>
      <w:r w:rsidRPr="005A7E55">
        <w:rPr>
          <w:lang w:val="fr-CH"/>
        </w:rPr>
        <w:t>que la profondeur de pénétration à partir des couches diffusantes de la subsurface à des longueurs d'onde correspondant aux hyperfréquences augmente approximativement de manière inversement proportionnelle à la fréquence;</w:t>
      </w:r>
    </w:p>
    <w:p w14:paraId="747F69F4" w14:textId="77777777" w:rsidR="005A7E55" w:rsidRPr="005A7E55" w:rsidRDefault="005A7E55" w:rsidP="005A7E55">
      <w:pPr>
        <w:rPr>
          <w:lang w:val="fr-CH"/>
        </w:rPr>
      </w:pPr>
      <w:r w:rsidRPr="005A7E55">
        <w:rPr>
          <w:i/>
          <w:lang w:val="fr-CH"/>
        </w:rPr>
        <w:t>e)</w:t>
      </w:r>
      <w:r w:rsidRPr="005A7E55">
        <w:rPr>
          <w:i/>
          <w:lang w:val="fr-CH"/>
        </w:rPr>
        <w:tab/>
      </w:r>
      <w:r w:rsidRPr="005A7E55">
        <w:rPr>
          <w:lang w:val="fr-CH"/>
        </w:rPr>
        <w:t>que, partout dans le monde, les mesures périodiques des nappes d'eau/dépôts de glace souterrains nécessitent l'utilisation de capteurs actifs spatioportés;</w:t>
      </w:r>
    </w:p>
    <w:p w14:paraId="5710B1F2" w14:textId="77777777" w:rsidR="005A7E55" w:rsidRPr="005A7E55" w:rsidRDefault="005A7E55" w:rsidP="005A7E55">
      <w:pPr>
        <w:rPr>
          <w:lang w:val="fr-CH"/>
        </w:rPr>
      </w:pPr>
      <w:r w:rsidRPr="005A7E55">
        <w:rPr>
          <w:i/>
          <w:lang w:val="fr-CH"/>
        </w:rPr>
        <w:t>f)</w:t>
      </w:r>
      <w:r w:rsidRPr="005A7E55">
        <w:rPr>
          <w:i/>
          <w:lang w:val="fr-CH"/>
        </w:rPr>
        <w:tab/>
      </w:r>
      <w:r w:rsidRPr="005A7E55">
        <w:rPr>
          <w:lang w:val="fr-CH"/>
        </w:rPr>
        <w:t>qu'il est préférable d'utiliser la gamme de fréquences 40-50 MHz pour satisfaire à toutes les exigences des sondeurs radar spatioportés;</w:t>
      </w:r>
    </w:p>
    <w:p w14:paraId="368777F1" w14:textId="77777777" w:rsidR="005A7E55" w:rsidRPr="005A7E55" w:rsidRDefault="005A7E55" w:rsidP="005A7E55">
      <w:pPr>
        <w:rPr>
          <w:lang w:val="fr-CH"/>
        </w:rPr>
      </w:pPr>
      <w:r w:rsidRPr="005A7E55">
        <w:rPr>
          <w:i/>
          <w:lang w:val="fr-CH"/>
        </w:rPr>
        <w:lastRenderedPageBreak/>
        <w:t>g)</w:t>
      </w:r>
      <w:r w:rsidRPr="005A7E55">
        <w:rPr>
          <w:i/>
          <w:lang w:val="fr-CH"/>
        </w:rPr>
        <w:tab/>
      </w:r>
      <w:r w:rsidRPr="005A7E55">
        <w:rPr>
          <w:lang w:val="fr-CH"/>
        </w:rPr>
        <w:t>que la bande 40-50 MHz est attribuée au service fixe, au service mobile et au service de radiodiffusion à titre primaire;</w:t>
      </w:r>
    </w:p>
    <w:p w14:paraId="06112907" w14:textId="77777777" w:rsidR="005A7E55" w:rsidRPr="005A7E55" w:rsidRDefault="005A7E55" w:rsidP="005A7E55">
      <w:pPr>
        <w:rPr>
          <w:lang w:val="fr-CH"/>
        </w:rPr>
      </w:pPr>
      <w:r w:rsidRPr="005A7E55">
        <w:rPr>
          <w:i/>
          <w:iCs/>
          <w:lang w:val="fr-CH"/>
        </w:rPr>
        <w:t>h)</w:t>
      </w:r>
      <w:r w:rsidRPr="005A7E55">
        <w:rPr>
          <w:lang w:val="fr-CH"/>
        </w:rPr>
        <w:tab/>
        <w:t>que le service de recherche spatiale utilise la bande 40,98-41,015 MHz dans le cadre d'une attribution à titre secondaire;</w:t>
      </w:r>
    </w:p>
    <w:p w14:paraId="5B5FA82A" w14:textId="77777777" w:rsidR="005A7E55" w:rsidRPr="005A7E55" w:rsidRDefault="005A7E55" w:rsidP="005A7E55">
      <w:pPr>
        <w:rPr>
          <w:lang w:val="fr-CH"/>
        </w:rPr>
      </w:pPr>
      <w:r>
        <w:rPr>
          <w:i/>
          <w:iCs/>
          <w:lang w:val="fr-CH"/>
        </w:rPr>
        <w:t>i</w:t>
      </w:r>
      <w:r w:rsidRPr="003973B3">
        <w:rPr>
          <w:i/>
          <w:iCs/>
          <w:lang w:val="fr-CH"/>
        </w:rPr>
        <w:t>)</w:t>
      </w:r>
      <w:r w:rsidRPr="003973B3">
        <w:rPr>
          <w:lang w:val="fr-CH"/>
        </w:rPr>
        <w:tab/>
      </w:r>
      <w:r>
        <w:rPr>
          <w:lang w:val="fr-CH"/>
        </w:rPr>
        <w:t xml:space="preserve">que des </w:t>
      </w:r>
      <w:r w:rsidRPr="003973B3">
        <w:rPr>
          <w:lang w:val="fr-CH"/>
        </w:rPr>
        <w:t xml:space="preserve">renvois relatifs à des pays </w:t>
      </w:r>
      <w:r>
        <w:rPr>
          <w:lang w:val="fr-CH"/>
        </w:rPr>
        <w:t xml:space="preserve">du </w:t>
      </w:r>
      <w:r w:rsidRPr="003973B3">
        <w:rPr>
          <w:lang w:val="fr-CH"/>
        </w:rPr>
        <w:t>Tableau d</w:t>
      </w:r>
      <w:r>
        <w:rPr>
          <w:lang w:val="fr-CH"/>
        </w:rPr>
        <w:t>'</w:t>
      </w:r>
      <w:r w:rsidRPr="003973B3">
        <w:rPr>
          <w:lang w:val="fr-CH"/>
        </w:rPr>
        <w:t>attribution des bandes de fréquences</w:t>
      </w:r>
      <w:r>
        <w:rPr>
          <w:lang w:val="fr-CH"/>
        </w:rPr>
        <w:t xml:space="preserve"> pour la gamme de fréquences 40-50 MHz</w:t>
      </w:r>
      <w:r w:rsidRPr="003973B3">
        <w:rPr>
          <w:lang w:val="fr-CH"/>
        </w:rPr>
        <w:t xml:space="preserve"> prévoient des attributions à titre primaire</w:t>
      </w:r>
      <w:r>
        <w:rPr>
          <w:lang w:val="fr-CH"/>
        </w:rPr>
        <w:t xml:space="preserve"> ou secondaire</w:t>
      </w:r>
      <w:r w:rsidRPr="003973B3">
        <w:rPr>
          <w:lang w:val="fr-CH"/>
        </w:rPr>
        <w:t xml:space="preserve"> au</w:t>
      </w:r>
      <w:r>
        <w:rPr>
          <w:lang w:val="fr-CH"/>
        </w:rPr>
        <w:t>x</w:t>
      </w:r>
      <w:r w:rsidRPr="003973B3">
        <w:rPr>
          <w:lang w:val="fr-CH"/>
        </w:rPr>
        <w:t xml:space="preserve"> service</w:t>
      </w:r>
      <w:r>
        <w:rPr>
          <w:lang w:val="fr-CH"/>
        </w:rPr>
        <w:t xml:space="preserve">s de radiodiffusion, fixe, mobile, </w:t>
      </w:r>
      <w:r w:rsidRPr="003973B3">
        <w:rPr>
          <w:lang w:val="fr-CH"/>
        </w:rPr>
        <w:t xml:space="preserve">de </w:t>
      </w:r>
      <w:r>
        <w:rPr>
          <w:lang w:val="fr-CH"/>
        </w:rPr>
        <w:t>radio</w:t>
      </w:r>
      <w:r w:rsidRPr="003973B3">
        <w:rPr>
          <w:lang w:val="fr-CH"/>
        </w:rPr>
        <w:t xml:space="preserve">navigation aéronautique et de radiolocalisation dans certaines </w:t>
      </w:r>
      <w:r>
        <w:rPr>
          <w:lang w:val="fr-CH"/>
        </w:rPr>
        <w:t xml:space="preserve">régions </w:t>
      </w:r>
      <w:r w:rsidRPr="003973B3">
        <w:rPr>
          <w:lang w:val="fr-CH"/>
        </w:rPr>
        <w:t>du monde;</w:t>
      </w:r>
    </w:p>
    <w:p w14:paraId="7FC33D0E" w14:textId="77777777" w:rsidR="005A7E55" w:rsidRPr="005A7E55" w:rsidRDefault="005A7E55" w:rsidP="005A7E55">
      <w:pPr>
        <w:rPr>
          <w:iCs/>
          <w:lang w:val="fr-CH"/>
        </w:rPr>
      </w:pPr>
      <w:r w:rsidRPr="005A7E55">
        <w:rPr>
          <w:i/>
          <w:lang w:val="fr-CH"/>
        </w:rPr>
        <w:t>j)</w:t>
      </w:r>
      <w:r w:rsidRPr="005A7E55">
        <w:rPr>
          <w:i/>
          <w:lang w:val="fr-CH"/>
        </w:rPr>
        <w:tab/>
      </w:r>
      <w:r w:rsidRPr="005A7E55">
        <w:rPr>
          <w:iCs/>
          <w:lang w:val="fr-CH"/>
        </w:rPr>
        <w:t>que le Tableau d'attribution des bandes de fréquences pour les bandes de fréquences adjacentes à la gamme des 40-50 MHz contient des attributions à titre primaire et secondaire au service d'amateur;</w:t>
      </w:r>
    </w:p>
    <w:p w14:paraId="000A2E36" w14:textId="7B6386FE" w:rsidR="005A7E55" w:rsidRPr="005A7E55" w:rsidRDefault="005A7E55" w:rsidP="005A7E55">
      <w:pPr>
        <w:rPr>
          <w:lang w:val="fr-CH"/>
        </w:rPr>
      </w:pPr>
      <w:r w:rsidRPr="005A7E55">
        <w:rPr>
          <w:i/>
          <w:iCs/>
          <w:lang w:val="fr-CH"/>
        </w:rPr>
        <w:t>k)</w:t>
      </w:r>
      <w:r w:rsidRPr="005A7E55">
        <w:rPr>
          <w:i/>
          <w:iCs/>
          <w:lang w:val="fr-CH"/>
        </w:rPr>
        <w:tab/>
      </w:r>
      <w:r w:rsidRPr="005A7E55">
        <w:rPr>
          <w:lang w:val="fr-CH"/>
        </w:rPr>
        <w:t xml:space="preserve">que l'exploitation d'un sondeur radar spatioporté en dehors des attributions au service d'exploration de la Terre par satellite (SETS) (active) devrait être conforme au numéro </w:t>
      </w:r>
      <w:r w:rsidRPr="005A7E55">
        <w:rPr>
          <w:b/>
          <w:bCs/>
          <w:lang w:val="fr-CH"/>
        </w:rPr>
        <w:t>4.4</w:t>
      </w:r>
      <w:r w:rsidRPr="005A7E55">
        <w:rPr>
          <w:lang w:val="fr-CH"/>
        </w:rPr>
        <w:t xml:space="preserve"> du</w:t>
      </w:r>
      <w:r w:rsidR="00AF1A27">
        <w:rPr>
          <w:lang w:val="fr-CH"/>
        </w:rPr>
        <w:t xml:space="preserve"> </w:t>
      </w:r>
      <w:r w:rsidR="006958DE">
        <w:rPr>
          <w:lang w:val="fr-CH"/>
        </w:rPr>
        <w:t>RR</w:t>
      </w:r>
      <w:r w:rsidRPr="005A7E55">
        <w:rPr>
          <w:lang w:val="fr-CH"/>
        </w:rPr>
        <w:t>;</w:t>
      </w:r>
    </w:p>
    <w:p w14:paraId="219B854B" w14:textId="77777777" w:rsidR="005A7E55" w:rsidRPr="005A7E55" w:rsidRDefault="005A7E55" w:rsidP="005A7E55">
      <w:pPr>
        <w:rPr>
          <w:lang w:val="fr-CH"/>
        </w:rPr>
      </w:pPr>
      <w:r w:rsidRPr="005A7E55">
        <w:rPr>
          <w:i/>
          <w:lang w:val="fr-CH"/>
        </w:rPr>
        <w:t>l)</w:t>
      </w:r>
      <w:r w:rsidRPr="005A7E55">
        <w:rPr>
          <w:i/>
          <w:lang w:val="fr-CH"/>
        </w:rPr>
        <w:tab/>
      </w:r>
      <w:r w:rsidRPr="005A7E55">
        <w:rPr>
          <w:lang w:val="fr-CH"/>
        </w:rPr>
        <w:t>qu'une largeur de bande de 10 MHz est suffisante pour les sondeurs radar spatioportés;</w:t>
      </w:r>
    </w:p>
    <w:p w14:paraId="66554026" w14:textId="77777777" w:rsidR="005A7E55" w:rsidRPr="005A7E55" w:rsidRDefault="005A7E55" w:rsidP="005A7E55">
      <w:pPr>
        <w:rPr>
          <w:lang w:val="fr-CH"/>
        </w:rPr>
      </w:pPr>
      <w:r w:rsidRPr="005A7E55">
        <w:rPr>
          <w:i/>
          <w:lang w:val="fr-CH"/>
        </w:rPr>
        <w:t>m)</w:t>
      </w:r>
      <w:r w:rsidRPr="005A7E55">
        <w:rPr>
          <w:i/>
          <w:lang w:val="fr-CH"/>
        </w:rPr>
        <w:tab/>
      </w:r>
      <w:r w:rsidRPr="005A7E55">
        <w:rPr>
          <w:lang w:val="fr-CH"/>
        </w:rPr>
        <w:t>que des restrictions d'exploitation ont été identifiées et sont décrites dans l'Annexe 1,</w:t>
      </w:r>
    </w:p>
    <w:p w14:paraId="6F8AD83B" w14:textId="77777777" w:rsidR="005A7E55" w:rsidRPr="005A7E55" w:rsidRDefault="005A7E55" w:rsidP="005A7E55">
      <w:pPr>
        <w:pStyle w:val="Call"/>
        <w:rPr>
          <w:lang w:val="fr-CH"/>
        </w:rPr>
      </w:pPr>
      <w:r w:rsidRPr="005A7E55">
        <w:rPr>
          <w:lang w:val="fr-CH"/>
        </w:rPr>
        <w:t>recommande</w:t>
      </w:r>
    </w:p>
    <w:p w14:paraId="3C9634E3" w14:textId="77777777" w:rsidR="005A7E55" w:rsidRDefault="005A7E55" w:rsidP="005A7E55">
      <w:pPr>
        <w:rPr>
          <w:lang w:val="fr-CH"/>
        </w:rPr>
      </w:pPr>
      <w:r w:rsidRPr="005A7E55">
        <w:rPr>
          <w:lang w:val="fr-CH"/>
        </w:rPr>
        <w:t>que les caractéristiques données dans le Tableau 1 de l'Annexe soient utilisées pour les études de compatibilité relatives aux sondeurs radar spatioportés dans la gamme de fréquences des 40-50 MHz.</w:t>
      </w:r>
    </w:p>
    <w:p w14:paraId="026788E4" w14:textId="77777777" w:rsidR="00AF1A27" w:rsidRDefault="00AF1A27" w:rsidP="005A7E55">
      <w:pPr>
        <w:rPr>
          <w:lang w:val="fr-CH"/>
        </w:rPr>
      </w:pPr>
    </w:p>
    <w:p w14:paraId="190C4DE5" w14:textId="77777777" w:rsidR="00AF1A27" w:rsidRPr="005A7E55" w:rsidRDefault="00AF1A27" w:rsidP="005A7E55">
      <w:pPr>
        <w:rPr>
          <w:lang w:val="fr-CH"/>
        </w:rPr>
      </w:pPr>
    </w:p>
    <w:p w14:paraId="6977C034" w14:textId="780EDE62" w:rsidR="005A7E55" w:rsidRPr="005A7E55" w:rsidRDefault="005A7E55" w:rsidP="002F732A">
      <w:pPr>
        <w:pStyle w:val="AnnexNoTitle"/>
        <w:rPr>
          <w:lang w:val="fr-CH"/>
        </w:rPr>
      </w:pPr>
      <w:r w:rsidRPr="005A7E55">
        <w:rPr>
          <w:lang w:val="fr-CH" w:eastAsia="zh-CN"/>
        </w:rPr>
        <w:t>Annexe</w:t>
      </w:r>
      <w:r w:rsidR="00AF1A27">
        <w:rPr>
          <w:lang w:val="fr-CH" w:eastAsia="zh-CN"/>
        </w:rPr>
        <w:br/>
      </w:r>
      <w:r w:rsidRPr="005A7E55">
        <w:rPr>
          <w:lang w:val="fr-CH" w:eastAsia="zh-CN"/>
        </w:rPr>
        <w:br/>
      </w:r>
      <w:r w:rsidRPr="005A7E55">
        <w:rPr>
          <w:lang w:val="fr-CH"/>
        </w:rPr>
        <w:t xml:space="preserve">Caractéristiques techniques et </w:t>
      </w:r>
      <w:r w:rsidRPr="005A7E55">
        <w:rPr>
          <w:lang w:val="fr-CH" w:eastAsia="zh-CN"/>
        </w:rPr>
        <w:t>opérationnelles</w:t>
      </w:r>
      <w:r w:rsidRPr="005A7E55">
        <w:rPr>
          <w:lang w:val="fr-CH"/>
        </w:rPr>
        <w:t xml:space="preserve"> types des systèmes </w:t>
      </w:r>
      <w:r w:rsidRPr="005A7E55">
        <w:rPr>
          <w:lang w:val="fr-CH"/>
        </w:rPr>
        <w:br/>
        <w:t>de sondage radar spatioportés utilisant la bande 40-50 MHz</w:t>
      </w:r>
    </w:p>
    <w:p w14:paraId="32157FA1" w14:textId="77777777" w:rsidR="005A7E55" w:rsidRPr="005A7E55" w:rsidRDefault="005A7E55" w:rsidP="005A7E55">
      <w:pPr>
        <w:pStyle w:val="Heading1"/>
        <w:rPr>
          <w:lang w:val="fr-CH"/>
        </w:rPr>
      </w:pPr>
      <w:r w:rsidRPr="005A7E55">
        <w:rPr>
          <w:lang w:val="fr-CH"/>
        </w:rPr>
        <w:t>1</w:t>
      </w:r>
      <w:r w:rsidRPr="005A7E55">
        <w:rPr>
          <w:lang w:val="fr-CH"/>
        </w:rPr>
        <w:tab/>
        <w:t>Introduction</w:t>
      </w:r>
    </w:p>
    <w:p w14:paraId="7DCE1D2D" w14:textId="77777777" w:rsidR="005A7E55" w:rsidRPr="005A7E55" w:rsidRDefault="005A7E55" w:rsidP="005A7E55">
      <w:pPr>
        <w:rPr>
          <w:lang w:val="fr-CH"/>
        </w:rPr>
      </w:pPr>
      <w:r w:rsidRPr="005A7E55">
        <w:rPr>
          <w:lang w:val="fr-CH"/>
        </w:rPr>
        <w:t>Les climatologues s'intéressent à la télédétection au voisinage de 40-50 MHz afin d'effectuer des mesures à distance sous la surface de la Terre pour établir des cartes radar des couches diffusantes de la subsurface, l'objectif étant d'utiliser des capteurs actifs spatioportés pour localiser de l'eau/de la glace/des gisements et pour examiner la subsurface du lit glaciaire . La présente Annexe justifie le choix de la bande de fréquences à utiliser et donne des caractéristiques techniques et opérationnelles types.</w:t>
      </w:r>
    </w:p>
    <w:p w14:paraId="67423172" w14:textId="77777777" w:rsidR="005A7E55" w:rsidRPr="005A7E55" w:rsidRDefault="005A7E55" w:rsidP="005A7E55">
      <w:pPr>
        <w:rPr>
          <w:lang w:val="fr-CH"/>
        </w:rPr>
      </w:pPr>
      <w:r w:rsidRPr="005A7E55">
        <w:rPr>
          <w:lang w:val="fr-CH"/>
        </w:rPr>
        <w:t>On trouvera ci-après la description des caractéristiques techniques et opérationnelles des capteurs actifs spatioportés fonctionnant entre 40 et 50 MHz.</w:t>
      </w:r>
    </w:p>
    <w:p w14:paraId="716FC40B" w14:textId="77777777" w:rsidR="005A7E55" w:rsidRPr="005A7E55" w:rsidRDefault="005A7E55" w:rsidP="005A7E55">
      <w:pPr>
        <w:pStyle w:val="Heading1"/>
        <w:rPr>
          <w:lang w:val="fr-CH"/>
        </w:rPr>
      </w:pPr>
      <w:r w:rsidRPr="005A7E55">
        <w:rPr>
          <w:lang w:val="fr-CH"/>
        </w:rPr>
        <w:t>2</w:t>
      </w:r>
      <w:r w:rsidRPr="005A7E55">
        <w:rPr>
          <w:lang w:val="fr-CH"/>
        </w:rPr>
        <w:tab/>
        <w:t>Justification du choix de la bande de fréquences</w:t>
      </w:r>
    </w:p>
    <w:p w14:paraId="67C0CDD5" w14:textId="77777777" w:rsidR="005A7E55" w:rsidRPr="005A7E55" w:rsidRDefault="005A7E55" w:rsidP="005A7E55">
      <w:pPr>
        <w:rPr>
          <w:lang w:val="fr-CH"/>
        </w:rPr>
      </w:pPr>
      <w:r w:rsidRPr="005A7E55">
        <w:rPr>
          <w:lang w:val="fr-CH"/>
        </w:rPr>
        <w:t>Le choix d'une attribution entre 40 MHz et 50 MHz pour un radar de sondage spatioporté repose sur les critères de sélection suivants: pénétration dans la surface, échelle de longueur d'observation, zone de validité du modèle de diffusion électromagnétique et travaux déjà réalisés.</w:t>
      </w:r>
    </w:p>
    <w:p w14:paraId="6AA55DAF" w14:textId="77777777" w:rsidR="005A7E55" w:rsidRPr="005A7E55" w:rsidRDefault="005A7E55" w:rsidP="005A7E55">
      <w:pPr>
        <w:pStyle w:val="Heading2"/>
        <w:rPr>
          <w:lang w:val="fr-CH"/>
        </w:rPr>
      </w:pPr>
      <w:r w:rsidRPr="005A7E55">
        <w:rPr>
          <w:lang w:val="fr-CH"/>
        </w:rPr>
        <w:lastRenderedPageBreak/>
        <w:t>2.1</w:t>
      </w:r>
      <w:r w:rsidRPr="005A7E55">
        <w:rPr>
          <w:lang w:val="fr-CH"/>
        </w:rPr>
        <w:tab/>
        <w:t>Pénétration dans la surface</w:t>
      </w:r>
    </w:p>
    <w:p w14:paraId="650805B2" w14:textId="77777777" w:rsidR="005A7E55" w:rsidRPr="005A7E55" w:rsidRDefault="005A7E55" w:rsidP="005A7E55">
      <w:pPr>
        <w:keepNext/>
        <w:keepLines/>
        <w:rPr>
          <w:lang w:val="fr-CH"/>
        </w:rPr>
      </w:pPr>
      <w:r w:rsidRPr="005A7E55">
        <w:rPr>
          <w:lang w:val="fr-CH"/>
        </w:rPr>
        <w:t xml:space="preserve">Normalement, la pénétration d'une onde radar incidente correspond à plusieurs dizaines de fois la longueur d'onde. Lorsque la longueur d'onde et la composition du milieu de diffusion sont propices, les ondes radioélectriques peuvent facilement pénétrer dans les matériaux diélectriques qui composent la surface et la couverture terrestres. On peut réaliser une estimation quantitative de cette profondeur </w:t>
      </w:r>
      <w:r w:rsidRPr="0098515A">
        <w:sym w:font="Symbol" w:char="F064"/>
      </w:r>
      <w:r w:rsidRPr="005A7E55">
        <w:rPr>
          <w:i/>
          <w:iCs/>
          <w:vertAlign w:val="subscript"/>
          <w:lang w:val="fr-CH"/>
        </w:rPr>
        <w:t>p</w:t>
      </w:r>
      <w:r w:rsidRPr="005A7E55">
        <w:rPr>
          <w:i/>
          <w:iCs/>
          <w:lang w:val="fr-CH"/>
        </w:rPr>
        <w:t xml:space="preserve"> </w:t>
      </w:r>
      <w:r w:rsidRPr="005A7E55">
        <w:rPr>
          <w:lang w:val="fr-CH"/>
        </w:rPr>
        <w:t>comme suit:</w:t>
      </w:r>
    </w:p>
    <w:p w14:paraId="7FCF78EB" w14:textId="77777777" w:rsidR="005A7E55" w:rsidRPr="005A7E55" w:rsidRDefault="005A7E55" w:rsidP="005A7E55">
      <w:pPr>
        <w:pStyle w:val="Equation"/>
        <w:rPr>
          <w:lang w:val="fr-CH" w:eastAsia="zh-CN"/>
        </w:rPr>
      </w:pPr>
      <w:r w:rsidRPr="005A7E55">
        <w:rPr>
          <w:lang w:val="fr-CH" w:eastAsia="zh-CN"/>
        </w:rPr>
        <w:tab/>
      </w:r>
      <w:r w:rsidRPr="005A7E55">
        <w:rPr>
          <w:lang w:val="fr-CH" w:eastAsia="zh-CN"/>
        </w:rPr>
        <w:tab/>
      </w:r>
      <w:r w:rsidRPr="007C674E">
        <w:rPr>
          <w:lang w:eastAsia="zh-CN"/>
        </w:rPr>
        <w:object w:dxaOrig="1260" w:dyaOrig="680" w14:anchorId="22653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35.05pt" o:ole="">
            <v:imagedata r:id="rId13" o:title=""/>
          </v:shape>
          <o:OLEObject Type="Embed" ProgID="Equation.3" ShapeID="_x0000_i1025" DrawAspect="Content" ObjectID="_1792836078" r:id="rId14"/>
        </w:object>
      </w:r>
      <w:r w:rsidRPr="005A7E55">
        <w:rPr>
          <w:lang w:val="fr-CH" w:eastAsia="zh-CN"/>
        </w:rPr>
        <w:tab/>
        <w:t>(1)</w:t>
      </w:r>
    </w:p>
    <w:p w14:paraId="555EC7DB" w14:textId="77777777" w:rsidR="005A7E55" w:rsidRPr="005A7E55" w:rsidRDefault="005A7E55" w:rsidP="005A7E55">
      <w:pPr>
        <w:keepNext/>
        <w:keepLines/>
        <w:tabs>
          <w:tab w:val="clear" w:pos="794"/>
          <w:tab w:val="clear" w:pos="1191"/>
          <w:tab w:val="clear" w:pos="1588"/>
          <w:tab w:val="clear" w:pos="1985"/>
          <w:tab w:val="left" w:pos="1134"/>
          <w:tab w:val="left" w:pos="1871"/>
          <w:tab w:val="left" w:pos="2268"/>
        </w:tabs>
        <w:spacing w:after="120"/>
        <w:jc w:val="left"/>
        <w:rPr>
          <w:rFonts w:asciiTheme="majorBidi" w:hAnsiTheme="majorBidi" w:cstheme="majorBidi"/>
          <w:szCs w:val="24"/>
          <w:lang w:val="fr-CH"/>
        </w:rPr>
      </w:pPr>
      <w:r w:rsidRPr="005A7E55">
        <w:rPr>
          <w:rFonts w:asciiTheme="majorBidi" w:hAnsiTheme="majorBidi" w:cstheme="majorBidi"/>
          <w:szCs w:val="24"/>
          <w:lang w:val="fr-CH"/>
        </w:rPr>
        <w:t>où:</w:t>
      </w:r>
    </w:p>
    <w:p w14:paraId="3025F965" w14:textId="77777777" w:rsidR="005A7E55" w:rsidRPr="00A226FE" w:rsidRDefault="005A7E55" w:rsidP="005A7E55">
      <w:pPr>
        <w:pStyle w:val="Equationlegend"/>
        <w:rPr>
          <w:lang w:val="fr-CH" w:eastAsia="zh-CN"/>
        </w:rPr>
      </w:pPr>
      <w:r w:rsidRPr="00A226FE">
        <w:rPr>
          <w:lang w:val="fr-CH" w:eastAsia="zh-CN"/>
        </w:rPr>
        <w:tab/>
      </w:r>
      <w:r w:rsidRPr="00BA4E4E">
        <w:rPr>
          <w:szCs w:val="24"/>
          <w:lang w:eastAsia="zh-CN"/>
        </w:rPr>
        <w:sym w:font="Symbol" w:char="F06C"/>
      </w:r>
      <w:r w:rsidRPr="00A226FE">
        <w:rPr>
          <w:vertAlign w:val="subscript"/>
          <w:lang w:val="fr-CH" w:eastAsia="zh-CN"/>
        </w:rPr>
        <w:t>0</w:t>
      </w:r>
      <w:r w:rsidRPr="00A226FE">
        <w:rPr>
          <w:lang w:val="fr-CH" w:eastAsia="zh-CN"/>
        </w:rPr>
        <w:t>:</w:t>
      </w:r>
      <w:r w:rsidRPr="00A226FE">
        <w:rPr>
          <w:vertAlign w:val="subscript"/>
          <w:lang w:val="fr-CH" w:eastAsia="zh-CN"/>
        </w:rPr>
        <w:tab/>
      </w:r>
      <w:r w:rsidRPr="00A226FE">
        <w:rPr>
          <w:lang w:val="fr-CH" w:eastAsia="zh-CN"/>
        </w:rPr>
        <w:t>longueur d'onde</w:t>
      </w:r>
    </w:p>
    <w:p w14:paraId="3BDD738E" w14:textId="77777777" w:rsidR="005A7E55" w:rsidRPr="00A226FE" w:rsidRDefault="005A7E55" w:rsidP="005A7E55">
      <w:pPr>
        <w:pStyle w:val="Equationlegend"/>
        <w:rPr>
          <w:szCs w:val="24"/>
          <w:lang w:val="fr-CH"/>
        </w:rPr>
      </w:pPr>
      <w:r w:rsidRPr="00A226FE">
        <w:rPr>
          <w:lang w:val="fr-CH" w:eastAsia="zh-CN"/>
        </w:rPr>
        <w:tab/>
      </w:r>
      <w:r w:rsidRPr="00A226FE">
        <w:rPr>
          <w:i/>
          <w:iCs/>
          <w:lang w:val="fr-CH" w:eastAsia="zh-CN"/>
        </w:rPr>
        <w:t>e′</w:t>
      </w:r>
      <w:r w:rsidRPr="00A226FE">
        <w:rPr>
          <w:lang w:val="fr-CH" w:eastAsia="zh-CN"/>
        </w:rPr>
        <w:t xml:space="preserve"> et </w:t>
      </w:r>
      <w:r w:rsidRPr="00A226FE">
        <w:rPr>
          <w:i/>
          <w:iCs/>
          <w:lang w:val="fr-CH" w:eastAsia="zh-CN"/>
        </w:rPr>
        <w:t>e″</w:t>
      </w:r>
      <w:r w:rsidRPr="00A226FE">
        <w:rPr>
          <w:lang w:val="fr-CH" w:eastAsia="zh-CN"/>
        </w:rPr>
        <w:t>:</w:t>
      </w:r>
      <w:r w:rsidRPr="00A226FE">
        <w:rPr>
          <w:lang w:val="fr-CH" w:eastAsia="zh-CN"/>
        </w:rPr>
        <w:tab/>
        <w:t xml:space="preserve">parties réelle et imaginaire de la constante diélectrique de la surface. </w:t>
      </w:r>
    </w:p>
    <w:p w14:paraId="39A6DC96" w14:textId="77777777" w:rsidR="005A7E55" w:rsidRPr="005A7E55" w:rsidRDefault="005A7E55" w:rsidP="00875310">
      <w:pPr>
        <w:rPr>
          <w:lang w:val="fr-CH"/>
        </w:rPr>
      </w:pPr>
      <w:r w:rsidRPr="005A7E55">
        <w:rPr>
          <w:lang w:val="fr-CH"/>
        </w:rPr>
        <w:t>Cette formule est utilisée avec les constantes diélectriques du sol et la Fig. 1 montre la profondeur de pénétration dans la surface à 50 MHz, à 500 MHz et à 5 000 MHz. Cette Figure fait apparaître que la pénétration dans la surface est de 20 à 30 fois plus profonde à 50 MHz qu'à 500 MHz et qu'il est donc souhaitable d'utiliser une fréquence de 50 MHz pour les études relatives à la pénétration dans la Terre. L'objectif serait d'établir des cartes radar des couches diffusantes de la subsurface en vue de localiser de l'eau/de la glace/des gisements en utilisant des capteurs actifs spatioportés.</w:t>
      </w:r>
    </w:p>
    <w:p w14:paraId="516943B4" w14:textId="77777777" w:rsidR="005A7E55" w:rsidRPr="005A7E55" w:rsidRDefault="005A7E55" w:rsidP="005A7E55">
      <w:pPr>
        <w:pStyle w:val="FigureNo"/>
        <w:rPr>
          <w:lang w:val="fr-CH"/>
        </w:rPr>
      </w:pPr>
      <w:r w:rsidRPr="005A7E55">
        <w:rPr>
          <w:lang w:val="fr-CH"/>
        </w:rPr>
        <w:t>FIGURE 1</w:t>
      </w:r>
    </w:p>
    <w:p w14:paraId="4E5728BB" w14:textId="77777777" w:rsidR="005A7E55" w:rsidRPr="005A7E55" w:rsidRDefault="005A7E55" w:rsidP="00875310">
      <w:pPr>
        <w:pStyle w:val="Figuretitle"/>
        <w:rPr>
          <w:lang w:val="fr-CH"/>
        </w:rPr>
      </w:pPr>
      <w:r w:rsidRPr="005A7E55">
        <w:rPr>
          <w:lang w:val="fr-CH"/>
        </w:rPr>
        <w:t xml:space="preserve">Profondeur de la </w:t>
      </w:r>
      <w:r w:rsidRPr="002F732A">
        <w:rPr>
          <w:lang w:val="fr-CH"/>
        </w:rPr>
        <w:t>pénétration</w:t>
      </w:r>
      <w:r w:rsidRPr="005A7E55">
        <w:rPr>
          <w:lang w:val="fr-CH"/>
        </w:rPr>
        <w:t xml:space="preserve"> dans la surface</w:t>
      </w:r>
    </w:p>
    <w:p w14:paraId="00C26DB2" w14:textId="77777777" w:rsidR="005A7E55" w:rsidRPr="00BA4E4E" w:rsidRDefault="005A7E55" w:rsidP="005A7E55">
      <w:pPr>
        <w:pStyle w:val="Figure"/>
        <w:rPr>
          <w:rFonts w:asciiTheme="majorBidi" w:hAnsiTheme="majorBidi" w:cstheme="majorBidi"/>
          <w:b/>
          <w:bCs/>
          <w:szCs w:val="24"/>
        </w:rPr>
      </w:pPr>
      <w:r w:rsidRPr="00BA4E4E">
        <w:object w:dxaOrig="4729" w:dyaOrig="2631" w14:anchorId="211D79CC">
          <v:shape id="_x0000_i1026" type="#_x0000_t75" style="width:358.75pt;height:198.45pt" o:ole="">
            <v:imagedata r:id="rId15" o:title=""/>
          </v:shape>
          <o:OLEObject Type="Embed" ProgID="CorelDRAW.Graphic.14" ShapeID="_x0000_i1026" DrawAspect="Content" ObjectID="_1792836079" r:id="rId16"/>
        </w:object>
      </w:r>
    </w:p>
    <w:p w14:paraId="3DF6FE63" w14:textId="77777777" w:rsidR="005A7E55" w:rsidRPr="005A7E55" w:rsidRDefault="005A7E55" w:rsidP="005A7E55">
      <w:pPr>
        <w:pStyle w:val="Heading2"/>
        <w:rPr>
          <w:lang w:val="fr-CH"/>
        </w:rPr>
      </w:pPr>
      <w:r w:rsidRPr="005A7E55">
        <w:rPr>
          <w:lang w:val="fr-CH"/>
        </w:rPr>
        <w:t>2.2</w:t>
      </w:r>
      <w:r w:rsidRPr="005A7E55">
        <w:rPr>
          <w:lang w:val="fr-CH"/>
        </w:rPr>
        <w:tab/>
        <w:t>Échelle de longueur des observations</w:t>
      </w:r>
    </w:p>
    <w:p w14:paraId="4789E2B3" w14:textId="77777777" w:rsidR="005A7E55" w:rsidRPr="005A7E55" w:rsidRDefault="005A7E55" w:rsidP="005A7E55">
      <w:pPr>
        <w:rPr>
          <w:lang w:val="fr-CH"/>
        </w:rPr>
      </w:pPr>
      <w:r w:rsidRPr="005A7E55">
        <w:rPr>
          <w:lang w:val="fr-CH"/>
        </w:rPr>
        <w:t>L'ajout d'une attribution à 50 MHz en plus des attributions à 435 MHz et à 1 250 MHz existantes permettrait d'étendre l'intervalle des échelles de longueur auxquelles la rugosité de la surface est observée. Pour de nombreuses surfaces géologiques, la rétrodiffusion est due principalement à la composante harmonique de la surface dont la longueur d'onde est proche de la longueur d'onde projetée par le radar ou supérieure, tandis que les autres composantes de la surface n'y contribuent que par des effets d'importance secondaire. Par conséquent, la réalisation de mesures radar à un nombre de fréquences aussi grand que possible pour des angles d'incidence aussi nombreux que possible accroît la possibilité de décrire précisément la surface.</w:t>
      </w:r>
    </w:p>
    <w:p w14:paraId="0FCABDF4" w14:textId="77777777" w:rsidR="005A7E55" w:rsidRPr="005A7E55" w:rsidRDefault="005A7E55" w:rsidP="005A7E55">
      <w:pPr>
        <w:pStyle w:val="Heading2"/>
        <w:rPr>
          <w:lang w:val="fr-CH"/>
        </w:rPr>
      </w:pPr>
      <w:r w:rsidRPr="005A7E55">
        <w:rPr>
          <w:lang w:val="fr-CH"/>
        </w:rPr>
        <w:lastRenderedPageBreak/>
        <w:t>2.3</w:t>
      </w:r>
      <w:r w:rsidRPr="005A7E55">
        <w:rPr>
          <w:lang w:val="fr-CH"/>
        </w:rPr>
        <w:tab/>
        <w:t>Zone de validité du modèle de diffusion électromagnétique</w:t>
      </w:r>
    </w:p>
    <w:p w14:paraId="6FE5F3B5" w14:textId="77777777" w:rsidR="005A7E55" w:rsidRPr="005A7E55" w:rsidRDefault="005A7E55" w:rsidP="005A7E55">
      <w:pPr>
        <w:rPr>
          <w:lang w:val="fr-CH"/>
        </w:rPr>
      </w:pPr>
      <w:r w:rsidRPr="005A7E55">
        <w:rPr>
          <w:lang w:val="fr-CH"/>
        </w:rPr>
        <w:t>L'ajout d'une attribution à 50 MHz en plus des attributions à 435 MHz et à 1 250 MHz existantes permettrait d'étendre la zone de validité des modèles de diffusion électromagnétique. Un radar qui fonctionne à 50 MHz est plus sensible à la morphologie de la subsurface, car la hauteur quadratique moyenne de la surface correspond à une plus petite fraction de la longueur d'onde, ce qui se traduit par une rétrodiffusion radar mesurée plus faible. Le fait que les radars fonctionnant à 50 MHz soient plus sensibles à la morphologie de la subsurface, associé au fait que les signaux à 50 MHz pénètrent plus profondément dans le sol font que le volume en subsurface dans lequel la diffusion intervient est plus important, ce qui se traduit par un rapport puissance reçue depuis la subsurface/puissance reçue depuis la surface beaucoup plus élevé qu'à des longueurs d'onde plus courtes. Par ailleurs, les éléments diffuseurs contenus dans le couvert alluvial seront plus petits à 50 MHz qu'à 435 MHz ou à 1 250 MHz.</w:t>
      </w:r>
    </w:p>
    <w:p w14:paraId="63C35E30" w14:textId="77777777" w:rsidR="005A7E55" w:rsidRPr="005A7E55" w:rsidRDefault="005A7E55" w:rsidP="005A7E55">
      <w:pPr>
        <w:pStyle w:val="Heading2"/>
        <w:rPr>
          <w:lang w:val="fr-CH"/>
        </w:rPr>
      </w:pPr>
      <w:r w:rsidRPr="005A7E55">
        <w:rPr>
          <w:lang w:val="fr-CH"/>
        </w:rPr>
        <w:t>2.4</w:t>
      </w:r>
      <w:r w:rsidRPr="005A7E55">
        <w:rPr>
          <w:lang w:val="fr-CH"/>
        </w:rPr>
        <w:tab/>
        <w:t>Travaux déjà réalisés et statut réglementaire dans la bande 40-44 MHz</w:t>
      </w:r>
    </w:p>
    <w:p w14:paraId="590145F5" w14:textId="77777777" w:rsidR="005A7E55" w:rsidRPr="005A7E55" w:rsidRDefault="005A7E55" w:rsidP="005A7E55">
      <w:pPr>
        <w:rPr>
          <w:lang w:val="fr-CH"/>
        </w:rPr>
      </w:pPr>
      <w:r w:rsidRPr="005A7E55">
        <w:rPr>
          <w:lang w:val="fr-CH"/>
        </w:rPr>
        <w:t>D'importants travaux ont déjà été réalisés pour les fréquences comprises entre 3 et 50 MHz et ont consisté à mettre au point des systèmes de radars au sol et aéroportés et à collecter des données. Outre la mise au point de matériel, des travaux de calculs ont été menés en vue d'étudier la profondeur de pénétration dans la surface en fonction de l'humidité du sol entre 3 et 50 MHz et à analyser les mesures de l'écho renvoyé par les océans effectuées par des radars océanographiques.</w:t>
      </w:r>
    </w:p>
    <w:p w14:paraId="20E59EC6" w14:textId="77777777" w:rsidR="005A7E55" w:rsidRPr="005A7E55" w:rsidRDefault="005A7E55" w:rsidP="005A7E55">
      <w:pPr>
        <w:rPr>
          <w:lang w:val="fr-CH"/>
        </w:rPr>
      </w:pPr>
      <w:r w:rsidRPr="005A7E55">
        <w:rPr>
          <w:lang w:val="fr-CH"/>
        </w:rPr>
        <w:t>Des mesures ont été faites avec des radars aéroportés au voisinage de 50 MHz dans les zones désertiques de la péninsule arabique et de l'Antarctique. La Figure 2 est une image radar des variations de la profondeur de la nappe phréatique (de 49 à 52 mètres) élaborée à partir des données recueillies par un radar aéroporté en ondes métriques au Koweït en 2011.</w:t>
      </w:r>
    </w:p>
    <w:p w14:paraId="2408D272" w14:textId="77777777" w:rsidR="005A7E55" w:rsidRPr="005A7E55" w:rsidRDefault="005A7E55" w:rsidP="005A7E55">
      <w:pPr>
        <w:pStyle w:val="FigureNo"/>
        <w:rPr>
          <w:lang w:val="fr-CH"/>
        </w:rPr>
      </w:pPr>
      <w:r w:rsidRPr="005A7E55">
        <w:rPr>
          <w:lang w:val="fr-CH"/>
        </w:rPr>
        <w:t>FIGURE 2</w:t>
      </w:r>
    </w:p>
    <w:p w14:paraId="017E21F4" w14:textId="77777777" w:rsidR="005A7E55" w:rsidRDefault="005A7E55" w:rsidP="00875310">
      <w:pPr>
        <w:pStyle w:val="Figuretitle"/>
        <w:rPr>
          <w:lang w:val="fr-CH"/>
        </w:rPr>
      </w:pPr>
      <w:r w:rsidRPr="005A7E55">
        <w:rPr>
          <w:lang w:val="fr-CH"/>
        </w:rPr>
        <w:t xml:space="preserve">Image radar élaborée à partir des données </w:t>
      </w:r>
      <w:r w:rsidRPr="002F732A">
        <w:rPr>
          <w:lang w:val="fr-CH"/>
        </w:rPr>
        <w:t>recueillies</w:t>
      </w:r>
      <w:r w:rsidRPr="005A7E55">
        <w:rPr>
          <w:lang w:val="fr-CH"/>
        </w:rPr>
        <w:t xml:space="preserve"> par un radar aéroporté</w:t>
      </w:r>
      <w:r w:rsidRPr="005A7E55">
        <w:rPr>
          <w:lang w:val="fr-CH"/>
        </w:rPr>
        <w:br/>
        <w:t>en ondes métriques au Koweït en 2011</w:t>
      </w:r>
    </w:p>
    <w:p w14:paraId="24A23A0D" w14:textId="262C6D22" w:rsidR="00875310" w:rsidRPr="00875310" w:rsidRDefault="00875310" w:rsidP="00875310">
      <w:pPr>
        <w:pStyle w:val="Figure"/>
        <w:rPr>
          <w:lang w:val="fr-CH"/>
        </w:rPr>
      </w:pPr>
      <w:r>
        <w:object w:dxaOrig="17044" w:dyaOrig="5605" w14:anchorId="1FF163C2">
          <v:shape id="_x0000_i1027" type="#_x0000_t75" style="width:481.45pt;height:158.4pt" o:ole="">
            <v:imagedata r:id="rId17" o:title=""/>
          </v:shape>
          <o:OLEObject Type="Embed" ProgID="CorelDraw.Graphic.24" ShapeID="_x0000_i1027" DrawAspect="Content" ObjectID="_1792836080" r:id="rId18"/>
        </w:object>
      </w:r>
    </w:p>
    <w:p w14:paraId="3728D9EA" w14:textId="77777777" w:rsidR="005A7E55" w:rsidRPr="005A7E55" w:rsidRDefault="005A7E55" w:rsidP="005A7E55">
      <w:pPr>
        <w:pStyle w:val="Normalaftertitle"/>
        <w:rPr>
          <w:lang w:val="fr-CH"/>
        </w:rPr>
      </w:pPr>
      <w:r w:rsidRPr="005A7E55">
        <w:rPr>
          <w:lang w:val="fr-CH"/>
        </w:rPr>
        <w:t>Au titre du point 1.15 de l'ordre du jour de la CMR-12, on a étudié les possibilités d'utilisation de la gamme 3-50 MHz par les radars océanographiques le long des côtes (dans le service de radiolocalisation) et les études de partage correspondantes ont été consignées dans le Rapport UIT</w:t>
      </w:r>
      <w:r w:rsidRPr="005A7E55">
        <w:rPr>
          <w:lang w:val="fr-CH"/>
        </w:rPr>
        <w:noBreakHyphen/>
        <w:t xml:space="preserve">R M.2234. La CMR-12 a décidé de faire des attributions à titre primaire et secondaire au service de radiolocalisation au niveau régional et dans certains pays, moyennant l'adoption de renvois portant sur des bandes entre 4 et 44 MHz (la bande 43,35-44 MHz étant la plus élevée attribuée au service de radiolocalisation au titre d'un renvoi relatif à des pays (deux pays)) et de renvois destinés à protéger les services fixe et mobile ayant déjà des attributions dans ces bandes. Les applications du service de radiolocalisation se limitent aux radars océanographiques exploités </w:t>
      </w:r>
      <w:r w:rsidRPr="005A7E55">
        <w:rPr>
          <w:lang w:val="fr-CH"/>
        </w:rPr>
        <w:lastRenderedPageBreak/>
        <w:t>conformément à la Résolution </w:t>
      </w:r>
      <w:r w:rsidRPr="005A7E55">
        <w:rPr>
          <w:b/>
          <w:bCs/>
          <w:lang w:val="fr-CH"/>
        </w:rPr>
        <w:t>612 (Rév.CMR-12)</w:t>
      </w:r>
      <w:r w:rsidRPr="005A7E55">
        <w:rPr>
          <w:lang w:val="fr-CH"/>
        </w:rPr>
        <w:t>. Cette Résolution contient en outre d'autres restrictions applicables aux radars océanographiques, comme l'obligation de ne pas dépasser une p.i.r.e. de 25 dBW et d'émettre une identification de station (indicatif d'appel) sur la fréquence assignée. Le Règlement des radiocommunications ne contient aucune attribution au service d'exploration de la Terre par satellite (active) dans la gamme 3-50 MHz. Si les fréquences choisies pour le système spatioporté se situaient dans des bandes au</w:t>
      </w:r>
      <w:r w:rsidRPr="005A7E55">
        <w:rPr>
          <w:lang w:val="fr-CH"/>
        </w:rPr>
        <w:noBreakHyphen/>
        <w:t>dessus ou au</w:t>
      </w:r>
      <w:r w:rsidRPr="005A7E55">
        <w:rPr>
          <w:lang w:val="fr-CH"/>
        </w:rPr>
        <w:noBreakHyphen/>
        <w:t>dessous de cette gamme, il faudrait de nouveau effectuer le travail de conception de matériel et de calcul pour les campagnes de cartographie par radar aéroporté dans les zones désertiques.</w:t>
      </w:r>
    </w:p>
    <w:p w14:paraId="353CBE46" w14:textId="77777777" w:rsidR="005A7E55" w:rsidRPr="005A7E55" w:rsidRDefault="005A7E55" w:rsidP="005A7E55">
      <w:pPr>
        <w:pStyle w:val="Heading1"/>
        <w:rPr>
          <w:lang w:val="fr-CH"/>
        </w:rPr>
      </w:pPr>
      <w:r w:rsidRPr="005A7E55">
        <w:rPr>
          <w:lang w:val="fr-CH"/>
        </w:rPr>
        <w:t>3</w:t>
      </w:r>
      <w:r w:rsidRPr="005A7E55">
        <w:rPr>
          <w:lang w:val="fr-CH"/>
        </w:rPr>
        <w:tab/>
        <w:t>Caractéristiques techniques d'un radar de sondage spatioporté fonctionnant entre 40 et 50 MHz</w:t>
      </w:r>
    </w:p>
    <w:p w14:paraId="765C5C37" w14:textId="77777777" w:rsidR="005A7E55" w:rsidRPr="005A7E55" w:rsidRDefault="005A7E55" w:rsidP="005A7E55">
      <w:pPr>
        <w:rPr>
          <w:lang w:val="fr-CH"/>
        </w:rPr>
      </w:pPr>
      <w:r w:rsidRPr="005A7E55">
        <w:rPr>
          <w:lang w:val="fr-CH"/>
        </w:rPr>
        <w:t>Le radar de sondage spatioporté fonctionnera à une fréquence centrale de 45 MHz avec une largeur de bande de 10 MHz. Les données qu'il aura recueillies serviront à étudier la subsurface de la Terre grâce à une cartographie radar des couches diffusantes de la subsurface pour localiser de l'eau/de la glace/des gisements. Les caractéristiques d'un radar de sondage spatioporté fonctionnant à 45 MHz figurent dans le Tableau 1.</w:t>
      </w:r>
    </w:p>
    <w:p w14:paraId="504AB38C" w14:textId="77777777" w:rsidR="005A7E55" w:rsidRPr="005A7E55" w:rsidRDefault="005A7E55" w:rsidP="005A7E55">
      <w:pPr>
        <w:pStyle w:val="Heading2"/>
        <w:rPr>
          <w:lang w:val="fr-CH"/>
        </w:rPr>
      </w:pPr>
      <w:r w:rsidRPr="005A7E55">
        <w:rPr>
          <w:lang w:val="fr-CH"/>
        </w:rPr>
        <w:t>3.1</w:t>
      </w:r>
      <w:r w:rsidRPr="005A7E55">
        <w:rPr>
          <w:lang w:val="fr-CH"/>
        </w:rPr>
        <w:tab/>
        <w:t>Objectifs des missions</w:t>
      </w:r>
    </w:p>
    <w:p w14:paraId="5CD6EE94" w14:textId="77777777" w:rsidR="005A7E55" w:rsidRPr="005A7E55" w:rsidRDefault="005A7E55" w:rsidP="005A7E55">
      <w:pPr>
        <w:rPr>
          <w:iCs/>
          <w:lang w:val="fr-CH"/>
        </w:rPr>
      </w:pPr>
      <w:r w:rsidRPr="005A7E55">
        <w:rPr>
          <w:lang w:val="fr-CH"/>
        </w:rPr>
        <w:t xml:space="preserve">Un capteur actif spatioporté fonctionnant dans la gamme 40-50 MHz produira des données relatives à la subsurface avec une résolution verticale comprise entre 5 et 7 m et aura un rapport signal/bruit de 66 dB environ. </w:t>
      </w:r>
      <w:r w:rsidRPr="005A7E55">
        <w:rPr>
          <w:iCs/>
          <w:lang w:val="fr-CH"/>
        </w:rPr>
        <w:t>Les objectifs scientifiques des missions sont les suivants:</w:t>
      </w:r>
    </w:p>
    <w:p w14:paraId="3C8B931C" w14:textId="77777777" w:rsidR="005A7E55" w:rsidRPr="005A7E55" w:rsidRDefault="005A7E55" w:rsidP="005A7E55">
      <w:pPr>
        <w:pStyle w:val="enumlev1"/>
        <w:rPr>
          <w:lang w:val="fr-CH"/>
        </w:rPr>
      </w:pPr>
      <w:r w:rsidRPr="005A7E55">
        <w:rPr>
          <w:lang w:val="fr-CH"/>
        </w:rPr>
        <w:t>1)</w:t>
      </w:r>
      <w:r w:rsidRPr="005A7E55">
        <w:rPr>
          <w:lang w:val="fr-CH"/>
        </w:rPr>
        <w:tab/>
        <w:t xml:space="preserve">comprendre l'épaisseur globale, la structure interne et la stabilité thermique des inlandsis que l'on trouve sur Terre (par exemple au Groenland ou en Antarctique), qui sont des paramètres observables de l'évolution du climat sur Terre; et </w:t>
      </w:r>
    </w:p>
    <w:p w14:paraId="51976FDD" w14:textId="77777777" w:rsidR="005A7E55" w:rsidRPr="005A7E55" w:rsidRDefault="005A7E55" w:rsidP="005A7E55">
      <w:pPr>
        <w:pStyle w:val="enumlev1"/>
        <w:rPr>
          <w:lang w:val="fr-CH"/>
        </w:rPr>
      </w:pPr>
      <w:r w:rsidRPr="005A7E55">
        <w:rPr>
          <w:lang w:val="fr-CH"/>
        </w:rPr>
        <w:t>2)</w:t>
      </w:r>
      <w:r w:rsidRPr="005A7E55">
        <w:rPr>
          <w:lang w:val="fr-CH"/>
        </w:rPr>
        <w:tab/>
        <w:t>comprendre la formation, la répartition et l'évolution des aquifères fossiles sur Terre dans des environnements désertiques (par exemple en Afrique du Nord et dans la péninsule arabique), qui sont des éléments essentiels pour comprendre les changements paléoclimatiques récents.</w:t>
      </w:r>
    </w:p>
    <w:p w14:paraId="39AB5132" w14:textId="77777777" w:rsidR="005A7E55" w:rsidRPr="005A7E55" w:rsidRDefault="005A7E55" w:rsidP="005A7E55">
      <w:pPr>
        <w:overflowPunct/>
        <w:autoSpaceDE/>
        <w:autoSpaceDN/>
        <w:adjustRightInd/>
        <w:textAlignment w:val="auto"/>
        <w:rPr>
          <w:lang w:val="fr-CH"/>
        </w:rPr>
      </w:pPr>
      <w:r w:rsidRPr="005A7E55">
        <w:rPr>
          <w:lang w:val="fr-CH"/>
        </w:rPr>
        <w:t>Il convient de noter que, compte tenu du montant élevé des investissements associés à ce type d'observations par des capteurs dans la bande 40-50 MHz, les missions simultanées de sondage radar spatioporté devraient être très peu nombreuses.</w:t>
      </w:r>
    </w:p>
    <w:p w14:paraId="7C56B1D1" w14:textId="77777777" w:rsidR="005A7E55" w:rsidRPr="005A7E55" w:rsidRDefault="005A7E55" w:rsidP="005A7E55">
      <w:pPr>
        <w:pStyle w:val="Heading2"/>
        <w:rPr>
          <w:lang w:val="fr-CH"/>
        </w:rPr>
      </w:pPr>
      <w:r w:rsidRPr="005A7E55">
        <w:rPr>
          <w:lang w:val="fr-CH"/>
        </w:rPr>
        <w:t>3.2</w:t>
      </w:r>
      <w:r w:rsidRPr="005A7E55">
        <w:rPr>
          <w:lang w:val="fr-CH"/>
        </w:rPr>
        <w:tab/>
        <w:t>Paramètres orbitaux</w:t>
      </w:r>
    </w:p>
    <w:p w14:paraId="24F0AA25" w14:textId="77777777" w:rsidR="005A7E55" w:rsidRPr="005A7E55" w:rsidRDefault="005A7E55" w:rsidP="005A7E55">
      <w:pPr>
        <w:rPr>
          <w:lang w:val="fr-CH"/>
        </w:rPr>
      </w:pPr>
      <w:r w:rsidRPr="005A7E55">
        <w:rPr>
          <w:lang w:val="fr-CH"/>
        </w:rPr>
        <w:t xml:space="preserve">Les capteurs actifs spatioportés de ce type devraient être déployés à bord d'un satellite en orbite terrestre basse, avec une inclinaison optimisée pour une orbite héliosynchrone et une excentricité inférieure à 0,001. On trouvera les paramètres </w:t>
      </w:r>
      <w:r w:rsidRPr="005A7E55">
        <w:rPr>
          <w:lang w:val="fr-CH" w:eastAsia="zh-CN"/>
        </w:rPr>
        <w:t>orbitaux du système proposé dans le Tableau 1.</w:t>
      </w:r>
    </w:p>
    <w:p w14:paraId="3FBC13CD" w14:textId="77777777" w:rsidR="005A7E55" w:rsidRPr="005A7E55" w:rsidRDefault="005A7E55" w:rsidP="005A7E55">
      <w:pPr>
        <w:pStyle w:val="Heading2"/>
        <w:rPr>
          <w:lang w:val="fr-CH"/>
        </w:rPr>
      </w:pPr>
      <w:r w:rsidRPr="005A7E55">
        <w:rPr>
          <w:lang w:val="fr-CH"/>
        </w:rPr>
        <w:t>3.3</w:t>
      </w:r>
      <w:r w:rsidRPr="005A7E55">
        <w:rPr>
          <w:lang w:val="fr-CH"/>
        </w:rPr>
        <w:tab/>
        <w:t>Paramètres de conception</w:t>
      </w:r>
    </w:p>
    <w:p w14:paraId="2D506874" w14:textId="77777777" w:rsidR="005A7E55" w:rsidRPr="005A7E55" w:rsidRDefault="005A7E55" w:rsidP="005A7E55">
      <w:pPr>
        <w:rPr>
          <w:lang w:val="fr-CH"/>
        </w:rPr>
      </w:pPr>
      <w:r w:rsidRPr="005A7E55">
        <w:rPr>
          <w:lang w:val="fr-CH"/>
        </w:rPr>
        <w:t>Le système proposé pour le radar de sondage en orbite terrestre est une version terrestre améliorée du radar SHARAD (Shallow Radar Sounder), qui était un radar de sondage en orbite autour de Mars fonctionnant dans la gamme de fréquences 15-25 MHz. Le radar de sondage spatioporté émet une impulsion modulée en fréquence centrée à 45 MHz d'une largeur de bande de 10 MHz à une fréquence de répétition de l'impulsion de 1 200 Hz. Chaque impulsion a une durée de 85</w:t>
      </w:r>
      <w:r w:rsidRPr="005A7E55">
        <w:rPr>
          <w:rFonts w:ascii="Times" w:hAnsi="Times" w:cs="Times"/>
          <w:lang w:val="fr-CH" w:eastAsia="zh-CN"/>
        </w:rPr>
        <w:t xml:space="preserve"> µ</w:t>
      </w:r>
      <w:r w:rsidRPr="005A7E55">
        <w:rPr>
          <w:rFonts w:ascii="Times" w:hAnsi="Times"/>
          <w:lang w:val="fr-CH" w:eastAsia="zh-CN"/>
        </w:rPr>
        <w:t>s</w:t>
      </w:r>
      <w:r w:rsidRPr="005A7E55">
        <w:rPr>
          <w:lang w:val="fr-CH"/>
        </w:rPr>
        <w:t>. La puissance radioélectrique de crête est de 100 W et le radar émet un signal à polarisation circulaire. Ces paramètres de conception sont présentés dans le Tableau 1.</w:t>
      </w:r>
    </w:p>
    <w:p w14:paraId="00C400D6" w14:textId="77777777" w:rsidR="005A7E55" w:rsidRPr="005A7E55" w:rsidRDefault="005A7E55" w:rsidP="005A7E55">
      <w:pPr>
        <w:pStyle w:val="TableNo"/>
        <w:rPr>
          <w:lang w:val="fr-CH"/>
        </w:rPr>
      </w:pPr>
      <w:r w:rsidRPr="005A7E55">
        <w:rPr>
          <w:lang w:val="fr-CH"/>
        </w:rPr>
        <w:lastRenderedPageBreak/>
        <w:t>TABLEAU 1</w:t>
      </w:r>
    </w:p>
    <w:p w14:paraId="7A60CB49" w14:textId="77777777" w:rsidR="005A7E55" w:rsidRPr="005A7E55" w:rsidRDefault="005A7E55" w:rsidP="005A7E55">
      <w:pPr>
        <w:pStyle w:val="Tabletitle"/>
        <w:rPr>
          <w:lang w:val="fr-CH"/>
        </w:rPr>
      </w:pPr>
      <w:r w:rsidRPr="005A7E55">
        <w:rPr>
          <w:lang w:val="fr-CH"/>
        </w:rPr>
        <w:t>Caractéristiques des radars de sondage spatioportés fonctionnant dans la gamme de fréquences 40-50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8"/>
        <w:gridCol w:w="4541"/>
      </w:tblGrid>
      <w:tr w:rsidR="005A7E55" w:rsidRPr="0098515A" w14:paraId="7E794A99" w14:textId="77777777" w:rsidTr="008A77F7">
        <w:trPr>
          <w:jc w:val="center"/>
        </w:trPr>
        <w:tc>
          <w:tcPr>
            <w:tcW w:w="9639" w:type="dxa"/>
            <w:gridSpan w:val="2"/>
          </w:tcPr>
          <w:p w14:paraId="6E639C8A" w14:textId="77777777" w:rsidR="005A7E55" w:rsidRPr="00184AA5" w:rsidRDefault="005A7E55" w:rsidP="008A77F7">
            <w:pPr>
              <w:pStyle w:val="Tablehead"/>
            </w:pPr>
            <w:r>
              <w:t>Caractéristiques du radar</w:t>
            </w:r>
          </w:p>
        </w:tc>
      </w:tr>
      <w:tr w:rsidR="005A7E55" w:rsidRPr="0098515A" w14:paraId="53B0AE76" w14:textId="77777777" w:rsidTr="008A77F7">
        <w:trPr>
          <w:jc w:val="center"/>
        </w:trPr>
        <w:tc>
          <w:tcPr>
            <w:tcW w:w="5098" w:type="dxa"/>
          </w:tcPr>
          <w:p w14:paraId="0E2FC227" w14:textId="77777777" w:rsidR="005A7E55" w:rsidRPr="00184AA5" w:rsidRDefault="005A7E55" w:rsidP="008A77F7">
            <w:pPr>
              <w:pStyle w:val="Tablehead"/>
            </w:pPr>
            <w:r w:rsidRPr="00184AA5">
              <w:t>Paramètre</w:t>
            </w:r>
          </w:p>
        </w:tc>
        <w:tc>
          <w:tcPr>
            <w:tcW w:w="4541" w:type="dxa"/>
          </w:tcPr>
          <w:p w14:paraId="5937FB4D" w14:textId="77777777" w:rsidR="005A7E55" w:rsidRPr="00184AA5" w:rsidRDefault="005A7E55" w:rsidP="008A77F7">
            <w:pPr>
              <w:pStyle w:val="Tablehead"/>
            </w:pPr>
            <w:r w:rsidRPr="00184AA5">
              <w:t>Valeur</w:t>
            </w:r>
          </w:p>
        </w:tc>
      </w:tr>
      <w:tr w:rsidR="005A7E55" w:rsidRPr="0098515A" w14:paraId="6DC2347B" w14:textId="77777777" w:rsidTr="008A77F7">
        <w:trPr>
          <w:jc w:val="center"/>
        </w:trPr>
        <w:tc>
          <w:tcPr>
            <w:tcW w:w="5098" w:type="dxa"/>
            <w:tcMar>
              <w:left w:w="57" w:type="dxa"/>
              <w:right w:w="57" w:type="dxa"/>
            </w:tcMar>
            <w:vAlign w:val="center"/>
          </w:tcPr>
          <w:p w14:paraId="3C21B783" w14:textId="77777777" w:rsidR="005A7E55" w:rsidRPr="00D84C63" w:rsidRDefault="005A7E55" w:rsidP="008A77F7">
            <w:pPr>
              <w:pStyle w:val="Tabletext"/>
            </w:pPr>
            <w:r w:rsidRPr="00D84C63">
              <w:t>Type</w:t>
            </w:r>
          </w:p>
        </w:tc>
        <w:tc>
          <w:tcPr>
            <w:tcW w:w="4541" w:type="dxa"/>
            <w:tcMar>
              <w:left w:w="57" w:type="dxa"/>
              <w:right w:w="57" w:type="dxa"/>
            </w:tcMar>
            <w:vAlign w:val="center"/>
          </w:tcPr>
          <w:p w14:paraId="748A03D7" w14:textId="77777777" w:rsidR="005A7E55" w:rsidRPr="00D84C63" w:rsidRDefault="005A7E55" w:rsidP="008A77F7">
            <w:pPr>
              <w:pStyle w:val="Tabletext"/>
              <w:jc w:val="center"/>
            </w:pPr>
            <w:r w:rsidRPr="00D84C63">
              <w:t xml:space="preserve">Radar </w:t>
            </w:r>
            <w:r>
              <w:t>de sondage</w:t>
            </w:r>
          </w:p>
        </w:tc>
      </w:tr>
      <w:tr w:rsidR="005A7E55" w:rsidRPr="0098515A" w14:paraId="786DEFFC" w14:textId="77777777" w:rsidTr="008A77F7">
        <w:trPr>
          <w:jc w:val="center"/>
        </w:trPr>
        <w:tc>
          <w:tcPr>
            <w:tcW w:w="9639" w:type="dxa"/>
            <w:gridSpan w:val="2"/>
            <w:tcMar>
              <w:left w:w="57" w:type="dxa"/>
              <w:right w:w="57" w:type="dxa"/>
            </w:tcMar>
          </w:tcPr>
          <w:p w14:paraId="4E6449BE" w14:textId="77777777" w:rsidR="005A7E55" w:rsidRPr="00F91135" w:rsidRDefault="005A7E55" w:rsidP="008A77F7">
            <w:pPr>
              <w:pStyle w:val="Tabletext"/>
              <w:rPr>
                <w:b/>
                <w:bCs/>
              </w:rPr>
            </w:pPr>
            <w:r w:rsidRPr="00F91135">
              <w:rPr>
                <w:b/>
                <w:bCs/>
              </w:rPr>
              <w:t>Caractéristiques de l'orbite</w:t>
            </w:r>
          </w:p>
        </w:tc>
      </w:tr>
      <w:tr w:rsidR="005A7E55" w:rsidRPr="0098515A" w14:paraId="6E1AFC34" w14:textId="77777777" w:rsidTr="008A77F7">
        <w:trPr>
          <w:jc w:val="center"/>
        </w:trPr>
        <w:tc>
          <w:tcPr>
            <w:tcW w:w="5098" w:type="dxa"/>
            <w:tcMar>
              <w:left w:w="57" w:type="dxa"/>
              <w:right w:w="57" w:type="dxa"/>
            </w:tcMar>
            <w:vAlign w:val="center"/>
          </w:tcPr>
          <w:p w14:paraId="2C9CA151" w14:textId="77777777" w:rsidR="005A7E55" w:rsidRPr="00D84C63" w:rsidRDefault="005A7E55" w:rsidP="008A77F7">
            <w:pPr>
              <w:pStyle w:val="Tabletext"/>
            </w:pPr>
            <w:r w:rsidRPr="00D84C63">
              <w:t xml:space="preserve">Type </w:t>
            </w:r>
            <w:r>
              <w:t>d'</w:t>
            </w:r>
            <w:r w:rsidRPr="00D84C63">
              <w:t>orbit</w:t>
            </w:r>
            <w:r>
              <w:t>e</w:t>
            </w:r>
          </w:p>
        </w:tc>
        <w:tc>
          <w:tcPr>
            <w:tcW w:w="4541" w:type="dxa"/>
            <w:tcMar>
              <w:left w:w="57" w:type="dxa"/>
              <w:right w:w="57" w:type="dxa"/>
            </w:tcMar>
            <w:vAlign w:val="center"/>
          </w:tcPr>
          <w:p w14:paraId="0FE56331" w14:textId="77777777" w:rsidR="005A7E55" w:rsidRPr="00D84C63" w:rsidRDefault="005A7E55" w:rsidP="008A77F7">
            <w:pPr>
              <w:pStyle w:val="Tabletext"/>
              <w:jc w:val="center"/>
            </w:pPr>
            <w:r>
              <w:t>Circulaire, héliosynchrone</w:t>
            </w:r>
          </w:p>
        </w:tc>
      </w:tr>
      <w:tr w:rsidR="005A7E55" w:rsidRPr="0098515A" w14:paraId="3FDE3E6F" w14:textId="77777777" w:rsidTr="008A77F7">
        <w:trPr>
          <w:jc w:val="center"/>
        </w:trPr>
        <w:tc>
          <w:tcPr>
            <w:tcW w:w="5098" w:type="dxa"/>
            <w:tcMar>
              <w:left w:w="57" w:type="dxa"/>
              <w:right w:w="57" w:type="dxa"/>
            </w:tcMar>
            <w:vAlign w:val="center"/>
          </w:tcPr>
          <w:p w14:paraId="1C4A59F1" w14:textId="77777777" w:rsidR="005A7E55" w:rsidRPr="00D84C63" w:rsidRDefault="005A7E55" w:rsidP="008A77F7">
            <w:pPr>
              <w:pStyle w:val="Tabletext"/>
            </w:pPr>
            <w:r w:rsidRPr="00D84C63">
              <w:t>Altitude (km)</w:t>
            </w:r>
          </w:p>
        </w:tc>
        <w:tc>
          <w:tcPr>
            <w:tcW w:w="4541" w:type="dxa"/>
            <w:tcMar>
              <w:left w:w="57" w:type="dxa"/>
              <w:right w:w="57" w:type="dxa"/>
            </w:tcMar>
            <w:vAlign w:val="center"/>
          </w:tcPr>
          <w:p w14:paraId="6B69408C" w14:textId="77777777" w:rsidR="005A7E55" w:rsidRPr="00D84C63" w:rsidRDefault="005A7E55" w:rsidP="008A77F7">
            <w:pPr>
              <w:pStyle w:val="Tabletext"/>
              <w:jc w:val="center"/>
            </w:pPr>
            <w:r w:rsidRPr="00D84C63">
              <w:t>400 km</w:t>
            </w:r>
          </w:p>
        </w:tc>
      </w:tr>
      <w:tr w:rsidR="005A7E55" w:rsidRPr="0098515A" w14:paraId="3642FC0A" w14:textId="77777777" w:rsidTr="008A77F7">
        <w:trPr>
          <w:jc w:val="center"/>
        </w:trPr>
        <w:tc>
          <w:tcPr>
            <w:tcW w:w="5098" w:type="dxa"/>
            <w:tcMar>
              <w:left w:w="57" w:type="dxa"/>
              <w:right w:w="57" w:type="dxa"/>
            </w:tcMar>
            <w:vAlign w:val="center"/>
          </w:tcPr>
          <w:p w14:paraId="4C0E00AA" w14:textId="77777777" w:rsidR="005A7E55" w:rsidRPr="00D84C63" w:rsidRDefault="005A7E55" w:rsidP="008A77F7">
            <w:pPr>
              <w:pStyle w:val="Tabletext"/>
            </w:pPr>
            <w:r w:rsidRPr="00D84C63">
              <w:t>Inclinai</w:t>
            </w:r>
            <w:r>
              <w:t>s</w:t>
            </w:r>
            <w:r w:rsidRPr="00D84C63">
              <w:t>on (degr</w:t>
            </w:r>
            <w:r>
              <w:t>és</w:t>
            </w:r>
            <w:r w:rsidRPr="00D84C63">
              <w:t>)</w:t>
            </w:r>
          </w:p>
        </w:tc>
        <w:tc>
          <w:tcPr>
            <w:tcW w:w="4541" w:type="dxa"/>
            <w:tcMar>
              <w:left w:w="57" w:type="dxa"/>
              <w:right w:w="57" w:type="dxa"/>
            </w:tcMar>
            <w:vAlign w:val="center"/>
          </w:tcPr>
          <w:p w14:paraId="503C5984" w14:textId="77777777" w:rsidR="005A7E55" w:rsidRPr="00D84C63" w:rsidRDefault="005A7E55" w:rsidP="008A77F7">
            <w:pPr>
              <w:pStyle w:val="Tabletext"/>
              <w:jc w:val="center"/>
            </w:pPr>
            <w:r w:rsidRPr="00D84C63">
              <w:t>97</w:t>
            </w:r>
          </w:p>
        </w:tc>
      </w:tr>
      <w:tr w:rsidR="005A7E55" w:rsidRPr="0098515A" w14:paraId="0A7993C3" w14:textId="77777777" w:rsidTr="008A77F7">
        <w:trPr>
          <w:jc w:val="center"/>
        </w:trPr>
        <w:tc>
          <w:tcPr>
            <w:tcW w:w="5098" w:type="dxa"/>
            <w:tcMar>
              <w:left w:w="57" w:type="dxa"/>
              <w:right w:w="57" w:type="dxa"/>
            </w:tcMar>
            <w:vAlign w:val="center"/>
          </w:tcPr>
          <w:p w14:paraId="42CBD25E" w14:textId="77777777" w:rsidR="005A7E55" w:rsidRPr="005A7E55" w:rsidRDefault="005A7E55" w:rsidP="008A77F7">
            <w:pPr>
              <w:pStyle w:val="Tabletext"/>
              <w:rPr>
                <w:lang w:val="fr-CH"/>
              </w:rPr>
            </w:pPr>
            <w:r w:rsidRPr="005A7E55">
              <w:rPr>
                <w:lang w:val="fr-CH"/>
              </w:rPr>
              <w:t xml:space="preserve">Heure solaire locale du nœud ascendant </w:t>
            </w:r>
          </w:p>
        </w:tc>
        <w:tc>
          <w:tcPr>
            <w:tcW w:w="4541" w:type="dxa"/>
            <w:tcMar>
              <w:left w:w="57" w:type="dxa"/>
              <w:right w:w="57" w:type="dxa"/>
            </w:tcMar>
            <w:vAlign w:val="center"/>
          </w:tcPr>
          <w:p w14:paraId="2052259C" w14:textId="77777777" w:rsidR="005A7E55" w:rsidRPr="00D84C63" w:rsidRDefault="005A7E55" w:rsidP="008A77F7">
            <w:pPr>
              <w:pStyle w:val="Tabletext"/>
              <w:jc w:val="center"/>
            </w:pPr>
            <w:r w:rsidRPr="00D84C63">
              <w:t>04</w:t>
            </w:r>
            <w:r>
              <w:t xml:space="preserve"> h </w:t>
            </w:r>
            <w:r w:rsidRPr="00D84C63">
              <w:t>00</w:t>
            </w:r>
          </w:p>
        </w:tc>
      </w:tr>
      <w:tr w:rsidR="005A7E55" w:rsidRPr="0098515A" w14:paraId="04059CE3" w14:textId="77777777" w:rsidTr="008A77F7">
        <w:trPr>
          <w:jc w:val="center"/>
        </w:trPr>
        <w:tc>
          <w:tcPr>
            <w:tcW w:w="5098" w:type="dxa"/>
            <w:tcMar>
              <w:left w:w="57" w:type="dxa"/>
              <w:right w:w="57" w:type="dxa"/>
            </w:tcMar>
            <w:vAlign w:val="center"/>
          </w:tcPr>
          <w:p w14:paraId="75265B41" w14:textId="77777777" w:rsidR="005A7E55" w:rsidRPr="00D84C63" w:rsidRDefault="005A7E55" w:rsidP="008A77F7">
            <w:pPr>
              <w:pStyle w:val="Tabletext"/>
            </w:pPr>
            <w:r w:rsidRPr="00D84C63">
              <w:t>E</w:t>
            </w:r>
            <w:r>
              <w:t>x</w:t>
            </w:r>
            <w:r w:rsidRPr="00D84C63">
              <w:t>centricit</w:t>
            </w:r>
            <w:r>
              <w:t>é</w:t>
            </w:r>
            <w:r w:rsidRPr="00D84C63">
              <w:t xml:space="preserve"> (degr</w:t>
            </w:r>
            <w:r>
              <w:t>és</w:t>
            </w:r>
            <w:r w:rsidRPr="00D84C63">
              <w:t>)</w:t>
            </w:r>
          </w:p>
        </w:tc>
        <w:tc>
          <w:tcPr>
            <w:tcW w:w="4541" w:type="dxa"/>
            <w:tcMar>
              <w:left w:w="57" w:type="dxa"/>
              <w:right w:w="57" w:type="dxa"/>
            </w:tcMar>
            <w:vAlign w:val="center"/>
          </w:tcPr>
          <w:p w14:paraId="5B87CE63" w14:textId="77777777" w:rsidR="005A7E55" w:rsidRPr="00D84C63" w:rsidRDefault="005A7E55" w:rsidP="008A77F7">
            <w:pPr>
              <w:pStyle w:val="Tabletext"/>
              <w:jc w:val="center"/>
            </w:pPr>
            <w:r w:rsidRPr="00D84C63">
              <w:t>0</w:t>
            </w:r>
          </w:p>
        </w:tc>
      </w:tr>
      <w:tr w:rsidR="005A7E55" w:rsidRPr="0098515A" w14:paraId="236C4714" w14:textId="77777777" w:rsidTr="008A77F7">
        <w:trPr>
          <w:jc w:val="center"/>
        </w:trPr>
        <w:tc>
          <w:tcPr>
            <w:tcW w:w="5098" w:type="dxa"/>
            <w:tcMar>
              <w:left w:w="57" w:type="dxa"/>
              <w:right w:w="57" w:type="dxa"/>
            </w:tcMar>
            <w:vAlign w:val="center"/>
          </w:tcPr>
          <w:p w14:paraId="666059AC" w14:textId="77777777" w:rsidR="005A7E55" w:rsidRPr="00D84C63" w:rsidRDefault="005A7E55" w:rsidP="008A77F7">
            <w:pPr>
              <w:pStyle w:val="Tabletext"/>
            </w:pPr>
            <w:r w:rsidRPr="00D84C63">
              <w:t>Orbit</w:t>
            </w:r>
            <w:r>
              <w:t>e</w:t>
            </w:r>
            <w:r w:rsidRPr="00D84C63">
              <w:t>s p</w:t>
            </w:r>
            <w:r>
              <w:t>a</w:t>
            </w:r>
            <w:r w:rsidRPr="00D84C63">
              <w:t xml:space="preserve">r </w:t>
            </w:r>
            <w:r>
              <w:t>jour</w:t>
            </w:r>
          </w:p>
        </w:tc>
        <w:tc>
          <w:tcPr>
            <w:tcW w:w="4541" w:type="dxa"/>
            <w:tcMar>
              <w:left w:w="57" w:type="dxa"/>
              <w:right w:w="57" w:type="dxa"/>
            </w:tcMar>
            <w:vAlign w:val="center"/>
          </w:tcPr>
          <w:p w14:paraId="195D17F1" w14:textId="77777777" w:rsidR="005A7E55" w:rsidRPr="00D84C63" w:rsidRDefault="005A7E55" w:rsidP="008A77F7">
            <w:pPr>
              <w:pStyle w:val="Tabletext"/>
              <w:jc w:val="center"/>
            </w:pPr>
            <w:r w:rsidRPr="00D84C63">
              <w:t>15</w:t>
            </w:r>
            <w:r>
              <w:t>,</w:t>
            </w:r>
            <w:r w:rsidRPr="00D84C63">
              <w:t>8</w:t>
            </w:r>
          </w:p>
        </w:tc>
      </w:tr>
      <w:tr w:rsidR="005A7E55" w:rsidRPr="0098515A" w14:paraId="4E11A8EF" w14:textId="77777777" w:rsidTr="008A77F7">
        <w:trPr>
          <w:jc w:val="center"/>
        </w:trPr>
        <w:tc>
          <w:tcPr>
            <w:tcW w:w="5098" w:type="dxa"/>
            <w:tcMar>
              <w:left w:w="57" w:type="dxa"/>
              <w:right w:w="57" w:type="dxa"/>
            </w:tcMar>
            <w:vAlign w:val="center"/>
          </w:tcPr>
          <w:p w14:paraId="0BEF8B88" w14:textId="77777777" w:rsidR="005A7E55" w:rsidRPr="00D84C63" w:rsidRDefault="005A7E55" w:rsidP="008A77F7">
            <w:pPr>
              <w:pStyle w:val="Tabletext"/>
            </w:pPr>
            <w:r>
              <w:t xml:space="preserve">Période de répétition </w:t>
            </w:r>
            <w:r w:rsidRPr="00D84C63">
              <w:t>(</w:t>
            </w:r>
            <w:r>
              <w:t>jours</w:t>
            </w:r>
            <w:r w:rsidRPr="00D84C63">
              <w:t>)</w:t>
            </w:r>
          </w:p>
        </w:tc>
        <w:tc>
          <w:tcPr>
            <w:tcW w:w="4541" w:type="dxa"/>
            <w:tcMar>
              <w:left w:w="57" w:type="dxa"/>
              <w:right w:w="57" w:type="dxa"/>
            </w:tcMar>
            <w:vAlign w:val="center"/>
          </w:tcPr>
          <w:p w14:paraId="7FC89BE5" w14:textId="77777777" w:rsidR="005A7E55" w:rsidRPr="00D84C63" w:rsidRDefault="005A7E55" w:rsidP="008A77F7">
            <w:pPr>
              <w:pStyle w:val="Tabletext"/>
              <w:jc w:val="center"/>
            </w:pPr>
            <w:r w:rsidRPr="00D84C63">
              <w:t>548</w:t>
            </w:r>
          </w:p>
        </w:tc>
      </w:tr>
      <w:tr w:rsidR="005A7E55" w:rsidRPr="0098515A" w14:paraId="64CF1494" w14:textId="77777777" w:rsidTr="008A77F7">
        <w:trPr>
          <w:jc w:val="center"/>
        </w:trPr>
        <w:tc>
          <w:tcPr>
            <w:tcW w:w="9639" w:type="dxa"/>
            <w:gridSpan w:val="2"/>
            <w:tcMar>
              <w:left w:w="57" w:type="dxa"/>
              <w:right w:w="57" w:type="dxa"/>
            </w:tcMar>
          </w:tcPr>
          <w:p w14:paraId="168AC5B3" w14:textId="77777777" w:rsidR="005A7E55" w:rsidRPr="00D84C63" w:rsidRDefault="005A7E55" w:rsidP="008A77F7">
            <w:pPr>
              <w:pStyle w:val="Tabletext"/>
            </w:pPr>
            <w:r>
              <w:rPr>
                <w:b/>
              </w:rPr>
              <w:t>Caractéristiques de l'antenne</w:t>
            </w:r>
          </w:p>
        </w:tc>
      </w:tr>
      <w:tr w:rsidR="005A7E55" w:rsidRPr="0098515A" w14:paraId="0348415E" w14:textId="77777777" w:rsidTr="008A77F7">
        <w:trPr>
          <w:jc w:val="center"/>
        </w:trPr>
        <w:tc>
          <w:tcPr>
            <w:tcW w:w="5098" w:type="dxa"/>
            <w:tcMar>
              <w:left w:w="57" w:type="dxa"/>
              <w:right w:w="57" w:type="dxa"/>
            </w:tcMar>
            <w:vAlign w:val="center"/>
          </w:tcPr>
          <w:p w14:paraId="77556693" w14:textId="77777777" w:rsidR="005A7E55" w:rsidRPr="00D84C63" w:rsidRDefault="005A7E55" w:rsidP="008A77F7">
            <w:pPr>
              <w:pStyle w:val="Tabletext"/>
            </w:pPr>
            <w:r>
              <w:t>Type d'a</w:t>
            </w:r>
            <w:r w:rsidRPr="00D84C63">
              <w:t>ntenn</w:t>
            </w:r>
            <w:r>
              <w:t>e</w:t>
            </w:r>
          </w:p>
        </w:tc>
        <w:tc>
          <w:tcPr>
            <w:tcW w:w="4541" w:type="dxa"/>
            <w:tcMar>
              <w:left w:w="57" w:type="dxa"/>
              <w:right w:w="57" w:type="dxa"/>
            </w:tcMar>
            <w:vAlign w:val="center"/>
          </w:tcPr>
          <w:p w14:paraId="224D1C6D" w14:textId="77777777" w:rsidR="005A7E55" w:rsidRPr="00D84C63" w:rsidRDefault="005A7E55" w:rsidP="008A77F7">
            <w:pPr>
              <w:pStyle w:val="Tabletext"/>
              <w:jc w:val="center"/>
            </w:pPr>
            <w:r w:rsidRPr="00D84C63">
              <w:t>Yagi</w:t>
            </w:r>
            <w:r>
              <w:t xml:space="preserve"> croisée à 9 éléments</w:t>
            </w:r>
          </w:p>
        </w:tc>
      </w:tr>
      <w:tr w:rsidR="005A7E55" w:rsidRPr="0098515A" w14:paraId="0F999539" w14:textId="77777777" w:rsidTr="008A77F7">
        <w:trPr>
          <w:jc w:val="center"/>
        </w:trPr>
        <w:tc>
          <w:tcPr>
            <w:tcW w:w="5098" w:type="dxa"/>
            <w:tcMar>
              <w:left w:w="57" w:type="dxa"/>
              <w:right w:w="57" w:type="dxa"/>
            </w:tcMar>
            <w:vAlign w:val="center"/>
          </w:tcPr>
          <w:p w14:paraId="0600565E" w14:textId="77777777" w:rsidR="005A7E55" w:rsidRPr="00D84C63" w:rsidRDefault="005A7E55" w:rsidP="008A77F7">
            <w:pPr>
              <w:pStyle w:val="Tabletext"/>
            </w:pPr>
            <w:r w:rsidRPr="00D84C63">
              <w:t>N</w:t>
            </w:r>
            <w:r>
              <w:t>ombre de faisceaux</w:t>
            </w:r>
          </w:p>
        </w:tc>
        <w:tc>
          <w:tcPr>
            <w:tcW w:w="4541" w:type="dxa"/>
            <w:tcMar>
              <w:left w:w="57" w:type="dxa"/>
              <w:right w:w="57" w:type="dxa"/>
            </w:tcMar>
            <w:vAlign w:val="center"/>
          </w:tcPr>
          <w:p w14:paraId="55FE15DD" w14:textId="77777777" w:rsidR="005A7E55" w:rsidRPr="00D84C63" w:rsidRDefault="005A7E55" w:rsidP="008A77F7">
            <w:pPr>
              <w:pStyle w:val="Tabletext"/>
              <w:jc w:val="center"/>
            </w:pPr>
            <w:r w:rsidRPr="00D84C63">
              <w:t>1</w:t>
            </w:r>
          </w:p>
        </w:tc>
      </w:tr>
      <w:tr w:rsidR="005A7E55" w:rsidRPr="0098515A" w14:paraId="33E9FCF3" w14:textId="77777777" w:rsidTr="008A77F7">
        <w:trPr>
          <w:jc w:val="center"/>
        </w:trPr>
        <w:tc>
          <w:tcPr>
            <w:tcW w:w="5098" w:type="dxa"/>
            <w:tcMar>
              <w:left w:w="57" w:type="dxa"/>
              <w:right w:w="57" w:type="dxa"/>
            </w:tcMar>
          </w:tcPr>
          <w:p w14:paraId="11FE5D03" w14:textId="77777777" w:rsidR="005A7E55" w:rsidRPr="00D84C63" w:rsidRDefault="005A7E55" w:rsidP="008A77F7">
            <w:pPr>
              <w:pStyle w:val="Tabletext"/>
              <w:rPr>
                <w:lang w:val="fr-CH"/>
              </w:rPr>
            </w:pPr>
            <w:r w:rsidRPr="005A7E55">
              <w:rPr>
                <w:lang w:val="fr-CH"/>
              </w:rPr>
              <w:t xml:space="preserve">Gain de crête de l'antenne </w:t>
            </w:r>
            <w:r w:rsidRPr="00D84C63">
              <w:rPr>
                <w:lang w:val="fr-CH"/>
              </w:rPr>
              <w:t>(</w:t>
            </w:r>
            <w:r>
              <w:rPr>
                <w:lang w:val="fr-CH"/>
              </w:rPr>
              <w:t xml:space="preserve">émission et réception </w:t>
            </w:r>
            <w:r w:rsidRPr="00D84C63">
              <w:rPr>
                <w:lang w:val="fr-CH"/>
              </w:rPr>
              <w:t>–</w:t>
            </w:r>
            <w:r>
              <w:rPr>
                <w:lang w:val="fr-CH"/>
              </w:rPr>
              <w:t xml:space="preserve"> </w:t>
            </w:r>
            <w:r w:rsidRPr="00D84C63">
              <w:rPr>
                <w:lang w:val="fr-CH"/>
              </w:rPr>
              <w:t>dBi)</w:t>
            </w:r>
          </w:p>
        </w:tc>
        <w:tc>
          <w:tcPr>
            <w:tcW w:w="4541" w:type="dxa"/>
            <w:tcMar>
              <w:left w:w="57" w:type="dxa"/>
              <w:right w:w="57" w:type="dxa"/>
            </w:tcMar>
          </w:tcPr>
          <w:p w14:paraId="6643037F" w14:textId="77777777" w:rsidR="005A7E55" w:rsidRPr="00D84C63" w:rsidRDefault="005A7E55" w:rsidP="008A77F7">
            <w:pPr>
              <w:pStyle w:val="Tabletext"/>
              <w:jc w:val="center"/>
            </w:pPr>
            <w:r w:rsidRPr="00D84C63">
              <w:t>10</w:t>
            </w:r>
          </w:p>
        </w:tc>
      </w:tr>
      <w:tr w:rsidR="005A7E55" w:rsidRPr="0098515A" w14:paraId="411D033B" w14:textId="77777777" w:rsidTr="008A77F7">
        <w:trPr>
          <w:jc w:val="center"/>
        </w:trPr>
        <w:tc>
          <w:tcPr>
            <w:tcW w:w="5098" w:type="dxa"/>
            <w:tcMar>
              <w:left w:w="57" w:type="dxa"/>
              <w:right w:w="57" w:type="dxa"/>
            </w:tcMar>
          </w:tcPr>
          <w:p w14:paraId="3299B9A4" w14:textId="77777777" w:rsidR="005A7E55" w:rsidRPr="00D84C63" w:rsidRDefault="005A7E55" w:rsidP="008A77F7">
            <w:pPr>
              <w:pStyle w:val="Tabletext"/>
            </w:pPr>
            <w:r w:rsidRPr="00D84C63">
              <w:t>Polarisation</w:t>
            </w:r>
          </w:p>
        </w:tc>
        <w:tc>
          <w:tcPr>
            <w:tcW w:w="4541" w:type="dxa"/>
            <w:tcMar>
              <w:left w:w="57" w:type="dxa"/>
              <w:right w:w="57" w:type="dxa"/>
            </w:tcMar>
          </w:tcPr>
          <w:p w14:paraId="4E73875E" w14:textId="77777777" w:rsidR="005A7E55" w:rsidRPr="00D84C63" w:rsidRDefault="005A7E55" w:rsidP="008A77F7">
            <w:pPr>
              <w:pStyle w:val="Tabletext"/>
              <w:jc w:val="center"/>
            </w:pPr>
            <w:r w:rsidRPr="00D84C63">
              <w:t>Circulaire</w:t>
            </w:r>
          </w:p>
        </w:tc>
      </w:tr>
      <w:tr w:rsidR="005A7E55" w:rsidRPr="0098515A" w14:paraId="652540D8" w14:textId="77777777" w:rsidTr="008A77F7">
        <w:trPr>
          <w:jc w:val="center"/>
        </w:trPr>
        <w:tc>
          <w:tcPr>
            <w:tcW w:w="5098" w:type="dxa"/>
            <w:tcMar>
              <w:left w:w="57" w:type="dxa"/>
              <w:right w:w="57" w:type="dxa"/>
            </w:tcMar>
            <w:vAlign w:val="center"/>
          </w:tcPr>
          <w:p w14:paraId="1111BF5C" w14:textId="77777777" w:rsidR="005A7E55" w:rsidRPr="005A7E55" w:rsidRDefault="005A7E55" w:rsidP="008A77F7">
            <w:pPr>
              <w:pStyle w:val="Tabletext"/>
              <w:rPr>
                <w:lang w:val="fr-CH"/>
              </w:rPr>
            </w:pPr>
            <w:r w:rsidRPr="005A7E55">
              <w:rPr>
                <w:lang w:val="fr-CH"/>
              </w:rPr>
              <w:t>Ouverture de faisceau à −3 dB (degrés)</w:t>
            </w:r>
          </w:p>
        </w:tc>
        <w:tc>
          <w:tcPr>
            <w:tcW w:w="4541" w:type="dxa"/>
            <w:tcMar>
              <w:left w:w="57" w:type="dxa"/>
              <w:right w:w="57" w:type="dxa"/>
            </w:tcMar>
            <w:vAlign w:val="center"/>
          </w:tcPr>
          <w:p w14:paraId="70E6E67D" w14:textId="77777777" w:rsidR="005A7E55" w:rsidRPr="00D84C63" w:rsidRDefault="005A7E55" w:rsidP="008A77F7">
            <w:pPr>
              <w:pStyle w:val="Tabletext"/>
              <w:jc w:val="center"/>
            </w:pPr>
            <w:r w:rsidRPr="00D84C63">
              <w:t>40</w:t>
            </w:r>
          </w:p>
        </w:tc>
      </w:tr>
      <w:tr w:rsidR="005A7E55" w:rsidRPr="0098515A" w14:paraId="547D7FB9" w14:textId="77777777" w:rsidTr="008A77F7">
        <w:trPr>
          <w:jc w:val="center"/>
        </w:trPr>
        <w:tc>
          <w:tcPr>
            <w:tcW w:w="5098" w:type="dxa"/>
            <w:tcMar>
              <w:left w:w="57" w:type="dxa"/>
              <w:right w:w="57" w:type="dxa"/>
            </w:tcMar>
            <w:vAlign w:val="center"/>
          </w:tcPr>
          <w:p w14:paraId="61358CFC" w14:textId="77777777" w:rsidR="005A7E55" w:rsidRPr="005A7E55" w:rsidRDefault="005A7E55" w:rsidP="008A77F7">
            <w:pPr>
              <w:pStyle w:val="Tabletext"/>
              <w:rPr>
                <w:lang w:val="fr-CH"/>
              </w:rPr>
            </w:pPr>
            <w:r w:rsidRPr="005A7E55">
              <w:rPr>
                <w:lang w:val="fr-CH"/>
              </w:rPr>
              <w:t>Angle de visée du faisceau d'antenne (degrés)</w:t>
            </w:r>
          </w:p>
        </w:tc>
        <w:tc>
          <w:tcPr>
            <w:tcW w:w="4541" w:type="dxa"/>
            <w:tcMar>
              <w:left w:w="57" w:type="dxa"/>
              <w:right w:w="57" w:type="dxa"/>
            </w:tcMar>
            <w:vAlign w:val="center"/>
          </w:tcPr>
          <w:p w14:paraId="5E6E9CAD" w14:textId="77777777" w:rsidR="005A7E55" w:rsidRPr="00D84C63" w:rsidRDefault="005A7E55" w:rsidP="008A77F7">
            <w:pPr>
              <w:pStyle w:val="Tabletext"/>
              <w:jc w:val="center"/>
              <w:rPr>
                <w:lang w:eastAsia="fr-FR"/>
              </w:rPr>
            </w:pPr>
            <w:r w:rsidRPr="00D84C63">
              <w:rPr>
                <w:lang w:eastAsia="fr-FR"/>
              </w:rPr>
              <w:t>Nadir</w:t>
            </w:r>
          </w:p>
        </w:tc>
      </w:tr>
      <w:tr w:rsidR="005A7E55" w:rsidRPr="0098515A" w14:paraId="03287C66" w14:textId="77777777" w:rsidTr="008A77F7">
        <w:trPr>
          <w:jc w:val="center"/>
        </w:trPr>
        <w:tc>
          <w:tcPr>
            <w:tcW w:w="5098" w:type="dxa"/>
            <w:tcMar>
              <w:left w:w="57" w:type="dxa"/>
              <w:right w:w="57" w:type="dxa"/>
            </w:tcMar>
            <w:vAlign w:val="center"/>
          </w:tcPr>
          <w:p w14:paraId="6D99C51B" w14:textId="77777777" w:rsidR="005A7E55" w:rsidRPr="005A7E55" w:rsidRDefault="005A7E55" w:rsidP="008A77F7">
            <w:pPr>
              <w:pStyle w:val="Tabletext"/>
              <w:rPr>
                <w:lang w:val="fr-CH"/>
              </w:rPr>
            </w:pPr>
            <w:r w:rsidRPr="005A7E55">
              <w:rPr>
                <w:lang w:val="fr-CH" w:eastAsia="fr-FR"/>
              </w:rPr>
              <w:t>Angle d'azimut du faisceau d'antenne (degrés)</w:t>
            </w:r>
          </w:p>
        </w:tc>
        <w:tc>
          <w:tcPr>
            <w:tcW w:w="4541" w:type="dxa"/>
            <w:tcMar>
              <w:left w:w="57" w:type="dxa"/>
              <w:right w:w="57" w:type="dxa"/>
            </w:tcMar>
            <w:vAlign w:val="center"/>
          </w:tcPr>
          <w:p w14:paraId="3F2B8209" w14:textId="77777777" w:rsidR="005A7E55" w:rsidRPr="00D84C63" w:rsidRDefault="005A7E55" w:rsidP="008A77F7">
            <w:pPr>
              <w:pStyle w:val="Tabletext"/>
              <w:jc w:val="center"/>
              <w:rPr>
                <w:lang w:eastAsia="fr-FR"/>
              </w:rPr>
            </w:pPr>
            <w:r w:rsidRPr="00D84C63">
              <w:rPr>
                <w:lang w:eastAsia="fr-FR"/>
              </w:rPr>
              <w:t>Nadir</w:t>
            </w:r>
          </w:p>
        </w:tc>
      </w:tr>
      <w:tr w:rsidR="005A7E55" w:rsidRPr="0098515A" w14:paraId="5A193D83" w14:textId="77777777" w:rsidTr="008A77F7">
        <w:trPr>
          <w:jc w:val="center"/>
        </w:trPr>
        <w:tc>
          <w:tcPr>
            <w:tcW w:w="5098" w:type="dxa"/>
            <w:tcMar>
              <w:left w:w="57" w:type="dxa"/>
              <w:right w:w="57" w:type="dxa"/>
            </w:tcMar>
            <w:vAlign w:val="center"/>
          </w:tcPr>
          <w:p w14:paraId="43390276" w14:textId="77777777" w:rsidR="005A7E55" w:rsidRPr="005A7E55" w:rsidRDefault="005A7E55" w:rsidP="008A77F7">
            <w:pPr>
              <w:pStyle w:val="Tabletext"/>
              <w:rPr>
                <w:lang w:val="fr-CH"/>
              </w:rPr>
            </w:pPr>
            <w:r w:rsidRPr="005A7E55">
              <w:rPr>
                <w:lang w:val="fr-CH" w:eastAsia="fr-FR"/>
              </w:rPr>
              <w:t>Ouverture de faisceau d'antenne en élévation (degrés)</w:t>
            </w:r>
          </w:p>
        </w:tc>
        <w:tc>
          <w:tcPr>
            <w:tcW w:w="4541" w:type="dxa"/>
            <w:tcMar>
              <w:left w:w="57" w:type="dxa"/>
              <w:right w:w="57" w:type="dxa"/>
            </w:tcMar>
            <w:vAlign w:val="center"/>
          </w:tcPr>
          <w:p w14:paraId="7D20458D" w14:textId="77777777" w:rsidR="005A7E55" w:rsidRPr="00D84C63" w:rsidRDefault="005A7E55" w:rsidP="008A77F7">
            <w:pPr>
              <w:pStyle w:val="Tabletext"/>
              <w:jc w:val="center"/>
              <w:rPr>
                <w:lang w:eastAsia="fr-FR"/>
              </w:rPr>
            </w:pPr>
            <w:r w:rsidRPr="00D84C63">
              <w:rPr>
                <w:lang w:eastAsia="fr-FR"/>
              </w:rPr>
              <w:t>40</w:t>
            </w:r>
          </w:p>
        </w:tc>
      </w:tr>
      <w:tr w:rsidR="005A7E55" w:rsidRPr="0098515A" w14:paraId="4A4C27A1" w14:textId="77777777" w:rsidTr="008A77F7">
        <w:trPr>
          <w:jc w:val="center"/>
        </w:trPr>
        <w:tc>
          <w:tcPr>
            <w:tcW w:w="5098" w:type="dxa"/>
            <w:tcMar>
              <w:left w:w="57" w:type="dxa"/>
              <w:right w:w="57" w:type="dxa"/>
            </w:tcMar>
            <w:vAlign w:val="center"/>
          </w:tcPr>
          <w:p w14:paraId="1559BE35" w14:textId="77777777" w:rsidR="005A7E55" w:rsidRPr="005A7E55" w:rsidRDefault="005A7E55" w:rsidP="008A77F7">
            <w:pPr>
              <w:pStyle w:val="Tabletext"/>
              <w:rPr>
                <w:lang w:val="fr-CH" w:eastAsia="fr-FR"/>
              </w:rPr>
            </w:pPr>
            <w:r w:rsidRPr="005A7E55">
              <w:rPr>
                <w:lang w:val="fr-CH" w:eastAsia="fr-FR"/>
              </w:rPr>
              <w:t>Ouverture du faisceau d'antenne en azimut (degrés)</w:t>
            </w:r>
          </w:p>
        </w:tc>
        <w:tc>
          <w:tcPr>
            <w:tcW w:w="4541" w:type="dxa"/>
            <w:tcMar>
              <w:left w:w="57" w:type="dxa"/>
              <w:right w:w="57" w:type="dxa"/>
            </w:tcMar>
            <w:vAlign w:val="center"/>
          </w:tcPr>
          <w:p w14:paraId="2EE2B525" w14:textId="77777777" w:rsidR="005A7E55" w:rsidRPr="00D84C63" w:rsidRDefault="005A7E55" w:rsidP="008A77F7">
            <w:pPr>
              <w:pStyle w:val="Tabletext"/>
              <w:jc w:val="center"/>
              <w:rPr>
                <w:lang w:eastAsia="fr-FR"/>
              </w:rPr>
            </w:pPr>
            <w:r w:rsidRPr="00D84C63">
              <w:rPr>
                <w:lang w:eastAsia="fr-FR"/>
              </w:rPr>
              <w:t>40</w:t>
            </w:r>
          </w:p>
        </w:tc>
      </w:tr>
      <w:tr w:rsidR="005A7E55" w:rsidRPr="0098515A" w14:paraId="7047DEA7" w14:textId="77777777" w:rsidTr="008A77F7">
        <w:trPr>
          <w:jc w:val="center"/>
        </w:trPr>
        <w:tc>
          <w:tcPr>
            <w:tcW w:w="5098" w:type="dxa"/>
            <w:tcMar>
              <w:left w:w="57" w:type="dxa"/>
              <w:right w:w="57" w:type="dxa"/>
            </w:tcMar>
            <w:vAlign w:val="center"/>
          </w:tcPr>
          <w:p w14:paraId="66992780" w14:textId="77777777" w:rsidR="005A7E55" w:rsidRPr="00D84C63" w:rsidRDefault="005A7E55" w:rsidP="008A77F7">
            <w:pPr>
              <w:pStyle w:val="Tabletext"/>
            </w:pPr>
            <w:r>
              <w:t>Diagramme d'antenne du capteur</w:t>
            </w:r>
          </w:p>
        </w:tc>
        <w:tc>
          <w:tcPr>
            <w:tcW w:w="4541" w:type="dxa"/>
            <w:tcMar>
              <w:left w:w="57" w:type="dxa"/>
              <w:right w:w="57" w:type="dxa"/>
            </w:tcMar>
            <w:vAlign w:val="center"/>
          </w:tcPr>
          <w:p w14:paraId="1C8D3571" w14:textId="77777777" w:rsidR="005A7E55" w:rsidRPr="00D84C63" w:rsidRDefault="005A7E55" w:rsidP="008A77F7">
            <w:pPr>
              <w:pStyle w:val="Tabletext"/>
              <w:jc w:val="center"/>
              <w:rPr>
                <w:lang w:val="en-US"/>
              </w:rPr>
            </w:pPr>
            <w:r>
              <w:rPr>
                <w:lang w:val="en-US"/>
              </w:rPr>
              <w:t xml:space="preserve">Voir la </w:t>
            </w:r>
            <w:r w:rsidRPr="00D84C63">
              <w:rPr>
                <w:lang w:val="en-US"/>
              </w:rPr>
              <w:t>Fig. 3</w:t>
            </w:r>
          </w:p>
        </w:tc>
      </w:tr>
      <w:tr w:rsidR="005A7E55" w:rsidRPr="0098515A" w14:paraId="7618FA0C" w14:textId="77777777" w:rsidTr="008A77F7">
        <w:trPr>
          <w:jc w:val="center"/>
        </w:trPr>
        <w:tc>
          <w:tcPr>
            <w:tcW w:w="9639" w:type="dxa"/>
            <w:gridSpan w:val="2"/>
            <w:tcMar>
              <w:left w:w="57" w:type="dxa"/>
              <w:right w:w="57" w:type="dxa"/>
            </w:tcMar>
          </w:tcPr>
          <w:p w14:paraId="1035AC20" w14:textId="77777777" w:rsidR="005A7E55" w:rsidRPr="00D84C63" w:rsidRDefault="005A7E55" w:rsidP="008A77F7">
            <w:pPr>
              <w:pStyle w:val="Tabletext"/>
            </w:pPr>
            <w:r>
              <w:rPr>
                <w:b/>
                <w:lang w:val="en-US"/>
              </w:rPr>
              <w:t>Caractéristiques de l'émetteur</w:t>
            </w:r>
          </w:p>
        </w:tc>
      </w:tr>
      <w:tr w:rsidR="005A7E55" w:rsidRPr="0098515A" w14:paraId="29181045" w14:textId="77777777" w:rsidTr="008A77F7">
        <w:trPr>
          <w:jc w:val="center"/>
        </w:trPr>
        <w:tc>
          <w:tcPr>
            <w:tcW w:w="5098" w:type="dxa"/>
            <w:tcMar>
              <w:left w:w="57" w:type="dxa"/>
              <w:right w:w="57" w:type="dxa"/>
            </w:tcMar>
          </w:tcPr>
          <w:p w14:paraId="373DA7EE" w14:textId="77777777" w:rsidR="005A7E55" w:rsidRPr="00D84C63" w:rsidRDefault="005A7E55" w:rsidP="008A77F7">
            <w:pPr>
              <w:pStyle w:val="Tabletext"/>
              <w:rPr>
                <w:lang w:val="fr-CH"/>
              </w:rPr>
            </w:pPr>
            <w:r w:rsidRPr="00D84C63">
              <w:t xml:space="preserve">Fréquence centrale </w:t>
            </w:r>
            <w:r>
              <w:t>RF (MHz)</w:t>
            </w:r>
          </w:p>
        </w:tc>
        <w:tc>
          <w:tcPr>
            <w:tcW w:w="4541" w:type="dxa"/>
            <w:tcMar>
              <w:left w:w="57" w:type="dxa"/>
              <w:right w:w="57" w:type="dxa"/>
            </w:tcMar>
          </w:tcPr>
          <w:p w14:paraId="53601BD1" w14:textId="77777777" w:rsidR="005A7E55" w:rsidRPr="00D84C63" w:rsidRDefault="005A7E55" w:rsidP="008A77F7">
            <w:pPr>
              <w:pStyle w:val="Tabletext"/>
              <w:jc w:val="center"/>
            </w:pPr>
            <w:r w:rsidRPr="00D84C63">
              <w:t>45</w:t>
            </w:r>
          </w:p>
        </w:tc>
      </w:tr>
      <w:tr w:rsidR="005A7E55" w:rsidRPr="0098515A" w14:paraId="71A82B9F" w14:textId="77777777" w:rsidTr="008A77F7">
        <w:trPr>
          <w:jc w:val="center"/>
        </w:trPr>
        <w:tc>
          <w:tcPr>
            <w:tcW w:w="5098" w:type="dxa"/>
            <w:tcMar>
              <w:left w:w="57" w:type="dxa"/>
              <w:right w:w="57" w:type="dxa"/>
            </w:tcMar>
            <w:vAlign w:val="center"/>
          </w:tcPr>
          <w:p w14:paraId="1B34FDC3" w14:textId="77777777" w:rsidR="005A7E55" w:rsidRPr="005A7E55" w:rsidRDefault="005A7E55" w:rsidP="008A77F7">
            <w:pPr>
              <w:pStyle w:val="Tabletext"/>
              <w:rPr>
                <w:lang w:val="fr-CH"/>
              </w:rPr>
            </w:pPr>
            <w:r w:rsidRPr="005A7E55">
              <w:rPr>
                <w:lang w:val="fr-CH"/>
              </w:rPr>
              <w:t>Largeur de bande RF à 3 dB (MHz)</w:t>
            </w:r>
          </w:p>
        </w:tc>
        <w:tc>
          <w:tcPr>
            <w:tcW w:w="4541" w:type="dxa"/>
            <w:tcMar>
              <w:left w:w="57" w:type="dxa"/>
              <w:right w:w="57" w:type="dxa"/>
            </w:tcMar>
            <w:vAlign w:val="center"/>
          </w:tcPr>
          <w:p w14:paraId="5AF7DB62" w14:textId="77777777" w:rsidR="005A7E55" w:rsidRPr="00D84C63" w:rsidRDefault="005A7E55" w:rsidP="008A77F7">
            <w:pPr>
              <w:pStyle w:val="Tabletext"/>
              <w:jc w:val="center"/>
              <w:rPr>
                <w:lang w:val="en-US"/>
              </w:rPr>
            </w:pPr>
            <w:r>
              <w:rPr>
                <w:lang w:val="en-US"/>
              </w:rPr>
              <w:t>8</w:t>
            </w:r>
          </w:p>
        </w:tc>
      </w:tr>
      <w:tr w:rsidR="005A7E55" w:rsidRPr="0098515A" w14:paraId="1F06F176" w14:textId="77777777" w:rsidTr="008A77F7">
        <w:trPr>
          <w:jc w:val="center"/>
        </w:trPr>
        <w:tc>
          <w:tcPr>
            <w:tcW w:w="5098" w:type="dxa"/>
            <w:tcMar>
              <w:left w:w="57" w:type="dxa"/>
              <w:right w:w="57" w:type="dxa"/>
            </w:tcMar>
            <w:vAlign w:val="center"/>
          </w:tcPr>
          <w:p w14:paraId="5B9E579D" w14:textId="77777777" w:rsidR="005A7E55" w:rsidRPr="005A7E55" w:rsidRDefault="005A7E55" w:rsidP="008A77F7">
            <w:pPr>
              <w:pStyle w:val="Tabletext"/>
              <w:rPr>
                <w:lang w:val="fr-CH"/>
              </w:rPr>
            </w:pPr>
            <w:r w:rsidRPr="005A7E55">
              <w:rPr>
                <w:lang w:val="fr-CH"/>
              </w:rPr>
              <w:t>Largeur de bande RF à 20 dB (MHz)</w:t>
            </w:r>
          </w:p>
        </w:tc>
        <w:tc>
          <w:tcPr>
            <w:tcW w:w="4541" w:type="dxa"/>
            <w:tcMar>
              <w:left w:w="57" w:type="dxa"/>
              <w:right w:w="57" w:type="dxa"/>
            </w:tcMar>
            <w:vAlign w:val="center"/>
          </w:tcPr>
          <w:p w14:paraId="64940EC1" w14:textId="77777777" w:rsidR="005A7E55" w:rsidRPr="00D84C63" w:rsidRDefault="005A7E55" w:rsidP="008A77F7">
            <w:pPr>
              <w:pStyle w:val="Tabletext"/>
              <w:jc w:val="center"/>
              <w:rPr>
                <w:lang w:val="en-US"/>
              </w:rPr>
            </w:pPr>
            <w:r w:rsidRPr="00D84C63">
              <w:rPr>
                <w:lang w:val="en-US"/>
              </w:rPr>
              <w:t>10</w:t>
            </w:r>
          </w:p>
        </w:tc>
      </w:tr>
      <w:tr w:rsidR="005A7E55" w:rsidRPr="0098515A" w14:paraId="39D0118F" w14:textId="77777777" w:rsidTr="008A77F7">
        <w:trPr>
          <w:jc w:val="center"/>
        </w:trPr>
        <w:tc>
          <w:tcPr>
            <w:tcW w:w="5098" w:type="dxa"/>
            <w:tcMar>
              <w:left w:w="57" w:type="dxa"/>
              <w:right w:w="57" w:type="dxa"/>
            </w:tcMar>
            <w:vAlign w:val="center"/>
          </w:tcPr>
          <w:p w14:paraId="6869EC32" w14:textId="77777777" w:rsidR="005A7E55" w:rsidRPr="005A7E55" w:rsidRDefault="005A7E55" w:rsidP="008A77F7">
            <w:pPr>
              <w:pStyle w:val="Tabletext"/>
              <w:rPr>
                <w:lang w:val="fr-CH"/>
              </w:rPr>
            </w:pPr>
            <w:r w:rsidRPr="005A7E55">
              <w:rPr>
                <w:lang w:val="fr-CH"/>
              </w:rPr>
              <w:t>Puissance de crête à l'émission (dBW)</w:t>
            </w:r>
          </w:p>
        </w:tc>
        <w:tc>
          <w:tcPr>
            <w:tcW w:w="4541" w:type="dxa"/>
            <w:tcMar>
              <w:left w:w="57" w:type="dxa"/>
              <w:right w:w="57" w:type="dxa"/>
            </w:tcMar>
            <w:vAlign w:val="center"/>
          </w:tcPr>
          <w:p w14:paraId="42971A13" w14:textId="77777777" w:rsidR="005A7E55" w:rsidRPr="00D84C63" w:rsidRDefault="005A7E55" w:rsidP="008A77F7">
            <w:pPr>
              <w:pStyle w:val="Tabletext"/>
              <w:jc w:val="center"/>
              <w:rPr>
                <w:lang w:val="en-US"/>
              </w:rPr>
            </w:pPr>
            <w:r w:rsidRPr="00D84C63">
              <w:rPr>
                <w:lang w:val="en-US"/>
              </w:rPr>
              <w:t>20</w:t>
            </w:r>
          </w:p>
        </w:tc>
      </w:tr>
      <w:tr w:rsidR="005A7E55" w:rsidRPr="0098515A" w14:paraId="783C2F7A" w14:textId="77777777" w:rsidTr="008A77F7">
        <w:trPr>
          <w:jc w:val="center"/>
        </w:trPr>
        <w:tc>
          <w:tcPr>
            <w:tcW w:w="5098" w:type="dxa"/>
            <w:tcMar>
              <w:left w:w="57" w:type="dxa"/>
              <w:right w:w="57" w:type="dxa"/>
            </w:tcMar>
          </w:tcPr>
          <w:p w14:paraId="7E3E7FCD" w14:textId="77777777" w:rsidR="005A7E55" w:rsidRPr="00D84C63" w:rsidRDefault="005A7E55" w:rsidP="008A77F7">
            <w:pPr>
              <w:pStyle w:val="Tabletext"/>
            </w:pPr>
            <w:r>
              <w:t xml:space="preserve">Largeur </w:t>
            </w:r>
            <w:r w:rsidRPr="00D84C63">
              <w:t>de l'impulsion</w:t>
            </w:r>
            <w:r>
              <w:t xml:space="preserve"> (</w:t>
            </w:r>
            <w:r w:rsidRPr="00D84C63">
              <w:t>µs</w:t>
            </w:r>
            <w:r>
              <w:t>)</w:t>
            </w:r>
          </w:p>
        </w:tc>
        <w:tc>
          <w:tcPr>
            <w:tcW w:w="4541" w:type="dxa"/>
            <w:tcMar>
              <w:left w:w="57" w:type="dxa"/>
              <w:right w:w="57" w:type="dxa"/>
            </w:tcMar>
          </w:tcPr>
          <w:p w14:paraId="3EB9C80B" w14:textId="77777777" w:rsidR="005A7E55" w:rsidRPr="00D84C63" w:rsidRDefault="005A7E55" w:rsidP="008A77F7">
            <w:pPr>
              <w:pStyle w:val="Tabletext"/>
              <w:jc w:val="center"/>
            </w:pPr>
            <w:r w:rsidRPr="00D84C63">
              <w:t>85</w:t>
            </w:r>
          </w:p>
        </w:tc>
      </w:tr>
      <w:tr w:rsidR="005A7E55" w:rsidRPr="0098515A" w14:paraId="5C432776" w14:textId="77777777" w:rsidTr="008A77F7">
        <w:trPr>
          <w:jc w:val="center"/>
        </w:trPr>
        <w:tc>
          <w:tcPr>
            <w:tcW w:w="5098" w:type="dxa"/>
            <w:tcMar>
              <w:left w:w="57" w:type="dxa"/>
              <w:right w:w="57" w:type="dxa"/>
            </w:tcMar>
          </w:tcPr>
          <w:p w14:paraId="37F64139" w14:textId="77777777" w:rsidR="005A7E55" w:rsidRPr="005A7E55" w:rsidRDefault="005A7E55" w:rsidP="008A77F7">
            <w:pPr>
              <w:pStyle w:val="Tabletext"/>
              <w:rPr>
                <w:lang w:val="fr-CH"/>
              </w:rPr>
            </w:pPr>
            <w:r w:rsidRPr="005A7E55">
              <w:rPr>
                <w:lang w:val="fr-CH"/>
              </w:rPr>
              <w:t>Fréquence de répétition des impulsions (Hz)</w:t>
            </w:r>
          </w:p>
        </w:tc>
        <w:tc>
          <w:tcPr>
            <w:tcW w:w="4541" w:type="dxa"/>
            <w:tcMar>
              <w:left w:w="57" w:type="dxa"/>
              <w:right w:w="57" w:type="dxa"/>
            </w:tcMar>
          </w:tcPr>
          <w:p w14:paraId="7D3102BE" w14:textId="77777777" w:rsidR="005A7E55" w:rsidRPr="00D84C63" w:rsidRDefault="005A7E55" w:rsidP="008A77F7">
            <w:pPr>
              <w:pStyle w:val="Tabletext"/>
              <w:jc w:val="center"/>
            </w:pPr>
            <w:r w:rsidRPr="00D84C63">
              <w:t>1</w:t>
            </w:r>
            <w:r>
              <w:t xml:space="preserve"> </w:t>
            </w:r>
            <w:r w:rsidRPr="00D84C63">
              <w:t>200</w:t>
            </w:r>
          </w:p>
        </w:tc>
      </w:tr>
      <w:tr w:rsidR="005A7E55" w:rsidRPr="0098515A" w14:paraId="6B102FAD" w14:textId="77777777" w:rsidTr="008A77F7">
        <w:trPr>
          <w:jc w:val="center"/>
        </w:trPr>
        <w:tc>
          <w:tcPr>
            <w:tcW w:w="5098" w:type="dxa"/>
            <w:tcMar>
              <w:left w:w="57" w:type="dxa"/>
              <w:right w:w="57" w:type="dxa"/>
            </w:tcMar>
          </w:tcPr>
          <w:p w14:paraId="174DBE33" w14:textId="77777777" w:rsidR="005A7E55" w:rsidRPr="00D84C63" w:rsidRDefault="005A7E55" w:rsidP="008A77F7">
            <w:pPr>
              <w:pStyle w:val="Tabletext"/>
            </w:pPr>
            <w:r w:rsidRPr="00D84C63">
              <w:t>Modulation des impulsions</w:t>
            </w:r>
          </w:p>
        </w:tc>
        <w:tc>
          <w:tcPr>
            <w:tcW w:w="4541" w:type="dxa"/>
            <w:tcMar>
              <w:left w:w="57" w:type="dxa"/>
              <w:right w:w="57" w:type="dxa"/>
            </w:tcMar>
          </w:tcPr>
          <w:p w14:paraId="1C866653" w14:textId="77777777" w:rsidR="005A7E55" w:rsidRPr="00D84C63" w:rsidRDefault="005A7E55" w:rsidP="008A77F7">
            <w:pPr>
              <w:pStyle w:val="Tabletext"/>
              <w:jc w:val="center"/>
            </w:pPr>
            <w:r w:rsidRPr="00D84C63">
              <w:t>MF linéaire</w:t>
            </w:r>
          </w:p>
        </w:tc>
      </w:tr>
      <w:tr w:rsidR="005A7E55" w:rsidRPr="0098515A" w14:paraId="5327A020" w14:textId="77777777" w:rsidTr="008A77F7">
        <w:trPr>
          <w:jc w:val="center"/>
        </w:trPr>
        <w:tc>
          <w:tcPr>
            <w:tcW w:w="9639" w:type="dxa"/>
            <w:gridSpan w:val="2"/>
            <w:tcMar>
              <w:left w:w="57" w:type="dxa"/>
              <w:right w:w="57" w:type="dxa"/>
            </w:tcMar>
          </w:tcPr>
          <w:p w14:paraId="67020285" w14:textId="77777777" w:rsidR="005A7E55" w:rsidRPr="00D84C63" w:rsidRDefault="005A7E55" w:rsidP="008A77F7">
            <w:pPr>
              <w:pStyle w:val="Tabletext"/>
            </w:pPr>
            <w:r>
              <w:rPr>
                <w:b/>
              </w:rPr>
              <w:t>Caractéristiques du récepteur</w:t>
            </w:r>
          </w:p>
        </w:tc>
      </w:tr>
      <w:tr w:rsidR="005A7E55" w:rsidRPr="0098515A" w14:paraId="21D7577D" w14:textId="77777777" w:rsidTr="008A77F7">
        <w:trPr>
          <w:jc w:val="center"/>
        </w:trPr>
        <w:tc>
          <w:tcPr>
            <w:tcW w:w="5098" w:type="dxa"/>
            <w:tcMar>
              <w:left w:w="57" w:type="dxa"/>
              <w:right w:w="57" w:type="dxa"/>
            </w:tcMar>
          </w:tcPr>
          <w:p w14:paraId="3236D679" w14:textId="77777777" w:rsidR="005A7E55" w:rsidRPr="00D84C63" w:rsidRDefault="005A7E55" w:rsidP="008A77F7">
            <w:pPr>
              <w:pStyle w:val="Tabletext"/>
            </w:pPr>
            <w:r>
              <w:t xml:space="preserve">Fréquence centrale </w:t>
            </w:r>
            <w:r w:rsidRPr="00D84C63">
              <w:t>RF (MHz)</w:t>
            </w:r>
          </w:p>
        </w:tc>
        <w:tc>
          <w:tcPr>
            <w:tcW w:w="4541" w:type="dxa"/>
            <w:tcMar>
              <w:left w:w="57" w:type="dxa"/>
              <w:right w:w="57" w:type="dxa"/>
            </w:tcMar>
          </w:tcPr>
          <w:p w14:paraId="7CCEBA8B" w14:textId="77777777" w:rsidR="005A7E55" w:rsidRPr="00D84C63" w:rsidRDefault="005A7E55" w:rsidP="008A77F7">
            <w:pPr>
              <w:pStyle w:val="Tabletext"/>
              <w:jc w:val="center"/>
            </w:pPr>
            <w:r w:rsidRPr="00D84C63">
              <w:t>45</w:t>
            </w:r>
          </w:p>
        </w:tc>
      </w:tr>
      <w:tr w:rsidR="005A7E55" w:rsidRPr="0098515A" w14:paraId="33A37BF0" w14:textId="77777777" w:rsidTr="008A77F7">
        <w:trPr>
          <w:jc w:val="center"/>
        </w:trPr>
        <w:tc>
          <w:tcPr>
            <w:tcW w:w="5098" w:type="dxa"/>
            <w:tcMar>
              <w:left w:w="57" w:type="dxa"/>
              <w:right w:w="57" w:type="dxa"/>
            </w:tcMar>
          </w:tcPr>
          <w:p w14:paraId="5D442CF3" w14:textId="77777777" w:rsidR="005A7E55" w:rsidRPr="00D84C63" w:rsidRDefault="005A7E55" w:rsidP="008A77F7">
            <w:pPr>
              <w:pStyle w:val="Tabletext"/>
            </w:pPr>
            <w:r w:rsidRPr="00D84C63">
              <w:t>Gain (dB)</w:t>
            </w:r>
          </w:p>
        </w:tc>
        <w:tc>
          <w:tcPr>
            <w:tcW w:w="4541" w:type="dxa"/>
            <w:tcMar>
              <w:left w:w="57" w:type="dxa"/>
              <w:right w:w="57" w:type="dxa"/>
            </w:tcMar>
          </w:tcPr>
          <w:p w14:paraId="1B7D5E9D" w14:textId="77777777" w:rsidR="005A7E55" w:rsidRPr="00D84C63" w:rsidRDefault="005A7E55" w:rsidP="008A77F7">
            <w:pPr>
              <w:pStyle w:val="Tabletext"/>
              <w:jc w:val="center"/>
            </w:pPr>
            <w:r w:rsidRPr="00D84C63">
              <w:t>40-50</w:t>
            </w:r>
          </w:p>
        </w:tc>
      </w:tr>
    </w:tbl>
    <w:p w14:paraId="21D663EE" w14:textId="77777777" w:rsidR="005A7E55" w:rsidRDefault="005A7E55" w:rsidP="005A7E55">
      <w:r>
        <w:br w:type="page"/>
      </w:r>
    </w:p>
    <w:p w14:paraId="38C46EB6" w14:textId="77777777" w:rsidR="005A7E55" w:rsidRPr="00941007" w:rsidRDefault="005A7E55" w:rsidP="005A7E55">
      <w:pPr>
        <w:pStyle w:val="TableNo"/>
      </w:pPr>
      <w:r w:rsidRPr="00941007">
        <w:lastRenderedPageBreak/>
        <w:t>TABLEAU 1</w:t>
      </w:r>
      <w:r>
        <w:t xml:space="preserve"> (</w:t>
      </w:r>
      <w:r w:rsidRPr="008B7D1E">
        <w:rPr>
          <w:i/>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8"/>
        <w:gridCol w:w="4541"/>
      </w:tblGrid>
      <w:tr w:rsidR="005A7E55" w:rsidRPr="0098515A" w14:paraId="185EB7B4" w14:textId="77777777" w:rsidTr="008A77F7">
        <w:trPr>
          <w:jc w:val="center"/>
        </w:trPr>
        <w:tc>
          <w:tcPr>
            <w:tcW w:w="9639" w:type="dxa"/>
            <w:gridSpan w:val="2"/>
          </w:tcPr>
          <w:p w14:paraId="62D8205F" w14:textId="77777777" w:rsidR="005A7E55" w:rsidRPr="00184AA5" w:rsidRDefault="005A7E55" w:rsidP="008A77F7">
            <w:pPr>
              <w:pStyle w:val="Tablehead"/>
            </w:pPr>
            <w:r>
              <w:t>Caractéristiques du radar</w:t>
            </w:r>
          </w:p>
        </w:tc>
      </w:tr>
      <w:tr w:rsidR="005A7E55" w:rsidRPr="0098515A" w14:paraId="0E08BF03" w14:textId="77777777" w:rsidTr="008A77F7">
        <w:trPr>
          <w:jc w:val="center"/>
        </w:trPr>
        <w:tc>
          <w:tcPr>
            <w:tcW w:w="5098" w:type="dxa"/>
            <w:tcMar>
              <w:left w:w="57" w:type="dxa"/>
              <w:right w:w="57" w:type="dxa"/>
            </w:tcMar>
          </w:tcPr>
          <w:p w14:paraId="04BA2A0B" w14:textId="77777777" w:rsidR="005A7E55" w:rsidRPr="00D84C63" w:rsidRDefault="005A7E55" w:rsidP="008A77F7">
            <w:pPr>
              <w:pStyle w:val="Tabletext"/>
            </w:pPr>
            <w:r>
              <w:t xml:space="preserve">Rapport signal/bruit </w:t>
            </w:r>
            <w:r w:rsidRPr="00D84C63">
              <w:t>(dB)</w:t>
            </w:r>
          </w:p>
        </w:tc>
        <w:tc>
          <w:tcPr>
            <w:tcW w:w="4541" w:type="dxa"/>
            <w:tcMar>
              <w:left w:w="57" w:type="dxa"/>
              <w:right w:w="57" w:type="dxa"/>
            </w:tcMar>
          </w:tcPr>
          <w:p w14:paraId="74EB9D91" w14:textId="77777777" w:rsidR="005A7E55" w:rsidRPr="00D84C63" w:rsidRDefault="005A7E55" w:rsidP="008A77F7">
            <w:pPr>
              <w:pStyle w:val="Tabletext"/>
              <w:jc w:val="center"/>
            </w:pPr>
            <w:r w:rsidRPr="00D84C63">
              <w:t>30</w:t>
            </w:r>
          </w:p>
        </w:tc>
      </w:tr>
      <w:tr w:rsidR="005A7E55" w:rsidRPr="0098515A" w14:paraId="7A004D98" w14:textId="77777777" w:rsidTr="008A77F7">
        <w:trPr>
          <w:jc w:val="center"/>
        </w:trPr>
        <w:tc>
          <w:tcPr>
            <w:tcW w:w="5098" w:type="dxa"/>
            <w:tcMar>
              <w:left w:w="57" w:type="dxa"/>
              <w:right w:w="57" w:type="dxa"/>
            </w:tcMar>
          </w:tcPr>
          <w:p w14:paraId="009488F8" w14:textId="77777777" w:rsidR="005A7E55" w:rsidRPr="005A7E55" w:rsidRDefault="005A7E55" w:rsidP="008A77F7">
            <w:pPr>
              <w:pStyle w:val="Tabletext"/>
              <w:rPr>
                <w:lang w:val="fr-CH"/>
              </w:rPr>
            </w:pPr>
            <w:r w:rsidRPr="005A7E55">
              <w:rPr>
                <w:lang w:val="fr-CH"/>
              </w:rPr>
              <w:t>Largeur de bande de l'amplificateur à faible bruit (MHz)</w:t>
            </w:r>
          </w:p>
        </w:tc>
        <w:tc>
          <w:tcPr>
            <w:tcW w:w="4541" w:type="dxa"/>
            <w:tcMar>
              <w:left w:w="57" w:type="dxa"/>
              <w:right w:w="57" w:type="dxa"/>
            </w:tcMar>
          </w:tcPr>
          <w:p w14:paraId="5D575261" w14:textId="77777777" w:rsidR="005A7E55" w:rsidRPr="00D84C63" w:rsidRDefault="005A7E55" w:rsidP="008A77F7">
            <w:pPr>
              <w:pStyle w:val="Tabletext"/>
              <w:jc w:val="center"/>
            </w:pPr>
            <w:r w:rsidRPr="00D84C63">
              <w:t>&gt;100</w:t>
            </w:r>
          </w:p>
        </w:tc>
      </w:tr>
      <w:tr w:rsidR="005A7E55" w:rsidRPr="0098515A" w14:paraId="7259DE35" w14:textId="77777777" w:rsidTr="008A77F7">
        <w:trPr>
          <w:jc w:val="center"/>
        </w:trPr>
        <w:tc>
          <w:tcPr>
            <w:tcW w:w="5098" w:type="dxa"/>
            <w:tcMar>
              <w:left w:w="57" w:type="dxa"/>
              <w:right w:w="57" w:type="dxa"/>
            </w:tcMar>
          </w:tcPr>
          <w:p w14:paraId="78ADBD45" w14:textId="77777777" w:rsidR="005A7E55" w:rsidRPr="005A7E55" w:rsidRDefault="005A7E55" w:rsidP="008A77F7">
            <w:pPr>
              <w:pStyle w:val="Tabletext"/>
              <w:rPr>
                <w:lang w:val="fr-CH"/>
              </w:rPr>
            </w:pPr>
            <w:r w:rsidRPr="005A7E55">
              <w:rPr>
                <w:lang w:val="fr-CH"/>
              </w:rPr>
              <w:t>Largeur de bande du dernier filtre FI (MHz)</w:t>
            </w:r>
          </w:p>
        </w:tc>
        <w:tc>
          <w:tcPr>
            <w:tcW w:w="4541" w:type="dxa"/>
            <w:tcMar>
              <w:left w:w="57" w:type="dxa"/>
              <w:right w:w="57" w:type="dxa"/>
            </w:tcMar>
          </w:tcPr>
          <w:p w14:paraId="3C43066A" w14:textId="77777777" w:rsidR="005A7E55" w:rsidRPr="00D84C63" w:rsidRDefault="005A7E55" w:rsidP="008A77F7">
            <w:pPr>
              <w:pStyle w:val="Tabletext"/>
              <w:jc w:val="center"/>
            </w:pPr>
            <w:r w:rsidRPr="00D84C63">
              <w:t>12</w:t>
            </w:r>
          </w:p>
        </w:tc>
      </w:tr>
      <w:tr w:rsidR="005A7E55" w:rsidRPr="0098515A" w14:paraId="0E149692" w14:textId="77777777" w:rsidTr="008A77F7">
        <w:trPr>
          <w:jc w:val="center"/>
        </w:trPr>
        <w:tc>
          <w:tcPr>
            <w:tcW w:w="5098" w:type="dxa"/>
            <w:tcMar>
              <w:left w:w="57" w:type="dxa"/>
              <w:right w:w="57" w:type="dxa"/>
            </w:tcMar>
          </w:tcPr>
          <w:p w14:paraId="7CAE7EF4" w14:textId="77777777" w:rsidR="005A7E55" w:rsidRPr="00D84C63" w:rsidRDefault="005A7E55" w:rsidP="008A77F7">
            <w:pPr>
              <w:pStyle w:val="Tabletext"/>
            </w:pPr>
            <w:r>
              <w:t xml:space="preserve">Facteur de bruit </w:t>
            </w:r>
            <w:r w:rsidRPr="00D84C63">
              <w:t>(dB)</w:t>
            </w:r>
          </w:p>
        </w:tc>
        <w:tc>
          <w:tcPr>
            <w:tcW w:w="4541" w:type="dxa"/>
            <w:tcMar>
              <w:left w:w="57" w:type="dxa"/>
              <w:right w:w="57" w:type="dxa"/>
            </w:tcMar>
          </w:tcPr>
          <w:p w14:paraId="4D493F77" w14:textId="77777777" w:rsidR="005A7E55" w:rsidRPr="00D84C63" w:rsidRDefault="005A7E55" w:rsidP="008A77F7">
            <w:pPr>
              <w:pStyle w:val="Tabletext"/>
              <w:jc w:val="center"/>
            </w:pPr>
            <w:r w:rsidRPr="00D84C63">
              <w:t>5</w:t>
            </w:r>
          </w:p>
        </w:tc>
      </w:tr>
      <w:tr w:rsidR="005A7E55" w:rsidRPr="0098515A" w14:paraId="316AF21E" w14:textId="77777777" w:rsidTr="008A77F7">
        <w:trPr>
          <w:jc w:val="center"/>
        </w:trPr>
        <w:tc>
          <w:tcPr>
            <w:tcW w:w="5098" w:type="dxa"/>
            <w:tcMar>
              <w:left w:w="57" w:type="dxa"/>
              <w:right w:w="57" w:type="dxa"/>
            </w:tcMar>
          </w:tcPr>
          <w:p w14:paraId="46E10674" w14:textId="77777777" w:rsidR="005A7E55" w:rsidRPr="005A7E55" w:rsidRDefault="005A7E55" w:rsidP="008A77F7">
            <w:pPr>
              <w:pStyle w:val="Tabletext"/>
              <w:rPr>
                <w:lang w:val="fr-CH"/>
              </w:rPr>
            </w:pPr>
            <w:r w:rsidRPr="005A7E55">
              <w:rPr>
                <w:lang w:val="fr-CH"/>
              </w:rPr>
              <w:t>Niveau minimal de détection du signal (dBm)</w:t>
            </w:r>
          </w:p>
        </w:tc>
        <w:tc>
          <w:tcPr>
            <w:tcW w:w="4541" w:type="dxa"/>
            <w:tcMar>
              <w:left w:w="57" w:type="dxa"/>
              <w:right w:w="57" w:type="dxa"/>
            </w:tcMar>
          </w:tcPr>
          <w:p w14:paraId="41C15872" w14:textId="77777777" w:rsidR="005A7E55" w:rsidRPr="00D84C63" w:rsidRDefault="005A7E55" w:rsidP="008A77F7">
            <w:pPr>
              <w:pStyle w:val="Tabletext"/>
              <w:jc w:val="center"/>
            </w:pPr>
            <w:r w:rsidRPr="00D84C63">
              <w:t>−132</w:t>
            </w:r>
          </w:p>
        </w:tc>
      </w:tr>
      <w:tr w:rsidR="005A7E55" w:rsidRPr="0098515A" w14:paraId="56BAF56B" w14:textId="77777777" w:rsidTr="008A77F7">
        <w:trPr>
          <w:jc w:val="center"/>
        </w:trPr>
        <w:tc>
          <w:tcPr>
            <w:tcW w:w="5098" w:type="dxa"/>
            <w:tcMar>
              <w:left w:w="57" w:type="dxa"/>
              <w:right w:w="57" w:type="dxa"/>
            </w:tcMar>
          </w:tcPr>
          <w:p w14:paraId="6ED74788" w14:textId="77777777" w:rsidR="005A7E55" w:rsidRPr="00D84C63" w:rsidRDefault="005A7E55" w:rsidP="008A77F7">
            <w:pPr>
              <w:pStyle w:val="Tabletext"/>
            </w:pPr>
            <w:r>
              <w:t xml:space="preserve">Plage dynamique </w:t>
            </w:r>
            <w:r w:rsidRPr="00D84C63">
              <w:t>(dB)</w:t>
            </w:r>
          </w:p>
        </w:tc>
        <w:tc>
          <w:tcPr>
            <w:tcW w:w="4541" w:type="dxa"/>
            <w:tcMar>
              <w:left w:w="57" w:type="dxa"/>
              <w:right w:w="57" w:type="dxa"/>
            </w:tcMar>
          </w:tcPr>
          <w:p w14:paraId="53E0160E" w14:textId="77777777" w:rsidR="005A7E55" w:rsidRPr="00D84C63" w:rsidRDefault="005A7E55" w:rsidP="008A77F7">
            <w:pPr>
              <w:pStyle w:val="Tabletext"/>
              <w:jc w:val="center"/>
            </w:pPr>
            <w:r w:rsidRPr="00D84C63">
              <w:t>&lt;20</w:t>
            </w:r>
          </w:p>
        </w:tc>
      </w:tr>
    </w:tbl>
    <w:p w14:paraId="5D65FE02" w14:textId="77777777" w:rsidR="005A7E55" w:rsidRDefault="005A7E55" w:rsidP="005A7E55">
      <w:pPr>
        <w:pStyle w:val="Tablefin"/>
      </w:pPr>
    </w:p>
    <w:p w14:paraId="2CCE8166" w14:textId="77777777" w:rsidR="005A7E55" w:rsidRPr="005A7E55" w:rsidRDefault="005A7E55" w:rsidP="005A7E55">
      <w:pPr>
        <w:rPr>
          <w:lang w:val="fr-CH"/>
        </w:rPr>
      </w:pPr>
      <w:r w:rsidRPr="005A7E55">
        <w:rPr>
          <w:lang w:val="fr-CH"/>
        </w:rPr>
        <w:t>Le diagramme d'antenne du système proposé a un gain de crête de 10 dBi et une ouverture de faisceau de 40 degrés en élévation et en azimut (voir la Fig. 3).</w:t>
      </w:r>
    </w:p>
    <w:p w14:paraId="0946E466" w14:textId="77777777" w:rsidR="005A7E55" w:rsidRPr="005A7E55" w:rsidRDefault="005A7E55" w:rsidP="005A7E55">
      <w:pPr>
        <w:pStyle w:val="FigureNo"/>
        <w:rPr>
          <w:lang w:val="fr-CH"/>
        </w:rPr>
      </w:pPr>
      <w:r w:rsidRPr="005A7E55">
        <w:rPr>
          <w:lang w:val="fr-CH"/>
        </w:rPr>
        <w:t>FIGURE 3</w:t>
      </w:r>
    </w:p>
    <w:p w14:paraId="7FB4D553" w14:textId="77777777" w:rsidR="005A7E55" w:rsidRPr="005A7E55" w:rsidRDefault="005A7E55" w:rsidP="00C062AE">
      <w:pPr>
        <w:pStyle w:val="Figuretitle"/>
        <w:rPr>
          <w:lang w:val="fr-CH"/>
        </w:rPr>
      </w:pPr>
      <w:r w:rsidRPr="005A7E55">
        <w:rPr>
          <w:lang w:val="fr-CH"/>
        </w:rPr>
        <w:t xml:space="preserve">Diagramme de </w:t>
      </w:r>
      <w:r w:rsidRPr="002F732A">
        <w:rPr>
          <w:lang w:val="fr-CH"/>
        </w:rPr>
        <w:t>l'antenne</w:t>
      </w:r>
      <w:r w:rsidRPr="005A7E55">
        <w:rPr>
          <w:lang w:val="fr-CH"/>
        </w:rPr>
        <w:t xml:space="preserve"> Yagi croisée à neuf éléments</w:t>
      </w:r>
    </w:p>
    <w:p w14:paraId="5768BACD" w14:textId="4DA2C95F" w:rsidR="005A7E55" w:rsidRPr="003B0750" w:rsidRDefault="00C062AE" w:rsidP="005A7E55">
      <w:pPr>
        <w:pStyle w:val="Figure"/>
        <w:rPr>
          <w:rFonts w:asciiTheme="majorBidi" w:hAnsiTheme="majorBidi" w:cstheme="majorBidi"/>
          <w:szCs w:val="24"/>
        </w:rPr>
      </w:pPr>
      <w:r w:rsidRPr="003B0750">
        <w:object w:dxaOrig="5549" w:dyaOrig="5738" w14:anchorId="73FC0B56">
          <v:shape id="_x0000_i1028" type="#_x0000_t75" style="width:312.4pt;height:323.05pt" o:ole="">
            <v:imagedata r:id="rId19" o:title=""/>
          </v:shape>
          <o:OLEObject Type="Embed" ProgID="CorelDRAW.Graphic.14" ShapeID="_x0000_i1028" DrawAspect="Content" ObjectID="_1792836081" r:id="rId20"/>
        </w:object>
      </w:r>
    </w:p>
    <w:p w14:paraId="67D328CE" w14:textId="77777777" w:rsidR="005A7E55" w:rsidRPr="005A7E55" w:rsidRDefault="005A7E55" w:rsidP="005A7E55">
      <w:pPr>
        <w:pStyle w:val="Heading2"/>
        <w:rPr>
          <w:lang w:val="fr-CH"/>
        </w:rPr>
      </w:pPr>
      <w:r w:rsidRPr="005A7E55">
        <w:rPr>
          <w:lang w:val="fr-CH"/>
        </w:rPr>
        <w:t>3.4</w:t>
      </w:r>
      <w:r w:rsidRPr="005A7E55">
        <w:rPr>
          <w:lang w:val="fr-CH"/>
        </w:rPr>
        <w:tab/>
        <w:t>Restrictions d'exploitation sur le plan géographique</w:t>
      </w:r>
    </w:p>
    <w:p w14:paraId="2AD15AFA" w14:textId="77777777" w:rsidR="005A7E55" w:rsidRPr="005A7E55" w:rsidRDefault="005A7E55" w:rsidP="005A7E55">
      <w:pPr>
        <w:rPr>
          <w:lang w:val="fr-CH"/>
        </w:rPr>
      </w:pPr>
      <w:r w:rsidRPr="005A7E55">
        <w:rPr>
          <w:lang w:val="fr-CH"/>
        </w:rPr>
        <w:t xml:space="preserve">Les radars de sondage fonctionnant dans la gamme de fréquences 40-50 MHz sont conçus en vue d'être exploités dans des zones inhabitées ou peu peuplées de l'inlandsis (par exemple au Groenland et en Antarctique) et dans des déserts (par exemple en Afrique du Nord et dans la péninsule arabique), et pendant une durée limitée. Par exemple, l'exploitation pour la mission proposée ne devrait pas dépasser 10 minutes par orbite de 92,7 minutes. </w:t>
      </w:r>
    </w:p>
    <w:p w14:paraId="3C9BF120" w14:textId="77777777" w:rsidR="005A7E55" w:rsidRPr="005A7E55" w:rsidRDefault="005A7E55" w:rsidP="005A7E55">
      <w:pPr>
        <w:rPr>
          <w:lang w:val="fr-CH" w:eastAsia="zh-CN"/>
        </w:rPr>
      </w:pPr>
      <w:r w:rsidRPr="005A7E55">
        <w:rPr>
          <w:lang w:val="fr-CH" w:eastAsia="zh-CN"/>
        </w:rPr>
        <w:t>Les zones de couverture des régions d'exploitation proposées correspondant aux zones géographiques de propagation du signal transmis sont illustrées sur la Fig. 4.</w:t>
      </w:r>
    </w:p>
    <w:p w14:paraId="457E3D54" w14:textId="77777777" w:rsidR="005A7E55" w:rsidRPr="005A7E55" w:rsidRDefault="005A7E55" w:rsidP="005A7E55">
      <w:pPr>
        <w:pStyle w:val="FigureNo"/>
        <w:rPr>
          <w:lang w:val="fr-CH"/>
        </w:rPr>
      </w:pPr>
      <w:r w:rsidRPr="005A7E55">
        <w:rPr>
          <w:lang w:val="fr-CH"/>
        </w:rPr>
        <w:lastRenderedPageBreak/>
        <w:t>FI</w:t>
      </w:r>
      <w:r w:rsidRPr="005A7E55">
        <w:rPr>
          <w:szCs w:val="18"/>
          <w:lang w:val="fr-CH" w:eastAsia="zh-CN"/>
        </w:rPr>
        <w:t>GURE</w:t>
      </w:r>
      <w:r w:rsidRPr="005A7E55">
        <w:rPr>
          <w:lang w:val="fr-CH"/>
        </w:rPr>
        <w:t xml:space="preserve"> 4</w:t>
      </w:r>
    </w:p>
    <w:p w14:paraId="17039E27" w14:textId="77777777" w:rsidR="005A7E55" w:rsidRPr="005A7E55" w:rsidRDefault="005A7E55" w:rsidP="005A7E55">
      <w:pPr>
        <w:pStyle w:val="Figuretitle"/>
        <w:rPr>
          <w:lang w:val="fr-CH"/>
        </w:rPr>
      </w:pPr>
      <w:r w:rsidRPr="005A7E55">
        <w:rPr>
          <w:lang w:val="fr-CH" w:eastAsia="zh-CN"/>
        </w:rPr>
        <w:t>Couverture du radar de sondage spatioporté</w:t>
      </w:r>
    </w:p>
    <w:p w14:paraId="00D70175" w14:textId="3A59C227" w:rsidR="005A7E55" w:rsidRPr="002F732A" w:rsidRDefault="005A7E55" w:rsidP="005A7E55">
      <w:pPr>
        <w:pStyle w:val="Figure"/>
        <w:rPr>
          <w:lang w:val="fr-CH"/>
        </w:rPr>
      </w:pPr>
      <w:r w:rsidRPr="005A7E55">
        <w:rPr>
          <w:lang w:val="fr-CH"/>
        </w:rPr>
        <w:t>-</w:t>
      </w:r>
      <w:r w:rsidR="00C062AE">
        <w:rPr>
          <w:noProof/>
        </w:rPr>
        <w:drawing>
          <wp:inline distT="0" distB="0" distL="0" distR="0" wp14:anchorId="207A3154" wp14:editId="59869B82">
            <wp:extent cx="4425696" cy="2515243"/>
            <wp:effectExtent l="0" t="0" r="0" b="0"/>
            <wp:docPr id="205709983" name="Picture 2" descr="A map of the world with different conti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9983" name="Picture 2" descr="A map of the world with different continent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33472" cy="2519662"/>
                    </a:xfrm>
                    <a:prstGeom prst="rect">
                      <a:avLst/>
                    </a:prstGeom>
                  </pic:spPr>
                </pic:pic>
              </a:graphicData>
            </a:graphic>
          </wp:inline>
        </w:drawing>
      </w:r>
    </w:p>
    <w:p w14:paraId="535F9D53" w14:textId="77777777" w:rsidR="005A7E55" w:rsidRPr="005A7E55" w:rsidRDefault="005A7E55" w:rsidP="005A7E55">
      <w:pPr>
        <w:pStyle w:val="Normalaftertitle"/>
        <w:rPr>
          <w:lang w:val="fr-CH"/>
        </w:rPr>
      </w:pPr>
      <w:r w:rsidRPr="005A7E55">
        <w:rPr>
          <w:lang w:val="fr-CH"/>
        </w:rPr>
        <w:t>Les radars de sondage sont conçus en vue d'être exploités la nuit uniquement pendant une fenêtre de quelques heures centrée approximativement autour de 4 h 00, heure locale. Ce choix tient au fait que c'est la période où les perturbations ionosphériques du signal radar sont les plus minimes et où l'utilisation du spectre par d'autres services devrait être la plus faible.</w:t>
      </w:r>
    </w:p>
    <w:p w14:paraId="16235F5C" w14:textId="77777777" w:rsidR="005A7E55" w:rsidRPr="005A7E55" w:rsidRDefault="005A7E55" w:rsidP="005A7E55">
      <w:pPr>
        <w:pStyle w:val="Heading2"/>
        <w:rPr>
          <w:lang w:val="fr-CH"/>
        </w:rPr>
      </w:pPr>
      <w:r w:rsidRPr="005A7E55">
        <w:rPr>
          <w:lang w:val="fr-CH"/>
        </w:rPr>
        <w:t>3.5</w:t>
      </w:r>
      <w:r w:rsidRPr="005A7E55">
        <w:rPr>
          <w:lang w:val="fr-CH"/>
        </w:rPr>
        <w:tab/>
        <w:t>Spectre des émissions</w:t>
      </w:r>
    </w:p>
    <w:p w14:paraId="660E0212" w14:textId="6A07A034" w:rsidR="005A7E55" w:rsidRPr="005A7E55" w:rsidRDefault="005A7E55" w:rsidP="005A7E55">
      <w:pPr>
        <w:rPr>
          <w:lang w:val="fr-CH"/>
        </w:rPr>
      </w:pPr>
      <w:r w:rsidRPr="005A7E55">
        <w:rPr>
          <w:lang w:val="fr-CH"/>
        </w:rPr>
        <w:t>La Figure 5 montre la forme d'onde d'émission à compression d'impulsion qui devrait être celle du sondeur rada</w:t>
      </w:r>
      <w:r w:rsidR="00483C7D">
        <w:rPr>
          <w:lang w:val="fr-CH"/>
        </w:rPr>
        <w:t>r</w:t>
      </w:r>
      <w:r w:rsidRPr="005A7E55">
        <w:rPr>
          <w:lang w:val="fr-CH"/>
        </w:rPr>
        <w:t xml:space="preserve"> fonctionnant dans la gamme de fréquences 40-50 MHz. Dans la pratique, un filtrage passe-bande est souvent appliqué pour atténuer la puissance hors bande.</w:t>
      </w:r>
    </w:p>
    <w:p w14:paraId="4272487A" w14:textId="77777777" w:rsidR="005A7E55" w:rsidRPr="005A7E55" w:rsidRDefault="005A7E55" w:rsidP="005A7E55">
      <w:pPr>
        <w:pStyle w:val="FigureNo"/>
        <w:rPr>
          <w:lang w:val="fr-CH"/>
        </w:rPr>
      </w:pPr>
      <w:bookmarkStart w:id="3" w:name="_Ref42246390"/>
      <w:r w:rsidRPr="005A7E55">
        <w:rPr>
          <w:lang w:val="fr-CH"/>
        </w:rPr>
        <w:t>FIGURE 5</w:t>
      </w:r>
      <w:bookmarkEnd w:id="3"/>
    </w:p>
    <w:p w14:paraId="3553454A" w14:textId="77777777" w:rsidR="005A7E55" w:rsidRPr="005A7E55" w:rsidRDefault="005A7E55" w:rsidP="005A7E55">
      <w:pPr>
        <w:pStyle w:val="Figuretitle"/>
        <w:rPr>
          <w:lang w:val="fr-CH"/>
        </w:rPr>
      </w:pPr>
      <w:r w:rsidRPr="005A7E55">
        <w:rPr>
          <w:lang w:val="fr-CH"/>
        </w:rPr>
        <w:t>Spectre d'émission à compression d'impulsion type</w:t>
      </w:r>
    </w:p>
    <w:p w14:paraId="569600F9" w14:textId="33DEF4DB" w:rsidR="005A7E55" w:rsidRPr="009C1887" w:rsidRDefault="006958DE" w:rsidP="005A7E55">
      <w:pPr>
        <w:pStyle w:val="Figure"/>
        <w:rPr>
          <w:highlight w:val="yellow"/>
        </w:rPr>
      </w:pPr>
      <w:r>
        <w:rPr>
          <w:noProof/>
        </w:rPr>
        <w:drawing>
          <wp:inline distT="0" distB="0" distL="0" distR="0" wp14:anchorId="27804715" wp14:editId="04675AE7">
            <wp:extent cx="4777105" cy="3013710"/>
            <wp:effectExtent l="0" t="0" r="4445" b="0"/>
            <wp:docPr id="664186542" name="Picture 1"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86542" name="Picture 1" descr="A graph with a red li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7105" cy="3013710"/>
                    </a:xfrm>
                    <a:prstGeom prst="rect">
                      <a:avLst/>
                    </a:prstGeom>
                    <a:noFill/>
                    <a:ln>
                      <a:noFill/>
                    </a:ln>
                  </pic:spPr>
                </pic:pic>
              </a:graphicData>
            </a:graphic>
          </wp:inline>
        </w:drawing>
      </w:r>
    </w:p>
    <w:p w14:paraId="53B0292C" w14:textId="77777777" w:rsidR="005A7E55" w:rsidRPr="005A7E55" w:rsidRDefault="005A7E55" w:rsidP="005A7E55">
      <w:pPr>
        <w:pStyle w:val="Heading1"/>
        <w:rPr>
          <w:lang w:val="fr-CH"/>
        </w:rPr>
      </w:pPr>
      <w:r w:rsidRPr="005A7E55">
        <w:rPr>
          <w:lang w:val="fr-CH"/>
        </w:rPr>
        <w:lastRenderedPageBreak/>
        <w:t>4</w:t>
      </w:r>
      <w:r w:rsidRPr="005A7E55">
        <w:rPr>
          <w:lang w:val="fr-CH"/>
        </w:rPr>
        <w:tab/>
        <w:t>Niveaux de puissance surfacique et de densité spectrale de puissance surfacique à la surface de la Terre</w:t>
      </w:r>
    </w:p>
    <w:p w14:paraId="28285939" w14:textId="77777777" w:rsidR="005A7E55" w:rsidRPr="005A7E55" w:rsidRDefault="005A7E55" w:rsidP="005A7E55">
      <w:pPr>
        <w:rPr>
          <w:lang w:val="fr-CH"/>
        </w:rPr>
      </w:pPr>
      <w:r w:rsidRPr="005A7E55">
        <w:rPr>
          <w:lang w:val="fr-CH"/>
        </w:rPr>
        <w:t xml:space="preserve">La puissance surfacique moyenne à la surface de la Terre est calculé à l'aide de la formule figurant dans le numéro </w:t>
      </w:r>
      <w:r w:rsidRPr="005A7E55">
        <w:rPr>
          <w:b/>
          <w:bCs/>
          <w:lang w:val="fr-CH"/>
        </w:rPr>
        <w:t>21.16.8</w:t>
      </w:r>
      <w:r w:rsidRPr="005A7E55">
        <w:rPr>
          <w:lang w:val="fr-CH"/>
        </w:rPr>
        <w:t xml:space="preserve"> du RR (édition de 2020).</w:t>
      </w:r>
    </w:p>
    <w:p w14:paraId="2EF3AA30" w14:textId="77777777" w:rsidR="005A7E55" w:rsidRPr="005A7E55" w:rsidRDefault="005A7E55" w:rsidP="005A7E55">
      <w:pPr>
        <w:rPr>
          <w:lang w:val="fr-CH"/>
        </w:rPr>
      </w:pPr>
      <w:r w:rsidRPr="005A7E55">
        <w:rPr>
          <w:lang w:val="fr-CH"/>
        </w:rPr>
        <w:t>De même, la valeur de la puissance surfacique de crête peut être obtenue en retirant le facteur d'utilisation de la formule utilisée pour le calcul de la valeur de la puissance surfacique moyenne.</w:t>
      </w:r>
    </w:p>
    <w:p w14:paraId="54D4BC0B" w14:textId="533364AC" w:rsidR="005A7E55" w:rsidRPr="005A7E55" w:rsidRDefault="005A7E55" w:rsidP="005A7E55">
      <w:pPr>
        <w:rPr>
          <w:lang w:val="fr-CH"/>
        </w:rPr>
      </w:pPr>
      <w:r w:rsidRPr="005A7E55">
        <w:rPr>
          <w:lang w:val="fr-CH"/>
        </w:rPr>
        <w:t>Pour les paramètres des sondeurs radar donnés dans le Tableau 1, les valeurs de puissance surfacique moyenne à la surface de la Terre sont données dans la Fig</w:t>
      </w:r>
      <w:r w:rsidR="006958DE">
        <w:rPr>
          <w:lang w:val="fr-CH"/>
        </w:rPr>
        <w:t>.</w:t>
      </w:r>
      <w:r w:rsidRPr="005A7E55">
        <w:rPr>
          <w:lang w:val="fr-CH"/>
        </w:rPr>
        <w:t xml:space="preserve"> 6. Comme indiqué dans cette Figure, la valeur maximale de la puissance surfacique moyenne est de −135,96 dB(W/m</w:t>
      </w:r>
      <w:r w:rsidRPr="006958DE">
        <w:rPr>
          <w:vertAlign w:val="superscript"/>
          <w:lang w:val="fr-CH"/>
        </w:rPr>
        <w:t>2</w:t>
      </w:r>
      <w:r w:rsidRPr="005A7E55">
        <w:rPr>
          <w:lang w:val="fr-CH" w:eastAsia="zh-CN"/>
        </w:rPr>
        <w:t xml:space="preserve"> 4kHz)</w:t>
      </w:r>
      <w:r w:rsidRPr="005A7E55">
        <w:rPr>
          <w:lang w:val="fr-CH"/>
        </w:rPr>
        <w:t>) et la valeur maximale de la puissance surfacique de crête qui en résulte est de −126,05 dB (W/m</w:t>
      </w:r>
      <w:r w:rsidRPr="006958DE">
        <w:rPr>
          <w:vertAlign w:val="superscript"/>
          <w:lang w:val="fr-CH"/>
        </w:rPr>
        <w:t>2</w:t>
      </w:r>
      <w:r w:rsidRPr="005A7E55">
        <w:rPr>
          <w:lang w:val="fr-CH"/>
        </w:rPr>
        <w:t xml:space="preserve"> 4kHz).</w:t>
      </w:r>
    </w:p>
    <w:p w14:paraId="003ECC37" w14:textId="77777777" w:rsidR="005A7E55" w:rsidRPr="005A7E55" w:rsidRDefault="005A7E55" w:rsidP="005A7E55">
      <w:pPr>
        <w:pStyle w:val="FigureNo"/>
        <w:rPr>
          <w:lang w:val="fr-CH"/>
        </w:rPr>
      </w:pPr>
      <w:r w:rsidRPr="005A7E55">
        <w:rPr>
          <w:lang w:val="fr-CH"/>
        </w:rPr>
        <w:t>FIGURE 6</w:t>
      </w:r>
    </w:p>
    <w:p w14:paraId="042D01C5" w14:textId="77777777" w:rsidR="005A7E55" w:rsidRPr="005A7E55" w:rsidRDefault="005A7E55" w:rsidP="005A7E55">
      <w:pPr>
        <w:pStyle w:val="Figuretitle"/>
        <w:rPr>
          <w:lang w:val="fr-CH"/>
        </w:rPr>
      </w:pPr>
      <w:r w:rsidRPr="005A7E55">
        <w:rPr>
          <w:lang w:val="fr-CH"/>
        </w:rPr>
        <w:t>Puissance surfacique en fonction de l'angle d'élévation</w:t>
      </w:r>
      <w:r w:rsidRPr="005A7E55">
        <w:rPr>
          <w:rFonts w:cs="Times New Roman Bold"/>
          <w:lang w:val="fr-CH"/>
        </w:rPr>
        <w:t xml:space="preserve"> </w:t>
      </w:r>
      <w:r>
        <w:rPr>
          <w:rFonts w:cs="Times New Roman Bold"/>
        </w:rPr>
        <w:t>δ</w:t>
      </w:r>
      <w:r w:rsidRPr="005A7E55">
        <w:rPr>
          <w:rFonts w:cs="Times New Roman Bold"/>
          <w:lang w:val="fr-CH"/>
        </w:rPr>
        <w:t xml:space="preserve"> pour le sondeur radar spatioporté en ondes métriques</w:t>
      </w:r>
      <w:r w:rsidRPr="005A7E55">
        <w:rPr>
          <w:rFonts w:cs="Times New Roman Bold"/>
          <w:lang w:val="fr-CH"/>
        </w:rPr>
        <w:br/>
        <w:t xml:space="preserve"> décrit dans le Tableau 1 (largeur de bande de référence de 4 kHz)</w:t>
      </w:r>
    </w:p>
    <w:p w14:paraId="4DA9A75A" w14:textId="2079ACDD" w:rsidR="005A7E55" w:rsidRDefault="00483C7D" w:rsidP="005A7E55">
      <w:pPr>
        <w:pStyle w:val="Figure"/>
      </w:pPr>
      <w:r w:rsidRPr="00FD5FE0">
        <w:rPr>
          <w:noProof/>
        </w:rPr>
        <w:drawing>
          <wp:inline distT="0" distB="0" distL="0" distR="0" wp14:anchorId="76E957F3" wp14:editId="25528668">
            <wp:extent cx="6120765" cy="4142740"/>
            <wp:effectExtent l="0" t="0" r="0" b="0"/>
            <wp:docPr id="29" name="Picture 29"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aph with a lin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4142740"/>
                    </a:xfrm>
                    <a:prstGeom prst="rect">
                      <a:avLst/>
                    </a:prstGeom>
                    <a:noFill/>
                    <a:ln>
                      <a:noFill/>
                    </a:ln>
                  </pic:spPr>
                </pic:pic>
              </a:graphicData>
            </a:graphic>
          </wp:inline>
        </w:drawing>
      </w:r>
    </w:p>
    <w:p w14:paraId="0086062C" w14:textId="77777777" w:rsidR="005A7E55" w:rsidRPr="00D90569" w:rsidRDefault="005A7E55" w:rsidP="005A7E55">
      <w:pPr>
        <w:pStyle w:val="Heading1"/>
        <w:rPr>
          <w:lang w:val="fr-CH"/>
        </w:rPr>
      </w:pPr>
      <w:r w:rsidRPr="00D90569">
        <w:rPr>
          <w:lang w:val="fr-CH"/>
        </w:rPr>
        <w:t>5</w:t>
      </w:r>
      <w:r w:rsidRPr="00D90569">
        <w:rPr>
          <w:lang w:val="fr-CH"/>
        </w:rPr>
        <w:tab/>
        <w:t>Conclusion</w:t>
      </w:r>
    </w:p>
    <w:p w14:paraId="44D0349B" w14:textId="30A7647B" w:rsidR="005A7E55" w:rsidRDefault="005A7E55" w:rsidP="005A7E55">
      <w:pPr>
        <w:rPr>
          <w:lang w:val="fr-CH"/>
        </w:rPr>
      </w:pPr>
      <w:r w:rsidRPr="005A7E55">
        <w:rPr>
          <w:lang w:val="fr-CH"/>
        </w:rPr>
        <w:t>On constate un intérêt certain pour la télédétection au voisinage de 40-50 MHz afin d'effectuer des mesures à distance de la subsurface de la Terre pour établir des cartes radar des couches diffusantes de la subsurface, l'objectif étant d'utiliser des capteurs actifs spatioportés pour localiser de l'eau/de la glace/des gisements. La présente Annexe justifie le choix de la bande de fréquences à utiliser et donne les caractéristiques techniques et opérationnelles types d'un instrument pouvant être utilisé dans les études de partage et de compatibilité.</w:t>
      </w:r>
    </w:p>
    <w:p w14:paraId="134A8B3B" w14:textId="77777777" w:rsidR="005A7E55" w:rsidRPr="005A7E55" w:rsidRDefault="005A7E55" w:rsidP="005A7E55">
      <w:pPr>
        <w:pStyle w:val="Line"/>
        <w:rPr>
          <w:lang w:val="fr-CH"/>
        </w:rPr>
      </w:pPr>
    </w:p>
    <w:sectPr w:rsidR="005A7E55" w:rsidRPr="005A7E55" w:rsidSect="005A7E55">
      <w:headerReference w:type="even" r:id="rId24"/>
      <w:headerReference w:type="default" r:id="rId25"/>
      <w:foot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272522" w14:textId="77777777" w:rsidR="005A7E55" w:rsidRDefault="005A7E55">
      <w:r>
        <w:separator/>
      </w:r>
    </w:p>
  </w:endnote>
  <w:endnote w:type="continuationSeparator" w:id="0">
    <w:p w14:paraId="54A2B1A8" w14:textId="77777777" w:rsidR="005A7E55" w:rsidRDefault="005A7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C4896" w14:textId="77777777" w:rsidR="005A7E55" w:rsidRDefault="005A7E55">
    <w:pPr>
      <w:pStyle w:val="Footer"/>
    </w:pPr>
    <w:r>
      <w:drawing>
        <wp:anchor distT="0" distB="0" distL="0" distR="0" simplePos="0" relativeHeight="251659264" behindDoc="0" locked="0" layoutInCell="1" allowOverlap="1" wp14:anchorId="029E2C0D" wp14:editId="090CB037">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A44A8" w14:textId="7552F302" w:rsidR="005A7E55" w:rsidRDefault="005A7E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16357C" w14:textId="77777777" w:rsidR="005A7E55" w:rsidRDefault="005A7E55">
      <w:r>
        <w:separator/>
      </w:r>
    </w:p>
  </w:footnote>
  <w:footnote w:type="continuationSeparator" w:id="0">
    <w:p w14:paraId="61277EFA" w14:textId="77777777" w:rsidR="005A7E55" w:rsidRDefault="005A7E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EFA40" w14:textId="77777777" w:rsidR="005A7E55" w:rsidRDefault="005A7E5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A7E55" w:rsidRPr="00A239D1" w14:paraId="249E366D" w14:textId="77777777" w:rsidTr="0019307B">
      <w:tc>
        <w:tcPr>
          <w:tcW w:w="4634" w:type="dxa"/>
          <w:vAlign w:val="center"/>
        </w:tcPr>
        <w:p w14:paraId="7AC705A6" w14:textId="77777777" w:rsidR="005A7E55" w:rsidRPr="005B0371" w:rsidRDefault="005A7E55"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030A106" w14:textId="77777777" w:rsidR="005A7E55" w:rsidRPr="00260B24" w:rsidRDefault="005A7E55" w:rsidP="00744F8B">
          <w:pPr>
            <w:pStyle w:val="Header"/>
            <w:jc w:val="right"/>
            <w:rPr>
              <w:rFonts w:asciiTheme="minorBidi" w:hAnsiTheme="minorBidi"/>
              <w:b/>
              <w:spacing w:val="4"/>
              <w:szCs w:val="24"/>
            </w:rPr>
          </w:pPr>
          <w:r w:rsidRPr="00260B24">
            <w:rPr>
              <w:rFonts w:asciiTheme="minorBidi" w:hAnsiTheme="minorBidi"/>
              <w:b/>
              <w:spacing w:val="4"/>
              <w:szCs w:val="24"/>
            </w:rPr>
            <w:t>Union</w:t>
          </w:r>
          <w:r>
            <w:rPr>
              <w:rFonts w:asciiTheme="minorBidi" w:hAnsiTheme="minorBidi"/>
              <w:b/>
              <w:spacing w:val="4"/>
              <w:szCs w:val="24"/>
            </w:rPr>
            <w:t xml:space="preserve"> i</w:t>
          </w:r>
          <w:r w:rsidRPr="00260B24">
            <w:rPr>
              <w:rFonts w:asciiTheme="minorBidi" w:hAnsiTheme="minorBidi"/>
              <w:b/>
              <w:spacing w:val="4"/>
              <w:szCs w:val="24"/>
            </w:rPr>
            <w:t>nternational</w:t>
          </w:r>
          <w:r>
            <w:rPr>
              <w:rFonts w:asciiTheme="minorBidi" w:hAnsiTheme="minorBidi"/>
              <w:b/>
              <w:spacing w:val="4"/>
              <w:szCs w:val="24"/>
            </w:rPr>
            <w:t>e</w:t>
          </w:r>
          <w:r w:rsidRPr="00260B24">
            <w:rPr>
              <w:rFonts w:asciiTheme="minorBidi" w:hAnsiTheme="minorBidi"/>
              <w:b/>
              <w:spacing w:val="4"/>
              <w:szCs w:val="24"/>
            </w:rPr>
            <w:t xml:space="preserve"> </w:t>
          </w:r>
          <w:r>
            <w:rPr>
              <w:rFonts w:asciiTheme="minorBidi" w:hAnsiTheme="minorBidi"/>
              <w:b/>
              <w:spacing w:val="4"/>
              <w:szCs w:val="24"/>
            </w:rPr>
            <w:t>des té</w:t>
          </w:r>
          <w:r w:rsidRPr="00260B24">
            <w:rPr>
              <w:rFonts w:asciiTheme="minorBidi" w:hAnsiTheme="minorBidi"/>
              <w:b/>
              <w:spacing w:val="4"/>
              <w:szCs w:val="24"/>
            </w:rPr>
            <w:t>l</w:t>
          </w:r>
          <w:r>
            <w:rPr>
              <w:rFonts w:asciiTheme="minorBidi" w:hAnsiTheme="minorBidi"/>
              <w:b/>
              <w:spacing w:val="4"/>
              <w:szCs w:val="24"/>
            </w:rPr>
            <w:t>é</w:t>
          </w:r>
          <w:r w:rsidRPr="00260B24">
            <w:rPr>
              <w:rFonts w:asciiTheme="minorBidi" w:hAnsiTheme="minorBidi"/>
              <w:b/>
              <w:spacing w:val="4"/>
              <w:szCs w:val="24"/>
            </w:rPr>
            <w:t>communication</w:t>
          </w:r>
          <w:r>
            <w:rPr>
              <w:rFonts w:asciiTheme="minorBidi" w:hAnsiTheme="minorBidi"/>
              <w:b/>
              <w:spacing w:val="4"/>
              <w:szCs w:val="24"/>
            </w:rPr>
            <w:t>s</w:t>
          </w:r>
        </w:p>
      </w:tc>
    </w:tr>
    <w:tr w:rsidR="005A7E55" w:rsidRPr="00A239D1" w14:paraId="11D3C2DC" w14:textId="77777777" w:rsidTr="0019307B">
      <w:tc>
        <w:tcPr>
          <w:tcW w:w="4634" w:type="dxa"/>
          <w:vAlign w:val="center"/>
        </w:tcPr>
        <w:p w14:paraId="649AC5DE" w14:textId="77777777" w:rsidR="005A7E55" w:rsidRPr="00260B24" w:rsidRDefault="005A7E55" w:rsidP="00744F8B">
          <w:pPr>
            <w:pStyle w:val="Header"/>
            <w:jc w:val="left"/>
            <w:rPr>
              <w:rFonts w:asciiTheme="minorBidi" w:hAnsiTheme="minorBidi"/>
              <w:spacing w:val="4"/>
              <w:sz w:val="21"/>
              <w:szCs w:val="21"/>
            </w:rPr>
          </w:pPr>
          <w:r w:rsidRPr="00260B24">
            <w:rPr>
              <w:rFonts w:asciiTheme="minorBidi" w:hAnsiTheme="minorBidi"/>
              <w:spacing w:val="4"/>
              <w:szCs w:val="24"/>
            </w:rPr>
            <w:t>Recomm</w:t>
          </w:r>
          <w:r>
            <w:rPr>
              <w:rFonts w:asciiTheme="minorBidi" w:hAnsiTheme="minorBidi"/>
              <w:spacing w:val="4"/>
              <w:szCs w:val="24"/>
            </w:rPr>
            <w:t>a</w:t>
          </w:r>
          <w:r w:rsidRPr="00260B24">
            <w:rPr>
              <w:rFonts w:asciiTheme="minorBidi" w:hAnsiTheme="minorBidi"/>
              <w:spacing w:val="4"/>
              <w:szCs w:val="24"/>
            </w:rPr>
            <w:t>ndations</w:t>
          </w:r>
        </w:p>
      </w:tc>
      <w:tc>
        <w:tcPr>
          <w:tcW w:w="5998" w:type="dxa"/>
          <w:vAlign w:val="center"/>
        </w:tcPr>
        <w:p w14:paraId="20A5C06C" w14:textId="77777777" w:rsidR="005A7E55" w:rsidRPr="00260B24" w:rsidRDefault="005A7E55" w:rsidP="00744F8B">
          <w:pPr>
            <w:pStyle w:val="Header"/>
            <w:jc w:val="right"/>
            <w:rPr>
              <w:rFonts w:asciiTheme="minorBidi" w:hAnsiTheme="minorBidi"/>
              <w:spacing w:val="4"/>
              <w:szCs w:val="24"/>
            </w:rPr>
          </w:pPr>
          <w:r>
            <w:rPr>
              <w:rFonts w:asciiTheme="minorBidi" w:hAnsiTheme="minorBidi"/>
              <w:spacing w:val="4"/>
              <w:szCs w:val="24"/>
            </w:rPr>
            <w:t xml:space="preserve">Secteur des </w:t>
          </w:r>
          <w:r w:rsidRPr="00260B24">
            <w:rPr>
              <w:rFonts w:asciiTheme="minorBidi" w:hAnsiTheme="minorBidi"/>
              <w:spacing w:val="4"/>
              <w:szCs w:val="24"/>
            </w:rPr>
            <w:t>Radiocommunication</w:t>
          </w:r>
          <w:r>
            <w:rPr>
              <w:rFonts w:asciiTheme="minorBidi" w:hAnsiTheme="minorBidi"/>
              <w:spacing w:val="4"/>
              <w:szCs w:val="24"/>
            </w:rPr>
            <w:t>s</w:t>
          </w:r>
        </w:p>
      </w:tc>
    </w:tr>
  </w:tbl>
  <w:p w14:paraId="03E71A50" w14:textId="77777777" w:rsidR="005A7E55" w:rsidRDefault="005A7E55"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7D989186" wp14:editId="6113AD80">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4AF3F006" wp14:editId="0B4BFEEF">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3236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3E91EDE" w14:textId="77777777" w:rsidR="005A7E55" w:rsidRDefault="005A7E55"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7D7FC7C0" wp14:editId="2A1F020B">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A609A" id="docshapegroup6" o:spid="_x0000_s1026" alt="Header separator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5CE48" w14:textId="37B25629" w:rsidR="005A7E55" w:rsidRPr="00D72623" w:rsidRDefault="005A7E55"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F511D9">
      <w:rPr>
        <w:b/>
        <w:bCs/>
        <w:lang w:val="en-US"/>
      </w:rPr>
      <w:t xml:space="preserve">Rec. </w:t>
    </w:r>
    <w:r>
      <w:rPr>
        <w:b/>
        <w:bCs/>
        <w:lang w:val="en-US"/>
      </w:rPr>
      <w:fldChar w:fldCharType="end"/>
    </w:r>
    <w:r w:rsidRPr="004F3F6F">
      <w:rPr>
        <w:b/>
        <w:bCs/>
      </w:rPr>
      <w:t xml:space="preserve"> </w:t>
    </w:r>
    <w:r>
      <w:rPr>
        <w:b/>
        <w:bCs/>
      </w:rPr>
      <w:fldChar w:fldCharType="begin"/>
    </w:r>
    <w:r>
      <w:rPr>
        <w:b/>
        <w:bCs/>
        <w:lang w:val="en-US"/>
      </w:rPr>
      <w:instrText>styleref href</w:instrText>
    </w:r>
    <w:r>
      <w:rPr>
        <w:b/>
        <w:bCs/>
      </w:rPr>
      <w:fldChar w:fldCharType="separate"/>
    </w:r>
    <w:r w:rsidR="00F511D9">
      <w:rPr>
        <w:b/>
        <w:bCs/>
        <w:noProof/>
        <w:lang w:val="en-US"/>
      </w:rPr>
      <w:t>UIT-R  RS.2042-2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67FE6" w14:textId="62F0C6CE" w:rsidR="005A7E55" w:rsidRDefault="005A7E55">
    <w:pPr>
      <w:pStyle w:val="Header"/>
    </w:pPr>
    <w:r>
      <w:tab/>
    </w:r>
    <w:r>
      <w:rPr>
        <w:b/>
        <w:bCs/>
      </w:rPr>
      <w:fldChar w:fldCharType="begin"/>
    </w:r>
    <w:r>
      <w:rPr>
        <w:b/>
        <w:bCs/>
      </w:rPr>
      <w:instrText xml:space="preserve"> DOCPROPERTY "Header" \* MERGEFORMAT </w:instrText>
    </w:r>
    <w:r>
      <w:rPr>
        <w:b/>
        <w:bCs/>
      </w:rPr>
      <w:fldChar w:fldCharType="separate"/>
    </w:r>
    <w:r w:rsidR="00F511D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511D9">
      <w:rPr>
        <w:b/>
        <w:bCs/>
        <w:noProof/>
      </w:rPr>
      <w:t>UIT-R  RS.2042-2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1DCF6" w14:textId="4D45FF4A"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F511D9" w:rsidRPr="00F511D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511D9">
      <w:rPr>
        <w:b/>
        <w:bCs/>
        <w:noProof/>
        <w:lang w:val="en-US"/>
      </w:rPr>
      <w:t>UIT-R  RS.2042-2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06CF8" w14:textId="18B348E7" w:rsidR="00607D68" w:rsidRDefault="00607D68">
    <w:pPr>
      <w:pStyle w:val="Header"/>
    </w:pPr>
    <w:r>
      <w:tab/>
    </w:r>
    <w:fldSimple w:instr=" DOCPROPERTY &quot;Header&quot; \* MERGEFORMAT ">
      <w:r w:rsidR="00F511D9" w:rsidRPr="00F511D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511D9">
      <w:rPr>
        <w:b/>
        <w:bCs/>
        <w:noProof/>
      </w:rPr>
      <w:t>UIT-R  RS.2042-2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E55"/>
    <w:rsid w:val="00217EBF"/>
    <w:rsid w:val="00220069"/>
    <w:rsid w:val="00242AEE"/>
    <w:rsid w:val="002A5BFD"/>
    <w:rsid w:val="002D76C4"/>
    <w:rsid w:val="002F732A"/>
    <w:rsid w:val="00483C7D"/>
    <w:rsid w:val="0052529D"/>
    <w:rsid w:val="005A7E55"/>
    <w:rsid w:val="00607D68"/>
    <w:rsid w:val="00672777"/>
    <w:rsid w:val="006958DE"/>
    <w:rsid w:val="007468DA"/>
    <w:rsid w:val="00875310"/>
    <w:rsid w:val="009E00A8"/>
    <w:rsid w:val="00A6617B"/>
    <w:rsid w:val="00AB0DC8"/>
    <w:rsid w:val="00AF1A27"/>
    <w:rsid w:val="00B44E24"/>
    <w:rsid w:val="00B52C0B"/>
    <w:rsid w:val="00C062AE"/>
    <w:rsid w:val="00D90569"/>
    <w:rsid w:val="00DC2B47"/>
    <w:rsid w:val="00DF4176"/>
    <w:rsid w:val="00F511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34A6B728"/>
  <w15:docId w15:val="{4C063146-4EEA-4FBA-B64D-B78530E30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2F732A"/>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5A7E55"/>
    <w:rPr>
      <w:b/>
      <w:sz w:val="24"/>
      <w:lang w:val="en-GB" w:eastAsia="en-US"/>
    </w:rPr>
  </w:style>
  <w:style w:type="character" w:customStyle="1" w:styleId="HeaderChar">
    <w:name w:val="Header Char"/>
    <w:basedOn w:val="DefaultParagraphFont"/>
    <w:link w:val="Header"/>
    <w:uiPriority w:val="99"/>
    <w:rsid w:val="005A7E55"/>
    <w:rPr>
      <w:sz w:val="24"/>
      <w:lang w:val="en-GB" w:eastAsia="en-US"/>
    </w:rPr>
  </w:style>
  <w:style w:type="character" w:customStyle="1" w:styleId="FooterChar">
    <w:name w:val="Footer Char"/>
    <w:basedOn w:val="DefaultParagraphFont"/>
    <w:link w:val="Footer"/>
    <w:rsid w:val="005A7E55"/>
    <w:rPr>
      <w:noProof/>
      <w:sz w:val="18"/>
      <w:lang w:val="en-GB" w:eastAsia="en-US"/>
    </w:rPr>
  </w:style>
  <w:style w:type="character" w:styleId="Hyperlink">
    <w:name w:val="Hyperlink"/>
    <w:basedOn w:val="DefaultParagraphFont"/>
    <w:rsid w:val="005A7E55"/>
    <w:rPr>
      <w:color w:val="0000FF"/>
      <w:u w:val="single"/>
    </w:rPr>
  </w:style>
  <w:style w:type="table" w:styleId="TableGrid">
    <w:name w:val="Table Grid"/>
    <w:basedOn w:val="TableNormal"/>
    <w:uiPriority w:val="39"/>
    <w:rsid w:val="005A7E5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5A7E55"/>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5A7E55"/>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5A7E55"/>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5A7E55"/>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FiguretitleChar">
    <w:name w:val="Figure_title Char"/>
    <w:link w:val="Figuretitle"/>
    <w:locked/>
    <w:rsid w:val="005A7E55"/>
    <w:rPr>
      <w:rFonts w:ascii="Times New Roman Bold" w:hAnsi="Times New Roman Bold"/>
      <w:b/>
      <w:sz w:val="18"/>
      <w:lang w:val="en-GB" w:eastAsia="en-US"/>
    </w:rPr>
  </w:style>
  <w:style w:type="character" w:customStyle="1" w:styleId="FigureNoChar">
    <w:name w:val="Figure_No Char"/>
    <w:link w:val="FigureNo"/>
    <w:locked/>
    <w:rsid w:val="005A7E55"/>
    <w:rPr>
      <w:caps/>
      <w:sz w:val="18"/>
      <w:lang w:val="en-GB" w:eastAsia="en-US"/>
    </w:rPr>
  </w:style>
  <w:style w:type="character" w:customStyle="1" w:styleId="TabletextChar">
    <w:name w:val="Table_text Char"/>
    <w:basedOn w:val="DefaultParagraphFont"/>
    <w:link w:val="Tabletext"/>
    <w:locked/>
    <w:rsid w:val="005A7E55"/>
    <w:rPr>
      <w:sz w:val="22"/>
      <w:lang w:val="en-GB" w:eastAsia="en-US"/>
    </w:rPr>
  </w:style>
  <w:style w:type="character" w:customStyle="1" w:styleId="TableheadChar">
    <w:name w:val="Table_head Char"/>
    <w:basedOn w:val="DefaultParagraphFont"/>
    <w:link w:val="Tablehead"/>
    <w:locked/>
    <w:rsid w:val="005A7E55"/>
    <w:rPr>
      <w:b/>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image" Target="media/image5.emf"/><Relationship Id="rId25"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www.itu.int/publ/R-REC/fr" TargetMode="External"/><Relationship Id="rId19" Type="http://schemas.openxmlformats.org/officeDocument/2006/relationships/image" Target="media/image6.emf"/><Relationship Id="rId4" Type="http://schemas.openxmlformats.org/officeDocument/2006/relationships/footnotes" Target="footnote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57</TotalTime>
  <Pages>11</Pages>
  <Words>3258</Words>
  <Characters>18202</Characters>
  <Application>Microsoft Office Word</Application>
  <DocSecurity>0</DocSecurity>
  <Lines>551</Lines>
  <Paragraphs>55</Paragraphs>
  <ScaleCrop>false</ScaleCrop>
  <HeadingPairs>
    <vt:vector size="2" baseType="variant">
      <vt:variant>
        <vt:lpstr>Title</vt:lpstr>
      </vt:variant>
      <vt:variant>
        <vt:i4>1</vt:i4>
      </vt:variant>
    </vt:vector>
  </HeadingPairs>
  <TitlesOfParts>
    <vt:vector size="1" baseType="lpstr">
      <vt:lpstr>Recommandation UIT-R RS.2042-2 (12/2023) - Caractéristiques techniques et opérationnelles types des systèmes de sondage radar spatioportés utilisant la bande 40-50 MHz</vt:lpstr>
    </vt:vector>
  </TitlesOfParts>
  <Manager/>
  <Company>ITU</Company>
  <LinksUpToDate>false</LinksUpToDate>
  <CharactersWithSpaces>21405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RS.2042-2 (12/2023) - Caractéristiques techniques et opérationnelles types des systèmes de sondage radar spatioportés utilisant la bande 40-50 MHz</dc:title>
  <dc:subject/>
  <dc:creator>Gachet, Christelle</dc:creator>
  <cp:keywords/>
  <dc:description/>
  <cp:lastModifiedBy>Gachet, Christelle</cp:lastModifiedBy>
  <cp:revision>10</cp:revision>
  <cp:lastPrinted>2024-11-11T12:11:00Z</cp:lastPrinted>
  <dcterms:created xsi:type="dcterms:W3CDTF">2024-11-11T07:41:00Z</dcterms:created>
  <dcterms:modified xsi:type="dcterms:W3CDTF">2024-11-11T12:12:00Z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