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rsidP="002668AC">
      <w:bookmarkStart w:id="0" w:name="_GoBack"/>
      <w:bookmarkEnd w:id="0"/>
    </w:p>
    <w:p w:rsidR="00FE79FE" w:rsidRDefault="00FE79FE" w:rsidP="002668AC"/>
    <w:p w:rsidR="00FE79FE" w:rsidRDefault="00FE79FE" w:rsidP="002668AC"/>
    <w:p w:rsidR="00FE79FE" w:rsidRDefault="00FE79FE" w:rsidP="002668AC"/>
    <w:p w:rsidR="00FE79FE" w:rsidRDefault="00FE79FE" w:rsidP="002668AC"/>
    <w:p w:rsidR="00013002" w:rsidRDefault="00013002" w:rsidP="002668AC"/>
    <w:p w:rsidR="00013002" w:rsidRDefault="00013002" w:rsidP="002668AC"/>
    <w:p w:rsidR="00013002" w:rsidRDefault="00013002" w:rsidP="002668AC"/>
    <w:p w:rsidR="00FE79FE" w:rsidRDefault="00FE79FE" w:rsidP="002668AC"/>
    <w:p w:rsidR="00FE79FE" w:rsidRDefault="00FE79FE" w:rsidP="002668AC"/>
    <w:p w:rsidR="00FE79FE" w:rsidRDefault="00FE79FE" w:rsidP="002668AC"/>
    <w:p w:rsidR="00FE79FE" w:rsidRDefault="00FE79FE" w:rsidP="002668AC"/>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2668AC">
            <w:pPr>
              <w:spacing w:before="380"/>
              <w:jc w:val="right"/>
              <w:rPr>
                <w:rFonts w:ascii="Tahoma" w:hAnsi="Tahoma" w:cs="Tahoma"/>
                <w:b/>
                <w:bCs/>
                <w:iCs/>
                <w:color w:val="243285"/>
                <w:sz w:val="32"/>
                <w:szCs w:val="32"/>
                <w:lang w:val="en-US"/>
              </w:rPr>
            </w:pPr>
          </w:p>
          <w:p w:rsidR="00FE79FE" w:rsidRPr="00A443C2" w:rsidRDefault="00FE79FE" w:rsidP="002668AC">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r w:rsidRPr="00A443C2">
              <w:rPr>
                <w:rFonts w:ascii="Tahoma" w:hAnsi="Tahoma" w:cs="Tahoma"/>
                <w:b/>
                <w:bCs/>
                <w:iCs/>
                <w:color w:val="243285"/>
                <w:sz w:val="36"/>
                <w:szCs w:val="36"/>
              </w:rPr>
              <w:t>.</w:t>
            </w:r>
            <w:r w:rsidR="007A7A7B">
              <w:rPr>
                <w:rFonts w:ascii="Tahoma" w:hAnsi="Tahoma" w:cs="Tahoma"/>
                <w:b/>
                <w:bCs/>
                <w:iCs/>
                <w:color w:val="243285"/>
                <w:sz w:val="36"/>
                <w:szCs w:val="36"/>
              </w:rPr>
              <w:t>2042</w:t>
            </w:r>
            <w:r w:rsidR="004D4CF4">
              <w:rPr>
                <w:rFonts w:ascii="Tahoma" w:hAnsi="Tahoma" w:cs="Tahoma"/>
                <w:b/>
                <w:bCs/>
                <w:iCs/>
                <w:color w:val="243285"/>
                <w:sz w:val="36"/>
                <w:szCs w:val="36"/>
              </w:rPr>
              <w:t>-</w:t>
            </w:r>
            <w:r w:rsidR="00906F01">
              <w:rPr>
                <w:rFonts w:ascii="Tahoma" w:hAnsi="Tahoma" w:cs="Tahoma"/>
                <w:b/>
                <w:bCs/>
                <w:iCs/>
                <w:color w:val="243285"/>
                <w:sz w:val="36"/>
                <w:szCs w:val="36"/>
              </w:rPr>
              <w:t>1</w:t>
            </w:r>
          </w:p>
          <w:p w:rsidR="00FE79FE" w:rsidRPr="00A443C2" w:rsidRDefault="00FE79FE" w:rsidP="002668AC">
            <w:pPr>
              <w:spacing w:before="80"/>
              <w:jc w:val="right"/>
              <w:rPr>
                <w:rFonts w:ascii="Tahoma" w:hAnsi="Tahoma" w:cs="Tahoma"/>
                <w:b/>
                <w:bCs/>
                <w:iCs/>
                <w:color w:val="243285"/>
                <w:szCs w:val="24"/>
              </w:rPr>
            </w:pPr>
            <w:r w:rsidRPr="00A443C2">
              <w:rPr>
                <w:rFonts w:ascii="Tahoma" w:hAnsi="Tahoma" w:cs="Tahoma"/>
                <w:b/>
                <w:bCs/>
                <w:iCs/>
                <w:color w:val="243285"/>
                <w:szCs w:val="24"/>
              </w:rPr>
              <w:t>(</w:t>
            </w:r>
            <w:r w:rsidR="00906F01">
              <w:rPr>
                <w:rFonts w:ascii="Tahoma" w:hAnsi="Tahoma" w:cs="Tahoma"/>
                <w:b/>
                <w:bCs/>
                <w:iCs/>
                <w:color w:val="243285"/>
                <w:szCs w:val="24"/>
              </w:rPr>
              <w:t>12/2018</w:t>
            </w:r>
            <w:r w:rsidRPr="00A443C2">
              <w:rPr>
                <w:rFonts w:ascii="Tahoma" w:hAnsi="Tahoma" w:cs="Tahoma"/>
                <w:b/>
                <w:bCs/>
                <w:iCs/>
                <w:color w:val="243285"/>
                <w:szCs w:val="24"/>
              </w:rPr>
              <w:t>)</w:t>
            </w:r>
          </w:p>
        </w:tc>
      </w:tr>
      <w:tr w:rsidR="00FE79FE" w:rsidRPr="00F54FBD">
        <w:tc>
          <w:tcPr>
            <w:tcW w:w="10089" w:type="dxa"/>
          </w:tcPr>
          <w:p w:rsidR="00A443C2" w:rsidRDefault="00A443C2" w:rsidP="002668AC">
            <w:pPr>
              <w:spacing w:before="80"/>
              <w:jc w:val="right"/>
              <w:rPr>
                <w:rFonts w:ascii="Tahoma" w:hAnsi="Tahoma" w:cs="Tahoma"/>
                <w:b/>
                <w:bCs/>
                <w:iCs/>
                <w:color w:val="243285"/>
                <w:sz w:val="44"/>
                <w:szCs w:val="44"/>
              </w:rPr>
            </w:pPr>
          </w:p>
          <w:p w:rsidR="00FE79FE" w:rsidRDefault="007A7A7B" w:rsidP="002668AC">
            <w:pPr>
              <w:spacing w:before="80"/>
              <w:jc w:val="right"/>
              <w:rPr>
                <w:rFonts w:ascii="Tahoma" w:hAnsi="Tahoma" w:cs="Tahoma"/>
                <w:b/>
                <w:bCs/>
                <w:iCs/>
                <w:color w:val="243285"/>
                <w:sz w:val="44"/>
                <w:szCs w:val="44"/>
              </w:rPr>
            </w:pPr>
            <w:r w:rsidRPr="007A7A7B">
              <w:rPr>
                <w:rFonts w:ascii="Tahoma" w:hAnsi="Tahoma" w:cs="Tahoma"/>
                <w:b/>
                <w:bCs/>
                <w:iCs/>
                <w:color w:val="243285"/>
                <w:sz w:val="44"/>
                <w:szCs w:val="44"/>
              </w:rPr>
              <w:t>Caractéristiques techniques et</w:t>
            </w:r>
            <w:r w:rsidR="00BF58F8">
              <w:rPr>
                <w:rFonts w:ascii="Tahoma" w:hAnsi="Tahoma" w:cs="Tahoma"/>
                <w:b/>
                <w:bCs/>
                <w:iCs/>
                <w:color w:val="243285"/>
                <w:sz w:val="44"/>
                <w:szCs w:val="44"/>
              </w:rPr>
              <w:t xml:space="preserve"> </w:t>
            </w:r>
            <w:r w:rsidRPr="007A7A7B">
              <w:rPr>
                <w:rFonts w:ascii="Tahoma" w:hAnsi="Tahoma" w:cs="Tahoma"/>
                <w:b/>
                <w:bCs/>
                <w:iCs/>
                <w:color w:val="243285"/>
                <w:sz w:val="44"/>
                <w:szCs w:val="44"/>
              </w:rPr>
              <w:t>opérationnelles types des systèmes de</w:t>
            </w:r>
            <w:r>
              <w:rPr>
                <w:rFonts w:ascii="Tahoma" w:hAnsi="Tahoma" w:cs="Tahoma"/>
                <w:b/>
                <w:bCs/>
                <w:iCs/>
                <w:color w:val="243285"/>
                <w:sz w:val="44"/>
                <w:szCs w:val="44"/>
              </w:rPr>
              <w:t> </w:t>
            </w:r>
            <w:r w:rsidRPr="007A7A7B">
              <w:rPr>
                <w:rFonts w:ascii="Tahoma" w:hAnsi="Tahoma" w:cs="Tahoma"/>
                <w:b/>
                <w:bCs/>
                <w:iCs/>
                <w:color w:val="243285"/>
                <w:sz w:val="44"/>
                <w:szCs w:val="44"/>
              </w:rPr>
              <w:t xml:space="preserve">sondage radar spatioportés </w:t>
            </w:r>
            <w:r w:rsidR="00BF58F8">
              <w:rPr>
                <w:rFonts w:ascii="Tahoma" w:hAnsi="Tahoma" w:cs="Tahoma"/>
                <w:b/>
                <w:bCs/>
                <w:iCs/>
                <w:color w:val="243285"/>
                <w:sz w:val="44"/>
                <w:szCs w:val="44"/>
              </w:rPr>
              <w:br/>
            </w:r>
            <w:r w:rsidRPr="007A7A7B">
              <w:rPr>
                <w:rFonts w:ascii="Tahoma" w:hAnsi="Tahoma" w:cs="Tahoma"/>
                <w:b/>
                <w:bCs/>
                <w:iCs/>
                <w:color w:val="243285"/>
                <w:sz w:val="44"/>
                <w:szCs w:val="44"/>
              </w:rPr>
              <w:t>utilisant la</w:t>
            </w:r>
            <w:r>
              <w:rPr>
                <w:rFonts w:ascii="Tahoma" w:hAnsi="Tahoma" w:cs="Tahoma"/>
                <w:b/>
                <w:bCs/>
                <w:iCs/>
                <w:color w:val="243285"/>
                <w:sz w:val="44"/>
                <w:szCs w:val="44"/>
              </w:rPr>
              <w:t> </w:t>
            </w:r>
            <w:r w:rsidRPr="007A7A7B">
              <w:rPr>
                <w:rFonts w:ascii="Tahoma" w:hAnsi="Tahoma" w:cs="Tahoma"/>
                <w:b/>
                <w:bCs/>
                <w:iCs/>
                <w:color w:val="243285"/>
                <w:sz w:val="44"/>
                <w:szCs w:val="44"/>
              </w:rPr>
              <w:t>bande 40-50 MHz</w:t>
            </w:r>
            <w:r>
              <w:rPr>
                <w:rFonts w:ascii="Tahoma" w:hAnsi="Tahoma" w:cs="Tahoma"/>
                <w:b/>
                <w:bCs/>
                <w:iCs/>
                <w:color w:val="243285"/>
                <w:sz w:val="44"/>
                <w:szCs w:val="44"/>
              </w:rPr>
              <w:t xml:space="preserve"> </w:t>
            </w:r>
          </w:p>
          <w:p w:rsidR="00E02402" w:rsidRPr="00F54FBD" w:rsidRDefault="00E02402" w:rsidP="002668AC">
            <w:pPr>
              <w:spacing w:before="80"/>
              <w:jc w:val="right"/>
              <w:rPr>
                <w:rFonts w:ascii="Tahoma" w:hAnsi="Tahoma" w:cs="Tahoma"/>
                <w:b/>
                <w:bCs/>
                <w:iCs/>
                <w:color w:val="243285"/>
                <w:sz w:val="44"/>
                <w:szCs w:val="44"/>
              </w:rPr>
            </w:pPr>
          </w:p>
        </w:tc>
      </w:tr>
      <w:tr w:rsidR="00FE79FE" w:rsidRPr="00F54FBD">
        <w:tc>
          <w:tcPr>
            <w:tcW w:w="10089" w:type="dxa"/>
          </w:tcPr>
          <w:p w:rsidR="00AD267B" w:rsidRPr="00F54FBD" w:rsidRDefault="00AD267B" w:rsidP="002668AC">
            <w:pPr>
              <w:spacing w:before="80"/>
              <w:ind w:right="640"/>
              <w:rPr>
                <w:rFonts w:ascii="Tahoma" w:hAnsi="Tahoma" w:cs="Tahoma"/>
                <w:b/>
                <w:bCs/>
                <w:iCs/>
                <w:color w:val="243285"/>
                <w:sz w:val="32"/>
                <w:szCs w:val="32"/>
              </w:rPr>
            </w:pPr>
          </w:p>
          <w:p w:rsidR="00AD267B" w:rsidRPr="00F54FBD" w:rsidRDefault="00AD267B" w:rsidP="002668AC">
            <w:pPr>
              <w:spacing w:before="80"/>
              <w:ind w:right="640"/>
              <w:rPr>
                <w:rFonts w:ascii="Tahoma" w:hAnsi="Tahoma" w:cs="Tahoma"/>
                <w:b/>
                <w:bCs/>
                <w:iCs/>
                <w:color w:val="243285"/>
                <w:sz w:val="32"/>
                <w:szCs w:val="32"/>
              </w:rPr>
            </w:pPr>
          </w:p>
          <w:p w:rsidR="00AD267B" w:rsidRPr="00F54FBD" w:rsidRDefault="00AD267B" w:rsidP="002668AC">
            <w:pPr>
              <w:spacing w:before="80" w:after="180"/>
              <w:ind w:right="720"/>
              <w:rPr>
                <w:rFonts w:ascii="Tahoma" w:hAnsi="Tahoma" w:cs="Tahoma"/>
                <w:b/>
                <w:bCs/>
                <w:iCs/>
                <w:color w:val="243285"/>
                <w:sz w:val="36"/>
                <w:szCs w:val="36"/>
              </w:rPr>
            </w:pPr>
          </w:p>
          <w:p w:rsidR="00013002" w:rsidRPr="00F54FBD" w:rsidRDefault="00FE79FE" w:rsidP="002668AC">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p>
          <w:p w:rsidR="00FE79FE" w:rsidRPr="00F54FBD" w:rsidRDefault="004822EF" w:rsidP="002668AC">
            <w:pPr>
              <w:spacing w:before="80"/>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A71FE5" w:rsidRPr="00F54FBD" w:rsidRDefault="00A71FE5" w:rsidP="002668AC">
      <w:pPr>
        <w:spacing w:before="80"/>
        <w:rPr>
          <w:i/>
          <w:sz w:val="22"/>
        </w:rPr>
      </w:pPr>
    </w:p>
    <w:p w:rsidR="00FE79FE" w:rsidRPr="00F54FBD" w:rsidRDefault="00FE79FE" w:rsidP="002668AC">
      <w:pPr>
        <w:spacing w:before="80"/>
        <w:rPr>
          <w:i/>
          <w:sz w:val="22"/>
        </w:rPr>
      </w:pPr>
    </w:p>
    <w:p w:rsidR="00FE79FE" w:rsidRPr="00F54FBD" w:rsidRDefault="00FE79FE" w:rsidP="002668AC">
      <w:pPr>
        <w:spacing w:before="80"/>
        <w:rPr>
          <w:i/>
          <w:sz w:val="22"/>
        </w:rPr>
      </w:pPr>
    </w:p>
    <w:p w:rsidR="00FE79FE" w:rsidRPr="00F54FBD" w:rsidRDefault="00FE79FE" w:rsidP="002668AC">
      <w:pPr>
        <w:spacing w:before="80"/>
        <w:rPr>
          <w:i/>
          <w:sz w:val="22"/>
        </w:rPr>
      </w:pPr>
    </w:p>
    <w:p w:rsidR="00FE79FE" w:rsidRPr="00F54FBD" w:rsidRDefault="00FE79FE" w:rsidP="002668AC">
      <w:pPr>
        <w:spacing w:before="80"/>
        <w:rPr>
          <w:i/>
          <w:sz w:val="22"/>
        </w:rPr>
      </w:pPr>
    </w:p>
    <w:p w:rsidR="00A71FE5" w:rsidRPr="00F54FBD" w:rsidRDefault="00A71FE5" w:rsidP="002668AC">
      <w:pPr>
        <w:spacing w:before="80"/>
        <w:rPr>
          <w:i/>
          <w:sz w:val="22"/>
        </w:rPr>
      </w:pPr>
    </w:p>
    <w:p w:rsidR="00CD659B" w:rsidRPr="00F54FBD" w:rsidRDefault="00CD659B" w:rsidP="002668AC">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266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2668AC">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2668AC">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2668AC">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2668A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xml:space="preserve">, où l'on trouvera également les Lignes directrices pour la mise en </w:t>
      </w:r>
      <w:r w:rsidR="00D706B5"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4D4CF4" w:rsidRDefault="00F54FBD" w:rsidP="002668A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2668A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266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D706B5" w:rsidRPr="009454F8">
              <w:rPr>
                <w:b w:val="0"/>
                <w:sz w:val="18"/>
                <w:szCs w:val="18"/>
              </w:rPr>
              <w:t>Également</w:t>
            </w:r>
            <w:r w:rsidR="009454F8" w:rsidRPr="009454F8">
              <w:rPr>
                <w:b w:val="0"/>
                <w:sz w:val="18"/>
                <w:szCs w:val="18"/>
              </w:rPr>
              <w:t xml:space="preserve">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2668AC">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266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2668A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266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2668A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266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2668A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266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2668A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266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2668A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2668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2668A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2668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2668A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2668AC">
            <w:pPr>
              <w:spacing w:before="30" w:after="30"/>
              <w:jc w:val="left"/>
              <w:rPr>
                <w:sz w:val="20"/>
                <w:lang w:val="fr-CH"/>
              </w:rPr>
            </w:pPr>
            <w:r w:rsidRPr="00EC361D">
              <w:rPr>
                <w:sz w:val="20"/>
              </w:rPr>
              <w:t>Propagation des ondes radioélectriques</w:t>
            </w:r>
          </w:p>
        </w:tc>
      </w:tr>
      <w:tr w:rsidR="00F54FBD" w:rsidRPr="004822EF" w:rsidTr="004822EF">
        <w:tc>
          <w:tcPr>
            <w:tcW w:w="1140" w:type="dxa"/>
            <w:tcBorders>
              <w:top w:val="nil"/>
              <w:bottom w:val="nil"/>
            </w:tcBorders>
            <w:shd w:val="clear" w:color="auto" w:fill="auto"/>
          </w:tcPr>
          <w:p w:rsidR="00F54FBD" w:rsidRPr="004822EF" w:rsidRDefault="00F54FBD" w:rsidP="002668A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2668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4822EF" w:rsidTr="004822EF">
        <w:tc>
          <w:tcPr>
            <w:tcW w:w="1140" w:type="dxa"/>
            <w:tcBorders>
              <w:top w:val="nil"/>
              <w:bottom w:val="nil"/>
            </w:tcBorders>
            <w:shd w:val="clear" w:color="auto" w:fill="F3F3F3"/>
          </w:tcPr>
          <w:p w:rsidR="00F54FBD" w:rsidRPr="004822EF" w:rsidRDefault="00F54FBD" w:rsidP="002668AC">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F54FBD" w:rsidRPr="004822EF" w:rsidRDefault="00614CC6" w:rsidP="002668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F54FBD" w:rsidRPr="00036EE3" w:rsidTr="004822EF">
        <w:tc>
          <w:tcPr>
            <w:tcW w:w="1140" w:type="dxa"/>
            <w:tcBorders>
              <w:top w:val="nil"/>
            </w:tcBorders>
          </w:tcPr>
          <w:p w:rsidR="00F54FBD" w:rsidRPr="00614CC6" w:rsidRDefault="00F54FBD" w:rsidP="002668AC">
            <w:pPr>
              <w:spacing w:before="30" w:after="30"/>
              <w:ind w:left="57"/>
              <w:jc w:val="left"/>
              <w:rPr>
                <w:b/>
                <w:bCs/>
                <w:sz w:val="20"/>
                <w:lang w:val="en-US"/>
              </w:rPr>
            </w:pPr>
            <w:r w:rsidRPr="00614CC6">
              <w:rPr>
                <w:b/>
                <w:bCs/>
                <w:sz w:val="20"/>
                <w:lang w:val="en-US"/>
              </w:rPr>
              <w:t>S</w:t>
            </w:r>
          </w:p>
        </w:tc>
        <w:tc>
          <w:tcPr>
            <w:tcW w:w="8220" w:type="dxa"/>
            <w:tcBorders>
              <w:top w:val="nil"/>
            </w:tcBorders>
          </w:tcPr>
          <w:p w:rsidR="00F54FBD" w:rsidRPr="00614CC6" w:rsidRDefault="00614CC6" w:rsidP="002668A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2668A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2668A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2668A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2668A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2668A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2668A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2668A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2668A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2668AC">
            <w:pPr>
              <w:spacing w:before="30" w:after="30"/>
              <w:ind w:left="57"/>
              <w:jc w:val="left"/>
              <w:rPr>
                <w:b/>
                <w:bCs/>
                <w:sz w:val="20"/>
                <w:lang w:val="en-US"/>
              </w:rPr>
            </w:pPr>
            <w:r w:rsidRPr="00614CC6">
              <w:rPr>
                <w:b/>
                <w:bCs/>
                <w:sz w:val="20"/>
                <w:lang w:val="en-US"/>
              </w:rPr>
              <w:t>TF</w:t>
            </w:r>
          </w:p>
        </w:tc>
        <w:tc>
          <w:tcPr>
            <w:tcW w:w="8220" w:type="dxa"/>
          </w:tcPr>
          <w:p w:rsidR="00F54FBD" w:rsidRPr="00614CC6" w:rsidRDefault="00D706B5" w:rsidP="002668AC">
            <w:pPr>
              <w:spacing w:before="30" w:after="30"/>
              <w:jc w:val="left"/>
              <w:rPr>
                <w:sz w:val="20"/>
              </w:rPr>
            </w:pPr>
            <w:r w:rsidRPr="00614CC6">
              <w:rPr>
                <w:sz w:val="20"/>
              </w:rPr>
              <w:t>Émissions</w:t>
            </w:r>
            <w:r w:rsidR="00614CC6" w:rsidRPr="00614CC6">
              <w:rPr>
                <w:sz w:val="20"/>
              </w:rPr>
              <w:t xml:space="preserve"> de fréquences étalon et de signaux horaires</w:t>
            </w:r>
          </w:p>
        </w:tc>
      </w:tr>
      <w:tr w:rsidR="00F54FBD" w:rsidRPr="00036EE3">
        <w:tc>
          <w:tcPr>
            <w:tcW w:w="1140" w:type="dxa"/>
          </w:tcPr>
          <w:p w:rsidR="00F54FBD" w:rsidRPr="00614CC6" w:rsidRDefault="00F54FBD" w:rsidP="002668A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2668AC">
            <w:pPr>
              <w:spacing w:before="30" w:after="140"/>
              <w:jc w:val="left"/>
              <w:rPr>
                <w:sz w:val="20"/>
                <w:lang w:val="en-US"/>
              </w:rPr>
            </w:pPr>
            <w:r w:rsidRPr="00614CC6">
              <w:rPr>
                <w:sz w:val="20"/>
              </w:rPr>
              <w:t>Vocabulaire et sujets associés</w:t>
            </w:r>
          </w:p>
        </w:tc>
      </w:tr>
    </w:tbl>
    <w:p w:rsidR="00F54FBD" w:rsidRPr="00036EE3" w:rsidRDefault="00F54FBD" w:rsidP="002668AC">
      <w:pPr>
        <w:spacing w:before="0"/>
        <w:jc w:val="center"/>
        <w:rPr>
          <w:sz w:val="20"/>
          <w:lang w:val="en-US"/>
        </w:rPr>
      </w:pPr>
    </w:p>
    <w:p w:rsidR="00F54FBD" w:rsidRPr="00036EE3" w:rsidRDefault="00F54FBD" w:rsidP="002668A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2668AC">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2668AC">
      <w:pPr>
        <w:spacing w:before="0"/>
        <w:jc w:val="center"/>
        <w:rPr>
          <w:sz w:val="22"/>
        </w:rPr>
      </w:pPr>
    </w:p>
    <w:p w:rsidR="00F54FBD" w:rsidRPr="00614CC6" w:rsidRDefault="00614CC6" w:rsidP="002668AC">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2668AC">
      <w:pPr>
        <w:spacing w:before="0"/>
        <w:jc w:val="right"/>
        <w:rPr>
          <w:sz w:val="20"/>
        </w:rPr>
      </w:pPr>
      <w:r w:rsidRPr="00614CC6">
        <w:rPr>
          <w:sz w:val="20"/>
        </w:rPr>
        <w:t>G</w:t>
      </w:r>
      <w:r w:rsidR="00614CC6" w:rsidRPr="00614CC6">
        <w:rPr>
          <w:sz w:val="20"/>
        </w:rPr>
        <w:t>enève</w:t>
      </w:r>
      <w:r w:rsidRPr="00614CC6">
        <w:rPr>
          <w:sz w:val="20"/>
        </w:rPr>
        <w:t xml:space="preserve">, </w:t>
      </w:r>
      <w:r w:rsidR="004B5FD2">
        <w:rPr>
          <w:sz w:val="20"/>
        </w:rPr>
        <w:t>2019</w:t>
      </w:r>
    </w:p>
    <w:p w:rsidR="00F54FBD" w:rsidRPr="00614CC6" w:rsidRDefault="00F54FBD" w:rsidP="002668AC">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DA3200">
        <w:rPr>
          <w:sz w:val="20"/>
        </w:rPr>
        <w:t>1</w:t>
      </w:r>
      <w:r w:rsidR="004B5FD2">
        <w:rPr>
          <w:sz w:val="20"/>
        </w:rPr>
        <w:t>9</w:t>
      </w:r>
    </w:p>
    <w:p w:rsidR="007565CC" w:rsidRPr="00614CC6" w:rsidRDefault="00614CC6" w:rsidP="002668AC">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2668AC">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756B4D" w:rsidP="002668AC">
      <w:pPr>
        <w:pStyle w:val="RecNo"/>
        <w:spacing w:before="0"/>
        <w:rPr>
          <w:rStyle w:val="href"/>
        </w:rPr>
      </w:pPr>
      <w:bookmarkStart w:id="3" w:name="irecnoe"/>
      <w:bookmarkEnd w:id="3"/>
      <w:r w:rsidRPr="00756B4D">
        <w:lastRenderedPageBreak/>
        <w:t>RECOMMA</w:t>
      </w:r>
      <w:r w:rsidR="00934ED7" w:rsidRPr="00756B4D">
        <w:t xml:space="preserve">NDATION  </w:t>
      </w:r>
      <w:r w:rsidR="003B7D3D">
        <w:rPr>
          <w:rStyle w:val="href"/>
        </w:rPr>
        <w:t>UIT</w:t>
      </w:r>
      <w:r w:rsidR="00934ED7" w:rsidRPr="00756B4D">
        <w:rPr>
          <w:rStyle w:val="href"/>
        </w:rPr>
        <w:t xml:space="preserve">-R  </w:t>
      </w:r>
      <w:r w:rsidR="00EC361D">
        <w:rPr>
          <w:rStyle w:val="href"/>
        </w:rPr>
        <w:t>R</w:t>
      </w:r>
      <w:r w:rsidR="004822EF">
        <w:rPr>
          <w:rStyle w:val="href"/>
        </w:rPr>
        <w:t>S</w:t>
      </w:r>
      <w:r w:rsidR="00934ED7" w:rsidRPr="00756B4D">
        <w:rPr>
          <w:rStyle w:val="href"/>
        </w:rPr>
        <w:t>.</w:t>
      </w:r>
      <w:r w:rsidR="00906F01">
        <w:rPr>
          <w:rStyle w:val="href"/>
        </w:rPr>
        <w:t>2042-1</w:t>
      </w:r>
    </w:p>
    <w:p w:rsidR="00984B63" w:rsidRPr="00984B63" w:rsidRDefault="00984B63" w:rsidP="00296AEF">
      <w:pPr>
        <w:pStyle w:val="Rectitle"/>
      </w:pPr>
      <w:r w:rsidRPr="00984B63">
        <w:rPr>
          <w:rFonts w:ascii="Times New Roman Bold" w:hAnsi="Times New Roman Bold"/>
        </w:rPr>
        <w:t xml:space="preserve">Caractéristiques </w:t>
      </w:r>
      <w:r w:rsidRPr="00984B63">
        <w:rPr>
          <w:lang w:eastAsia="zh-CN"/>
        </w:rPr>
        <w:t xml:space="preserve">techniques et opérationnelles types des systèmes </w:t>
      </w:r>
      <w:r w:rsidR="006D26C8">
        <w:rPr>
          <w:lang w:eastAsia="zh-CN"/>
        </w:rPr>
        <w:br/>
      </w:r>
      <w:r w:rsidRPr="00984B63">
        <w:rPr>
          <w:lang w:eastAsia="zh-CN"/>
        </w:rPr>
        <w:t>de sondage radar spatioportés utilisant la bande 40-50 MHz</w:t>
      </w:r>
    </w:p>
    <w:p w:rsidR="00984B63" w:rsidRPr="00984B63" w:rsidRDefault="00984B63" w:rsidP="00296AEF">
      <w:pPr>
        <w:pStyle w:val="Recdate"/>
        <w:rPr>
          <w:lang w:eastAsia="ar-SA"/>
        </w:rPr>
      </w:pPr>
      <w:r w:rsidRPr="00984B63">
        <w:rPr>
          <w:lang w:eastAsia="ar-SA"/>
        </w:rPr>
        <w:t>(2014</w:t>
      </w:r>
      <w:r w:rsidR="00906F01">
        <w:rPr>
          <w:lang w:eastAsia="ar-SA"/>
        </w:rPr>
        <w:t>-2018</w:t>
      </w:r>
      <w:r w:rsidRPr="00984B63">
        <w:rPr>
          <w:lang w:eastAsia="ar-SA"/>
        </w:rPr>
        <w:t>)</w:t>
      </w:r>
    </w:p>
    <w:p w:rsidR="006B74D7" w:rsidRPr="00A226FE" w:rsidRDefault="006B74D7" w:rsidP="002668AC">
      <w:pPr>
        <w:pStyle w:val="HeadingSum"/>
        <w:rPr>
          <w:lang w:val="fr-CH" w:eastAsia="ar-SA"/>
        </w:rPr>
      </w:pPr>
      <w:r w:rsidRPr="00A226FE">
        <w:rPr>
          <w:lang w:val="fr-CH" w:eastAsia="ar-SA"/>
        </w:rPr>
        <w:t>Domaine d'application</w:t>
      </w:r>
    </w:p>
    <w:p w:rsidR="006B74D7" w:rsidRDefault="006B74D7" w:rsidP="002668AC">
      <w:pPr>
        <w:pStyle w:val="Summary"/>
        <w:rPr>
          <w:lang w:val="fr-CH" w:eastAsia="ar-SA"/>
        </w:rPr>
      </w:pPr>
      <w:r w:rsidRPr="00A226FE">
        <w:rPr>
          <w:lang w:val="fr-CH" w:eastAsia="ar-SA"/>
        </w:rPr>
        <w:t xml:space="preserve">La présente Recommandation donne les caractéristiques techniques et opérationnelles des sondeurs radar spatioportés </w:t>
      </w:r>
      <w:r w:rsidR="00805620">
        <w:rPr>
          <w:lang w:val="fr-CH" w:eastAsia="ar-SA"/>
        </w:rPr>
        <w:t xml:space="preserve">qui </w:t>
      </w:r>
      <w:r w:rsidR="00262FF3">
        <w:rPr>
          <w:lang w:val="fr-CH" w:eastAsia="ar-SA"/>
        </w:rPr>
        <w:t>fonctionner</w:t>
      </w:r>
      <w:r w:rsidR="00805620">
        <w:rPr>
          <w:lang w:val="fr-CH" w:eastAsia="ar-SA"/>
        </w:rPr>
        <w:t>aient</w:t>
      </w:r>
      <w:r w:rsidR="008052E4">
        <w:rPr>
          <w:lang w:val="fr-CH" w:eastAsia="ar-SA"/>
        </w:rPr>
        <w:t xml:space="preserve"> </w:t>
      </w:r>
      <w:r w:rsidR="00262FF3">
        <w:rPr>
          <w:lang w:val="fr-CH" w:eastAsia="ar-SA"/>
        </w:rPr>
        <w:t xml:space="preserve">au voisinage de </w:t>
      </w:r>
      <w:r w:rsidR="008052E4">
        <w:rPr>
          <w:lang w:val="fr-CH" w:eastAsia="ar-SA"/>
        </w:rPr>
        <w:t>45 MHz. Ces informations sont destinées à être utilisées</w:t>
      </w:r>
      <w:r w:rsidRPr="00A226FE">
        <w:rPr>
          <w:lang w:val="fr-CH" w:eastAsia="ar-SA"/>
        </w:rPr>
        <w:t xml:space="preserve"> pour les études de compatibilité.</w:t>
      </w:r>
    </w:p>
    <w:p w:rsidR="00906F01" w:rsidRPr="002668AC" w:rsidRDefault="00906F01" w:rsidP="002668AC">
      <w:pPr>
        <w:pStyle w:val="Headingb"/>
        <w:rPr>
          <w:lang w:eastAsia="ar-SA"/>
        </w:rPr>
      </w:pPr>
      <w:r w:rsidRPr="002668AC">
        <w:rPr>
          <w:lang w:eastAsia="ar-SA"/>
        </w:rPr>
        <w:t>Mots clés</w:t>
      </w:r>
    </w:p>
    <w:p w:rsidR="00906F01" w:rsidRPr="002668AC" w:rsidRDefault="00262FF3" w:rsidP="002668AC">
      <w:pPr>
        <w:rPr>
          <w:lang w:eastAsia="ar-SA"/>
        </w:rPr>
      </w:pPr>
      <w:r w:rsidRPr="002668AC">
        <w:rPr>
          <w:lang w:eastAsia="ar-SA"/>
        </w:rPr>
        <w:t>S</w:t>
      </w:r>
      <w:r w:rsidR="008052E4" w:rsidRPr="002668AC">
        <w:rPr>
          <w:lang w:eastAsia="ar-SA"/>
        </w:rPr>
        <w:t>ervice d'</w:t>
      </w:r>
      <w:r w:rsidR="00906F01" w:rsidRPr="002668AC">
        <w:rPr>
          <w:lang w:eastAsia="ar-SA"/>
        </w:rPr>
        <w:t>exploration</w:t>
      </w:r>
      <w:r w:rsidR="008052E4" w:rsidRPr="002668AC">
        <w:rPr>
          <w:lang w:eastAsia="ar-SA"/>
        </w:rPr>
        <w:t xml:space="preserve"> de la Terre par </w:t>
      </w:r>
      <w:r w:rsidR="00906F01" w:rsidRPr="002668AC">
        <w:rPr>
          <w:lang w:eastAsia="ar-SA"/>
        </w:rPr>
        <w:t xml:space="preserve">satellite (active), </w:t>
      </w:r>
      <w:r w:rsidR="008052E4" w:rsidRPr="002668AC">
        <w:rPr>
          <w:lang w:eastAsia="ar-SA"/>
        </w:rPr>
        <w:t xml:space="preserve">capteur </w:t>
      </w:r>
      <w:r w:rsidRPr="002668AC">
        <w:rPr>
          <w:lang w:eastAsia="ar-SA"/>
        </w:rPr>
        <w:t xml:space="preserve">actif </w:t>
      </w:r>
      <w:r w:rsidR="008052E4" w:rsidRPr="002668AC">
        <w:rPr>
          <w:lang w:eastAsia="ar-SA"/>
        </w:rPr>
        <w:t>spatioporté</w:t>
      </w:r>
      <w:r w:rsidR="00906F01" w:rsidRPr="002668AC">
        <w:rPr>
          <w:lang w:eastAsia="ar-SA"/>
        </w:rPr>
        <w:t xml:space="preserve">, </w:t>
      </w:r>
      <w:r w:rsidR="008052E4" w:rsidRPr="002668AC">
        <w:rPr>
          <w:lang w:eastAsia="ar-SA"/>
        </w:rPr>
        <w:t xml:space="preserve">sondeur </w:t>
      </w:r>
      <w:r w:rsidR="00906F01" w:rsidRPr="002668AC">
        <w:rPr>
          <w:lang w:eastAsia="ar-SA"/>
        </w:rPr>
        <w:t>radar, surface</w:t>
      </w:r>
      <w:r w:rsidR="008052E4" w:rsidRPr="002668AC">
        <w:rPr>
          <w:lang w:eastAsia="ar-SA"/>
        </w:rPr>
        <w:t xml:space="preserve"> du lit glaciaire</w:t>
      </w:r>
      <w:r w:rsidR="00906F01" w:rsidRPr="002668AC">
        <w:rPr>
          <w:lang w:eastAsia="ar-SA"/>
        </w:rPr>
        <w:t xml:space="preserve">, </w:t>
      </w:r>
      <w:r w:rsidR="008052E4" w:rsidRPr="002668AC">
        <w:rPr>
          <w:lang w:eastAsia="ar-SA"/>
        </w:rPr>
        <w:t>couches diffusantes de la subsurface</w:t>
      </w:r>
      <w:r w:rsidR="00906F01" w:rsidRPr="002668AC">
        <w:rPr>
          <w:lang w:eastAsia="ar-SA"/>
        </w:rPr>
        <w:t xml:space="preserve">, </w:t>
      </w:r>
      <w:r w:rsidR="008052E4" w:rsidRPr="002668AC">
        <w:rPr>
          <w:lang w:eastAsia="ar-SA"/>
        </w:rPr>
        <w:t>aquifères fossiles sur Terre dans des environnements désertiques</w:t>
      </w:r>
      <w:r w:rsidR="00906F01" w:rsidRPr="002668AC">
        <w:rPr>
          <w:lang w:eastAsia="ar-SA"/>
        </w:rPr>
        <w:t xml:space="preserve">, </w:t>
      </w:r>
      <w:r w:rsidR="008052E4" w:rsidRPr="002668AC">
        <w:rPr>
          <w:lang w:eastAsia="ar-SA"/>
        </w:rPr>
        <w:t>radar SHARAD (</w:t>
      </w:r>
      <w:r w:rsidR="00906F01" w:rsidRPr="002668AC">
        <w:rPr>
          <w:lang w:eastAsia="ar-SA"/>
        </w:rPr>
        <w:t>Shallow Radar Sounder)</w:t>
      </w:r>
      <w:r w:rsidR="006D26C8">
        <w:rPr>
          <w:lang w:eastAsia="ar-SA"/>
        </w:rPr>
        <w:t>.</w:t>
      </w:r>
    </w:p>
    <w:p w:rsidR="00906F01" w:rsidRPr="002668AC" w:rsidRDefault="008052E4" w:rsidP="002668AC">
      <w:pPr>
        <w:pStyle w:val="Headingb"/>
        <w:rPr>
          <w:lang w:eastAsia="ar-SA"/>
        </w:rPr>
      </w:pPr>
      <w:r w:rsidRPr="002668AC">
        <w:rPr>
          <w:lang w:eastAsia="ar-SA"/>
        </w:rPr>
        <w:t>Recommandations et Rapports de l'UIT-R connexes</w:t>
      </w:r>
    </w:p>
    <w:p w:rsidR="00906F01" w:rsidRDefault="00296AEF" w:rsidP="004B5FD2">
      <w:pPr>
        <w:pStyle w:val="Reftext"/>
        <w:rPr>
          <w:lang w:val="fr-CH" w:eastAsia="ar-SA"/>
        </w:rPr>
      </w:pPr>
      <w:r>
        <w:rPr>
          <w:lang w:val="fr-CH" w:eastAsia="ar-SA"/>
        </w:rPr>
        <w:t xml:space="preserve">Projet de </w:t>
      </w:r>
      <w:r w:rsidR="00E76C2D">
        <w:rPr>
          <w:lang w:val="fr-CH" w:eastAsia="ar-SA"/>
        </w:rPr>
        <w:t xml:space="preserve">nouveau </w:t>
      </w:r>
      <w:r w:rsidR="00906F01" w:rsidRPr="00906F01">
        <w:rPr>
          <w:lang w:val="fr-CH" w:eastAsia="ar-SA"/>
        </w:rPr>
        <w:t>Rapport UIT-R RS.[</w:t>
      </w:r>
      <w:r w:rsidR="00906F01">
        <w:rPr>
          <w:lang w:val="fr-CH" w:eastAsia="ar-SA"/>
        </w:rPr>
        <w:t xml:space="preserve">VHF_SOUNDER] </w:t>
      </w:r>
      <w:r w:rsidR="00906F01" w:rsidRPr="00906F01">
        <w:rPr>
          <w:lang w:val="fr-CH" w:eastAsia="ar-SA"/>
        </w:rPr>
        <w:t>–</w:t>
      </w:r>
      <w:r w:rsidR="00906F01">
        <w:rPr>
          <w:lang w:val="fr-CH" w:eastAsia="ar-SA"/>
        </w:rPr>
        <w:t xml:space="preserve"> </w:t>
      </w:r>
      <w:r w:rsidR="00906F01" w:rsidRPr="00906F01">
        <w:rPr>
          <w:lang w:val="fr-CH" w:eastAsia="ar-SA"/>
        </w:rPr>
        <w:t>Résultats préliminaires des études de partage entre un sondeur radar fonctionnant à 45 MHz et les services fixe, mobile, de radiodiffusion et de recherche spatiale existants fonctionnant dans la gamme de fréquences 40-50 MHz</w:t>
      </w:r>
    </w:p>
    <w:p w:rsidR="00906F01" w:rsidRPr="00906F01" w:rsidRDefault="00906F01" w:rsidP="004B5FD2">
      <w:pPr>
        <w:pStyle w:val="Reftext"/>
        <w:rPr>
          <w:lang w:val="fr-CH" w:eastAsia="ar-SA"/>
        </w:rPr>
      </w:pPr>
      <w:r>
        <w:rPr>
          <w:lang w:val="fr-CH" w:eastAsia="ar-SA"/>
        </w:rPr>
        <w:t xml:space="preserve">Rapport UIT-R M.2234 </w:t>
      </w:r>
      <w:r w:rsidRPr="00906F01">
        <w:rPr>
          <w:lang w:val="fr-CH" w:eastAsia="ar-SA"/>
        </w:rPr>
        <w:t>–</w:t>
      </w:r>
      <w:r>
        <w:rPr>
          <w:lang w:val="fr-CH" w:eastAsia="ar-SA"/>
        </w:rPr>
        <w:t xml:space="preserve"> </w:t>
      </w:r>
      <w:r w:rsidRPr="00906F01">
        <w:rPr>
          <w:lang w:val="fr-CH" w:eastAsia="ar-SA"/>
        </w:rPr>
        <w:t xml:space="preserve">Possibilités de partage de certaines sous-bandes entre les radars océanographiques fonctionnant dans le service de radiolocalisation et les services fixe et mobile dans </w:t>
      </w:r>
      <w:r w:rsidR="004B5FD2">
        <w:rPr>
          <w:lang w:val="fr-CH" w:eastAsia="ar-SA"/>
        </w:rPr>
        <w:t>la bande de fréquences 3-50 MHz</w:t>
      </w:r>
    </w:p>
    <w:p w:rsidR="006B74D7" w:rsidRPr="006B74D7" w:rsidRDefault="006B74D7" w:rsidP="002668AC">
      <w:pPr>
        <w:tabs>
          <w:tab w:val="clear" w:pos="794"/>
          <w:tab w:val="clear" w:pos="1191"/>
          <w:tab w:val="clear" w:pos="1588"/>
          <w:tab w:val="clear" w:pos="1985"/>
          <w:tab w:val="left" w:pos="1134"/>
          <w:tab w:val="left" w:pos="1871"/>
          <w:tab w:val="left" w:pos="2268"/>
        </w:tabs>
        <w:spacing w:before="280"/>
        <w:jc w:val="left"/>
      </w:pPr>
      <w:r w:rsidRPr="006B74D7">
        <w:t>L'Assemblée des radiocommunications de l'UIT,</w:t>
      </w:r>
    </w:p>
    <w:p w:rsidR="006B74D7" w:rsidRPr="006B74D7" w:rsidRDefault="006B74D7" w:rsidP="002668AC">
      <w:pPr>
        <w:pStyle w:val="Call"/>
      </w:pPr>
      <w:r w:rsidRPr="006B74D7">
        <w:t>considérant</w:t>
      </w:r>
    </w:p>
    <w:p w:rsidR="006B74D7" w:rsidRPr="006B74D7" w:rsidRDefault="006B74D7" w:rsidP="002668AC">
      <w:r w:rsidRPr="006B74D7">
        <w:rPr>
          <w:i/>
          <w:iCs/>
        </w:rPr>
        <w:t>a)</w:t>
      </w:r>
      <w:r w:rsidRPr="006B74D7">
        <w:rPr>
          <w:i/>
          <w:iCs/>
        </w:rPr>
        <w:tab/>
      </w:r>
      <w:r w:rsidRPr="006B74D7">
        <w:t>que les sondeurs radar spatioportés permettent d'établir des cartes radar des couches diffusantes de la subsurface afin de localiser de l'eau/de la glace/des gisements grâce à la télédétection spatiale active;</w:t>
      </w:r>
    </w:p>
    <w:p w:rsidR="006B74D7" w:rsidRPr="006B74D7" w:rsidRDefault="006B74D7" w:rsidP="002668AC">
      <w:r w:rsidRPr="006B74D7">
        <w:rPr>
          <w:i/>
        </w:rPr>
        <w:t>b)</w:t>
      </w:r>
      <w:r w:rsidRPr="006B74D7">
        <w:rPr>
          <w:i/>
        </w:rPr>
        <w:tab/>
      </w:r>
      <w:r w:rsidRPr="006B74D7">
        <w:t>que les objectifs scientifiques des missions sont les suivants: 1) comprendre l'épaisseur globale, la structure interne et la stabilité thermique des inlandsis que l'on trouve sur Terre, par exemple au Groenland ou en Antarctique, qui sont des paramètres observables de l'évolution du climat sur Terre, et 2) comprendre la formation, la répartition et l'évolution des aquifères fossiles sur Terre dans des environnements désertiques, par exemple en Afrique du Nord et dans la péninsule arabique, qui sont des éléments essentiels pour comprendre les changements paléoclimatiques récents;</w:t>
      </w:r>
    </w:p>
    <w:p w:rsidR="006B74D7" w:rsidRPr="006B74D7" w:rsidRDefault="006B74D7" w:rsidP="002668AC">
      <w:r w:rsidRPr="006B74D7">
        <w:rPr>
          <w:i/>
          <w:iCs/>
        </w:rPr>
        <w:t>c)</w:t>
      </w:r>
      <w:r w:rsidRPr="006B74D7">
        <w:tab/>
        <w:t>qu'il est nécessaire de mesurer la réflectivité des couches diffusantes de la subsurface à des profondeurs comprises entre 10 et 100 m;</w:t>
      </w:r>
    </w:p>
    <w:p w:rsidR="006B74D7" w:rsidRPr="006B74D7" w:rsidRDefault="006B74D7" w:rsidP="002668AC">
      <w:r w:rsidRPr="006B74D7">
        <w:rPr>
          <w:i/>
        </w:rPr>
        <w:t>d)</w:t>
      </w:r>
      <w:r w:rsidRPr="006B74D7">
        <w:rPr>
          <w:i/>
        </w:rPr>
        <w:tab/>
      </w:r>
      <w:r w:rsidRPr="006B74D7">
        <w:t>que la profondeur de pénétration à partir des couches diffusantes de la subsurface à des longueurs d'onde correspondant aux hyperfréquences augmente approximativement de manière inversement proportionnelle à la fréquence;</w:t>
      </w:r>
    </w:p>
    <w:p w:rsidR="006B74D7" w:rsidRPr="006B74D7" w:rsidRDefault="006B74D7" w:rsidP="002668AC">
      <w:r w:rsidRPr="006B74D7">
        <w:rPr>
          <w:i/>
        </w:rPr>
        <w:t>e)</w:t>
      </w:r>
      <w:r w:rsidRPr="006B74D7">
        <w:rPr>
          <w:i/>
        </w:rPr>
        <w:tab/>
      </w:r>
      <w:r w:rsidRPr="006B74D7">
        <w:t xml:space="preserve">que, dans le monde, les mesures répétées des nappes d'eau souterraines dans des environnements désertiques, comme en Afrique du Nord ou dans la péninsule arabique, et les mesures répétées des inlandsis présents sur Terre, comme au Groenland ou en Antarctique, nécessitent l'utilisation de </w:t>
      </w:r>
      <w:r w:rsidR="00113570">
        <w:t>capteur</w:t>
      </w:r>
      <w:r w:rsidRPr="006B74D7">
        <w:t xml:space="preserve">s </w:t>
      </w:r>
      <w:r w:rsidR="00262FF3">
        <w:t xml:space="preserve">actifs </w:t>
      </w:r>
      <w:r w:rsidRPr="006B74D7">
        <w:t>spatioportés;</w:t>
      </w:r>
    </w:p>
    <w:p w:rsidR="006B74D7" w:rsidRPr="006B74D7" w:rsidRDefault="006B74D7" w:rsidP="002668AC">
      <w:r w:rsidRPr="006B74D7">
        <w:rPr>
          <w:i/>
        </w:rPr>
        <w:t>f)</w:t>
      </w:r>
      <w:r w:rsidRPr="006B74D7">
        <w:rPr>
          <w:i/>
        </w:rPr>
        <w:tab/>
      </w:r>
      <w:r w:rsidRPr="006B74D7">
        <w:t>qu'il est préférable d'utiliser la gamme de fréquences 40-50 MHz pour satisfaire à toutes les exigences des sondeurs radar spatioportés;</w:t>
      </w:r>
    </w:p>
    <w:p w:rsidR="006B74D7" w:rsidRPr="006B74D7" w:rsidRDefault="006B74D7" w:rsidP="002668AC">
      <w:r w:rsidRPr="006B74D7">
        <w:rPr>
          <w:i/>
        </w:rPr>
        <w:lastRenderedPageBreak/>
        <w:t>g)</w:t>
      </w:r>
      <w:r w:rsidRPr="006B74D7">
        <w:rPr>
          <w:i/>
        </w:rPr>
        <w:tab/>
      </w:r>
      <w:r w:rsidRPr="006B74D7">
        <w:t>que la bande 40-50 MHz est attribuée au service fixe, au service mobile et au service de radiodiffusion à titre primaire;</w:t>
      </w:r>
    </w:p>
    <w:p w:rsidR="006B74D7" w:rsidRDefault="006B74D7" w:rsidP="002668AC">
      <w:r w:rsidRPr="006B74D7">
        <w:rPr>
          <w:i/>
          <w:iCs/>
        </w:rPr>
        <w:t>h)</w:t>
      </w:r>
      <w:r w:rsidRPr="006B74D7">
        <w:tab/>
        <w:t>que le service de recherche spatiale utilise la bande 40,98-41,015 MHz dans le cadre d'une attribution à titre secondaire;</w:t>
      </w:r>
    </w:p>
    <w:p w:rsidR="00906F01" w:rsidRPr="006B74D7" w:rsidRDefault="00906F01" w:rsidP="002668AC">
      <w:r>
        <w:rPr>
          <w:i/>
          <w:iCs/>
          <w:lang w:val="fr-CH"/>
        </w:rPr>
        <w:t>i</w:t>
      </w:r>
      <w:r w:rsidRPr="003973B3">
        <w:rPr>
          <w:i/>
          <w:iCs/>
          <w:lang w:val="fr-CH"/>
        </w:rPr>
        <w:t>)</w:t>
      </w:r>
      <w:r w:rsidRPr="003973B3">
        <w:rPr>
          <w:lang w:val="fr-CH"/>
        </w:rPr>
        <w:tab/>
      </w:r>
      <w:r>
        <w:rPr>
          <w:lang w:val="fr-CH"/>
        </w:rPr>
        <w:t xml:space="preserve">que des </w:t>
      </w:r>
      <w:r w:rsidRPr="003973B3">
        <w:rPr>
          <w:lang w:val="fr-CH"/>
        </w:rPr>
        <w:t xml:space="preserve">renvois relatifs à des pays </w:t>
      </w:r>
      <w:r>
        <w:rPr>
          <w:lang w:val="fr-CH"/>
        </w:rPr>
        <w:t xml:space="preserve">du </w:t>
      </w:r>
      <w:r w:rsidRPr="003973B3">
        <w:rPr>
          <w:lang w:val="fr-CH"/>
        </w:rPr>
        <w:t>Tableau d</w:t>
      </w:r>
      <w:r>
        <w:rPr>
          <w:lang w:val="fr-CH"/>
        </w:rPr>
        <w:t>'</w:t>
      </w:r>
      <w:r w:rsidRPr="003973B3">
        <w:rPr>
          <w:lang w:val="fr-CH"/>
        </w:rPr>
        <w:t>attribution des bandes de fréquences</w:t>
      </w:r>
      <w:r>
        <w:rPr>
          <w:lang w:val="fr-CH"/>
        </w:rPr>
        <w:t xml:space="preserve"> pour la gamme de fréquences 40-50 MHz</w:t>
      </w:r>
      <w:r w:rsidRPr="003973B3">
        <w:rPr>
          <w:lang w:val="fr-CH"/>
        </w:rPr>
        <w:t xml:space="preserve"> prévoient des attributions à titre primaire au</w:t>
      </w:r>
      <w:r>
        <w:rPr>
          <w:lang w:val="fr-CH"/>
        </w:rPr>
        <w:t>x</w:t>
      </w:r>
      <w:r w:rsidRPr="003973B3">
        <w:rPr>
          <w:lang w:val="fr-CH"/>
        </w:rPr>
        <w:t xml:space="preserve"> service</w:t>
      </w:r>
      <w:r>
        <w:rPr>
          <w:lang w:val="fr-CH"/>
        </w:rPr>
        <w:t>s</w:t>
      </w:r>
      <w:r w:rsidRPr="003973B3">
        <w:rPr>
          <w:lang w:val="fr-CH"/>
        </w:rPr>
        <w:t xml:space="preserve"> </w:t>
      </w:r>
      <w:r w:rsidR="008052E4">
        <w:rPr>
          <w:lang w:val="fr-CH"/>
        </w:rPr>
        <w:t>d'amateur, de radiodiffusion, fixe</w:t>
      </w:r>
      <w:r w:rsidR="00262FF3">
        <w:rPr>
          <w:lang w:val="fr-CH"/>
        </w:rPr>
        <w:t>,</w:t>
      </w:r>
      <w:r w:rsidR="008052E4">
        <w:rPr>
          <w:lang w:val="fr-CH"/>
        </w:rPr>
        <w:t xml:space="preserve"> mobile, </w:t>
      </w:r>
      <w:r w:rsidRPr="003973B3">
        <w:rPr>
          <w:lang w:val="fr-CH"/>
        </w:rPr>
        <w:t xml:space="preserve">de </w:t>
      </w:r>
      <w:r>
        <w:rPr>
          <w:lang w:val="fr-CH"/>
        </w:rPr>
        <w:t>radio</w:t>
      </w:r>
      <w:r w:rsidRPr="003973B3">
        <w:rPr>
          <w:lang w:val="fr-CH"/>
        </w:rPr>
        <w:t xml:space="preserve">navigation aéronautique et de radiolocalisation dans certaines </w:t>
      </w:r>
      <w:r>
        <w:rPr>
          <w:lang w:val="fr-CH"/>
        </w:rPr>
        <w:t xml:space="preserve">régions </w:t>
      </w:r>
      <w:r w:rsidRPr="003973B3">
        <w:rPr>
          <w:lang w:val="fr-CH"/>
        </w:rPr>
        <w:t>du monde;</w:t>
      </w:r>
    </w:p>
    <w:p w:rsidR="006B74D7" w:rsidRPr="006B74D7" w:rsidRDefault="00906F01" w:rsidP="002668AC">
      <w:r>
        <w:rPr>
          <w:i/>
        </w:rPr>
        <w:t>j</w:t>
      </w:r>
      <w:r w:rsidR="006B74D7" w:rsidRPr="006B74D7">
        <w:rPr>
          <w:i/>
        </w:rPr>
        <w:t>)</w:t>
      </w:r>
      <w:r w:rsidR="006B74D7" w:rsidRPr="006B74D7">
        <w:rPr>
          <w:i/>
        </w:rPr>
        <w:tab/>
      </w:r>
      <w:r w:rsidR="006B74D7" w:rsidRPr="006B74D7">
        <w:t xml:space="preserve">que l'exploitation d'un sondeur radar spatioporté dans les mêmes bandes que d'autres services ayant des attributions à titre primaire et secondaire devrait être conforme au numéro </w:t>
      </w:r>
      <w:r w:rsidR="006B74D7" w:rsidRPr="006B74D7">
        <w:rPr>
          <w:b/>
          <w:bCs/>
        </w:rPr>
        <w:t>4.4</w:t>
      </w:r>
      <w:r w:rsidR="006B74D7" w:rsidRPr="006B74D7">
        <w:t xml:space="preserve"> du RR et exempte de brouillage, et que ce sondeur ne doit pas causer de brouillage préjudiciable, ni demander à bénéficier d'une protection;</w:t>
      </w:r>
    </w:p>
    <w:p w:rsidR="006B74D7" w:rsidRPr="006B74D7" w:rsidRDefault="00906F01" w:rsidP="002668AC">
      <w:r>
        <w:rPr>
          <w:i/>
        </w:rPr>
        <w:t>k</w:t>
      </w:r>
      <w:r w:rsidR="006B74D7" w:rsidRPr="006B74D7">
        <w:rPr>
          <w:i/>
        </w:rPr>
        <w:t>)</w:t>
      </w:r>
      <w:r w:rsidR="006B74D7" w:rsidRPr="006B74D7">
        <w:rPr>
          <w:i/>
        </w:rPr>
        <w:tab/>
      </w:r>
      <w:r w:rsidR="006B74D7" w:rsidRPr="006B74D7">
        <w:t>qu'une largeur de bande de 10 MHz est suffisante pour les sondeurs radar spatioportés;</w:t>
      </w:r>
    </w:p>
    <w:p w:rsidR="006B74D7" w:rsidRPr="006B74D7" w:rsidRDefault="00906F01" w:rsidP="002668AC">
      <w:r>
        <w:rPr>
          <w:i/>
        </w:rPr>
        <w:t>l</w:t>
      </w:r>
      <w:r w:rsidR="006B74D7" w:rsidRPr="006B74D7">
        <w:rPr>
          <w:i/>
        </w:rPr>
        <w:t>)</w:t>
      </w:r>
      <w:r w:rsidR="006B74D7" w:rsidRPr="006B74D7">
        <w:rPr>
          <w:i/>
        </w:rPr>
        <w:tab/>
      </w:r>
      <w:r w:rsidR="006B74D7" w:rsidRPr="006B74D7">
        <w:t xml:space="preserve">que des restrictions d'exploitation ont été identifiées pour permettre un fonctionnement sans brouillage conformément au numéro </w:t>
      </w:r>
      <w:r w:rsidR="006B74D7" w:rsidRPr="006B74D7">
        <w:rPr>
          <w:b/>
          <w:bCs/>
        </w:rPr>
        <w:t>4.4</w:t>
      </w:r>
      <w:r w:rsidR="006B74D7" w:rsidRPr="006B74D7">
        <w:t xml:space="preserve"> du RR, par exemple avec une limitation de l'exploitation aux zones inhabitées ou peu peuplées des inlandsis du Groenland et de l'Antarctique et des déserts d'Afrique du Nord et de la péninsule arabique, et une exploitation des radars uniquement la nuit,</w:t>
      </w:r>
      <w:r w:rsidR="003578C2">
        <w:t xml:space="preserve"> de </w:t>
      </w:r>
      <w:r w:rsidR="006B74D7" w:rsidRPr="006B74D7">
        <w:t>3 à 6 heures heure locale, comme indiqué dans l'Annexe 1,</w:t>
      </w:r>
    </w:p>
    <w:p w:rsidR="001A46E1" w:rsidRPr="001A46E1" w:rsidRDefault="001A46E1" w:rsidP="002668AC">
      <w:pPr>
        <w:pStyle w:val="Call"/>
      </w:pPr>
      <w:r w:rsidRPr="001A46E1">
        <w:t>recommande</w:t>
      </w:r>
    </w:p>
    <w:p w:rsidR="001A46E1" w:rsidRPr="001A46E1" w:rsidRDefault="001A46E1" w:rsidP="002668AC">
      <w:r w:rsidRPr="001A46E1">
        <w:t>que les caractéristiques données dans le Tableau 1 de l'Annexe soient employées pour les sondeurs radar spatioportés et utilisées pour les études de compatibilité.</w:t>
      </w:r>
    </w:p>
    <w:p w:rsidR="001A46E1" w:rsidRDefault="001A46E1" w:rsidP="002668AC">
      <w:pPr>
        <w:tabs>
          <w:tab w:val="clear" w:pos="794"/>
          <w:tab w:val="clear" w:pos="1191"/>
          <w:tab w:val="clear" w:pos="1588"/>
          <w:tab w:val="clear" w:pos="1985"/>
          <w:tab w:val="left" w:pos="1134"/>
          <w:tab w:val="left" w:pos="1871"/>
          <w:tab w:val="left" w:pos="2268"/>
        </w:tabs>
        <w:spacing w:after="120"/>
        <w:jc w:val="left"/>
        <w:rPr>
          <w:rFonts w:asciiTheme="majorBidi" w:hAnsiTheme="majorBidi" w:cstheme="majorBidi"/>
          <w:szCs w:val="24"/>
        </w:rPr>
      </w:pPr>
    </w:p>
    <w:p w:rsidR="001A46E1" w:rsidRPr="001A46E1" w:rsidRDefault="001A46E1" w:rsidP="002668AC">
      <w:pPr>
        <w:tabs>
          <w:tab w:val="clear" w:pos="794"/>
          <w:tab w:val="clear" w:pos="1191"/>
          <w:tab w:val="clear" w:pos="1588"/>
          <w:tab w:val="clear" w:pos="1985"/>
          <w:tab w:val="left" w:pos="1134"/>
          <w:tab w:val="left" w:pos="1871"/>
          <w:tab w:val="left" w:pos="2268"/>
        </w:tabs>
        <w:spacing w:after="120"/>
        <w:jc w:val="left"/>
        <w:rPr>
          <w:rFonts w:asciiTheme="majorBidi" w:hAnsiTheme="majorBidi" w:cstheme="majorBidi"/>
          <w:szCs w:val="24"/>
        </w:rPr>
      </w:pPr>
    </w:p>
    <w:p w:rsidR="001A46E1" w:rsidRPr="0098515A" w:rsidRDefault="001A46E1" w:rsidP="002668AC">
      <w:pPr>
        <w:pStyle w:val="AnnexNoTitle"/>
        <w:rPr>
          <w:b w:val="0"/>
        </w:rPr>
      </w:pPr>
      <w:r w:rsidRPr="0098515A">
        <w:rPr>
          <w:lang w:eastAsia="zh-CN"/>
        </w:rPr>
        <w:t>Annexe</w:t>
      </w:r>
      <w:r w:rsidRPr="0098515A">
        <w:rPr>
          <w:lang w:eastAsia="zh-CN"/>
        </w:rPr>
        <w:br/>
      </w:r>
      <w:r w:rsidRPr="0098515A">
        <w:rPr>
          <w:lang w:eastAsia="zh-CN"/>
        </w:rPr>
        <w:br/>
      </w:r>
      <w:r w:rsidRPr="0098515A">
        <w:t xml:space="preserve">Caractéristiques techniques et </w:t>
      </w:r>
      <w:r w:rsidRPr="0098515A">
        <w:rPr>
          <w:lang w:eastAsia="zh-CN"/>
        </w:rPr>
        <w:t>opérationnelles</w:t>
      </w:r>
      <w:r w:rsidRPr="0098515A">
        <w:t xml:space="preserve"> types des systèmes </w:t>
      </w:r>
      <w:r w:rsidRPr="0098515A">
        <w:br/>
        <w:t>de sondage radar spatioportés utilisant la bande 40-50 MHz</w:t>
      </w:r>
    </w:p>
    <w:p w:rsidR="001A46E1" w:rsidRPr="0098515A" w:rsidRDefault="001A46E1" w:rsidP="002668AC">
      <w:pPr>
        <w:pStyle w:val="Heading1"/>
      </w:pPr>
      <w:r w:rsidRPr="0098515A">
        <w:t>1</w:t>
      </w:r>
      <w:r w:rsidRPr="0098515A">
        <w:tab/>
        <w:t>Introduction</w:t>
      </w:r>
    </w:p>
    <w:p w:rsidR="001A46E1" w:rsidRPr="0098515A" w:rsidRDefault="008052E4" w:rsidP="002668AC">
      <w:r>
        <w:t xml:space="preserve">Les climatologues s'intéressent à </w:t>
      </w:r>
      <w:r w:rsidR="001A46E1" w:rsidRPr="0098515A">
        <w:t xml:space="preserve">la télédétection au voisinage de 40-50 MHz afin d'effectuer des mesures à distance sous la surface de la Terre pour établir des cartes radar des couches diffusantes de la subsurface, l'objectif étant d'utiliser des </w:t>
      </w:r>
      <w:r w:rsidR="00113570">
        <w:t>capteur</w:t>
      </w:r>
      <w:r w:rsidR="001A46E1" w:rsidRPr="0098515A">
        <w:t xml:space="preserve">s </w:t>
      </w:r>
      <w:r w:rsidR="00262FF3">
        <w:t xml:space="preserve">actifs </w:t>
      </w:r>
      <w:r w:rsidR="001A46E1" w:rsidRPr="0098515A">
        <w:t>spatioportés pour localiser de l'eau/de la glace/des gisements</w:t>
      </w:r>
      <w:r>
        <w:t xml:space="preserve"> et pour examiner la subsurface du lit glaciaire </w:t>
      </w:r>
      <w:r w:rsidR="001A46E1" w:rsidRPr="0098515A">
        <w:t>. La présente Annexe justifie le choix de la bande de fréquences à utiliser et donne des caractéristiques techniques et opérationnelles types.</w:t>
      </w:r>
    </w:p>
    <w:p w:rsidR="001A46E1" w:rsidRPr="0098515A" w:rsidRDefault="001A46E1" w:rsidP="00D706B5">
      <w:r w:rsidRPr="0098515A">
        <w:t xml:space="preserve">On trouvera ci-après la description des caractéristiques techniques et opérationnelles d'un </w:t>
      </w:r>
      <w:r w:rsidR="00262FF3">
        <w:t xml:space="preserve">capteur actif spatioporté fonctionnant </w:t>
      </w:r>
      <w:r w:rsidRPr="0098515A">
        <w:t>entre 40 et 50 MHz et une analyse de la situation de partage avec les autres services</w:t>
      </w:r>
      <w:r w:rsidR="00262FF3">
        <w:t xml:space="preserve"> ayant des attributions dans cette gamme de</w:t>
      </w:r>
      <w:r w:rsidR="00D706B5">
        <w:t xml:space="preserve"> fréquences.</w:t>
      </w:r>
    </w:p>
    <w:p w:rsidR="001A46E1" w:rsidRPr="0098515A" w:rsidRDefault="001A46E1" w:rsidP="002668AC">
      <w:pPr>
        <w:pStyle w:val="Heading1"/>
      </w:pPr>
      <w:r w:rsidRPr="0098515A">
        <w:lastRenderedPageBreak/>
        <w:t>2</w:t>
      </w:r>
      <w:r w:rsidRPr="0098515A">
        <w:tab/>
        <w:t xml:space="preserve">Justification du </w:t>
      </w:r>
      <w:r w:rsidR="003C2A8C">
        <w:t>choix de la bande de fréquences</w:t>
      </w:r>
    </w:p>
    <w:p w:rsidR="001A46E1" w:rsidRPr="0098515A" w:rsidRDefault="001A46E1" w:rsidP="002668AC">
      <w:r w:rsidRPr="0098515A">
        <w:t>Le choix d'une attribution entre 40 MHz et 50 MHz pour un radar de sondage spatioporté repose sur les critères de sélection suivants: pénétration dans la surface, échelle de longueur d'observation, zone de validité du modèle de diffusion électromagnétique et travaux déjà réalisés.</w:t>
      </w:r>
    </w:p>
    <w:p w:rsidR="001A46E1" w:rsidRPr="0098515A" w:rsidRDefault="001A46E1" w:rsidP="002668AC">
      <w:pPr>
        <w:pStyle w:val="Heading2"/>
      </w:pPr>
      <w:r w:rsidRPr="0098515A">
        <w:t>2.1</w:t>
      </w:r>
      <w:r w:rsidRPr="0098515A">
        <w:tab/>
        <w:t>Pénétration dans la surface</w:t>
      </w:r>
    </w:p>
    <w:p w:rsidR="001A46E1" w:rsidRPr="0098515A" w:rsidRDefault="001A46E1" w:rsidP="002668AC">
      <w:r w:rsidRPr="0098515A">
        <w:t xml:space="preserve">Normalement, la pénétration d'une onde radar incidente correspond à plusieurs dizaines de fois la longueur d'onde. Lorsque la longueur d'onde et la composition du milieu de diffusion sont propices, les ondes radioélectriques peuvent facilement pénétrer dans les matériaux diélectriques qui composent la surface et la couverture terrestres. On peut réaliser une estimation quantitative de cette profondeur </w:t>
      </w:r>
      <w:r w:rsidRPr="0098515A">
        <w:sym w:font="Symbol" w:char="F064"/>
      </w:r>
      <w:r w:rsidRPr="0098515A">
        <w:rPr>
          <w:i/>
          <w:iCs/>
          <w:vertAlign w:val="subscript"/>
        </w:rPr>
        <w:t>p</w:t>
      </w:r>
      <w:r w:rsidRPr="00E76C2D">
        <w:rPr>
          <w:i/>
          <w:iCs/>
        </w:rPr>
        <w:t xml:space="preserve"> </w:t>
      </w:r>
      <w:r w:rsidRPr="0098515A">
        <w:t>comme suit:</w:t>
      </w:r>
    </w:p>
    <w:p w:rsidR="007C674E" w:rsidRPr="007C674E" w:rsidRDefault="007C674E" w:rsidP="002668AC">
      <w:pPr>
        <w:pStyle w:val="Equation"/>
        <w:rPr>
          <w:lang w:eastAsia="zh-CN"/>
        </w:rPr>
      </w:pPr>
      <w:r w:rsidRPr="007C674E">
        <w:rPr>
          <w:lang w:eastAsia="zh-CN"/>
        </w:rPr>
        <w:tab/>
      </w:r>
      <w:r w:rsidRPr="007C674E">
        <w:rPr>
          <w:lang w:eastAsia="zh-CN"/>
        </w:rPr>
        <w:tab/>
      </w:r>
      <w:r w:rsidRPr="007C674E">
        <w:rPr>
          <w:lang w:eastAsia="zh-CN"/>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5.25pt" o:ole="">
            <v:imagedata r:id="rId14" o:title=""/>
          </v:shape>
          <o:OLEObject Type="Embed" ProgID="Equation.3" ShapeID="_x0000_i1025" DrawAspect="Content" ObjectID="_1614755855" r:id="rId15"/>
        </w:object>
      </w:r>
      <w:r w:rsidRPr="007C674E">
        <w:rPr>
          <w:lang w:eastAsia="zh-CN"/>
        </w:rPr>
        <w:tab/>
        <w:t>(1)</w:t>
      </w:r>
    </w:p>
    <w:p w:rsidR="00BA4E4E" w:rsidRPr="00BA4E4E" w:rsidRDefault="00BA4E4E" w:rsidP="002668AC">
      <w:pPr>
        <w:keepNext/>
        <w:keepLines/>
        <w:tabs>
          <w:tab w:val="clear" w:pos="794"/>
          <w:tab w:val="clear" w:pos="1191"/>
          <w:tab w:val="clear" w:pos="1588"/>
          <w:tab w:val="clear" w:pos="1985"/>
          <w:tab w:val="left" w:pos="1134"/>
          <w:tab w:val="left" w:pos="1871"/>
          <w:tab w:val="left" w:pos="2268"/>
        </w:tabs>
        <w:spacing w:after="120"/>
        <w:jc w:val="left"/>
        <w:rPr>
          <w:rFonts w:asciiTheme="majorBidi" w:hAnsiTheme="majorBidi" w:cstheme="majorBidi"/>
          <w:szCs w:val="24"/>
        </w:rPr>
      </w:pPr>
      <w:r w:rsidRPr="00BA4E4E">
        <w:rPr>
          <w:rFonts w:asciiTheme="majorBidi" w:hAnsiTheme="majorBidi" w:cstheme="majorBidi"/>
          <w:szCs w:val="24"/>
        </w:rPr>
        <w:t>où:</w:t>
      </w:r>
    </w:p>
    <w:p w:rsidR="00BA4E4E" w:rsidRPr="00A226FE" w:rsidRDefault="00BA4E4E" w:rsidP="002668AC">
      <w:pPr>
        <w:pStyle w:val="Equationlegend"/>
        <w:rPr>
          <w:lang w:val="fr-CH" w:eastAsia="zh-CN"/>
        </w:rPr>
      </w:pPr>
      <w:r w:rsidRPr="00A226FE">
        <w:rPr>
          <w:lang w:val="fr-CH" w:eastAsia="zh-CN"/>
        </w:rPr>
        <w:tab/>
      </w:r>
      <w:r w:rsidRPr="00BA4E4E">
        <w:rPr>
          <w:szCs w:val="24"/>
          <w:lang w:eastAsia="zh-CN"/>
        </w:rPr>
        <w:sym w:font="Symbol" w:char="F06C"/>
      </w:r>
      <w:r w:rsidRPr="00A226FE">
        <w:rPr>
          <w:vertAlign w:val="subscript"/>
          <w:lang w:val="fr-CH" w:eastAsia="zh-CN"/>
        </w:rPr>
        <w:t>0</w:t>
      </w:r>
      <w:r w:rsidRPr="00A226FE">
        <w:rPr>
          <w:lang w:val="fr-CH" w:eastAsia="zh-CN"/>
        </w:rPr>
        <w:t>:</w:t>
      </w:r>
      <w:r w:rsidRPr="00A226FE">
        <w:rPr>
          <w:vertAlign w:val="subscript"/>
          <w:lang w:val="fr-CH" w:eastAsia="zh-CN"/>
        </w:rPr>
        <w:tab/>
      </w:r>
      <w:r w:rsidRPr="00A226FE">
        <w:rPr>
          <w:lang w:val="fr-CH" w:eastAsia="zh-CN"/>
        </w:rPr>
        <w:t>longueur d'onde</w:t>
      </w:r>
    </w:p>
    <w:p w:rsidR="00BA4E4E" w:rsidRPr="00A226FE" w:rsidRDefault="00BA4E4E" w:rsidP="002668AC">
      <w:pPr>
        <w:pStyle w:val="Equationlegend"/>
        <w:rPr>
          <w:szCs w:val="24"/>
          <w:lang w:val="fr-CH"/>
        </w:rPr>
      </w:pPr>
      <w:r w:rsidRPr="00A226FE">
        <w:rPr>
          <w:lang w:val="fr-CH" w:eastAsia="zh-CN"/>
        </w:rPr>
        <w:tab/>
      </w:r>
      <w:r w:rsidRPr="00A226FE">
        <w:rPr>
          <w:i/>
          <w:iCs/>
          <w:lang w:val="fr-CH" w:eastAsia="zh-CN"/>
        </w:rPr>
        <w:t>e′</w:t>
      </w:r>
      <w:r w:rsidRPr="00A226FE">
        <w:rPr>
          <w:lang w:val="fr-CH" w:eastAsia="zh-CN"/>
        </w:rPr>
        <w:t xml:space="preserve"> et </w:t>
      </w:r>
      <w:r w:rsidRPr="00A226FE">
        <w:rPr>
          <w:i/>
          <w:iCs/>
          <w:lang w:val="fr-CH" w:eastAsia="zh-CN"/>
        </w:rPr>
        <w:t>e″</w:t>
      </w:r>
      <w:r w:rsidRPr="00A226FE">
        <w:rPr>
          <w:lang w:val="fr-CH" w:eastAsia="zh-CN"/>
        </w:rPr>
        <w:t>:</w:t>
      </w:r>
      <w:r w:rsidRPr="00A226FE">
        <w:rPr>
          <w:lang w:val="fr-CH" w:eastAsia="zh-CN"/>
        </w:rPr>
        <w:tab/>
        <w:t xml:space="preserve">parties réelle et imaginaire de la constante diélectrique de la surface. </w:t>
      </w:r>
    </w:p>
    <w:p w:rsidR="00BA4E4E" w:rsidRPr="00BA4E4E" w:rsidRDefault="00BA4E4E" w:rsidP="002668AC">
      <w:r w:rsidRPr="00BA4E4E">
        <w:t>Cette formule est utilisée avec les constantes</w:t>
      </w:r>
      <w:r w:rsidR="006D26C8">
        <w:t xml:space="preserve"> diélectriques du sol et la Fig</w:t>
      </w:r>
      <w:r w:rsidR="005B2D30">
        <w:t>.</w:t>
      </w:r>
      <w:r w:rsidRPr="00BA4E4E">
        <w:t xml:space="preserve"> 1 montre la profondeur de pénétration dans la surface à 50 MHz, à 500 MHz et à 5 000 MHz. Cette </w:t>
      </w:r>
      <w:r w:rsidR="005B2D30">
        <w:t>F</w:t>
      </w:r>
      <w:r w:rsidRPr="00BA4E4E">
        <w:t xml:space="preserve">igure fait apparaître que la pénétration dans la surface est de 20 à 30 fois plus profonde à 50 MHz qu'à 500 MHz et qu'il est donc souhaitable d'utiliser une fréquence de 50 MHz pour les études relatives à la pénétration dans la Terre. L'objectif serait d'établir des cartes radar des couches diffusantes de la subsurface en vue de localiser de l'eau/de la glace/des gisements en utilisant des </w:t>
      </w:r>
      <w:r w:rsidR="00113570">
        <w:t>capteur</w:t>
      </w:r>
      <w:r w:rsidRPr="00BA4E4E">
        <w:t xml:space="preserve">s </w:t>
      </w:r>
      <w:r w:rsidR="00262FF3" w:rsidRPr="00BA4E4E">
        <w:t xml:space="preserve">actifs </w:t>
      </w:r>
      <w:r w:rsidRPr="00BA4E4E">
        <w:t>spatioportés.</w:t>
      </w:r>
    </w:p>
    <w:p w:rsidR="00BA4E4E" w:rsidRPr="00BA4E4E" w:rsidRDefault="00BA4E4E" w:rsidP="002668AC">
      <w:pPr>
        <w:pStyle w:val="FigureNo"/>
      </w:pPr>
      <w:r w:rsidRPr="00BA4E4E">
        <w:t>FIGURE 1</w:t>
      </w:r>
    </w:p>
    <w:p w:rsidR="00BA4E4E" w:rsidRPr="00BA4E4E" w:rsidRDefault="00BA4E4E" w:rsidP="006D26C8">
      <w:pPr>
        <w:pStyle w:val="Figuretitle"/>
        <w:spacing w:after="240"/>
      </w:pPr>
      <w:r w:rsidRPr="00BA4E4E">
        <w:t>Profondeur de la pénétration dans la surface</w:t>
      </w:r>
    </w:p>
    <w:p w:rsidR="00BA4E4E" w:rsidRPr="00BA4E4E" w:rsidRDefault="006D26C8" w:rsidP="002668AC">
      <w:pPr>
        <w:pStyle w:val="Figure"/>
        <w:rPr>
          <w:rFonts w:asciiTheme="majorBidi" w:hAnsiTheme="majorBidi" w:cstheme="majorBidi"/>
          <w:b/>
          <w:bCs/>
          <w:szCs w:val="24"/>
        </w:rPr>
      </w:pPr>
      <w:r w:rsidRPr="00BA4E4E">
        <w:object w:dxaOrig="4729" w:dyaOrig="2631">
          <v:shape id="_x0000_i1026" type="#_x0000_t75" style="width:358.5pt;height:198.75pt" o:ole="">
            <v:imagedata r:id="rId16" o:title=""/>
          </v:shape>
          <o:OLEObject Type="Embed" ProgID="CorelDRAW.Graphic.14" ShapeID="_x0000_i1026" DrawAspect="Content" ObjectID="_1614755856" r:id="rId17"/>
        </w:object>
      </w:r>
    </w:p>
    <w:p w:rsidR="00BC6B6D" w:rsidRPr="00BC6B6D" w:rsidRDefault="00BC6B6D" w:rsidP="002668AC">
      <w:pPr>
        <w:pStyle w:val="Heading2"/>
      </w:pPr>
      <w:r w:rsidRPr="00BC6B6D">
        <w:t>2.2</w:t>
      </w:r>
      <w:r w:rsidRPr="00BC6B6D">
        <w:tab/>
      </w:r>
      <w:r w:rsidR="00D706B5" w:rsidRPr="00BC6B6D">
        <w:t>Échelle</w:t>
      </w:r>
      <w:r w:rsidRPr="00BC6B6D">
        <w:t xml:space="preserve"> de longueur des observations</w:t>
      </w:r>
    </w:p>
    <w:p w:rsidR="00BC6B6D" w:rsidRPr="00BC6B6D" w:rsidRDefault="00BC6B6D" w:rsidP="002668AC">
      <w:r w:rsidRPr="00BC6B6D">
        <w:t xml:space="preserve">L'ajout d'une attribution à 50 MHz en plus des attributions à 435 MHz et à 1 250 MHz existantes permettrait d'étendre l'intervalle des échelles de longueur auxquelles la rugosité de la surface est observée. Pour de nombreuses surfaces géologiques, la rétrodiffusion est due principalement à la composante harmonique de la surface dont la longueur d'onde est proche de la longueur d'onde </w:t>
      </w:r>
      <w:r w:rsidRPr="00BC6B6D">
        <w:lastRenderedPageBreak/>
        <w:t>projetée par le radar ou supérieure, tandis que les autres composantes de la surface n'y contribuent que par des effets d'importance secondaire. Par conséquent, la réalisation de mesures radar à un nombre de fréquences aussi grand que possible pour des angles d'incidence aussi nombreux que possible accroît la possibilité de décrire précisément la surface.</w:t>
      </w:r>
    </w:p>
    <w:p w:rsidR="00BC6B6D" w:rsidRPr="00BC6B6D" w:rsidRDefault="00BC6B6D" w:rsidP="002668AC">
      <w:pPr>
        <w:pStyle w:val="Heading2"/>
      </w:pPr>
      <w:r w:rsidRPr="00BC6B6D">
        <w:t>2.3</w:t>
      </w:r>
      <w:r w:rsidRPr="00BC6B6D">
        <w:tab/>
        <w:t>Zone de validité du modèle de diffusion électromagnétique</w:t>
      </w:r>
    </w:p>
    <w:p w:rsidR="00BC6B6D" w:rsidRPr="00BC6B6D" w:rsidRDefault="00BC6B6D" w:rsidP="002668AC">
      <w:r w:rsidRPr="00BC6B6D">
        <w:t>L'ajout d'une attribution à 50 MHz en plus des attributions à 435 MHz et à 1 250 MHz existantes permettrait d'étendre la zone de validité des modèles de diffusion électromagnétique. Un radar qui fonctionne à 50 MHz est plus sensible à la morphologie de la subsurface, car la hauteur quadratique moyenne de la surface correspond à une plus petite fraction de la longueur d'onde, ce qui se traduit par une rétrodiffusion radar mesurée plus faible. Le fait que les radars fonctionnant à 50 MHz soient plus sensibles à la morphologie de la subsurface, associé au fait que les signaux à 50 MHz pénètrent plus profondément dans le sol font que le volume en subsurface dans lequel la diffusion intervient est plus important, ce qui se traduit par un rapport puissance reçue depuis la subsurface/puissance reçue depuis la surface beaucoup plus élevé qu'à des longueurs d'onde plus courtes. Par ailleurs, les éléments diffuseurs contenus dans le couvert alluvial seront plus petits à</w:t>
      </w:r>
      <w:r w:rsidR="006D26C8">
        <w:t xml:space="preserve"> 50 MHz qu'à 435 MHz ou à 1 250 </w:t>
      </w:r>
      <w:r w:rsidRPr="00BC6B6D">
        <w:t>MHz.</w:t>
      </w:r>
    </w:p>
    <w:p w:rsidR="00BC6B6D" w:rsidRPr="00BC6B6D" w:rsidRDefault="00BC6B6D" w:rsidP="002668AC">
      <w:pPr>
        <w:pStyle w:val="Heading2"/>
      </w:pPr>
      <w:r w:rsidRPr="00BC6B6D">
        <w:t>2.4</w:t>
      </w:r>
      <w:r w:rsidRPr="00BC6B6D">
        <w:tab/>
        <w:t>Travaux déjà réalisés et statut réglementaire dans la bande 40-44 MHz</w:t>
      </w:r>
    </w:p>
    <w:p w:rsidR="00BC6B6D" w:rsidRPr="00BC6B6D" w:rsidRDefault="00BC6B6D" w:rsidP="002668AC">
      <w:r w:rsidRPr="00BC6B6D">
        <w:t>D'importants travaux ont déjà été réalisés pour les fréquences comprises entre 3 et 50 MHz et ont consisté à mettre au point des systèmes de radars au sol et aéroportés et à collecter des données. Outre la mise au point de matériel, des travaux de calculs ont été menés en vue d'étudier la profondeur de pénétration dans la surface en fonction de l'humidité du sol entre 3 et 50 MHz et à analyser les mesures de l'écho renvoyé par les océans effectuées par des radars océanographiques.</w:t>
      </w:r>
    </w:p>
    <w:p w:rsidR="00BC6B6D" w:rsidRPr="00BC6B6D" w:rsidRDefault="00BC6B6D" w:rsidP="002668AC">
      <w:r w:rsidRPr="00BC6B6D">
        <w:t>Des mesures ont été faites avec des radars aéroportés au voisinage de 50 MHz dans les zones désertiques de la péninsule arabique et de l'Antarctique. La Figure 2 est une image radar des variations de la profondeur de la nappe phréatique (de 49 à 52 mètres) élaborée à partir des données recueillies par un radar aéroporté en ondes métriques au Koweït en 2011.</w:t>
      </w:r>
    </w:p>
    <w:p w:rsidR="00BC6B6D" w:rsidRPr="0098515A" w:rsidRDefault="00BC6B6D" w:rsidP="002668AC">
      <w:pPr>
        <w:pStyle w:val="FigureNo"/>
      </w:pPr>
      <w:r w:rsidRPr="00BC6B6D">
        <w:t>FIGURE</w:t>
      </w:r>
      <w:r w:rsidRPr="0098515A">
        <w:t xml:space="preserve"> 2</w:t>
      </w:r>
    </w:p>
    <w:p w:rsidR="00BC6B6D" w:rsidRPr="0098515A" w:rsidRDefault="00BC6B6D" w:rsidP="006D26C8">
      <w:pPr>
        <w:pStyle w:val="Figuretitle"/>
        <w:spacing w:after="240"/>
        <w:rPr>
          <w:rFonts w:asciiTheme="majorBidi" w:hAnsiTheme="majorBidi" w:cstheme="majorBidi"/>
          <w:szCs w:val="24"/>
        </w:rPr>
      </w:pPr>
      <w:r w:rsidRPr="0098515A">
        <w:t>Image radar élaborée à partir des données recueillies par un radar aéroporté</w:t>
      </w:r>
      <w:r w:rsidRPr="0098515A">
        <w:br/>
        <w:t>en ondes métriques au Koweït en 2011</w:t>
      </w:r>
    </w:p>
    <w:p w:rsidR="00BA4E4E" w:rsidRDefault="00035F95" w:rsidP="002668AC">
      <w:r>
        <w:object w:dxaOrig="9295" w:dyaOrig="2646">
          <v:shape id="_x0000_i1027" type="#_x0000_t75" style="width:465pt;height:131.25pt" o:ole="">
            <v:imagedata r:id="rId18" o:title=""/>
          </v:shape>
          <o:OLEObject Type="Embed" ProgID="CorelDraw.Graphic.16" ShapeID="_x0000_i1027" DrawAspect="Content" ObjectID="_1614755857" r:id="rId19"/>
        </w:object>
      </w:r>
    </w:p>
    <w:p w:rsidR="00BC6B6D" w:rsidRPr="00BC6B6D" w:rsidRDefault="00BC6B6D" w:rsidP="001E23B5">
      <w:pPr>
        <w:pStyle w:val="Normalaftertitle"/>
      </w:pPr>
      <w:r w:rsidRPr="00BC6B6D">
        <w:t>Au titre du point 1.15 de l'ordre du jour de la CMR-12, on a étudié les possibilités d'utilisation de la gamme 3-50 MHz par les radars océanographiques le long des côtes (dans le service de radiolocalisation) et les études de partage correspondantes ont été consignées dans le Rapport UIT</w:t>
      </w:r>
      <w:r w:rsidRPr="00BC6B6D">
        <w:noBreakHyphen/>
        <w:t xml:space="preserve">R M.2234. La CMR-12 a décidé de faire des attributions à titre primaire et secondaire au service de radiolocalisation au niveau régional et dans certains pays, moyennant l'adoption de renvois portant sur des bandes entre 4 et 44 MHz (la bande 43,35-44 MHz étant la plus élevée attribuée au service de </w:t>
      </w:r>
      <w:r w:rsidRPr="00BC6B6D">
        <w:lastRenderedPageBreak/>
        <w:t>radiolocalisation au titre d'un renvoi relatif à des pays (deux pays)) et de renvois destinés à protéger les services fixe et mobile ayant déjà des attributions dans ces bandes. Les applications du service de radiolocalisation se limitent aux radars océanographiques exploit</w:t>
      </w:r>
      <w:r w:rsidR="006D26C8">
        <w:t>és conformément à la Résolution </w:t>
      </w:r>
      <w:r w:rsidRPr="00BC6B6D">
        <w:rPr>
          <w:b/>
          <w:bCs/>
        </w:rPr>
        <w:t>612 (Rév.CMR-12)</w:t>
      </w:r>
      <w:r w:rsidRPr="00BC6B6D">
        <w:t>. Cette Résolution contient en outre d'autres restrictions applicables aux radars océanographiques, comme l'obligation de ne pas dépasser une p.i.r.e. de 25 dBW et d'émettre une identification de station (indicatif d'appel) sur la fréquence assignée. Le Règlement des radiocommunications ne contient aucune attribution au service d'exploration de la Terre par satellite (active) dans la gamme 3-50 MHz. Si la fréquence choisie pour le système spatioporté se situait dans des bandes au</w:t>
      </w:r>
      <w:r w:rsidRPr="00BC6B6D">
        <w:noBreakHyphen/>
        <w:t>dessus ou au</w:t>
      </w:r>
      <w:r w:rsidRPr="00BC6B6D">
        <w:noBreakHyphen/>
        <w:t>dessous de cette gamme, il faudrait de nouveau effectuer le travail de conception de matériel et de calcul pour les campagnes de cartographie par radar aéroporté dans les zones désertiques.</w:t>
      </w:r>
    </w:p>
    <w:p w:rsidR="00BC6B6D" w:rsidRPr="00BC6B6D" w:rsidRDefault="00BC6B6D" w:rsidP="002668AC">
      <w:pPr>
        <w:pStyle w:val="Heading1"/>
      </w:pPr>
      <w:r w:rsidRPr="00BC6B6D">
        <w:t>3</w:t>
      </w:r>
      <w:r w:rsidRPr="00BC6B6D">
        <w:tab/>
        <w:t>Caractéristiques techniques d'un radar de sondage spatioporté fonctionnant entre 40 et 50 MHz</w:t>
      </w:r>
    </w:p>
    <w:p w:rsidR="00BC6B6D" w:rsidRPr="00BC6B6D" w:rsidRDefault="00BC6B6D" w:rsidP="002668AC">
      <w:r w:rsidRPr="00BC6B6D">
        <w:t xml:space="preserve">Le radar de sondage spatioporté fonctionnera </w:t>
      </w:r>
      <w:r w:rsidR="00113570">
        <w:t xml:space="preserve">à une fréquence centrale de 45 MHz </w:t>
      </w:r>
      <w:r w:rsidR="00C64A50">
        <w:t xml:space="preserve">avec </w:t>
      </w:r>
      <w:r w:rsidR="00113570">
        <w:t>une largeur de bande de 1</w:t>
      </w:r>
      <w:r w:rsidRPr="00BC6B6D">
        <w:t>0 MHz</w:t>
      </w:r>
      <w:r w:rsidR="00113570">
        <w:t>.</w:t>
      </w:r>
      <w:r w:rsidRPr="00BC6B6D">
        <w:t xml:space="preserve"> </w:t>
      </w:r>
      <w:r w:rsidR="00113570">
        <w:t>L</w:t>
      </w:r>
      <w:r w:rsidRPr="00BC6B6D">
        <w:t xml:space="preserve">es données qu'il aura recueillies serviront à étudier la subsurface de la Terre grâce à une cartographie radar des couches diffusantes de la subsurface pour localiser de l'eau/de la glace/des gisements. Les caractéristiques d'un radar de sondage spatioporté fonctionnant </w:t>
      </w:r>
      <w:r w:rsidR="00113570">
        <w:t>à 4</w:t>
      </w:r>
      <w:r w:rsidRPr="00BC6B6D">
        <w:t>5</w:t>
      </w:r>
      <w:r w:rsidR="00113570">
        <w:t> </w:t>
      </w:r>
      <w:r w:rsidRPr="00BC6B6D">
        <w:t>MHz figurent dans le Tableau 1.</w:t>
      </w:r>
    </w:p>
    <w:p w:rsidR="00BC6B6D" w:rsidRPr="00BC6B6D" w:rsidRDefault="00BC6B6D" w:rsidP="002668AC">
      <w:pPr>
        <w:pStyle w:val="Heading2"/>
      </w:pPr>
      <w:r w:rsidRPr="00BC6B6D">
        <w:t>3.1</w:t>
      </w:r>
      <w:r w:rsidRPr="00BC6B6D">
        <w:tab/>
        <w:t>Objectifs des missions</w:t>
      </w:r>
    </w:p>
    <w:p w:rsidR="00C64A50" w:rsidRPr="00C64A50" w:rsidRDefault="00BC6B6D" w:rsidP="002668AC">
      <w:pPr>
        <w:rPr>
          <w:iCs/>
        </w:rPr>
      </w:pPr>
      <w:r w:rsidRPr="00BC6B6D">
        <w:t xml:space="preserve">Un </w:t>
      </w:r>
      <w:r w:rsidR="00113570">
        <w:t xml:space="preserve">capteur </w:t>
      </w:r>
      <w:r w:rsidR="00262FF3">
        <w:t xml:space="preserve">actif </w:t>
      </w:r>
      <w:r w:rsidRPr="00BC6B6D">
        <w:t xml:space="preserve">spatioporté </w:t>
      </w:r>
      <w:r w:rsidR="00C64A50">
        <w:t xml:space="preserve">fonctionnant dans la gamme 40-50 MHz </w:t>
      </w:r>
      <w:r w:rsidRPr="00BC6B6D">
        <w:t xml:space="preserve">produira des données </w:t>
      </w:r>
      <w:r w:rsidR="00C64A50">
        <w:t xml:space="preserve">relatives à la subsurface </w:t>
      </w:r>
      <w:r w:rsidRPr="00BC6B6D">
        <w:t xml:space="preserve">avec une résolution verticale comprise entre 5 et 7 m et aura un rapport signal/bruit de 66 dB. </w:t>
      </w:r>
      <w:r w:rsidR="00C64A50">
        <w:t>Il est prévu que l</w:t>
      </w:r>
      <w:r w:rsidRPr="00BC6B6D">
        <w:t xml:space="preserve">a campagne de cartographie orbitale </w:t>
      </w:r>
      <w:r w:rsidR="00C64A50">
        <w:t xml:space="preserve">comprenne </w:t>
      </w:r>
      <w:r w:rsidR="00C64A50" w:rsidRPr="00C64A50">
        <w:t>un mois de vérification orbitale et dix-huit mois de collecte de données scientifiques</w:t>
      </w:r>
      <w:r w:rsidRPr="00BC6B6D">
        <w:t xml:space="preserve">. </w:t>
      </w:r>
      <w:r w:rsidRPr="00BC6B6D">
        <w:rPr>
          <w:iCs/>
        </w:rPr>
        <w:t>Les objectifs scientifiques des missions sont les suivants: 1) comprendre l'épaisseur globale, la structure interne et la stabilité thermique des inlandsis que l'on trouve sur Terre, par exemple au Groenland ou en Antarctique, qui sont des paramètres observables de l'évolution du climat sur Terre, et 2) comprendre la formation, la répartition et l'évolution des aquifères fossiles sur Terre dans des environnements désertiques, par exemple en Afrique du Nord et dans la péninsule arabique, qui sont des éléments essentiels pour comprendre les changements paléoclimatiques récents.</w:t>
      </w:r>
      <w:r w:rsidR="00035F95">
        <w:rPr>
          <w:iCs/>
        </w:rPr>
        <w:t xml:space="preserve"> </w:t>
      </w:r>
      <w:r w:rsidR="00C64A50" w:rsidRPr="00C64A50">
        <w:rPr>
          <w:iCs/>
        </w:rPr>
        <w:t xml:space="preserve">Dix-huit mois suffisent pour recueillir des données dans les zones scientifiques </w:t>
      </w:r>
      <w:r w:rsidR="00C64A50">
        <w:rPr>
          <w:iCs/>
        </w:rPr>
        <w:t xml:space="preserve">concernées </w:t>
      </w:r>
      <w:r w:rsidR="00C64A50" w:rsidRPr="00C64A50">
        <w:rPr>
          <w:iCs/>
        </w:rPr>
        <w:t xml:space="preserve">avec un espacement de 5 km </w:t>
      </w:r>
      <w:r w:rsidR="003857D7">
        <w:rPr>
          <w:iCs/>
        </w:rPr>
        <w:t xml:space="preserve">de la trace du </w:t>
      </w:r>
      <w:r w:rsidR="00C64A50" w:rsidRPr="00C64A50">
        <w:rPr>
          <w:iCs/>
        </w:rPr>
        <w:t xml:space="preserve">nadir à l'équateur, en utilisant une orbite </w:t>
      </w:r>
      <w:r w:rsidR="003857D7" w:rsidRPr="00C64A50">
        <w:rPr>
          <w:iCs/>
        </w:rPr>
        <w:t>à 400 km d'altitude</w:t>
      </w:r>
      <w:r w:rsidR="003857D7">
        <w:rPr>
          <w:iCs/>
        </w:rPr>
        <w:t xml:space="preserve"> qui se répète </w:t>
      </w:r>
      <w:r w:rsidR="00C64A50" w:rsidRPr="00C64A50">
        <w:rPr>
          <w:iCs/>
        </w:rPr>
        <w:t>exacte</w:t>
      </w:r>
      <w:r w:rsidR="003857D7">
        <w:rPr>
          <w:iCs/>
        </w:rPr>
        <w:t xml:space="preserve">ment tous les </w:t>
      </w:r>
      <w:r w:rsidR="00C64A50" w:rsidRPr="00C64A50">
        <w:rPr>
          <w:iCs/>
        </w:rPr>
        <w:t>548</w:t>
      </w:r>
      <w:r w:rsidR="003857D7">
        <w:rPr>
          <w:iCs/>
        </w:rPr>
        <w:t> </w:t>
      </w:r>
      <w:r w:rsidR="00C64A50" w:rsidRPr="00C64A50">
        <w:rPr>
          <w:iCs/>
        </w:rPr>
        <w:t>jours (18</w:t>
      </w:r>
      <w:r w:rsidR="00D706B5">
        <w:rPr>
          <w:iCs/>
        </w:rPr>
        <w:t> </w:t>
      </w:r>
      <w:r w:rsidR="00C64A50" w:rsidRPr="00C64A50">
        <w:rPr>
          <w:iCs/>
        </w:rPr>
        <w:t xml:space="preserve">mois). En raison des instabilités temporelles inhérentes aux champs de glace et aux aquifères dans les </w:t>
      </w:r>
      <w:r w:rsidR="003857D7">
        <w:rPr>
          <w:iCs/>
        </w:rPr>
        <w:t xml:space="preserve">environnements </w:t>
      </w:r>
      <w:r w:rsidR="00C64A50" w:rsidRPr="00C64A50">
        <w:rPr>
          <w:iCs/>
        </w:rPr>
        <w:t>désertiques, des missions de suivi</w:t>
      </w:r>
      <w:r w:rsidR="00262FF3">
        <w:rPr>
          <w:iCs/>
        </w:rPr>
        <w:t xml:space="preserve"> seront prévues</w:t>
      </w:r>
      <w:r w:rsidR="003857D7">
        <w:rPr>
          <w:iCs/>
        </w:rPr>
        <w:t>,</w:t>
      </w:r>
      <w:r w:rsidR="003857D7" w:rsidRPr="00C64A50">
        <w:rPr>
          <w:iCs/>
        </w:rPr>
        <w:t xml:space="preserve"> </w:t>
      </w:r>
      <w:r w:rsidR="003857D7">
        <w:rPr>
          <w:iCs/>
        </w:rPr>
        <w:t xml:space="preserve">à raison </w:t>
      </w:r>
      <w:r w:rsidR="00C64A50" w:rsidRPr="00C64A50">
        <w:rPr>
          <w:iCs/>
        </w:rPr>
        <w:t>d'une mission scientifique d'une durée de dix-huit mois</w:t>
      </w:r>
      <w:r w:rsidR="003857D7">
        <w:rPr>
          <w:iCs/>
        </w:rPr>
        <w:t xml:space="preserve"> tous les dix ans</w:t>
      </w:r>
      <w:r w:rsidR="00C64A50" w:rsidRPr="00C64A50">
        <w:rPr>
          <w:iCs/>
        </w:rPr>
        <w:t xml:space="preserve">. </w:t>
      </w:r>
    </w:p>
    <w:p w:rsidR="003857D7" w:rsidRPr="002668AC" w:rsidRDefault="003857D7" w:rsidP="002668AC">
      <w:pPr>
        <w:overflowPunct/>
        <w:autoSpaceDE/>
        <w:autoSpaceDN/>
        <w:adjustRightInd/>
        <w:textAlignment w:val="auto"/>
      </w:pPr>
      <w:r w:rsidRPr="002668AC">
        <w:t>Il convient de noter que, compte tenu du montant élevé des investissements associés à ce type d'observations par des capteurs dans la bande 40-50 MHz, le</w:t>
      </w:r>
      <w:r w:rsidR="00510E41" w:rsidRPr="002668AC">
        <w:t>s</w:t>
      </w:r>
      <w:r w:rsidRPr="002668AC">
        <w:t xml:space="preserve"> missions simultanées de sondage radar spatioporté devrai</w:t>
      </w:r>
      <w:r w:rsidR="00510E41" w:rsidRPr="002668AC">
        <w:t>en</w:t>
      </w:r>
      <w:r w:rsidRPr="002668AC">
        <w:t xml:space="preserve">t </w:t>
      </w:r>
      <w:r w:rsidR="008857C8" w:rsidRPr="002668AC">
        <w:t xml:space="preserve">être </w:t>
      </w:r>
      <w:r w:rsidRPr="002668AC">
        <w:t xml:space="preserve">très </w:t>
      </w:r>
      <w:r w:rsidR="00510E41" w:rsidRPr="002668AC">
        <w:t>peu nombreuses</w:t>
      </w:r>
      <w:r w:rsidRPr="002668AC">
        <w:t>, peut-être une</w:t>
      </w:r>
      <w:r w:rsidR="00510E41" w:rsidRPr="002668AC">
        <w:t xml:space="preserve"> seule,</w:t>
      </w:r>
      <w:r w:rsidRPr="002668AC">
        <w:t xml:space="preserve"> </w:t>
      </w:r>
      <w:r w:rsidR="00510E41" w:rsidRPr="002668AC">
        <w:t xml:space="preserve">voire </w:t>
      </w:r>
      <w:r w:rsidRPr="002668AC">
        <w:t>deux.</w:t>
      </w:r>
    </w:p>
    <w:p w:rsidR="00BC6B6D" w:rsidRPr="00BC6B6D" w:rsidRDefault="00BC6B6D" w:rsidP="002668AC">
      <w:pPr>
        <w:pStyle w:val="Heading2"/>
      </w:pPr>
      <w:r w:rsidRPr="00BC6B6D">
        <w:t>3.2</w:t>
      </w:r>
      <w:r w:rsidRPr="00BC6B6D">
        <w:tab/>
        <w:t>Paramètres orbitaux</w:t>
      </w:r>
    </w:p>
    <w:p w:rsidR="00BC6B6D" w:rsidRPr="00BC6B6D" w:rsidRDefault="00BC6B6D" w:rsidP="002668AC">
      <w:r w:rsidRPr="00BC6B6D">
        <w:t xml:space="preserve">Le </w:t>
      </w:r>
      <w:r w:rsidR="00113570">
        <w:t xml:space="preserve">capteur </w:t>
      </w:r>
      <w:r w:rsidR="00262FF3">
        <w:t xml:space="preserve">actif </w:t>
      </w:r>
      <w:r w:rsidRPr="00BC6B6D">
        <w:t>spatioporté est installé à bord d'un satellite en orbite te</w:t>
      </w:r>
      <w:r w:rsidR="006D26C8">
        <w:t>rrestre basse à une altitude de </w:t>
      </w:r>
      <w:r w:rsidRPr="00BC6B6D">
        <w:t>400 km, avec une inclinaison optimisée pour une orbite héliosynchrone et une excentricité inférieure à 0,001.</w:t>
      </w:r>
      <w:r w:rsidR="00035F95">
        <w:t xml:space="preserve"> </w:t>
      </w:r>
      <w:r w:rsidR="00F91135">
        <w:t xml:space="preserve">On trouvera les paramètres </w:t>
      </w:r>
      <w:r w:rsidR="00F91135" w:rsidRPr="002668AC">
        <w:rPr>
          <w:lang w:eastAsia="zh-CN"/>
        </w:rPr>
        <w:t xml:space="preserve">orbitaux dans le </w:t>
      </w:r>
      <w:r w:rsidR="00035F95" w:rsidRPr="002668AC">
        <w:rPr>
          <w:lang w:eastAsia="zh-CN"/>
        </w:rPr>
        <w:t>Table</w:t>
      </w:r>
      <w:r w:rsidR="00F91135" w:rsidRPr="002668AC">
        <w:rPr>
          <w:lang w:eastAsia="zh-CN"/>
        </w:rPr>
        <w:t>au </w:t>
      </w:r>
      <w:r w:rsidR="00035F95" w:rsidRPr="002668AC">
        <w:rPr>
          <w:lang w:eastAsia="zh-CN"/>
        </w:rPr>
        <w:t>1.</w:t>
      </w:r>
    </w:p>
    <w:p w:rsidR="00BC6B6D" w:rsidRPr="00BC6B6D" w:rsidRDefault="00BC6B6D" w:rsidP="002668AC">
      <w:pPr>
        <w:pStyle w:val="Heading2"/>
      </w:pPr>
      <w:r w:rsidRPr="00BC6B6D">
        <w:t>3.3</w:t>
      </w:r>
      <w:r w:rsidRPr="00BC6B6D">
        <w:tab/>
        <w:t>Paramètres de conception</w:t>
      </w:r>
    </w:p>
    <w:p w:rsidR="00BC6B6D" w:rsidRDefault="00BC6B6D" w:rsidP="002668AC">
      <w:r w:rsidRPr="00BC6B6D">
        <w:t>Le système envisagé pour le radar de sondage en orbite terrestre est une version terrestre améliorée du radar SHARAD (Shallow Radar Sounder), qui était un radar de sondage en orbite autour de Mars</w:t>
      </w:r>
      <w:r w:rsidR="00F91135">
        <w:t xml:space="preserve"> </w:t>
      </w:r>
      <w:r w:rsidR="008857C8">
        <w:lastRenderedPageBreak/>
        <w:t xml:space="preserve">fonctionnant </w:t>
      </w:r>
      <w:r w:rsidR="00F91135">
        <w:t>dans la gamme de fréquences 15-25 MHz</w:t>
      </w:r>
      <w:r w:rsidRPr="00BC6B6D">
        <w:t>. Le radar de sondage spatioporté émet une impulsion modulée en fréquence centrée à 45 MHz d'une largeur de bande de 10 MHz à une fréquence de répétition de l'impulsion de 1 200 Hz. Chaque impulsion a une durée de 85</w:t>
      </w:r>
      <w:r w:rsidRPr="00BC6B6D">
        <w:rPr>
          <w:rFonts w:ascii="Times" w:hAnsi="Times" w:cs="Times"/>
          <w:lang w:eastAsia="zh-CN"/>
        </w:rPr>
        <w:t xml:space="preserve"> µ</w:t>
      </w:r>
      <w:r w:rsidRPr="00BC6B6D">
        <w:rPr>
          <w:rFonts w:ascii="Times" w:hAnsi="Times"/>
          <w:lang w:eastAsia="zh-CN"/>
        </w:rPr>
        <w:t>s</w:t>
      </w:r>
      <w:r w:rsidRPr="00BC6B6D">
        <w:t>. La puissance radioélectrique de crête est de 100 W et le radar émet un signal à polarisation circulaire. Ces paramètres de conception sont présentés dans le Tableau 1.</w:t>
      </w:r>
    </w:p>
    <w:p w:rsidR="00941007" w:rsidRPr="00941007" w:rsidRDefault="00941007" w:rsidP="00122A19">
      <w:pPr>
        <w:pStyle w:val="TableNo"/>
      </w:pPr>
      <w:r w:rsidRPr="00941007">
        <w:t>TABLEAU 1</w:t>
      </w:r>
    </w:p>
    <w:p w:rsidR="00941007" w:rsidRDefault="00941007" w:rsidP="002668AC">
      <w:pPr>
        <w:pStyle w:val="Tabletitle"/>
      </w:pPr>
      <w:r w:rsidRPr="00941007">
        <w:t xml:space="preserve">Caractéristiques des radars de sondage spatioportés fonctionnant à </w:t>
      </w:r>
      <w:r w:rsidR="00035F95">
        <w:t>45</w:t>
      </w:r>
      <w:r w:rsidRPr="00941007">
        <w:t xml:space="preserve">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4541"/>
      </w:tblGrid>
      <w:tr w:rsidR="00D84C63" w:rsidRPr="0098515A" w:rsidTr="00D706B5">
        <w:trPr>
          <w:jc w:val="center"/>
        </w:trPr>
        <w:tc>
          <w:tcPr>
            <w:tcW w:w="9639" w:type="dxa"/>
            <w:gridSpan w:val="2"/>
          </w:tcPr>
          <w:p w:rsidR="00D84C63" w:rsidRPr="00184AA5" w:rsidRDefault="00F91135" w:rsidP="002668AC">
            <w:pPr>
              <w:pStyle w:val="Tablehead"/>
            </w:pPr>
            <w:r>
              <w:t>Caractéristiques du radar</w:t>
            </w:r>
          </w:p>
        </w:tc>
      </w:tr>
      <w:tr w:rsidR="00D84C63" w:rsidRPr="0098515A" w:rsidTr="00D706B5">
        <w:trPr>
          <w:jc w:val="center"/>
        </w:trPr>
        <w:tc>
          <w:tcPr>
            <w:tcW w:w="5098" w:type="dxa"/>
          </w:tcPr>
          <w:p w:rsidR="00D84C63" w:rsidRPr="00184AA5" w:rsidRDefault="00D84C63" w:rsidP="002668AC">
            <w:pPr>
              <w:pStyle w:val="Tablehead"/>
            </w:pPr>
            <w:r w:rsidRPr="00184AA5">
              <w:t>Paramètre</w:t>
            </w:r>
          </w:p>
        </w:tc>
        <w:tc>
          <w:tcPr>
            <w:tcW w:w="4541" w:type="dxa"/>
          </w:tcPr>
          <w:p w:rsidR="00D84C63" w:rsidRPr="00184AA5" w:rsidRDefault="00D84C63" w:rsidP="002668AC">
            <w:pPr>
              <w:pStyle w:val="Tablehead"/>
            </w:pPr>
            <w:r w:rsidRPr="00184AA5">
              <w:t>Valeur</w:t>
            </w:r>
          </w:p>
        </w:tc>
      </w:tr>
      <w:tr w:rsidR="00D84C63" w:rsidRPr="0098515A" w:rsidTr="00D706B5">
        <w:trPr>
          <w:jc w:val="center"/>
        </w:trPr>
        <w:tc>
          <w:tcPr>
            <w:tcW w:w="5098" w:type="dxa"/>
            <w:tcMar>
              <w:left w:w="57" w:type="dxa"/>
              <w:right w:w="57" w:type="dxa"/>
            </w:tcMar>
            <w:vAlign w:val="center"/>
          </w:tcPr>
          <w:p w:rsidR="00D84C63" w:rsidRPr="00D84C63" w:rsidRDefault="00D84C63" w:rsidP="002668AC">
            <w:pPr>
              <w:pStyle w:val="Tabletext"/>
            </w:pPr>
            <w:r w:rsidRPr="00D84C63">
              <w:t>Type</w:t>
            </w:r>
          </w:p>
        </w:tc>
        <w:tc>
          <w:tcPr>
            <w:tcW w:w="4541" w:type="dxa"/>
            <w:tcMar>
              <w:left w:w="57" w:type="dxa"/>
              <w:right w:w="57" w:type="dxa"/>
            </w:tcMar>
            <w:vAlign w:val="center"/>
          </w:tcPr>
          <w:p w:rsidR="00D84C63" w:rsidRPr="00D84C63" w:rsidRDefault="00D84C63" w:rsidP="002668AC">
            <w:pPr>
              <w:pStyle w:val="Tabletext"/>
              <w:jc w:val="center"/>
            </w:pPr>
            <w:r w:rsidRPr="00D84C63">
              <w:t xml:space="preserve">Radar </w:t>
            </w:r>
            <w:r w:rsidR="00F91135">
              <w:t>de sondage</w:t>
            </w:r>
          </w:p>
        </w:tc>
      </w:tr>
      <w:tr w:rsidR="00D84C63" w:rsidRPr="0098515A" w:rsidTr="008857C8">
        <w:trPr>
          <w:jc w:val="center"/>
        </w:trPr>
        <w:tc>
          <w:tcPr>
            <w:tcW w:w="9639" w:type="dxa"/>
            <w:gridSpan w:val="2"/>
            <w:tcMar>
              <w:left w:w="57" w:type="dxa"/>
              <w:right w:w="57" w:type="dxa"/>
            </w:tcMar>
          </w:tcPr>
          <w:p w:rsidR="00D84C63" w:rsidRPr="00F91135" w:rsidRDefault="00F91135" w:rsidP="002668AC">
            <w:pPr>
              <w:pStyle w:val="Tabletext"/>
              <w:rPr>
                <w:b/>
                <w:bCs/>
              </w:rPr>
            </w:pPr>
            <w:r w:rsidRPr="00F91135">
              <w:rPr>
                <w:b/>
                <w:bCs/>
              </w:rPr>
              <w:t>Caractéristiques de l'orbite</w:t>
            </w:r>
          </w:p>
        </w:tc>
      </w:tr>
      <w:tr w:rsidR="00D84C63" w:rsidRPr="0098515A" w:rsidTr="00D706B5">
        <w:trPr>
          <w:jc w:val="center"/>
        </w:trPr>
        <w:tc>
          <w:tcPr>
            <w:tcW w:w="5098" w:type="dxa"/>
            <w:tcMar>
              <w:left w:w="57" w:type="dxa"/>
              <w:right w:w="57" w:type="dxa"/>
            </w:tcMar>
            <w:vAlign w:val="center"/>
          </w:tcPr>
          <w:p w:rsidR="00D84C63" w:rsidRPr="00D84C63" w:rsidRDefault="00D84C63" w:rsidP="002668AC">
            <w:pPr>
              <w:pStyle w:val="Tabletext"/>
            </w:pPr>
            <w:r w:rsidRPr="00D84C63">
              <w:t xml:space="preserve">Type </w:t>
            </w:r>
            <w:r w:rsidR="00F91135">
              <w:t>d'</w:t>
            </w:r>
            <w:r w:rsidRPr="00D84C63">
              <w:t>orbit</w:t>
            </w:r>
            <w:r w:rsidR="00F91135">
              <w:t>e</w:t>
            </w:r>
          </w:p>
        </w:tc>
        <w:tc>
          <w:tcPr>
            <w:tcW w:w="4541" w:type="dxa"/>
            <w:tcMar>
              <w:left w:w="57" w:type="dxa"/>
              <w:right w:w="57" w:type="dxa"/>
            </w:tcMar>
            <w:vAlign w:val="center"/>
          </w:tcPr>
          <w:p w:rsidR="00D84C63" w:rsidRPr="00D84C63" w:rsidRDefault="00F91135" w:rsidP="002668AC">
            <w:pPr>
              <w:pStyle w:val="Tabletext"/>
              <w:jc w:val="center"/>
            </w:pPr>
            <w:r>
              <w:t>Héliosynchrone</w:t>
            </w:r>
          </w:p>
        </w:tc>
      </w:tr>
      <w:tr w:rsidR="00D84C63" w:rsidRPr="0098515A" w:rsidTr="00D706B5">
        <w:trPr>
          <w:jc w:val="center"/>
        </w:trPr>
        <w:tc>
          <w:tcPr>
            <w:tcW w:w="5098" w:type="dxa"/>
            <w:tcMar>
              <w:left w:w="57" w:type="dxa"/>
              <w:right w:w="57" w:type="dxa"/>
            </w:tcMar>
            <w:vAlign w:val="center"/>
          </w:tcPr>
          <w:p w:rsidR="00D84C63" w:rsidRPr="00D84C63" w:rsidRDefault="00D84C63" w:rsidP="002668AC">
            <w:pPr>
              <w:pStyle w:val="Tabletext"/>
            </w:pPr>
            <w:r w:rsidRPr="00D84C63">
              <w:t>Altitude (km)</w:t>
            </w:r>
          </w:p>
        </w:tc>
        <w:tc>
          <w:tcPr>
            <w:tcW w:w="4541" w:type="dxa"/>
            <w:tcMar>
              <w:left w:w="57" w:type="dxa"/>
              <w:right w:w="57" w:type="dxa"/>
            </w:tcMar>
            <w:vAlign w:val="center"/>
          </w:tcPr>
          <w:p w:rsidR="00D84C63" w:rsidRPr="00D84C63" w:rsidRDefault="00D84C63" w:rsidP="002668AC">
            <w:pPr>
              <w:pStyle w:val="Tabletext"/>
              <w:jc w:val="center"/>
            </w:pPr>
            <w:r w:rsidRPr="00D84C63">
              <w:t>400 km</w:t>
            </w:r>
          </w:p>
        </w:tc>
      </w:tr>
      <w:tr w:rsidR="00D84C63" w:rsidRPr="0098515A" w:rsidTr="00D706B5">
        <w:trPr>
          <w:jc w:val="center"/>
        </w:trPr>
        <w:tc>
          <w:tcPr>
            <w:tcW w:w="5098" w:type="dxa"/>
            <w:tcMar>
              <w:left w:w="57" w:type="dxa"/>
              <w:right w:w="57" w:type="dxa"/>
            </w:tcMar>
            <w:vAlign w:val="center"/>
          </w:tcPr>
          <w:p w:rsidR="00D84C63" w:rsidRPr="00D84C63" w:rsidRDefault="00D84C63" w:rsidP="002668AC">
            <w:pPr>
              <w:pStyle w:val="Tabletext"/>
            </w:pPr>
            <w:r w:rsidRPr="00D84C63">
              <w:t>Inclinai</w:t>
            </w:r>
            <w:r w:rsidR="00F91135">
              <w:t>s</w:t>
            </w:r>
            <w:r w:rsidRPr="00D84C63">
              <w:t>on (degr</w:t>
            </w:r>
            <w:r w:rsidR="00F91135">
              <w:t>és</w:t>
            </w:r>
            <w:r w:rsidRPr="00D84C63">
              <w:t>)</w:t>
            </w:r>
          </w:p>
        </w:tc>
        <w:tc>
          <w:tcPr>
            <w:tcW w:w="4541" w:type="dxa"/>
            <w:tcMar>
              <w:left w:w="57" w:type="dxa"/>
              <w:right w:w="57" w:type="dxa"/>
            </w:tcMar>
            <w:vAlign w:val="center"/>
          </w:tcPr>
          <w:p w:rsidR="00D84C63" w:rsidRPr="00D84C63" w:rsidRDefault="00D84C63" w:rsidP="002668AC">
            <w:pPr>
              <w:pStyle w:val="Tabletext"/>
              <w:jc w:val="center"/>
            </w:pPr>
            <w:r w:rsidRPr="00D84C63">
              <w:t>97</w:t>
            </w:r>
          </w:p>
        </w:tc>
      </w:tr>
      <w:tr w:rsidR="00D84C63" w:rsidRPr="0098515A" w:rsidTr="00D706B5">
        <w:trPr>
          <w:jc w:val="center"/>
        </w:trPr>
        <w:tc>
          <w:tcPr>
            <w:tcW w:w="5098" w:type="dxa"/>
            <w:tcMar>
              <w:left w:w="57" w:type="dxa"/>
              <w:right w:w="57" w:type="dxa"/>
            </w:tcMar>
            <w:vAlign w:val="center"/>
          </w:tcPr>
          <w:p w:rsidR="00D84C63" w:rsidRPr="00D84C63" w:rsidRDefault="00F91135" w:rsidP="002668AC">
            <w:pPr>
              <w:pStyle w:val="Tabletext"/>
            </w:pPr>
            <w:r>
              <w:t xml:space="preserve">Heure solaire locale du </w:t>
            </w:r>
            <w:r w:rsidR="00D706B5">
              <w:t>nœud</w:t>
            </w:r>
            <w:r>
              <w:t xml:space="preserve"> a</w:t>
            </w:r>
            <w:r w:rsidR="00D84C63" w:rsidRPr="00D84C63">
              <w:t>scend</w:t>
            </w:r>
            <w:r>
              <w:t>ant</w:t>
            </w:r>
            <w:r w:rsidR="00D84C63" w:rsidRPr="00D84C63">
              <w:t xml:space="preserve"> </w:t>
            </w:r>
          </w:p>
        </w:tc>
        <w:tc>
          <w:tcPr>
            <w:tcW w:w="4541" w:type="dxa"/>
            <w:tcMar>
              <w:left w:w="57" w:type="dxa"/>
              <w:right w:w="57" w:type="dxa"/>
            </w:tcMar>
            <w:vAlign w:val="center"/>
          </w:tcPr>
          <w:p w:rsidR="00D84C63" w:rsidRPr="00D84C63" w:rsidRDefault="00D84C63" w:rsidP="002668AC">
            <w:pPr>
              <w:pStyle w:val="Tabletext"/>
              <w:jc w:val="center"/>
            </w:pPr>
            <w:r w:rsidRPr="00D84C63">
              <w:t>04</w:t>
            </w:r>
            <w:r w:rsidR="00F91135">
              <w:t xml:space="preserve"> h </w:t>
            </w:r>
            <w:r w:rsidRPr="00D84C63">
              <w:t>00</w:t>
            </w:r>
          </w:p>
        </w:tc>
      </w:tr>
      <w:tr w:rsidR="00D84C63" w:rsidRPr="0098515A" w:rsidTr="00D706B5">
        <w:trPr>
          <w:jc w:val="center"/>
        </w:trPr>
        <w:tc>
          <w:tcPr>
            <w:tcW w:w="5098" w:type="dxa"/>
            <w:tcMar>
              <w:left w:w="57" w:type="dxa"/>
              <w:right w:w="57" w:type="dxa"/>
            </w:tcMar>
            <w:vAlign w:val="center"/>
          </w:tcPr>
          <w:p w:rsidR="00D84C63" w:rsidRPr="00D84C63" w:rsidRDefault="00D84C63" w:rsidP="002668AC">
            <w:pPr>
              <w:pStyle w:val="Tabletext"/>
            </w:pPr>
            <w:r w:rsidRPr="00D84C63">
              <w:t>E</w:t>
            </w:r>
            <w:r w:rsidR="00F91135">
              <w:t>x</w:t>
            </w:r>
            <w:r w:rsidRPr="00D84C63">
              <w:t>centricit</w:t>
            </w:r>
            <w:r w:rsidR="00F91135">
              <w:t>é</w:t>
            </w:r>
            <w:r w:rsidRPr="00D84C63">
              <w:t xml:space="preserve"> (degr</w:t>
            </w:r>
            <w:r w:rsidR="00F91135">
              <w:t>és</w:t>
            </w:r>
            <w:r w:rsidRPr="00D84C63">
              <w:t>)</w:t>
            </w:r>
          </w:p>
        </w:tc>
        <w:tc>
          <w:tcPr>
            <w:tcW w:w="4541" w:type="dxa"/>
            <w:tcMar>
              <w:left w:w="57" w:type="dxa"/>
              <w:right w:w="57" w:type="dxa"/>
            </w:tcMar>
            <w:vAlign w:val="center"/>
          </w:tcPr>
          <w:p w:rsidR="00D84C63" w:rsidRPr="00D84C63" w:rsidRDefault="00D84C63" w:rsidP="002668AC">
            <w:pPr>
              <w:pStyle w:val="Tabletext"/>
              <w:jc w:val="center"/>
            </w:pPr>
            <w:r w:rsidRPr="00D84C63">
              <w:t>0</w:t>
            </w:r>
          </w:p>
        </w:tc>
      </w:tr>
      <w:tr w:rsidR="00D84C63" w:rsidRPr="0098515A" w:rsidTr="00D706B5">
        <w:trPr>
          <w:jc w:val="center"/>
        </w:trPr>
        <w:tc>
          <w:tcPr>
            <w:tcW w:w="5098" w:type="dxa"/>
            <w:tcMar>
              <w:left w:w="57" w:type="dxa"/>
              <w:right w:w="57" w:type="dxa"/>
            </w:tcMar>
            <w:vAlign w:val="center"/>
          </w:tcPr>
          <w:p w:rsidR="00D84C63" w:rsidRPr="00D84C63" w:rsidRDefault="00D84C63" w:rsidP="002668AC">
            <w:pPr>
              <w:pStyle w:val="Tabletext"/>
            </w:pPr>
            <w:r w:rsidRPr="00D84C63">
              <w:t>Orbit</w:t>
            </w:r>
            <w:r w:rsidR="00F91135">
              <w:t>e</w:t>
            </w:r>
            <w:r w:rsidRPr="00D84C63">
              <w:t>s p</w:t>
            </w:r>
            <w:r w:rsidR="00F91135">
              <w:t>a</w:t>
            </w:r>
            <w:r w:rsidRPr="00D84C63">
              <w:t xml:space="preserve">r </w:t>
            </w:r>
            <w:r w:rsidR="00F91135">
              <w:t>jour</w:t>
            </w:r>
          </w:p>
        </w:tc>
        <w:tc>
          <w:tcPr>
            <w:tcW w:w="4541" w:type="dxa"/>
            <w:tcMar>
              <w:left w:w="57" w:type="dxa"/>
              <w:right w:w="57" w:type="dxa"/>
            </w:tcMar>
            <w:vAlign w:val="center"/>
          </w:tcPr>
          <w:p w:rsidR="00D84C63" w:rsidRPr="00D84C63" w:rsidRDefault="00D84C63" w:rsidP="002668AC">
            <w:pPr>
              <w:pStyle w:val="Tabletext"/>
              <w:jc w:val="center"/>
            </w:pPr>
            <w:r w:rsidRPr="00D84C63">
              <w:t>15</w:t>
            </w:r>
            <w:r w:rsidR="00F91135">
              <w:t>,</w:t>
            </w:r>
            <w:r w:rsidRPr="00D84C63">
              <w:t>8</w:t>
            </w:r>
          </w:p>
        </w:tc>
      </w:tr>
      <w:tr w:rsidR="00D84C63" w:rsidRPr="0098515A" w:rsidTr="00D706B5">
        <w:trPr>
          <w:jc w:val="center"/>
        </w:trPr>
        <w:tc>
          <w:tcPr>
            <w:tcW w:w="5098" w:type="dxa"/>
            <w:tcMar>
              <w:left w:w="57" w:type="dxa"/>
              <w:right w:w="57" w:type="dxa"/>
            </w:tcMar>
            <w:vAlign w:val="center"/>
          </w:tcPr>
          <w:p w:rsidR="00D84C63" w:rsidRPr="00D84C63" w:rsidRDefault="00F91135" w:rsidP="002668AC">
            <w:pPr>
              <w:pStyle w:val="Tabletext"/>
            </w:pPr>
            <w:r>
              <w:t xml:space="preserve">Période de répétition </w:t>
            </w:r>
            <w:r w:rsidR="00D84C63" w:rsidRPr="00D84C63">
              <w:t>(</w:t>
            </w:r>
            <w:r>
              <w:t>jours</w:t>
            </w:r>
            <w:r w:rsidR="00D84C63" w:rsidRPr="00D84C63">
              <w:t>)</w:t>
            </w:r>
          </w:p>
        </w:tc>
        <w:tc>
          <w:tcPr>
            <w:tcW w:w="4541" w:type="dxa"/>
            <w:tcMar>
              <w:left w:w="57" w:type="dxa"/>
              <w:right w:w="57" w:type="dxa"/>
            </w:tcMar>
            <w:vAlign w:val="center"/>
          </w:tcPr>
          <w:p w:rsidR="00D84C63" w:rsidRPr="00D84C63" w:rsidRDefault="00D84C63" w:rsidP="002668AC">
            <w:pPr>
              <w:pStyle w:val="Tabletext"/>
              <w:jc w:val="center"/>
            </w:pPr>
            <w:r w:rsidRPr="00D84C63">
              <w:t>548</w:t>
            </w:r>
          </w:p>
        </w:tc>
      </w:tr>
      <w:tr w:rsidR="00D84C63" w:rsidRPr="0098515A" w:rsidTr="008857C8">
        <w:trPr>
          <w:jc w:val="center"/>
        </w:trPr>
        <w:tc>
          <w:tcPr>
            <w:tcW w:w="9639" w:type="dxa"/>
            <w:gridSpan w:val="2"/>
            <w:tcMar>
              <w:left w:w="57" w:type="dxa"/>
              <w:right w:w="57" w:type="dxa"/>
            </w:tcMar>
          </w:tcPr>
          <w:p w:rsidR="00D84C63" w:rsidRPr="00D84C63" w:rsidRDefault="00F91135" w:rsidP="002668AC">
            <w:pPr>
              <w:pStyle w:val="Tabletext"/>
            </w:pPr>
            <w:r>
              <w:rPr>
                <w:b/>
              </w:rPr>
              <w:t>Caractéristiques de l'antenne</w:t>
            </w:r>
          </w:p>
        </w:tc>
      </w:tr>
      <w:tr w:rsidR="00D84C63" w:rsidRPr="0098515A" w:rsidTr="00D706B5">
        <w:trPr>
          <w:jc w:val="center"/>
        </w:trPr>
        <w:tc>
          <w:tcPr>
            <w:tcW w:w="5098" w:type="dxa"/>
            <w:tcMar>
              <w:left w:w="57" w:type="dxa"/>
              <w:right w:w="57" w:type="dxa"/>
            </w:tcMar>
            <w:vAlign w:val="center"/>
          </w:tcPr>
          <w:p w:rsidR="00D84C63" w:rsidRPr="00D84C63" w:rsidRDefault="00F91135" w:rsidP="002668AC">
            <w:pPr>
              <w:pStyle w:val="Tabletext"/>
            </w:pPr>
            <w:r>
              <w:t>Type d'a</w:t>
            </w:r>
            <w:r w:rsidR="00D84C63" w:rsidRPr="00D84C63">
              <w:t>ntenn</w:t>
            </w:r>
            <w:r>
              <w:t>e</w:t>
            </w:r>
          </w:p>
        </w:tc>
        <w:tc>
          <w:tcPr>
            <w:tcW w:w="4541" w:type="dxa"/>
            <w:tcMar>
              <w:left w:w="57" w:type="dxa"/>
              <w:right w:w="57" w:type="dxa"/>
            </w:tcMar>
            <w:vAlign w:val="center"/>
          </w:tcPr>
          <w:p w:rsidR="00D84C63" w:rsidRPr="00D84C63" w:rsidRDefault="00D84C63" w:rsidP="002668AC">
            <w:pPr>
              <w:pStyle w:val="Tabletext"/>
              <w:jc w:val="center"/>
            </w:pPr>
            <w:r w:rsidRPr="00D84C63">
              <w:t>Yagi</w:t>
            </w:r>
            <w:r w:rsidR="00F91135">
              <w:t xml:space="preserve"> croisée à 9 éléments</w:t>
            </w:r>
          </w:p>
        </w:tc>
      </w:tr>
      <w:tr w:rsidR="00D84C63" w:rsidRPr="0098515A" w:rsidTr="00D706B5">
        <w:trPr>
          <w:jc w:val="center"/>
        </w:trPr>
        <w:tc>
          <w:tcPr>
            <w:tcW w:w="5098" w:type="dxa"/>
            <w:tcMar>
              <w:left w:w="57" w:type="dxa"/>
              <w:right w:w="57" w:type="dxa"/>
            </w:tcMar>
            <w:vAlign w:val="center"/>
          </w:tcPr>
          <w:p w:rsidR="00D84C63" w:rsidRPr="00D84C63" w:rsidRDefault="00D84C63" w:rsidP="002668AC">
            <w:pPr>
              <w:pStyle w:val="Tabletext"/>
            </w:pPr>
            <w:r w:rsidRPr="00D84C63">
              <w:t>N</w:t>
            </w:r>
            <w:r w:rsidR="00F91135">
              <w:t>ombre de faisceaux</w:t>
            </w:r>
          </w:p>
        </w:tc>
        <w:tc>
          <w:tcPr>
            <w:tcW w:w="4541" w:type="dxa"/>
            <w:tcMar>
              <w:left w:w="57" w:type="dxa"/>
              <w:right w:w="57" w:type="dxa"/>
            </w:tcMar>
            <w:vAlign w:val="center"/>
          </w:tcPr>
          <w:p w:rsidR="00D84C63" w:rsidRPr="00D84C63" w:rsidRDefault="00D84C63" w:rsidP="002668AC">
            <w:pPr>
              <w:pStyle w:val="Tabletext"/>
              <w:jc w:val="center"/>
            </w:pPr>
            <w:r w:rsidRPr="00D84C63">
              <w:t>1</w:t>
            </w:r>
          </w:p>
        </w:tc>
      </w:tr>
      <w:tr w:rsidR="00D84C63" w:rsidRPr="0098515A" w:rsidTr="00D706B5">
        <w:trPr>
          <w:jc w:val="center"/>
        </w:trPr>
        <w:tc>
          <w:tcPr>
            <w:tcW w:w="5098" w:type="dxa"/>
            <w:tcMar>
              <w:left w:w="57" w:type="dxa"/>
              <w:right w:w="57" w:type="dxa"/>
            </w:tcMar>
          </w:tcPr>
          <w:p w:rsidR="00D84C63" w:rsidRPr="00D84C63" w:rsidRDefault="00D84C63" w:rsidP="002668AC">
            <w:pPr>
              <w:pStyle w:val="Tabletext"/>
              <w:rPr>
                <w:lang w:val="fr-CH"/>
              </w:rPr>
            </w:pPr>
            <w:r w:rsidRPr="00D84C63">
              <w:t xml:space="preserve">Gain de crête de l'antenne </w:t>
            </w:r>
            <w:r w:rsidRPr="00D84C63">
              <w:rPr>
                <w:lang w:val="fr-CH"/>
              </w:rPr>
              <w:t>(</w:t>
            </w:r>
            <w:r w:rsidR="00F91135">
              <w:rPr>
                <w:lang w:val="fr-CH"/>
              </w:rPr>
              <w:t xml:space="preserve">émission et réception </w:t>
            </w:r>
            <w:r w:rsidRPr="00D84C63">
              <w:rPr>
                <w:lang w:val="fr-CH"/>
              </w:rPr>
              <w:t>–</w:t>
            </w:r>
            <w:r w:rsidR="008B7D1E">
              <w:rPr>
                <w:lang w:val="fr-CH"/>
              </w:rPr>
              <w:t xml:space="preserve"> </w:t>
            </w:r>
            <w:r w:rsidRPr="00D84C63">
              <w:rPr>
                <w:lang w:val="fr-CH"/>
              </w:rPr>
              <w:t>dBi)</w:t>
            </w:r>
          </w:p>
        </w:tc>
        <w:tc>
          <w:tcPr>
            <w:tcW w:w="4541" w:type="dxa"/>
            <w:tcMar>
              <w:left w:w="57" w:type="dxa"/>
              <w:right w:w="57" w:type="dxa"/>
            </w:tcMar>
          </w:tcPr>
          <w:p w:rsidR="00D84C63" w:rsidRPr="00D84C63" w:rsidRDefault="00D84C63" w:rsidP="00D706B5">
            <w:pPr>
              <w:pStyle w:val="Tabletext"/>
              <w:jc w:val="center"/>
            </w:pPr>
            <w:r w:rsidRPr="00D84C63">
              <w:t>10</w:t>
            </w:r>
          </w:p>
        </w:tc>
      </w:tr>
      <w:tr w:rsidR="00D84C63" w:rsidRPr="0098515A" w:rsidTr="00D706B5">
        <w:trPr>
          <w:jc w:val="center"/>
        </w:trPr>
        <w:tc>
          <w:tcPr>
            <w:tcW w:w="5098" w:type="dxa"/>
            <w:tcMar>
              <w:left w:w="57" w:type="dxa"/>
              <w:right w:w="57" w:type="dxa"/>
            </w:tcMar>
          </w:tcPr>
          <w:p w:rsidR="00D84C63" w:rsidRPr="00D84C63" w:rsidRDefault="00D84C63" w:rsidP="002668AC">
            <w:pPr>
              <w:pStyle w:val="Tabletext"/>
            </w:pPr>
            <w:r w:rsidRPr="00D84C63">
              <w:t>Polarisation</w:t>
            </w:r>
          </w:p>
        </w:tc>
        <w:tc>
          <w:tcPr>
            <w:tcW w:w="4541" w:type="dxa"/>
            <w:tcMar>
              <w:left w:w="57" w:type="dxa"/>
              <w:right w:w="57" w:type="dxa"/>
            </w:tcMar>
          </w:tcPr>
          <w:p w:rsidR="00D84C63" w:rsidRPr="00D84C63" w:rsidRDefault="00D84C63" w:rsidP="00D706B5">
            <w:pPr>
              <w:pStyle w:val="Tabletext"/>
              <w:jc w:val="center"/>
            </w:pPr>
            <w:r w:rsidRPr="00D84C63">
              <w:t>Circulaire</w:t>
            </w:r>
          </w:p>
        </w:tc>
      </w:tr>
      <w:tr w:rsidR="00D84C63" w:rsidRPr="0098515A" w:rsidTr="00D706B5">
        <w:trPr>
          <w:jc w:val="center"/>
        </w:trPr>
        <w:tc>
          <w:tcPr>
            <w:tcW w:w="5098" w:type="dxa"/>
            <w:tcMar>
              <w:left w:w="57" w:type="dxa"/>
              <w:right w:w="57" w:type="dxa"/>
            </w:tcMar>
            <w:vAlign w:val="center"/>
          </w:tcPr>
          <w:p w:rsidR="00D84C63" w:rsidRPr="00D84C63" w:rsidRDefault="00F91135" w:rsidP="002668AC">
            <w:pPr>
              <w:pStyle w:val="Tabletext"/>
            </w:pPr>
            <w:r>
              <w:t xml:space="preserve">Ouverture de faisceau à </w:t>
            </w:r>
            <w:r w:rsidR="00D84C63" w:rsidRPr="00D84C63">
              <w:t>−3 dB (degr</w:t>
            </w:r>
            <w:r>
              <w:t>és</w:t>
            </w:r>
            <w:r w:rsidR="00D84C63" w:rsidRPr="00D84C63">
              <w:t>)</w:t>
            </w:r>
          </w:p>
        </w:tc>
        <w:tc>
          <w:tcPr>
            <w:tcW w:w="4541" w:type="dxa"/>
            <w:tcMar>
              <w:left w:w="57" w:type="dxa"/>
              <w:right w:w="57" w:type="dxa"/>
            </w:tcMar>
            <w:vAlign w:val="center"/>
          </w:tcPr>
          <w:p w:rsidR="00D84C63" w:rsidRPr="00D84C63" w:rsidRDefault="00D84C63" w:rsidP="002668AC">
            <w:pPr>
              <w:pStyle w:val="Tabletext"/>
              <w:jc w:val="center"/>
            </w:pPr>
            <w:r w:rsidRPr="00D84C63">
              <w:t>40</w:t>
            </w:r>
          </w:p>
        </w:tc>
      </w:tr>
      <w:tr w:rsidR="00D84C63" w:rsidRPr="0098515A" w:rsidTr="00D706B5">
        <w:trPr>
          <w:jc w:val="center"/>
        </w:trPr>
        <w:tc>
          <w:tcPr>
            <w:tcW w:w="5098" w:type="dxa"/>
            <w:tcMar>
              <w:left w:w="57" w:type="dxa"/>
              <w:right w:w="57" w:type="dxa"/>
            </w:tcMar>
            <w:vAlign w:val="center"/>
          </w:tcPr>
          <w:p w:rsidR="00D84C63" w:rsidRPr="002668AC" w:rsidRDefault="00F91135" w:rsidP="002668AC">
            <w:pPr>
              <w:pStyle w:val="Tabletext"/>
            </w:pPr>
            <w:r w:rsidRPr="002668AC">
              <w:t>Angle de visée du faisceau d'antenne</w:t>
            </w:r>
            <w:r w:rsidR="00D84C63" w:rsidRPr="002668AC">
              <w:t xml:space="preserve"> (degr</w:t>
            </w:r>
            <w:r w:rsidRPr="002668AC">
              <w:t>és</w:t>
            </w:r>
            <w:r w:rsidR="00D84C63" w:rsidRPr="002668AC">
              <w:t>)</w:t>
            </w:r>
          </w:p>
        </w:tc>
        <w:tc>
          <w:tcPr>
            <w:tcW w:w="4541" w:type="dxa"/>
            <w:tcMar>
              <w:left w:w="57" w:type="dxa"/>
              <w:right w:w="57" w:type="dxa"/>
            </w:tcMar>
            <w:vAlign w:val="center"/>
          </w:tcPr>
          <w:p w:rsidR="00D84C63" w:rsidRPr="00D84C63" w:rsidRDefault="00D84C63" w:rsidP="002668AC">
            <w:pPr>
              <w:pStyle w:val="Tabletext"/>
              <w:jc w:val="center"/>
              <w:rPr>
                <w:lang w:eastAsia="fr-FR"/>
              </w:rPr>
            </w:pPr>
            <w:r w:rsidRPr="00D84C63">
              <w:rPr>
                <w:lang w:eastAsia="fr-FR"/>
              </w:rPr>
              <w:t>Nadir</w:t>
            </w:r>
          </w:p>
        </w:tc>
      </w:tr>
      <w:tr w:rsidR="00D84C63" w:rsidRPr="0098515A" w:rsidTr="00D706B5">
        <w:trPr>
          <w:jc w:val="center"/>
        </w:trPr>
        <w:tc>
          <w:tcPr>
            <w:tcW w:w="5098" w:type="dxa"/>
            <w:tcMar>
              <w:left w:w="57" w:type="dxa"/>
              <w:right w:w="57" w:type="dxa"/>
            </w:tcMar>
            <w:vAlign w:val="center"/>
          </w:tcPr>
          <w:p w:rsidR="00D84C63" w:rsidRPr="002668AC" w:rsidRDefault="00F91135" w:rsidP="002668AC">
            <w:pPr>
              <w:pStyle w:val="Tabletext"/>
            </w:pPr>
            <w:r w:rsidRPr="002668AC">
              <w:rPr>
                <w:lang w:eastAsia="fr-FR"/>
              </w:rPr>
              <w:t xml:space="preserve">Angle d'azimut du faisceau d'antenne </w:t>
            </w:r>
            <w:r w:rsidR="00D84C63" w:rsidRPr="002668AC">
              <w:rPr>
                <w:lang w:eastAsia="fr-FR"/>
              </w:rPr>
              <w:t>(degr</w:t>
            </w:r>
            <w:r w:rsidRPr="002668AC">
              <w:rPr>
                <w:lang w:eastAsia="fr-FR"/>
              </w:rPr>
              <w:t>és</w:t>
            </w:r>
            <w:r w:rsidR="00D84C63" w:rsidRPr="002668AC">
              <w:rPr>
                <w:lang w:eastAsia="fr-FR"/>
              </w:rPr>
              <w:t>)</w:t>
            </w:r>
          </w:p>
        </w:tc>
        <w:tc>
          <w:tcPr>
            <w:tcW w:w="4541" w:type="dxa"/>
            <w:tcMar>
              <w:left w:w="57" w:type="dxa"/>
              <w:right w:w="57" w:type="dxa"/>
            </w:tcMar>
            <w:vAlign w:val="center"/>
          </w:tcPr>
          <w:p w:rsidR="00D84C63" w:rsidRPr="00D84C63" w:rsidRDefault="00D84C63" w:rsidP="002668AC">
            <w:pPr>
              <w:pStyle w:val="Tabletext"/>
              <w:jc w:val="center"/>
              <w:rPr>
                <w:lang w:eastAsia="fr-FR"/>
              </w:rPr>
            </w:pPr>
            <w:r w:rsidRPr="00D84C63">
              <w:rPr>
                <w:lang w:eastAsia="fr-FR"/>
              </w:rPr>
              <w:t>Nadir</w:t>
            </w:r>
          </w:p>
        </w:tc>
      </w:tr>
      <w:tr w:rsidR="00D84C63" w:rsidRPr="0098515A" w:rsidTr="00D706B5">
        <w:trPr>
          <w:jc w:val="center"/>
        </w:trPr>
        <w:tc>
          <w:tcPr>
            <w:tcW w:w="5098" w:type="dxa"/>
            <w:tcMar>
              <w:left w:w="57" w:type="dxa"/>
              <w:right w:w="57" w:type="dxa"/>
            </w:tcMar>
            <w:vAlign w:val="center"/>
          </w:tcPr>
          <w:p w:rsidR="00D84C63" w:rsidRPr="00D84C63" w:rsidRDefault="00F91135" w:rsidP="002668AC">
            <w:pPr>
              <w:pStyle w:val="Tabletext"/>
            </w:pPr>
            <w:r>
              <w:rPr>
                <w:lang w:eastAsia="fr-FR"/>
              </w:rPr>
              <w:t xml:space="preserve">Ouverture de faisceau d'antenne en élévation </w:t>
            </w:r>
            <w:r w:rsidR="00D84C63" w:rsidRPr="00D84C63">
              <w:rPr>
                <w:lang w:eastAsia="fr-FR"/>
              </w:rPr>
              <w:t>(degr</w:t>
            </w:r>
            <w:r>
              <w:rPr>
                <w:lang w:eastAsia="fr-FR"/>
              </w:rPr>
              <w:t>és</w:t>
            </w:r>
            <w:r w:rsidR="00D84C63" w:rsidRPr="00D84C63">
              <w:rPr>
                <w:lang w:eastAsia="fr-FR"/>
              </w:rPr>
              <w:t>)</w:t>
            </w:r>
          </w:p>
        </w:tc>
        <w:tc>
          <w:tcPr>
            <w:tcW w:w="4541" w:type="dxa"/>
            <w:tcMar>
              <w:left w:w="57" w:type="dxa"/>
              <w:right w:w="57" w:type="dxa"/>
            </w:tcMar>
            <w:vAlign w:val="center"/>
          </w:tcPr>
          <w:p w:rsidR="00D84C63" w:rsidRPr="00D84C63" w:rsidRDefault="00D84C63" w:rsidP="002668AC">
            <w:pPr>
              <w:pStyle w:val="Tabletext"/>
              <w:jc w:val="center"/>
              <w:rPr>
                <w:lang w:eastAsia="fr-FR"/>
              </w:rPr>
            </w:pPr>
            <w:r w:rsidRPr="00D84C63">
              <w:rPr>
                <w:lang w:eastAsia="fr-FR"/>
              </w:rPr>
              <w:t>40</w:t>
            </w:r>
          </w:p>
        </w:tc>
      </w:tr>
      <w:tr w:rsidR="00D84C63" w:rsidRPr="0098515A" w:rsidTr="00D706B5">
        <w:trPr>
          <w:jc w:val="center"/>
        </w:trPr>
        <w:tc>
          <w:tcPr>
            <w:tcW w:w="5098" w:type="dxa"/>
            <w:tcMar>
              <w:left w:w="57" w:type="dxa"/>
              <w:right w:w="57" w:type="dxa"/>
            </w:tcMar>
            <w:vAlign w:val="center"/>
          </w:tcPr>
          <w:p w:rsidR="00D84C63" w:rsidRPr="00D84C63" w:rsidRDefault="00F91135" w:rsidP="002668AC">
            <w:pPr>
              <w:pStyle w:val="Tabletext"/>
              <w:rPr>
                <w:lang w:eastAsia="fr-FR"/>
              </w:rPr>
            </w:pPr>
            <w:r>
              <w:rPr>
                <w:lang w:eastAsia="fr-FR"/>
              </w:rPr>
              <w:t xml:space="preserve">Ouverture du faisceau d'antenne en azimut </w:t>
            </w:r>
            <w:r w:rsidR="00D84C63" w:rsidRPr="00D84C63">
              <w:rPr>
                <w:lang w:eastAsia="fr-FR"/>
              </w:rPr>
              <w:t>(degr</w:t>
            </w:r>
            <w:r>
              <w:rPr>
                <w:lang w:eastAsia="fr-FR"/>
              </w:rPr>
              <w:t>és</w:t>
            </w:r>
            <w:r w:rsidR="00D84C63" w:rsidRPr="00D84C63">
              <w:rPr>
                <w:lang w:eastAsia="fr-FR"/>
              </w:rPr>
              <w:t>)</w:t>
            </w:r>
          </w:p>
        </w:tc>
        <w:tc>
          <w:tcPr>
            <w:tcW w:w="4541" w:type="dxa"/>
            <w:tcMar>
              <w:left w:w="57" w:type="dxa"/>
              <w:right w:w="57" w:type="dxa"/>
            </w:tcMar>
            <w:vAlign w:val="center"/>
          </w:tcPr>
          <w:p w:rsidR="00D84C63" w:rsidRPr="00D84C63" w:rsidRDefault="00D84C63" w:rsidP="002668AC">
            <w:pPr>
              <w:pStyle w:val="Tabletext"/>
              <w:jc w:val="center"/>
              <w:rPr>
                <w:lang w:eastAsia="fr-FR"/>
              </w:rPr>
            </w:pPr>
            <w:r w:rsidRPr="00D84C63">
              <w:rPr>
                <w:lang w:eastAsia="fr-FR"/>
              </w:rPr>
              <w:t>40</w:t>
            </w:r>
          </w:p>
        </w:tc>
      </w:tr>
      <w:tr w:rsidR="00D84C63" w:rsidRPr="0098515A" w:rsidTr="00D706B5">
        <w:trPr>
          <w:jc w:val="center"/>
        </w:trPr>
        <w:tc>
          <w:tcPr>
            <w:tcW w:w="5098" w:type="dxa"/>
            <w:tcMar>
              <w:left w:w="57" w:type="dxa"/>
              <w:right w:w="57" w:type="dxa"/>
            </w:tcMar>
            <w:vAlign w:val="center"/>
          </w:tcPr>
          <w:p w:rsidR="00D84C63" w:rsidRPr="00D84C63" w:rsidRDefault="00F91135" w:rsidP="002668AC">
            <w:pPr>
              <w:pStyle w:val="Tabletext"/>
            </w:pPr>
            <w:r>
              <w:t>Diagramme d'antenne du capteur</w:t>
            </w:r>
          </w:p>
        </w:tc>
        <w:tc>
          <w:tcPr>
            <w:tcW w:w="4541" w:type="dxa"/>
            <w:tcMar>
              <w:left w:w="57" w:type="dxa"/>
              <w:right w:w="57" w:type="dxa"/>
            </w:tcMar>
            <w:vAlign w:val="center"/>
          </w:tcPr>
          <w:p w:rsidR="00D84C63" w:rsidRPr="00D84C63" w:rsidRDefault="00F91135" w:rsidP="002668AC">
            <w:pPr>
              <w:pStyle w:val="Tabletext"/>
              <w:jc w:val="center"/>
              <w:rPr>
                <w:lang w:val="en-US"/>
              </w:rPr>
            </w:pPr>
            <w:r>
              <w:rPr>
                <w:lang w:val="en-US"/>
              </w:rPr>
              <w:t xml:space="preserve">Voir la </w:t>
            </w:r>
            <w:r w:rsidR="00D84C63" w:rsidRPr="00D84C63">
              <w:rPr>
                <w:lang w:val="en-US"/>
              </w:rPr>
              <w:t>Fig. 3</w:t>
            </w:r>
          </w:p>
        </w:tc>
      </w:tr>
      <w:tr w:rsidR="00D84C63" w:rsidRPr="0098515A" w:rsidTr="008857C8">
        <w:trPr>
          <w:jc w:val="center"/>
        </w:trPr>
        <w:tc>
          <w:tcPr>
            <w:tcW w:w="9639" w:type="dxa"/>
            <w:gridSpan w:val="2"/>
            <w:tcMar>
              <w:left w:w="57" w:type="dxa"/>
              <w:right w:w="57" w:type="dxa"/>
            </w:tcMar>
          </w:tcPr>
          <w:p w:rsidR="00D84C63" w:rsidRPr="00D84C63" w:rsidRDefault="00F91135" w:rsidP="002668AC">
            <w:pPr>
              <w:pStyle w:val="Tabletext"/>
            </w:pPr>
            <w:r>
              <w:rPr>
                <w:b/>
                <w:lang w:val="en-US"/>
              </w:rPr>
              <w:t>Caractéristiques de l'émetteur</w:t>
            </w:r>
          </w:p>
        </w:tc>
      </w:tr>
      <w:tr w:rsidR="00D84C63" w:rsidRPr="0098515A" w:rsidTr="00D706B5">
        <w:trPr>
          <w:jc w:val="center"/>
        </w:trPr>
        <w:tc>
          <w:tcPr>
            <w:tcW w:w="5098" w:type="dxa"/>
            <w:tcMar>
              <w:left w:w="57" w:type="dxa"/>
              <w:right w:w="57" w:type="dxa"/>
            </w:tcMar>
          </w:tcPr>
          <w:p w:rsidR="00D84C63" w:rsidRPr="00D84C63" w:rsidRDefault="00D84C63" w:rsidP="002668AC">
            <w:pPr>
              <w:pStyle w:val="Tabletext"/>
              <w:rPr>
                <w:lang w:val="fr-CH"/>
              </w:rPr>
            </w:pPr>
            <w:r w:rsidRPr="00D84C63">
              <w:t xml:space="preserve">Fréquence centrale </w:t>
            </w:r>
            <w:r w:rsidR="00F91135">
              <w:t>RF (MHz)</w:t>
            </w:r>
          </w:p>
        </w:tc>
        <w:tc>
          <w:tcPr>
            <w:tcW w:w="4541" w:type="dxa"/>
            <w:tcMar>
              <w:left w:w="57" w:type="dxa"/>
              <w:right w:w="57" w:type="dxa"/>
            </w:tcMar>
          </w:tcPr>
          <w:p w:rsidR="00D84C63" w:rsidRPr="00D84C63" w:rsidRDefault="00D84C63" w:rsidP="00D706B5">
            <w:pPr>
              <w:pStyle w:val="Tabletext"/>
              <w:jc w:val="center"/>
            </w:pPr>
            <w:r w:rsidRPr="00D84C63">
              <w:t>45</w:t>
            </w:r>
          </w:p>
        </w:tc>
      </w:tr>
      <w:tr w:rsidR="00D84C63" w:rsidRPr="0098515A" w:rsidTr="00D706B5">
        <w:trPr>
          <w:jc w:val="center"/>
        </w:trPr>
        <w:tc>
          <w:tcPr>
            <w:tcW w:w="5098" w:type="dxa"/>
            <w:tcMar>
              <w:left w:w="57" w:type="dxa"/>
              <w:right w:w="57" w:type="dxa"/>
            </w:tcMar>
            <w:vAlign w:val="center"/>
          </w:tcPr>
          <w:p w:rsidR="00D84C63" w:rsidRPr="002668AC" w:rsidRDefault="00F91135" w:rsidP="002668AC">
            <w:pPr>
              <w:pStyle w:val="Tabletext"/>
            </w:pPr>
            <w:r w:rsidRPr="002668AC">
              <w:t xml:space="preserve">Largeur de bande </w:t>
            </w:r>
            <w:r w:rsidR="00D84C63" w:rsidRPr="002668AC">
              <w:t>RF (MHz)</w:t>
            </w:r>
          </w:p>
        </w:tc>
        <w:tc>
          <w:tcPr>
            <w:tcW w:w="4541" w:type="dxa"/>
            <w:tcMar>
              <w:left w:w="57" w:type="dxa"/>
              <w:right w:w="57" w:type="dxa"/>
            </w:tcMar>
            <w:vAlign w:val="center"/>
          </w:tcPr>
          <w:p w:rsidR="00D84C63" w:rsidRPr="00D84C63" w:rsidRDefault="00D84C63" w:rsidP="00D706B5">
            <w:pPr>
              <w:pStyle w:val="Tabletext"/>
              <w:jc w:val="center"/>
              <w:rPr>
                <w:lang w:val="en-US"/>
              </w:rPr>
            </w:pPr>
            <w:r w:rsidRPr="00D84C63">
              <w:rPr>
                <w:lang w:val="en-US"/>
              </w:rPr>
              <w:t>10</w:t>
            </w:r>
          </w:p>
        </w:tc>
      </w:tr>
      <w:tr w:rsidR="00D84C63" w:rsidRPr="0098515A" w:rsidTr="00D706B5">
        <w:trPr>
          <w:jc w:val="center"/>
        </w:trPr>
        <w:tc>
          <w:tcPr>
            <w:tcW w:w="5098" w:type="dxa"/>
            <w:tcMar>
              <w:left w:w="57" w:type="dxa"/>
              <w:right w:w="57" w:type="dxa"/>
            </w:tcMar>
            <w:vAlign w:val="center"/>
          </w:tcPr>
          <w:p w:rsidR="00D84C63" w:rsidRPr="002668AC" w:rsidRDefault="00F91135" w:rsidP="002668AC">
            <w:pPr>
              <w:pStyle w:val="Tabletext"/>
            </w:pPr>
            <w:r w:rsidRPr="002668AC">
              <w:t xml:space="preserve">Puissance de crête à l'émission </w:t>
            </w:r>
            <w:r w:rsidR="00D84C63" w:rsidRPr="002668AC">
              <w:t>(dBW)</w:t>
            </w:r>
          </w:p>
        </w:tc>
        <w:tc>
          <w:tcPr>
            <w:tcW w:w="4541" w:type="dxa"/>
            <w:tcMar>
              <w:left w:w="57" w:type="dxa"/>
              <w:right w:w="57" w:type="dxa"/>
            </w:tcMar>
            <w:vAlign w:val="center"/>
          </w:tcPr>
          <w:p w:rsidR="00D84C63" w:rsidRPr="00D84C63" w:rsidRDefault="00D84C63" w:rsidP="00D706B5">
            <w:pPr>
              <w:pStyle w:val="Tabletext"/>
              <w:jc w:val="center"/>
              <w:rPr>
                <w:lang w:val="en-US"/>
              </w:rPr>
            </w:pPr>
            <w:r w:rsidRPr="00D84C63">
              <w:rPr>
                <w:lang w:val="en-US"/>
              </w:rPr>
              <w:t>20</w:t>
            </w:r>
          </w:p>
        </w:tc>
      </w:tr>
      <w:tr w:rsidR="00D84C63" w:rsidRPr="0098515A" w:rsidTr="00D706B5">
        <w:trPr>
          <w:jc w:val="center"/>
        </w:trPr>
        <w:tc>
          <w:tcPr>
            <w:tcW w:w="5098" w:type="dxa"/>
            <w:tcMar>
              <w:left w:w="57" w:type="dxa"/>
              <w:right w:w="57" w:type="dxa"/>
            </w:tcMar>
          </w:tcPr>
          <w:p w:rsidR="00D84C63" w:rsidRPr="00D84C63" w:rsidRDefault="009D33BC" w:rsidP="002668AC">
            <w:pPr>
              <w:pStyle w:val="Tabletext"/>
            </w:pPr>
            <w:r>
              <w:t xml:space="preserve">Largeur </w:t>
            </w:r>
            <w:r w:rsidR="00D84C63" w:rsidRPr="00D84C63">
              <w:t>de l'impulsion</w:t>
            </w:r>
            <w:r w:rsidR="008857C8">
              <w:t xml:space="preserve"> (</w:t>
            </w:r>
            <w:r w:rsidR="008857C8" w:rsidRPr="00D84C63">
              <w:t>µs</w:t>
            </w:r>
            <w:r w:rsidR="008857C8">
              <w:t>)</w:t>
            </w:r>
          </w:p>
        </w:tc>
        <w:tc>
          <w:tcPr>
            <w:tcW w:w="4541" w:type="dxa"/>
            <w:tcMar>
              <w:left w:w="57" w:type="dxa"/>
              <w:right w:w="57" w:type="dxa"/>
            </w:tcMar>
          </w:tcPr>
          <w:p w:rsidR="00D84C63" w:rsidRPr="00D84C63" w:rsidRDefault="00D84C63" w:rsidP="00D706B5">
            <w:pPr>
              <w:pStyle w:val="Tabletext"/>
              <w:jc w:val="center"/>
            </w:pPr>
            <w:r w:rsidRPr="00D84C63">
              <w:t>85</w:t>
            </w:r>
          </w:p>
        </w:tc>
      </w:tr>
      <w:tr w:rsidR="00D84C63" w:rsidRPr="0098515A" w:rsidTr="00D706B5">
        <w:trPr>
          <w:jc w:val="center"/>
        </w:trPr>
        <w:tc>
          <w:tcPr>
            <w:tcW w:w="5098" w:type="dxa"/>
            <w:tcMar>
              <w:left w:w="57" w:type="dxa"/>
              <w:right w:w="57" w:type="dxa"/>
            </w:tcMar>
          </w:tcPr>
          <w:p w:rsidR="00D84C63" w:rsidRPr="002668AC" w:rsidRDefault="009D33BC" w:rsidP="002668AC">
            <w:pPr>
              <w:pStyle w:val="Tabletext"/>
            </w:pPr>
            <w:r w:rsidRPr="002668AC">
              <w:t xml:space="preserve">Fréquence de répétition des impulsions </w:t>
            </w:r>
            <w:r w:rsidR="00D84C63" w:rsidRPr="002668AC">
              <w:t>(Hz)</w:t>
            </w:r>
          </w:p>
        </w:tc>
        <w:tc>
          <w:tcPr>
            <w:tcW w:w="4541" w:type="dxa"/>
            <w:tcMar>
              <w:left w:w="57" w:type="dxa"/>
              <w:right w:w="57" w:type="dxa"/>
            </w:tcMar>
          </w:tcPr>
          <w:p w:rsidR="00D84C63" w:rsidRPr="00D84C63" w:rsidRDefault="00D84C63" w:rsidP="002668AC">
            <w:pPr>
              <w:pStyle w:val="Tabletext"/>
              <w:jc w:val="center"/>
            </w:pPr>
            <w:r w:rsidRPr="00D84C63">
              <w:t>1</w:t>
            </w:r>
            <w:r w:rsidR="00D706B5">
              <w:t xml:space="preserve"> </w:t>
            </w:r>
            <w:r w:rsidRPr="00D84C63">
              <w:t>200</w:t>
            </w:r>
          </w:p>
        </w:tc>
      </w:tr>
      <w:tr w:rsidR="00D84C63" w:rsidRPr="0098515A" w:rsidTr="00D706B5">
        <w:trPr>
          <w:jc w:val="center"/>
        </w:trPr>
        <w:tc>
          <w:tcPr>
            <w:tcW w:w="5098" w:type="dxa"/>
            <w:tcMar>
              <w:left w:w="57" w:type="dxa"/>
              <w:right w:w="57" w:type="dxa"/>
            </w:tcMar>
          </w:tcPr>
          <w:p w:rsidR="00D84C63" w:rsidRPr="00D84C63" w:rsidRDefault="00D84C63" w:rsidP="002668AC">
            <w:pPr>
              <w:pStyle w:val="Tabletext"/>
            </w:pPr>
            <w:r w:rsidRPr="00D84C63">
              <w:t>Modulation des impulsions</w:t>
            </w:r>
          </w:p>
        </w:tc>
        <w:tc>
          <w:tcPr>
            <w:tcW w:w="4541" w:type="dxa"/>
            <w:tcMar>
              <w:left w:w="57" w:type="dxa"/>
              <w:right w:w="57" w:type="dxa"/>
            </w:tcMar>
          </w:tcPr>
          <w:p w:rsidR="00D84C63" w:rsidRPr="00D84C63" w:rsidRDefault="00D84C63" w:rsidP="00D706B5">
            <w:pPr>
              <w:pStyle w:val="Tabletext"/>
              <w:jc w:val="center"/>
            </w:pPr>
            <w:r w:rsidRPr="00D84C63">
              <w:t>MF linéaire</w:t>
            </w:r>
          </w:p>
        </w:tc>
      </w:tr>
      <w:tr w:rsidR="00D84C63" w:rsidRPr="0098515A" w:rsidTr="008857C8">
        <w:trPr>
          <w:jc w:val="center"/>
        </w:trPr>
        <w:tc>
          <w:tcPr>
            <w:tcW w:w="9639" w:type="dxa"/>
            <w:gridSpan w:val="2"/>
            <w:tcMar>
              <w:left w:w="57" w:type="dxa"/>
              <w:right w:w="57" w:type="dxa"/>
            </w:tcMar>
          </w:tcPr>
          <w:p w:rsidR="00D84C63" w:rsidRPr="00D84C63" w:rsidRDefault="009D33BC" w:rsidP="002668AC">
            <w:pPr>
              <w:pStyle w:val="Tabletext"/>
            </w:pPr>
            <w:r>
              <w:rPr>
                <w:b/>
              </w:rPr>
              <w:t>Caractéristiques du récepteur</w:t>
            </w:r>
          </w:p>
        </w:tc>
      </w:tr>
      <w:tr w:rsidR="00D84C63" w:rsidRPr="0098515A" w:rsidTr="00D706B5">
        <w:trPr>
          <w:jc w:val="center"/>
        </w:trPr>
        <w:tc>
          <w:tcPr>
            <w:tcW w:w="5098" w:type="dxa"/>
            <w:tcMar>
              <w:left w:w="57" w:type="dxa"/>
              <w:right w:w="57" w:type="dxa"/>
            </w:tcMar>
          </w:tcPr>
          <w:p w:rsidR="00D84C63" w:rsidRPr="00D84C63" w:rsidRDefault="009D33BC" w:rsidP="002668AC">
            <w:pPr>
              <w:pStyle w:val="Tabletext"/>
            </w:pPr>
            <w:r>
              <w:t xml:space="preserve">Fréquence centrale </w:t>
            </w:r>
            <w:r w:rsidR="00D84C63" w:rsidRPr="00D84C63">
              <w:t>RF (MHz)</w:t>
            </w:r>
          </w:p>
        </w:tc>
        <w:tc>
          <w:tcPr>
            <w:tcW w:w="4541" w:type="dxa"/>
            <w:tcMar>
              <w:left w:w="57" w:type="dxa"/>
              <w:right w:w="57" w:type="dxa"/>
            </w:tcMar>
          </w:tcPr>
          <w:p w:rsidR="00D84C63" w:rsidRPr="00D84C63" w:rsidRDefault="00D84C63" w:rsidP="002668AC">
            <w:pPr>
              <w:pStyle w:val="Tabletext"/>
              <w:jc w:val="center"/>
            </w:pPr>
            <w:r w:rsidRPr="00D84C63">
              <w:t>45</w:t>
            </w:r>
          </w:p>
        </w:tc>
      </w:tr>
      <w:tr w:rsidR="00D84C63" w:rsidRPr="0098515A" w:rsidTr="00D706B5">
        <w:trPr>
          <w:jc w:val="center"/>
        </w:trPr>
        <w:tc>
          <w:tcPr>
            <w:tcW w:w="5098" w:type="dxa"/>
            <w:tcMar>
              <w:left w:w="57" w:type="dxa"/>
              <w:right w:w="57" w:type="dxa"/>
            </w:tcMar>
          </w:tcPr>
          <w:p w:rsidR="00D84C63" w:rsidRPr="00D84C63" w:rsidRDefault="00D84C63" w:rsidP="002668AC">
            <w:pPr>
              <w:pStyle w:val="Tabletext"/>
            </w:pPr>
            <w:r w:rsidRPr="00D84C63">
              <w:t>Gain (dB)</w:t>
            </w:r>
          </w:p>
        </w:tc>
        <w:tc>
          <w:tcPr>
            <w:tcW w:w="4541" w:type="dxa"/>
            <w:tcMar>
              <w:left w:w="57" w:type="dxa"/>
              <w:right w:w="57" w:type="dxa"/>
            </w:tcMar>
          </w:tcPr>
          <w:p w:rsidR="00D84C63" w:rsidRPr="00D84C63" w:rsidRDefault="00D84C63" w:rsidP="002668AC">
            <w:pPr>
              <w:pStyle w:val="Tabletext"/>
              <w:jc w:val="center"/>
            </w:pPr>
            <w:r w:rsidRPr="00D84C63">
              <w:t>40-50</w:t>
            </w:r>
          </w:p>
        </w:tc>
      </w:tr>
    </w:tbl>
    <w:p w:rsidR="008B7D1E" w:rsidRDefault="008B7D1E">
      <w:r>
        <w:br w:type="page"/>
      </w:r>
    </w:p>
    <w:p w:rsidR="008B7D1E" w:rsidRPr="00941007" w:rsidRDefault="008B7D1E" w:rsidP="008B7D1E">
      <w:pPr>
        <w:pStyle w:val="TableNo"/>
      </w:pPr>
      <w:r w:rsidRPr="00941007">
        <w:lastRenderedPageBreak/>
        <w:t>TABLEAU 1</w:t>
      </w:r>
      <w:r>
        <w:t xml:space="preserve"> (</w:t>
      </w:r>
      <w:r w:rsidRPr="008B7D1E">
        <w:rPr>
          <w:i/>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4541"/>
      </w:tblGrid>
      <w:tr w:rsidR="008B7D1E" w:rsidRPr="0098515A" w:rsidTr="00F21DC3">
        <w:trPr>
          <w:jc w:val="center"/>
        </w:trPr>
        <w:tc>
          <w:tcPr>
            <w:tcW w:w="9639" w:type="dxa"/>
            <w:gridSpan w:val="2"/>
          </w:tcPr>
          <w:p w:rsidR="008B7D1E" w:rsidRPr="00184AA5" w:rsidRDefault="008B7D1E" w:rsidP="00F21DC3">
            <w:pPr>
              <w:pStyle w:val="Tablehead"/>
            </w:pPr>
            <w:r>
              <w:t>Caractéristiques du radar</w:t>
            </w:r>
          </w:p>
        </w:tc>
      </w:tr>
      <w:tr w:rsidR="00D84C63" w:rsidRPr="0098515A" w:rsidTr="00D706B5">
        <w:trPr>
          <w:jc w:val="center"/>
        </w:trPr>
        <w:tc>
          <w:tcPr>
            <w:tcW w:w="5098" w:type="dxa"/>
            <w:tcMar>
              <w:left w:w="57" w:type="dxa"/>
              <w:right w:w="57" w:type="dxa"/>
            </w:tcMar>
          </w:tcPr>
          <w:p w:rsidR="00D84C63" w:rsidRPr="00D84C63" w:rsidRDefault="009D33BC" w:rsidP="002668AC">
            <w:pPr>
              <w:pStyle w:val="Tabletext"/>
            </w:pPr>
            <w:r>
              <w:t xml:space="preserve">Rapport signal/bruit </w:t>
            </w:r>
            <w:r w:rsidR="00D84C63" w:rsidRPr="00D84C63">
              <w:t>(dB)</w:t>
            </w:r>
          </w:p>
        </w:tc>
        <w:tc>
          <w:tcPr>
            <w:tcW w:w="4541" w:type="dxa"/>
            <w:tcMar>
              <w:left w:w="57" w:type="dxa"/>
              <w:right w:w="57" w:type="dxa"/>
            </w:tcMar>
          </w:tcPr>
          <w:p w:rsidR="00D84C63" w:rsidRPr="00D84C63" w:rsidRDefault="00D84C63" w:rsidP="002668AC">
            <w:pPr>
              <w:pStyle w:val="Tabletext"/>
              <w:jc w:val="center"/>
            </w:pPr>
            <w:r w:rsidRPr="00D84C63">
              <w:t>30</w:t>
            </w:r>
          </w:p>
        </w:tc>
      </w:tr>
      <w:tr w:rsidR="00D84C63" w:rsidRPr="0098515A" w:rsidTr="00D706B5">
        <w:trPr>
          <w:jc w:val="center"/>
        </w:trPr>
        <w:tc>
          <w:tcPr>
            <w:tcW w:w="5098" w:type="dxa"/>
            <w:tcMar>
              <w:left w:w="57" w:type="dxa"/>
              <w:right w:w="57" w:type="dxa"/>
            </w:tcMar>
          </w:tcPr>
          <w:p w:rsidR="00D84C63" w:rsidRPr="00D84C63" w:rsidRDefault="009D33BC" w:rsidP="002668AC">
            <w:pPr>
              <w:pStyle w:val="Tabletext"/>
            </w:pPr>
            <w:r>
              <w:t xml:space="preserve">Largeur de bande de l'amplificateur à faible bruit </w:t>
            </w:r>
            <w:r w:rsidR="00D84C63" w:rsidRPr="00D84C63">
              <w:t>(MHz)</w:t>
            </w:r>
          </w:p>
        </w:tc>
        <w:tc>
          <w:tcPr>
            <w:tcW w:w="4541" w:type="dxa"/>
            <w:tcMar>
              <w:left w:w="57" w:type="dxa"/>
              <w:right w:w="57" w:type="dxa"/>
            </w:tcMar>
          </w:tcPr>
          <w:p w:rsidR="00D84C63" w:rsidRPr="00D84C63" w:rsidRDefault="00D84C63" w:rsidP="002668AC">
            <w:pPr>
              <w:pStyle w:val="Tabletext"/>
              <w:jc w:val="center"/>
            </w:pPr>
            <w:r w:rsidRPr="00D84C63">
              <w:t>&gt;100</w:t>
            </w:r>
          </w:p>
        </w:tc>
      </w:tr>
      <w:tr w:rsidR="00D84C63" w:rsidRPr="0098515A" w:rsidTr="00D706B5">
        <w:trPr>
          <w:jc w:val="center"/>
        </w:trPr>
        <w:tc>
          <w:tcPr>
            <w:tcW w:w="5098" w:type="dxa"/>
            <w:tcMar>
              <w:left w:w="57" w:type="dxa"/>
              <w:right w:w="57" w:type="dxa"/>
            </w:tcMar>
          </w:tcPr>
          <w:p w:rsidR="00D84C63" w:rsidRPr="002668AC" w:rsidRDefault="009D33BC" w:rsidP="002668AC">
            <w:pPr>
              <w:pStyle w:val="Tabletext"/>
            </w:pPr>
            <w:r w:rsidRPr="002668AC">
              <w:t xml:space="preserve">Largeur de bande du dernier filtre FI </w:t>
            </w:r>
            <w:r w:rsidR="00D84C63" w:rsidRPr="002668AC">
              <w:t>(MHz)</w:t>
            </w:r>
          </w:p>
        </w:tc>
        <w:tc>
          <w:tcPr>
            <w:tcW w:w="4541" w:type="dxa"/>
            <w:tcMar>
              <w:left w:w="57" w:type="dxa"/>
              <w:right w:w="57" w:type="dxa"/>
            </w:tcMar>
          </w:tcPr>
          <w:p w:rsidR="00D84C63" w:rsidRPr="00D84C63" w:rsidRDefault="00D84C63" w:rsidP="002668AC">
            <w:pPr>
              <w:pStyle w:val="Tabletext"/>
              <w:jc w:val="center"/>
            </w:pPr>
            <w:r w:rsidRPr="00D84C63">
              <w:t>12</w:t>
            </w:r>
          </w:p>
        </w:tc>
      </w:tr>
      <w:tr w:rsidR="00D84C63" w:rsidRPr="0098515A" w:rsidTr="00D706B5">
        <w:trPr>
          <w:jc w:val="center"/>
        </w:trPr>
        <w:tc>
          <w:tcPr>
            <w:tcW w:w="5098" w:type="dxa"/>
            <w:tcMar>
              <w:left w:w="57" w:type="dxa"/>
              <w:right w:w="57" w:type="dxa"/>
            </w:tcMar>
          </w:tcPr>
          <w:p w:rsidR="00D84C63" w:rsidRPr="00D84C63" w:rsidRDefault="009D33BC" w:rsidP="002668AC">
            <w:pPr>
              <w:pStyle w:val="Tabletext"/>
            </w:pPr>
            <w:r>
              <w:t xml:space="preserve">Facteur de bruit </w:t>
            </w:r>
            <w:r w:rsidR="00D84C63" w:rsidRPr="00D84C63">
              <w:t>(dB)</w:t>
            </w:r>
          </w:p>
        </w:tc>
        <w:tc>
          <w:tcPr>
            <w:tcW w:w="4541" w:type="dxa"/>
            <w:tcMar>
              <w:left w:w="57" w:type="dxa"/>
              <w:right w:w="57" w:type="dxa"/>
            </w:tcMar>
          </w:tcPr>
          <w:p w:rsidR="00D84C63" w:rsidRPr="00D84C63" w:rsidRDefault="00D84C63" w:rsidP="002668AC">
            <w:pPr>
              <w:pStyle w:val="Tabletext"/>
              <w:jc w:val="center"/>
            </w:pPr>
            <w:r w:rsidRPr="00D84C63">
              <w:t>5</w:t>
            </w:r>
          </w:p>
        </w:tc>
      </w:tr>
      <w:tr w:rsidR="00D84C63" w:rsidRPr="0098515A" w:rsidTr="00D706B5">
        <w:trPr>
          <w:jc w:val="center"/>
        </w:trPr>
        <w:tc>
          <w:tcPr>
            <w:tcW w:w="5098" w:type="dxa"/>
            <w:tcMar>
              <w:left w:w="57" w:type="dxa"/>
              <w:right w:w="57" w:type="dxa"/>
            </w:tcMar>
          </w:tcPr>
          <w:p w:rsidR="00D84C63" w:rsidRPr="00D84C63" w:rsidRDefault="009D33BC" w:rsidP="002668AC">
            <w:pPr>
              <w:pStyle w:val="Tabletext"/>
            </w:pPr>
            <w:r>
              <w:t xml:space="preserve">Niveau minimal de détection du </w:t>
            </w:r>
            <w:r w:rsidR="00D84C63" w:rsidRPr="00D84C63">
              <w:t>signal (dBm)</w:t>
            </w:r>
          </w:p>
        </w:tc>
        <w:tc>
          <w:tcPr>
            <w:tcW w:w="4541" w:type="dxa"/>
            <w:tcMar>
              <w:left w:w="57" w:type="dxa"/>
              <w:right w:w="57" w:type="dxa"/>
            </w:tcMar>
          </w:tcPr>
          <w:p w:rsidR="00D84C63" w:rsidRPr="00D84C63" w:rsidRDefault="00D84C63" w:rsidP="002668AC">
            <w:pPr>
              <w:pStyle w:val="Tabletext"/>
              <w:jc w:val="center"/>
            </w:pPr>
            <w:r w:rsidRPr="00D84C63">
              <w:t>−132</w:t>
            </w:r>
          </w:p>
        </w:tc>
      </w:tr>
      <w:tr w:rsidR="00D84C63" w:rsidRPr="0098515A" w:rsidTr="00D706B5">
        <w:trPr>
          <w:jc w:val="center"/>
        </w:trPr>
        <w:tc>
          <w:tcPr>
            <w:tcW w:w="5098" w:type="dxa"/>
            <w:tcMar>
              <w:left w:w="57" w:type="dxa"/>
              <w:right w:w="57" w:type="dxa"/>
            </w:tcMar>
          </w:tcPr>
          <w:p w:rsidR="00D84C63" w:rsidRPr="00D84C63" w:rsidRDefault="009D33BC" w:rsidP="002668AC">
            <w:pPr>
              <w:pStyle w:val="Tabletext"/>
            </w:pPr>
            <w:r>
              <w:t xml:space="preserve">Plage dynamique </w:t>
            </w:r>
            <w:r w:rsidR="00D84C63" w:rsidRPr="00D84C63">
              <w:t>(dB)</w:t>
            </w:r>
          </w:p>
        </w:tc>
        <w:tc>
          <w:tcPr>
            <w:tcW w:w="4541" w:type="dxa"/>
            <w:tcMar>
              <w:left w:w="57" w:type="dxa"/>
              <w:right w:w="57" w:type="dxa"/>
            </w:tcMar>
          </w:tcPr>
          <w:p w:rsidR="00D84C63" w:rsidRPr="00D84C63" w:rsidRDefault="00D84C63" w:rsidP="002668AC">
            <w:pPr>
              <w:pStyle w:val="Tabletext"/>
              <w:jc w:val="center"/>
            </w:pPr>
            <w:r w:rsidRPr="00D84C63">
              <w:t>&lt;20</w:t>
            </w:r>
          </w:p>
        </w:tc>
      </w:tr>
    </w:tbl>
    <w:p w:rsidR="008B7D1E" w:rsidRDefault="008B7D1E" w:rsidP="008B7D1E">
      <w:pPr>
        <w:pStyle w:val="Tablefin"/>
      </w:pPr>
    </w:p>
    <w:p w:rsidR="003B0750" w:rsidRPr="003B0750" w:rsidRDefault="003B0750" w:rsidP="002668AC">
      <w:r w:rsidRPr="003B0750">
        <w:t>Le radar de sondage spatioporté est doté d'une antenne Yagi croisée à neuf éléments, avec un gain d'antenne de 10 dBi et une ouverture de faisceau de 40</w:t>
      </w:r>
      <w:r w:rsidR="009D33BC">
        <w:t xml:space="preserve"> degrés </w:t>
      </w:r>
      <w:r w:rsidRPr="003B0750">
        <w:t>en élévation et en azimut (voir la Fig. 3).</w:t>
      </w:r>
    </w:p>
    <w:p w:rsidR="003B0750" w:rsidRPr="003B0750" w:rsidRDefault="003B0750" w:rsidP="002668AC">
      <w:pPr>
        <w:pStyle w:val="FigureNo"/>
      </w:pPr>
      <w:r w:rsidRPr="003B0750">
        <w:t>FIGURE 3</w:t>
      </w:r>
    </w:p>
    <w:p w:rsidR="003B0750" w:rsidRPr="003B0750" w:rsidRDefault="003B0750" w:rsidP="006D26C8">
      <w:pPr>
        <w:pStyle w:val="Figuretitle"/>
        <w:spacing w:after="240"/>
      </w:pPr>
      <w:r w:rsidRPr="003B0750">
        <w:t>Diagramme de l'antenne Yagi croisée à neuf éléments</w:t>
      </w:r>
    </w:p>
    <w:p w:rsidR="003B0750" w:rsidRPr="003B0750" w:rsidRDefault="00A226FE" w:rsidP="002668AC">
      <w:pPr>
        <w:pStyle w:val="Figure"/>
        <w:rPr>
          <w:rFonts w:asciiTheme="majorBidi" w:hAnsiTheme="majorBidi" w:cstheme="majorBidi"/>
          <w:szCs w:val="24"/>
        </w:rPr>
      </w:pPr>
      <w:r w:rsidRPr="003B0750">
        <w:object w:dxaOrig="5549" w:dyaOrig="5738">
          <v:shape id="_x0000_i1028" type="#_x0000_t75" style="width:303.75pt;height:313.5pt" o:ole="">
            <v:imagedata r:id="rId20" o:title=""/>
          </v:shape>
          <o:OLEObject Type="Embed" ProgID="CorelDRAW.Graphic.14" ShapeID="_x0000_i1028" DrawAspect="Content" ObjectID="_1614755858" r:id="rId21"/>
        </w:object>
      </w:r>
    </w:p>
    <w:p w:rsidR="003B0750" w:rsidRPr="003B0750" w:rsidRDefault="003B0750" w:rsidP="00D706B5">
      <w:pPr>
        <w:pStyle w:val="Heading2"/>
      </w:pPr>
      <w:r w:rsidRPr="003B0750">
        <w:t>3.</w:t>
      </w:r>
      <w:r w:rsidR="008906F5">
        <w:t>4</w:t>
      </w:r>
      <w:r w:rsidRPr="003B0750">
        <w:tab/>
        <w:t>Restrictions d'exploitation</w:t>
      </w:r>
      <w:r w:rsidR="00B965B4">
        <w:t xml:space="preserve"> sur le plan géographique</w:t>
      </w:r>
    </w:p>
    <w:p w:rsidR="003B0750" w:rsidRDefault="003B0750" w:rsidP="002668AC">
      <w:r w:rsidRPr="003B0750">
        <w:t xml:space="preserve">Le radar de sondage doit être exploité </w:t>
      </w:r>
      <w:r w:rsidR="00B965B4">
        <w:t xml:space="preserve">exclusivement </w:t>
      </w:r>
      <w:r w:rsidRPr="003B0750">
        <w:t>dans des zones inhabitées ou peu peuplées de l'inlandsis du Groenland et de l'Antarctique et d</w:t>
      </w:r>
      <w:r w:rsidR="00B965B4">
        <w:t>ans l</w:t>
      </w:r>
      <w:r w:rsidRPr="003B0750">
        <w:t>es déserts d'Afrique du Nord et de la péninsule arabique</w:t>
      </w:r>
      <w:r w:rsidR="008857C8">
        <w:t>,</w:t>
      </w:r>
      <w:r w:rsidR="00B965B4">
        <w:t xml:space="preserve"> et </w:t>
      </w:r>
      <w:r w:rsidR="00B965B4" w:rsidRPr="00B965B4">
        <w:t>fonctionnera pendant une période ne dépassant pas 10 minutes par orbite de 92,7 minutes</w:t>
      </w:r>
      <w:r w:rsidRPr="003B0750">
        <w:t xml:space="preserve">. </w:t>
      </w:r>
    </w:p>
    <w:p w:rsidR="000E3087" w:rsidRPr="002668AC" w:rsidRDefault="00B965B4" w:rsidP="002668AC">
      <w:pPr>
        <w:rPr>
          <w:lang w:eastAsia="zh-CN"/>
        </w:rPr>
      </w:pPr>
      <w:r w:rsidRPr="002668AC">
        <w:rPr>
          <w:lang w:eastAsia="zh-CN"/>
        </w:rPr>
        <w:t xml:space="preserve">Les zones de couverture </w:t>
      </w:r>
      <w:r w:rsidR="008857C8" w:rsidRPr="002668AC">
        <w:rPr>
          <w:lang w:eastAsia="zh-CN"/>
        </w:rPr>
        <w:t>d</w:t>
      </w:r>
      <w:r w:rsidRPr="002668AC">
        <w:rPr>
          <w:lang w:eastAsia="zh-CN"/>
        </w:rPr>
        <w:t xml:space="preserve">es régions d'exploitation proposées </w:t>
      </w:r>
      <w:r w:rsidR="008857C8" w:rsidRPr="002668AC">
        <w:rPr>
          <w:lang w:eastAsia="zh-CN"/>
        </w:rPr>
        <w:t>corresponda</w:t>
      </w:r>
      <w:r w:rsidRPr="002668AC">
        <w:rPr>
          <w:lang w:eastAsia="zh-CN"/>
        </w:rPr>
        <w:t xml:space="preserve">nt </w:t>
      </w:r>
      <w:r w:rsidR="008857C8" w:rsidRPr="002668AC">
        <w:rPr>
          <w:lang w:eastAsia="zh-CN"/>
        </w:rPr>
        <w:t xml:space="preserve">aux </w:t>
      </w:r>
      <w:r w:rsidRPr="002668AC">
        <w:rPr>
          <w:lang w:eastAsia="zh-CN"/>
        </w:rPr>
        <w:t>zone</w:t>
      </w:r>
      <w:r w:rsidR="008857C8" w:rsidRPr="002668AC">
        <w:rPr>
          <w:lang w:eastAsia="zh-CN"/>
        </w:rPr>
        <w:t>s</w:t>
      </w:r>
      <w:r w:rsidRPr="002668AC">
        <w:rPr>
          <w:lang w:eastAsia="zh-CN"/>
        </w:rPr>
        <w:t xml:space="preserve"> géographique</w:t>
      </w:r>
      <w:r w:rsidR="008857C8" w:rsidRPr="002668AC">
        <w:rPr>
          <w:lang w:eastAsia="zh-CN"/>
        </w:rPr>
        <w:t>s</w:t>
      </w:r>
      <w:r w:rsidRPr="002668AC">
        <w:rPr>
          <w:lang w:eastAsia="zh-CN"/>
        </w:rPr>
        <w:t xml:space="preserve"> de propagation du signal transmis sont illustrées sur la </w:t>
      </w:r>
      <w:r w:rsidR="000E3087" w:rsidRPr="002668AC">
        <w:rPr>
          <w:lang w:eastAsia="zh-CN"/>
        </w:rPr>
        <w:t>Fig.</w:t>
      </w:r>
      <w:r w:rsidRPr="002668AC">
        <w:rPr>
          <w:lang w:eastAsia="zh-CN"/>
        </w:rPr>
        <w:t> </w:t>
      </w:r>
      <w:r w:rsidR="000E3087" w:rsidRPr="002668AC">
        <w:rPr>
          <w:lang w:eastAsia="zh-CN"/>
        </w:rPr>
        <w:t>4.</w:t>
      </w:r>
    </w:p>
    <w:p w:rsidR="000E3087" w:rsidRPr="002668AC" w:rsidRDefault="000E3087" w:rsidP="002668AC">
      <w:pPr>
        <w:pStyle w:val="FigureNo"/>
      </w:pPr>
      <w:r w:rsidRPr="002668AC">
        <w:lastRenderedPageBreak/>
        <w:t>FI</w:t>
      </w:r>
      <w:r w:rsidRPr="002668AC">
        <w:rPr>
          <w:szCs w:val="18"/>
          <w:lang w:eastAsia="zh-CN"/>
        </w:rPr>
        <w:t>GURE</w:t>
      </w:r>
      <w:r w:rsidRPr="002668AC">
        <w:t xml:space="preserve"> 4</w:t>
      </w:r>
    </w:p>
    <w:p w:rsidR="000E3087" w:rsidRPr="002668AC" w:rsidRDefault="00B965B4" w:rsidP="002668AC">
      <w:pPr>
        <w:pStyle w:val="Figuretitle"/>
      </w:pPr>
      <w:r w:rsidRPr="002668AC">
        <w:rPr>
          <w:lang w:eastAsia="zh-CN"/>
        </w:rPr>
        <w:t>Couverture du radar de sondage spatioporté</w:t>
      </w:r>
    </w:p>
    <w:p w:rsidR="000E3087" w:rsidRPr="002668AC" w:rsidRDefault="000E3087" w:rsidP="002668AC">
      <w:pPr>
        <w:pStyle w:val="Figure"/>
      </w:pPr>
      <w:r w:rsidRPr="002668AC">
        <w:t>-</w:t>
      </w:r>
      <w:r w:rsidRPr="00843404">
        <w:rPr>
          <w:noProof/>
          <w:lang w:val="en-GB" w:eastAsia="en-GB"/>
        </w:rPr>
        <w:drawing>
          <wp:inline distT="0" distB="0" distL="0" distR="0" wp14:anchorId="5C112872" wp14:editId="1949826C">
            <wp:extent cx="4515902" cy="224251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513772" cy="2241454"/>
                    </a:xfrm>
                    <a:prstGeom prst="rect">
                      <a:avLst/>
                    </a:prstGeom>
                  </pic:spPr>
                </pic:pic>
              </a:graphicData>
            </a:graphic>
          </wp:inline>
        </w:drawing>
      </w:r>
    </w:p>
    <w:p w:rsidR="00630227" w:rsidRDefault="00630227" w:rsidP="00122A19">
      <w:pPr>
        <w:pStyle w:val="Normalaftertitle"/>
      </w:pPr>
      <w:r>
        <w:t xml:space="preserve">Le radar </w:t>
      </w:r>
      <w:r w:rsidR="000E3087" w:rsidRPr="003B0750">
        <w:t xml:space="preserve">doit être exploité la nuit uniquement, </w:t>
      </w:r>
      <w:r>
        <w:t xml:space="preserve">entre </w:t>
      </w:r>
      <w:r w:rsidR="000E3087" w:rsidRPr="003B0750">
        <w:t xml:space="preserve">3 heures </w:t>
      </w:r>
      <w:r>
        <w:t xml:space="preserve">et </w:t>
      </w:r>
      <w:r w:rsidR="000E3087" w:rsidRPr="003B0750">
        <w:t>6 heures</w:t>
      </w:r>
      <w:r w:rsidR="000249CB">
        <w:t>,</w:t>
      </w:r>
      <w:r w:rsidR="000E3087" w:rsidRPr="003B0750">
        <w:t xml:space="preserve"> heure locale</w:t>
      </w:r>
      <w:r>
        <w:t>.</w:t>
      </w:r>
      <w:r w:rsidR="000E3087" w:rsidRPr="003B0750">
        <w:t xml:space="preserve"> </w:t>
      </w:r>
      <w:r w:rsidR="000249CB">
        <w:t>C</w:t>
      </w:r>
      <w:r>
        <w:t xml:space="preserve">e choix tient au fait que c'est </w:t>
      </w:r>
      <w:r w:rsidR="000249CB">
        <w:t xml:space="preserve">la période </w:t>
      </w:r>
      <w:r>
        <w:t xml:space="preserve">où </w:t>
      </w:r>
      <w:r w:rsidRPr="00630227">
        <w:t xml:space="preserve">les perturbations ionosphériques du signal radar sont </w:t>
      </w:r>
      <w:r w:rsidR="008857C8">
        <w:t>le</w:t>
      </w:r>
      <w:r>
        <w:t>s</w:t>
      </w:r>
      <w:r w:rsidR="008857C8">
        <w:t xml:space="preserve"> </w:t>
      </w:r>
      <w:r>
        <w:t xml:space="preserve">plus </w:t>
      </w:r>
      <w:r w:rsidR="00805620">
        <w:t xml:space="preserve">minimes </w:t>
      </w:r>
      <w:r w:rsidRPr="00630227">
        <w:t xml:space="preserve">et </w:t>
      </w:r>
      <w:r>
        <w:t xml:space="preserve">où </w:t>
      </w:r>
      <w:r w:rsidRPr="00630227">
        <w:t>l'utilisation du spectre par d'autres services devrait être la plus faible.</w:t>
      </w:r>
    </w:p>
    <w:p w:rsidR="003B0750" w:rsidRPr="003B0750" w:rsidRDefault="003B0750" w:rsidP="002668AC">
      <w:pPr>
        <w:pStyle w:val="Heading1"/>
      </w:pPr>
      <w:r w:rsidRPr="003B0750">
        <w:t>4</w:t>
      </w:r>
      <w:r w:rsidRPr="003B0750">
        <w:tab/>
        <w:t>Niveaux de puissance surfacique et de densité spectrale de puissance surfacique à la surface de la Terre</w:t>
      </w:r>
    </w:p>
    <w:p w:rsidR="003B0750" w:rsidRPr="003B0750" w:rsidRDefault="003B0750" w:rsidP="002668AC">
      <w:r w:rsidRPr="003B0750">
        <w:t xml:space="preserve">Pour les paramètres du radar de sondage donnés dans le Tableau 1, le niveau calculé de puissance surfacique </w:t>
      </w:r>
      <w:r w:rsidR="00966F8B">
        <w:t xml:space="preserve">à la surface de la Terre </w:t>
      </w:r>
      <w:r w:rsidRPr="003B0750">
        <w:t xml:space="preserve">est égal à </w:t>
      </w:r>
      <w:r w:rsidR="008B7D1E">
        <w:t>−</w:t>
      </w:r>
      <w:r w:rsidRPr="003B0750">
        <w:t>93,3 dB(W/m</w:t>
      </w:r>
      <w:r w:rsidRPr="003B0750">
        <w:rPr>
          <w:vertAlign w:val="superscript"/>
        </w:rPr>
        <w:t>2</w:t>
      </w:r>
      <w:r w:rsidRPr="003B0750">
        <w:t xml:space="preserve">) à 45 MHz, ce qui correspond à une densité spectrale de puissance surfacique de </w:t>
      </w:r>
      <w:r w:rsidR="008B7D1E">
        <w:t>−</w:t>
      </w:r>
      <w:r w:rsidRPr="003B0750">
        <w:t>163,3 dB(W/m</w:t>
      </w:r>
      <w:r w:rsidRPr="003B0750">
        <w:rPr>
          <w:vertAlign w:val="superscript"/>
        </w:rPr>
        <w:t>2</w:t>
      </w:r>
      <w:r w:rsidRPr="003B0750">
        <w:t>-Hz) à 45 MHz dans l'hypothèse d'une largeur de bande de 10</w:t>
      </w:r>
      <w:r w:rsidR="00A226FE">
        <w:t> </w:t>
      </w:r>
      <w:r w:rsidRPr="003B0750">
        <w:t>MHz.</w:t>
      </w:r>
    </w:p>
    <w:p w:rsidR="003B0750" w:rsidRPr="003B0750" w:rsidRDefault="003B0750" w:rsidP="002668AC">
      <w:pPr>
        <w:pStyle w:val="Heading1"/>
      </w:pPr>
      <w:r w:rsidRPr="003B0750">
        <w:t>5</w:t>
      </w:r>
      <w:r w:rsidRPr="003B0750">
        <w:tab/>
        <w:t>Conclusion</w:t>
      </w:r>
    </w:p>
    <w:p w:rsidR="003B0750" w:rsidRPr="003B0750" w:rsidRDefault="003B0750" w:rsidP="002668AC">
      <w:r w:rsidRPr="003B0750">
        <w:t xml:space="preserve">On constate un intérêt certain pour la télédétection au voisinage de 40-50 MHz afin d'effectuer des mesures à distance de la subsurface de la Terre pour établir des cartes radar des couches diffusantes de la subsurface, l'objectif étant d'utiliser des </w:t>
      </w:r>
      <w:r w:rsidR="00262FF3">
        <w:t>capteurs actifs spatioportés</w:t>
      </w:r>
      <w:r w:rsidRPr="003B0750">
        <w:t xml:space="preserve"> pour localiser de l'eau/de la glace/des gisements. La présente Annexe justifie le choix de la bande de fréquences à utiliser et donne les caractéristiques techniques et opérationnelles types d'un instrument pouvant être utilisé.</w:t>
      </w:r>
    </w:p>
    <w:p w:rsidR="003B0750" w:rsidRDefault="003B0750" w:rsidP="00D706B5">
      <w:r w:rsidRPr="003B0750">
        <w:t>Les caractéristiques d'un sondeur radar spatioporté qui fonctionnerait dans la gamme de fréquences 40-50 MHz ont été définies.</w:t>
      </w:r>
    </w:p>
    <w:p w:rsidR="00D706B5" w:rsidRDefault="00D706B5" w:rsidP="008B7D1E">
      <w:pPr>
        <w:rPr>
          <w:lang w:val="fr-CH"/>
        </w:rPr>
      </w:pPr>
    </w:p>
    <w:p w:rsidR="008B7D1E" w:rsidRPr="006D26C8" w:rsidRDefault="008B7D1E" w:rsidP="008B7D1E">
      <w:pPr>
        <w:pStyle w:val="Line"/>
      </w:pPr>
    </w:p>
    <w:sectPr w:rsidR="008B7D1E" w:rsidRPr="006D26C8" w:rsidSect="007565CC">
      <w:headerReference w:type="even" r:id="rId2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7C8" w:rsidRDefault="008857C8">
      <w:r>
        <w:separator/>
      </w:r>
    </w:p>
  </w:endnote>
  <w:endnote w:type="continuationSeparator" w:id="0">
    <w:p w:rsidR="008857C8" w:rsidRDefault="00885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7C8" w:rsidRDefault="008857C8">
      <w:r>
        <w:separator/>
      </w:r>
    </w:p>
  </w:footnote>
  <w:footnote w:type="continuationSeparator" w:id="0">
    <w:p w:rsidR="008857C8" w:rsidRDefault="00885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7C8" w:rsidRDefault="008857C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7C8" w:rsidRDefault="008857C8" w:rsidP="00C668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7C8" w:rsidRPr="00837CB5" w:rsidRDefault="008857C8" w:rsidP="006D26C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D1A25">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AD1A25">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D1A25">
      <w:rPr>
        <w:b/>
        <w:bCs/>
        <w:noProof/>
      </w:rPr>
      <w:t>UIT-R  RS.2042-1</w:t>
    </w:r>
    <w:r w:rsidR="00AD1A25">
      <w:rPr>
        <w:b/>
        <w:bCs/>
        <w:noProof/>
      </w:rPr>
      <w:cr/>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7C8" w:rsidRDefault="008857C8" w:rsidP="006B74D7">
    <w:pPr>
      <w:pStyle w:val="Header"/>
    </w:pPr>
    <w:r>
      <w:tab/>
    </w:r>
    <w:r>
      <w:rPr>
        <w:b/>
        <w:bCs/>
      </w:rPr>
      <w:fldChar w:fldCharType="begin"/>
    </w:r>
    <w:r>
      <w:rPr>
        <w:b/>
        <w:bCs/>
      </w:rPr>
      <w:instrText xml:space="preserve"> DOCPROPERTY "Header" \* MERGEFORMAT </w:instrText>
    </w:r>
    <w:r>
      <w:rPr>
        <w:b/>
        <w:bCs/>
      </w:rPr>
      <w:fldChar w:fldCharType="separate"/>
    </w:r>
    <w:r w:rsidR="00AD1A25">
      <w:rPr>
        <w:b/>
        <w:bCs/>
      </w:rPr>
      <w:t xml:space="preserve">Rec. </w:t>
    </w:r>
    <w:r>
      <w:rPr>
        <w:b/>
        <w:bCs/>
      </w:rPr>
      <w:fldChar w:fldCharType="end"/>
    </w:r>
    <w:r>
      <w:rPr>
        <w:b/>
        <w:bCs/>
      </w:rPr>
      <w:t xml:space="preserve"> UIT-R  RS.2042-1</w:t>
    </w:r>
    <w:r>
      <w:tab/>
    </w:r>
    <w:r>
      <w:rPr>
        <w:rStyle w:val="PageNumber"/>
        <w:b/>
        <w:bCs/>
      </w:rPr>
      <w:fldChar w:fldCharType="begin"/>
    </w:r>
    <w:r>
      <w:rPr>
        <w:rStyle w:val="PageNumber"/>
        <w:b/>
        <w:bCs/>
      </w:rPr>
      <w:instrText xml:space="preserve"> PAGE </w:instrText>
    </w:r>
    <w:r>
      <w:rPr>
        <w:rStyle w:val="PageNumber"/>
        <w:b/>
        <w:bCs/>
      </w:rPr>
      <w:fldChar w:fldCharType="separate"/>
    </w:r>
    <w:r w:rsidR="00AD1A25">
      <w:rPr>
        <w:rStyle w:val="PageNumber"/>
        <w:b/>
        <w:bCs/>
        <w:noProof/>
      </w:rPr>
      <w:t>7</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6C8" w:rsidRPr="00837CB5" w:rsidRDefault="006D26C8" w:rsidP="006D26C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D1A25">
      <w:rPr>
        <w:rStyle w:val="PageNumber"/>
        <w:b/>
        <w:bCs/>
        <w:noProof/>
      </w:rPr>
      <w:t>8</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AD1A25">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D1A25">
      <w:rPr>
        <w:b/>
        <w:bCs/>
        <w:noProof/>
      </w:rPr>
      <w:t>UIT-R  RS.2042-1</w:t>
    </w:r>
    <w:r w:rsidR="00AD1A25">
      <w:rPr>
        <w:b/>
        <w:bCs/>
        <w:noProof/>
      </w:rPr>
      <w:cr/>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788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49CB"/>
    <w:rsid w:val="000257FB"/>
    <w:rsid w:val="00035F95"/>
    <w:rsid w:val="00044ECB"/>
    <w:rsid w:val="00072484"/>
    <w:rsid w:val="00076BD8"/>
    <w:rsid w:val="00086C50"/>
    <w:rsid w:val="00096612"/>
    <w:rsid w:val="000A0A78"/>
    <w:rsid w:val="000B7683"/>
    <w:rsid w:val="000E3087"/>
    <w:rsid w:val="00102934"/>
    <w:rsid w:val="00113570"/>
    <w:rsid w:val="00122A19"/>
    <w:rsid w:val="00123FD5"/>
    <w:rsid w:val="00125B6D"/>
    <w:rsid w:val="00126AF2"/>
    <w:rsid w:val="00147110"/>
    <w:rsid w:val="00184AA5"/>
    <w:rsid w:val="0018620D"/>
    <w:rsid w:val="001A27FE"/>
    <w:rsid w:val="001A46E1"/>
    <w:rsid w:val="001E23B5"/>
    <w:rsid w:val="00202D10"/>
    <w:rsid w:val="002058CE"/>
    <w:rsid w:val="002165F1"/>
    <w:rsid w:val="00227626"/>
    <w:rsid w:val="00262FF3"/>
    <w:rsid w:val="002668AC"/>
    <w:rsid w:val="00276D21"/>
    <w:rsid w:val="00282D20"/>
    <w:rsid w:val="00296AEF"/>
    <w:rsid w:val="00296D7F"/>
    <w:rsid w:val="002B3CF6"/>
    <w:rsid w:val="002C768A"/>
    <w:rsid w:val="002D60AE"/>
    <w:rsid w:val="002D76C4"/>
    <w:rsid w:val="00326B02"/>
    <w:rsid w:val="00351BED"/>
    <w:rsid w:val="003578C2"/>
    <w:rsid w:val="00361EF2"/>
    <w:rsid w:val="00363367"/>
    <w:rsid w:val="00380B53"/>
    <w:rsid w:val="003857D7"/>
    <w:rsid w:val="003B0750"/>
    <w:rsid w:val="003B52FE"/>
    <w:rsid w:val="003B7D3D"/>
    <w:rsid w:val="003C2A8C"/>
    <w:rsid w:val="003E6469"/>
    <w:rsid w:val="00420DFD"/>
    <w:rsid w:val="00470E28"/>
    <w:rsid w:val="004822EF"/>
    <w:rsid w:val="004934C5"/>
    <w:rsid w:val="004A4D65"/>
    <w:rsid w:val="004B5FD2"/>
    <w:rsid w:val="004D4CF4"/>
    <w:rsid w:val="00510E41"/>
    <w:rsid w:val="00556548"/>
    <w:rsid w:val="00567DC0"/>
    <w:rsid w:val="00586EF8"/>
    <w:rsid w:val="00592F9F"/>
    <w:rsid w:val="00593B96"/>
    <w:rsid w:val="005B2D30"/>
    <w:rsid w:val="005B49AB"/>
    <w:rsid w:val="005B50E7"/>
    <w:rsid w:val="005B65B9"/>
    <w:rsid w:val="005D6B84"/>
    <w:rsid w:val="005E427C"/>
    <w:rsid w:val="005E6DCC"/>
    <w:rsid w:val="005E7B4F"/>
    <w:rsid w:val="005F6BBB"/>
    <w:rsid w:val="0060322C"/>
    <w:rsid w:val="0060611D"/>
    <w:rsid w:val="00607D68"/>
    <w:rsid w:val="006149B1"/>
    <w:rsid w:val="00614CC6"/>
    <w:rsid w:val="00630227"/>
    <w:rsid w:val="00647E80"/>
    <w:rsid w:val="00680D2B"/>
    <w:rsid w:val="00681916"/>
    <w:rsid w:val="00681B32"/>
    <w:rsid w:val="006B74D7"/>
    <w:rsid w:val="006C7827"/>
    <w:rsid w:val="006D26C8"/>
    <w:rsid w:val="006E2037"/>
    <w:rsid w:val="006F154D"/>
    <w:rsid w:val="00712870"/>
    <w:rsid w:val="00715C31"/>
    <w:rsid w:val="00720433"/>
    <w:rsid w:val="007228E2"/>
    <w:rsid w:val="00731BD8"/>
    <w:rsid w:val="00743D85"/>
    <w:rsid w:val="00753CF4"/>
    <w:rsid w:val="007565CC"/>
    <w:rsid w:val="00756B4D"/>
    <w:rsid w:val="00763B9A"/>
    <w:rsid w:val="00776E56"/>
    <w:rsid w:val="007864C9"/>
    <w:rsid w:val="007A308E"/>
    <w:rsid w:val="007A6AA8"/>
    <w:rsid w:val="007A7A7B"/>
    <w:rsid w:val="007C674E"/>
    <w:rsid w:val="007F44E1"/>
    <w:rsid w:val="008052E4"/>
    <w:rsid w:val="00805620"/>
    <w:rsid w:val="008310C9"/>
    <w:rsid w:val="00837CB5"/>
    <w:rsid w:val="00866CA5"/>
    <w:rsid w:val="00872472"/>
    <w:rsid w:val="008857C8"/>
    <w:rsid w:val="008906F5"/>
    <w:rsid w:val="008B7D1E"/>
    <w:rsid w:val="008C7848"/>
    <w:rsid w:val="00906F01"/>
    <w:rsid w:val="00917AF2"/>
    <w:rsid w:val="0092418A"/>
    <w:rsid w:val="00934ED7"/>
    <w:rsid w:val="00941007"/>
    <w:rsid w:val="009454F8"/>
    <w:rsid w:val="009543C3"/>
    <w:rsid w:val="00966E1B"/>
    <w:rsid w:val="00966F8B"/>
    <w:rsid w:val="00984B63"/>
    <w:rsid w:val="009A36D3"/>
    <w:rsid w:val="009B5551"/>
    <w:rsid w:val="009D33BC"/>
    <w:rsid w:val="009F21FC"/>
    <w:rsid w:val="009F2D2C"/>
    <w:rsid w:val="00A226FE"/>
    <w:rsid w:val="00A443C2"/>
    <w:rsid w:val="00A52DB0"/>
    <w:rsid w:val="00A6617B"/>
    <w:rsid w:val="00A71FE5"/>
    <w:rsid w:val="00A8108B"/>
    <w:rsid w:val="00AA3AD8"/>
    <w:rsid w:val="00AB0DC8"/>
    <w:rsid w:val="00AB52D1"/>
    <w:rsid w:val="00AD1A25"/>
    <w:rsid w:val="00AD267B"/>
    <w:rsid w:val="00B033C8"/>
    <w:rsid w:val="00B21066"/>
    <w:rsid w:val="00B33425"/>
    <w:rsid w:val="00B44E24"/>
    <w:rsid w:val="00B54ECC"/>
    <w:rsid w:val="00B714F3"/>
    <w:rsid w:val="00B965B4"/>
    <w:rsid w:val="00BA4E4E"/>
    <w:rsid w:val="00BC0651"/>
    <w:rsid w:val="00BC5D77"/>
    <w:rsid w:val="00BC6B6D"/>
    <w:rsid w:val="00BC796B"/>
    <w:rsid w:val="00BD10F3"/>
    <w:rsid w:val="00BD62B8"/>
    <w:rsid w:val="00BF0D81"/>
    <w:rsid w:val="00BF487A"/>
    <w:rsid w:val="00BF58F8"/>
    <w:rsid w:val="00C17851"/>
    <w:rsid w:val="00C268B9"/>
    <w:rsid w:val="00C3036E"/>
    <w:rsid w:val="00C362C3"/>
    <w:rsid w:val="00C46BD9"/>
    <w:rsid w:val="00C55258"/>
    <w:rsid w:val="00C64A50"/>
    <w:rsid w:val="00C668C8"/>
    <w:rsid w:val="00C73560"/>
    <w:rsid w:val="00CB0F14"/>
    <w:rsid w:val="00CD3D01"/>
    <w:rsid w:val="00CD659B"/>
    <w:rsid w:val="00CD7DC8"/>
    <w:rsid w:val="00D017C0"/>
    <w:rsid w:val="00D31EB8"/>
    <w:rsid w:val="00D45EA5"/>
    <w:rsid w:val="00D706B5"/>
    <w:rsid w:val="00D70C4E"/>
    <w:rsid w:val="00D84C63"/>
    <w:rsid w:val="00DA3200"/>
    <w:rsid w:val="00DE5EA2"/>
    <w:rsid w:val="00DF4176"/>
    <w:rsid w:val="00DF693C"/>
    <w:rsid w:val="00E02402"/>
    <w:rsid w:val="00E17240"/>
    <w:rsid w:val="00E44C45"/>
    <w:rsid w:val="00E44CBB"/>
    <w:rsid w:val="00E73AFE"/>
    <w:rsid w:val="00E744E7"/>
    <w:rsid w:val="00E76C2D"/>
    <w:rsid w:val="00E80F1D"/>
    <w:rsid w:val="00EA6E8E"/>
    <w:rsid w:val="00EC361D"/>
    <w:rsid w:val="00EE57AA"/>
    <w:rsid w:val="00F10085"/>
    <w:rsid w:val="00F30C9B"/>
    <w:rsid w:val="00F316C4"/>
    <w:rsid w:val="00F336CC"/>
    <w:rsid w:val="00F354B1"/>
    <w:rsid w:val="00F54FBD"/>
    <w:rsid w:val="00F91135"/>
    <w:rsid w:val="00FB0E4E"/>
    <w:rsid w:val="00FC2FF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colormru v:ext="edit" colors="#d62a47"/>
      <o:colormenu v:ext="edit" strokecolor="#d62a47"/>
    </o:shapedefaults>
    <o:shapelayout v:ext="edit">
      <o:idmap v:ext="edit" data="1"/>
    </o:shapelayout>
  </w:shapeDefaults>
  <w:decimalSymbol w:val="."/>
  <w:listSeparator w:val=","/>
  <w15:docId w15:val="{1EBAD3D7-E090-4176-80C1-DD46A2A0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BE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B52FE"/>
    <w:pPr>
      <w:keepNext/>
      <w:keepLines/>
      <w:spacing w:before="480"/>
      <w:ind w:left="794" w:hanging="794"/>
      <w:outlineLvl w:val="0"/>
    </w:pPr>
    <w:rPr>
      <w:b/>
    </w:rPr>
  </w:style>
  <w:style w:type="paragraph" w:styleId="Heading2">
    <w:name w:val="heading 2"/>
    <w:basedOn w:val="Heading1"/>
    <w:next w:val="Normal"/>
    <w:qFormat/>
    <w:rsid w:val="003B52FE"/>
    <w:pPr>
      <w:spacing w:before="320"/>
      <w:outlineLvl w:val="1"/>
    </w:pPr>
  </w:style>
  <w:style w:type="paragraph" w:styleId="Heading3">
    <w:name w:val="heading 3"/>
    <w:basedOn w:val="Heading1"/>
    <w:next w:val="Normal"/>
    <w:qFormat/>
    <w:rsid w:val="003B52FE"/>
    <w:pPr>
      <w:spacing w:before="200"/>
      <w:outlineLvl w:val="2"/>
    </w:pPr>
  </w:style>
  <w:style w:type="paragraph" w:styleId="Heading4">
    <w:name w:val="heading 4"/>
    <w:basedOn w:val="Heading3"/>
    <w:next w:val="Normal"/>
    <w:qFormat/>
    <w:rsid w:val="003B52FE"/>
    <w:pPr>
      <w:tabs>
        <w:tab w:val="clear" w:pos="794"/>
        <w:tab w:val="left" w:pos="992"/>
      </w:tabs>
      <w:ind w:left="992" w:hanging="992"/>
      <w:outlineLvl w:val="3"/>
    </w:pPr>
  </w:style>
  <w:style w:type="paragraph" w:styleId="Heading5">
    <w:name w:val="heading 5"/>
    <w:basedOn w:val="Heading4"/>
    <w:next w:val="Normal"/>
    <w:qFormat/>
    <w:rsid w:val="003B52FE"/>
    <w:pPr>
      <w:outlineLvl w:val="4"/>
    </w:pPr>
  </w:style>
  <w:style w:type="paragraph" w:styleId="Heading6">
    <w:name w:val="heading 6"/>
    <w:basedOn w:val="Heading4"/>
    <w:next w:val="Normal"/>
    <w:qFormat/>
    <w:rsid w:val="003B52FE"/>
    <w:pPr>
      <w:tabs>
        <w:tab w:val="clear" w:pos="992"/>
        <w:tab w:val="clear" w:pos="1191"/>
      </w:tabs>
      <w:ind w:left="1588" w:hanging="1588"/>
      <w:outlineLvl w:val="5"/>
    </w:pPr>
  </w:style>
  <w:style w:type="paragraph" w:styleId="Heading7">
    <w:name w:val="heading 7"/>
    <w:basedOn w:val="Heading6"/>
    <w:next w:val="Normal"/>
    <w:qFormat/>
    <w:rsid w:val="003B52FE"/>
    <w:pPr>
      <w:outlineLvl w:val="6"/>
    </w:pPr>
  </w:style>
  <w:style w:type="paragraph" w:styleId="Heading8">
    <w:name w:val="heading 8"/>
    <w:basedOn w:val="Heading6"/>
    <w:next w:val="Normal"/>
    <w:qFormat/>
    <w:rsid w:val="003B52FE"/>
    <w:pPr>
      <w:outlineLvl w:val="7"/>
    </w:pPr>
  </w:style>
  <w:style w:type="paragraph" w:styleId="Heading9">
    <w:name w:val="heading 9"/>
    <w:basedOn w:val="Heading6"/>
    <w:next w:val="Normal"/>
    <w:qFormat/>
    <w:rsid w:val="003B52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B52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B52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B52FE"/>
  </w:style>
  <w:style w:type="paragraph" w:customStyle="1" w:styleId="Headingb">
    <w:name w:val="Heading_b"/>
    <w:basedOn w:val="Heading3"/>
    <w:next w:val="Normal"/>
    <w:rsid w:val="003B52FE"/>
    <w:pPr>
      <w:spacing w:before="160"/>
      <w:ind w:left="0" w:firstLine="0"/>
      <w:outlineLvl w:val="9"/>
    </w:pPr>
  </w:style>
  <w:style w:type="paragraph" w:customStyle="1" w:styleId="Headingi">
    <w:name w:val="Heading_i"/>
    <w:basedOn w:val="Heading3"/>
    <w:next w:val="Normal"/>
    <w:rsid w:val="003B52FE"/>
    <w:pPr>
      <w:spacing w:before="160"/>
      <w:ind w:left="0" w:firstLine="0"/>
    </w:pPr>
    <w:rPr>
      <w:b w:val="0"/>
      <w:i/>
    </w:rPr>
  </w:style>
  <w:style w:type="character" w:customStyle="1" w:styleId="href">
    <w:name w:val="href"/>
    <w:basedOn w:val="DefaultParagraphFont"/>
    <w:rsid w:val="003B52FE"/>
  </w:style>
  <w:style w:type="paragraph" w:customStyle="1" w:styleId="AnnexNoTitle">
    <w:name w:val="Annex_NoTitle"/>
    <w:basedOn w:val="Normal"/>
    <w:next w:val="Normalaftertitle"/>
    <w:rsid w:val="00351BED"/>
    <w:pPr>
      <w:keepNext/>
      <w:keepLines/>
      <w:spacing w:before="480" w:after="80"/>
      <w:jc w:val="center"/>
      <w:outlineLvl w:val="0"/>
    </w:pPr>
    <w:rPr>
      <w:b/>
      <w:sz w:val="28"/>
    </w:rPr>
  </w:style>
  <w:style w:type="paragraph" w:customStyle="1" w:styleId="Normalaftertitle">
    <w:name w:val="Normal_after_title"/>
    <w:basedOn w:val="Normal"/>
    <w:next w:val="Normal"/>
    <w:rsid w:val="003B52FE"/>
    <w:pPr>
      <w:spacing w:before="320"/>
    </w:pPr>
  </w:style>
  <w:style w:type="paragraph" w:customStyle="1" w:styleId="enumlev2">
    <w:name w:val="enumlev2"/>
    <w:basedOn w:val="enumlev1"/>
    <w:rsid w:val="003B52FE"/>
    <w:pPr>
      <w:ind w:left="1191" w:hanging="397"/>
    </w:pPr>
  </w:style>
  <w:style w:type="paragraph" w:customStyle="1" w:styleId="enumlev1">
    <w:name w:val="enumlev1"/>
    <w:basedOn w:val="Normal"/>
    <w:rsid w:val="003B52FE"/>
    <w:pPr>
      <w:spacing w:before="80"/>
      <w:ind w:left="794" w:hanging="794"/>
    </w:pPr>
  </w:style>
  <w:style w:type="paragraph" w:customStyle="1" w:styleId="enumlev3">
    <w:name w:val="enumlev3"/>
    <w:basedOn w:val="enumlev2"/>
    <w:rsid w:val="003B52FE"/>
    <w:pPr>
      <w:ind w:left="1588"/>
    </w:pPr>
  </w:style>
  <w:style w:type="paragraph" w:customStyle="1" w:styleId="Note">
    <w:name w:val="Note"/>
    <w:basedOn w:val="Normal"/>
    <w:rsid w:val="003B52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B52F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B52FE"/>
    <w:pPr>
      <w:keepNext/>
      <w:keepLines/>
      <w:spacing w:before="240"/>
      <w:jc w:val="center"/>
    </w:pPr>
    <w:rPr>
      <w:b/>
      <w:sz w:val="28"/>
    </w:rPr>
  </w:style>
  <w:style w:type="paragraph" w:customStyle="1" w:styleId="Recref">
    <w:name w:val="Rec_ref"/>
    <w:basedOn w:val="Normal"/>
    <w:next w:val="Recdate"/>
    <w:rsid w:val="003B52FE"/>
    <w:pPr>
      <w:jc w:val="center"/>
    </w:pPr>
  </w:style>
  <w:style w:type="paragraph" w:customStyle="1" w:styleId="Recdate">
    <w:name w:val="Rec_date"/>
    <w:basedOn w:val="Recref"/>
    <w:next w:val="Normalaftertitle"/>
    <w:rsid w:val="003B52FE"/>
    <w:pPr>
      <w:jc w:val="right"/>
    </w:pPr>
  </w:style>
  <w:style w:type="paragraph" w:customStyle="1" w:styleId="HeadingSum">
    <w:name w:val="Heading_Sum"/>
    <w:basedOn w:val="Headingb"/>
    <w:next w:val="Normal"/>
    <w:rsid w:val="003B52FE"/>
    <w:pPr>
      <w:spacing w:before="240"/>
    </w:pPr>
    <w:rPr>
      <w:sz w:val="22"/>
      <w:lang w:val="es-ES_tradnl"/>
    </w:rPr>
  </w:style>
  <w:style w:type="paragraph" w:customStyle="1" w:styleId="AppendixNoTitle">
    <w:name w:val="Appendix_NoTitle"/>
    <w:basedOn w:val="AnnexNoTitle"/>
    <w:next w:val="Normal"/>
    <w:rsid w:val="003B52FE"/>
  </w:style>
  <w:style w:type="paragraph" w:customStyle="1" w:styleId="Tablefin">
    <w:name w:val="Table_fin"/>
    <w:basedOn w:val="Normal"/>
    <w:next w:val="Normal"/>
    <w:rsid w:val="003B52FE"/>
    <w:pPr>
      <w:spacing w:before="0"/>
    </w:pPr>
    <w:rPr>
      <w:sz w:val="20"/>
      <w:lang w:val="en-GB"/>
    </w:rPr>
  </w:style>
  <w:style w:type="paragraph" w:customStyle="1" w:styleId="Tablehead">
    <w:name w:val="Table_head"/>
    <w:basedOn w:val="Normal"/>
    <w:next w:val="Normal"/>
    <w:link w:val="TableheadChar"/>
    <w:rsid w:val="003B52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B52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B52FE"/>
    <w:pPr>
      <w:keepNext/>
      <w:spacing w:before="360" w:after="120"/>
      <w:jc w:val="center"/>
    </w:pPr>
  </w:style>
  <w:style w:type="paragraph" w:customStyle="1" w:styleId="Tabletext">
    <w:name w:val="Table_text"/>
    <w:basedOn w:val="Normal"/>
    <w:link w:val="TabletextChar"/>
    <w:rsid w:val="003B52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B52FE"/>
    <w:pPr>
      <w:tabs>
        <w:tab w:val="clear" w:pos="1191"/>
        <w:tab w:val="clear" w:pos="1588"/>
        <w:tab w:val="clear" w:pos="1985"/>
        <w:tab w:val="center" w:pos="4820"/>
        <w:tab w:val="right" w:pos="9639"/>
      </w:tabs>
    </w:pPr>
  </w:style>
  <w:style w:type="paragraph" w:customStyle="1" w:styleId="Equationlegend">
    <w:name w:val="Equation_legend"/>
    <w:basedOn w:val="NormalIndent"/>
    <w:rsid w:val="003B52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52FE"/>
    <w:pPr>
      <w:ind w:left="794"/>
    </w:pPr>
  </w:style>
  <w:style w:type="paragraph" w:customStyle="1" w:styleId="Figurelegend">
    <w:name w:val="Figure_legend"/>
    <w:basedOn w:val="Normal"/>
    <w:rsid w:val="003B52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B52FE"/>
    <w:pPr>
      <w:keepNext/>
      <w:keepLines/>
      <w:spacing w:before="480" w:after="80"/>
      <w:jc w:val="center"/>
    </w:pPr>
    <w:rPr>
      <w:caps/>
      <w:sz w:val="18"/>
    </w:rPr>
  </w:style>
  <w:style w:type="paragraph" w:customStyle="1" w:styleId="Figuretitle">
    <w:name w:val="Figure_title"/>
    <w:basedOn w:val="Normal"/>
    <w:next w:val="Figure"/>
    <w:link w:val="FiguretitleChar"/>
    <w:rsid w:val="003B52FE"/>
    <w:pPr>
      <w:keepNext/>
      <w:spacing w:before="0" w:after="120"/>
      <w:jc w:val="center"/>
    </w:pPr>
    <w:rPr>
      <w:rFonts w:ascii="Times New Roman Bold" w:hAnsi="Times New Roman Bold"/>
      <w:b/>
      <w:sz w:val="18"/>
    </w:rPr>
  </w:style>
  <w:style w:type="paragraph" w:customStyle="1" w:styleId="Figure">
    <w:name w:val="Figure"/>
    <w:basedOn w:val="FigureNo"/>
    <w:next w:val="Normal"/>
    <w:rsid w:val="003B52FE"/>
    <w:pPr>
      <w:keepNext w:val="0"/>
      <w:spacing w:before="0" w:after="240"/>
    </w:pPr>
  </w:style>
  <w:style w:type="paragraph" w:customStyle="1" w:styleId="tocpart">
    <w:name w:val="tocpart"/>
    <w:basedOn w:val="Normal"/>
    <w:rsid w:val="003B52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B52FE"/>
    <w:pPr>
      <w:keepNext/>
      <w:keepLines/>
      <w:spacing w:before="480"/>
      <w:jc w:val="center"/>
    </w:pPr>
    <w:rPr>
      <w:sz w:val="28"/>
    </w:rPr>
  </w:style>
  <w:style w:type="paragraph" w:customStyle="1" w:styleId="Arttitle">
    <w:name w:val="Art_title"/>
    <w:basedOn w:val="Normal"/>
    <w:next w:val="Normalaftertitle"/>
    <w:rsid w:val="003B52FE"/>
    <w:pPr>
      <w:keepNext/>
      <w:keepLines/>
      <w:spacing w:before="240"/>
      <w:jc w:val="center"/>
    </w:pPr>
    <w:rPr>
      <w:b/>
      <w:sz w:val="28"/>
    </w:rPr>
  </w:style>
  <w:style w:type="paragraph" w:customStyle="1" w:styleId="Blanc">
    <w:name w:val="Blanc"/>
    <w:basedOn w:val="Normal"/>
    <w:next w:val="Tabletext"/>
    <w:rsid w:val="003B52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B52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B52FE"/>
    <w:pPr>
      <w:keepNext/>
      <w:keepLines/>
      <w:spacing w:before="160"/>
      <w:ind w:left="794"/>
    </w:pPr>
    <w:rPr>
      <w:i/>
    </w:rPr>
  </w:style>
  <w:style w:type="paragraph" w:customStyle="1" w:styleId="ChapNo">
    <w:name w:val="Chap_No"/>
    <w:basedOn w:val="ArtNo"/>
    <w:next w:val="Chaptitle"/>
    <w:rsid w:val="003B52FE"/>
    <w:rPr>
      <w:b/>
    </w:rPr>
  </w:style>
  <w:style w:type="paragraph" w:customStyle="1" w:styleId="Chaptitle">
    <w:name w:val="Chap_title"/>
    <w:basedOn w:val="Arttitle"/>
    <w:next w:val="Normalaftertitle"/>
    <w:rsid w:val="003B52FE"/>
  </w:style>
  <w:style w:type="character" w:styleId="FootnoteReference">
    <w:name w:val="footnote reference"/>
    <w:basedOn w:val="DefaultParagraphFont"/>
    <w:semiHidden/>
    <w:rsid w:val="003B52FE"/>
    <w:rPr>
      <w:position w:val="6"/>
      <w:sz w:val="18"/>
    </w:rPr>
  </w:style>
  <w:style w:type="paragraph" w:styleId="FootnoteText">
    <w:name w:val="footnote text"/>
    <w:basedOn w:val="Normal"/>
    <w:semiHidden/>
    <w:rsid w:val="003B52FE"/>
    <w:pPr>
      <w:keepLines/>
      <w:tabs>
        <w:tab w:val="left" w:pos="255"/>
      </w:tabs>
      <w:ind w:left="255" w:hanging="255"/>
    </w:pPr>
    <w:rPr>
      <w:sz w:val="22"/>
    </w:rPr>
  </w:style>
  <w:style w:type="paragraph" w:styleId="Index1">
    <w:name w:val="index 1"/>
    <w:basedOn w:val="Normal"/>
    <w:next w:val="Normal"/>
    <w:semiHidden/>
    <w:rsid w:val="003B52FE"/>
  </w:style>
  <w:style w:type="paragraph" w:styleId="Index2">
    <w:name w:val="index 2"/>
    <w:basedOn w:val="Normal"/>
    <w:next w:val="Normal"/>
    <w:semiHidden/>
    <w:rsid w:val="003B52FE"/>
    <w:pPr>
      <w:ind w:left="283"/>
    </w:pPr>
  </w:style>
  <w:style w:type="paragraph" w:styleId="Index3">
    <w:name w:val="index 3"/>
    <w:basedOn w:val="Normal"/>
    <w:next w:val="Normal"/>
    <w:semiHidden/>
    <w:rsid w:val="003B52FE"/>
    <w:pPr>
      <w:ind w:left="566"/>
    </w:pPr>
  </w:style>
  <w:style w:type="paragraph" w:styleId="IndexHeading">
    <w:name w:val="index heading"/>
    <w:basedOn w:val="Normal"/>
    <w:next w:val="Index1"/>
    <w:semiHidden/>
    <w:rsid w:val="003B52FE"/>
  </w:style>
  <w:style w:type="paragraph" w:customStyle="1" w:styleId="Line">
    <w:name w:val="Line"/>
    <w:basedOn w:val="Normal"/>
    <w:next w:val="Normal"/>
    <w:rsid w:val="003B52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52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52FE"/>
  </w:style>
  <w:style w:type="paragraph" w:customStyle="1" w:styleId="Partref">
    <w:name w:val="Part_ref"/>
    <w:basedOn w:val="Normal"/>
    <w:next w:val="Normal"/>
    <w:rsid w:val="003B52FE"/>
    <w:pPr>
      <w:keepNext/>
      <w:keepLines/>
      <w:spacing w:after="280"/>
      <w:jc w:val="center"/>
    </w:pPr>
  </w:style>
  <w:style w:type="paragraph" w:customStyle="1" w:styleId="Parttitle">
    <w:name w:val="Part_title"/>
    <w:basedOn w:val="Normal"/>
    <w:next w:val="Normalaftertitle"/>
    <w:rsid w:val="003B52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52FE"/>
  </w:style>
  <w:style w:type="paragraph" w:customStyle="1" w:styleId="QuestionNo">
    <w:name w:val="Question_No"/>
    <w:basedOn w:val="RecNo"/>
    <w:next w:val="Normal"/>
    <w:rsid w:val="003B52FE"/>
  </w:style>
  <w:style w:type="paragraph" w:customStyle="1" w:styleId="Questionref">
    <w:name w:val="Question_ref"/>
    <w:basedOn w:val="Recref"/>
    <w:next w:val="Questiondate"/>
    <w:rsid w:val="003B52FE"/>
  </w:style>
  <w:style w:type="paragraph" w:customStyle="1" w:styleId="Questiontitle">
    <w:name w:val="Question_title"/>
    <w:basedOn w:val="Normal"/>
    <w:next w:val="Questionref"/>
    <w:rsid w:val="003B52FE"/>
  </w:style>
  <w:style w:type="paragraph" w:customStyle="1" w:styleId="Reftext">
    <w:name w:val="Ref_text"/>
    <w:basedOn w:val="Normal"/>
    <w:rsid w:val="003B52FE"/>
    <w:pPr>
      <w:ind w:left="794" w:hanging="794"/>
    </w:pPr>
    <w:rPr>
      <w:sz w:val="22"/>
    </w:rPr>
  </w:style>
  <w:style w:type="paragraph" w:customStyle="1" w:styleId="Reftitle">
    <w:name w:val="Ref_title"/>
    <w:basedOn w:val="Normal"/>
    <w:next w:val="Reftext"/>
    <w:rsid w:val="003B52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B52FE"/>
  </w:style>
  <w:style w:type="paragraph" w:customStyle="1" w:styleId="RepNo">
    <w:name w:val="Rep_No"/>
    <w:basedOn w:val="RecNo"/>
    <w:next w:val="Reptitle"/>
    <w:rsid w:val="003B52FE"/>
  </w:style>
  <w:style w:type="paragraph" w:customStyle="1" w:styleId="Reptitle">
    <w:name w:val="Rep_title"/>
    <w:basedOn w:val="Rectitle"/>
    <w:next w:val="Repref"/>
    <w:rsid w:val="003B52FE"/>
  </w:style>
  <w:style w:type="paragraph" w:customStyle="1" w:styleId="Repref">
    <w:name w:val="Rep_ref"/>
    <w:basedOn w:val="Recref"/>
    <w:next w:val="Repdate"/>
    <w:rsid w:val="003B52FE"/>
  </w:style>
  <w:style w:type="paragraph" w:customStyle="1" w:styleId="Resdate">
    <w:name w:val="Res_date"/>
    <w:basedOn w:val="Recdate"/>
    <w:next w:val="Normalaftertitle"/>
    <w:rsid w:val="003B52FE"/>
  </w:style>
  <w:style w:type="paragraph" w:customStyle="1" w:styleId="ResNo">
    <w:name w:val="Res_No"/>
    <w:basedOn w:val="RecNo"/>
    <w:next w:val="Restitle"/>
    <w:rsid w:val="003B52FE"/>
  </w:style>
  <w:style w:type="paragraph" w:customStyle="1" w:styleId="Restitle">
    <w:name w:val="Res_title"/>
    <w:basedOn w:val="Normal"/>
    <w:next w:val="Resref"/>
    <w:rsid w:val="003B52FE"/>
    <w:pPr>
      <w:spacing w:before="240"/>
      <w:jc w:val="center"/>
    </w:pPr>
    <w:rPr>
      <w:b/>
      <w:sz w:val="28"/>
    </w:rPr>
  </w:style>
  <w:style w:type="paragraph" w:customStyle="1" w:styleId="Resref">
    <w:name w:val="Res_ref"/>
    <w:basedOn w:val="Recref"/>
    <w:next w:val="Resdate"/>
    <w:rsid w:val="003B52FE"/>
  </w:style>
  <w:style w:type="paragraph" w:customStyle="1" w:styleId="SectionNo">
    <w:name w:val="Section_No"/>
    <w:basedOn w:val="Normal"/>
    <w:next w:val="Normal"/>
    <w:rsid w:val="003B52FE"/>
  </w:style>
  <w:style w:type="paragraph" w:customStyle="1" w:styleId="Sectiontitle">
    <w:name w:val="Section_title"/>
    <w:basedOn w:val="Normal"/>
    <w:next w:val="Normalaftertitle"/>
    <w:rsid w:val="003B52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52FE"/>
    <w:pPr>
      <w:tabs>
        <w:tab w:val="clear" w:pos="794"/>
        <w:tab w:val="clear" w:pos="1191"/>
        <w:tab w:val="clear" w:pos="1588"/>
        <w:tab w:val="clear" w:pos="1985"/>
        <w:tab w:val="right" w:pos="9611"/>
      </w:tabs>
    </w:pPr>
    <w:rPr>
      <w:i/>
    </w:rPr>
  </w:style>
  <w:style w:type="paragraph" w:styleId="TOC1">
    <w:name w:val="toc 1"/>
    <w:basedOn w:val="Normal"/>
    <w:semiHidden/>
    <w:rsid w:val="003B52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B52FE"/>
    <w:pPr>
      <w:tabs>
        <w:tab w:val="clear" w:pos="567"/>
        <w:tab w:val="left" w:pos="1276"/>
      </w:tabs>
      <w:spacing w:before="160"/>
      <w:ind w:left="1276" w:hanging="709"/>
    </w:pPr>
  </w:style>
  <w:style w:type="paragraph" w:styleId="TOC3">
    <w:name w:val="toc 3"/>
    <w:basedOn w:val="TOC2"/>
    <w:semiHidden/>
    <w:rsid w:val="003B52FE"/>
    <w:pPr>
      <w:tabs>
        <w:tab w:val="clear" w:pos="1276"/>
        <w:tab w:val="left" w:pos="2155"/>
      </w:tabs>
      <w:ind w:left="2155" w:hanging="879"/>
    </w:pPr>
  </w:style>
  <w:style w:type="paragraph" w:styleId="TOC4">
    <w:name w:val="toc 4"/>
    <w:basedOn w:val="TOC3"/>
    <w:semiHidden/>
    <w:rsid w:val="003B52FE"/>
    <w:pPr>
      <w:tabs>
        <w:tab w:val="left" w:pos="3261"/>
      </w:tabs>
      <w:spacing w:before="80"/>
      <w:ind w:left="3261" w:hanging="993"/>
    </w:pPr>
  </w:style>
  <w:style w:type="paragraph" w:styleId="TOC5">
    <w:name w:val="toc 5"/>
    <w:basedOn w:val="TOC4"/>
    <w:semiHidden/>
    <w:rsid w:val="003B52FE"/>
  </w:style>
  <w:style w:type="paragraph" w:styleId="TOC6">
    <w:name w:val="toc 6"/>
    <w:basedOn w:val="TOC4"/>
    <w:semiHidden/>
    <w:rsid w:val="003B52FE"/>
  </w:style>
  <w:style w:type="paragraph" w:styleId="TOC7">
    <w:name w:val="toc 7"/>
    <w:basedOn w:val="TOC4"/>
    <w:semiHidden/>
    <w:rsid w:val="003B52FE"/>
  </w:style>
  <w:style w:type="paragraph" w:styleId="TOC8">
    <w:name w:val="toc 8"/>
    <w:basedOn w:val="TOC4"/>
    <w:semiHidden/>
    <w:rsid w:val="003B52FE"/>
  </w:style>
  <w:style w:type="paragraph" w:customStyle="1" w:styleId="Annexref">
    <w:name w:val="Annex_ref"/>
    <w:basedOn w:val="Normal"/>
    <w:next w:val="Normalaftertitle"/>
    <w:rsid w:val="003B52FE"/>
    <w:pPr>
      <w:keepNext/>
      <w:keepLines/>
      <w:spacing w:after="280"/>
      <w:jc w:val="center"/>
    </w:pPr>
  </w:style>
  <w:style w:type="paragraph" w:customStyle="1" w:styleId="Appendixref">
    <w:name w:val="Appendix_ref"/>
    <w:basedOn w:val="Annexref"/>
    <w:next w:val="Normalaftertitle"/>
    <w:rsid w:val="003B52FE"/>
  </w:style>
  <w:style w:type="paragraph" w:customStyle="1" w:styleId="Tabletitle">
    <w:name w:val="Table_title"/>
    <w:basedOn w:val="Normal"/>
    <w:next w:val="Tablehead"/>
    <w:rsid w:val="003B52FE"/>
    <w:pPr>
      <w:keepNext/>
      <w:spacing w:before="0" w:after="120"/>
      <w:jc w:val="center"/>
    </w:pPr>
    <w:rPr>
      <w:b/>
    </w:rPr>
  </w:style>
  <w:style w:type="paragraph" w:customStyle="1" w:styleId="Summary">
    <w:name w:val="Summary"/>
    <w:basedOn w:val="Normal"/>
    <w:next w:val="Normalaftertitle"/>
    <w:rsid w:val="003B52FE"/>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3B52FE"/>
    <w:pPr>
      <w:ind w:left="-85" w:firstLine="0"/>
    </w:pPr>
    <w:rPr>
      <w:lang w:val="en-US"/>
    </w:rPr>
  </w:style>
  <w:style w:type="character" w:customStyle="1" w:styleId="FiguretitleChar">
    <w:name w:val="Figure_title Char"/>
    <w:link w:val="Figuretitle"/>
    <w:locked/>
    <w:rsid w:val="001A46E1"/>
    <w:rPr>
      <w:rFonts w:ascii="Times New Roman Bold" w:hAnsi="Times New Roman Bold"/>
      <w:b/>
      <w:sz w:val="18"/>
      <w:lang w:val="fr-FR" w:eastAsia="en-US"/>
    </w:rPr>
  </w:style>
  <w:style w:type="character" w:customStyle="1" w:styleId="FigureNoChar">
    <w:name w:val="Figure_No Char"/>
    <w:link w:val="FigureNo"/>
    <w:locked/>
    <w:rsid w:val="001A46E1"/>
    <w:rPr>
      <w:caps/>
      <w:sz w:val="18"/>
      <w:lang w:val="fr-FR" w:eastAsia="en-US"/>
    </w:rPr>
  </w:style>
  <w:style w:type="character" w:styleId="CommentReference">
    <w:name w:val="annotation reference"/>
    <w:basedOn w:val="DefaultParagraphFont"/>
    <w:semiHidden/>
    <w:unhideWhenUsed/>
    <w:rsid w:val="00184AA5"/>
    <w:rPr>
      <w:sz w:val="16"/>
      <w:szCs w:val="16"/>
    </w:rPr>
  </w:style>
  <w:style w:type="paragraph" w:styleId="CommentText">
    <w:name w:val="annotation text"/>
    <w:basedOn w:val="Normal"/>
    <w:link w:val="CommentTextChar"/>
    <w:semiHidden/>
    <w:unhideWhenUsed/>
    <w:rsid w:val="00184AA5"/>
    <w:rPr>
      <w:sz w:val="20"/>
    </w:rPr>
  </w:style>
  <w:style w:type="character" w:customStyle="1" w:styleId="CommentTextChar">
    <w:name w:val="Comment Text Char"/>
    <w:basedOn w:val="DefaultParagraphFont"/>
    <w:link w:val="CommentText"/>
    <w:semiHidden/>
    <w:rsid w:val="00184AA5"/>
    <w:rPr>
      <w:lang w:val="fr-FR" w:eastAsia="en-US"/>
    </w:rPr>
  </w:style>
  <w:style w:type="paragraph" w:styleId="CommentSubject">
    <w:name w:val="annotation subject"/>
    <w:basedOn w:val="CommentText"/>
    <w:next w:val="CommentText"/>
    <w:link w:val="CommentSubjectChar"/>
    <w:semiHidden/>
    <w:unhideWhenUsed/>
    <w:rsid w:val="00184AA5"/>
    <w:rPr>
      <w:b/>
      <w:bCs/>
    </w:rPr>
  </w:style>
  <w:style w:type="character" w:customStyle="1" w:styleId="CommentSubjectChar">
    <w:name w:val="Comment Subject Char"/>
    <w:basedOn w:val="CommentTextChar"/>
    <w:link w:val="CommentSubject"/>
    <w:semiHidden/>
    <w:rsid w:val="00184AA5"/>
    <w:rPr>
      <w:b/>
      <w:bCs/>
      <w:lang w:val="fr-FR" w:eastAsia="en-US"/>
    </w:rPr>
  </w:style>
  <w:style w:type="paragraph" w:styleId="BalloonText">
    <w:name w:val="Balloon Text"/>
    <w:basedOn w:val="Normal"/>
    <w:link w:val="BalloonTextChar"/>
    <w:semiHidden/>
    <w:unhideWhenUsed/>
    <w:rsid w:val="00184AA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84AA5"/>
    <w:rPr>
      <w:rFonts w:ascii="Segoe UI" w:hAnsi="Segoe UI" w:cs="Segoe UI"/>
      <w:sz w:val="18"/>
      <w:szCs w:val="18"/>
      <w:lang w:val="fr-FR" w:eastAsia="en-US"/>
    </w:rPr>
  </w:style>
  <w:style w:type="character" w:customStyle="1" w:styleId="TabletextChar">
    <w:name w:val="Table_text Char"/>
    <w:basedOn w:val="DefaultParagraphFont"/>
    <w:link w:val="Tabletext"/>
    <w:locked/>
    <w:rsid w:val="00184AA5"/>
    <w:rPr>
      <w:sz w:val="22"/>
      <w:lang w:val="fr-FR" w:eastAsia="en-US"/>
    </w:rPr>
  </w:style>
  <w:style w:type="character" w:customStyle="1" w:styleId="TableheadChar">
    <w:name w:val="Table_head Char"/>
    <w:basedOn w:val="DefaultParagraphFont"/>
    <w:link w:val="Tablehead"/>
    <w:locked/>
    <w:rsid w:val="00184AA5"/>
    <w:rPr>
      <w:b/>
      <w:sz w:val="22"/>
      <w:lang w:val="fr-FR" w:eastAsia="en-US"/>
    </w:rPr>
  </w:style>
  <w:style w:type="paragraph" w:customStyle="1" w:styleId="Reasons">
    <w:name w:val="Reasons"/>
    <w:basedOn w:val="Normal"/>
    <w:qFormat/>
    <w:rsid w:val="00D706B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5.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C49B2-D90F-4B12-912E-71992E379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1</Pages>
  <Words>3252</Words>
  <Characters>18229</Characters>
  <Application>Microsoft Office Word</Application>
  <DocSecurity>0</DocSecurity>
  <Lines>506</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21422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11</cp:revision>
  <cp:lastPrinted>2019-03-22T09:28:00Z</cp:lastPrinted>
  <dcterms:created xsi:type="dcterms:W3CDTF">2019-03-22T08:32:00Z</dcterms:created>
  <dcterms:modified xsi:type="dcterms:W3CDTF">2019-03-22T09:29:00Z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