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C7BA3" w14:textId="77777777" w:rsidR="00FE79FE" w:rsidRPr="00FD3C61" w:rsidRDefault="00FE79FE">
      <w:pPr>
        <w:rPr>
          <w:lang w:val="ru-RU"/>
        </w:rPr>
      </w:pPr>
    </w:p>
    <w:p w14:paraId="78CFFDC5" w14:textId="77777777" w:rsidR="00FE79FE" w:rsidRPr="00FD3C61" w:rsidRDefault="00FE79FE">
      <w:pPr>
        <w:rPr>
          <w:lang w:val="ru-RU"/>
        </w:rPr>
      </w:pPr>
    </w:p>
    <w:p w14:paraId="5E475B70" w14:textId="77777777" w:rsidR="00FE79FE" w:rsidRPr="00FD3C61" w:rsidRDefault="00FE79FE">
      <w:pPr>
        <w:rPr>
          <w:lang w:val="ru-RU"/>
        </w:rPr>
      </w:pPr>
    </w:p>
    <w:p w14:paraId="728BAEAD" w14:textId="77777777" w:rsidR="00FE79FE" w:rsidRPr="00FD3C61" w:rsidRDefault="00FE79FE">
      <w:pPr>
        <w:rPr>
          <w:lang w:val="ru-RU"/>
        </w:rPr>
      </w:pPr>
    </w:p>
    <w:p w14:paraId="73B91EA0" w14:textId="77777777" w:rsidR="00FE79FE" w:rsidRPr="00FD3C61" w:rsidRDefault="00FE79FE">
      <w:pPr>
        <w:rPr>
          <w:lang w:val="ru-RU"/>
        </w:rPr>
      </w:pPr>
    </w:p>
    <w:p w14:paraId="1FD8E307" w14:textId="77777777" w:rsidR="00013002" w:rsidRPr="00FD3C61" w:rsidRDefault="00013002">
      <w:pPr>
        <w:rPr>
          <w:lang w:val="ru-RU"/>
        </w:rPr>
      </w:pPr>
    </w:p>
    <w:p w14:paraId="5E8A439B" w14:textId="77777777" w:rsidR="00013002" w:rsidRPr="00FD3C61" w:rsidRDefault="00013002">
      <w:pPr>
        <w:rPr>
          <w:lang w:val="ru-RU"/>
        </w:rPr>
      </w:pPr>
    </w:p>
    <w:p w14:paraId="795076C2" w14:textId="77777777" w:rsidR="00013002" w:rsidRPr="00FD3C61" w:rsidRDefault="00013002">
      <w:pPr>
        <w:rPr>
          <w:lang w:val="ru-RU"/>
        </w:rPr>
      </w:pPr>
    </w:p>
    <w:p w14:paraId="1EE8EE6F" w14:textId="77777777" w:rsidR="00FE79FE" w:rsidRPr="00FD3C61" w:rsidRDefault="00FE79FE">
      <w:pPr>
        <w:rPr>
          <w:lang w:val="ru-RU"/>
        </w:rPr>
      </w:pPr>
    </w:p>
    <w:p w14:paraId="690FD8D6" w14:textId="77777777" w:rsidR="00FE79FE" w:rsidRPr="00FD3C61" w:rsidRDefault="00FE79FE">
      <w:pPr>
        <w:rPr>
          <w:lang w:val="ru-RU"/>
        </w:rPr>
      </w:pPr>
    </w:p>
    <w:p w14:paraId="1FFE72A5" w14:textId="77777777" w:rsidR="00FE79FE" w:rsidRPr="00FD3C61" w:rsidRDefault="00FE79FE">
      <w:pPr>
        <w:rPr>
          <w:lang w:val="ru-RU"/>
        </w:rPr>
      </w:pPr>
    </w:p>
    <w:p w14:paraId="7F80E2CD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E17F9" w14:paraId="061CEDED" w14:textId="77777777">
        <w:tc>
          <w:tcPr>
            <w:tcW w:w="10089" w:type="dxa"/>
          </w:tcPr>
          <w:p w14:paraId="0E89E1E4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AAB8E6A" w14:textId="1BCAB36C" w:rsidR="00FE79FE" w:rsidRPr="007F008D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A9126D" w:rsidRPr="00A912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841-6</w:t>
            </w:r>
          </w:p>
          <w:p w14:paraId="02836742" w14:textId="748013B1" w:rsidR="00FE79FE" w:rsidRPr="00A95F70" w:rsidRDefault="00FE79FE" w:rsidP="003600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A9126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8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A9126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9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D3C61" w14:paraId="4B02037A" w14:textId="77777777">
        <w:tc>
          <w:tcPr>
            <w:tcW w:w="10089" w:type="dxa"/>
          </w:tcPr>
          <w:p w14:paraId="1EE05141" w14:textId="77777777"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1E99DEE8" w14:textId="4E6B7753" w:rsidR="00FE79FE" w:rsidRPr="00FD3C61" w:rsidRDefault="00A9126D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9126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Преобразование годовой статистики в статистику наихудшего месяца</w:t>
            </w:r>
          </w:p>
          <w:p w14:paraId="10092CA2" w14:textId="77777777"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 w14:paraId="0776B8B3" w14:textId="77777777">
        <w:tc>
          <w:tcPr>
            <w:tcW w:w="10089" w:type="dxa"/>
          </w:tcPr>
          <w:p w14:paraId="274C3F7E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32C909A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FB436E4" w14:textId="77777777"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4FAAA597" w14:textId="77777777"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609F66BF" w14:textId="77777777" w:rsidR="00013002" w:rsidRPr="007F008D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14:paraId="5E35A5DF" w14:textId="77777777" w:rsidR="00FE79FE" w:rsidRPr="00FD3C61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14:paraId="4B2938D9" w14:textId="77777777"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709852A9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1EA820F9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3305A26F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7A355C14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6C1A70B6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4D62E34A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65B65A62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FB64CE7" w14:textId="77777777" w:rsidR="00343B8D" w:rsidRPr="00343B8D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14:paraId="2FB0F197" w14:textId="77777777"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3231061F" w14:textId="77777777"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1DC4AC0E" w14:textId="77777777" w:rsidR="00343B8D" w:rsidRPr="00343B8D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1D0951EE" w14:textId="77777777" w:rsidR="00343B8D" w:rsidRPr="00854998" w:rsidRDefault="00343B8D" w:rsidP="00901C01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F3236A">
        <w:rPr>
          <w:sz w:val="20"/>
          <w:lang w:val="ru-RU"/>
        </w:rPr>
        <w:t xml:space="preserve"> </w:t>
      </w:r>
      <w:r w:rsidR="00F3236A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0998DDD2" w14:textId="77777777"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3E17F9" w14:paraId="27A3A563" w14:textId="77777777" w:rsidTr="00D40BEE">
        <w:trPr>
          <w:jc w:val="center"/>
        </w:trPr>
        <w:tc>
          <w:tcPr>
            <w:tcW w:w="8856" w:type="dxa"/>
            <w:gridSpan w:val="2"/>
          </w:tcPr>
          <w:p w14:paraId="48828A45" w14:textId="77777777" w:rsidR="00343B8D" w:rsidRPr="00343B8D" w:rsidRDefault="00343B8D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52FF4FC2" w14:textId="77777777" w:rsidR="00343B8D" w:rsidRPr="00854998" w:rsidRDefault="00343B8D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FD3C61" w14:paraId="17BF009C" w14:textId="77777777" w:rsidTr="00D40BEE">
        <w:trPr>
          <w:jc w:val="center"/>
        </w:trPr>
        <w:tc>
          <w:tcPr>
            <w:tcW w:w="1188" w:type="dxa"/>
          </w:tcPr>
          <w:p w14:paraId="4C0C8D9F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18A1F19E" w14:textId="77777777" w:rsidR="00343B8D" w:rsidRPr="00D163D5" w:rsidRDefault="00343B8D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FD3C61" w14:paraId="3EE533AB" w14:textId="77777777" w:rsidTr="00D40BEE">
        <w:trPr>
          <w:jc w:val="center"/>
        </w:trPr>
        <w:tc>
          <w:tcPr>
            <w:tcW w:w="1188" w:type="dxa"/>
          </w:tcPr>
          <w:p w14:paraId="15871BB8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7B3F1A69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3E17F9" w14:paraId="42EEBDAB" w14:textId="77777777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79FBF4F8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51F1C3BB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FD3C61" w14:paraId="4040501F" w14:textId="7777777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BEF0FB4" w14:textId="77777777" w:rsidR="00343B8D" w:rsidRPr="00343B8D" w:rsidRDefault="00343B8D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D3A4A46" w14:textId="77777777" w:rsidR="00343B8D" w:rsidRPr="00343B8D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FD3C61" w14:paraId="21F6CFF2" w14:textId="7777777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7E4E964A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27E89DB4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FD3C61" w14:paraId="07CB3F81" w14:textId="77777777" w:rsidTr="00D40BEE">
        <w:trPr>
          <w:jc w:val="center"/>
        </w:trPr>
        <w:tc>
          <w:tcPr>
            <w:tcW w:w="1188" w:type="dxa"/>
          </w:tcPr>
          <w:p w14:paraId="14942A51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13283022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3E17F9" w14:paraId="253A60AE" w14:textId="77777777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1B4FDF5A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62384EF8" w14:textId="77777777" w:rsidR="00343B8D" w:rsidRPr="00D163D5" w:rsidRDefault="00957D36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343B8D" w:rsidRPr="00FD3C61" w14:paraId="2364E785" w14:textId="7777777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B9BABDB" w14:textId="77777777" w:rsidR="00343B8D" w:rsidRPr="00343B8D" w:rsidRDefault="00343B8D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E1CD6B0" w14:textId="77777777" w:rsidR="00343B8D" w:rsidRPr="00343B8D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FD3C61" w14:paraId="2A0E8E7D" w14:textId="7777777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71129B07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71D240D8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FD3C61" w14:paraId="1213730E" w14:textId="77777777" w:rsidTr="00D40BEE">
        <w:trPr>
          <w:jc w:val="center"/>
        </w:trPr>
        <w:tc>
          <w:tcPr>
            <w:tcW w:w="1188" w:type="dxa"/>
          </w:tcPr>
          <w:p w14:paraId="0B7D1A2B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5961A568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FD3C61" w14:paraId="166C6897" w14:textId="77777777" w:rsidTr="00D40BEE">
        <w:trPr>
          <w:jc w:val="center"/>
        </w:trPr>
        <w:tc>
          <w:tcPr>
            <w:tcW w:w="1188" w:type="dxa"/>
          </w:tcPr>
          <w:p w14:paraId="0F31A59F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7EAB8DD0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FD3C61" w14:paraId="3751218D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57F51E6E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719D36ED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3E17F9" w14:paraId="7C5156F7" w14:textId="77777777" w:rsidTr="00D40BEE">
        <w:trPr>
          <w:jc w:val="center"/>
        </w:trPr>
        <w:tc>
          <w:tcPr>
            <w:tcW w:w="1188" w:type="dxa"/>
          </w:tcPr>
          <w:p w14:paraId="3E80F703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7491114B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FD3C61" w14:paraId="147EFCE4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57823126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38A45C8A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FD3C61" w14:paraId="35F6CF98" w14:textId="77777777" w:rsidTr="00D40BEE">
        <w:trPr>
          <w:jc w:val="center"/>
        </w:trPr>
        <w:tc>
          <w:tcPr>
            <w:tcW w:w="1188" w:type="dxa"/>
          </w:tcPr>
          <w:p w14:paraId="66B879BD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4E23295E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3E17F9" w14:paraId="35757DF1" w14:textId="77777777" w:rsidTr="00D40BEE">
        <w:trPr>
          <w:jc w:val="center"/>
        </w:trPr>
        <w:tc>
          <w:tcPr>
            <w:tcW w:w="1188" w:type="dxa"/>
          </w:tcPr>
          <w:p w14:paraId="5886C8E4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45D5C864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3E17F9" w14:paraId="239659FC" w14:textId="77777777" w:rsidTr="00D40BEE">
        <w:trPr>
          <w:jc w:val="center"/>
        </w:trPr>
        <w:tc>
          <w:tcPr>
            <w:tcW w:w="1188" w:type="dxa"/>
          </w:tcPr>
          <w:p w14:paraId="776D69AE" w14:textId="77777777" w:rsidR="00343B8D" w:rsidRPr="00D163D5" w:rsidRDefault="00343B8D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3B7C1DF7" w14:textId="77777777" w:rsidR="00343B8D" w:rsidRPr="00D163D5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5A06D670" w14:textId="77777777"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3E17F9" w14:paraId="4080AA63" w14:textId="77777777" w:rsidTr="00D40BEE">
        <w:trPr>
          <w:jc w:val="center"/>
        </w:trPr>
        <w:tc>
          <w:tcPr>
            <w:tcW w:w="8856" w:type="dxa"/>
          </w:tcPr>
          <w:p w14:paraId="535D61E0" w14:textId="77777777" w:rsidR="00343B8D" w:rsidRPr="00D163D5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>
              <w:rPr>
                <w:i/>
                <w:iCs/>
                <w:sz w:val="20"/>
                <w:lang w:val="ru-RU"/>
              </w:rPr>
              <w:t xml:space="preserve"> </w:t>
            </w:r>
            <w:r w:rsidR="00F3236A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231573E7" w14:textId="6BAA110D" w:rsidR="00343B8D" w:rsidRPr="007E6717" w:rsidRDefault="00343B8D" w:rsidP="00901C01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="00A9126D">
        <w:rPr>
          <w:sz w:val="20"/>
          <w:lang w:val="en-GB"/>
        </w:rPr>
        <w:t>20</w:t>
      </w:r>
      <w:r w:rsidRPr="007E6717">
        <w:rPr>
          <w:sz w:val="20"/>
          <w:lang w:val="ru-RU"/>
        </w:rPr>
        <w:t xml:space="preserve"> г.</w:t>
      </w:r>
    </w:p>
    <w:p w14:paraId="090C39E4" w14:textId="2759284C" w:rsidR="00343B8D" w:rsidRPr="00A9126D" w:rsidRDefault="005F6F21" w:rsidP="00901C01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</w:t>
      </w:r>
      <w:r w:rsidR="00A9126D">
        <w:rPr>
          <w:sz w:val="20"/>
          <w:lang w:val="en-GB"/>
        </w:rPr>
        <w:t>20</w:t>
      </w:r>
    </w:p>
    <w:p w14:paraId="3515928E" w14:textId="77777777" w:rsidR="005F6F21" w:rsidRPr="00F3236A" w:rsidRDefault="00343B8D" w:rsidP="005F6F2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17A42A4E" w14:textId="77777777" w:rsidR="005F6F21" w:rsidRPr="00F3236A" w:rsidRDefault="005F6F21" w:rsidP="005F6F21">
      <w:pPr>
        <w:spacing w:before="160"/>
        <w:rPr>
          <w:i/>
          <w:sz w:val="20"/>
          <w:lang w:val="ru-RU"/>
        </w:rPr>
        <w:sectPr w:rsidR="005F6F21" w:rsidRPr="00F3236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0FF7A836" w14:textId="033A0447" w:rsidR="00A95F70" w:rsidRPr="005F6F21" w:rsidRDefault="00A95F70" w:rsidP="00A95F70">
      <w:pPr>
        <w:pStyle w:val="RecNo"/>
        <w:spacing w:before="0"/>
        <w:rPr>
          <w:lang w:val="en-US"/>
        </w:rPr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5F6F21">
        <w:rPr>
          <w:lang w:val="en-US"/>
        </w:rPr>
        <w:t xml:space="preserve">  </w:t>
      </w:r>
      <w:r w:rsidRPr="005F05C0">
        <w:rPr>
          <w:rStyle w:val="href"/>
        </w:rPr>
        <w:t>МСЭ</w:t>
      </w:r>
      <w:r w:rsidRPr="005F6F21">
        <w:rPr>
          <w:rStyle w:val="href"/>
          <w:lang w:val="en-US"/>
        </w:rPr>
        <w:t xml:space="preserve">-R  </w:t>
      </w:r>
      <w:r>
        <w:rPr>
          <w:rStyle w:val="href"/>
          <w:lang w:val="en-US"/>
        </w:rPr>
        <w:t>P</w:t>
      </w:r>
      <w:r w:rsidRPr="005F6F21">
        <w:rPr>
          <w:rStyle w:val="href"/>
          <w:lang w:val="en-US"/>
        </w:rPr>
        <w:t>.</w:t>
      </w:r>
      <w:r w:rsidR="00A9126D" w:rsidRPr="00A9126D">
        <w:rPr>
          <w:rStyle w:val="href"/>
          <w:lang w:val="ru-RU"/>
        </w:rPr>
        <w:t>841-6</w:t>
      </w:r>
    </w:p>
    <w:p w14:paraId="0686DB3B" w14:textId="77777777" w:rsidR="00A9126D" w:rsidRPr="001F4AD6" w:rsidRDefault="00A9126D" w:rsidP="00A9126D">
      <w:pPr>
        <w:pStyle w:val="Rectitle"/>
        <w:rPr>
          <w:lang w:val="ru-RU"/>
        </w:rPr>
      </w:pPr>
      <w:r w:rsidRPr="001F4AD6">
        <w:rPr>
          <w:sz w:val="27"/>
          <w:szCs w:val="27"/>
          <w:lang w:val="ru-RU"/>
        </w:rPr>
        <w:t>Преобразование годовой статистики в статистику наихудшего месяца</w:t>
      </w:r>
    </w:p>
    <w:p w14:paraId="7E950B98" w14:textId="77777777" w:rsidR="00A9126D" w:rsidRPr="001F4AD6" w:rsidRDefault="00A9126D" w:rsidP="00A9126D">
      <w:pPr>
        <w:pStyle w:val="Recref"/>
        <w:rPr>
          <w:lang w:val="ru-RU"/>
        </w:rPr>
      </w:pPr>
      <w:r w:rsidRPr="001F4AD6">
        <w:rPr>
          <w:lang w:val="ru-RU"/>
        </w:rPr>
        <w:t>(Вопрос МСЭ-R 201/3)</w:t>
      </w:r>
    </w:p>
    <w:p w14:paraId="36EACA05" w14:textId="77777777" w:rsidR="00A9126D" w:rsidRPr="001F4AD6" w:rsidRDefault="00A9126D" w:rsidP="00A9126D">
      <w:pPr>
        <w:pStyle w:val="Recdate"/>
        <w:rPr>
          <w:lang w:val="ru-RU"/>
        </w:rPr>
      </w:pPr>
      <w:bookmarkStart w:id="3" w:name="Revision_history"/>
      <w:r w:rsidRPr="001F4AD6">
        <w:rPr>
          <w:sz w:val="23"/>
          <w:szCs w:val="23"/>
          <w:lang w:val="ru-RU"/>
        </w:rPr>
        <w:t>(1992-1999-2001-2003-2005-2016</w:t>
      </w:r>
      <w:r>
        <w:rPr>
          <w:sz w:val="23"/>
          <w:szCs w:val="23"/>
          <w:lang w:val="ru-RU"/>
        </w:rPr>
        <w:t>-2019</w:t>
      </w:r>
      <w:r w:rsidRPr="001F4AD6">
        <w:rPr>
          <w:sz w:val="23"/>
          <w:szCs w:val="23"/>
          <w:lang w:val="ru-RU"/>
        </w:rPr>
        <w:t>)</w:t>
      </w:r>
      <w:bookmarkEnd w:id="3"/>
    </w:p>
    <w:p w14:paraId="6854E8C5" w14:textId="77777777" w:rsidR="00A9126D" w:rsidRPr="001F4AD6" w:rsidRDefault="00A9126D" w:rsidP="00A9126D">
      <w:pPr>
        <w:pStyle w:val="HeadingSum"/>
        <w:rPr>
          <w:szCs w:val="22"/>
          <w:lang w:val="ru-RU"/>
        </w:rPr>
      </w:pPr>
      <w:r w:rsidRPr="001F4AD6">
        <w:rPr>
          <w:lang w:val="ru-RU"/>
        </w:rPr>
        <w:t>Сфера</w:t>
      </w:r>
      <w:r w:rsidRPr="00E83DBD">
        <w:rPr>
          <w:lang w:val="ru-RU"/>
        </w:rPr>
        <w:t xml:space="preserve"> </w:t>
      </w:r>
      <w:r w:rsidRPr="001F4AD6">
        <w:rPr>
          <w:lang w:val="ru-RU"/>
        </w:rPr>
        <w:t>применения</w:t>
      </w:r>
    </w:p>
    <w:p w14:paraId="1C72CE4C" w14:textId="77777777" w:rsidR="00A9126D" w:rsidRPr="001F4AD6" w:rsidRDefault="00A9126D" w:rsidP="00A9126D">
      <w:pPr>
        <w:pStyle w:val="Summary"/>
        <w:rPr>
          <w:szCs w:val="22"/>
          <w:lang w:val="ru-RU"/>
        </w:rPr>
      </w:pPr>
      <w:r w:rsidRPr="001F4AD6">
        <w:rPr>
          <w:szCs w:val="22"/>
          <w:lang w:val="ru-RU"/>
        </w:rPr>
        <w:t xml:space="preserve">В настоящей Рекомендации представлены методы преобразования годовых процентов времени превышения в процент превышения времени худшего месяца для параметров, относящихся к распространению радиоволн. </w:t>
      </w:r>
    </w:p>
    <w:p w14:paraId="7B60EF54" w14:textId="77777777" w:rsidR="00A9126D" w:rsidRPr="001F4AD6" w:rsidRDefault="00A9126D" w:rsidP="00A9126D">
      <w:pPr>
        <w:pStyle w:val="Headingb"/>
        <w:rPr>
          <w:szCs w:val="22"/>
          <w:lang w:val="ru-RU"/>
        </w:rPr>
      </w:pPr>
      <w:r w:rsidRPr="001F4AD6">
        <w:rPr>
          <w:szCs w:val="22"/>
          <w:lang w:val="ru-RU"/>
        </w:rPr>
        <w:t>Ключевые слова</w:t>
      </w:r>
    </w:p>
    <w:p w14:paraId="50CA72C9" w14:textId="77777777" w:rsidR="00A9126D" w:rsidRPr="001F4AD6" w:rsidRDefault="00A9126D" w:rsidP="00A9126D">
      <w:pPr>
        <w:rPr>
          <w:szCs w:val="22"/>
          <w:lang w:val="ru-RU"/>
        </w:rPr>
      </w:pPr>
      <w:r w:rsidRPr="001F4AD6">
        <w:rPr>
          <w:szCs w:val="22"/>
          <w:lang w:val="ru-RU"/>
        </w:rPr>
        <w:t>Статистика худшего месяца, годовая статистика, метод преобразования</w:t>
      </w:r>
    </w:p>
    <w:p w14:paraId="01A259DF" w14:textId="77777777" w:rsidR="00A9126D" w:rsidRPr="00C53B54" w:rsidRDefault="00A9126D" w:rsidP="00A9126D">
      <w:pPr>
        <w:pStyle w:val="Normalaftertitle"/>
        <w:rPr>
          <w:lang w:val="ru-RU"/>
        </w:rPr>
      </w:pPr>
      <w:r w:rsidRPr="00C53B54">
        <w:rPr>
          <w:lang w:val="ru-RU"/>
        </w:rPr>
        <w:t>Ассамблея радиосвязи МСЭ,</w:t>
      </w:r>
    </w:p>
    <w:p w14:paraId="4C5E731D" w14:textId="77777777" w:rsidR="00A9126D" w:rsidRPr="00C53B54" w:rsidRDefault="00A9126D" w:rsidP="00A9126D">
      <w:pPr>
        <w:pStyle w:val="Call"/>
        <w:rPr>
          <w:lang w:val="ru-RU"/>
        </w:rPr>
      </w:pPr>
      <w:r w:rsidRPr="00C53B54">
        <w:rPr>
          <w:lang w:val="ru-RU"/>
        </w:rPr>
        <w:t>учитывая</w:t>
      </w:r>
      <w:r w:rsidRPr="00C53B54">
        <w:rPr>
          <w:i w:val="0"/>
          <w:iCs/>
          <w:lang w:val="ru-RU"/>
        </w:rPr>
        <w:t xml:space="preserve">, </w:t>
      </w:r>
    </w:p>
    <w:p w14:paraId="5E72F4BA" w14:textId="77777777" w:rsidR="00A9126D" w:rsidRPr="00C53B54" w:rsidRDefault="00A9126D" w:rsidP="00A9126D">
      <w:pPr>
        <w:rPr>
          <w:lang w:val="ru-RU"/>
        </w:rPr>
      </w:pPr>
      <w:r w:rsidRPr="00C53B54">
        <w:rPr>
          <w:i/>
          <w:iCs/>
          <w:lang w:val="ru-RU"/>
        </w:rPr>
        <w:t>a)</w:t>
      </w:r>
      <w:r w:rsidRPr="00C53B54">
        <w:rPr>
          <w:lang w:val="ru-RU"/>
        </w:rPr>
        <w:tab/>
        <w:t>что статистические данные, описывающие явления распространения радиоволн и необходимые при проектировании систем радиосвязи, относятся к наихудшему месяцу как к контрольному периоду времени;</w:t>
      </w:r>
    </w:p>
    <w:p w14:paraId="7B237D07" w14:textId="77777777" w:rsidR="00A9126D" w:rsidRPr="00C53B54" w:rsidRDefault="00A9126D" w:rsidP="00A9126D">
      <w:pPr>
        <w:rPr>
          <w:lang w:val="ru-RU"/>
        </w:rPr>
      </w:pPr>
      <w:r w:rsidRPr="00C53B54">
        <w:rPr>
          <w:i/>
          <w:iCs/>
          <w:lang w:val="ru-RU"/>
        </w:rPr>
        <w:t>b)</w:t>
      </w:r>
      <w:r w:rsidRPr="00C53B54">
        <w:rPr>
          <w:lang w:val="ru-RU"/>
        </w:rPr>
        <w:tab/>
        <w:t>что концепция наихудшего месяца определена в Рекомендации МСЭ-R P.581;</w:t>
      </w:r>
    </w:p>
    <w:p w14:paraId="1B80603E" w14:textId="77777777" w:rsidR="00A9126D" w:rsidRPr="00C53B54" w:rsidRDefault="00A9126D" w:rsidP="00A9126D">
      <w:pPr>
        <w:rPr>
          <w:lang w:val="ru-RU"/>
        </w:rPr>
      </w:pPr>
      <w:r w:rsidRPr="00C53B54">
        <w:rPr>
          <w:i/>
          <w:iCs/>
          <w:lang w:val="ru-RU"/>
        </w:rPr>
        <w:t>с)</w:t>
      </w:r>
      <w:r w:rsidRPr="00C53B54">
        <w:rPr>
          <w:lang w:val="ru-RU"/>
        </w:rPr>
        <w:tab/>
        <w:t>что многие радиометеорологические данные и методы прогнозирования распространения радиоволн описываются "долгосрочным среднегодовым" распределением, которое принимается за эталонную статистику;</w:t>
      </w:r>
    </w:p>
    <w:p w14:paraId="26F8F72D" w14:textId="77777777" w:rsidR="00A9126D" w:rsidRPr="00C53B54" w:rsidRDefault="00A9126D" w:rsidP="00A9126D">
      <w:pPr>
        <w:rPr>
          <w:lang w:val="ru-RU"/>
        </w:rPr>
      </w:pPr>
      <w:r w:rsidRPr="00C53B54">
        <w:rPr>
          <w:i/>
          <w:iCs/>
          <w:lang w:val="ru-RU"/>
        </w:rPr>
        <w:t>d)</w:t>
      </w:r>
      <w:r w:rsidRPr="00C53B54">
        <w:rPr>
          <w:lang w:val="ru-RU"/>
        </w:rPr>
        <w:tab/>
        <w:t>что, следовательно, существует необходимость в методе, который позволил бы преобразовать "годовую" статистику в статистику "наихудшего месяца",</w:t>
      </w:r>
    </w:p>
    <w:p w14:paraId="382F4C38" w14:textId="77777777" w:rsidR="00A9126D" w:rsidRPr="00C53B54" w:rsidRDefault="00A9126D" w:rsidP="00A9126D">
      <w:pPr>
        <w:pStyle w:val="Call"/>
        <w:rPr>
          <w:i w:val="0"/>
          <w:iCs/>
          <w:lang w:val="ru-RU"/>
        </w:rPr>
      </w:pPr>
      <w:r w:rsidRPr="00C53B54">
        <w:rPr>
          <w:lang w:val="ru-RU"/>
        </w:rPr>
        <w:t>рекомендует</w:t>
      </w:r>
      <w:r w:rsidRPr="00C53B54">
        <w:rPr>
          <w:i w:val="0"/>
          <w:iCs/>
          <w:lang w:val="ru-RU"/>
        </w:rPr>
        <w:t xml:space="preserve">, </w:t>
      </w:r>
    </w:p>
    <w:p w14:paraId="098BD624" w14:textId="77777777" w:rsidR="00A9126D" w:rsidRPr="00C53B54" w:rsidRDefault="00A9126D" w:rsidP="00A9126D">
      <w:pPr>
        <w:rPr>
          <w:lang w:val="ru-RU"/>
        </w:rPr>
      </w:pPr>
      <w:r w:rsidRPr="00C53B54">
        <w:rPr>
          <w:b/>
          <w:bCs/>
          <w:lang w:val="ru-RU"/>
        </w:rPr>
        <w:t>1</w:t>
      </w:r>
      <w:r w:rsidRPr="00C53B54">
        <w:rPr>
          <w:lang w:val="ru-RU"/>
        </w:rPr>
        <w:tab/>
        <w:t>в случае отсутствия месячной статистики использова</w:t>
      </w:r>
      <w:r>
        <w:rPr>
          <w:lang w:val="ru-RU"/>
        </w:rPr>
        <w:t>ть</w:t>
      </w:r>
      <w:r w:rsidRPr="00C53B54">
        <w:rPr>
          <w:lang w:val="ru-RU"/>
        </w:rPr>
        <w:t xml:space="preserve"> для преобразования среднегодового процента времени превышения в среднегодовой процент времени превышения для наихудшего месяца метод, описанный в Приложении 1.</w:t>
      </w:r>
    </w:p>
    <w:p w14:paraId="54A2D5BB" w14:textId="77777777" w:rsidR="00A9126D" w:rsidRDefault="00A9126D" w:rsidP="00A9126D">
      <w:pPr>
        <w:rPr>
          <w:lang w:val="ru-RU"/>
        </w:rPr>
      </w:pPr>
    </w:p>
    <w:p w14:paraId="05EE38AF" w14:textId="77777777" w:rsidR="00A9126D" w:rsidRPr="002F4B3A" w:rsidRDefault="00A9126D" w:rsidP="00A9126D">
      <w:pPr>
        <w:rPr>
          <w:lang w:val="ru-RU"/>
        </w:rPr>
      </w:pPr>
    </w:p>
    <w:p w14:paraId="1F014B92" w14:textId="77777777" w:rsidR="00A9126D" w:rsidRPr="001F4AD6" w:rsidRDefault="00A9126D" w:rsidP="00A9126D">
      <w:pPr>
        <w:pStyle w:val="AnnexNoTitle"/>
        <w:rPr>
          <w:lang w:val="ru-RU"/>
        </w:rPr>
      </w:pPr>
      <w:r w:rsidRPr="007F1E1A">
        <w:rPr>
          <w:lang w:val="ru-RU"/>
        </w:rPr>
        <w:t>Приложение</w:t>
      </w:r>
      <w:r w:rsidRPr="001F4AD6">
        <w:rPr>
          <w:lang w:val="ru-RU"/>
        </w:rPr>
        <w:t xml:space="preserve"> 1</w:t>
      </w:r>
    </w:p>
    <w:p w14:paraId="0FBCEA25" w14:textId="77777777" w:rsidR="00A9126D" w:rsidRPr="001F4AD6" w:rsidRDefault="00A9126D" w:rsidP="00A9126D">
      <w:pPr>
        <w:pStyle w:val="Normalaftertitle"/>
        <w:rPr>
          <w:lang w:val="ru-RU"/>
        </w:rPr>
      </w:pPr>
      <w:r w:rsidRPr="001F4AD6">
        <w:rPr>
          <w:b/>
          <w:lang w:val="ru-RU"/>
        </w:rPr>
        <w:t>1</w:t>
      </w:r>
      <w:r w:rsidRPr="001F4AD6">
        <w:rPr>
          <w:lang w:val="ru-RU"/>
        </w:rPr>
        <w:tab/>
        <w:t xml:space="preserve">Среднегодовой процент времени превышения для наихудшего месяца, 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r w:rsidRPr="001F4AD6">
        <w:rPr>
          <w:lang w:val="ru-RU"/>
        </w:rPr>
        <w:t xml:space="preserve">, рассчитывается по среднегодовому </w:t>
      </w:r>
      <w:r w:rsidRPr="007F1E1A">
        <w:rPr>
          <w:lang w:val="ru-RU"/>
        </w:rPr>
        <w:t>проценту</w:t>
      </w:r>
      <w:r w:rsidRPr="001F4AD6">
        <w:rPr>
          <w:lang w:val="ru-RU"/>
        </w:rPr>
        <w:t xml:space="preserve"> времени превышения, </w:t>
      </w:r>
      <w:r w:rsidRPr="001F4AD6">
        <w:rPr>
          <w:i/>
          <w:lang w:val="ru-RU"/>
        </w:rPr>
        <w:t>p</w:t>
      </w:r>
      <w:r w:rsidRPr="001F4AD6">
        <w:rPr>
          <w:lang w:val="ru-RU"/>
        </w:rPr>
        <w:t xml:space="preserve">, с помощью коэффициента преобразования </w:t>
      </w:r>
      <w:r w:rsidRPr="001F4AD6">
        <w:rPr>
          <w:i/>
          <w:lang w:val="ru-RU"/>
        </w:rPr>
        <w:t>Q</w:t>
      </w:r>
      <w:r w:rsidRPr="001F4AD6">
        <w:rPr>
          <w:lang w:val="ru-RU"/>
        </w:rPr>
        <w:t>:</w:t>
      </w:r>
    </w:p>
    <w:p w14:paraId="5D6F5991" w14:textId="77777777" w:rsidR="00A9126D" w:rsidRPr="001F4AD6" w:rsidRDefault="00A9126D" w:rsidP="00A9126D">
      <w:pPr>
        <w:pStyle w:val="Equation"/>
        <w:rPr>
          <w:sz w:val="23"/>
          <w:szCs w:val="23"/>
          <w:lang w:val="ru-RU"/>
        </w:rPr>
      </w:pPr>
      <w:r w:rsidRPr="001F4AD6">
        <w:rPr>
          <w:sz w:val="23"/>
          <w:szCs w:val="23"/>
          <w:lang w:val="ru-RU"/>
        </w:rPr>
        <w:tab/>
      </w:r>
      <w:r w:rsidRPr="001F4AD6">
        <w:rPr>
          <w:sz w:val="23"/>
          <w:szCs w:val="23"/>
          <w:lang w:val="ru-RU"/>
        </w:rPr>
        <w:tab/>
      </w:r>
      <w:r w:rsidRPr="001F4AD6">
        <w:rPr>
          <w:i/>
          <w:sz w:val="23"/>
          <w:szCs w:val="23"/>
          <w:lang w:val="ru-RU"/>
        </w:rPr>
        <w:t>p</w:t>
      </w:r>
      <w:r w:rsidRPr="001F4AD6">
        <w:rPr>
          <w:i/>
          <w:sz w:val="23"/>
          <w:szCs w:val="23"/>
          <w:vertAlign w:val="subscript"/>
          <w:lang w:val="ru-RU"/>
        </w:rPr>
        <w:t>w</w:t>
      </w:r>
      <w:r w:rsidRPr="001F4AD6">
        <w:rPr>
          <w:sz w:val="23"/>
          <w:szCs w:val="23"/>
          <w:lang w:val="ru-RU"/>
        </w:rPr>
        <w:t xml:space="preserve"> </w:t>
      </w:r>
      <w:r w:rsidRPr="001F4AD6">
        <w:rPr>
          <w:rFonts w:ascii="Symbol" w:hAnsi="Symbol"/>
          <w:sz w:val="23"/>
          <w:szCs w:val="23"/>
          <w:lang w:val="ru-RU"/>
        </w:rPr>
        <w:t></w:t>
      </w:r>
      <w:r w:rsidRPr="001F4AD6">
        <w:rPr>
          <w:sz w:val="23"/>
          <w:szCs w:val="23"/>
          <w:lang w:val="ru-RU"/>
        </w:rPr>
        <w:t xml:space="preserve"> </w:t>
      </w:r>
      <w:r w:rsidRPr="001F4AD6">
        <w:rPr>
          <w:i/>
          <w:sz w:val="23"/>
          <w:szCs w:val="23"/>
          <w:lang w:val="ru-RU"/>
        </w:rPr>
        <w:t>Q p</w:t>
      </w:r>
      <w:r w:rsidRPr="001F4AD6">
        <w:rPr>
          <w:iCs/>
          <w:sz w:val="23"/>
          <w:szCs w:val="23"/>
          <w:lang w:val="ru-RU"/>
        </w:rPr>
        <w:t>,</w:t>
      </w:r>
      <w:r w:rsidRPr="001F4AD6">
        <w:rPr>
          <w:sz w:val="23"/>
          <w:szCs w:val="23"/>
          <w:lang w:val="ru-RU"/>
        </w:rPr>
        <w:tab/>
        <w:t>(1)</w:t>
      </w:r>
    </w:p>
    <w:p w14:paraId="13CBFE7F" w14:textId="77777777" w:rsidR="00A9126D" w:rsidRPr="001F4AD6" w:rsidRDefault="00A9126D" w:rsidP="00A9126D">
      <w:pPr>
        <w:rPr>
          <w:lang w:val="ru-RU"/>
        </w:rPr>
      </w:pPr>
      <w:r w:rsidRPr="001F4AD6">
        <w:rPr>
          <w:lang w:val="ru-RU"/>
        </w:rPr>
        <w:t>где 1 </w:t>
      </w:r>
      <w:r w:rsidRPr="001F4AD6">
        <w:rPr>
          <w:rFonts w:ascii="Symbol" w:hAnsi="Symbol"/>
          <w:lang w:val="ru-RU"/>
        </w:rPr>
        <w:fldChar w:fldCharType="begin"/>
      </w:r>
      <w:r w:rsidRPr="001F4AD6">
        <w:rPr>
          <w:rFonts w:ascii="Symbol" w:hAnsi="Symbol"/>
          <w:lang w:val="ru-RU"/>
        </w:rPr>
        <w:instrText>symbol 163 \f "S</w:instrText>
      </w:r>
      <w:r w:rsidRPr="001F4AD6">
        <w:rPr>
          <w:rFonts w:ascii="Symbol" w:hAnsi="Symbol"/>
          <w:lang w:val="ru-RU"/>
        </w:rPr>
        <w:instrText></w:instrText>
      </w:r>
      <w:r w:rsidRPr="001F4AD6">
        <w:rPr>
          <w:rFonts w:ascii="Symbol" w:hAnsi="Symbol"/>
          <w:lang w:val="ru-RU"/>
        </w:rPr>
        <w:instrText></w:instrText>
      </w:r>
      <w:r w:rsidRPr="001F4AD6">
        <w:rPr>
          <w:rFonts w:ascii="Symbol" w:hAnsi="Symbol"/>
          <w:lang w:val="ru-RU"/>
        </w:rPr>
        <w:instrText></w:instrText>
      </w:r>
      <w:r w:rsidRPr="001F4AD6">
        <w:rPr>
          <w:rFonts w:ascii="Symbol" w:hAnsi="Symbol"/>
          <w:lang w:val="ru-RU"/>
        </w:rPr>
        <w:instrText></w:instrText>
      </w:r>
      <w:r w:rsidRPr="001F4AD6">
        <w:rPr>
          <w:rFonts w:ascii="Symbol" w:hAnsi="Symbol"/>
          <w:lang w:val="ru-RU"/>
        </w:rPr>
        <w:instrText></w:instrText>
      </w:r>
      <w:r w:rsidRPr="001F4AD6">
        <w:rPr>
          <w:rFonts w:ascii="Symbol" w:hAnsi="Symbol"/>
          <w:lang w:val="ru-RU"/>
        </w:rPr>
        <w:instrText></w:instrText>
      </w:r>
      <w:r w:rsidRPr="001F4AD6">
        <w:rPr>
          <w:rFonts w:ascii="Symbol" w:hAnsi="Symbol"/>
          <w:lang w:val="ru-RU"/>
        </w:rPr>
        <w:instrText></w:instrText>
      </w:r>
      <w:r w:rsidRPr="001F4AD6">
        <w:rPr>
          <w:rFonts w:ascii="Symbol" w:hAnsi="Symbol"/>
          <w:lang w:val="ru-RU"/>
        </w:rPr>
        <w:instrText></w:instrText>
      </w:r>
      <w:r w:rsidRPr="001F4AD6">
        <w:rPr>
          <w:rFonts w:ascii="Symbol" w:hAnsi="Symbol"/>
          <w:lang w:val="ru-RU"/>
        </w:rPr>
        <w:instrText></w:instrText>
      </w:r>
      <w:r w:rsidRPr="001F4AD6">
        <w:rPr>
          <w:rFonts w:ascii="Symbol" w:hAnsi="Symbol"/>
          <w:lang w:val="ru-RU"/>
        </w:rPr>
        <w:instrText></w:instrText>
      </w:r>
      <w:r w:rsidRPr="001F4AD6">
        <w:rPr>
          <w:rFonts w:ascii="Symbol" w:hAnsi="Symbol"/>
          <w:lang w:val="ru-RU"/>
        </w:rPr>
        <w:instrText></w:instrText>
      </w:r>
      <w:r w:rsidRPr="001F4AD6">
        <w:rPr>
          <w:rFonts w:ascii="Symbol" w:hAnsi="Symbol"/>
          <w:lang w:val="ru-RU"/>
        </w:rPr>
        <w:instrText></w:instrText>
      </w:r>
      <w:r w:rsidRPr="001F4AD6">
        <w:rPr>
          <w:rFonts w:ascii="Symbol" w:hAnsi="Symbol"/>
          <w:lang w:val="ru-RU"/>
        </w:rPr>
        <w:fldChar w:fldCharType="end"/>
      </w:r>
      <w:r w:rsidRPr="001F4AD6">
        <w:rPr>
          <w:lang w:val="ru-RU"/>
        </w:rPr>
        <w:t> </w:t>
      </w:r>
      <w:r w:rsidRPr="001F4AD6">
        <w:rPr>
          <w:i/>
          <w:lang w:val="ru-RU"/>
        </w:rPr>
        <w:t>Q</w:t>
      </w:r>
      <w:r w:rsidRPr="001F4AD6">
        <w:rPr>
          <w:lang w:val="ru-RU"/>
        </w:rPr>
        <w:t> </w:t>
      </w:r>
      <w:r w:rsidRPr="001F4AD6">
        <w:rPr>
          <w:rFonts w:ascii="Symbol" w:hAnsi="Symbol"/>
          <w:lang w:val="ru-RU"/>
        </w:rPr>
        <w:fldChar w:fldCharType="begin"/>
      </w:r>
      <w:r w:rsidRPr="001F4AD6">
        <w:rPr>
          <w:rFonts w:ascii="Symbol" w:hAnsi="Symbol"/>
          <w:lang w:val="ru-RU"/>
        </w:rPr>
        <w:instrText>symbol 163 \f "S</w:instrText>
      </w:r>
      <w:r w:rsidRPr="001F4AD6">
        <w:rPr>
          <w:rFonts w:ascii="Symbol" w:hAnsi="Symbol"/>
          <w:lang w:val="ru-RU"/>
        </w:rPr>
        <w:instrText></w:instrText>
      </w:r>
      <w:r w:rsidRPr="001F4AD6">
        <w:rPr>
          <w:rFonts w:ascii="Symbol" w:hAnsi="Symbol"/>
          <w:lang w:val="ru-RU"/>
        </w:rPr>
        <w:instrText></w:instrText>
      </w:r>
      <w:r w:rsidRPr="001F4AD6">
        <w:rPr>
          <w:rFonts w:ascii="Symbol" w:hAnsi="Symbol"/>
          <w:lang w:val="ru-RU"/>
        </w:rPr>
        <w:instrText></w:instrText>
      </w:r>
      <w:r w:rsidRPr="001F4AD6">
        <w:rPr>
          <w:rFonts w:ascii="Symbol" w:hAnsi="Symbol"/>
          <w:lang w:val="ru-RU"/>
        </w:rPr>
        <w:instrText></w:instrText>
      </w:r>
      <w:r w:rsidRPr="001F4AD6">
        <w:rPr>
          <w:rFonts w:ascii="Symbol" w:hAnsi="Symbol"/>
          <w:lang w:val="ru-RU"/>
        </w:rPr>
        <w:instrText></w:instrText>
      </w:r>
      <w:r w:rsidRPr="001F4AD6">
        <w:rPr>
          <w:rFonts w:ascii="Symbol" w:hAnsi="Symbol"/>
          <w:lang w:val="ru-RU"/>
        </w:rPr>
        <w:instrText></w:instrText>
      </w:r>
      <w:r w:rsidRPr="001F4AD6">
        <w:rPr>
          <w:rFonts w:ascii="Symbol" w:hAnsi="Symbol"/>
          <w:lang w:val="ru-RU"/>
        </w:rPr>
        <w:instrText></w:instrText>
      </w:r>
      <w:r w:rsidRPr="001F4AD6">
        <w:rPr>
          <w:rFonts w:ascii="Symbol" w:hAnsi="Symbol"/>
          <w:lang w:val="ru-RU"/>
        </w:rPr>
        <w:instrText></w:instrText>
      </w:r>
      <w:r w:rsidRPr="001F4AD6">
        <w:rPr>
          <w:rFonts w:ascii="Symbol" w:hAnsi="Symbol"/>
          <w:lang w:val="ru-RU"/>
        </w:rPr>
        <w:instrText></w:instrText>
      </w:r>
      <w:r w:rsidRPr="001F4AD6">
        <w:rPr>
          <w:rFonts w:ascii="Symbol" w:hAnsi="Symbol"/>
          <w:lang w:val="ru-RU"/>
        </w:rPr>
        <w:instrText></w:instrText>
      </w:r>
      <w:r w:rsidRPr="001F4AD6">
        <w:rPr>
          <w:rFonts w:ascii="Symbol" w:hAnsi="Symbol"/>
          <w:lang w:val="ru-RU"/>
        </w:rPr>
        <w:instrText></w:instrText>
      </w:r>
      <w:r w:rsidRPr="001F4AD6">
        <w:rPr>
          <w:rFonts w:ascii="Symbol" w:hAnsi="Symbol"/>
          <w:lang w:val="ru-RU"/>
        </w:rPr>
        <w:instrText></w:instrText>
      </w:r>
      <w:r w:rsidRPr="001F4AD6">
        <w:rPr>
          <w:rFonts w:ascii="Symbol" w:hAnsi="Symbol"/>
          <w:lang w:val="ru-RU"/>
        </w:rPr>
        <w:fldChar w:fldCharType="end"/>
      </w:r>
      <w:r w:rsidRPr="001F4AD6">
        <w:rPr>
          <w:lang w:val="ru-RU"/>
        </w:rPr>
        <w:t xml:space="preserve"> 12, а обе величины </w:t>
      </w:r>
      <w:r w:rsidRPr="001F4AD6">
        <w:rPr>
          <w:i/>
          <w:lang w:val="ru-RU"/>
        </w:rPr>
        <w:t>p</w:t>
      </w:r>
      <w:r w:rsidRPr="001F4AD6">
        <w:rPr>
          <w:lang w:val="ru-RU"/>
        </w:rPr>
        <w:t xml:space="preserve"> и 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r w:rsidRPr="001F4AD6">
        <w:rPr>
          <w:lang w:val="ru-RU"/>
        </w:rPr>
        <w:t xml:space="preserve"> относятся к одному и тому же пороговому уровню.</w:t>
      </w:r>
    </w:p>
    <w:p w14:paraId="13EF1A6B" w14:textId="77777777" w:rsidR="00A9126D" w:rsidRDefault="00A9126D" w:rsidP="00A9126D">
      <w:pPr>
        <w:rPr>
          <w:lang w:val="ru-RU"/>
        </w:rPr>
      </w:pPr>
      <w:r>
        <w:rPr>
          <w:lang w:val="ru-RU"/>
        </w:rPr>
        <w:br w:type="page"/>
      </w:r>
    </w:p>
    <w:p w14:paraId="56D52AE6" w14:textId="77777777" w:rsidR="00A9126D" w:rsidRPr="00AB5A2D" w:rsidRDefault="00A9126D" w:rsidP="00A9126D">
      <w:pPr>
        <w:rPr>
          <w:lang w:val="ru-RU"/>
        </w:rPr>
      </w:pPr>
      <w:r w:rsidRPr="001F4AD6">
        <w:rPr>
          <w:b/>
          <w:lang w:val="ru-RU"/>
        </w:rPr>
        <w:lastRenderedPageBreak/>
        <w:t>2</w:t>
      </w:r>
      <w:r w:rsidRPr="001F4AD6">
        <w:rPr>
          <w:lang w:val="ru-RU"/>
        </w:rPr>
        <w:tab/>
      </w:r>
      <w:r w:rsidRPr="001F4AD6">
        <w:rPr>
          <w:i/>
          <w:lang w:val="ru-RU"/>
        </w:rPr>
        <w:t>Q</w:t>
      </w:r>
      <w:r w:rsidRPr="001F4AD6">
        <w:rPr>
          <w:lang w:val="ru-RU"/>
        </w:rPr>
        <w:t xml:space="preserve"> является двухпараметрической (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, </w:t>
      </w:r>
      <w:r w:rsidRPr="001F4AD6">
        <w:rPr>
          <w:rFonts w:ascii="Symbol" w:hAnsi="Symbol"/>
          <w:lang w:val="ru-RU"/>
        </w:rPr>
        <w:t></w:t>
      </w:r>
      <w:r w:rsidRPr="001F4AD6">
        <w:rPr>
          <w:lang w:val="ru-RU"/>
        </w:rPr>
        <w:t xml:space="preserve">) функцией от </w:t>
      </w:r>
      <w:r w:rsidRPr="001F4AD6">
        <w:rPr>
          <w:i/>
          <w:lang w:val="ru-RU"/>
        </w:rPr>
        <w:t>p</w:t>
      </w:r>
      <w:r w:rsidRPr="001F4AD6">
        <w:rPr>
          <w:lang w:val="ru-RU"/>
        </w:rPr>
        <w:t xml:space="preserve"> (%):</w:t>
      </w:r>
    </w:p>
    <w:p w14:paraId="4ADBA3F4" w14:textId="77777777" w:rsidR="00A9126D" w:rsidRPr="001F4AD6" w:rsidRDefault="00A9126D" w:rsidP="00A9126D">
      <w:pPr>
        <w:pStyle w:val="Equation"/>
        <w:rPr>
          <w:sz w:val="23"/>
          <w:szCs w:val="23"/>
          <w:lang w:val="ru-RU"/>
        </w:rPr>
      </w:pPr>
      <w:r w:rsidRPr="001F4AD6">
        <w:rPr>
          <w:sz w:val="23"/>
          <w:szCs w:val="23"/>
          <w:lang w:val="ru-RU"/>
        </w:rPr>
        <w:tab/>
      </w:r>
      <w:r w:rsidRPr="001F4AD6">
        <w:rPr>
          <w:position w:val="-158"/>
          <w:sz w:val="23"/>
          <w:szCs w:val="23"/>
          <w:lang w:val="ru-RU"/>
        </w:rPr>
        <w:object w:dxaOrig="6220" w:dyaOrig="3240" w14:anchorId="13CEF0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25pt;height:162pt" o:ole="">
            <v:imagedata r:id="rId14" o:title=""/>
          </v:shape>
          <o:OLEObject Type="Embed" ProgID="Equation.3" ShapeID="_x0000_i1025" DrawAspect="Content" ObjectID="_1686400182" r:id="rId15"/>
        </w:object>
      </w:r>
      <w:r w:rsidRPr="001F4AD6">
        <w:rPr>
          <w:sz w:val="23"/>
          <w:szCs w:val="23"/>
          <w:lang w:val="ru-RU"/>
        </w:rPr>
        <w:tab/>
        <w:t>(2)</w:t>
      </w:r>
    </w:p>
    <w:p w14:paraId="672D9EC8" w14:textId="77777777" w:rsidR="00A9126D" w:rsidRPr="001F4AD6" w:rsidRDefault="00A9126D" w:rsidP="00A9126D">
      <w:pPr>
        <w:rPr>
          <w:lang w:val="ru-RU"/>
        </w:rPr>
      </w:pPr>
      <w:r w:rsidRPr="001F4AD6">
        <w:rPr>
          <w:b/>
          <w:lang w:val="ru-RU"/>
        </w:rPr>
        <w:t>3</w:t>
      </w:r>
      <w:r w:rsidRPr="001F4AD6">
        <w:rPr>
          <w:lang w:val="ru-RU"/>
        </w:rPr>
        <w:tab/>
        <w:t>Расчет среднегодового процента времени превышения по данному значению среднегодового процента времени превышения для наихудшего месяца производится с помощью обратного соотношения:</w:t>
      </w:r>
    </w:p>
    <w:p w14:paraId="5C314203" w14:textId="77777777" w:rsidR="00A9126D" w:rsidRPr="001F4AD6" w:rsidRDefault="00A9126D" w:rsidP="00A9126D">
      <w:pPr>
        <w:pStyle w:val="Equation"/>
        <w:spacing w:before="0"/>
        <w:rPr>
          <w:sz w:val="23"/>
          <w:szCs w:val="23"/>
          <w:lang w:val="ru-RU"/>
        </w:rPr>
      </w:pPr>
      <w:bookmarkStart w:id="4" w:name="f009"/>
      <w:r w:rsidRPr="001F4AD6">
        <w:rPr>
          <w:sz w:val="23"/>
          <w:szCs w:val="23"/>
          <w:lang w:val="ru-RU"/>
        </w:rPr>
        <w:tab/>
      </w:r>
      <w:r w:rsidRPr="001F4AD6">
        <w:rPr>
          <w:sz w:val="23"/>
          <w:szCs w:val="23"/>
          <w:lang w:val="ru-RU"/>
        </w:rPr>
        <w:tab/>
      </w:r>
      <w:r w:rsidRPr="001F4AD6">
        <w:rPr>
          <w:i/>
          <w:sz w:val="23"/>
          <w:szCs w:val="23"/>
          <w:lang w:val="ru-RU"/>
        </w:rPr>
        <w:t>p</w:t>
      </w:r>
      <w:r w:rsidRPr="001F4AD6">
        <w:rPr>
          <w:sz w:val="23"/>
          <w:szCs w:val="23"/>
          <w:lang w:val="ru-RU"/>
        </w:rPr>
        <w:t> </w:t>
      </w:r>
      <w:r w:rsidRPr="001F4AD6">
        <w:rPr>
          <w:rFonts w:ascii="Symbol" w:hAnsi="Symbol"/>
          <w:sz w:val="23"/>
          <w:szCs w:val="23"/>
          <w:lang w:val="ru-RU"/>
        </w:rPr>
        <w:t></w:t>
      </w:r>
      <w:r w:rsidRPr="001F4AD6">
        <w:rPr>
          <w:sz w:val="23"/>
          <w:szCs w:val="23"/>
          <w:lang w:val="ru-RU"/>
        </w:rPr>
        <w:t> </w:t>
      </w:r>
      <w:r w:rsidRPr="001F4AD6">
        <w:rPr>
          <w:i/>
          <w:sz w:val="23"/>
          <w:szCs w:val="23"/>
          <w:lang w:val="ru-RU"/>
        </w:rPr>
        <w:t>p</w:t>
      </w:r>
      <w:r w:rsidRPr="001F4AD6">
        <w:rPr>
          <w:i/>
          <w:sz w:val="23"/>
          <w:szCs w:val="23"/>
          <w:vertAlign w:val="subscript"/>
          <w:lang w:val="ru-RU"/>
        </w:rPr>
        <w:t>w</w:t>
      </w:r>
      <w:r w:rsidRPr="001F4AD6">
        <w:rPr>
          <w:i/>
          <w:position w:val="-4"/>
          <w:sz w:val="23"/>
          <w:szCs w:val="23"/>
          <w:lang w:val="ru-RU"/>
        </w:rPr>
        <w:t xml:space="preserve"> </w:t>
      </w:r>
      <w:r w:rsidRPr="001F4AD6">
        <w:rPr>
          <w:sz w:val="23"/>
          <w:szCs w:val="23"/>
          <w:lang w:val="ru-RU"/>
        </w:rPr>
        <w:t xml:space="preserve">/ </w:t>
      </w:r>
      <w:r w:rsidRPr="001F4AD6">
        <w:rPr>
          <w:i/>
          <w:sz w:val="23"/>
          <w:szCs w:val="23"/>
          <w:lang w:val="ru-RU"/>
        </w:rPr>
        <w:t>Q</w:t>
      </w:r>
      <w:r w:rsidRPr="001F4AD6">
        <w:rPr>
          <w:iCs/>
          <w:sz w:val="23"/>
          <w:szCs w:val="23"/>
          <w:lang w:val="ru-RU"/>
        </w:rPr>
        <w:t>,</w:t>
      </w:r>
      <w:r w:rsidRPr="001F4AD6">
        <w:rPr>
          <w:sz w:val="23"/>
          <w:szCs w:val="23"/>
          <w:lang w:val="ru-RU"/>
        </w:rPr>
        <w:tab/>
        <w:t>(3)</w:t>
      </w:r>
      <w:bookmarkEnd w:id="4"/>
    </w:p>
    <w:p w14:paraId="68BE4162" w14:textId="77777777" w:rsidR="00A9126D" w:rsidRPr="001F4AD6" w:rsidRDefault="00A9126D" w:rsidP="00A9126D">
      <w:pPr>
        <w:rPr>
          <w:lang w:val="ru-RU"/>
        </w:rPr>
      </w:pPr>
      <w:r w:rsidRPr="001F4AD6">
        <w:rPr>
          <w:lang w:val="ru-RU"/>
        </w:rPr>
        <w:t xml:space="preserve">а зависимость </w:t>
      </w:r>
      <w:r w:rsidRPr="001F4AD6">
        <w:rPr>
          <w:i/>
          <w:lang w:val="ru-RU"/>
        </w:rPr>
        <w:t>Q</w:t>
      </w:r>
      <w:r w:rsidRPr="001F4AD6">
        <w:rPr>
          <w:lang w:val="ru-RU"/>
        </w:rPr>
        <w:t xml:space="preserve"> от 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r w:rsidRPr="001F4AD6">
        <w:rPr>
          <w:lang w:val="ru-RU"/>
        </w:rPr>
        <w:t xml:space="preserve"> можно легко вывести из приведенной выше зависимости </w:t>
      </w:r>
      <w:r w:rsidRPr="001F4AD6">
        <w:rPr>
          <w:i/>
          <w:lang w:val="ru-RU"/>
        </w:rPr>
        <w:t>Q</w:t>
      </w:r>
      <w:r w:rsidRPr="001F4AD6">
        <w:rPr>
          <w:lang w:val="ru-RU"/>
        </w:rPr>
        <w:t xml:space="preserve"> от </w:t>
      </w:r>
      <w:r w:rsidRPr="001F4AD6">
        <w:rPr>
          <w:i/>
          <w:lang w:val="ru-RU"/>
        </w:rPr>
        <w:t>p</w:t>
      </w:r>
      <w:r w:rsidRPr="001F4AD6">
        <w:rPr>
          <w:lang w:val="ru-RU"/>
        </w:rPr>
        <w:t xml:space="preserve">. Результирующее соотношение </w:t>
      </w:r>
      <w:r>
        <w:rPr>
          <w:lang w:val="ru-RU"/>
        </w:rPr>
        <w:t>при</w:t>
      </w:r>
      <w:r w:rsidRPr="001F4AD6">
        <w:rPr>
          <w:lang w:val="ru-RU"/>
        </w:rPr>
        <w:t xml:space="preserve"> 12 </w:t>
      </w:r>
      <w:r w:rsidRPr="001F4AD6">
        <w:rPr>
          <w:i/>
          <w:lang w:val="ru-RU"/>
        </w:rPr>
        <w:t>p</w:t>
      </w:r>
      <w:r w:rsidRPr="001F4AD6">
        <w:rPr>
          <w:vertAlign w:val="subscript"/>
          <w:lang w:val="ru-RU"/>
        </w:rPr>
        <w:t>0</w:t>
      </w:r>
      <w:r w:rsidRPr="001F4AD6">
        <w:rPr>
          <w:lang w:val="ru-RU"/>
        </w:rPr>
        <w:t> </w:t>
      </w:r>
      <w:r w:rsidRPr="001F4AD6">
        <w:rPr>
          <w:rFonts w:ascii="Symbol" w:hAnsi="Symbol"/>
          <w:lang w:val="ru-RU"/>
        </w:rPr>
        <w:t></w:t>
      </w:r>
      <w:r w:rsidRPr="001F4AD6">
        <w:rPr>
          <w:lang w:val="ru-RU"/>
        </w:rPr>
        <w:t> </w:t>
      </w:r>
      <w:r w:rsidRPr="001F4AD6">
        <w:rPr>
          <w:i/>
          <w:lang w:val="ru-RU"/>
        </w:rPr>
        <w:t>p</w:t>
      </w:r>
      <w:r w:rsidRPr="001F4AD6">
        <w:rPr>
          <w:i/>
          <w:snapToGrid w:val="0"/>
          <w:vertAlign w:val="subscript"/>
          <w:lang w:val="ru-RU"/>
        </w:rPr>
        <w:t>w</w:t>
      </w:r>
      <w:r w:rsidRPr="001F4AD6">
        <w:rPr>
          <w:lang w:val="ru-RU"/>
        </w:rPr>
        <w:t>(%) </w:t>
      </w:r>
      <w:r w:rsidRPr="001F4AD6">
        <w:rPr>
          <w:rFonts w:ascii="Symbol" w:hAnsi="Symbol"/>
          <w:lang w:val="ru-RU"/>
        </w:rPr>
        <w:t></w:t>
      </w:r>
      <w:r w:rsidRPr="001F4AD6">
        <w:rPr>
          <w:lang w:val="ru-RU"/>
        </w:rPr>
        <w:t> 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3</w:t>
      </w:r>
      <w:r w:rsidRPr="001F4AD6">
        <w:rPr>
          <w:vertAlign w:val="superscript"/>
          <w:lang w:val="ru-RU"/>
        </w:rPr>
        <w:t>(</w:t>
      </w:r>
      <w:r w:rsidRPr="007A1F09">
        <w:rPr>
          <w:vertAlign w:val="superscript"/>
          <w:lang w:val="ru-RU"/>
        </w:rPr>
        <w:t>1–</w:t>
      </w:r>
      <w:r>
        <w:rPr>
          <w:vertAlign w:val="superscript"/>
          <w:lang w:val="en-US"/>
        </w:rPr>
        <w:t>β</w:t>
      </w:r>
      <w:r w:rsidRPr="001F4AD6">
        <w:rPr>
          <w:vertAlign w:val="superscript"/>
          <w:lang w:val="ru-RU"/>
        </w:rPr>
        <w:t>)</w:t>
      </w:r>
      <w:r w:rsidRPr="001F4AD6">
        <w:rPr>
          <w:lang w:val="ru-RU"/>
        </w:rPr>
        <w:t xml:space="preserve"> будет следующим (</w:t>
      </w:r>
      <w:r w:rsidRPr="001F4AD6">
        <w:rPr>
          <w:rFonts w:ascii="Tms Rmn" w:hAnsi="Tms Rmn"/>
          <w:lang w:val="ru-RU"/>
        </w:rPr>
        <w:t> </w:t>
      </w:r>
      <w:r w:rsidRPr="001F4AD6">
        <w:rPr>
          <w:i/>
          <w:lang w:val="ru-RU"/>
        </w:rPr>
        <w:t>p</w:t>
      </w:r>
      <w:r w:rsidRPr="001F4AD6">
        <w:rPr>
          <w:vertAlign w:val="subscript"/>
          <w:lang w:val="ru-RU"/>
        </w:rPr>
        <w:t>0</w:t>
      </w:r>
      <w:r w:rsidRPr="001F4AD6">
        <w:rPr>
          <w:lang w:val="ru-RU"/>
        </w:rPr>
        <w:t> </w:t>
      </w:r>
      <w:r w:rsidRPr="001F4AD6">
        <w:rPr>
          <w:rFonts w:ascii="Symbol" w:hAnsi="Symbol"/>
          <w:lang w:val="ru-RU"/>
        </w:rPr>
        <w:t></w:t>
      </w:r>
      <w:r w:rsidRPr="001F4AD6">
        <w:rPr>
          <w:lang w:val="ru-RU"/>
        </w:rPr>
        <w:t> (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>/12)</w:t>
      </w:r>
      <w:r w:rsidRPr="007A1F09">
        <w:rPr>
          <w:vertAlign w:val="superscript"/>
          <w:lang w:val="ru-RU"/>
        </w:rPr>
        <w:t>1/</w:t>
      </w:r>
      <w:r>
        <w:rPr>
          <w:vertAlign w:val="superscript"/>
          <w:lang w:val="en-US"/>
        </w:rPr>
        <w:t>β</w:t>
      </w:r>
      <w:r w:rsidRPr="001F4AD6">
        <w:rPr>
          <w:lang w:val="ru-RU"/>
        </w:rPr>
        <w:t>):</w:t>
      </w:r>
    </w:p>
    <w:p w14:paraId="65DF33B3" w14:textId="77777777" w:rsidR="00A9126D" w:rsidRPr="001F4AD6" w:rsidRDefault="00A9126D" w:rsidP="00A9126D">
      <w:pPr>
        <w:pStyle w:val="Equation"/>
        <w:rPr>
          <w:sz w:val="23"/>
          <w:szCs w:val="23"/>
          <w:lang w:val="ru-RU"/>
        </w:rPr>
      </w:pPr>
      <w:r w:rsidRPr="001F4AD6">
        <w:rPr>
          <w:sz w:val="23"/>
          <w:szCs w:val="23"/>
          <w:lang w:val="ru-RU"/>
        </w:rPr>
        <w:tab/>
      </w:r>
      <w:r w:rsidRPr="001F4AD6">
        <w:rPr>
          <w:sz w:val="23"/>
          <w:szCs w:val="23"/>
          <w:lang w:val="ru-RU"/>
        </w:rPr>
        <w:tab/>
      </w:r>
      <w:r w:rsidRPr="001F4AD6">
        <w:rPr>
          <w:position w:val="-12"/>
          <w:sz w:val="23"/>
          <w:szCs w:val="23"/>
          <w:lang w:val="ru-RU"/>
        </w:rPr>
        <w:object w:dxaOrig="2020" w:dyaOrig="400" w14:anchorId="04DE7D5A">
          <v:shape id="_x0000_i1026" type="#_x0000_t75" style="width:100.5pt;height:20.25pt" o:ole="">
            <v:imagedata r:id="rId16" o:title=""/>
          </v:shape>
          <o:OLEObject Type="Embed" ProgID="Equation.3" ShapeID="_x0000_i1026" DrawAspect="Content" ObjectID="_1686400183" r:id="rId17"/>
        </w:object>
      </w:r>
      <w:r w:rsidRPr="001F4AD6">
        <w:rPr>
          <w:sz w:val="23"/>
          <w:szCs w:val="23"/>
          <w:lang w:val="ru-RU"/>
        </w:rPr>
        <w:tab/>
        <w:t>(4)</w:t>
      </w:r>
    </w:p>
    <w:p w14:paraId="3ECF57D5" w14:textId="77777777" w:rsidR="00A9126D" w:rsidRPr="001F4AD6" w:rsidRDefault="00A9126D" w:rsidP="00A9126D">
      <w:pPr>
        <w:rPr>
          <w:lang w:val="ru-RU"/>
        </w:rPr>
      </w:pPr>
      <w:r w:rsidRPr="001F4AD6">
        <w:rPr>
          <w:b/>
          <w:lang w:val="ru-RU"/>
        </w:rPr>
        <w:t>4</w:t>
      </w:r>
      <w:r w:rsidRPr="001F4AD6">
        <w:rPr>
          <w:lang w:val="ru-RU"/>
        </w:rPr>
        <w:tab/>
        <w:t xml:space="preserve">Для целей глобального планирования следует использовать следующие значения параметров 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и </w:t>
      </w:r>
      <w:r w:rsidRPr="001F4AD6">
        <w:rPr>
          <w:rFonts w:ascii="Symbol" w:hAnsi="Symbol"/>
          <w:lang w:val="ru-RU"/>
        </w:rPr>
        <w:t></w:t>
      </w:r>
      <w:r w:rsidRPr="001F4AD6">
        <w:rPr>
          <w:lang w:val="ru-RU"/>
        </w:rPr>
        <w:t>:</w:t>
      </w:r>
    </w:p>
    <w:p w14:paraId="33695F3F" w14:textId="77777777" w:rsidR="00A9126D" w:rsidRPr="001F4AD6" w:rsidRDefault="00A9126D" w:rsidP="00A9126D">
      <w:pPr>
        <w:pStyle w:val="Equation"/>
        <w:rPr>
          <w:sz w:val="23"/>
          <w:szCs w:val="23"/>
          <w:lang w:val="ru-RU"/>
        </w:rPr>
      </w:pPr>
      <w:r w:rsidRPr="001F4AD6">
        <w:rPr>
          <w:i/>
          <w:sz w:val="23"/>
          <w:szCs w:val="23"/>
          <w:lang w:val="ru-RU"/>
        </w:rPr>
        <w:tab/>
      </w:r>
      <w:r w:rsidRPr="001F4AD6">
        <w:rPr>
          <w:i/>
          <w:sz w:val="23"/>
          <w:szCs w:val="23"/>
          <w:lang w:val="ru-RU"/>
        </w:rPr>
        <w:tab/>
        <w:t>Q</w:t>
      </w:r>
      <w:r w:rsidRPr="001F4AD6">
        <w:rPr>
          <w:sz w:val="23"/>
          <w:szCs w:val="23"/>
          <w:vertAlign w:val="subscript"/>
          <w:lang w:val="ru-RU"/>
        </w:rPr>
        <w:t>1</w:t>
      </w:r>
      <w:r w:rsidRPr="001F4AD6">
        <w:rPr>
          <w:sz w:val="23"/>
          <w:szCs w:val="23"/>
          <w:lang w:val="ru-RU"/>
        </w:rPr>
        <w:t> </w:t>
      </w:r>
      <w:r w:rsidRPr="001F4AD6">
        <w:rPr>
          <w:rFonts w:ascii="Symbol" w:hAnsi="Symbol"/>
          <w:sz w:val="23"/>
          <w:szCs w:val="23"/>
          <w:lang w:val="ru-RU"/>
        </w:rPr>
        <w:t></w:t>
      </w:r>
      <w:r w:rsidRPr="001F4AD6">
        <w:rPr>
          <w:sz w:val="23"/>
          <w:szCs w:val="23"/>
          <w:lang w:val="ru-RU"/>
        </w:rPr>
        <w:t xml:space="preserve"> 2,85,   </w:t>
      </w:r>
      <w:r w:rsidRPr="001F4AD6">
        <w:rPr>
          <w:rFonts w:ascii="Symbol" w:hAnsi="Symbol"/>
          <w:sz w:val="23"/>
          <w:szCs w:val="23"/>
          <w:lang w:val="ru-RU"/>
        </w:rPr>
        <w:t></w:t>
      </w:r>
      <w:r w:rsidRPr="001F4AD6">
        <w:rPr>
          <w:sz w:val="23"/>
          <w:szCs w:val="23"/>
          <w:lang w:val="ru-RU"/>
        </w:rPr>
        <w:t> </w:t>
      </w:r>
      <w:r w:rsidRPr="001F4AD6">
        <w:rPr>
          <w:rFonts w:ascii="Symbol" w:hAnsi="Symbol"/>
          <w:sz w:val="23"/>
          <w:szCs w:val="23"/>
          <w:lang w:val="ru-RU"/>
        </w:rPr>
        <w:t></w:t>
      </w:r>
      <w:r w:rsidRPr="001F4AD6">
        <w:rPr>
          <w:sz w:val="23"/>
          <w:szCs w:val="23"/>
          <w:lang w:val="ru-RU"/>
        </w:rPr>
        <w:t> 0,13</w:t>
      </w:r>
    </w:p>
    <w:p w14:paraId="6C77B7B2" w14:textId="77777777" w:rsidR="00A9126D" w:rsidRPr="001F4AD6" w:rsidRDefault="00A9126D" w:rsidP="00A9126D">
      <w:pPr>
        <w:rPr>
          <w:lang w:val="ru-RU"/>
        </w:rPr>
      </w:pPr>
      <w:r w:rsidRPr="001F4AD6">
        <w:rPr>
          <w:lang w:val="ru-RU"/>
        </w:rPr>
        <w:t xml:space="preserve">(см. рисунок 1). Это ведет к следующему соотношению </w:t>
      </w:r>
      <w:r w:rsidRPr="001F4AD6">
        <w:rPr>
          <w:i/>
          <w:lang w:val="ru-RU"/>
        </w:rPr>
        <w:t>p</w:t>
      </w:r>
      <w:r w:rsidRPr="001F4AD6">
        <w:rPr>
          <w:lang w:val="ru-RU"/>
        </w:rPr>
        <w:t xml:space="preserve"> и 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r w:rsidRPr="001F4AD6">
        <w:rPr>
          <w:lang w:val="ru-RU"/>
        </w:rPr>
        <w:t>:</w:t>
      </w:r>
    </w:p>
    <w:p w14:paraId="47CF1044" w14:textId="77777777" w:rsidR="00A9126D" w:rsidRPr="001F4AD6" w:rsidRDefault="00A9126D" w:rsidP="00A9126D">
      <w:pPr>
        <w:pStyle w:val="Equation"/>
        <w:rPr>
          <w:sz w:val="23"/>
          <w:szCs w:val="23"/>
          <w:lang w:val="ru-RU"/>
        </w:rPr>
      </w:pPr>
      <w:bookmarkStart w:id="5" w:name="f012"/>
      <w:r w:rsidRPr="001F4AD6">
        <w:rPr>
          <w:sz w:val="23"/>
          <w:szCs w:val="23"/>
          <w:lang w:val="ru-RU"/>
        </w:rPr>
        <w:tab/>
      </w:r>
      <w:r w:rsidRPr="001F4AD6">
        <w:rPr>
          <w:sz w:val="23"/>
          <w:szCs w:val="23"/>
          <w:lang w:val="ru-RU"/>
        </w:rPr>
        <w:tab/>
      </w:r>
      <w:r w:rsidRPr="001F4AD6">
        <w:rPr>
          <w:position w:val="-10"/>
          <w:sz w:val="23"/>
          <w:szCs w:val="23"/>
          <w:lang w:val="ru-RU"/>
        </w:rPr>
        <w:object w:dxaOrig="2140" w:dyaOrig="380" w14:anchorId="667B9FFD">
          <v:shape id="_x0000_i1027" type="#_x0000_t75" style="width:108pt;height:18.75pt" o:ole="">
            <v:imagedata r:id="rId18" o:title=""/>
          </v:shape>
          <o:OLEObject Type="Embed" ProgID="Equation.3" ShapeID="_x0000_i1027" DrawAspect="Content" ObjectID="_1686400184" r:id="rId19"/>
        </w:object>
      </w:r>
      <w:r w:rsidRPr="001F4AD6">
        <w:rPr>
          <w:sz w:val="23"/>
          <w:szCs w:val="23"/>
          <w:lang w:val="ru-RU"/>
        </w:rPr>
        <w:tab/>
        <w:t>(5)</w:t>
      </w:r>
    </w:p>
    <w:bookmarkEnd w:id="5"/>
    <w:p w14:paraId="6DAFCA0E" w14:textId="77777777" w:rsidR="00A9126D" w:rsidRPr="001F4AD6" w:rsidRDefault="00A9126D" w:rsidP="00A9126D">
      <w:pPr>
        <w:rPr>
          <w:lang w:val="ru-RU"/>
        </w:rPr>
      </w:pPr>
      <w:r>
        <w:rPr>
          <w:lang w:val="ru-RU"/>
        </w:rPr>
        <w:t>при</w:t>
      </w:r>
      <w:r w:rsidRPr="001F4AD6">
        <w:rPr>
          <w:lang w:val="ru-RU"/>
        </w:rPr>
        <w:t xml:space="preserve"> 1,9 </w:t>
      </w:r>
      <w:r w:rsidRPr="001F4AD6">
        <w:rPr>
          <w:rFonts w:ascii="Symbol" w:hAnsi="Symbol"/>
          <w:lang w:val="ru-RU"/>
        </w:rPr>
        <w:t></w:t>
      </w:r>
      <w:r w:rsidRPr="001F4AD6">
        <w:rPr>
          <w:lang w:val="ru-RU"/>
        </w:rPr>
        <w:t> 10</w:t>
      </w:r>
      <w:r w:rsidRPr="001F4AD6">
        <w:rPr>
          <w:vertAlign w:val="superscript"/>
          <w:lang w:val="ru-RU"/>
        </w:rPr>
        <w:t>–4</w:t>
      </w:r>
      <w:r w:rsidRPr="001F4AD6">
        <w:rPr>
          <w:lang w:val="ru-RU"/>
        </w:rPr>
        <w:t> </w:t>
      </w:r>
      <w:r w:rsidRPr="001F4AD6">
        <w:rPr>
          <w:rFonts w:ascii="Symbol" w:hAnsi="Symbol"/>
          <w:lang w:val="ru-RU"/>
        </w:rPr>
        <w:t></w:t>
      </w:r>
      <w:r w:rsidRPr="001F4AD6">
        <w:rPr>
          <w:lang w:val="ru-RU"/>
        </w:rPr>
        <w:t> 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r w:rsidRPr="001F4AD6">
        <w:rPr>
          <w:lang w:val="ru-RU"/>
        </w:rPr>
        <w:t>(%) </w:t>
      </w:r>
      <w:r w:rsidRPr="001F4AD6">
        <w:rPr>
          <w:rFonts w:ascii="Symbol" w:hAnsi="Symbol"/>
          <w:lang w:val="ru-RU"/>
        </w:rPr>
        <w:t></w:t>
      </w:r>
      <w:r w:rsidRPr="001F4AD6">
        <w:rPr>
          <w:lang w:val="ru-RU"/>
        </w:rPr>
        <w:t> 7,8.</w:t>
      </w:r>
    </w:p>
    <w:p w14:paraId="4DF436D7" w14:textId="77777777" w:rsidR="00A9126D" w:rsidRDefault="00A912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>
        <w:rPr>
          <w:lang w:val="ru-RU"/>
        </w:rPr>
        <w:br w:type="page"/>
      </w:r>
    </w:p>
    <w:p w14:paraId="0BE774A0" w14:textId="719A77D6" w:rsidR="00A9126D" w:rsidRDefault="00A9126D" w:rsidP="00A9126D">
      <w:pPr>
        <w:pStyle w:val="FigureNo"/>
        <w:keepNext w:val="0"/>
        <w:keepLines w:val="0"/>
        <w:rPr>
          <w:lang w:val="ru-RU"/>
        </w:rPr>
      </w:pPr>
      <w:r>
        <w:rPr>
          <w:lang w:val="ru-RU"/>
        </w:rPr>
        <w:lastRenderedPageBreak/>
        <w:t>Рисунок 1</w:t>
      </w:r>
    </w:p>
    <w:p w14:paraId="4971C337" w14:textId="77777777" w:rsidR="00A9126D" w:rsidRPr="001F4AD6" w:rsidRDefault="00A9126D" w:rsidP="00A9126D">
      <w:pPr>
        <w:pStyle w:val="Figuretitle"/>
        <w:rPr>
          <w:lang w:val="ru-RU"/>
        </w:rPr>
      </w:pPr>
      <w:r>
        <w:rPr>
          <w:lang w:val="ru-RU"/>
        </w:rPr>
        <w:t xml:space="preserve">Сплошная линия: зависимость </w:t>
      </w:r>
      <w:r w:rsidRPr="001F4AD6">
        <w:rPr>
          <w:i/>
          <w:iCs/>
          <w:lang w:val="en-US"/>
        </w:rPr>
        <w:t>Q</w:t>
      </w:r>
      <w:r>
        <w:rPr>
          <w:lang w:val="ru-RU"/>
        </w:rPr>
        <w:t xml:space="preserve"> от </w:t>
      </w:r>
      <w:r w:rsidRPr="001F4AD6">
        <w:rPr>
          <w:i/>
          <w:iCs/>
          <w:lang w:val="ru-RU"/>
        </w:rPr>
        <w:t>р</w:t>
      </w:r>
      <w:r>
        <w:rPr>
          <w:lang w:val="ru-RU"/>
        </w:rPr>
        <w:t xml:space="preserve"> при значениях параметров </w:t>
      </w:r>
      <w:r w:rsidRPr="001F4AD6">
        <w:rPr>
          <w:i/>
          <w:iCs/>
          <w:lang w:val="en-US"/>
        </w:rPr>
        <w:t>Q</w:t>
      </w:r>
      <w:r w:rsidRPr="001F4AD6">
        <w:rPr>
          <w:lang w:val="ru-RU"/>
        </w:rPr>
        <w:t xml:space="preserve"> </w:t>
      </w:r>
      <w:r>
        <w:rPr>
          <w:lang w:val="ru-RU"/>
        </w:rPr>
        <w:t xml:space="preserve">= 2,85 и </w:t>
      </w:r>
      <w:r>
        <w:rPr>
          <w:rFonts w:cs="Times New Roman Bold"/>
          <w:lang w:val="ru-RU"/>
        </w:rPr>
        <w:t>β</w:t>
      </w:r>
      <w:r>
        <w:rPr>
          <w:lang w:val="ru-RU"/>
        </w:rPr>
        <w:t xml:space="preserve"> = 0,13; </w:t>
      </w:r>
      <w:r>
        <w:rPr>
          <w:lang w:val="ru-RU"/>
        </w:rPr>
        <w:br/>
        <w:t>пунктирная линия: теоретическая верхняя граница</w:t>
      </w:r>
    </w:p>
    <w:p w14:paraId="2C5AEB73" w14:textId="6EA7AD6A" w:rsidR="00A9126D" w:rsidRDefault="00000F3C" w:rsidP="00000F3C">
      <w:pPr>
        <w:pStyle w:val="Figure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1B4AF6C" wp14:editId="26FC64D7">
            <wp:extent cx="4882906" cy="387706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906" cy="387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765C8" w14:textId="77777777" w:rsidR="00A9126D" w:rsidRPr="001F4AD6" w:rsidRDefault="00A9126D" w:rsidP="00000F3C">
      <w:pPr>
        <w:pStyle w:val="Normalaftertitle"/>
        <w:rPr>
          <w:lang w:val="ru-RU"/>
        </w:rPr>
      </w:pPr>
      <w:r>
        <w:rPr>
          <w:lang w:val="ru-RU"/>
        </w:rPr>
        <w:t>В случае</w:t>
      </w:r>
      <w:r w:rsidRPr="001F4AD6">
        <w:rPr>
          <w:lang w:val="ru-RU"/>
        </w:rPr>
        <w:t xml:space="preserve"> применени</w:t>
      </w:r>
      <w:r>
        <w:rPr>
          <w:lang w:val="ru-RU"/>
        </w:rPr>
        <w:t>я</w:t>
      </w:r>
      <w:r w:rsidRPr="001F4AD6">
        <w:rPr>
          <w:lang w:val="ru-RU"/>
        </w:rPr>
        <w:t xml:space="preserve"> глобальных данных об интенсивности дождей для параметров </w:t>
      </w:r>
      <w:r w:rsidRPr="001F4AD6">
        <w:rPr>
          <w:i/>
          <w:iCs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и </w:t>
      </w:r>
      <w:r w:rsidRPr="001F4AD6">
        <w:rPr>
          <w:rFonts w:ascii="Symbol" w:hAnsi="Symbol"/>
          <w:lang w:val="ru-RU"/>
        </w:rPr>
        <w:t></w:t>
      </w:r>
      <w:r>
        <w:rPr>
          <w:rFonts w:ascii="Symbol" w:hAnsi="Symbol"/>
          <w:lang w:val="ru-RU"/>
        </w:rPr>
        <w:t></w:t>
      </w:r>
      <w:r w:rsidRPr="001F4AD6">
        <w:rPr>
          <w:lang w:val="ru-RU"/>
        </w:rPr>
        <w:t>должны использоваться следующие значения:</w:t>
      </w:r>
    </w:p>
    <w:p w14:paraId="31D87CAE" w14:textId="77777777" w:rsidR="00A9126D" w:rsidRPr="001F4AD6" w:rsidRDefault="00A9126D" w:rsidP="00A9126D">
      <w:pPr>
        <w:rPr>
          <w:lang w:val="ru-RU"/>
        </w:rPr>
      </w:pP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 = 2,82, </w:t>
      </w:r>
      <w:r w:rsidRPr="001F4AD6">
        <w:rPr>
          <w:rFonts w:ascii="Symbol" w:hAnsi="Symbol"/>
          <w:lang w:val="ru-RU"/>
        </w:rPr>
        <w:t></w:t>
      </w:r>
      <w:r w:rsidRPr="001F4AD6">
        <w:rPr>
          <w:lang w:val="ru-RU"/>
        </w:rPr>
        <w:t xml:space="preserve"> = 0,15 для тропических, субтропических и умеренных климатических регионов с частыми дождями, 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 = 4,48, </w:t>
      </w:r>
      <w:r w:rsidRPr="001F4AD6">
        <w:rPr>
          <w:rFonts w:ascii="Symbol" w:hAnsi="Symbol"/>
          <w:lang w:val="ru-RU"/>
        </w:rPr>
        <w:t></w:t>
      </w:r>
      <w:r w:rsidRPr="001F4AD6">
        <w:rPr>
          <w:lang w:val="ru-RU"/>
        </w:rPr>
        <w:t> = 0,11 для засушливых умеренных рег</w:t>
      </w:r>
      <w:r>
        <w:rPr>
          <w:lang w:val="ru-RU"/>
        </w:rPr>
        <w:t>и</w:t>
      </w:r>
      <w:r w:rsidRPr="001F4AD6">
        <w:rPr>
          <w:lang w:val="ru-RU"/>
        </w:rPr>
        <w:t xml:space="preserve">онов, полярных регионов и регионов пустынь (см. рисунок 2). Это приводит к следующему соотношению </w:t>
      </w:r>
      <w:r w:rsidRPr="001F4AD6">
        <w:rPr>
          <w:i/>
          <w:lang w:val="ru-RU"/>
        </w:rPr>
        <w:t>p</w:t>
      </w:r>
      <w:r w:rsidRPr="001F4AD6">
        <w:rPr>
          <w:lang w:val="ru-RU"/>
        </w:rPr>
        <w:t xml:space="preserve"> и 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r w:rsidRPr="001F4AD6">
        <w:rPr>
          <w:lang w:val="ru-RU"/>
        </w:rPr>
        <w:t>:</w:t>
      </w:r>
    </w:p>
    <w:p w14:paraId="5933DC93" w14:textId="77777777" w:rsidR="00A9126D" w:rsidRPr="001F4AD6" w:rsidRDefault="00A9126D" w:rsidP="00A9126D">
      <w:pPr>
        <w:pStyle w:val="Equation"/>
        <w:ind w:firstLine="240"/>
        <w:rPr>
          <w:sz w:val="23"/>
          <w:szCs w:val="23"/>
          <w:lang w:val="ru-RU"/>
        </w:rPr>
      </w:pPr>
      <w:r w:rsidRPr="001F4AD6">
        <w:rPr>
          <w:sz w:val="23"/>
          <w:szCs w:val="23"/>
          <w:lang w:val="ru-RU"/>
        </w:rPr>
        <w:tab/>
      </w:r>
      <w:r w:rsidRPr="001F4AD6">
        <w:rPr>
          <w:sz w:val="23"/>
          <w:szCs w:val="23"/>
          <w:lang w:val="ru-RU"/>
        </w:rPr>
        <w:tab/>
      </w:r>
      <w:r w:rsidRPr="001F4AD6">
        <w:rPr>
          <w:position w:val="-10"/>
          <w:sz w:val="23"/>
          <w:szCs w:val="23"/>
          <w:lang w:val="ru-RU"/>
        </w:rPr>
        <w:object w:dxaOrig="2120" w:dyaOrig="380" w14:anchorId="63D0F078">
          <v:shape id="_x0000_i1029" type="#_x0000_t75" style="width:105.75pt;height:18.75pt" o:ole="">
            <v:imagedata r:id="rId21" o:title=""/>
          </v:shape>
          <o:OLEObject Type="Embed" ProgID="Equation.3" ShapeID="_x0000_i1029" DrawAspect="Content" ObjectID="_1686400185" r:id="rId22"/>
        </w:object>
      </w:r>
      <w:r w:rsidRPr="001F4AD6">
        <w:rPr>
          <w:sz w:val="23"/>
          <w:szCs w:val="23"/>
          <w:lang w:val="ru-RU"/>
        </w:rPr>
        <w:t xml:space="preserve"> ,</w:t>
      </w:r>
      <w:r w:rsidRPr="001F4AD6">
        <w:rPr>
          <w:sz w:val="23"/>
          <w:szCs w:val="23"/>
          <w:lang w:val="ru-RU"/>
        </w:rPr>
        <w:tab/>
        <w:t>(6)</w:t>
      </w:r>
    </w:p>
    <w:p w14:paraId="35A1EA8A" w14:textId="77777777" w:rsidR="00A9126D" w:rsidRPr="001F4AD6" w:rsidRDefault="00A9126D" w:rsidP="00A9126D">
      <w:pPr>
        <w:rPr>
          <w:lang w:val="ru-RU"/>
        </w:rPr>
      </w:pPr>
      <w:r w:rsidRPr="001F4AD6">
        <w:rPr>
          <w:lang w:val="ru-RU"/>
        </w:rPr>
        <w:t>где 7,7 × 10</w:t>
      </w:r>
      <w:r w:rsidRPr="001F4AD6">
        <w:rPr>
          <w:vertAlign w:val="superscript"/>
          <w:lang w:val="ru-RU"/>
        </w:rPr>
        <w:t>–4</w:t>
      </w:r>
      <w:r w:rsidRPr="001F4AD6">
        <w:rPr>
          <w:lang w:val="ru-RU"/>
        </w:rPr>
        <w:t> &lt; 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r w:rsidRPr="001F4AD6">
        <w:rPr>
          <w:lang w:val="ru-RU"/>
        </w:rPr>
        <w:t>(%) &lt; 7,17 для тропических, субтропических и умеренных климатических регионов с частыми дождями:</w:t>
      </w:r>
    </w:p>
    <w:p w14:paraId="1FAF82A2" w14:textId="77777777" w:rsidR="00A9126D" w:rsidRPr="001F4AD6" w:rsidRDefault="00A9126D" w:rsidP="00A9126D">
      <w:pPr>
        <w:pStyle w:val="Equation"/>
        <w:rPr>
          <w:sz w:val="23"/>
          <w:szCs w:val="23"/>
          <w:lang w:val="ru-RU"/>
        </w:rPr>
      </w:pPr>
      <w:r w:rsidRPr="001F4AD6">
        <w:rPr>
          <w:sz w:val="23"/>
          <w:szCs w:val="23"/>
          <w:lang w:val="ru-RU"/>
        </w:rPr>
        <w:tab/>
      </w:r>
      <w:r w:rsidRPr="001F4AD6">
        <w:rPr>
          <w:sz w:val="23"/>
          <w:szCs w:val="23"/>
          <w:lang w:val="ru-RU"/>
        </w:rPr>
        <w:tab/>
      </w:r>
      <w:r w:rsidRPr="001F4AD6">
        <w:rPr>
          <w:position w:val="-10"/>
          <w:sz w:val="23"/>
          <w:szCs w:val="23"/>
          <w:lang w:val="ru-RU"/>
        </w:rPr>
        <w:object w:dxaOrig="2120" w:dyaOrig="380" w14:anchorId="61A61BE9">
          <v:shape id="_x0000_i1030" type="#_x0000_t75" style="width:105.75pt;height:18.75pt" o:ole="">
            <v:imagedata r:id="rId23" o:title=""/>
          </v:shape>
          <o:OLEObject Type="Embed" ProgID="Equation.3" ShapeID="_x0000_i1030" DrawAspect="Content" ObjectID="_1686400186" r:id="rId24"/>
        </w:object>
      </w:r>
      <w:r w:rsidRPr="001F4AD6">
        <w:rPr>
          <w:sz w:val="23"/>
          <w:szCs w:val="23"/>
          <w:lang w:val="ru-RU"/>
        </w:rPr>
        <w:t xml:space="preserve"> ,</w:t>
      </w:r>
      <w:r w:rsidRPr="001F4AD6">
        <w:rPr>
          <w:sz w:val="23"/>
          <w:szCs w:val="23"/>
          <w:lang w:val="ru-RU"/>
        </w:rPr>
        <w:tab/>
        <w:t>(7)</w:t>
      </w:r>
    </w:p>
    <w:p w14:paraId="2B3333CE" w14:textId="77777777" w:rsidR="00A9126D" w:rsidRPr="001F4AD6" w:rsidRDefault="00A9126D" w:rsidP="00A9126D">
      <w:pPr>
        <w:rPr>
          <w:lang w:val="ru-RU"/>
        </w:rPr>
      </w:pPr>
      <w:r w:rsidRPr="001F4AD6">
        <w:rPr>
          <w:lang w:val="ru-RU"/>
        </w:rPr>
        <w:t>где 1,5 × 10</w:t>
      </w:r>
      <w:r w:rsidRPr="001F4AD6">
        <w:rPr>
          <w:vertAlign w:val="superscript"/>
          <w:lang w:val="ru-RU"/>
        </w:rPr>
        <w:t>–3</w:t>
      </w:r>
      <w:r w:rsidRPr="001F4AD6">
        <w:rPr>
          <w:lang w:val="ru-RU"/>
        </w:rPr>
        <w:t> &lt; 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r w:rsidRPr="001F4AD6">
        <w:rPr>
          <w:lang w:val="ru-RU"/>
        </w:rPr>
        <w:t>(%) &lt; 11,91 для засушливых умеренных регионов, полярных регионов и регионов пустынь.</w:t>
      </w:r>
    </w:p>
    <w:p w14:paraId="66572D17" w14:textId="77777777" w:rsidR="00A9126D" w:rsidRDefault="00A9126D" w:rsidP="00A9126D">
      <w:pPr>
        <w:pStyle w:val="FigureNo"/>
        <w:rPr>
          <w:lang w:val="ru-RU"/>
        </w:rPr>
      </w:pPr>
      <w:r>
        <w:rPr>
          <w:lang w:val="ru-RU"/>
        </w:rPr>
        <w:lastRenderedPageBreak/>
        <w:t>Рисунок 2</w:t>
      </w:r>
    </w:p>
    <w:p w14:paraId="3969C198" w14:textId="77777777" w:rsidR="00A9126D" w:rsidRPr="001F4AD6" w:rsidRDefault="00A9126D" w:rsidP="00A9126D">
      <w:pPr>
        <w:pStyle w:val="Figuretitle"/>
        <w:rPr>
          <w:lang w:val="ru-RU"/>
        </w:rPr>
      </w:pPr>
      <w:r>
        <w:rPr>
          <w:lang w:val="ru-RU"/>
        </w:rPr>
        <w:t xml:space="preserve">Пример зависимости </w:t>
      </w:r>
      <w:r w:rsidRPr="001F4AD6">
        <w:rPr>
          <w:i/>
          <w:iCs/>
          <w:lang w:val="en-US"/>
        </w:rPr>
        <w:t>Q</w:t>
      </w:r>
      <w:r>
        <w:rPr>
          <w:lang w:val="ru-RU"/>
        </w:rPr>
        <w:t xml:space="preserve"> от </w:t>
      </w:r>
      <w:r w:rsidRPr="001F4AD6">
        <w:rPr>
          <w:i/>
          <w:iCs/>
          <w:lang w:val="ru-RU"/>
        </w:rPr>
        <w:t>р</w:t>
      </w:r>
      <w:r>
        <w:rPr>
          <w:lang w:val="ru-RU"/>
        </w:rPr>
        <w:t xml:space="preserve"> при значениях параметров субрегионов мира</w:t>
      </w:r>
    </w:p>
    <w:p w14:paraId="2934AFD3" w14:textId="62C76853" w:rsidR="00A9126D" w:rsidRDefault="00EE168E" w:rsidP="00EE168E">
      <w:pPr>
        <w:pStyle w:val="Figure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E2AEF64" wp14:editId="15233ABB">
            <wp:extent cx="5313600" cy="4608000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00" cy="46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9EFB1" w14:textId="77777777" w:rsidR="00A9126D" w:rsidRPr="001F4AD6" w:rsidRDefault="00A9126D" w:rsidP="00EE168E">
      <w:pPr>
        <w:pStyle w:val="Normalaftertitle"/>
        <w:rPr>
          <w:lang w:val="ru-RU"/>
        </w:rPr>
      </w:pPr>
      <w:r w:rsidRPr="001F4AD6">
        <w:rPr>
          <w:b/>
          <w:lang w:val="ru-RU"/>
        </w:rPr>
        <w:t>5</w:t>
      </w:r>
      <w:r w:rsidRPr="001F4AD6">
        <w:rPr>
          <w:lang w:val="ru-RU"/>
        </w:rPr>
        <w:tab/>
        <w:t xml:space="preserve">Для более точных расчетов следует в соответствующих случаях использовать приведенные в таблице 1 значения 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и </w:t>
      </w:r>
      <w:r w:rsidRPr="001F4AD6">
        <w:rPr>
          <w:rFonts w:ascii="Symbol" w:hAnsi="Symbol"/>
          <w:lang w:val="ru-RU"/>
        </w:rPr>
        <w:t></w:t>
      </w:r>
      <w:r w:rsidRPr="001F4AD6">
        <w:rPr>
          <w:lang w:val="ru-RU"/>
        </w:rPr>
        <w:t xml:space="preserve"> для различных климатических зон и условий распространения.</w:t>
      </w:r>
    </w:p>
    <w:p w14:paraId="607D426C" w14:textId="77777777" w:rsidR="00A9126D" w:rsidRPr="001F4AD6" w:rsidRDefault="00A9126D" w:rsidP="00A9126D">
      <w:pPr>
        <w:rPr>
          <w:lang w:val="ru-RU"/>
        </w:rPr>
      </w:pPr>
      <w:r w:rsidRPr="001F4AD6">
        <w:rPr>
          <w:b/>
          <w:lang w:val="ru-RU"/>
        </w:rPr>
        <w:t>6</w:t>
      </w:r>
      <w:r w:rsidRPr="001F4AD6">
        <w:rPr>
          <w:lang w:val="ru-RU"/>
        </w:rPr>
        <w:tab/>
        <w:t xml:space="preserve">Для загоризонтных трасс, проходящих над сушей и морем, значения </w:t>
      </w:r>
      <w:r w:rsidRPr="001F4AD6">
        <w:rPr>
          <w:rFonts w:ascii="Symbol" w:hAnsi="Symbol"/>
          <w:lang w:val="ru-RU"/>
        </w:rPr>
        <w:t></w:t>
      </w:r>
      <w:r w:rsidRPr="001F4AD6">
        <w:rPr>
          <w:lang w:val="ru-RU"/>
        </w:rPr>
        <w:t xml:space="preserve"> и 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рассчитываются по соответствующим значениям для морских и сухопутных трасс, приведенным в таблице 1, где </w:t>
      </w:r>
      <w:r w:rsidRPr="001F4AD6">
        <w:rPr>
          <w:i/>
          <w:iCs/>
          <w:lang w:val="ru-RU"/>
        </w:rPr>
        <w:t>N</w:t>
      </w:r>
      <w:r w:rsidRPr="001F4AD6">
        <w:rPr>
          <w:i/>
          <w:iCs/>
          <w:vertAlign w:val="subscript"/>
          <w:lang w:val="ru-RU"/>
        </w:rPr>
        <w:t>s</w:t>
      </w:r>
      <w:r w:rsidRPr="001F4AD6">
        <w:rPr>
          <w:lang w:val="ru-RU"/>
        </w:rPr>
        <w:t xml:space="preserve"> – местное значение рефракции </w:t>
      </w:r>
      <w:r>
        <w:rPr>
          <w:lang w:val="ru-RU"/>
        </w:rPr>
        <w:t xml:space="preserve">вблизи </w:t>
      </w:r>
      <w:r w:rsidRPr="001F4AD6">
        <w:rPr>
          <w:lang w:val="ru-RU"/>
        </w:rPr>
        <w:t xml:space="preserve">поверхности Земли в </w:t>
      </w:r>
      <w:r w:rsidRPr="001F4AD6">
        <w:rPr>
          <w:color w:val="000000"/>
          <w:lang w:val="ru-RU"/>
        </w:rPr>
        <w:t>общем объеме тропосферного рассеяния</w:t>
      </w:r>
      <w:r w:rsidRPr="001F4AD6">
        <w:rPr>
          <w:lang w:val="ru-RU"/>
        </w:rPr>
        <w:t>.</w:t>
      </w:r>
    </w:p>
    <w:p w14:paraId="406A235E" w14:textId="77777777" w:rsidR="00A9126D" w:rsidRPr="001F4AD6" w:rsidRDefault="00A9126D" w:rsidP="00A9126D">
      <w:pPr>
        <w:rPr>
          <w:lang w:val="ru-RU"/>
        </w:rPr>
      </w:pPr>
      <w:r w:rsidRPr="001F4AD6">
        <w:rPr>
          <w:b/>
          <w:lang w:val="ru-RU"/>
        </w:rPr>
        <w:t>7</w:t>
      </w:r>
      <w:r w:rsidRPr="001F4AD6">
        <w:rPr>
          <w:b/>
          <w:lang w:val="ru-RU"/>
        </w:rPr>
        <w:tab/>
      </w:r>
      <w:r w:rsidRPr="001F4AD6">
        <w:rPr>
          <w:bCs/>
          <w:lang w:val="ru-RU"/>
        </w:rPr>
        <w:t xml:space="preserve">Входные данные </w:t>
      </w:r>
      <w:r>
        <w:rPr>
          <w:bCs/>
          <w:lang w:val="ru-RU"/>
        </w:rPr>
        <w:t>об</w:t>
      </w:r>
      <w:r w:rsidRPr="001F4AD6">
        <w:rPr>
          <w:bCs/>
          <w:lang w:val="ru-RU"/>
        </w:rPr>
        <w:t xml:space="preserve"> </w:t>
      </w:r>
      <w:r w:rsidRPr="001F4AD6">
        <w:rPr>
          <w:lang w:val="ru-RU"/>
        </w:rPr>
        <w:t>интенсивности дождя для Австралии основаны на измерениях в 6</w:t>
      </w:r>
      <w:r>
        <w:rPr>
          <w:lang w:val="ru-RU"/>
        </w:rPr>
        <w:noBreakHyphen/>
      </w:r>
      <w:r w:rsidRPr="001F4AD6">
        <w:rPr>
          <w:lang w:val="ru-RU"/>
        </w:rPr>
        <w:t xml:space="preserve">минутных временных интервалах в 20 пунктах в течение периодов, продолжавшихся от 25 лет до 101 года. Примеры расположения мест измерений для каждого климатического региона в Австралии приведены в первом столбце таблицы 1. </w:t>
      </w:r>
      <w:r w:rsidRPr="001F4AD6">
        <w:rPr>
          <w:bCs/>
          <w:lang w:val="ru-RU"/>
        </w:rPr>
        <w:t xml:space="preserve">Входные данные </w:t>
      </w:r>
      <w:r>
        <w:rPr>
          <w:bCs/>
          <w:lang w:val="ru-RU"/>
        </w:rPr>
        <w:t>об</w:t>
      </w:r>
      <w:r w:rsidRPr="001F4AD6">
        <w:rPr>
          <w:bCs/>
          <w:lang w:val="ru-RU"/>
        </w:rPr>
        <w:t xml:space="preserve"> </w:t>
      </w:r>
      <w:r w:rsidRPr="001F4AD6">
        <w:rPr>
          <w:lang w:val="ru-RU"/>
        </w:rPr>
        <w:t>интенсивности дождя для Бразилии получены для измерений интенсивности дождя в девяти пунктах в течение 46-летнего периода с использованием дождемеров быстрого срабатывания.</w:t>
      </w:r>
    </w:p>
    <w:p w14:paraId="42DBA9D6" w14:textId="77777777" w:rsidR="00A9126D" w:rsidRPr="007F1E1A" w:rsidRDefault="00A9126D" w:rsidP="00A912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7F1E1A">
        <w:rPr>
          <w:lang w:val="ru-RU"/>
        </w:rPr>
        <w:br w:type="page"/>
      </w:r>
    </w:p>
    <w:p w14:paraId="000F44AC" w14:textId="77777777" w:rsidR="00A9126D" w:rsidRPr="001F4AD6" w:rsidRDefault="00A9126D" w:rsidP="00A9126D">
      <w:pPr>
        <w:pStyle w:val="TableNo"/>
        <w:rPr>
          <w:lang w:val="ru-RU"/>
        </w:rPr>
      </w:pPr>
      <w:r w:rsidRPr="007F1E1A">
        <w:rPr>
          <w:lang w:val="ru-RU"/>
        </w:rPr>
        <w:lastRenderedPageBreak/>
        <w:t>ТАБЛИЦА</w:t>
      </w:r>
      <w:r>
        <w:rPr>
          <w:lang w:val="ru-RU"/>
        </w:rPr>
        <w:t xml:space="preserve"> </w:t>
      </w:r>
      <w:r w:rsidRPr="001F4AD6">
        <w:rPr>
          <w:lang w:val="ru-RU"/>
        </w:rPr>
        <w:t>1</w:t>
      </w:r>
    </w:p>
    <w:p w14:paraId="64CA2A5D" w14:textId="77777777" w:rsidR="00A9126D" w:rsidRPr="001F4AD6" w:rsidRDefault="00A9126D" w:rsidP="00A9126D">
      <w:pPr>
        <w:pStyle w:val="Tabletitle"/>
        <w:rPr>
          <w:lang w:val="ru-RU"/>
        </w:rPr>
      </w:pPr>
      <w:r w:rsidRPr="001F4AD6">
        <w:rPr>
          <w:lang w:val="ru-RU"/>
        </w:rPr>
        <w:t xml:space="preserve">Значения β и 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для различных условий распространения и географических мест</w:t>
      </w:r>
    </w:p>
    <w:tbl>
      <w:tblPr>
        <w:tblW w:w="9695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871"/>
        <w:gridCol w:w="1304"/>
        <w:gridCol w:w="1495"/>
        <w:gridCol w:w="1559"/>
        <w:gridCol w:w="993"/>
        <w:gridCol w:w="1275"/>
        <w:gridCol w:w="1198"/>
      </w:tblGrid>
      <w:tr w:rsidR="00A9126D" w:rsidRPr="0061204B" w14:paraId="1BD4C1F4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80E40" w14:textId="77777777" w:rsidR="00A9126D" w:rsidRPr="001F4AD6" w:rsidRDefault="00A9126D" w:rsidP="00574E1B">
            <w:pPr>
              <w:pStyle w:val="Tablehead"/>
              <w:jc w:val="left"/>
              <w:rPr>
                <w:lang w:val="ru-RU"/>
              </w:rPr>
            </w:pP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773E9" w14:textId="77777777" w:rsidR="00A9126D" w:rsidRPr="001F4AD6" w:rsidRDefault="00A9126D" w:rsidP="00574E1B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Ослабление на наземных трассах в условиях дождя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67023" w14:textId="77777777" w:rsidR="00A9126D" w:rsidRPr="001F4AD6" w:rsidRDefault="00A9126D" w:rsidP="00574E1B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 xml:space="preserve">Ослабление </w:t>
            </w:r>
            <w:r>
              <w:rPr>
                <w:lang w:val="ru-RU"/>
              </w:rPr>
              <w:br/>
            </w:r>
            <w:r w:rsidRPr="001F4AD6">
              <w:rPr>
                <w:lang w:val="ru-RU"/>
              </w:rPr>
              <w:t>на наклонных трассах в условиях дождя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8B4EC" w14:textId="77777777" w:rsidR="00A9126D" w:rsidRPr="001F4AD6" w:rsidRDefault="00A9126D" w:rsidP="00574E1B">
            <w:pPr>
              <w:pStyle w:val="Tablehead"/>
              <w:ind w:left="-57" w:right="-57"/>
              <w:rPr>
                <w:lang w:val="ru-RU"/>
              </w:rPr>
            </w:pPr>
            <w:r w:rsidRPr="001F4AD6">
              <w:rPr>
                <w:lang w:val="ru-RU"/>
              </w:rPr>
              <w:t>Интенсивность дождя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1A325" w14:textId="77777777" w:rsidR="00A9126D" w:rsidRPr="001F4AD6" w:rsidRDefault="00A9126D" w:rsidP="00574E1B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Много</w:t>
            </w:r>
            <w:r w:rsidRPr="0061204B">
              <w:rPr>
                <w:lang w:val="ru-RU"/>
              </w:rPr>
              <w:t>-</w:t>
            </w:r>
            <w:r w:rsidRPr="0061204B">
              <w:rPr>
                <w:lang w:val="ru-RU"/>
              </w:rPr>
              <w:br/>
            </w:r>
            <w:r>
              <w:rPr>
                <w:lang w:val="ru-RU"/>
              </w:rPr>
              <w:t>луче</w:t>
            </w:r>
            <w:r w:rsidRPr="001F4AD6">
              <w:rPr>
                <w:lang w:val="ru-RU"/>
              </w:rPr>
              <w:t>вые трассы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C7B03" w14:textId="77777777" w:rsidR="00A9126D" w:rsidRPr="001F4AD6" w:rsidRDefault="00A9126D" w:rsidP="00574E1B">
            <w:pPr>
              <w:pStyle w:val="Tablehead"/>
              <w:ind w:left="-57" w:right="-57"/>
              <w:rPr>
                <w:lang w:val="ru-RU"/>
              </w:rPr>
            </w:pPr>
            <w:r w:rsidRPr="001F4AD6">
              <w:rPr>
                <w:lang w:val="ru-RU"/>
              </w:rPr>
              <w:t>Загори-зонтные сухопутные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80140" w14:textId="77777777" w:rsidR="00A9126D" w:rsidRPr="001F4AD6" w:rsidRDefault="00A9126D" w:rsidP="00574E1B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Загори-зонтные морские</w:t>
            </w:r>
          </w:p>
        </w:tc>
      </w:tr>
      <w:tr w:rsidR="00A9126D" w:rsidRPr="001F4AD6" w14:paraId="0445C4DA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16EFA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Глобальные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AB55A5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2,85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17933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2,85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386B3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34D88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2,85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21F57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 xml:space="preserve">0,13; </w:t>
            </w:r>
            <w:r>
              <w:rPr>
                <w:lang w:val="ru-RU"/>
              </w:rPr>
              <w:br/>
            </w:r>
            <w:r w:rsidRPr="001F4AD6">
              <w:rPr>
                <w:lang w:val="ru-RU" w:eastAsia="zh-CN"/>
              </w:rPr>
              <w:t>5,8–0,03exp</w:t>
            </w:r>
            <w:r w:rsidRPr="001F4AD6">
              <w:rPr>
                <w:lang w:val="ru-RU" w:eastAsia="zh-CN"/>
              </w:rPr>
              <w:br/>
              <w:t>(Ns/75)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92AA4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 xml:space="preserve">0,13; </w:t>
            </w:r>
            <w:r>
              <w:rPr>
                <w:lang w:val="ru-RU"/>
              </w:rPr>
              <w:br/>
            </w:r>
            <w:r w:rsidRPr="001F4AD6">
              <w:rPr>
                <w:lang w:val="ru-RU" w:eastAsia="zh-CN"/>
              </w:rPr>
              <w:t>5,8–0,03exp</w:t>
            </w:r>
            <w:r w:rsidRPr="001F4AD6">
              <w:rPr>
                <w:lang w:val="ru-RU" w:eastAsia="zh-CN"/>
              </w:rPr>
              <w:br/>
              <w:t>(Ns/75)</w:t>
            </w:r>
          </w:p>
        </w:tc>
      </w:tr>
      <w:tr w:rsidR="00A9126D" w:rsidRPr="001F4AD6" w14:paraId="5DEBC5D1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D88A2" w14:textId="77777777" w:rsidR="00A9126D" w:rsidRPr="001F4AD6" w:rsidRDefault="00A9126D" w:rsidP="00574E1B">
            <w:pPr>
              <w:pStyle w:val="Tabletex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Тропические, субтропические и умеренные климатические регионы с частыми дождями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F737C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E4493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97DCA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2,82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B85AC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408C6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18658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2CCB8235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0D9B0" w14:textId="77777777" w:rsidR="00A9126D" w:rsidRPr="001F4AD6" w:rsidRDefault="00A9126D" w:rsidP="00574E1B">
            <w:pPr>
              <w:pStyle w:val="Tabletex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Засушливые умеренные климатические регионы, полярные регионы и регионы пустынь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C0AF4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BD208F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6F9B2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0,11; 4,48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6034C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94816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F46CB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62509082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F0865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 xml:space="preserve">Европа </w:t>
            </w:r>
            <w:r w:rsidRPr="001F4AD6">
              <w:rPr>
                <w:lang w:val="ru-RU"/>
              </w:rPr>
              <w:br/>
              <w:t xml:space="preserve">Северо-запад 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1B5B3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3,0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477E8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0,16; 3,1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8DE10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0366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4,0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B35FF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0,18; 3,3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35E96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72EB8CB3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4BA58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 xml:space="preserve">Европа </w:t>
            </w:r>
            <w:r w:rsidRPr="001F4AD6">
              <w:rPr>
                <w:lang w:val="ru-RU"/>
              </w:rPr>
              <w:br/>
              <w:t>Северо-запад</w:t>
            </w:r>
            <w:r w:rsidRPr="001F4AD6">
              <w:rPr>
                <w:lang w:val="ru-RU"/>
              </w:rPr>
              <w:br/>
              <w:t>1,3 ГГц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DAA1E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42D2C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5B684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7D55E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17B2D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F22EC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0,11; 4,9</w:t>
            </w:r>
          </w:p>
        </w:tc>
      </w:tr>
      <w:tr w:rsidR="00A9126D" w:rsidRPr="001F4AD6" w14:paraId="2B9EC12C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1AE7B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 xml:space="preserve">Европа </w:t>
            </w:r>
            <w:r w:rsidRPr="001F4AD6">
              <w:rPr>
                <w:lang w:val="ru-RU"/>
              </w:rPr>
              <w:br/>
              <w:t>Северо-запад</w:t>
            </w:r>
            <w:r w:rsidRPr="001F4AD6">
              <w:rPr>
                <w:lang w:val="ru-RU"/>
              </w:rPr>
              <w:br/>
              <w:t>11 ГГц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F7D78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D6E2A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8079E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9016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6BCEE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AD65F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0,19; 3,7</w:t>
            </w:r>
          </w:p>
        </w:tc>
      </w:tr>
      <w:tr w:rsidR="00A9126D" w:rsidRPr="001F4AD6" w14:paraId="3C7E74C8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5737B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Европа</w:t>
            </w:r>
            <w:r w:rsidRPr="001F4AD6">
              <w:rPr>
                <w:lang w:val="ru-RU"/>
              </w:rPr>
              <w:br/>
              <w:t>Средиземноморье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BD587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0,14; 2,6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B7D73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0,16; 3,1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883B7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1BC47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0BD7E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27279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0AFC1E37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2FAFD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 xml:space="preserve">Европа </w:t>
            </w:r>
            <w:r w:rsidRPr="001F4AD6">
              <w:rPr>
                <w:lang w:val="ru-RU"/>
              </w:rPr>
              <w:br/>
              <w:t>Скандинавия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3B00D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3,0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5AB07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0,16; 3,8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F103F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F1F85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0,12; 5,0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91AF8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C53EB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24E841EA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FCE2C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Европа</w:t>
            </w:r>
            <w:r w:rsidRPr="001F4AD6">
              <w:rPr>
                <w:lang w:val="ru-RU"/>
              </w:rPr>
              <w:br/>
              <w:t>Альпы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51C35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3,0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7EA9D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0,16; 3,8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02EF2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5F6AC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4F422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6996A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655F5DF3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56FA4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Европа</w:t>
            </w:r>
            <w:r w:rsidRPr="001F4AD6">
              <w:rPr>
                <w:lang w:val="ru-RU"/>
              </w:rPr>
              <w:br/>
              <w:t>Польша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08EB48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0,18; 2,6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6D0A5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F1938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73390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1FA53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D01EB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6EAC7AA9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41B5B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Европа</w:t>
            </w:r>
            <w:r w:rsidRPr="001F4AD6">
              <w:rPr>
                <w:lang w:val="ru-RU"/>
              </w:rPr>
              <w:br/>
              <w:t>Российская Федерация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A3100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0,14; 3,6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F696A7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E73B7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9EE74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D89BF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A214E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22B997CB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A909D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Европа</w:t>
            </w:r>
            <w:r w:rsidRPr="001F4AD6">
              <w:rPr>
                <w:lang w:val="ru-RU"/>
              </w:rPr>
              <w:br/>
              <w:t>Соединенное Королевство</w:t>
            </w:r>
            <w:r w:rsidRPr="001F4AD6">
              <w:rPr>
                <w:lang w:val="ru-RU"/>
              </w:rPr>
              <w:br/>
              <w:t>40 и 50 ГГц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AD48A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8957D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2,54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BB0B5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6D07F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94936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A9BD8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5A300C18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116EB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Конго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91CD9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0,25; 1,5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484C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5A45F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FBC90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190F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242F8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52C94E72" w14:textId="77777777" w:rsidTr="00574E1B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4CD30F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Канада</w:t>
            </w:r>
            <w:r w:rsidRPr="001F4AD6">
              <w:rPr>
                <w:lang w:val="ru-RU"/>
              </w:rPr>
              <w:br/>
              <w:t>Прерия и Север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98DDD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0,08; 4,3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41F99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CD6F3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EDBC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14CC8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B9469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14:paraId="0FD33E23" w14:textId="77777777" w:rsidR="00A9126D" w:rsidRPr="001F4AD6" w:rsidRDefault="00A9126D" w:rsidP="00A9126D">
      <w:pPr>
        <w:pStyle w:val="TableNo"/>
        <w:rPr>
          <w:lang w:val="ru-RU"/>
        </w:rPr>
      </w:pPr>
      <w:r w:rsidRPr="001F4AD6">
        <w:rPr>
          <w:lang w:val="ru-RU"/>
        </w:rPr>
        <w:br w:type="page"/>
      </w:r>
      <w:r w:rsidRPr="00365C54">
        <w:lastRenderedPageBreak/>
        <w:t>ТАБЛИЦА</w:t>
      </w:r>
      <w:r w:rsidRPr="001F4AD6">
        <w:rPr>
          <w:lang w:val="ru-RU"/>
        </w:rPr>
        <w:t xml:space="preserve"> 1 (</w:t>
      </w:r>
      <w:r w:rsidRPr="001F4AD6">
        <w:rPr>
          <w:i/>
          <w:iCs/>
          <w:lang w:val="ru-RU"/>
        </w:rPr>
        <w:t>продолжение</w:t>
      </w:r>
      <w:r w:rsidRPr="001F4AD6">
        <w:rPr>
          <w:lang w:val="ru-RU"/>
        </w:rPr>
        <w:t>)</w:t>
      </w:r>
    </w:p>
    <w:p w14:paraId="36038C92" w14:textId="77777777" w:rsidR="00A9126D" w:rsidRPr="001F4AD6" w:rsidRDefault="00A9126D" w:rsidP="00A9126D">
      <w:pPr>
        <w:pStyle w:val="Tabletitle"/>
        <w:rPr>
          <w:lang w:val="ru-RU"/>
        </w:rPr>
      </w:pPr>
      <w:r w:rsidRPr="001F4AD6">
        <w:rPr>
          <w:lang w:val="ru-RU"/>
        </w:rPr>
        <w:t xml:space="preserve">Значения β и 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для различных условий распространения и географических мест</w:t>
      </w:r>
    </w:p>
    <w:tbl>
      <w:tblPr>
        <w:tblW w:w="9638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814"/>
        <w:gridCol w:w="1304"/>
        <w:gridCol w:w="1410"/>
        <w:gridCol w:w="1560"/>
        <w:gridCol w:w="1134"/>
        <w:gridCol w:w="1275"/>
        <w:gridCol w:w="1141"/>
      </w:tblGrid>
      <w:tr w:rsidR="00A9126D" w:rsidRPr="001F4AD6" w14:paraId="71B1EC31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49E4C" w14:textId="77777777" w:rsidR="00A9126D" w:rsidRPr="001F4AD6" w:rsidRDefault="00A9126D" w:rsidP="00574E1B">
            <w:pPr>
              <w:pStyle w:val="Tablehead"/>
              <w:spacing w:line="200" w:lineRule="exact"/>
              <w:jc w:val="left"/>
              <w:rPr>
                <w:lang w:val="ru-RU"/>
              </w:rPr>
            </w:pP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99A9C" w14:textId="77777777" w:rsidR="00A9126D" w:rsidRPr="001F4AD6" w:rsidRDefault="00A9126D" w:rsidP="00574E1B">
            <w:pPr>
              <w:pStyle w:val="Tablehead"/>
              <w:spacing w:line="200" w:lineRule="exact"/>
              <w:rPr>
                <w:lang w:val="ru-RU"/>
              </w:rPr>
            </w:pPr>
            <w:r w:rsidRPr="001F4AD6">
              <w:rPr>
                <w:lang w:val="ru-RU"/>
              </w:rPr>
              <w:t>Ослабление на наземных трассах в условиях дождя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D13B5" w14:textId="77777777" w:rsidR="00A9126D" w:rsidRPr="001F4AD6" w:rsidRDefault="00A9126D" w:rsidP="00574E1B">
            <w:pPr>
              <w:pStyle w:val="Tablehead"/>
              <w:spacing w:line="200" w:lineRule="exact"/>
              <w:rPr>
                <w:lang w:val="ru-RU"/>
              </w:rPr>
            </w:pPr>
            <w:r w:rsidRPr="001F4AD6">
              <w:rPr>
                <w:lang w:val="ru-RU"/>
              </w:rPr>
              <w:t>Ослабление на наклонных трассах в условиях дождя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9FA11" w14:textId="77777777" w:rsidR="00A9126D" w:rsidRPr="001F4AD6" w:rsidRDefault="00A9126D" w:rsidP="00574E1B">
            <w:pPr>
              <w:pStyle w:val="Tablehead"/>
              <w:spacing w:line="200" w:lineRule="exact"/>
              <w:rPr>
                <w:lang w:val="ru-RU"/>
              </w:rPr>
            </w:pPr>
            <w:r>
              <w:rPr>
                <w:lang w:val="ru-RU"/>
              </w:rPr>
              <w:t>Интен</w:t>
            </w:r>
            <w:r w:rsidRPr="001F4AD6">
              <w:rPr>
                <w:lang w:val="ru-RU"/>
              </w:rPr>
              <w:t>сивность дождя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B4CFE" w14:textId="77777777" w:rsidR="00A9126D" w:rsidRPr="001F4AD6" w:rsidRDefault="00A9126D" w:rsidP="00574E1B">
            <w:pPr>
              <w:pStyle w:val="Tablehead"/>
              <w:spacing w:line="200" w:lineRule="exact"/>
              <w:rPr>
                <w:lang w:val="ru-RU"/>
              </w:rPr>
            </w:pPr>
            <w:r w:rsidRPr="001F4AD6">
              <w:rPr>
                <w:lang w:val="ru-RU"/>
              </w:rPr>
              <w:t>Много-лучевые трассы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59EEB" w14:textId="77777777" w:rsidR="00A9126D" w:rsidRPr="001F4AD6" w:rsidRDefault="00A9126D" w:rsidP="00574E1B">
            <w:pPr>
              <w:pStyle w:val="Tablehead"/>
              <w:spacing w:line="200" w:lineRule="exact"/>
              <w:rPr>
                <w:lang w:val="ru-RU"/>
              </w:rPr>
            </w:pPr>
            <w:r w:rsidRPr="001F4AD6">
              <w:rPr>
                <w:lang w:val="ru-RU"/>
              </w:rPr>
              <w:t>Загори-зонтные сухопутные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E4D8C" w14:textId="77777777" w:rsidR="00A9126D" w:rsidRPr="001F4AD6" w:rsidRDefault="00A9126D" w:rsidP="00574E1B">
            <w:pPr>
              <w:pStyle w:val="Tablehead"/>
              <w:spacing w:line="200" w:lineRule="exact"/>
              <w:rPr>
                <w:lang w:val="ru-RU"/>
              </w:rPr>
            </w:pPr>
            <w:r w:rsidRPr="001F4AD6">
              <w:rPr>
                <w:lang w:val="ru-RU"/>
              </w:rPr>
              <w:t>Загори-зонтные морские</w:t>
            </w:r>
          </w:p>
        </w:tc>
      </w:tr>
      <w:tr w:rsidR="00A9126D" w:rsidRPr="001F4AD6" w14:paraId="59A1E4FC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F0936" w14:textId="77777777" w:rsidR="00A9126D" w:rsidRPr="001F4AD6" w:rsidRDefault="00A9126D" w:rsidP="00574E1B">
            <w:pPr>
              <w:pStyle w:val="Tablehead"/>
              <w:spacing w:before="40" w:after="40" w:line="200" w:lineRule="exact"/>
              <w:jc w:val="left"/>
              <w:rPr>
                <w:b w:val="0"/>
                <w:lang w:val="ru-RU"/>
              </w:rPr>
            </w:pPr>
            <w:r w:rsidRPr="001F4AD6">
              <w:rPr>
                <w:b w:val="0"/>
                <w:lang w:val="ru-RU"/>
              </w:rPr>
              <w:t>Канада</w:t>
            </w:r>
            <w:r w:rsidRPr="001F4AD6">
              <w:rPr>
                <w:b w:val="0"/>
                <w:lang w:val="ru-RU"/>
              </w:rPr>
              <w:br/>
              <w:t>Побережье и Великие Озера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D14EBC" w14:textId="77777777" w:rsidR="00A9126D" w:rsidRPr="001F4AD6" w:rsidRDefault="00A9126D" w:rsidP="00574E1B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  <w:r w:rsidRPr="001F4AD6">
              <w:rPr>
                <w:b w:val="0"/>
                <w:lang w:val="ru-RU"/>
              </w:rPr>
              <w:t>0,10; 2,7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64E47" w14:textId="77777777" w:rsidR="00A9126D" w:rsidRPr="001F4AD6" w:rsidRDefault="00A9126D" w:rsidP="00574E1B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5B450" w14:textId="77777777" w:rsidR="00A9126D" w:rsidRPr="001F4AD6" w:rsidRDefault="00A9126D" w:rsidP="00574E1B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33596" w14:textId="77777777" w:rsidR="00A9126D" w:rsidRPr="001F4AD6" w:rsidRDefault="00A9126D" w:rsidP="00574E1B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B763D" w14:textId="77777777" w:rsidR="00A9126D" w:rsidRPr="001F4AD6" w:rsidRDefault="00A9126D" w:rsidP="00574E1B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3C539" w14:textId="77777777" w:rsidR="00A9126D" w:rsidRPr="001F4AD6" w:rsidRDefault="00A9126D" w:rsidP="00574E1B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</w:tr>
      <w:tr w:rsidR="00A9126D" w:rsidRPr="001F4AD6" w14:paraId="3D8DF027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A8A1D" w14:textId="77777777" w:rsidR="00A9126D" w:rsidRPr="001F4AD6" w:rsidRDefault="00A9126D" w:rsidP="00574E1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Канада</w:t>
            </w:r>
            <w:r w:rsidRPr="001F4AD6">
              <w:rPr>
                <w:lang w:val="ru-RU"/>
              </w:rPr>
              <w:br/>
              <w:t>Центральные и горные районы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149F7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3,0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F2A86" w14:textId="77777777" w:rsidR="00A9126D" w:rsidRPr="001F4AD6" w:rsidRDefault="00A9126D" w:rsidP="00574E1B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F2D72" w14:textId="77777777" w:rsidR="00A9126D" w:rsidRPr="001F4AD6" w:rsidRDefault="00A9126D" w:rsidP="00574E1B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F554B" w14:textId="77777777" w:rsidR="00A9126D" w:rsidRPr="001F4AD6" w:rsidRDefault="00A9126D" w:rsidP="00574E1B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7E0C8" w14:textId="77777777" w:rsidR="00A9126D" w:rsidRPr="001F4AD6" w:rsidRDefault="00A9126D" w:rsidP="00574E1B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73DE3" w14:textId="77777777" w:rsidR="00A9126D" w:rsidRPr="001F4AD6" w:rsidRDefault="00A9126D" w:rsidP="00574E1B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</w:tr>
      <w:tr w:rsidR="00A9126D" w:rsidRPr="001F4AD6" w14:paraId="0E83CD07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2D4F9" w14:textId="77777777" w:rsidR="00A9126D" w:rsidRPr="001F4AD6" w:rsidRDefault="00A9126D" w:rsidP="00574E1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Соединенные Штаты Америки</w:t>
            </w:r>
            <w:r w:rsidRPr="001F4AD6">
              <w:rPr>
                <w:lang w:val="ru-RU"/>
              </w:rPr>
              <w:br/>
              <w:t>Виргиния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10EE6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D58178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2,7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4B25B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B3E21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B2F22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EC1F91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9126D" w:rsidRPr="001F4AD6" w14:paraId="19928F6A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D46BA" w14:textId="77777777" w:rsidR="00A9126D" w:rsidRPr="001F4AD6" w:rsidRDefault="00A9126D" w:rsidP="00574E1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Российская Федерация</w:t>
            </w:r>
            <w:r w:rsidRPr="001F4AD6">
              <w:rPr>
                <w:lang w:val="ru-RU"/>
              </w:rPr>
              <w:br/>
              <w:t>Северный регион Европейской части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F4ED3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FB4DE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A75AC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0,10; 4,57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13D32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58ECB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3BD51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9126D" w:rsidRPr="001F4AD6" w14:paraId="4284ECDA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497D2" w14:textId="77777777" w:rsidR="00A9126D" w:rsidRPr="001F4AD6" w:rsidRDefault="00A9126D" w:rsidP="00574E1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Российская Федерация</w:t>
            </w:r>
            <w:r w:rsidRPr="001F4AD6">
              <w:rPr>
                <w:lang w:val="ru-RU"/>
              </w:rPr>
              <w:br/>
              <w:t xml:space="preserve">Центральный и Западный регион Европейской части 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1239D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00D16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2D0AB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0,16; 2,38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C1B7E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795C7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9C770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9126D" w:rsidRPr="001F4AD6" w14:paraId="38D04577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F46E2" w14:textId="77777777" w:rsidR="00A9126D" w:rsidRPr="001F4AD6" w:rsidRDefault="00A9126D" w:rsidP="00574E1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Российская Федерация</w:t>
            </w:r>
            <w:r w:rsidRPr="001F4AD6">
              <w:rPr>
                <w:lang w:val="ru-RU"/>
              </w:rPr>
              <w:br/>
              <w:t>Регион Средней Волги и Южный Урал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EFDDB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D8569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40418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0,10; 4,27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DE103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E1730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C8A3F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9126D" w:rsidRPr="001F4AD6" w14:paraId="79629735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5B103" w14:textId="77777777" w:rsidR="00A9126D" w:rsidRPr="001F4AD6" w:rsidRDefault="00A9126D" w:rsidP="00574E1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Российская Федерация</w:t>
            </w:r>
            <w:r w:rsidRPr="001F4AD6">
              <w:rPr>
                <w:lang w:val="ru-RU"/>
              </w:rPr>
              <w:br/>
              <w:t>Центральный степной и Южный регионы Европейской части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47E34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A80FB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31332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2,69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44239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D7579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08B08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9126D" w:rsidRPr="001F4AD6" w14:paraId="2BEEE6EB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FBC45" w14:textId="77777777" w:rsidR="00A9126D" w:rsidRPr="001F4AD6" w:rsidRDefault="00A9126D" w:rsidP="00574E1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Российская Федерация</w:t>
            </w:r>
            <w:r w:rsidRPr="001F4AD6">
              <w:rPr>
                <w:lang w:val="ru-RU"/>
              </w:rPr>
              <w:br/>
              <w:t>Западно-Сибирский регион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6922F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2FD39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95FFB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0,14; 3,72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3E5B7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08CE5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A3137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9126D" w:rsidRPr="001F4AD6" w14:paraId="4584FED5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D9A58" w14:textId="77777777" w:rsidR="00A9126D" w:rsidRPr="001F4AD6" w:rsidRDefault="00A9126D" w:rsidP="00574E1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br w:type="page"/>
              <w:t>Российская Федерация</w:t>
            </w:r>
            <w:r w:rsidRPr="001F4AD6">
              <w:rPr>
                <w:lang w:val="ru-RU"/>
              </w:rPr>
              <w:br/>
              <w:t>Среднесибирское плоскогорье и Якутия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6D4B3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A8962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52A7B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0,11; 5,04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B54CD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10514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CAA7A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9126D" w:rsidRPr="001F4AD6" w14:paraId="6D495D59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11C9B" w14:textId="77777777" w:rsidR="00A9126D" w:rsidRPr="001F4AD6" w:rsidRDefault="00A9126D" w:rsidP="00574E1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Российская Федерация</w:t>
            </w:r>
            <w:r w:rsidRPr="001F4AD6">
              <w:rPr>
                <w:lang w:val="ru-RU"/>
              </w:rPr>
              <w:br/>
              <w:t>Юг Дальнего Востока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31703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6AA7B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6E2BD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3,53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52D08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D3124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2E0DE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9126D" w:rsidRPr="001F4AD6" w14:paraId="10BAFCFE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F1447" w14:textId="77777777" w:rsidR="00A9126D" w:rsidRPr="001F4AD6" w:rsidRDefault="00A9126D" w:rsidP="00574E1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Австралия</w:t>
            </w:r>
            <w:r w:rsidRPr="001F4AD6">
              <w:rPr>
                <w:lang w:val="ru-RU"/>
              </w:rPr>
              <w:br/>
              <w:t>Умеренный климат/</w:t>
            </w:r>
            <w:r w:rsidRPr="001F4AD6">
              <w:rPr>
                <w:lang w:val="ru-RU"/>
              </w:rPr>
              <w:br/>
              <w:t>побережье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9B7E4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08656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E6949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0,17; 2,65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9D969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633FE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53626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9126D" w:rsidRPr="001F4AD6" w14:paraId="68FDF3FD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854AF" w14:textId="77777777" w:rsidR="00A9126D" w:rsidRPr="001F4AD6" w:rsidRDefault="00A9126D" w:rsidP="00574E1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 xml:space="preserve">Австралия Субтропический климат/побережье 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5A5EA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AC644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50AC0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3,15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A3EE3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B942F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0A384" w14:textId="77777777" w:rsidR="00A9126D" w:rsidRPr="001F4AD6" w:rsidRDefault="00A9126D" w:rsidP="00574E1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</w:tbl>
    <w:p w14:paraId="71862678" w14:textId="77777777" w:rsidR="00A9126D" w:rsidRPr="001F4AD6" w:rsidRDefault="00A9126D" w:rsidP="00A9126D">
      <w:pPr>
        <w:pStyle w:val="TableNo"/>
        <w:rPr>
          <w:lang w:val="ru-RU"/>
        </w:rPr>
      </w:pPr>
      <w:r w:rsidRPr="001F4AD6">
        <w:rPr>
          <w:lang w:val="ru-RU"/>
        </w:rPr>
        <w:br w:type="page"/>
      </w:r>
      <w:r w:rsidRPr="00365C54">
        <w:lastRenderedPageBreak/>
        <w:t>ТАБЛИЦА</w:t>
      </w:r>
      <w:r w:rsidRPr="001F4AD6">
        <w:rPr>
          <w:lang w:val="ru-RU"/>
        </w:rPr>
        <w:t xml:space="preserve"> 1 (</w:t>
      </w:r>
      <w:r w:rsidRPr="001F4AD6">
        <w:rPr>
          <w:i/>
          <w:iCs/>
          <w:lang w:val="ru-RU"/>
        </w:rPr>
        <w:t>окончание</w:t>
      </w:r>
      <w:r w:rsidRPr="001F4AD6">
        <w:rPr>
          <w:lang w:val="ru-RU"/>
        </w:rPr>
        <w:t>)</w:t>
      </w:r>
    </w:p>
    <w:p w14:paraId="427EC992" w14:textId="77777777" w:rsidR="00A9126D" w:rsidRPr="001F4AD6" w:rsidRDefault="00A9126D" w:rsidP="00A9126D">
      <w:pPr>
        <w:pStyle w:val="Tabletitle"/>
        <w:rPr>
          <w:lang w:val="ru-RU"/>
        </w:rPr>
      </w:pPr>
      <w:r w:rsidRPr="001F4AD6">
        <w:rPr>
          <w:lang w:val="ru-RU"/>
        </w:rPr>
        <w:t xml:space="preserve">Значения β и 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для различных условий распространения и географических мест</w:t>
      </w:r>
    </w:p>
    <w:tbl>
      <w:tblPr>
        <w:tblW w:w="9638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814"/>
        <w:gridCol w:w="1304"/>
        <w:gridCol w:w="1410"/>
        <w:gridCol w:w="1560"/>
        <w:gridCol w:w="1134"/>
        <w:gridCol w:w="1275"/>
        <w:gridCol w:w="1141"/>
      </w:tblGrid>
      <w:tr w:rsidR="00A9126D" w:rsidRPr="001F4AD6" w14:paraId="4CE11C54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7C92C" w14:textId="77777777" w:rsidR="00A9126D" w:rsidRPr="001F4AD6" w:rsidRDefault="00A9126D" w:rsidP="00574E1B">
            <w:pPr>
              <w:pStyle w:val="Tablehead"/>
              <w:jc w:val="left"/>
              <w:rPr>
                <w:lang w:val="ru-RU"/>
              </w:rPr>
            </w:pP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D5C5F" w14:textId="77777777" w:rsidR="00A9126D" w:rsidRPr="001F4AD6" w:rsidRDefault="00A9126D" w:rsidP="00574E1B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Ослабление на наземных трассах в условиях дождя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D9BFB" w14:textId="77777777" w:rsidR="00A9126D" w:rsidRPr="001F4AD6" w:rsidRDefault="00A9126D" w:rsidP="00574E1B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Ослабление на наклонных трассах в условиях дождя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59C24" w14:textId="77777777" w:rsidR="00A9126D" w:rsidRPr="001F4AD6" w:rsidRDefault="00A9126D" w:rsidP="00574E1B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Интенсивность дождя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3CE26" w14:textId="77777777" w:rsidR="00A9126D" w:rsidRPr="001F4AD6" w:rsidRDefault="00A9126D" w:rsidP="00574E1B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Много-лучевые трассы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83CB5" w14:textId="77777777" w:rsidR="00A9126D" w:rsidRPr="001F4AD6" w:rsidRDefault="00A9126D" w:rsidP="00574E1B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Загори-зонтные сухопутные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DA860" w14:textId="77777777" w:rsidR="00A9126D" w:rsidRPr="001F4AD6" w:rsidRDefault="00A9126D" w:rsidP="00574E1B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Загори-зонтные морские</w:t>
            </w:r>
          </w:p>
        </w:tc>
      </w:tr>
      <w:tr w:rsidR="00A9126D" w:rsidRPr="001F4AD6" w14:paraId="2B85144D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897DB" w14:textId="77777777" w:rsidR="00A9126D" w:rsidRPr="001F4AD6" w:rsidRDefault="00A9126D" w:rsidP="00574E1B">
            <w:pPr>
              <w:pStyle w:val="Tabletext"/>
              <w:spacing w:line="224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Австралия</w:t>
            </w:r>
            <w:r w:rsidRPr="001F4AD6">
              <w:rPr>
                <w:lang w:val="ru-RU"/>
              </w:rPr>
              <w:br/>
              <w:t>Тропический/</w:t>
            </w:r>
            <w:r w:rsidRPr="001F4AD6">
              <w:rPr>
                <w:lang w:val="ru-RU"/>
              </w:rPr>
              <w:br/>
              <w:t xml:space="preserve">засушливый климат 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6A87E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AAE09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354F4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0,12; 4,35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EEBA3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27B46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FE29A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</w:tr>
      <w:tr w:rsidR="00A9126D" w:rsidRPr="001F4AD6" w14:paraId="7BC12A12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88618" w14:textId="77777777" w:rsidR="00A9126D" w:rsidRPr="001F4AD6" w:rsidRDefault="00A9126D" w:rsidP="00574E1B">
            <w:pPr>
              <w:pStyle w:val="Tabletext"/>
              <w:spacing w:line="224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Бразилия Экваториальная зона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D226E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EBC64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E076B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2,85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F6B76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A74AC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AA60E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</w:tr>
      <w:tr w:rsidR="00A9126D" w:rsidRPr="001F4AD6" w14:paraId="0E74D97F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7DD37" w14:textId="77777777" w:rsidR="00A9126D" w:rsidRPr="001F4AD6" w:rsidRDefault="00A9126D" w:rsidP="00574E1B">
            <w:pPr>
              <w:pStyle w:val="Tabletext"/>
              <w:spacing w:line="224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Бразилия Тропическая морская зона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E5761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AFA41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F7D89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0,21; 2,25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FB63A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EB785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34B19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</w:tr>
      <w:tr w:rsidR="00A9126D" w:rsidRPr="001F4AD6" w14:paraId="4060899A" w14:textId="77777777" w:rsidTr="00574E1B">
        <w:trPr>
          <w:cantSplit/>
          <w:trHeight w:val="552"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8A7B1" w14:textId="77777777" w:rsidR="00A9126D" w:rsidRPr="001F4AD6" w:rsidRDefault="00A9126D" w:rsidP="00574E1B">
            <w:pPr>
              <w:pStyle w:val="Tabletext"/>
              <w:spacing w:line="224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Бразилия</w:t>
            </w:r>
            <w:r w:rsidRPr="001F4AD6">
              <w:rPr>
                <w:lang w:val="ru-RU"/>
              </w:rPr>
              <w:br/>
              <w:t>Тропический внутренний район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600E0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C6778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A351F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4A787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BA189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0E728" w14:textId="77777777" w:rsidR="00A9126D" w:rsidRPr="001F4AD6" w:rsidRDefault="00A9126D" w:rsidP="00574E1B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</w:tr>
      <w:tr w:rsidR="00A9126D" w:rsidRPr="001F4AD6" w14:paraId="36DF2477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BA8E5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Бразилия Субтропическая зона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B42C4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D306C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7633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2,85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54556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1DBB9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16F5C4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670457C5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6AEEA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Индонезия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11E00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0,22; 1,7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18BB6A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AD469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38035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A56B5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D3559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7A7D330C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80280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Япония</w:t>
            </w:r>
            <w:r w:rsidRPr="001F4AD6">
              <w:rPr>
                <w:lang w:val="ru-RU"/>
              </w:rPr>
              <w:br/>
              <w:t>Токио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4C27D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0,20; 3,0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61505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131F6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69FB5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9A777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A495C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576F61C2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C5164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Япония</w:t>
            </w:r>
            <w:r w:rsidRPr="001F4AD6">
              <w:rPr>
                <w:lang w:val="ru-RU"/>
              </w:rPr>
              <w:br/>
              <w:t>Ямагути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B30E2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F39DA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4,0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B1B5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3B1F7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F2BC4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EF2A5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655B958E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623B2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Япония</w:t>
            </w:r>
            <w:r w:rsidRPr="001F4AD6">
              <w:rPr>
                <w:lang w:val="ru-RU"/>
              </w:rPr>
              <w:br/>
              <w:t>Касима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443CB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9C4AC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2,7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AD32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247E5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CEACB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835FA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5383585C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54B58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Южная Корея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831E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E6673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FCF7DB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0,12; 4,6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D819A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1A552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0135B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0570AE1E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19424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Кыргызстан</w:t>
            </w:r>
            <w:r w:rsidRPr="001F4AD6">
              <w:rPr>
                <w:lang w:val="ru-RU"/>
              </w:rPr>
              <w:br/>
              <w:t>Равнинные районы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D174D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39FF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BB885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0,09; 5,95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2833B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16220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E2A7B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6C3FF512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46AEC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Кыргызстан</w:t>
            </w:r>
            <w:r w:rsidRPr="001F4AD6">
              <w:rPr>
                <w:lang w:val="ru-RU"/>
              </w:rPr>
              <w:br/>
              <w:t>Горные районы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6B826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37087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0EC5E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0,10; 6,70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8BFC6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1B87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D92A7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63F284CF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99CA9" w14:textId="77777777" w:rsidR="00A9126D" w:rsidRPr="001F4AD6" w:rsidRDefault="00A9126D" w:rsidP="00574E1B">
            <w:pPr>
              <w:pStyle w:val="Tabletex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Кыргызстан</w:t>
            </w:r>
            <w:r w:rsidRPr="001F4AD6">
              <w:rPr>
                <w:lang w:val="ru-RU"/>
              </w:rPr>
              <w:br/>
              <w:t>Район побережья озера Иссык-Куль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BF99A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36CAE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CF9A0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0,14; 4,73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11B42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F8C4A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5E08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2D767E75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DF222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 xml:space="preserve">Китай </w:t>
            </w:r>
            <w:r w:rsidRPr="001F4AD6">
              <w:rPr>
                <w:lang w:val="ru-RU"/>
              </w:rPr>
              <w:br/>
              <w:t>Юг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EE2A3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94A5A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62EF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3,12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3D8FF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89BCF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E20A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040EC677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E0A4C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 xml:space="preserve">Китай </w:t>
            </w:r>
            <w:r w:rsidRPr="001F4AD6">
              <w:rPr>
                <w:lang w:val="ru-RU"/>
              </w:rPr>
              <w:br/>
              <w:t>Север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DDD8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753D0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72403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4,12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D4B94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920FE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37AE7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9126D" w:rsidRPr="001F4AD6" w14:paraId="6810B832" w14:textId="77777777" w:rsidTr="00574E1B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E06ED7" w14:textId="77777777" w:rsidR="00A9126D" w:rsidRPr="001F4AD6" w:rsidRDefault="00A9126D" w:rsidP="00574E1B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Китай</w:t>
            </w:r>
            <w:r w:rsidRPr="001F4AD6">
              <w:rPr>
                <w:lang w:val="ru-RU"/>
              </w:rPr>
              <w:br/>
              <w:t>Пустыня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8FD01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EF378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F0FD9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0,10; 5,40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FB5B8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B5565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7DFC7" w14:textId="77777777" w:rsidR="00A9126D" w:rsidRPr="001F4AD6" w:rsidRDefault="00A9126D" w:rsidP="00574E1B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14:paraId="64774D60" w14:textId="77777777" w:rsidR="00A9126D" w:rsidRDefault="00A9126D" w:rsidP="00A9126D">
      <w:pPr>
        <w:pStyle w:val="Tablefin"/>
      </w:pPr>
    </w:p>
    <w:p w14:paraId="4FE03557" w14:textId="77777777" w:rsidR="00A9126D" w:rsidRPr="00365C54" w:rsidRDefault="00A9126D" w:rsidP="00A9126D">
      <w:pPr>
        <w:spacing w:before="600"/>
        <w:jc w:val="center"/>
      </w:pPr>
      <w:r>
        <w:t>______________</w:t>
      </w:r>
    </w:p>
    <w:p w14:paraId="43AD89B0" w14:textId="77777777" w:rsidR="00934ED7" w:rsidRPr="005F6F21" w:rsidRDefault="00934ED7" w:rsidP="00A9126D">
      <w:pPr>
        <w:pStyle w:val="Rectitle"/>
        <w:rPr>
          <w:lang w:val="en-US"/>
        </w:rPr>
      </w:pPr>
    </w:p>
    <w:sectPr w:rsidR="00934ED7" w:rsidRPr="005F6F21" w:rsidSect="00A95F70">
      <w:headerReference w:type="first" r:id="rId2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7FEE7" w14:textId="77777777" w:rsidR="001D407F" w:rsidRDefault="001D407F">
      <w:r>
        <w:separator/>
      </w:r>
    </w:p>
  </w:endnote>
  <w:endnote w:type="continuationSeparator" w:id="0">
    <w:p w14:paraId="528831D2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7FF26" w14:textId="77777777" w:rsidR="001D407F" w:rsidRDefault="001D407F">
      <w:r>
        <w:separator/>
      </w:r>
    </w:p>
  </w:footnote>
  <w:footnote w:type="continuationSeparator" w:id="0">
    <w:p w14:paraId="138D93A7" w14:textId="77777777"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E24B8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75249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154749CD" wp14:editId="6AE707E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EE27" w14:textId="3949DE88" w:rsidR="005F6F21" w:rsidRDefault="005F6F2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01C01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24798" w:rsidRPr="00553C5F">
      <w:rPr>
        <w:b/>
        <w:szCs w:val="22"/>
        <w:lang w:val="ru-RU"/>
      </w:rPr>
      <w:t>Рек.</w:t>
    </w:r>
    <w:r w:rsidR="00D24798" w:rsidRPr="00553C5F">
      <w:rPr>
        <w:b/>
        <w:szCs w:val="22"/>
        <w:lang w:val="en-US"/>
      </w:rPr>
      <w:t xml:space="preserve"> </w:t>
    </w:r>
    <w:r w:rsidR="00D24798" w:rsidRPr="00553C5F">
      <w:rPr>
        <w:b/>
        <w:szCs w:val="22"/>
        <w:lang w:val="ru-RU"/>
      </w:rPr>
      <w:t xml:space="preserve"> </w:t>
    </w:r>
    <w:r w:rsidR="00D24798" w:rsidRPr="00553C5F">
      <w:rPr>
        <w:b/>
        <w:bCs/>
        <w:szCs w:val="22"/>
        <w:lang w:val="en-US"/>
      </w:rPr>
      <w:fldChar w:fldCharType="begin"/>
    </w:r>
    <w:r w:rsidR="00D24798" w:rsidRPr="00553C5F">
      <w:rPr>
        <w:b/>
        <w:bCs/>
        <w:szCs w:val="22"/>
        <w:lang w:val="en-US"/>
      </w:rPr>
      <w:instrText>styleref href</w:instrText>
    </w:r>
    <w:r w:rsidR="00D24798" w:rsidRPr="00553C5F">
      <w:rPr>
        <w:b/>
        <w:bCs/>
        <w:szCs w:val="22"/>
        <w:lang w:val="en-US"/>
      </w:rPr>
      <w:fldChar w:fldCharType="separate"/>
    </w:r>
    <w:r w:rsidR="002B6805">
      <w:rPr>
        <w:b/>
        <w:bCs/>
        <w:noProof/>
        <w:szCs w:val="22"/>
        <w:lang w:val="en-US"/>
      </w:rPr>
      <w:t>МСЭ-R  P.841-6</w:t>
    </w:r>
    <w:r w:rsidR="00D2479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50BF5" w14:textId="2B11A7DC" w:rsidR="005F6F21" w:rsidRDefault="005F6F21">
    <w:pPr>
      <w:pStyle w:val="Header"/>
    </w:pPr>
    <w:r>
      <w:tab/>
    </w:r>
    <w:r w:rsidR="00A9126D" w:rsidRPr="00553C5F">
      <w:rPr>
        <w:b/>
        <w:szCs w:val="22"/>
        <w:lang w:val="ru-RU"/>
      </w:rPr>
      <w:t>Рек.</w:t>
    </w:r>
    <w:r w:rsidR="00A9126D" w:rsidRPr="00553C5F">
      <w:rPr>
        <w:b/>
        <w:szCs w:val="22"/>
        <w:lang w:val="en-US"/>
      </w:rPr>
      <w:t xml:space="preserve"> </w:t>
    </w:r>
    <w:r w:rsidR="00A9126D" w:rsidRPr="00553C5F">
      <w:rPr>
        <w:b/>
        <w:szCs w:val="22"/>
        <w:lang w:val="ru-RU"/>
      </w:rPr>
      <w:t xml:space="preserve"> </w:t>
    </w:r>
    <w:r w:rsidR="00A9126D" w:rsidRPr="00553C5F">
      <w:rPr>
        <w:b/>
        <w:bCs/>
        <w:szCs w:val="22"/>
        <w:lang w:val="en-US"/>
      </w:rPr>
      <w:fldChar w:fldCharType="begin"/>
    </w:r>
    <w:r w:rsidR="00A9126D" w:rsidRPr="00553C5F">
      <w:rPr>
        <w:b/>
        <w:bCs/>
        <w:szCs w:val="22"/>
        <w:lang w:val="en-US"/>
      </w:rPr>
      <w:instrText>styleref href</w:instrText>
    </w:r>
    <w:r w:rsidR="00A9126D" w:rsidRPr="00553C5F">
      <w:rPr>
        <w:b/>
        <w:bCs/>
        <w:szCs w:val="22"/>
        <w:lang w:val="en-US"/>
      </w:rPr>
      <w:fldChar w:fldCharType="separate"/>
    </w:r>
    <w:r w:rsidR="002B6805">
      <w:rPr>
        <w:b/>
        <w:bCs/>
        <w:noProof/>
        <w:szCs w:val="22"/>
        <w:lang w:val="en-US"/>
      </w:rPr>
      <w:t>МСЭ-R  P.841-6</w:t>
    </w:r>
    <w:r w:rsidR="00A9126D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11AEC" w14:textId="7B40B433" w:rsidR="00A95F70" w:rsidRPr="00A95F70" w:rsidRDefault="00A95F7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B6805">
      <w:rPr>
        <w:b/>
        <w:bCs/>
        <w:noProof/>
        <w:szCs w:val="22"/>
        <w:lang w:val="en-US"/>
      </w:rPr>
      <w:t>МСЭ-R  P.841-6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01C0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83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00F3C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11487"/>
    <w:rsid w:val="00127730"/>
    <w:rsid w:val="00131900"/>
    <w:rsid w:val="00147110"/>
    <w:rsid w:val="001511A6"/>
    <w:rsid w:val="001728BA"/>
    <w:rsid w:val="00197B47"/>
    <w:rsid w:val="001D407F"/>
    <w:rsid w:val="002058CE"/>
    <w:rsid w:val="002165F1"/>
    <w:rsid w:val="0025422D"/>
    <w:rsid w:val="00276D21"/>
    <w:rsid w:val="00296D7F"/>
    <w:rsid w:val="002B3CF6"/>
    <w:rsid w:val="002B6805"/>
    <w:rsid w:val="002C768A"/>
    <w:rsid w:val="002D76C4"/>
    <w:rsid w:val="002F5199"/>
    <w:rsid w:val="00305A41"/>
    <w:rsid w:val="00343B8D"/>
    <w:rsid w:val="00356B5D"/>
    <w:rsid w:val="0036003A"/>
    <w:rsid w:val="003646F2"/>
    <w:rsid w:val="003C38BA"/>
    <w:rsid w:val="003E17F9"/>
    <w:rsid w:val="00420DFD"/>
    <w:rsid w:val="00424855"/>
    <w:rsid w:val="00437A76"/>
    <w:rsid w:val="00470E28"/>
    <w:rsid w:val="004934C5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66A25"/>
    <w:rsid w:val="00680D2B"/>
    <w:rsid w:val="00681B32"/>
    <w:rsid w:val="006B1D2B"/>
    <w:rsid w:val="006C4589"/>
    <w:rsid w:val="006E1131"/>
    <w:rsid w:val="006E2037"/>
    <w:rsid w:val="006E6199"/>
    <w:rsid w:val="00712870"/>
    <w:rsid w:val="00714E5C"/>
    <w:rsid w:val="00743D85"/>
    <w:rsid w:val="00753CF4"/>
    <w:rsid w:val="007565CC"/>
    <w:rsid w:val="00763B9A"/>
    <w:rsid w:val="007A6AA8"/>
    <w:rsid w:val="007D056D"/>
    <w:rsid w:val="007E50D6"/>
    <w:rsid w:val="007F008D"/>
    <w:rsid w:val="008310C9"/>
    <w:rsid w:val="00853CC5"/>
    <w:rsid w:val="00870848"/>
    <w:rsid w:val="008C7848"/>
    <w:rsid w:val="00901C01"/>
    <w:rsid w:val="00905CFB"/>
    <w:rsid w:val="00906589"/>
    <w:rsid w:val="00906AD6"/>
    <w:rsid w:val="00917AF2"/>
    <w:rsid w:val="0092418A"/>
    <w:rsid w:val="00934ED7"/>
    <w:rsid w:val="009543C3"/>
    <w:rsid w:val="00957D36"/>
    <w:rsid w:val="00966E1B"/>
    <w:rsid w:val="009947C0"/>
    <w:rsid w:val="009D6B2F"/>
    <w:rsid w:val="009E3058"/>
    <w:rsid w:val="009F2D2C"/>
    <w:rsid w:val="00A25DEC"/>
    <w:rsid w:val="00A31928"/>
    <w:rsid w:val="00A62A14"/>
    <w:rsid w:val="00A6617B"/>
    <w:rsid w:val="00A71FE5"/>
    <w:rsid w:val="00A9126D"/>
    <w:rsid w:val="00A95F70"/>
    <w:rsid w:val="00A971A1"/>
    <w:rsid w:val="00AA3AD8"/>
    <w:rsid w:val="00AB0DC8"/>
    <w:rsid w:val="00AF302B"/>
    <w:rsid w:val="00B033C8"/>
    <w:rsid w:val="00B33425"/>
    <w:rsid w:val="00B40A31"/>
    <w:rsid w:val="00B44E24"/>
    <w:rsid w:val="00B54ECC"/>
    <w:rsid w:val="00B714F3"/>
    <w:rsid w:val="00B87B6B"/>
    <w:rsid w:val="00B9537D"/>
    <w:rsid w:val="00BB283C"/>
    <w:rsid w:val="00BC5D77"/>
    <w:rsid w:val="00BF0366"/>
    <w:rsid w:val="00BF487A"/>
    <w:rsid w:val="00C365C9"/>
    <w:rsid w:val="00C401E9"/>
    <w:rsid w:val="00C46BD9"/>
    <w:rsid w:val="00C55258"/>
    <w:rsid w:val="00C73560"/>
    <w:rsid w:val="00C759B7"/>
    <w:rsid w:val="00CB0F14"/>
    <w:rsid w:val="00CD659B"/>
    <w:rsid w:val="00CE0A43"/>
    <w:rsid w:val="00D24798"/>
    <w:rsid w:val="00D54BEC"/>
    <w:rsid w:val="00D5778E"/>
    <w:rsid w:val="00D83556"/>
    <w:rsid w:val="00DF4176"/>
    <w:rsid w:val="00E17240"/>
    <w:rsid w:val="00E74595"/>
    <w:rsid w:val="00EB7C57"/>
    <w:rsid w:val="00ED2695"/>
    <w:rsid w:val="00EE168E"/>
    <w:rsid w:val="00F074C2"/>
    <w:rsid w:val="00F30C9B"/>
    <w:rsid w:val="00F310C6"/>
    <w:rsid w:val="00F3236A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1982B536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B40A3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TabletextChar">
    <w:name w:val="Table_text Char"/>
    <w:link w:val="Tabletext"/>
    <w:locked/>
    <w:rsid w:val="00A9126D"/>
    <w:rPr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A9126D"/>
    <w:rPr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A9126D"/>
    <w:rPr>
      <w:b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wmf"/><Relationship Id="rId28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39FCC-A6E5-448D-ACF6-FAC52EE40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17</TotalTime>
  <Pages>9</Pages>
  <Words>1234</Words>
  <Characters>8644</Characters>
  <Application>Microsoft Office Word</Application>
  <DocSecurity>0</DocSecurity>
  <Lines>72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9859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8</cp:revision>
  <cp:lastPrinted>2021-06-28T13:38:00Z</cp:lastPrinted>
  <dcterms:created xsi:type="dcterms:W3CDTF">2020-05-05T12:49:00Z</dcterms:created>
  <dcterms:modified xsi:type="dcterms:W3CDTF">2021-06-28T13:40:00Z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