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6FEC3" w14:textId="77777777" w:rsidR="00FE79FE" w:rsidRDefault="00FE79FE"/>
    <w:p w14:paraId="6F582786" w14:textId="77777777" w:rsidR="002A7CD5" w:rsidRDefault="002A7CD5"/>
    <w:p w14:paraId="23F131B9" w14:textId="77777777" w:rsidR="00FE79FE" w:rsidRDefault="00FE79FE"/>
    <w:p w14:paraId="770D4B5D" w14:textId="77777777" w:rsidR="00FE79FE" w:rsidRDefault="00FE79FE"/>
    <w:p w14:paraId="541121B9" w14:textId="77777777" w:rsidR="00FE79FE" w:rsidRDefault="00FE79FE"/>
    <w:p w14:paraId="3047A8A0" w14:textId="77777777" w:rsidR="00FE79FE" w:rsidRDefault="00FE79FE"/>
    <w:p w14:paraId="481CC39D" w14:textId="77777777" w:rsidR="00013002" w:rsidRDefault="00013002"/>
    <w:p w14:paraId="12892E70" w14:textId="77777777" w:rsidR="00013002" w:rsidRDefault="00013002"/>
    <w:p w14:paraId="33C72E58" w14:textId="77777777" w:rsidR="00013002" w:rsidRDefault="00013002"/>
    <w:p w14:paraId="7B49AD86" w14:textId="77777777" w:rsidR="00FE79FE" w:rsidRDefault="00FE79FE"/>
    <w:p w14:paraId="5492D96D" w14:textId="77777777" w:rsidR="00FE79FE" w:rsidRDefault="00FE79FE"/>
    <w:p w14:paraId="20AC0C3B" w14:textId="77777777" w:rsidR="00FE79FE" w:rsidRDefault="00FE79FE"/>
    <w:p w14:paraId="035E00EA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3C2" w14:paraId="4D897EF6" w14:textId="77777777">
        <w:tc>
          <w:tcPr>
            <w:tcW w:w="10089" w:type="dxa"/>
          </w:tcPr>
          <w:p w14:paraId="4855BD71" w14:textId="77777777" w:rsidR="00276D21" w:rsidRPr="00B033C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C5166E1" w14:textId="77777777" w:rsidR="00FE79FE" w:rsidRPr="00A443C2" w:rsidRDefault="00FE79FE" w:rsidP="00DE5E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DE5EA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A82B7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840-8</w:t>
            </w:r>
          </w:p>
          <w:p w14:paraId="79E47C82" w14:textId="77777777" w:rsidR="00FE79FE" w:rsidRPr="00A443C2" w:rsidRDefault="00A82B76" w:rsidP="00FE79F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(08/2019</w:t>
            </w:r>
            <w:r w:rsidR="00FE79FE"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54FBD" w14:paraId="5172B136" w14:textId="77777777">
        <w:tc>
          <w:tcPr>
            <w:tcW w:w="10089" w:type="dxa"/>
          </w:tcPr>
          <w:p w14:paraId="2ED88766" w14:textId="77777777" w:rsidR="00A443C2" w:rsidRDefault="00A443C2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43CF1A56" w14:textId="77777777" w:rsidR="00FE79FE" w:rsidRDefault="00A82B76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Affaiblissement dû aux nuages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et au brouillard</w:t>
            </w:r>
          </w:p>
          <w:p w14:paraId="7B323D9D" w14:textId="77777777" w:rsidR="00E02402" w:rsidRPr="00F54FBD" w:rsidRDefault="00E024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 w14:paraId="3AF69049" w14:textId="77777777">
        <w:tc>
          <w:tcPr>
            <w:tcW w:w="10089" w:type="dxa"/>
          </w:tcPr>
          <w:p w14:paraId="38054427" w14:textId="77777777" w:rsidR="00AD267B" w:rsidRPr="00F54FBD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3D145659" w14:textId="77777777" w:rsidR="00AD267B" w:rsidRPr="00F54FBD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5041676D" w14:textId="77777777" w:rsidR="00AD267B" w:rsidRPr="00F54FBD" w:rsidRDefault="00AD267B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7829AB4B" w14:textId="77777777" w:rsidR="00013002" w:rsidRPr="00F54FBD" w:rsidRDefault="00FE79FE" w:rsidP="00DE5EA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DE5EA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14:paraId="719D4F42" w14:textId="77777777" w:rsidR="00FE79FE" w:rsidRPr="00F54FBD" w:rsidRDefault="00DE5EA2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14:paraId="200A1D5C" w14:textId="77777777" w:rsidR="00A71FE5" w:rsidRPr="00F54FBD" w:rsidRDefault="00A71FE5" w:rsidP="00CD659B">
      <w:pPr>
        <w:spacing w:before="80"/>
        <w:rPr>
          <w:i/>
          <w:sz w:val="22"/>
        </w:rPr>
      </w:pPr>
    </w:p>
    <w:p w14:paraId="3F1507EC" w14:textId="77777777" w:rsidR="00FE79FE" w:rsidRPr="00F54FBD" w:rsidRDefault="00FE79FE" w:rsidP="00CD659B">
      <w:pPr>
        <w:spacing w:before="80"/>
        <w:rPr>
          <w:i/>
          <w:sz w:val="22"/>
        </w:rPr>
      </w:pPr>
    </w:p>
    <w:p w14:paraId="24DDB6BD" w14:textId="77777777" w:rsidR="00FE79FE" w:rsidRPr="00F54FBD" w:rsidRDefault="00FE79FE" w:rsidP="00CD659B">
      <w:pPr>
        <w:spacing w:before="80"/>
        <w:rPr>
          <w:i/>
          <w:sz w:val="22"/>
        </w:rPr>
      </w:pPr>
    </w:p>
    <w:p w14:paraId="68B82781" w14:textId="77777777" w:rsidR="00FE79FE" w:rsidRPr="00F54FBD" w:rsidRDefault="00FE79FE" w:rsidP="00CD659B">
      <w:pPr>
        <w:spacing w:before="80"/>
        <w:rPr>
          <w:i/>
          <w:sz w:val="22"/>
        </w:rPr>
      </w:pPr>
    </w:p>
    <w:p w14:paraId="7BD07E90" w14:textId="77777777" w:rsidR="00FE79FE" w:rsidRPr="00F54FBD" w:rsidRDefault="00FE79FE" w:rsidP="00CD659B">
      <w:pPr>
        <w:spacing w:before="80"/>
        <w:rPr>
          <w:i/>
          <w:sz w:val="22"/>
        </w:rPr>
      </w:pPr>
    </w:p>
    <w:p w14:paraId="08946070" w14:textId="77777777" w:rsidR="00A71FE5" w:rsidRPr="00F54FBD" w:rsidRDefault="00A71FE5" w:rsidP="00CD659B">
      <w:pPr>
        <w:spacing w:before="80"/>
        <w:rPr>
          <w:i/>
          <w:sz w:val="22"/>
        </w:rPr>
      </w:pPr>
    </w:p>
    <w:p w14:paraId="3F44618F" w14:textId="77777777" w:rsidR="00CD659B" w:rsidRPr="00F54FB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D5F7F9E" w14:textId="77777777" w:rsidR="00F54FBD" w:rsidRPr="00F54FBD" w:rsidRDefault="00F54FBD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14:paraId="13AFB3FB" w14:textId="77777777" w:rsidR="00F54FBD" w:rsidRPr="00F54FBD" w:rsidRDefault="00F54FBD" w:rsidP="00F54FBD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d’assurer l’utilisation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14:paraId="56986705" w14:textId="77777777" w:rsidR="00F54FBD" w:rsidRPr="00F54FBD" w:rsidRDefault="00F54FBD" w:rsidP="00F54FBD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d’études.</w:t>
      </w:r>
    </w:p>
    <w:p w14:paraId="2FB5058E" w14:textId="77777777" w:rsidR="00F54FBD" w:rsidRPr="00E44CBB" w:rsidRDefault="00E44CBB" w:rsidP="00614CC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14:paraId="4EA2F127" w14:textId="77777777" w:rsidR="00E44CBB" w:rsidRPr="00E44CBB" w:rsidRDefault="00E44CBB" w:rsidP="00B86827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14:paraId="5C0A3377" w14:textId="77777777" w:rsidR="00F54FBD" w:rsidRPr="00673807" w:rsidRDefault="00F54FBD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F54FBD" w:rsidRPr="009454F8" w14:paraId="2E57C76A" w14:textId="77777777">
        <w:tc>
          <w:tcPr>
            <w:tcW w:w="9360" w:type="dxa"/>
            <w:gridSpan w:val="2"/>
          </w:tcPr>
          <w:p w14:paraId="0E655551" w14:textId="77777777" w:rsidR="00F54FBD" w:rsidRPr="009454F8" w:rsidRDefault="009454F8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14:paraId="6086CC48" w14:textId="77777777" w:rsidR="00F54FBD" w:rsidRPr="009454F8" w:rsidRDefault="00F54FBD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9454F8" w:rsidRPr="009454F8">
              <w:rPr>
                <w:b w:val="0"/>
                <w:sz w:val="18"/>
                <w:szCs w:val="18"/>
              </w:rPr>
              <w:t>Egalement disponible en ligne:</w:t>
            </w:r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0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 w14:paraId="459337A8" w14:textId="77777777" w:rsidTr="005E427C">
        <w:tc>
          <w:tcPr>
            <w:tcW w:w="1140" w:type="dxa"/>
            <w:tcBorders>
              <w:bottom w:val="nil"/>
            </w:tcBorders>
          </w:tcPr>
          <w:p w14:paraId="7889FE81" w14:textId="77777777" w:rsidR="00F54FBD" w:rsidRPr="00614CC6" w:rsidRDefault="00F54FBD" w:rsidP="00614CC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60F58243" w14:textId="77777777" w:rsidR="00F54FBD" w:rsidRPr="00614CC6" w:rsidRDefault="009454F8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5E427C" w14:paraId="0AE54771" w14:textId="77777777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BCAF06A" w14:textId="77777777" w:rsidR="00F54FBD" w:rsidRPr="005E427C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375D7D0" w14:textId="77777777" w:rsidR="00F54FBD" w:rsidRPr="005E427C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F54FBD" w:rsidRPr="009454F8" w14:paraId="4D2B8F41" w14:textId="77777777" w:rsidTr="00E80F1D">
        <w:tc>
          <w:tcPr>
            <w:tcW w:w="1140" w:type="dxa"/>
            <w:tcBorders>
              <w:top w:val="nil"/>
              <w:bottom w:val="nil"/>
            </w:tcBorders>
          </w:tcPr>
          <w:p w14:paraId="18F27DB7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29CD89C8" w14:textId="77777777"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54FBD" w:rsidRPr="00E80F1D" w14:paraId="4D44F2C7" w14:textId="77777777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B238309" w14:textId="77777777" w:rsidR="00F54FBD" w:rsidRPr="00E80F1D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C66C29E" w14:textId="77777777" w:rsidR="00F54FBD" w:rsidRPr="00E80F1D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F54FBD" w:rsidRPr="00ED2695" w14:paraId="263C72A9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9228BCA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D59B9DE" w14:textId="77777777"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DE5EA2" w14:paraId="2CE4436F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8077E5B" w14:textId="77777777" w:rsidR="00F54FBD" w:rsidRPr="00DE5EA2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2875567" w14:textId="77777777" w:rsidR="00F54FBD" w:rsidRPr="00DE5EA2" w:rsidRDefault="009454F8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F54FBD" w:rsidRPr="00B21066" w14:paraId="3834E305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BFBCC32" w14:textId="77777777" w:rsidR="00F54FBD" w:rsidRPr="00B2106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5D56FF6" w14:textId="77777777" w:rsidR="00F54FBD" w:rsidRPr="00B2106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F54FBD" w:rsidRPr="00DE5EA2" w14:paraId="07F6FC98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5FF60890" w14:textId="77777777" w:rsidR="00F54FBD" w:rsidRPr="00DE5EA2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7CB35CAB" w14:textId="77777777" w:rsidR="00F54FBD" w:rsidRPr="00DE5EA2" w:rsidRDefault="00614CC6" w:rsidP="00F336CC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F54FBD" w:rsidRPr="00036EE3" w14:paraId="45B6F088" w14:textId="77777777" w:rsidTr="00DE5EA2">
        <w:tc>
          <w:tcPr>
            <w:tcW w:w="1140" w:type="dxa"/>
            <w:tcBorders>
              <w:top w:val="nil"/>
            </w:tcBorders>
          </w:tcPr>
          <w:p w14:paraId="2944F90F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561383DF" w14:textId="77777777"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54FBD" w:rsidRPr="00036EE3" w14:paraId="09764ED3" w14:textId="77777777">
        <w:tc>
          <w:tcPr>
            <w:tcW w:w="1140" w:type="dxa"/>
          </w:tcPr>
          <w:p w14:paraId="1636682D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404746DC" w14:textId="77777777"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54FBD" w:rsidRPr="00036EE3" w14:paraId="2FF0CB2B" w14:textId="77777777">
        <w:tc>
          <w:tcPr>
            <w:tcW w:w="1140" w:type="dxa"/>
          </w:tcPr>
          <w:p w14:paraId="1ABAB385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0785B802" w14:textId="77777777"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54FBD" w:rsidRPr="00036EE3" w14:paraId="53C79155" w14:textId="77777777">
        <w:tc>
          <w:tcPr>
            <w:tcW w:w="1140" w:type="dxa"/>
          </w:tcPr>
          <w:p w14:paraId="43AEEB11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287CB8BA" w14:textId="77777777"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54FBD" w:rsidRPr="00614CC6" w14:paraId="24EBCA73" w14:textId="77777777">
        <w:tc>
          <w:tcPr>
            <w:tcW w:w="1140" w:type="dxa"/>
          </w:tcPr>
          <w:p w14:paraId="2A1F5AF3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0FF0D36E" w14:textId="77777777"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036EE3" w14:paraId="3CEDCB58" w14:textId="77777777">
        <w:tc>
          <w:tcPr>
            <w:tcW w:w="1140" w:type="dxa"/>
            <w:shd w:val="clear" w:color="auto" w:fill="auto"/>
          </w:tcPr>
          <w:p w14:paraId="04C26D0E" w14:textId="77777777"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31DE6C4E" w14:textId="77777777" w:rsidR="00F54FBD" w:rsidRPr="00592F9F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54FBD" w:rsidRPr="00036EE3" w14:paraId="204DE079" w14:textId="77777777">
        <w:tc>
          <w:tcPr>
            <w:tcW w:w="1140" w:type="dxa"/>
          </w:tcPr>
          <w:p w14:paraId="099ED51A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2D61E9AA" w14:textId="77777777"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F54FBD" w:rsidRPr="00614CC6" w14:paraId="4E08BD4C" w14:textId="77777777">
        <w:tc>
          <w:tcPr>
            <w:tcW w:w="1140" w:type="dxa"/>
          </w:tcPr>
          <w:p w14:paraId="66A940E5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062B8137" w14:textId="77777777"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 w14:paraId="70CFED73" w14:textId="77777777">
        <w:tc>
          <w:tcPr>
            <w:tcW w:w="1140" w:type="dxa"/>
          </w:tcPr>
          <w:p w14:paraId="4052EDCB" w14:textId="77777777"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48794EC6" w14:textId="77777777" w:rsidR="00F54FBD" w:rsidRPr="00614CC6" w:rsidRDefault="00614CC6" w:rsidP="00614CC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14:paraId="73D547B7" w14:textId="77777777" w:rsidR="00F54FBD" w:rsidRPr="00036EE3" w:rsidRDefault="00F54FBD" w:rsidP="00614CC6">
      <w:pPr>
        <w:spacing w:before="0"/>
        <w:jc w:val="center"/>
        <w:rPr>
          <w:sz w:val="20"/>
          <w:lang w:val="en-US"/>
        </w:rPr>
      </w:pPr>
    </w:p>
    <w:p w14:paraId="582D29E5" w14:textId="77777777" w:rsidR="00F54FBD" w:rsidRPr="00036EE3" w:rsidRDefault="00F54FBD" w:rsidP="00614CC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F54FBD" w:rsidRPr="00756B4D" w14:paraId="27693C44" w14:textId="77777777">
        <w:tc>
          <w:tcPr>
            <w:tcW w:w="9360" w:type="dxa"/>
          </w:tcPr>
          <w:p w14:paraId="57AD1E1E" w14:textId="77777777" w:rsidR="00F54FBD" w:rsidRPr="00756B4D" w:rsidRDefault="00F54FBD" w:rsidP="00962C55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 xml:space="preserve">: </w:t>
            </w:r>
            <w:r w:rsidR="00756B4D"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 w:rsidR="00756B4D">
              <w:rPr>
                <w:i/>
                <w:iCs/>
                <w:sz w:val="20"/>
              </w:rPr>
              <w:br/>
            </w:r>
            <w:r w:rsidR="00756B4D"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0B39CE9A" w14:textId="77777777" w:rsidR="00F54FBD" w:rsidRPr="00756B4D" w:rsidRDefault="00F54FBD" w:rsidP="00F54FBD">
      <w:pPr>
        <w:spacing w:before="0"/>
        <w:jc w:val="center"/>
        <w:rPr>
          <w:sz w:val="22"/>
        </w:rPr>
      </w:pPr>
    </w:p>
    <w:p w14:paraId="43B7B1E0" w14:textId="77777777" w:rsidR="00F54FBD" w:rsidRPr="00614CC6" w:rsidRDefault="00614CC6" w:rsidP="00756B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14:paraId="792FC699" w14:textId="77777777" w:rsidR="00F54FBD" w:rsidRPr="00614CC6" w:rsidRDefault="00F54FBD" w:rsidP="0044309E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5E5509">
        <w:rPr>
          <w:sz w:val="20"/>
        </w:rPr>
        <w:t>20</w:t>
      </w:r>
    </w:p>
    <w:p w14:paraId="38E2CED3" w14:textId="77777777" w:rsidR="00F54FBD" w:rsidRPr="00614CC6" w:rsidRDefault="00F54FBD" w:rsidP="0044309E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1" w:name="iiannee"/>
      <w:bookmarkEnd w:id="1"/>
      <w:r w:rsidRPr="00614CC6">
        <w:rPr>
          <w:sz w:val="20"/>
        </w:rPr>
        <w:t>20</w:t>
      </w:r>
      <w:r w:rsidR="005E5509">
        <w:rPr>
          <w:sz w:val="20"/>
        </w:rPr>
        <w:t>20</w:t>
      </w:r>
    </w:p>
    <w:p w14:paraId="70253636" w14:textId="77777777" w:rsidR="007565CC" w:rsidRPr="00614CC6" w:rsidRDefault="00614CC6" w:rsidP="00614CC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l’accord écrit préalable de l’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14:paraId="5E9DB358" w14:textId="77777777" w:rsidR="007565CC" w:rsidRPr="00614CC6" w:rsidRDefault="007565CC" w:rsidP="00CD659B">
      <w:pPr>
        <w:spacing w:before="160"/>
        <w:rPr>
          <w:i/>
          <w:sz w:val="20"/>
          <w:highlight w:val="yellow"/>
        </w:rPr>
        <w:sectPr w:rsidR="007565CC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62F62F60" w14:textId="77777777" w:rsidR="002A7CD5" w:rsidRPr="00756B4D" w:rsidRDefault="002A7CD5" w:rsidP="00AE3708">
      <w:pPr>
        <w:pStyle w:val="RecNo"/>
        <w:spacing w:before="0"/>
      </w:pPr>
      <w:bookmarkStart w:id="2" w:name="irecnoe"/>
      <w:bookmarkEnd w:id="2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P</w:t>
      </w:r>
      <w:r w:rsidRPr="00756B4D">
        <w:rPr>
          <w:rStyle w:val="href"/>
        </w:rPr>
        <w:t>.</w:t>
      </w:r>
      <w:r w:rsidR="00A82B76">
        <w:rPr>
          <w:rStyle w:val="href"/>
        </w:rPr>
        <w:t>840-8</w:t>
      </w:r>
    </w:p>
    <w:p w14:paraId="1984721C" w14:textId="77777777" w:rsidR="002A7CD5" w:rsidRDefault="00A82B76" w:rsidP="00A82B76">
      <w:pPr>
        <w:pStyle w:val="Rectitle"/>
      </w:pPr>
      <w:bookmarkStart w:id="3" w:name="dbreak"/>
      <w:bookmarkEnd w:id="3"/>
      <w:r>
        <w:t>Affaiblissement dû aux nuages et au brouillard</w:t>
      </w:r>
    </w:p>
    <w:p w14:paraId="091A55CC" w14:textId="77777777" w:rsidR="00A82B76" w:rsidRPr="00DE4C7B" w:rsidRDefault="00A82B76" w:rsidP="00A82B76">
      <w:pPr>
        <w:pStyle w:val="Blanc"/>
        <w:rPr>
          <w:lang w:val="fr-CH"/>
        </w:rPr>
      </w:pPr>
    </w:p>
    <w:p w14:paraId="525A1A5F" w14:textId="77777777" w:rsidR="00A82B76" w:rsidRPr="00A82B76" w:rsidRDefault="00A82B76" w:rsidP="00A82B76">
      <w:pPr>
        <w:pStyle w:val="Recref"/>
      </w:pPr>
      <w:r>
        <w:t>(Question UIT-R 201/3)</w:t>
      </w:r>
    </w:p>
    <w:p w14:paraId="65B28F3E" w14:textId="77777777" w:rsidR="00A82B76" w:rsidRPr="00DE4C7B" w:rsidRDefault="00A82B76" w:rsidP="00A82B76">
      <w:pPr>
        <w:pStyle w:val="Blanc"/>
        <w:rPr>
          <w:lang w:val="fr-CH"/>
        </w:rPr>
      </w:pPr>
    </w:p>
    <w:p w14:paraId="0E2E2A79" w14:textId="77777777" w:rsidR="002A7CD5" w:rsidRPr="002A7CD5" w:rsidRDefault="00A82B76" w:rsidP="00C63B58">
      <w:pPr>
        <w:pStyle w:val="Recdate"/>
        <w:rPr>
          <w:lang w:val="fr-CH"/>
        </w:rPr>
      </w:pPr>
      <w:r>
        <w:t>(1992-1994-1997-1999-2009-2012-2013-2017-2019)</w:t>
      </w:r>
    </w:p>
    <w:p w14:paraId="1C201B7B" w14:textId="77777777" w:rsidR="00A82B76" w:rsidRPr="00DE4C7B" w:rsidRDefault="00A82B76" w:rsidP="00A82B76">
      <w:pPr>
        <w:pStyle w:val="Blanc"/>
        <w:rPr>
          <w:lang w:val="fr-CH"/>
        </w:rPr>
      </w:pPr>
    </w:p>
    <w:p w14:paraId="16CB0804" w14:textId="77777777" w:rsidR="00A82B76" w:rsidRPr="00A63ACC" w:rsidRDefault="00A82B76" w:rsidP="00A82B76">
      <w:pPr>
        <w:pStyle w:val="HeadingSum"/>
        <w:rPr>
          <w:lang w:val="fr-FR"/>
        </w:rPr>
      </w:pPr>
      <w:r w:rsidRPr="00A63ACC">
        <w:rPr>
          <w:lang w:val="fr-FR"/>
        </w:rPr>
        <w:t>Domaine d'application</w:t>
      </w:r>
    </w:p>
    <w:p w14:paraId="05FF3C20" w14:textId="77777777" w:rsidR="00A82B76" w:rsidRPr="00A63ACC" w:rsidRDefault="00A82B76" w:rsidP="00A82B76">
      <w:pPr>
        <w:pStyle w:val="Summary"/>
        <w:rPr>
          <w:lang w:val="fr-FR"/>
        </w:rPr>
      </w:pPr>
      <w:r w:rsidRPr="00A63ACC">
        <w:rPr>
          <w:lang w:val="fr-FR"/>
        </w:rPr>
        <w:t>La présente Recommandation décrit des méthodes permettant de prévoir l'affaiblissement dû aux nuages et au brouillard sur les trajets Terre vers espace.</w:t>
      </w:r>
    </w:p>
    <w:p w14:paraId="2BB253B8" w14:textId="77777777" w:rsidR="00A82B76" w:rsidRPr="00DE4C7B" w:rsidRDefault="00A82B76" w:rsidP="00A82B76">
      <w:pPr>
        <w:pStyle w:val="Blanc"/>
        <w:rPr>
          <w:lang w:val="fr-CH"/>
        </w:rPr>
      </w:pPr>
    </w:p>
    <w:p w14:paraId="7342873E" w14:textId="77777777" w:rsidR="00A82B76" w:rsidRPr="00A63ACC" w:rsidRDefault="00A82B76" w:rsidP="00A82B76">
      <w:pPr>
        <w:pStyle w:val="Normalaftertitle"/>
      </w:pPr>
      <w:r w:rsidRPr="00A63ACC">
        <w:t>L'Assemblée des radiocommunications de l'UIT,</w:t>
      </w:r>
    </w:p>
    <w:p w14:paraId="5A4B47B6" w14:textId="77777777" w:rsidR="00A82B76" w:rsidRPr="00A63ACC" w:rsidRDefault="00A82B76" w:rsidP="00A82B76">
      <w:pPr>
        <w:pStyle w:val="Call"/>
      </w:pPr>
      <w:r w:rsidRPr="00A63ACC">
        <w:t>considérant</w:t>
      </w:r>
    </w:p>
    <w:p w14:paraId="150B0A6E" w14:textId="77777777" w:rsidR="00A82B76" w:rsidRPr="00A63ACC" w:rsidRDefault="00A82B76" w:rsidP="00A82B76">
      <w:r w:rsidRPr="00A63ACC">
        <w:rPr>
          <w:i/>
          <w:iCs/>
        </w:rPr>
        <w:t>a)</w:t>
      </w:r>
      <w:r w:rsidRPr="00A63ACC">
        <w:tab/>
        <w:t>qu'il est nécessaire de fournir des indications aux ingénieurs chargés de concevoir des systèmes de télécommunication Terre vers espace à des fréquences supérieures à 10</w:t>
      </w:r>
      <w:r>
        <w:t> GHz</w:t>
      </w:r>
      <w:r w:rsidRPr="00A63ACC">
        <w:t>;</w:t>
      </w:r>
    </w:p>
    <w:p w14:paraId="639BD45B" w14:textId="77777777" w:rsidR="00A82B76" w:rsidRPr="00A63ACC" w:rsidRDefault="00A82B76" w:rsidP="00A82B76">
      <w:r w:rsidRPr="00A63ACC">
        <w:rPr>
          <w:i/>
          <w:iCs/>
        </w:rPr>
        <w:t>b)</w:t>
      </w:r>
      <w:r w:rsidRPr="00A63ACC">
        <w:tab/>
        <w:t>que l'affaiblissement dû aux nuages peut constituer un facteur important, s'agissant en particulier de systèmes hyperfréquences fonctionnant à des fréquences largement supérieures à 10</w:t>
      </w:r>
      <w:r>
        <w:t> GHz</w:t>
      </w:r>
      <w:r w:rsidRPr="00A63ACC">
        <w:t xml:space="preserve"> ou de systèmes à faible disponibilité;</w:t>
      </w:r>
    </w:p>
    <w:p w14:paraId="6C2EA250" w14:textId="77777777" w:rsidR="00A82B76" w:rsidRPr="00A63ACC" w:rsidRDefault="00A82B76" w:rsidP="00A82B76">
      <w:r w:rsidRPr="00A63ACC">
        <w:rPr>
          <w:i/>
          <w:iCs/>
        </w:rPr>
        <w:t>c)</w:t>
      </w:r>
      <w:r w:rsidRPr="00A63ACC">
        <w:tab/>
        <w:t>que, pour calculer la série chronologique de l'affaiblissement total ainsi que pour les méthodes de prévision spatio-temporelles, une expression analytique pour les statistiques du contenu total d'une colonne d'air en eau liquide de nuage est nécessaire;</w:t>
      </w:r>
    </w:p>
    <w:p w14:paraId="5415CF8C" w14:textId="77777777" w:rsidR="00A82B76" w:rsidRPr="00A63ACC" w:rsidRDefault="00A82B76" w:rsidP="00A82B76">
      <w:r w:rsidRPr="00A63ACC">
        <w:rPr>
          <w:i/>
          <w:iCs/>
        </w:rPr>
        <w:t>d)</w:t>
      </w:r>
      <w:r w:rsidRPr="00A63ACC">
        <w:tab/>
        <w:t>que des données locales de mesure du contenu total d'une colonne d'air en eau liquide de nuage peuvent ne pas être disponibles,</w:t>
      </w:r>
    </w:p>
    <w:p w14:paraId="63C80AB2" w14:textId="77777777" w:rsidR="00A82B76" w:rsidRPr="00A63ACC" w:rsidRDefault="00A82B76" w:rsidP="00A82B76">
      <w:pPr>
        <w:pStyle w:val="Call"/>
      </w:pPr>
      <w:r w:rsidRPr="00A63ACC">
        <w:t>recommande</w:t>
      </w:r>
    </w:p>
    <w:p w14:paraId="0C4F2A88" w14:textId="77777777" w:rsidR="00A82B76" w:rsidRPr="00A63ACC" w:rsidRDefault="00A82B76" w:rsidP="00A82B76">
      <w:r w:rsidRPr="00A63ACC">
        <w:rPr>
          <w:b/>
          <w:bCs/>
        </w:rPr>
        <w:t>1</w:t>
      </w:r>
      <w:r w:rsidRPr="00A63ACC">
        <w:rPr>
          <w:b/>
          <w:bCs/>
        </w:rPr>
        <w:tab/>
      </w:r>
      <w:r w:rsidRPr="00A63ACC">
        <w:t xml:space="preserve">que, si on ne dispose pas de données locales de mesure du contenu total d'une colonne d'air en eau liquide de nuage, la méthode décrite dans le </w:t>
      </w:r>
      <w:r>
        <w:t>§ </w:t>
      </w:r>
      <w:r w:rsidRPr="00A63ACC">
        <w:t>3.1 de l'Annexe 1 soit utilisée afin de prévoir l'affaiblissement dû aux nuages et au brouillard;</w:t>
      </w:r>
    </w:p>
    <w:p w14:paraId="541F4B0B" w14:textId="77777777" w:rsidR="00A82B76" w:rsidRPr="00A63ACC" w:rsidRDefault="00A82B76" w:rsidP="00A82B76">
      <w:r w:rsidRPr="00A63ACC">
        <w:rPr>
          <w:b/>
          <w:bCs/>
        </w:rPr>
        <w:t>2</w:t>
      </w:r>
      <w:r w:rsidRPr="00A63ACC">
        <w:tab/>
        <w:t xml:space="preserve">que, si on dispose de données locales de mesure du contenu total d'une colonne d'air en eau liquide de nuage, la méthode décrite dans le </w:t>
      </w:r>
      <w:r>
        <w:t>§ </w:t>
      </w:r>
      <w:r w:rsidRPr="00A63ACC">
        <w:t>3.2 de l'Annexe</w:t>
      </w:r>
      <w:r>
        <w:t> </w:t>
      </w:r>
      <w:r w:rsidRPr="00A63ACC">
        <w:t>1 soit utilisée pour calculer l'affaiblissement dû aux nuages;</w:t>
      </w:r>
    </w:p>
    <w:p w14:paraId="4F8EC235" w14:textId="77777777" w:rsidR="00A82B76" w:rsidRPr="00A63ACC" w:rsidRDefault="00A82B76" w:rsidP="00A82B76">
      <w:r w:rsidRPr="00A63ACC">
        <w:rPr>
          <w:b/>
          <w:bCs/>
        </w:rPr>
        <w:t>3</w:t>
      </w:r>
      <w:r w:rsidRPr="00A63ACC">
        <w:tab/>
        <w:t xml:space="preserve">que les informations contenues dans le </w:t>
      </w:r>
      <w:r>
        <w:t>§ </w:t>
      </w:r>
      <w:r w:rsidRPr="00A63ACC">
        <w:t>4 de l'Annexe</w:t>
      </w:r>
      <w:r>
        <w:t> </w:t>
      </w:r>
      <w:r w:rsidRPr="00A63ACC">
        <w:t>1 soient utilisées pour les calculs sur le plan mondial des effets de la propagation devant être effectués notamment au moyen de modèles de canaux spatio-temporels et nécessitant une expression analytique des statistiques du contenu total d'une colonne d'air en eau liquide de nuage.</w:t>
      </w:r>
    </w:p>
    <w:p w14:paraId="32BD4398" w14:textId="77777777" w:rsidR="00A82B76" w:rsidRPr="00A63ACC" w:rsidRDefault="00A82B76" w:rsidP="00A82B76">
      <w:pPr>
        <w:pStyle w:val="AnnexNoTitle"/>
      </w:pPr>
      <w:r w:rsidRPr="00A63ACC">
        <w:lastRenderedPageBreak/>
        <w:t>Annexe 1</w:t>
      </w:r>
    </w:p>
    <w:p w14:paraId="21D6FDFB" w14:textId="77777777" w:rsidR="00A82B76" w:rsidRPr="00A63ACC" w:rsidRDefault="00A82B76" w:rsidP="00A82B76">
      <w:pPr>
        <w:pStyle w:val="Heading1"/>
      </w:pPr>
      <w:bookmarkStart w:id="4" w:name="_Toc398525041"/>
      <w:r w:rsidRPr="00A63ACC">
        <w:t>1</w:t>
      </w:r>
      <w:r w:rsidRPr="00A63ACC">
        <w:tab/>
        <w:t>Introduction</w:t>
      </w:r>
      <w:bookmarkEnd w:id="4"/>
    </w:p>
    <w:p w14:paraId="4FDA3EE7" w14:textId="77777777" w:rsidR="00A82B76" w:rsidRDefault="00A82B76" w:rsidP="00A82B76">
      <w:pPr>
        <w:keepNext/>
        <w:keepLines/>
      </w:pPr>
      <w:r w:rsidRPr="00A63ACC">
        <w:t>Dans le cas de nuages ou de brouillard composés entièrement de gouttelettes minuscules, d'un diamètre généralement inférieur à 0,01</w:t>
      </w:r>
      <w:r>
        <w:t> cm</w:t>
      </w:r>
      <w:r w:rsidRPr="00A63ACC">
        <w:t>, l'approximation de Rayleigh est valable pour les fréquences allant jusqu'à 200</w:t>
      </w:r>
      <w:r>
        <w:t> GHz</w:t>
      </w:r>
      <w:r w:rsidRPr="00A63ACC">
        <w:t>, et l'affaiblissement linéique dans de tels nuages ou un tel brouillard s'exprime alors par la formule:</w:t>
      </w:r>
    </w:p>
    <w:p w14:paraId="02AC1105" w14:textId="77777777" w:rsidR="000F3ECD" w:rsidRPr="00DE4C7B" w:rsidRDefault="000F3ECD" w:rsidP="000F3ECD">
      <w:pPr>
        <w:pStyle w:val="Blanc"/>
        <w:rPr>
          <w:lang w:val="fr-CH"/>
        </w:rPr>
      </w:pPr>
    </w:p>
    <w:p w14:paraId="1E158BEA" w14:textId="77777777" w:rsidR="00A82B76" w:rsidRPr="00547F57" w:rsidRDefault="00A82B76" w:rsidP="00A82B76">
      <w:pPr>
        <w:pStyle w:val="Equation"/>
        <w:rPr>
          <w:lang w:val="en-GB"/>
        </w:rPr>
      </w:pPr>
      <w:r w:rsidRPr="00A63ACC">
        <w:tab/>
      </w:r>
      <w:r w:rsidRPr="00A63ACC">
        <w:tab/>
      </w:r>
      <m:oMath>
        <m:r>
          <w:rPr>
            <w:rFonts w:ascii="Cambria Math" w:hAnsi="Cambria Math"/>
            <w:lang w:val="en-GB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en-GB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en-GB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en-GB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M</m:t>
        </m:r>
      </m:oMath>
      <w:r w:rsidR="00A76D20">
        <w:rPr>
          <w:lang w:val="en-GB"/>
        </w:rPr>
        <w:t>         </w:t>
      </w:r>
      <w:r w:rsidRPr="00547F57">
        <w:rPr>
          <w:lang w:val="en-GB"/>
        </w:rPr>
        <w:t>(</w:t>
      </w:r>
      <w:r w:rsidRPr="00547F57">
        <w:rPr>
          <w:color w:val="000000"/>
          <w:lang w:val="en-GB"/>
        </w:rPr>
        <w:t>dB/km)</w:t>
      </w:r>
      <w:r w:rsidRPr="00547F57">
        <w:rPr>
          <w:lang w:val="en-GB"/>
        </w:rPr>
        <w:tab/>
        <w:t>(1)</w:t>
      </w:r>
    </w:p>
    <w:p w14:paraId="3BA55219" w14:textId="77777777" w:rsidR="000F3ECD" w:rsidRPr="00A63ACC" w:rsidRDefault="000F3ECD" w:rsidP="000F3ECD">
      <w:pPr>
        <w:pStyle w:val="Blanc"/>
      </w:pPr>
    </w:p>
    <w:p w14:paraId="504B5B81" w14:textId="77777777" w:rsidR="00A82B76" w:rsidRPr="00A63ACC" w:rsidRDefault="00A82B76" w:rsidP="00A82B76">
      <w:pPr>
        <w:keepNext/>
        <w:keepLines/>
      </w:pPr>
      <w:r w:rsidRPr="00A63ACC">
        <w:t>où:</w:t>
      </w:r>
    </w:p>
    <w:p w14:paraId="76023635" w14:textId="77777777" w:rsidR="00A82B76" w:rsidRPr="00A63ACC" w:rsidRDefault="00A82B76" w:rsidP="00A82B76">
      <w:pPr>
        <w:pStyle w:val="Equationlegend"/>
        <w:keepNext/>
        <w:keepLines/>
        <w:rPr>
          <w:lang w:val="fr-FR"/>
        </w:rPr>
      </w:pPr>
      <w:r w:rsidRPr="00A63ACC">
        <w:rPr>
          <w:lang w:val="fr-FR"/>
        </w:rPr>
        <w:tab/>
        <w:t>γ</w:t>
      </w:r>
      <w:r w:rsidRPr="00A63ACC">
        <w:rPr>
          <w:i/>
          <w:position w:val="-4"/>
          <w:vertAlign w:val="subscript"/>
          <w:lang w:val="fr-FR"/>
        </w:rPr>
        <w:t>c</w:t>
      </w:r>
      <w:r w:rsidRPr="00A63ACC">
        <w:rPr>
          <w:lang w:val="fr-FR"/>
        </w:rPr>
        <w:t>:</w:t>
      </w:r>
      <w:r w:rsidRPr="00A63ACC">
        <w:rPr>
          <w:lang w:val="fr-FR"/>
        </w:rPr>
        <w:tab/>
        <w:t>affaiblissement linéique (dB/km) à l'intérieur du nuage</w:t>
      </w:r>
    </w:p>
    <w:p w14:paraId="4DE680FF" w14:textId="77777777" w:rsidR="00A82B76" w:rsidRPr="00A63ACC" w:rsidRDefault="00A82B76" w:rsidP="00A82B76">
      <w:pPr>
        <w:pStyle w:val="Equationlegend"/>
        <w:keepNext/>
        <w:keepLines/>
        <w:rPr>
          <w:lang w:val="fr-FR"/>
        </w:rPr>
      </w:pPr>
      <w:r w:rsidRPr="00A63ACC">
        <w:rPr>
          <w:i/>
          <w:lang w:val="fr-FR"/>
        </w:rPr>
        <w:tab/>
        <w:t>K</w:t>
      </w:r>
      <w:r w:rsidRPr="00A63ACC">
        <w:rPr>
          <w:i/>
          <w:position w:val="-4"/>
          <w:vertAlign w:val="subscript"/>
          <w:lang w:val="fr-FR"/>
        </w:rPr>
        <w:t>l</w:t>
      </w:r>
      <w:r w:rsidRPr="00A63ACC">
        <w:rPr>
          <w:lang w:val="fr-FR"/>
        </w:rPr>
        <w:t>:</w:t>
      </w:r>
      <w:r w:rsidRPr="00A63ACC">
        <w:rPr>
          <w:position w:val="-6"/>
          <w:lang w:val="fr-FR"/>
        </w:rPr>
        <w:tab/>
      </w:r>
      <w:r w:rsidRPr="00A63ACC">
        <w:rPr>
          <w:lang w:val="fr-FR"/>
        </w:rPr>
        <w:t>affaiblissement linéique spécifique dû à l'eau liquide de nuage ((dB/km)/(g/m</w:t>
      </w:r>
      <w:r w:rsidRPr="00A63ACC">
        <w:rPr>
          <w:vertAlign w:val="superscript"/>
          <w:lang w:val="fr-FR"/>
        </w:rPr>
        <w:t>3</w:t>
      </w:r>
      <w:r w:rsidRPr="00A63ACC">
        <w:rPr>
          <w:lang w:val="fr-FR"/>
        </w:rPr>
        <w:t>))</w:t>
      </w:r>
    </w:p>
    <w:p w14:paraId="1EEF864A" w14:textId="77777777" w:rsidR="00A82B76" w:rsidRPr="00A63ACC" w:rsidRDefault="00A82B76" w:rsidP="00A82B76">
      <w:pPr>
        <w:pStyle w:val="Equationlegend"/>
        <w:keepNext/>
        <w:keepLines/>
        <w:rPr>
          <w:lang w:val="fr-FR"/>
        </w:rPr>
      </w:pPr>
      <w:r w:rsidRPr="00A63ACC">
        <w:rPr>
          <w:i/>
          <w:lang w:val="fr-FR"/>
        </w:rPr>
        <w:tab/>
        <w:t>M</w:t>
      </w:r>
      <w:r w:rsidRPr="00A63ACC">
        <w:rPr>
          <w:lang w:val="fr-FR"/>
        </w:rPr>
        <w:t>:</w:t>
      </w:r>
      <w:r w:rsidRPr="00A63ACC">
        <w:rPr>
          <w:lang w:val="fr-FR"/>
        </w:rPr>
        <w:tab/>
        <w:t>concentration en eau liquide dans les nuages ou le brouillard (g/m</w:t>
      </w:r>
      <w:r w:rsidRPr="00A63ACC">
        <w:rPr>
          <w:vertAlign w:val="superscript"/>
          <w:lang w:val="fr-FR"/>
        </w:rPr>
        <w:t>3</w:t>
      </w:r>
      <w:r w:rsidRPr="00A63ACC">
        <w:rPr>
          <w:lang w:val="fr-FR"/>
        </w:rPr>
        <w:t>)</w:t>
      </w:r>
    </w:p>
    <w:p w14:paraId="65FF7B94" w14:textId="77777777" w:rsidR="00A82B76" w:rsidRPr="00A63ACC" w:rsidRDefault="00A82B76" w:rsidP="00A82B76">
      <w:pPr>
        <w:pStyle w:val="Equationlegend"/>
        <w:rPr>
          <w:lang w:val="fr-FR"/>
        </w:rPr>
      </w:pPr>
      <w:r w:rsidRPr="00A63ACC">
        <w:rPr>
          <w:lang w:val="fr-FR"/>
        </w:rPr>
        <w:tab/>
      </w:r>
      <w:r w:rsidRPr="00A63ACC">
        <w:rPr>
          <w:i/>
          <w:lang w:val="fr-FR"/>
        </w:rPr>
        <w:t>f</w:t>
      </w:r>
      <w:r w:rsidRPr="00A63ACC">
        <w:rPr>
          <w:lang w:val="fr-FR"/>
        </w:rPr>
        <w:t>:</w:t>
      </w:r>
      <w:r w:rsidRPr="00A63ACC">
        <w:rPr>
          <w:lang w:val="fr-FR"/>
        </w:rPr>
        <w:tab/>
        <w:t>fréquence (GHz)</w:t>
      </w:r>
    </w:p>
    <w:p w14:paraId="1534CD89" w14:textId="77777777" w:rsidR="00A82B76" w:rsidRPr="00A63ACC" w:rsidRDefault="00A82B76" w:rsidP="00A82B76">
      <w:pPr>
        <w:pStyle w:val="Equationlegend"/>
        <w:keepNext/>
        <w:keepLines/>
        <w:rPr>
          <w:lang w:val="fr-FR"/>
        </w:rPr>
      </w:pPr>
      <w:r w:rsidRPr="00A63ACC">
        <w:rPr>
          <w:lang w:val="fr-FR"/>
        </w:rPr>
        <w:tab/>
      </w:r>
      <w:r w:rsidRPr="00A63ACC">
        <w:rPr>
          <w:i/>
          <w:lang w:val="fr-FR"/>
        </w:rPr>
        <w:t>T</w:t>
      </w:r>
      <w:r w:rsidRPr="00A63ACC">
        <w:rPr>
          <w:rFonts w:ascii="Tms Rmn" w:hAnsi="Tms Rmn"/>
          <w:sz w:val="12"/>
          <w:lang w:val="fr-FR"/>
        </w:rPr>
        <w:t> </w:t>
      </w:r>
      <w:r w:rsidRPr="00A63ACC">
        <w:rPr>
          <w:lang w:val="fr-FR"/>
        </w:rPr>
        <w:t>:</w:t>
      </w:r>
      <w:r w:rsidRPr="00A63ACC">
        <w:rPr>
          <w:lang w:val="fr-FR"/>
        </w:rPr>
        <w:tab/>
        <w:t>température de l'eau liquide de nuage (K).</w:t>
      </w:r>
    </w:p>
    <w:p w14:paraId="25BDC269" w14:textId="77777777" w:rsidR="00A82B76" w:rsidRPr="00A63ACC" w:rsidRDefault="00A82B76" w:rsidP="00A82B76">
      <w:r w:rsidRPr="00A63ACC">
        <w:t>Aux fréquences de l'ordre de 100</w:t>
      </w:r>
      <w:r>
        <w:t> GHz</w:t>
      </w:r>
      <w:r w:rsidRPr="00A63ACC">
        <w:t xml:space="preserve"> et aux fréquences supérieures, l'affaiblissement par le brouillard peut devenir important. La concentration en eau liquide dans le brouillard est en général égale à environ 0,05</w:t>
      </w:r>
      <w:r>
        <w:t> </w:t>
      </w:r>
      <w:r w:rsidRPr="00A63ACC">
        <w:t>g/m</w:t>
      </w:r>
      <w:r w:rsidRPr="00A63ACC">
        <w:rPr>
          <w:vertAlign w:val="superscript"/>
        </w:rPr>
        <w:t>3</w:t>
      </w:r>
      <w:r w:rsidRPr="00A63ACC">
        <w:t xml:space="preserve"> pour un brouillard modéré (visibilité de l'ordre de 300 m) et de 0,5 g/m</w:t>
      </w:r>
      <w:r w:rsidRPr="00A63ACC">
        <w:rPr>
          <w:vertAlign w:val="superscript"/>
        </w:rPr>
        <w:t>3</w:t>
      </w:r>
      <w:r w:rsidRPr="00A63ACC">
        <w:t xml:space="preserve"> pour un brouillard épais (visibilité de l'ordre de 50 m).</w:t>
      </w:r>
    </w:p>
    <w:p w14:paraId="7BD7EE1D" w14:textId="77777777" w:rsidR="00A82B76" w:rsidRPr="00A63ACC" w:rsidRDefault="00A82B76" w:rsidP="00A82B76">
      <w:pPr>
        <w:pStyle w:val="Heading1"/>
      </w:pPr>
      <w:bookmarkStart w:id="5" w:name="_Toc398525042"/>
      <w:r w:rsidRPr="00A63ACC">
        <w:t>2</w:t>
      </w:r>
      <w:r w:rsidRPr="00A63ACC">
        <w:tab/>
        <w:t>Affaiblissement linéique spécifique</w:t>
      </w:r>
      <w:bookmarkEnd w:id="5"/>
      <w:r w:rsidRPr="00A63ACC">
        <w:t xml:space="preserve"> dû à l'eau liquide de nuage</w:t>
      </w:r>
    </w:p>
    <w:p w14:paraId="25D6C2AD" w14:textId="77777777" w:rsidR="00A82B76" w:rsidRPr="00A63ACC" w:rsidRDefault="00A82B76" w:rsidP="00A82B76">
      <w:r w:rsidRPr="00A63ACC">
        <w:t>On peut utiliser un modèle mathématique basé sur la diffusion de Rayleigh, qui utilise un modèle de Debye double pour la permittivité diélectrique ε(</w:t>
      </w:r>
      <w:r w:rsidRPr="00A82B76">
        <w:rPr>
          <w:sz w:val="12"/>
          <w:szCs w:val="12"/>
        </w:rPr>
        <w:t> </w:t>
      </w:r>
      <w:r w:rsidRPr="00A63ACC">
        <w:rPr>
          <w:i/>
        </w:rPr>
        <w:t>f</w:t>
      </w:r>
      <w:r w:rsidRPr="00A82B76">
        <w:rPr>
          <w:i/>
          <w:sz w:val="12"/>
          <w:szCs w:val="12"/>
        </w:rPr>
        <w:t> </w:t>
      </w:r>
      <w:r w:rsidRPr="00A63ACC">
        <w:t xml:space="preserve">) de l'eau pour calculer la valeur de </w:t>
      </w:r>
      <w:r w:rsidRPr="00A63ACC">
        <w:rPr>
          <w:i/>
        </w:rPr>
        <w:t>K</w:t>
      </w:r>
      <w:r w:rsidRPr="00A63ACC">
        <w:rPr>
          <w:i/>
          <w:iCs/>
          <w:vertAlign w:val="subscript"/>
        </w:rPr>
        <w:t>l</w:t>
      </w:r>
      <w:r w:rsidRPr="00A63ACC">
        <w:t xml:space="preserve"> pour les fréquences inférieures à 200</w:t>
      </w:r>
      <w:r>
        <w:t> GHz</w:t>
      </w:r>
      <w:r w:rsidRPr="00A63ACC">
        <w:t>:</w:t>
      </w:r>
    </w:p>
    <w:p w14:paraId="3AF72F4E" w14:textId="77777777" w:rsidR="000F3ECD" w:rsidRPr="00DE4C7B" w:rsidRDefault="000F3ECD" w:rsidP="000F3ECD">
      <w:pPr>
        <w:pStyle w:val="Blanc"/>
        <w:rPr>
          <w:lang w:val="fr-CH"/>
        </w:rPr>
      </w:pPr>
    </w:p>
    <w:p w14:paraId="37DE8F9D" w14:textId="77777777" w:rsidR="00A82B76" w:rsidRPr="00547F57" w:rsidRDefault="00A82B76" w:rsidP="00A82B76">
      <w:pPr>
        <w:pStyle w:val="Equation"/>
        <w:tabs>
          <w:tab w:val="right" w:pos="9730"/>
        </w:tabs>
        <w:rPr>
          <w:lang w:val="en-GB"/>
        </w:rPr>
      </w:pPr>
      <w:r w:rsidRPr="00A63ACC">
        <w:tab/>
      </w:r>
      <w:r w:rsidRPr="00A63ACC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en-GB"/>
              </w:rPr>
              <m:t xml:space="preserve">, 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0,819</m:t>
            </m:r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ε</m:t>
            </m:r>
            <m:r>
              <w:rPr>
                <w:rFonts w:ascii="Cambria Math" w:hAnsi="Cambria Math"/>
                <w:lang w:val="en-GB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  <w:lang w:val="en-GB"/>
          </w:rPr>
          <m:t xml:space="preserve"> </m:t>
        </m:r>
      </m:oMath>
      <w:r w:rsidRPr="00547F57">
        <w:rPr>
          <w:lang w:val="en-GB"/>
        </w:rPr>
        <w:t>               (</w:t>
      </w:r>
      <w:r w:rsidRPr="00547F57">
        <w:rPr>
          <w:color w:val="000000"/>
          <w:lang w:val="en-GB"/>
        </w:rPr>
        <w:t>dB/km)/(g/m</w:t>
      </w:r>
      <w:r w:rsidRPr="00547F57">
        <w:rPr>
          <w:position w:val="6"/>
          <w:sz w:val="18"/>
          <w:lang w:val="en-GB"/>
        </w:rPr>
        <w:t>3</w:t>
      </w:r>
      <w:r w:rsidRPr="00547F57">
        <w:rPr>
          <w:lang w:val="en-GB"/>
        </w:rPr>
        <w:t>)</w:t>
      </w:r>
      <w:r w:rsidRPr="00547F57">
        <w:rPr>
          <w:lang w:val="en-GB"/>
        </w:rPr>
        <w:tab/>
        <w:t>(2)</w:t>
      </w:r>
    </w:p>
    <w:p w14:paraId="7038506D" w14:textId="77777777" w:rsidR="00A82B76" w:rsidRPr="00A63ACC" w:rsidRDefault="00A82B76" w:rsidP="00A82B76">
      <w:r w:rsidRPr="00A63ACC">
        <w:t xml:space="preserve">où </w:t>
      </w:r>
      <w:r w:rsidRPr="00A63ACC">
        <w:rPr>
          <w:i/>
        </w:rPr>
        <w:t>f</w:t>
      </w:r>
      <w:r w:rsidRPr="00A63ACC">
        <w:t xml:space="preserve"> est la fréquence (GHz) et:</w:t>
      </w:r>
    </w:p>
    <w:p w14:paraId="3B724FFF" w14:textId="77777777" w:rsidR="000F3ECD" w:rsidRPr="00DE4C7B" w:rsidRDefault="000F3ECD" w:rsidP="000F3ECD">
      <w:pPr>
        <w:pStyle w:val="Blanc"/>
        <w:rPr>
          <w:lang w:val="fr-CH"/>
        </w:rPr>
      </w:pPr>
    </w:p>
    <w:p w14:paraId="2B73C0C8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w:r w:rsidR="00A76D20" w:rsidRPr="00A63ACC">
        <w:rPr>
          <w:position w:val="-24"/>
        </w:rPr>
        <w:object w:dxaOrig="1040" w:dyaOrig="620" w14:anchorId="629A46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pt;height:28.8pt" o:ole="">
            <v:imagedata r:id="rId13" o:title=""/>
          </v:shape>
          <o:OLEObject Type="Embed" ProgID="Equation.DSMT4" ShapeID="_x0000_i1025" DrawAspect="Content" ObjectID="_1647836408" r:id="rId14"/>
        </w:object>
      </w:r>
      <w:r w:rsidRPr="00A63ACC">
        <w:tab/>
        <w:t>(3)</w:t>
      </w:r>
    </w:p>
    <w:p w14:paraId="12B775A7" w14:textId="77777777" w:rsidR="000F3ECD" w:rsidRPr="00DE4C7B" w:rsidRDefault="000F3ECD" w:rsidP="000F3ECD">
      <w:pPr>
        <w:pStyle w:val="Blanc"/>
        <w:rPr>
          <w:lang w:val="fr-CH"/>
        </w:rPr>
      </w:pPr>
    </w:p>
    <w:p w14:paraId="2329359A" w14:textId="77777777" w:rsidR="00A82B76" w:rsidRPr="00A63ACC" w:rsidRDefault="00A82B76" w:rsidP="00A82B76">
      <w:r w:rsidRPr="00A63ACC">
        <w:t>La permittivité diélectrique complexe de l'eau est donnée par la formule:</w:t>
      </w:r>
    </w:p>
    <w:p w14:paraId="7EFA15AE" w14:textId="77777777" w:rsidR="000F3ECD" w:rsidRPr="00DE4C7B" w:rsidRDefault="000F3ECD" w:rsidP="000F3ECD">
      <w:pPr>
        <w:pStyle w:val="Blanc"/>
        <w:rPr>
          <w:lang w:val="fr-CH"/>
        </w:rPr>
      </w:pPr>
    </w:p>
    <w:p w14:paraId="5B1EB204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w:r w:rsidR="00A76D20" w:rsidRPr="00A76D20">
        <w:rPr>
          <w:position w:val="-40"/>
        </w:rPr>
        <w:object w:dxaOrig="4620" w:dyaOrig="780" w14:anchorId="539024C5">
          <v:shape id="_x0000_i1026" type="#_x0000_t75" style="width:229.75pt;height:38.2pt" o:ole="">
            <v:imagedata r:id="rId15" o:title=""/>
          </v:shape>
          <o:OLEObject Type="Embed" ProgID="Equation.DSMT4" ShapeID="_x0000_i1026" DrawAspect="Content" ObjectID="_1647836409" r:id="rId16"/>
        </w:object>
      </w:r>
      <w:r w:rsidRPr="00A63ACC">
        <w:tab/>
        <w:t>(4)</w:t>
      </w:r>
    </w:p>
    <w:p w14:paraId="43A01C65" w14:textId="77777777" w:rsidR="000F3ECD" w:rsidRPr="00DE4C7B" w:rsidRDefault="000F3ECD" w:rsidP="000F3ECD">
      <w:pPr>
        <w:pStyle w:val="Blanc"/>
        <w:rPr>
          <w:lang w:val="fr-CH"/>
        </w:rPr>
      </w:pPr>
    </w:p>
    <w:p w14:paraId="706E1978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w:r w:rsidR="00A76D20" w:rsidRPr="00A76D20">
        <w:rPr>
          <w:position w:val="-40"/>
        </w:rPr>
        <w:object w:dxaOrig="4660" w:dyaOrig="780" w14:anchorId="5BDF8C35">
          <v:shape id="_x0000_i1027" type="#_x0000_t75" style="width:232.9pt;height:38.2pt" o:ole="">
            <v:imagedata r:id="rId17" o:title=""/>
          </v:shape>
          <o:OLEObject Type="Embed" ProgID="Equation.DSMT4" ShapeID="_x0000_i1027" DrawAspect="Content" ObjectID="_1647836410" r:id="rId18"/>
        </w:object>
      </w:r>
      <w:r w:rsidRPr="00A63ACC">
        <w:tab/>
        <w:t>(5)</w:t>
      </w:r>
    </w:p>
    <w:p w14:paraId="4AD3F512" w14:textId="77777777" w:rsidR="00A82B76" w:rsidRPr="00A63ACC" w:rsidRDefault="00A82B76" w:rsidP="000F3ECD">
      <w:pPr>
        <w:keepNext/>
        <w:keepLines/>
        <w:spacing w:before="0"/>
      </w:pPr>
      <w:r w:rsidRPr="00A63ACC">
        <w:t>où:</w:t>
      </w:r>
    </w:p>
    <w:p w14:paraId="406DA3B5" w14:textId="77777777" w:rsidR="00A82B76" w:rsidRPr="00A63ACC" w:rsidRDefault="00A82B76" w:rsidP="000F3ECD">
      <w:pPr>
        <w:pStyle w:val="Equation"/>
        <w:keepNext/>
        <w:keepLines/>
      </w:pPr>
      <w:bookmarkStart w:id="6" w:name="F006"/>
      <w:r w:rsidRPr="00A63ACC">
        <w:tab/>
      </w:r>
      <w:r w:rsidRPr="00A63ACC">
        <w:tab/>
      </w:r>
      <w:r w:rsidRPr="00A63ACC">
        <w:sym w:font="Symbol" w:char="F065"/>
      </w:r>
      <w:r w:rsidRPr="00A63ACC">
        <w:rPr>
          <w:position w:val="-4"/>
          <w:sz w:val="18"/>
        </w:rPr>
        <w:t>0</w:t>
      </w:r>
      <w:r w:rsidRPr="00A63ACC">
        <w:t xml:space="preserve"> = 77,66 + 103,3 (</w:t>
      </w:r>
      <w:r w:rsidRPr="00A63ACC">
        <w:sym w:font="Symbol" w:char="F071"/>
      </w:r>
      <w:r w:rsidRPr="00A63ACC">
        <w:t xml:space="preserve"> – 1)</w:t>
      </w:r>
      <w:r w:rsidRPr="00A63ACC">
        <w:tab/>
        <w:t>(6)</w:t>
      </w:r>
    </w:p>
    <w:p w14:paraId="492E2D5F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w:r w:rsidRPr="00A63ACC">
        <w:sym w:font="Symbol" w:char="F065"/>
      </w:r>
      <w:r w:rsidRPr="00A63ACC">
        <w:rPr>
          <w:position w:val="-4"/>
          <w:sz w:val="18"/>
        </w:rPr>
        <w:t>1</w:t>
      </w:r>
      <w:r w:rsidRPr="00A63ACC">
        <w:t xml:space="preserve"> = 0,0671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A63ACC">
        <w:tab/>
        <w:t>(7)</w:t>
      </w:r>
    </w:p>
    <w:p w14:paraId="0B8F6E75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w:r w:rsidRPr="00A63ACC">
        <w:sym w:font="Symbol" w:char="F065"/>
      </w:r>
      <w:r w:rsidRPr="00A63ACC">
        <w:rPr>
          <w:position w:val="-4"/>
          <w:sz w:val="18"/>
        </w:rPr>
        <w:t xml:space="preserve">2 </w:t>
      </w:r>
      <w:r w:rsidRPr="00A63ACC">
        <w:t>= 3,52</w:t>
      </w:r>
      <w:r w:rsidRPr="00A63ACC">
        <w:tab/>
        <w:t>(8)</w:t>
      </w:r>
    </w:p>
    <w:p w14:paraId="188D22EC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w:r w:rsidRPr="00A63ACC">
        <w:sym w:font="Symbol" w:char="F071"/>
      </w:r>
      <w:r w:rsidRPr="00A63ACC">
        <w:t xml:space="preserve"> = 300/</w:t>
      </w:r>
      <w:r w:rsidRPr="00A63ACC">
        <w:rPr>
          <w:i/>
        </w:rPr>
        <w:t>T</w:t>
      </w:r>
      <w:r w:rsidRPr="00A63ACC">
        <w:tab/>
        <w:t>(9)</w:t>
      </w:r>
      <w:bookmarkEnd w:id="6"/>
    </w:p>
    <w:p w14:paraId="798175D9" w14:textId="77777777" w:rsidR="00A82B76" w:rsidRPr="00A63ACC" w:rsidRDefault="00A82B76" w:rsidP="00A82B76">
      <w:r w:rsidRPr="00A63ACC">
        <w:t xml:space="preserve">et </w:t>
      </w:r>
      <w:r w:rsidRPr="00A63ACC">
        <w:rPr>
          <w:i/>
        </w:rPr>
        <w:t>T</w:t>
      </w:r>
      <w:r w:rsidRPr="00A63ACC">
        <w:t xml:space="preserve"> est la température de l'eau liquide (K).</w:t>
      </w:r>
    </w:p>
    <w:p w14:paraId="7692F5EC" w14:textId="77777777" w:rsidR="00A82B76" w:rsidRPr="00A63ACC" w:rsidRDefault="00A82B76" w:rsidP="00A82B76">
      <w:pPr>
        <w:rPr>
          <w:i/>
          <w:position w:val="-4"/>
          <w:sz w:val="18"/>
        </w:rPr>
      </w:pPr>
      <w:r w:rsidRPr="00A63ACC">
        <w:t xml:space="preserve">Les fréquences de relaxation principale et secondaire, respectivement </w:t>
      </w:r>
      <w:r w:rsidRPr="00A63ACC">
        <w:rPr>
          <w:i/>
        </w:rPr>
        <w:t>f</w:t>
      </w:r>
      <w:r w:rsidRPr="00A63ACC">
        <w:rPr>
          <w:i/>
          <w:vertAlign w:val="subscript"/>
        </w:rPr>
        <w:t xml:space="preserve">p </w:t>
      </w:r>
      <w:r w:rsidRPr="00A63ACC">
        <w:t xml:space="preserve">et </w:t>
      </w:r>
      <w:r w:rsidRPr="00A63ACC">
        <w:rPr>
          <w:i/>
        </w:rPr>
        <w:t>f</w:t>
      </w:r>
      <w:r w:rsidRPr="00A63ACC">
        <w:rPr>
          <w:i/>
          <w:vertAlign w:val="subscript"/>
        </w:rPr>
        <w:t>s</w:t>
      </w:r>
      <w:r w:rsidRPr="00A63ACC">
        <w:t>, sont:</w:t>
      </w:r>
    </w:p>
    <w:p w14:paraId="7EF154BE" w14:textId="77777777" w:rsidR="00A82B76" w:rsidRPr="00A63ACC" w:rsidRDefault="00A82B76" w:rsidP="00A82B76">
      <w:pPr>
        <w:pStyle w:val="Blanc"/>
        <w:rPr>
          <w:lang w:val="fr-FR"/>
        </w:rPr>
      </w:pPr>
    </w:p>
    <w:p w14:paraId="0B4D0087" w14:textId="77777777" w:rsidR="00A82B76" w:rsidRPr="00A63ACC" w:rsidRDefault="00A82B76" w:rsidP="00A82B76">
      <w:pPr>
        <w:pStyle w:val="Equation"/>
      </w:pPr>
      <w:bookmarkStart w:id="7" w:name="F007"/>
      <w:bookmarkStart w:id="8" w:name="_Toc398525043"/>
      <w:r w:rsidRPr="00A63ACC">
        <w:tab/>
      </w:r>
      <w:r w:rsidRPr="00A63ACC">
        <w:tab/>
      </w:r>
      <w:r w:rsidRPr="00A63ACC">
        <w:rPr>
          <w:i/>
        </w:rPr>
        <w:t>f</w:t>
      </w:r>
      <w:r w:rsidRPr="00A63ACC">
        <w:rPr>
          <w:i/>
          <w:position w:val="-4"/>
          <w:sz w:val="18"/>
        </w:rPr>
        <w:t>p</w:t>
      </w:r>
      <w:r w:rsidR="00A76D20">
        <w:t xml:space="preserve"> </w:t>
      </w:r>
      <w:r w:rsidRPr="00A63ACC">
        <w:t>= 20,20 – 146  (</w:t>
      </w:r>
      <w:r w:rsidRPr="00A63ACC">
        <w:sym w:font="Symbol" w:char="F071"/>
      </w:r>
      <w:r w:rsidRPr="00A63ACC">
        <w:t xml:space="preserve"> – 1) + 316 (</w:t>
      </w:r>
      <w:r w:rsidRPr="00A63ACC">
        <w:sym w:font="Symbol" w:char="F071"/>
      </w:r>
      <w:r w:rsidRPr="00A63ACC">
        <w:t xml:space="preserve"> – 1)</w:t>
      </w:r>
      <w:r w:rsidRPr="00A63ACC">
        <w:rPr>
          <w:vertAlign w:val="superscript"/>
        </w:rPr>
        <w:t>2</w:t>
      </w:r>
      <w:r w:rsidRPr="00A63ACC">
        <w:t>                (GHz)</w:t>
      </w:r>
      <w:r w:rsidRPr="00A63ACC">
        <w:tab/>
        <w:t>(10)</w:t>
      </w:r>
    </w:p>
    <w:p w14:paraId="2419E621" w14:textId="77777777" w:rsidR="000F3ECD" w:rsidRPr="00DE4C7B" w:rsidRDefault="000F3ECD" w:rsidP="000F3ECD">
      <w:pPr>
        <w:pStyle w:val="Blanc"/>
        <w:rPr>
          <w:lang w:val="fr-CH"/>
        </w:rPr>
      </w:pPr>
    </w:p>
    <w:p w14:paraId="109E447A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w:r w:rsidRPr="00A63ACC">
        <w:rPr>
          <w:i/>
        </w:rPr>
        <w:t>f</w:t>
      </w:r>
      <w:r w:rsidRPr="00A63ACC">
        <w:rPr>
          <w:i/>
          <w:position w:val="-4"/>
          <w:sz w:val="18"/>
        </w:rPr>
        <w:t>s</w:t>
      </w:r>
      <w:r w:rsidRPr="00A63ACC">
        <w:t xml:space="preserve"> = 39,8</w:t>
      </w:r>
      <w:r w:rsidRPr="00A63ACC">
        <w:rPr>
          <w:i/>
        </w:rPr>
        <w:t>f</w:t>
      </w:r>
      <w:r w:rsidRPr="00A63ACC">
        <w:rPr>
          <w:i/>
          <w:iCs/>
          <w:vertAlign w:val="subscript"/>
        </w:rPr>
        <w:t>p</w:t>
      </w:r>
      <w:r w:rsidRPr="00A63ACC">
        <w:t>                (GHz)</w:t>
      </w:r>
      <w:r w:rsidRPr="00A63ACC">
        <w:tab/>
        <w:t>(11)</w:t>
      </w:r>
      <w:bookmarkEnd w:id="7"/>
    </w:p>
    <w:p w14:paraId="22B5B08C" w14:textId="77777777" w:rsidR="00A82B76" w:rsidRPr="00A63ACC" w:rsidRDefault="00A82B76" w:rsidP="00A82B76">
      <w:pPr>
        <w:pStyle w:val="Heading1"/>
        <w:rPr>
          <w:szCs w:val="24"/>
        </w:rPr>
      </w:pPr>
      <w:r w:rsidRPr="00A63ACC">
        <w:rPr>
          <w:szCs w:val="24"/>
        </w:rPr>
        <w:t>3</w:t>
      </w:r>
      <w:r w:rsidRPr="00A63ACC">
        <w:rPr>
          <w:szCs w:val="24"/>
        </w:rPr>
        <w:tab/>
        <w:t>Affaiblissement dû aux nuages</w:t>
      </w:r>
      <w:bookmarkEnd w:id="8"/>
      <w:r w:rsidRPr="00A63ACC">
        <w:rPr>
          <w:szCs w:val="24"/>
        </w:rPr>
        <w:t xml:space="preserve"> le long de trajets obliques</w:t>
      </w:r>
    </w:p>
    <w:p w14:paraId="2F42B57D" w14:textId="77777777" w:rsidR="00A82B76" w:rsidRPr="00A63ACC" w:rsidRDefault="00A82B76" w:rsidP="00A82B76">
      <w:pPr>
        <w:rPr>
          <w:szCs w:val="24"/>
        </w:rPr>
      </w:pPr>
      <w:r w:rsidRPr="00A63ACC">
        <w:t>Si on ne dispose pas de données locales de mesure du contenu total d'une colonne d'air en eau liquide de nuage,</w:t>
      </w:r>
      <w:r w:rsidRPr="00A63ACC">
        <w:rPr>
          <w:i/>
        </w:rPr>
        <w:t xml:space="preserve"> L</w:t>
      </w:r>
      <w:r w:rsidRPr="00A63ACC">
        <w:t> (exprimé en kg/m</w:t>
      </w:r>
      <w:r w:rsidRPr="00A63ACC">
        <w:rPr>
          <w:vertAlign w:val="superscript"/>
        </w:rPr>
        <w:t>2</w:t>
      </w:r>
      <w:r w:rsidR="00642D39">
        <w:t xml:space="preserve"> </w:t>
      </w:r>
      <w:r w:rsidRPr="00A63ACC">
        <w:t xml:space="preserve">ou, de manière équivalente, en mm), la méthode décrite dans le </w:t>
      </w:r>
      <w:r>
        <w:t>§ </w:t>
      </w:r>
      <w:r w:rsidRPr="00A63ACC">
        <w:t xml:space="preserve">3.1 devrait être utilisée pour prévoir </w:t>
      </w:r>
      <w:r w:rsidRPr="00A63ACC">
        <w:rPr>
          <w:szCs w:val="24"/>
        </w:rPr>
        <w:t>l'affaiblissement dû aux nuages le long de trajets obliques.</w:t>
      </w:r>
      <w:r w:rsidRPr="00A63ACC">
        <w:t xml:space="preserve"> Cette méthode de prévision est basée sur les données ERA-40, pour lesquelles on considère</w:t>
      </w:r>
      <w:r w:rsidRPr="00A63ACC">
        <w:rPr>
          <w:szCs w:val="24"/>
        </w:rPr>
        <w:t xml:space="preserve"> le contenu total d'une colonne d'air en eau liquide de nuage ramené à une température fixe de 273,15 K, </w:t>
      </w:r>
      <w:r w:rsidRPr="00A63ACC">
        <w:rPr>
          <w:i/>
          <w:szCs w:val="24"/>
        </w:rPr>
        <w:t>L</w:t>
      </w:r>
      <w:r w:rsidRPr="00A63ACC">
        <w:rPr>
          <w:i/>
          <w:szCs w:val="24"/>
          <w:vertAlign w:val="subscript"/>
        </w:rPr>
        <w:t>red</w:t>
      </w:r>
      <w:r w:rsidR="00A76D20">
        <w:rPr>
          <w:szCs w:val="24"/>
        </w:rPr>
        <w:t xml:space="preserve"> </w:t>
      </w:r>
      <w:r w:rsidRPr="00A63ACC">
        <w:rPr>
          <w:szCs w:val="24"/>
        </w:rPr>
        <w:t>(exprimé en kg/m</w:t>
      </w:r>
      <w:r w:rsidRPr="00A63ACC">
        <w:rPr>
          <w:vertAlign w:val="superscript"/>
        </w:rPr>
        <w:t>2</w:t>
      </w:r>
      <w:r w:rsidRPr="00A63ACC">
        <w:rPr>
          <w:szCs w:val="24"/>
        </w:rPr>
        <w:t xml:space="preserve"> ou, de manière équivalente, en mm).</w:t>
      </w:r>
    </w:p>
    <w:p w14:paraId="2D3952F4" w14:textId="77777777" w:rsidR="00A82B76" w:rsidRPr="00A63ACC" w:rsidRDefault="00A82B76" w:rsidP="00A82B76">
      <w:pPr>
        <w:rPr>
          <w:szCs w:val="24"/>
        </w:rPr>
      </w:pPr>
      <w:r w:rsidRPr="00A63ACC">
        <w:t xml:space="preserve">Si des données locales de mesure du contenu total d'une colonne d'air en eau liquide de nuage, </w:t>
      </w:r>
      <w:r w:rsidRPr="00A63ACC">
        <w:rPr>
          <w:i/>
          <w:iCs/>
        </w:rPr>
        <w:t>L</w:t>
      </w:r>
      <w:r w:rsidRPr="00A63ACC">
        <w:t xml:space="preserve">, sont disponibles à partir d'autres sources, par exemple à partir de mesures radiométriques au sol, de produits d'observations de la Terre ou de produits numériques météorologiques, il convient d'utiliser la méthode décrite dans le </w:t>
      </w:r>
      <w:r>
        <w:t>§ </w:t>
      </w:r>
      <w:r w:rsidRPr="00A63ACC">
        <w:t>3.2 pour calculer l'a</w:t>
      </w:r>
      <w:r w:rsidRPr="00A63ACC">
        <w:rPr>
          <w:szCs w:val="24"/>
        </w:rPr>
        <w:t>ffaiblissement dû aux nuages le long de trajets obliques.</w:t>
      </w:r>
    </w:p>
    <w:p w14:paraId="0B302C9E" w14:textId="77777777" w:rsidR="00A82B76" w:rsidRPr="00A63ACC" w:rsidRDefault="00A82B76" w:rsidP="00A82B76">
      <w:pPr>
        <w:pStyle w:val="Heading2"/>
      </w:pPr>
      <w:r w:rsidRPr="00A63ACC">
        <w:t>3.1</w:t>
      </w:r>
      <w:r w:rsidRPr="00A63ACC">
        <w:tab/>
        <w:t>Distribution de l'affaiblissement dû aux nuages le long de trajets obliques fondé sur des cartes mondiales numériques</w:t>
      </w:r>
    </w:p>
    <w:p w14:paraId="522C51EF" w14:textId="77777777" w:rsidR="00A82B76" w:rsidRPr="00A63ACC" w:rsidRDefault="00A82B76" w:rsidP="00A82B76">
      <w:r w:rsidRPr="00A63ACC">
        <w:t xml:space="preserve">L'affaiblissement dû aux nuages le long de trajets obliques, </w:t>
      </w:r>
      <w:r w:rsidRPr="00A63ACC">
        <w:rPr>
          <w:i/>
          <w:iCs/>
        </w:rPr>
        <w:t>A</w:t>
      </w:r>
      <w:r w:rsidRPr="00A63ACC">
        <w:t xml:space="preserve">, pour une probabilité </w:t>
      </w:r>
      <w:r w:rsidRPr="00A63ACC">
        <w:rPr>
          <w:i/>
          <w:iCs/>
        </w:rPr>
        <w:t xml:space="preserve">p </w:t>
      </w:r>
      <w:r w:rsidRPr="00A63ACC">
        <w:t>donnée vaut:</w:t>
      </w:r>
    </w:p>
    <w:p w14:paraId="095021EF" w14:textId="77777777" w:rsidR="000F3ECD" w:rsidRPr="00DE4C7B" w:rsidRDefault="000F3ECD" w:rsidP="000F3ECD">
      <w:pPr>
        <w:pStyle w:val="Blanc"/>
        <w:rPr>
          <w:lang w:val="fr-CH"/>
        </w:rPr>
      </w:pPr>
    </w:p>
    <w:p w14:paraId="623274B6" w14:textId="77777777" w:rsidR="00A82B76" w:rsidRPr="00A63ACC" w:rsidRDefault="00A82B76" w:rsidP="00A82B76">
      <w:pPr>
        <w:pStyle w:val="Equation"/>
        <w:tabs>
          <w:tab w:val="clear" w:pos="4820"/>
          <w:tab w:val="center" w:pos="5529"/>
        </w:tabs>
      </w:pPr>
      <w:r w:rsidRPr="00A63ACC">
        <w:tab/>
      </w:r>
      <w:r w:rsidRPr="00A63ACC">
        <w:tab/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red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f,273,15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sinφ</m:t>
            </m:r>
          </m:den>
        </m:f>
      </m:oMath>
      <w:r w:rsidRPr="00A63ACC">
        <w:t>      (</w:t>
      </w:r>
      <w:r w:rsidRPr="00A63ACC">
        <w:rPr>
          <w:color w:val="000000"/>
        </w:rPr>
        <w:t>dB) pour 90</w:t>
      </w:r>
      <w:r w:rsidRPr="00A63ACC">
        <w:t>°</w:t>
      </w:r>
      <w:r w:rsidRPr="00A63ACC">
        <w:rPr>
          <w:color w:val="000000"/>
        </w:rPr>
        <w:t xml:space="preserve"> </w:t>
      </w:r>
      <w:r w:rsidRPr="00A63ACC">
        <w:sym w:font="Symbol" w:char="F0B3"/>
      </w:r>
      <w:r w:rsidRPr="00A63ACC">
        <w:rPr>
          <w:color w:val="000000"/>
        </w:rPr>
        <w:t xml:space="preserve"> </w:t>
      </w:r>
      <w:r w:rsidRPr="00A63ACC">
        <w:t xml:space="preserve"> φ </w:t>
      </w:r>
      <w:r w:rsidRPr="00A63ACC">
        <w:sym w:font="Symbol" w:char="F0B3"/>
      </w:r>
      <w:r w:rsidRPr="00A63ACC">
        <w:rPr>
          <w:color w:val="000000"/>
        </w:rPr>
        <w:t xml:space="preserve"> 5</w:t>
      </w:r>
      <w:r w:rsidRPr="00A63ACC">
        <w:t>°</w:t>
      </w:r>
      <w:r w:rsidRPr="00A63ACC">
        <w:tab/>
        <w:t>(12)</w:t>
      </w:r>
    </w:p>
    <w:p w14:paraId="44B44E5F" w14:textId="77777777" w:rsidR="00A82B76" w:rsidRPr="00A63ACC" w:rsidRDefault="00A82B76" w:rsidP="00A82B76">
      <w:r w:rsidRPr="00A63ACC">
        <w:t xml:space="preserve">où </w:t>
      </w:r>
      <w:r w:rsidRPr="00A63ACC">
        <w:rPr>
          <w:i/>
        </w:rPr>
        <w:t>L</w:t>
      </w:r>
      <w:r w:rsidRPr="00A63ACC">
        <w:rPr>
          <w:i/>
          <w:vertAlign w:val="subscript"/>
        </w:rPr>
        <w:t>red</w:t>
      </w:r>
      <w:r w:rsidRPr="00A63ACC">
        <w:t xml:space="preserve"> est le contenu total d'une colonne d'air en eau liquide ramené à une température de 273,15 K (exprimé en kg/m</w:t>
      </w:r>
      <w:r w:rsidRPr="00A63ACC">
        <w:rPr>
          <w:vertAlign w:val="superscript"/>
        </w:rPr>
        <w:t>2</w:t>
      </w:r>
      <w:r w:rsidRPr="00A63ACC">
        <w:t xml:space="preserve"> ou, de manière équivalente, en mm) pour une probabilité </w:t>
      </w:r>
      <w:r w:rsidRPr="00A63ACC">
        <w:rPr>
          <w:i/>
        </w:rPr>
        <w:t>p</w:t>
      </w:r>
      <w:r w:rsidRPr="00A63ACC">
        <w:t xml:space="preserve">, </w:t>
      </w:r>
      <w:r w:rsidRPr="00A63ACC">
        <w:rPr>
          <w:iCs/>
          <w:color w:val="000000"/>
        </w:rPr>
        <w:t xml:space="preserve">φ </w:t>
      </w:r>
      <w:r w:rsidRPr="00A63ACC">
        <w:t xml:space="preserve">est l'angle d'élévation et </w:t>
      </w:r>
      <w:r w:rsidRPr="00A63ACC">
        <w:rPr>
          <w:i/>
        </w:rPr>
        <w:t>K</w:t>
      </w:r>
      <w:r w:rsidRPr="00A63ACC">
        <w:rPr>
          <w:i/>
          <w:iCs/>
          <w:vertAlign w:val="subscript"/>
        </w:rPr>
        <w:t>l</w:t>
      </w:r>
      <w:r w:rsidRPr="00A63ACC">
        <w:t xml:space="preserve"> est calculé à l'aide des formules (2) à (11) pour une température de l'eau de 273,15 K.</w:t>
      </w:r>
    </w:p>
    <w:p w14:paraId="542F6DB3" w14:textId="77777777" w:rsidR="00A82B76" w:rsidRPr="00A63ACC" w:rsidRDefault="00A82B76" w:rsidP="00A82B76">
      <w:r w:rsidRPr="00A63ACC">
        <w:t xml:space="preserve">Les valeurs annuelles </w:t>
      </w:r>
      <w:r w:rsidRPr="00A63ACC">
        <w:rPr>
          <w:i/>
          <w:iCs/>
        </w:rPr>
        <w:t>L</w:t>
      </w:r>
      <w:r w:rsidRPr="00A63ACC">
        <w:rPr>
          <w:i/>
          <w:iCs/>
          <w:vertAlign w:val="subscript"/>
        </w:rPr>
        <w:t>red</w:t>
      </w:r>
      <w:r w:rsidRPr="00A63ACC">
        <w:rPr>
          <w:i/>
          <w:iCs/>
        </w:rPr>
        <w:t xml:space="preserve"> </w:t>
      </w:r>
      <w:r w:rsidRPr="00A63ACC">
        <w:t>(kg/m</w:t>
      </w:r>
      <w:r w:rsidRPr="00A63ACC">
        <w:rPr>
          <w:vertAlign w:val="superscript"/>
        </w:rPr>
        <w:t>2</w:t>
      </w:r>
      <w:r w:rsidRPr="00A63ACC">
        <w:t>) du contenu total d'une colonne d'air en eau liquide de nuage réduite, correspondant à un niveau de probabilité de dépassement de 0,1, 0,2, 0,3, 0,5, 1, 2, 3, 5, 10, 20, 30, 50, 60, 70, 80, 90, 95 et 99% du temps sur une année en moyenne, font partie intégrante de la présente Recommandation et sont disponibles sous forme de cartes numériques.</w:t>
      </w:r>
    </w:p>
    <w:p w14:paraId="3A90480A" w14:textId="77777777" w:rsidR="00A82B76" w:rsidRPr="00A63ACC" w:rsidRDefault="00A82B76" w:rsidP="00A82B76">
      <w:pPr>
        <w:rPr>
          <w:szCs w:val="24"/>
        </w:rPr>
      </w:pPr>
      <w:r w:rsidRPr="00A63ACC">
        <w:t xml:space="preserve">Les valeurs mensuelles </w:t>
      </w:r>
      <w:r w:rsidRPr="00A63ACC">
        <w:rPr>
          <w:i/>
          <w:iCs/>
        </w:rPr>
        <w:t>L</w:t>
      </w:r>
      <w:r w:rsidRPr="00A63ACC">
        <w:rPr>
          <w:i/>
          <w:iCs/>
          <w:vertAlign w:val="subscript"/>
        </w:rPr>
        <w:t>red</w:t>
      </w:r>
      <w:r w:rsidRPr="00A63ACC">
        <w:rPr>
          <w:i/>
          <w:iCs/>
        </w:rPr>
        <w:t xml:space="preserve"> </w:t>
      </w:r>
      <w:r w:rsidRPr="00A63ACC">
        <w:t>(kg/m</w:t>
      </w:r>
      <w:r w:rsidRPr="00A63ACC">
        <w:rPr>
          <w:vertAlign w:val="superscript"/>
        </w:rPr>
        <w:t>2</w:t>
      </w:r>
      <w:r w:rsidRPr="00A63ACC">
        <w:t xml:space="preserve">) du contenu total d'une colonne d'air en eau liquide de nuage réduite, correspondant à un niveau de probabilité de dépassement de 1, 2, 3, 5, 10, 20, 30, 50, 60, 70, 80, 90, 95 et 99% du temps sur le mois correspondant en moyenne, font partie intégrante de la présente Recommandation et sont disponibles sous forme de cartes numériques. </w:t>
      </w:r>
    </w:p>
    <w:p w14:paraId="4C288392" w14:textId="7441EC57" w:rsidR="00A82B76" w:rsidRPr="00A63ACC" w:rsidRDefault="00A82B76" w:rsidP="00A82B76">
      <w:r w:rsidRPr="00A63ACC">
        <w:t>Ces cartes numériques sont disponibles dans le Supplément</w:t>
      </w:r>
      <w:r w:rsidRPr="00A63ACC">
        <w:rPr>
          <w:shd w:val="clear" w:color="auto" w:fill="FFFFFF" w:themeFill="background1"/>
        </w:rPr>
        <w:t xml:space="preserve"> </w:t>
      </w:r>
      <w:r w:rsidR="00DE4C7B" w:rsidRPr="00DE4C7B">
        <w:rPr>
          <w:shd w:val="clear" w:color="auto" w:fill="FFFFFF" w:themeFill="background1"/>
          <w:lang w:val="fr-CH"/>
        </w:rPr>
        <w:t>R-REC-P.840-8-201908-I!!ZIP-E.zip</w:t>
      </w:r>
      <w:r w:rsidRPr="00A63ACC">
        <w:t>.</w:t>
      </w:r>
    </w:p>
    <w:p w14:paraId="494C4D02" w14:textId="77777777" w:rsidR="00A82B76" w:rsidRPr="00A63ACC" w:rsidRDefault="00A82B76" w:rsidP="00A82B76">
      <w:r w:rsidRPr="00A63ACC">
        <w:t xml:space="preserve">Les données correspondent à une longitude comprise entre 0° et 360° et à une latitude comprise entre +90° et −90° avec une résolution de 1,125° en longitude et en latitude. </w:t>
      </w:r>
    </w:p>
    <w:p w14:paraId="0F331ED2" w14:textId="77777777" w:rsidR="00A82B76" w:rsidRPr="00A63ACC" w:rsidRDefault="00A82B76" w:rsidP="00A82B76">
      <w:pPr>
        <w:rPr>
          <w:szCs w:val="24"/>
        </w:rPr>
      </w:pPr>
      <w:r w:rsidRPr="00A63ACC">
        <w:rPr>
          <w:szCs w:val="24"/>
        </w:rPr>
        <w:t>Le contenu total d'une colonne d'air en eau liquide de nuage réduite à tout emplacement considéré à la surface de la Terre peut être déterminé par application de la méthode d'interpolation suivante:</w:t>
      </w:r>
    </w:p>
    <w:p w14:paraId="373210A4" w14:textId="77777777" w:rsidR="00A82B76" w:rsidRPr="00A63ACC" w:rsidRDefault="00A82B76" w:rsidP="00A82B76">
      <w:pPr>
        <w:pStyle w:val="enumlev1"/>
      </w:pPr>
      <w:r w:rsidRPr="00A63ACC">
        <w:t>a)</w:t>
      </w:r>
      <w:r w:rsidRPr="00A63ACC">
        <w:tab/>
        <w:t xml:space="preserve">déterminer les deux probabilités </w:t>
      </w:r>
      <w:r w:rsidRPr="00A63ACC">
        <w:rPr>
          <w:i/>
          <w:iCs/>
        </w:rPr>
        <w:t>p</w:t>
      </w:r>
      <w:r w:rsidRPr="00A63ACC">
        <w:rPr>
          <w:vertAlign w:val="subscript"/>
        </w:rPr>
        <w:t>above</w:t>
      </w:r>
      <w:r w:rsidRPr="00A63ACC">
        <w:t xml:space="preserve"> et </w:t>
      </w:r>
      <w:r w:rsidRPr="00A63ACC">
        <w:rPr>
          <w:i/>
          <w:iCs/>
        </w:rPr>
        <w:t>p</w:t>
      </w:r>
      <w:r w:rsidRPr="00A63ACC">
        <w:rPr>
          <w:vertAlign w:val="subscript"/>
        </w:rPr>
        <w:t>below</w:t>
      </w:r>
      <w:r w:rsidRPr="00A63ACC">
        <w:t xml:space="preserve"> supérieure et inférieure à la probabilité </w:t>
      </w:r>
      <w:r w:rsidRPr="00A63ACC">
        <w:rPr>
          <w:i/>
          <w:iCs/>
        </w:rPr>
        <w:t>p</w:t>
      </w:r>
      <w:r w:rsidRPr="00A63ACC">
        <w:t xml:space="preserve"> considérée à partir de la série 0,1, 0,2, 0,3, 0,5, 1, 2, 3, 5, 10, 20, 30, 50, 60, 70, 80, 90, 95 et 99% pour les statistiques annuelles et à partir de la série 1, 2, 3, 5, 10, 20, 30, 50, 60, 70, 80, 90, 95 et 99% pour les statistiques mensuelles;</w:t>
      </w:r>
    </w:p>
    <w:p w14:paraId="16B53FD1" w14:textId="77777777" w:rsidR="00A82B76" w:rsidRPr="00A63ACC" w:rsidRDefault="00A82B76" w:rsidP="00A82B76">
      <w:pPr>
        <w:pStyle w:val="enumlev1"/>
      </w:pPr>
      <w:r w:rsidRPr="00A63ACC">
        <w:t>b)</w:t>
      </w:r>
      <w:r w:rsidRPr="00A63ACC">
        <w:tab/>
        <w:t xml:space="preserve">pour les deux probabilités </w:t>
      </w:r>
      <w:r w:rsidRPr="00A63ACC">
        <w:rPr>
          <w:i/>
          <w:iCs/>
        </w:rPr>
        <w:t>p</w:t>
      </w:r>
      <w:r w:rsidRPr="00A63ACC">
        <w:rPr>
          <w:vertAlign w:val="subscript"/>
        </w:rPr>
        <w:t>above</w:t>
      </w:r>
      <w:r w:rsidRPr="00A63ACC">
        <w:t xml:space="preserve"> et </w:t>
      </w:r>
      <w:r w:rsidRPr="00A63ACC">
        <w:rPr>
          <w:i/>
          <w:iCs/>
        </w:rPr>
        <w:t>p</w:t>
      </w:r>
      <w:r w:rsidRPr="00A63ACC">
        <w:rPr>
          <w:vertAlign w:val="subscript"/>
        </w:rPr>
        <w:t>below</w:t>
      </w:r>
      <w:r w:rsidRPr="00A63ACC">
        <w:t xml:space="preserve">, déterminer les valeurs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1</w:t>
      </w:r>
      <w:r w:rsidRPr="00A63ACC">
        <w:t xml:space="preserve">,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2</w:t>
      </w:r>
      <w:r w:rsidRPr="00A63ACC">
        <w:t xml:space="preserve">,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3</w:t>
      </w:r>
      <w:r w:rsidRPr="00A63ACC">
        <w:t xml:space="preserve"> et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4</w:t>
      </w:r>
      <w:r w:rsidRPr="00A63ACC">
        <w:t xml:space="preserve"> du contenu total d'une colonne d'air en eau liquide de nuage réduite aux quatre points de la grille les plus proches;</w:t>
      </w:r>
    </w:p>
    <w:p w14:paraId="425DFF68" w14:textId="77777777" w:rsidR="00A82B76" w:rsidRPr="00A63ACC" w:rsidRDefault="00A82B76" w:rsidP="00A82B76">
      <w:pPr>
        <w:pStyle w:val="enumlev1"/>
      </w:pPr>
      <w:r w:rsidRPr="00A63ACC">
        <w:t>c)</w:t>
      </w:r>
      <w:r w:rsidRPr="00A63ACC">
        <w:tab/>
        <w:t xml:space="preserve">déterminer les valeurs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redabove</w:t>
      </w:r>
      <w:r w:rsidRPr="00A63ACC">
        <w:t xml:space="preserve"> et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redbelow</w:t>
      </w:r>
      <w:r w:rsidRPr="00A63ACC">
        <w:t xml:space="preserve"> du contenu total d'une colonne d'air en eau liquide de nuage réduite, pour les probabilités </w:t>
      </w:r>
      <w:r w:rsidRPr="00A63ACC">
        <w:rPr>
          <w:i/>
          <w:iCs/>
        </w:rPr>
        <w:t>p</w:t>
      </w:r>
      <w:r w:rsidRPr="00A63ACC">
        <w:rPr>
          <w:vertAlign w:val="subscript"/>
        </w:rPr>
        <w:t>above</w:t>
      </w:r>
      <w:r w:rsidRPr="00A63ACC">
        <w:t xml:space="preserve"> et </w:t>
      </w:r>
      <w:r w:rsidRPr="00A63ACC">
        <w:rPr>
          <w:i/>
          <w:iCs/>
        </w:rPr>
        <w:t>p</w:t>
      </w:r>
      <w:r w:rsidRPr="00A63ACC">
        <w:rPr>
          <w:vertAlign w:val="subscript"/>
        </w:rPr>
        <w:t>below</w:t>
      </w:r>
      <w:r w:rsidRPr="00A63ACC">
        <w:t xml:space="preserve"> par interpolation bilinéaire des quatre valeurs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1</w:t>
      </w:r>
      <w:r w:rsidRPr="00A63ACC">
        <w:t xml:space="preserve">,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2</w:t>
      </w:r>
      <w:r w:rsidRPr="00A63ACC">
        <w:t xml:space="preserve">,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3</w:t>
      </w:r>
      <w:r w:rsidRPr="00A63ACC">
        <w:t xml:space="preserve"> et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rPr>
          <w:vertAlign w:val="subscript"/>
        </w:rPr>
        <w:t>4</w:t>
      </w:r>
      <w:r w:rsidRPr="00A63ACC">
        <w:t xml:space="preserve"> du contenu total d'une colonne d'air en eau liquide de nuage réduite aux quatre points de la grille, selon la méthode décrite dans la Recommandation UIT</w:t>
      </w:r>
      <w:r w:rsidRPr="00A63ACC">
        <w:noBreakHyphen/>
        <w:t>R</w:t>
      </w:r>
      <w:r w:rsidR="00642D39">
        <w:t> </w:t>
      </w:r>
      <w:r w:rsidRPr="00A63ACC">
        <w:t>P.1144;</w:t>
      </w:r>
    </w:p>
    <w:p w14:paraId="2B1C0163" w14:textId="77777777" w:rsidR="00A82B76" w:rsidRPr="00A63ACC" w:rsidRDefault="00A82B76" w:rsidP="00A82B76">
      <w:pPr>
        <w:pStyle w:val="enumlev1"/>
      </w:pPr>
      <w:r w:rsidRPr="00A63ACC">
        <w:t>d)</w:t>
      </w:r>
      <w:r w:rsidRPr="00A63ACC">
        <w:tab/>
        <w:t xml:space="preserve">déterminer le contenu total d'une colonne d'air en eau liquide de nuage réduite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t xml:space="preserve"> à la probabilité </w:t>
      </w:r>
      <w:r w:rsidRPr="00A63ACC">
        <w:rPr>
          <w:i/>
          <w:iCs/>
        </w:rPr>
        <w:t>p</w:t>
      </w:r>
      <w:r w:rsidRPr="00A63ACC">
        <w:t xml:space="preserve"> considérée par interpolation des valeurs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redabove</w:t>
      </w:r>
      <w:r w:rsidRPr="00A63ACC">
        <w:t xml:space="preserve"> et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redbelow</w:t>
      </w:r>
      <w:r w:rsidRPr="00A63ACC">
        <w:t xml:space="preserve"> en fonction de </w:t>
      </w:r>
      <w:r w:rsidRPr="00A63ACC">
        <w:rPr>
          <w:i/>
          <w:iCs/>
        </w:rPr>
        <w:t>p</w:t>
      </w:r>
      <w:r w:rsidRPr="00A63ACC">
        <w:rPr>
          <w:vertAlign w:val="subscript"/>
        </w:rPr>
        <w:t>above</w:t>
      </w:r>
      <w:r w:rsidRPr="00A63ACC">
        <w:t xml:space="preserve"> et </w:t>
      </w:r>
      <w:r w:rsidRPr="00A63ACC">
        <w:rPr>
          <w:i/>
          <w:iCs/>
        </w:rPr>
        <w:t>p</w:t>
      </w:r>
      <w:r w:rsidRPr="00A63ACC">
        <w:rPr>
          <w:vertAlign w:val="subscript"/>
        </w:rPr>
        <w:t xml:space="preserve">below </w:t>
      </w:r>
      <w:r w:rsidRPr="00A63ACC">
        <w:t>sur une échelle semi</w:t>
      </w:r>
      <w:r w:rsidRPr="00A63ACC">
        <w:noBreakHyphen/>
        <w:t xml:space="preserve">logarithmique de </w:t>
      </w:r>
      <w:r w:rsidRPr="00A63ACC">
        <w:rPr>
          <w:i/>
          <w:iCs/>
        </w:rPr>
        <w:t>L</w:t>
      </w:r>
      <w:r w:rsidRPr="00A63ACC">
        <w:rPr>
          <w:i/>
          <w:vertAlign w:val="subscript"/>
        </w:rPr>
        <w:t>red</w:t>
      </w:r>
      <w:r w:rsidRPr="00A63ACC">
        <w:t xml:space="preserve"> en fonction de </w:t>
      </w:r>
      <w:r w:rsidRPr="00A63ACC">
        <w:rPr>
          <w:i/>
          <w:iCs/>
        </w:rPr>
        <w:t>p</w:t>
      </w:r>
      <w:r w:rsidRPr="00A63ACC">
        <w:t>.</w:t>
      </w:r>
    </w:p>
    <w:p w14:paraId="6C6E0D2D" w14:textId="77777777" w:rsidR="00A82B76" w:rsidRPr="00A63ACC" w:rsidRDefault="00A82B76" w:rsidP="00A82B76">
      <w:pPr>
        <w:pStyle w:val="Heading2"/>
      </w:pPr>
      <w:r w:rsidRPr="00A63ACC">
        <w:t>3.2</w:t>
      </w:r>
      <w:r w:rsidRPr="00A63ACC">
        <w:tab/>
        <w:t>Affaiblissement dû aux nuages le long de trajets obliques fondé sur des données locales</w:t>
      </w:r>
    </w:p>
    <w:p w14:paraId="54FC6BDC" w14:textId="77777777" w:rsidR="00A82B76" w:rsidRPr="00A63ACC" w:rsidRDefault="00A82B76" w:rsidP="00A82B76">
      <w:r w:rsidRPr="00A63ACC">
        <w:t xml:space="preserve">L'affaiblissement dû aux nuages le long de trajets obliques, </w:t>
      </w:r>
      <w:r w:rsidRPr="00A63ACC">
        <w:rPr>
          <w:i/>
          <w:iCs/>
        </w:rPr>
        <w:t>A</w:t>
      </w:r>
      <w:r w:rsidRPr="00A63ACC">
        <w:t>, vaut:</w:t>
      </w:r>
    </w:p>
    <w:p w14:paraId="72C2C224" w14:textId="77777777" w:rsidR="00A82B76" w:rsidRPr="00A63ACC" w:rsidRDefault="00A82B76" w:rsidP="00A82B76">
      <w:pPr>
        <w:pStyle w:val="Equation"/>
      </w:pPr>
      <w:r w:rsidRPr="00A63ACC">
        <w:tab/>
      </w:r>
      <w:r w:rsidRPr="00A63ACC">
        <w:tab/>
      </w:r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f, 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sin φ</m:t>
            </m:r>
          </m:den>
        </m:f>
      </m:oMath>
      <w:r w:rsidRPr="00A63ACC">
        <w:t>              (</w:t>
      </w:r>
      <w:r w:rsidRPr="00A63ACC">
        <w:rPr>
          <w:color w:val="000000"/>
        </w:rPr>
        <w:t>dB)          pour   90</w:t>
      </w:r>
      <w:r w:rsidRPr="00A63ACC">
        <w:t>°</w:t>
      </w:r>
      <w:r w:rsidRPr="00A63ACC">
        <w:rPr>
          <w:color w:val="000000"/>
        </w:rPr>
        <w:t xml:space="preserve"> </w:t>
      </w:r>
      <w:r w:rsidRPr="00A63ACC">
        <w:sym w:font="Symbol" w:char="F0B3"/>
      </w:r>
      <w:r w:rsidRPr="00A63ACC">
        <w:rPr>
          <w:color w:val="000000"/>
        </w:rPr>
        <w:t xml:space="preserve"> </w:t>
      </w:r>
      <w:r w:rsidRPr="00A63ACC">
        <w:rPr>
          <w:iCs/>
          <w:color w:val="000000"/>
        </w:rPr>
        <w:t>φ</w:t>
      </w:r>
      <w:r w:rsidRPr="00A63ACC">
        <w:t xml:space="preserve"> </w:t>
      </w:r>
      <w:r w:rsidRPr="00A63ACC">
        <w:sym w:font="Symbol" w:char="F0B3"/>
      </w:r>
      <w:r w:rsidRPr="00A63ACC">
        <w:rPr>
          <w:color w:val="000000"/>
        </w:rPr>
        <w:t xml:space="preserve"> 5</w:t>
      </w:r>
      <w:r w:rsidRPr="00A63ACC">
        <w:t>°</w:t>
      </w:r>
      <w:r w:rsidRPr="00A63ACC">
        <w:tab/>
        <w:t>(13)</w:t>
      </w:r>
    </w:p>
    <w:p w14:paraId="349EDC82" w14:textId="77777777" w:rsidR="00A82B76" w:rsidRPr="00A63ACC" w:rsidRDefault="00A82B76" w:rsidP="00A82B76">
      <w:r w:rsidRPr="00A63ACC">
        <w:t xml:space="preserve">où </w:t>
      </w:r>
      <w:r w:rsidRPr="00A63ACC">
        <w:rPr>
          <w:i/>
        </w:rPr>
        <w:t>L</w:t>
      </w:r>
      <w:r w:rsidRPr="00A63ACC">
        <w:t xml:space="preserve"> est le contenu total d'une colonne d'air en eau liquide (exprimé en kg/m</w:t>
      </w:r>
      <w:r w:rsidRPr="00A63ACC">
        <w:rPr>
          <w:vertAlign w:val="superscript"/>
        </w:rPr>
        <w:t>2</w:t>
      </w:r>
      <w:r w:rsidRPr="00A63ACC">
        <w:t xml:space="preserve"> ou, de manière équivalente, en mm), </w:t>
      </w:r>
      <w:r w:rsidRPr="00A63ACC">
        <w:rPr>
          <w:iCs/>
          <w:color w:val="000000"/>
        </w:rPr>
        <w:t>φ</w:t>
      </w:r>
      <w:r w:rsidRPr="00A63ACC">
        <w:t xml:space="preserve"> est l'angle d'élévation, et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A63ACC">
        <w:t xml:space="preserve"> est calculé comme suit:</w:t>
      </w:r>
    </w:p>
    <w:p w14:paraId="4D7E43C3" w14:textId="77777777" w:rsidR="00A82B76" w:rsidRPr="00547F57" w:rsidRDefault="00A82B76" w:rsidP="00A82B76">
      <w:pPr>
        <w:pStyle w:val="Equation"/>
        <w:rPr>
          <w:lang w:val="en-GB"/>
        </w:rPr>
      </w:pPr>
      <w:r w:rsidRPr="00A63ACC"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 xml:space="preserve">, </m:t>
            </m:r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 xml:space="preserve">0,819 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1,9479∙10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2,308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2,9424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0,7436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-4,9451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ε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" (1+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η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)</m:t>
            </m:r>
          </m:den>
        </m:f>
      </m:oMath>
      <w:r w:rsidRPr="00547F57">
        <w:rPr>
          <w:lang w:val="en-GB"/>
        </w:rPr>
        <w:t>        (</w:t>
      </w:r>
      <w:r w:rsidRPr="00547F57">
        <w:rPr>
          <w:color w:val="000000"/>
          <w:lang w:val="en-GB"/>
        </w:rPr>
        <w:t>dB/km)/(g/m</w:t>
      </w:r>
      <w:r w:rsidRPr="00547F57">
        <w:rPr>
          <w:position w:val="6"/>
          <w:sz w:val="18"/>
          <w:lang w:val="en-GB"/>
        </w:rPr>
        <w:t>3</w:t>
      </w:r>
      <w:r w:rsidRPr="00547F57">
        <w:rPr>
          <w:lang w:val="en-GB"/>
        </w:rPr>
        <w:t>)</w:t>
      </w:r>
      <w:r w:rsidRPr="00547F57">
        <w:rPr>
          <w:lang w:val="en-GB"/>
        </w:rPr>
        <w:tab/>
        <w:t>(14)</w:t>
      </w:r>
    </w:p>
    <w:p w14:paraId="7FFA7630" w14:textId="77777777" w:rsidR="00A82B76" w:rsidRPr="00A63ACC" w:rsidRDefault="00A82B76" w:rsidP="00A82B76">
      <w:r w:rsidRPr="00A63ACC">
        <w:t xml:space="preserve">où </w:t>
      </w:r>
      <w:r w:rsidRPr="00A63ACC">
        <w:rPr>
          <w:iCs/>
        </w:rPr>
        <w:sym w:font="Symbol" w:char="F068"/>
      </w:r>
      <w:r w:rsidRPr="00A63ACC">
        <w:t xml:space="preserve"> est donné dans l'équation (3), </w:t>
      </w:r>
      <m:oMath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"</m:t>
        </m:r>
      </m:oMath>
      <w:r w:rsidRPr="00A63ACC">
        <w:t xml:space="preserve"> est donné dans l'équation (4) et la température de l'eau liquide</w:t>
      </w:r>
      <w:r w:rsidR="000F3ECD">
        <w:t> </w:t>
      </w:r>
      <w:r w:rsidRPr="00A63ACC">
        <w:rPr>
          <w:i/>
          <w:iCs/>
        </w:rPr>
        <w:t xml:space="preserve">T </w:t>
      </w:r>
      <w:r w:rsidRPr="00A63ACC">
        <w:t>est de 273,15 K.</w:t>
      </w:r>
    </w:p>
    <w:p w14:paraId="46951449" w14:textId="77777777" w:rsidR="00A82B76" w:rsidRPr="00A63ACC" w:rsidRDefault="00A82B76" w:rsidP="00CA4BE6">
      <w:pPr>
        <w:pStyle w:val="Heading1"/>
        <w:rPr>
          <w:rFonts w:eastAsia="Arial Unicode MS"/>
        </w:rPr>
      </w:pPr>
      <w:r w:rsidRPr="00A63ACC">
        <w:t>4</w:t>
      </w:r>
      <w:r w:rsidRPr="00A63ACC">
        <w:tab/>
        <w:t xml:space="preserve">Approximation de </w:t>
      </w:r>
      <w:r w:rsidRPr="00A63ACC">
        <w:rPr>
          <w:i/>
        </w:rPr>
        <w:t>L</w:t>
      </w:r>
      <w:r w:rsidRPr="00A63ACC">
        <w:rPr>
          <w:i/>
          <w:vertAlign w:val="subscript"/>
        </w:rPr>
        <w:t>red</w:t>
      </w:r>
      <w:r w:rsidRPr="00A63ACC">
        <w:t xml:space="preserve"> à l'aide d'une distribution log-normale</w:t>
      </w:r>
    </w:p>
    <w:p w14:paraId="6038104E" w14:textId="587D6776" w:rsidR="00A82B76" w:rsidRPr="00A63ACC" w:rsidRDefault="00A82B76" w:rsidP="00A82B76">
      <w:r w:rsidRPr="00A63ACC">
        <w:t>Les statistiques annuelles du</w:t>
      </w:r>
      <w:r w:rsidRPr="00A63ACC">
        <w:rPr>
          <w:b/>
          <w:bCs/>
        </w:rPr>
        <w:t xml:space="preserve"> </w:t>
      </w:r>
      <w:r w:rsidRPr="00A63ACC">
        <w:t>contenu total d'une colonne d'air en eau liquide ramené à une température de 273,15 K peuvent être obtenues de manière approchée au moyen d'une distribution log-normale de Dirac. Les cartes numériques des paramètres </w:t>
      </w:r>
      <w:r w:rsidRPr="00A63ACC">
        <w:rPr>
          <w:i/>
          <w:iCs/>
        </w:rPr>
        <w:t>m</w:t>
      </w:r>
      <w:r w:rsidRPr="00A63ACC">
        <w:t xml:space="preserve"> (valeur moyenne), σ (écart type) et </w:t>
      </w:r>
      <w:r w:rsidRPr="00A63ACC">
        <w:rPr>
          <w:i/>
          <w:iCs/>
        </w:rPr>
        <w:t>P</w:t>
      </w:r>
      <w:r w:rsidRPr="00193393">
        <w:rPr>
          <w:i/>
          <w:iCs/>
          <w:vertAlign w:val="subscript"/>
        </w:rPr>
        <w:t>CLW</w:t>
      </w:r>
      <w:r w:rsidRPr="00A63ACC">
        <w:t xml:space="preserve"> (probabilité </w:t>
      </w:r>
      <w:r>
        <w:t xml:space="preserve">non nulle </w:t>
      </w:r>
      <w:r w:rsidRPr="00A63ACC">
        <w:t xml:space="preserve">pour le contenu total d'une colonne d'air en eau liquide ramené à une température de 273,15 K) font partie intégrante de la présente Recommandation et sont disponibles dans le fichier supplémentaire </w:t>
      </w:r>
      <w:r w:rsidR="00DE4C7B" w:rsidRPr="00DE4C7B">
        <w:rPr>
          <w:lang w:val="fr-CH"/>
        </w:rPr>
        <w:t>R-REC-P.840-8-201908-I!!ZIP-E.zip</w:t>
      </w:r>
      <w:r w:rsidRPr="00A63ACC">
        <w:t>. Les valeurs sont données entre 0°</w:t>
      </w:r>
      <w:r>
        <w:t> </w:t>
      </w:r>
      <w:r w:rsidRPr="00A63ACC">
        <w:t>E et 360°</w:t>
      </w:r>
      <w:r>
        <w:t> </w:t>
      </w:r>
      <w:r w:rsidRPr="00A63ACC">
        <w:t>E en longitude et entre +90°</w:t>
      </w:r>
      <w:r>
        <w:t> </w:t>
      </w:r>
      <w:r w:rsidRPr="00A63ACC">
        <w:t>N et −90°</w:t>
      </w:r>
      <w:r>
        <w:t> </w:t>
      </w:r>
      <w:r w:rsidRPr="00A63ACC">
        <w:t>N en latitude, avec une résolution de 1,125° en latitude et en longitude.</w:t>
      </w:r>
    </w:p>
    <w:p w14:paraId="61D66DBB" w14:textId="77777777" w:rsidR="00A82B76" w:rsidRPr="00A63ACC" w:rsidRDefault="00A82B76" w:rsidP="00A82B76">
      <w:r w:rsidRPr="00A63ACC">
        <w:t>L</w:t>
      </w:r>
      <w:r>
        <w:t>e</w:t>
      </w:r>
      <w:r w:rsidRPr="00A63ACC">
        <w:t xml:space="preserve"> présent </w:t>
      </w:r>
      <w:r>
        <w:t xml:space="preserve">paragraphe </w:t>
      </w:r>
      <w:r w:rsidRPr="00A63ACC">
        <w:t xml:space="preserve">fournit les valeurs de </w:t>
      </w:r>
      <w:r w:rsidRPr="00A63ACC">
        <w:rPr>
          <w:i/>
        </w:rPr>
        <w:t>m,</w:t>
      </w:r>
      <w:r w:rsidR="00642D39">
        <w:rPr>
          <w:i/>
        </w:rPr>
        <w:t xml:space="preserve"> </w:t>
      </w:r>
      <w:r w:rsidRPr="00A63ACC">
        <w:sym w:font="Symbol" w:char="F073"/>
      </w:r>
      <w:r w:rsidRPr="00A63ACC">
        <w:rPr>
          <w:i/>
        </w:rPr>
        <w:t xml:space="preserve"> </w:t>
      </w:r>
      <w:r w:rsidRPr="00A63ACC">
        <w:t xml:space="preserve">et </w:t>
      </w:r>
      <w:r w:rsidRPr="00A63ACC">
        <w:rPr>
          <w:i/>
        </w:rPr>
        <w:t>P</w:t>
      </w:r>
      <w:r w:rsidRPr="00A63ACC">
        <w:rPr>
          <w:i/>
          <w:vertAlign w:val="subscript"/>
        </w:rPr>
        <w:t>CLW</w:t>
      </w:r>
      <w:r w:rsidR="00642D39">
        <w:rPr>
          <w:i/>
          <w:vertAlign w:val="subscript"/>
        </w:rPr>
        <w:t> </w:t>
      </w:r>
      <w:r w:rsidRPr="00A63ACC">
        <w:t>(%) à l'emplacement considéré qui sont requises par le générateur de série temporelle relative à l'affaiblissement dû aux nuages de la Recommandation UIT-R</w:t>
      </w:r>
      <w:r w:rsidR="00642D39">
        <w:t> </w:t>
      </w:r>
      <w:r w:rsidRPr="00A63ACC">
        <w:t>P.1853. Les valeurs associées de</w:t>
      </w:r>
      <w:r w:rsidR="00A76D20">
        <w:t xml:space="preserve"> </w:t>
      </w:r>
      <w:r w:rsidR="00A76D20">
        <w:rPr>
          <w:i/>
          <w:iCs/>
        </w:rPr>
        <w:t>L</w:t>
      </w:r>
      <w:r w:rsidR="00A76D20">
        <w:rPr>
          <w:i/>
          <w:iCs/>
          <w:vertAlign w:val="subscript"/>
        </w:rPr>
        <w:t>red</w:t>
      </w:r>
      <w:r w:rsidRPr="00A63ACC">
        <w:t xml:space="preserve"> sont indiquées uniquement à titre d'information. Dans tous les autres cas, pour le calcul de </w:t>
      </w:r>
      <w:r w:rsidR="00A76D20">
        <w:rPr>
          <w:i/>
          <w:iCs/>
        </w:rPr>
        <w:t>L</w:t>
      </w:r>
      <w:r w:rsidR="00A76D20">
        <w:rPr>
          <w:i/>
          <w:iCs/>
          <w:vertAlign w:val="subscript"/>
        </w:rPr>
        <w:t>red</w:t>
      </w:r>
      <w:r w:rsidRPr="00A63ACC">
        <w:t xml:space="preserve">, il convient d'utiliser </w:t>
      </w:r>
      <w:r>
        <w:t xml:space="preserve">le </w:t>
      </w:r>
      <w:r w:rsidR="00642D39" w:rsidRPr="00642D39">
        <w:t>§</w:t>
      </w:r>
      <w:r>
        <w:t> </w:t>
      </w:r>
      <w:r w:rsidRPr="00A63ACC">
        <w:t>3 et non l'approximation calculée dans l</w:t>
      </w:r>
      <w:r>
        <w:t>e</w:t>
      </w:r>
      <w:r w:rsidRPr="00A63ACC">
        <w:t xml:space="preserve"> présent </w:t>
      </w:r>
      <w:r>
        <w:t>paragraphe</w:t>
      </w:r>
      <w:r w:rsidRPr="00A63ACC">
        <w:t>.</w:t>
      </w:r>
    </w:p>
    <w:p w14:paraId="7A3C8043" w14:textId="77777777" w:rsidR="00A82B76" w:rsidRPr="00A63ACC" w:rsidRDefault="00A82B76" w:rsidP="00642D39">
      <w:pPr>
        <w:keepNext/>
        <w:keepLines/>
      </w:pPr>
      <w:r w:rsidRPr="00A63ACC">
        <w:t xml:space="preserve">Le contenu total d'une colonne d'air en eau liquide ramené à une température de 273,15 K,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 w:rsidRPr="00A63ACC">
        <w:t>, à</w:t>
      </w:r>
      <w:r w:rsidR="006A28F0">
        <w:t> </w:t>
      </w:r>
      <w:r w:rsidRPr="00A63ACC">
        <w:t>tout emplacement considéré à la</w:t>
      </w:r>
      <w:r w:rsidRPr="00A63ACC">
        <w:rPr>
          <w:szCs w:val="24"/>
        </w:rPr>
        <w:t xml:space="preserve"> surface de la Terre pour toute probabilité de dépassement,</w:t>
      </w:r>
      <w:r w:rsidRPr="00A63ACC">
        <w:rPr>
          <w:i/>
          <w:szCs w:val="24"/>
        </w:rPr>
        <w:t xml:space="preserve"> P</w:t>
      </w:r>
      <w:r w:rsidRPr="00A63ACC">
        <w:rPr>
          <w:szCs w:val="24"/>
        </w:rPr>
        <w:t xml:space="preserve">(%), comprise entre 0,1% et 99% du temps sur une année moyenne </w:t>
      </w:r>
      <w:r w:rsidRPr="00A63ACC">
        <w:t>peut être calculé comme suit:</w:t>
      </w:r>
    </w:p>
    <w:p w14:paraId="7E1188AA" w14:textId="77777777" w:rsidR="00A82B76" w:rsidRPr="00A63ACC" w:rsidRDefault="00A82B76" w:rsidP="00A82B76">
      <w:pPr>
        <w:pStyle w:val="enumlev1"/>
      </w:pPr>
      <w:r w:rsidRPr="00A63ACC">
        <w:t>a)</w:t>
      </w:r>
      <w:r w:rsidRPr="00A63ACC">
        <w:tab/>
        <w:t xml:space="preserve">déterminer les paramètres </w:t>
      </w:r>
      <w:r w:rsidRPr="00A63ACC">
        <w:rPr>
          <w:i/>
          <w:iCs/>
        </w:rPr>
        <w:t>m</w:t>
      </w:r>
      <w:r w:rsidRPr="00A63ACC">
        <w:rPr>
          <w:vertAlign w:val="subscript"/>
        </w:rPr>
        <w:t>1</w:t>
      </w:r>
      <w:r w:rsidRPr="00A63ACC">
        <w:t xml:space="preserve">, </w:t>
      </w:r>
      <w:r w:rsidRPr="00A63ACC">
        <w:rPr>
          <w:i/>
          <w:iCs/>
        </w:rPr>
        <w:t>m</w:t>
      </w:r>
      <w:r w:rsidRPr="00A63ACC">
        <w:rPr>
          <w:vertAlign w:val="subscript"/>
        </w:rPr>
        <w:t>2</w:t>
      </w:r>
      <w:r w:rsidRPr="00A63ACC">
        <w:t xml:space="preserve">, </w:t>
      </w:r>
      <w:r w:rsidRPr="00A63ACC">
        <w:rPr>
          <w:i/>
          <w:iCs/>
        </w:rPr>
        <w:t>m</w:t>
      </w:r>
      <w:r w:rsidRPr="00A63ACC">
        <w:rPr>
          <w:vertAlign w:val="subscript"/>
        </w:rPr>
        <w:t>3</w:t>
      </w:r>
      <w:r w:rsidRPr="00A63ACC">
        <w:t xml:space="preserve">, </w:t>
      </w:r>
      <w:r w:rsidRPr="00A63ACC">
        <w:rPr>
          <w:i/>
          <w:iCs/>
        </w:rPr>
        <w:t>m</w:t>
      </w:r>
      <w:r w:rsidRPr="00A63ACC">
        <w:rPr>
          <w:vertAlign w:val="subscript"/>
        </w:rPr>
        <w:t>4</w:t>
      </w:r>
      <w:r w:rsidRPr="00A63ACC">
        <w:t>, σ</w:t>
      </w:r>
      <w:r w:rsidRPr="00A63ACC">
        <w:rPr>
          <w:vertAlign w:val="subscript"/>
        </w:rPr>
        <w:t>1</w:t>
      </w:r>
      <w:r w:rsidRPr="00A63ACC">
        <w:t>, σ</w:t>
      </w:r>
      <w:r w:rsidRPr="00A63ACC">
        <w:rPr>
          <w:vertAlign w:val="subscript"/>
        </w:rPr>
        <w:t>2</w:t>
      </w:r>
      <w:r w:rsidRPr="00A63ACC">
        <w:t>, σ</w:t>
      </w:r>
      <w:r w:rsidRPr="00A63ACC">
        <w:rPr>
          <w:vertAlign w:val="subscript"/>
        </w:rPr>
        <w:t>3</w:t>
      </w:r>
      <w:r w:rsidRPr="00A63ACC">
        <w:t>, σ</w:t>
      </w:r>
      <w:r w:rsidRPr="00A63ACC">
        <w:rPr>
          <w:vertAlign w:val="subscript"/>
        </w:rPr>
        <w:t>4</w:t>
      </w:r>
      <w:r w:rsidRPr="00A63ACC">
        <w:t xml:space="preserve">, </w:t>
      </w:r>
      <w:r w:rsidRPr="00A63ACC">
        <w:rPr>
          <w:i/>
          <w:iCs/>
        </w:rPr>
        <w:t>P</w:t>
      </w:r>
      <w:r w:rsidRPr="00A63ACC">
        <w:rPr>
          <w:i/>
          <w:iCs/>
          <w:vertAlign w:val="subscript"/>
        </w:rPr>
        <w:t>CLW</w:t>
      </w:r>
      <w:r w:rsidRPr="00A63ACC">
        <w:rPr>
          <w:vertAlign w:val="subscript"/>
        </w:rPr>
        <w:t>1</w:t>
      </w:r>
      <w:r w:rsidRPr="00A63ACC">
        <w:t>,</w:t>
      </w:r>
      <w:r w:rsidRPr="00A63ACC">
        <w:rPr>
          <w:i/>
          <w:iCs/>
        </w:rPr>
        <w:t xml:space="preserve"> P</w:t>
      </w:r>
      <w:r w:rsidRPr="00A63ACC">
        <w:rPr>
          <w:i/>
          <w:iCs/>
          <w:vertAlign w:val="subscript"/>
        </w:rPr>
        <w:t>CLW</w:t>
      </w:r>
      <w:r w:rsidRPr="00A63ACC">
        <w:rPr>
          <w:vertAlign w:val="subscript"/>
        </w:rPr>
        <w:t>2</w:t>
      </w:r>
      <w:r w:rsidRPr="00A63ACC">
        <w:t>,</w:t>
      </w:r>
      <w:r w:rsidRPr="00A63ACC">
        <w:rPr>
          <w:i/>
          <w:iCs/>
        </w:rPr>
        <w:t xml:space="preserve"> P</w:t>
      </w:r>
      <w:r w:rsidRPr="00A63ACC">
        <w:rPr>
          <w:i/>
          <w:iCs/>
          <w:vertAlign w:val="subscript"/>
        </w:rPr>
        <w:t>CLW</w:t>
      </w:r>
      <w:r w:rsidRPr="00A63ACC">
        <w:rPr>
          <w:vertAlign w:val="subscript"/>
        </w:rPr>
        <w:t>3</w:t>
      </w:r>
      <w:r w:rsidRPr="00A63ACC">
        <w:t xml:space="preserve"> et </w:t>
      </w:r>
      <w:r w:rsidRPr="00A63ACC">
        <w:rPr>
          <w:i/>
          <w:iCs/>
        </w:rPr>
        <w:t>P</w:t>
      </w:r>
      <w:r w:rsidRPr="00A63ACC">
        <w:rPr>
          <w:i/>
          <w:iCs/>
          <w:vertAlign w:val="subscript"/>
        </w:rPr>
        <w:t>CLW</w:t>
      </w:r>
      <w:r w:rsidRPr="00A63ACC">
        <w:rPr>
          <w:vertAlign w:val="subscript"/>
        </w:rPr>
        <w:t>4</w:t>
      </w:r>
      <w:r w:rsidRPr="00A63ACC">
        <w:t xml:space="preserve"> aux quatre points de la grille environnants;</w:t>
      </w:r>
    </w:p>
    <w:p w14:paraId="01B4EB8E" w14:textId="77777777" w:rsidR="00A82B76" w:rsidRPr="00A63ACC" w:rsidRDefault="00A82B76" w:rsidP="00A82B76">
      <w:pPr>
        <w:pStyle w:val="enumlev1"/>
      </w:pPr>
      <w:r w:rsidRPr="00A63ACC">
        <w:t>b)</w:t>
      </w:r>
      <w:r w:rsidRPr="00A63ACC">
        <w:tab/>
        <w:t xml:space="preserve">déterminer les valeurs de </w:t>
      </w:r>
      <w:r w:rsidRPr="00A63ACC">
        <w:rPr>
          <w:i/>
          <w:iCs/>
        </w:rPr>
        <w:t>m,</w:t>
      </w:r>
      <w:r w:rsidR="00642D39">
        <w:rPr>
          <w:i/>
          <w:iCs/>
        </w:rPr>
        <w:t xml:space="preserve"> </w:t>
      </w:r>
      <w:r w:rsidRPr="00A63ACC">
        <w:rPr>
          <w:iCs/>
        </w:rPr>
        <w:sym w:font="Symbol" w:char="F073"/>
      </w:r>
      <w:r w:rsidRPr="00A63ACC">
        <w:t xml:space="preserve"> et </w:t>
      </w:r>
      <w:r w:rsidRPr="00A63ACC">
        <w:rPr>
          <w:i/>
          <w:iCs/>
        </w:rPr>
        <w:t>P</w:t>
      </w:r>
      <w:r w:rsidRPr="00A63ACC">
        <w:rPr>
          <w:i/>
          <w:iCs/>
          <w:vertAlign w:val="subscript"/>
        </w:rPr>
        <w:t>CLW</w:t>
      </w:r>
      <w:r w:rsidRPr="00A63ACC">
        <w:t xml:space="preserve"> à l'emplacement considéré </w:t>
      </w:r>
      <w:r>
        <w:t xml:space="preserve">par </w:t>
      </w:r>
      <w:r w:rsidRPr="00A63ACC">
        <w:t>interpolation spatiale bilinéaire de chacun des paramètres</w:t>
      </w:r>
      <w:r w:rsidR="00642D39">
        <w:t xml:space="preserve"> </w:t>
      </w:r>
      <w:r w:rsidR="00642D39" w:rsidRPr="00642D39">
        <w:rPr>
          <w:i/>
        </w:rPr>
        <w:t>m</w:t>
      </w:r>
      <w:r w:rsidRPr="00642D39">
        <w:t>,</w:t>
      </w:r>
      <w:r w:rsidRPr="00A63ACC">
        <w:t xml:space="preserve"> </w:t>
      </w:r>
      <m:oMath>
        <m:r>
          <m:rPr>
            <m:sty m:val="p"/>
          </m:rPr>
          <w:rPr>
            <w:rFonts w:ascii="Cambria Math" w:hAnsi="Cambria Math"/>
          </w:rPr>
          <m:t>σ</m:t>
        </m:r>
      </m:oMath>
      <w:r w:rsidRPr="00A63ACC">
        <w:t xml:space="preserve"> et</w:t>
      </w:r>
      <w:r w:rsidR="00642D39">
        <w:t xml:space="preserve"> </w:t>
      </w:r>
      <w:r w:rsidR="00642D39" w:rsidRPr="00A63ACC">
        <w:rPr>
          <w:i/>
          <w:iCs/>
        </w:rPr>
        <w:t>P</w:t>
      </w:r>
      <w:r w:rsidR="00642D39" w:rsidRPr="00A63ACC">
        <w:rPr>
          <w:i/>
          <w:iCs/>
          <w:vertAlign w:val="subscript"/>
        </w:rPr>
        <w:t>CLW</w:t>
      </w:r>
      <w:r w:rsidRPr="00A63ACC">
        <w:t xml:space="preserve"> e</w:t>
      </w:r>
      <w:r>
        <w:t>n</w:t>
      </w:r>
      <w:r w:rsidRPr="00A63ACC">
        <w:t xml:space="preserve"> utilisant la méthode décrite dans l'Annexe 1 de la Recommandation UIT-R P.1144;</w:t>
      </w:r>
    </w:p>
    <w:p w14:paraId="14BD5B90" w14:textId="77777777" w:rsidR="00A82B76" w:rsidRPr="00A63ACC" w:rsidRDefault="00A82B76" w:rsidP="00A82B76">
      <w:pPr>
        <w:pStyle w:val="enumlev1"/>
      </w:pPr>
      <w:r w:rsidRPr="00A63ACC">
        <w:t>c)</w:t>
      </w:r>
      <w:r w:rsidRPr="00A63ACC">
        <w:tab/>
        <w:t>à toutes fins utiles, on obtient comme suit</w:t>
      </w:r>
      <w:r w:rsidR="00642D39">
        <w:t xml:space="preserve"> </w:t>
      </w:r>
      <w:r w:rsidR="00642D39">
        <w:rPr>
          <w:i/>
          <w:iCs/>
        </w:rPr>
        <w:t>L</w:t>
      </w:r>
      <w:r w:rsidR="00642D39">
        <w:rPr>
          <w:i/>
          <w:iCs/>
          <w:vertAlign w:val="subscript"/>
        </w:rPr>
        <w:t>red</w:t>
      </w:r>
      <w:r w:rsidRPr="00642D39">
        <w:t>,</w:t>
      </w:r>
      <w:r w:rsidRPr="00A63ACC">
        <w:t xml:space="preserve"> le contenu total d'une colonne d'air en eau liquide ramené à un</w:t>
      </w:r>
      <w:bookmarkStart w:id="9" w:name="_GoBack"/>
      <w:bookmarkEnd w:id="9"/>
      <w:r w:rsidRPr="00A63ACC">
        <w:t>e température de 273,15 K à l'emplacement considéré à la</w:t>
      </w:r>
      <w:r w:rsidRPr="00A63ACC">
        <w:rPr>
          <w:szCs w:val="24"/>
        </w:rPr>
        <w:t xml:space="preserve"> surface de la Terre et pour la probabilité de dépassement</w:t>
      </w:r>
      <w:r w:rsidRPr="00A63ACC">
        <w:t xml:space="preserve"> </w:t>
      </w:r>
      <w:r w:rsidRPr="00A63ACC">
        <w:rPr>
          <w:i/>
          <w:iCs/>
        </w:rPr>
        <w:t>P</w:t>
      </w:r>
      <w:r w:rsidRPr="00A63ACC">
        <w:t xml:space="preserve"> à partir des valeurs de </w:t>
      </w:r>
      <w:r w:rsidRPr="00A63ACC">
        <w:rPr>
          <w:i/>
          <w:iCs/>
        </w:rPr>
        <w:t>m</w:t>
      </w:r>
      <w:r w:rsidRPr="00A63ACC">
        <w:t>,</w:t>
      </w:r>
      <w:r w:rsidR="00642D39">
        <w:t xml:space="preserve"> </w:t>
      </w:r>
      <w:r w:rsidRPr="00A63ACC">
        <w:rPr>
          <w:i/>
          <w:iCs/>
        </w:rPr>
        <w:sym w:font="Symbol" w:char="F073"/>
      </w:r>
      <w:r w:rsidRPr="00A63ACC">
        <w:t xml:space="preserve"> et </w:t>
      </w:r>
      <w:r w:rsidRPr="00A63ACC">
        <w:rPr>
          <w:i/>
          <w:iCs/>
        </w:rPr>
        <w:t>P</w:t>
      </w:r>
      <w:r w:rsidRPr="00A63ACC">
        <w:rPr>
          <w:i/>
          <w:iCs/>
          <w:vertAlign w:val="subscript"/>
        </w:rPr>
        <w:t>CLW</w:t>
      </w:r>
      <w:r w:rsidRPr="00A63ACC">
        <w:t xml:space="preserve"> obtenues par interpolation spatiale:</w:t>
      </w:r>
    </w:p>
    <w:p w14:paraId="3F6E66E7" w14:textId="77777777" w:rsidR="00A82B76" w:rsidRPr="00DE4C7B" w:rsidRDefault="00A82B76" w:rsidP="00A82B76">
      <w:pPr>
        <w:pStyle w:val="enumlev2"/>
        <w:rPr>
          <w:lang w:val="en-GB"/>
        </w:rPr>
      </w:pPr>
      <w:r w:rsidRPr="00DE4C7B">
        <w:rPr>
          <w:lang w:val="en-GB"/>
        </w:rPr>
        <w:t>i)</w:t>
      </w:r>
      <w:r w:rsidRPr="00DE4C7B">
        <w:rPr>
          <w:lang w:val="en-GB"/>
        </w:rPr>
        <w:tab/>
        <w:t>si</w:t>
      </w:r>
      <w:r w:rsidR="00642D39" w:rsidRPr="00DE4C7B">
        <w:rPr>
          <w:lang w:val="en-GB"/>
        </w:rPr>
        <w:t xml:space="preserve"> </w:t>
      </w:r>
      <w:r w:rsidR="00642D39" w:rsidRPr="00DA48B0">
        <w:rPr>
          <w:i/>
          <w:iCs/>
          <w:lang w:val="en-GB"/>
        </w:rPr>
        <w:t>P</w:t>
      </w:r>
      <w:r w:rsidR="00642D39" w:rsidRPr="00DE4C7B">
        <w:rPr>
          <w:lang w:val="en-GB"/>
        </w:rPr>
        <w:t xml:space="preserve"> ≥</w:t>
      </w:r>
      <w:r w:rsidR="00A76D20" w:rsidRPr="00DE4C7B">
        <w:rPr>
          <w:lang w:val="en-GB"/>
        </w:rPr>
        <w:t xml:space="preserve"> </w:t>
      </w:r>
      <w:r w:rsidR="00642D39" w:rsidRPr="00DE4C7B">
        <w:rPr>
          <w:i/>
          <w:iCs/>
          <w:lang w:val="en-GB"/>
        </w:rPr>
        <w:t>P</w:t>
      </w:r>
      <w:r w:rsidR="00642D39" w:rsidRPr="00DE4C7B">
        <w:rPr>
          <w:i/>
          <w:iCs/>
          <w:vertAlign w:val="subscript"/>
          <w:lang w:val="en-GB"/>
        </w:rPr>
        <w:t>CLW</w:t>
      </w:r>
      <w:r w:rsidRPr="00DE4C7B">
        <w:rPr>
          <w:lang w:val="en-GB"/>
        </w:rPr>
        <w:t>,</w:t>
      </w:r>
    </w:p>
    <w:p w14:paraId="096E7042" w14:textId="77777777" w:rsidR="00A82B76" w:rsidRPr="00DE4C7B" w:rsidRDefault="00A82B76" w:rsidP="00A82B76">
      <w:pPr>
        <w:pStyle w:val="Equation"/>
        <w:rPr>
          <w:lang w:val="en-GB"/>
        </w:rPr>
      </w:pPr>
      <w:r w:rsidRPr="00DE4C7B">
        <w:rPr>
          <w:lang w:val="en-GB"/>
        </w:rPr>
        <w:tab/>
      </w:r>
      <w:r w:rsidRPr="00DE4C7B">
        <w:rPr>
          <w:lang w:val="en-GB"/>
        </w:rPr>
        <w:tab/>
      </w:r>
      <w:r w:rsidR="00A76D20" w:rsidRPr="00DE4C7B">
        <w:rPr>
          <w:i/>
          <w:iCs/>
          <w:lang w:val="en-GB"/>
        </w:rPr>
        <w:t>L</w:t>
      </w:r>
      <w:r w:rsidR="00A76D20" w:rsidRPr="00DE4C7B">
        <w:rPr>
          <w:i/>
          <w:iCs/>
          <w:vertAlign w:val="subscript"/>
          <w:lang w:val="en-GB"/>
        </w:rPr>
        <w:t>red</w:t>
      </w:r>
      <w:r w:rsidR="00A76D20" w:rsidRPr="00DE4C7B">
        <w:rPr>
          <w:lang w:val="en-GB"/>
        </w:rPr>
        <w:t xml:space="preserve"> = 0</w:t>
      </w:r>
      <w:r w:rsidRPr="00DE4C7B">
        <w:rPr>
          <w:lang w:val="en-GB"/>
        </w:rPr>
        <w:tab/>
        <w:t>(15a)</w:t>
      </w:r>
    </w:p>
    <w:p w14:paraId="6CD53A43" w14:textId="77777777" w:rsidR="00A82B76" w:rsidRPr="00A63ACC" w:rsidRDefault="00A82B76" w:rsidP="00A82B76">
      <w:pPr>
        <w:pStyle w:val="enumlev2"/>
      </w:pPr>
      <w:r w:rsidRPr="00A63ACC">
        <w:t>ii)</w:t>
      </w:r>
      <w:r w:rsidRPr="00A63ACC">
        <w:tab/>
      </w:r>
      <w:r>
        <w:t>dans les autres cas</w:t>
      </w:r>
      <w:r w:rsidRPr="00A63ACC">
        <w:t>,</w:t>
      </w:r>
    </w:p>
    <w:p w14:paraId="4B291593" w14:textId="77777777" w:rsidR="000F3ECD" w:rsidRPr="00DE4C7B" w:rsidRDefault="000F3ECD" w:rsidP="000F3ECD">
      <w:pPr>
        <w:pStyle w:val="Blanc"/>
        <w:rPr>
          <w:lang w:val="fr-CH"/>
        </w:rPr>
      </w:pPr>
    </w:p>
    <w:p w14:paraId="022D7E59" w14:textId="77777777" w:rsidR="00A82B76" w:rsidRPr="00547F57" w:rsidRDefault="00A82B76" w:rsidP="00A82B76">
      <w:pPr>
        <w:pStyle w:val="Equation"/>
        <w:rPr>
          <w:lang w:val="en-GB"/>
        </w:rPr>
      </w:pPr>
      <w:r w:rsidRPr="00A63ACC">
        <w:tab/>
      </w:r>
      <w:r w:rsidRPr="00A63ACC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CLW</m:t>
                        </m:r>
                      </m:sub>
                    </m:sSub>
                  </m:den>
                </m:f>
              </m:e>
            </m:d>
          </m:sup>
        </m:sSup>
      </m:oMath>
      <w:r w:rsidRPr="00547F57">
        <w:rPr>
          <w:lang w:val="en-GB"/>
        </w:rPr>
        <w:t xml:space="preserve"> </w:t>
      </w:r>
      <w:r w:rsidR="006A28F0">
        <w:rPr>
          <w:lang w:val="en-GB"/>
        </w:rPr>
        <w:t>       </w:t>
      </w:r>
      <w:r w:rsidRPr="00547F57">
        <w:rPr>
          <w:lang w:val="en-GB"/>
        </w:rPr>
        <w:t>(kg/m</w:t>
      </w:r>
      <w:r w:rsidRPr="00547F57">
        <w:rPr>
          <w:vertAlign w:val="superscript"/>
          <w:lang w:val="en-GB"/>
        </w:rPr>
        <w:t>2</w:t>
      </w:r>
      <w:r w:rsidRPr="00547F57">
        <w:rPr>
          <w:lang w:val="en-GB"/>
        </w:rPr>
        <w:t>)</w:t>
      </w:r>
      <w:r w:rsidRPr="00547F57">
        <w:rPr>
          <w:lang w:val="en-GB"/>
        </w:rPr>
        <w:tab/>
        <w:t>(15b)</w:t>
      </w:r>
    </w:p>
    <w:p w14:paraId="2654DCEC" w14:textId="77777777" w:rsidR="00A82B76" w:rsidRPr="00A63ACC" w:rsidRDefault="00A82B76" w:rsidP="00A82B76">
      <w:pPr>
        <w:keepNext/>
        <w:keepLines/>
        <w:ind w:left="810"/>
      </w:pPr>
      <w:r w:rsidRPr="00A63ACC">
        <w:t>où</w:t>
      </w:r>
      <w:r w:rsidR="00A76D20">
        <w:t xml:space="preserve"> </w:t>
      </w:r>
      <w:r w:rsidR="00A76D20" w:rsidRPr="00A76D20">
        <w:rPr>
          <w:i/>
        </w:rPr>
        <w:t>Q</w:t>
      </w:r>
      <w:r w:rsidR="00A76D20" w:rsidRPr="00A76D20">
        <w:rPr>
          <w:vertAlign w:val="superscript"/>
        </w:rPr>
        <w:t>–1</w:t>
      </w:r>
      <w:r w:rsidR="00A76D20">
        <w:t>(</w:t>
      </w:r>
      <w:r w:rsidR="00A76D20" w:rsidRPr="00A76D20">
        <w:rPr>
          <w:i/>
        </w:rPr>
        <w:t>x</w:t>
      </w:r>
      <w:r w:rsidR="00A76D20">
        <w:t>)</w:t>
      </w:r>
      <w:r w:rsidRPr="00A63ACC">
        <w:t xml:space="preserve"> est la fonction de distribution cumulative complémentaire normale standard inverse définie dans la Recommandation UIT-R P.1057.</w:t>
      </w:r>
    </w:p>
    <w:p w14:paraId="20AC133E" w14:textId="77777777" w:rsidR="002A7CD5" w:rsidRPr="002A7CD5" w:rsidRDefault="002A7CD5" w:rsidP="00A82B76">
      <w:pPr>
        <w:rPr>
          <w:lang w:val="fr-CH"/>
        </w:rPr>
      </w:pPr>
    </w:p>
    <w:p w14:paraId="046B0346" w14:textId="77777777" w:rsidR="00A82B76" w:rsidRDefault="00A82B76" w:rsidP="00DA48B0">
      <w:pPr>
        <w:pStyle w:val="Line"/>
      </w:pPr>
    </w:p>
    <w:sectPr w:rsidR="00A82B76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2AE77" w14:textId="77777777" w:rsidR="00530AFA" w:rsidRDefault="00530AFA">
      <w:r>
        <w:separator/>
      </w:r>
    </w:p>
  </w:endnote>
  <w:endnote w:type="continuationSeparator" w:id="0">
    <w:p w14:paraId="1DB60637" w14:textId="77777777" w:rsidR="00530AFA" w:rsidRDefault="0053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2A3A6" w14:textId="77777777" w:rsidR="00530AFA" w:rsidRDefault="00530AFA">
      <w:r>
        <w:separator/>
      </w:r>
    </w:p>
  </w:footnote>
  <w:footnote w:type="continuationSeparator" w:id="0">
    <w:p w14:paraId="76176FBE" w14:textId="77777777" w:rsidR="00530AFA" w:rsidRDefault="00530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D38A6" w14:textId="77777777" w:rsidR="00A443C2" w:rsidRDefault="00A443C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F17DA" w14:textId="77777777" w:rsidR="00A443C2" w:rsidRDefault="000E155C" w:rsidP="00C668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24EC9F0B" wp14:editId="249E28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57652" w14:textId="5603B24E" w:rsidR="00A443C2" w:rsidRPr="00837CB5" w:rsidRDefault="00A443C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E0F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837CB5">
      <w:tab/>
    </w:r>
    <w:r w:rsidR="00B86827">
      <w:rPr>
        <w:b/>
        <w:bCs/>
      </w:rPr>
      <w:fldChar w:fldCharType="begin"/>
    </w:r>
    <w:r w:rsidR="00B86827">
      <w:rPr>
        <w:b/>
        <w:bCs/>
      </w:rPr>
      <w:instrText xml:space="preserve"> DOCPROPERTY "Header" \* MERGEFORMAT </w:instrText>
    </w:r>
    <w:r w:rsidR="00B86827">
      <w:rPr>
        <w:b/>
        <w:bCs/>
      </w:rPr>
      <w:fldChar w:fldCharType="separate"/>
    </w:r>
    <w:r w:rsidR="008C0E57">
      <w:rPr>
        <w:b/>
        <w:bCs/>
      </w:rPr>
      <w:t xml:space="preserve">Rec. </w:t>
    </w:r>
    <w:r w:rsidR="00B8682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8C0E57">
      <w:rPr>
        <w:b/>
        <w:bCs/>
        <w:noProof/>
      </w:rPr>
      <w:t>UIT-R  P.840-8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62E42" w14:textId="2896B659" w:rsidR="00A443C2" w:rsidRDefault="00A443C2">
    <w:pPr>
      <w:pStyle w:val="Header"/>
    </w:pPr>
    <w:r>
      <w:tab/>
    </w:r>
    <w:r w:rsidR="00B86827">
      <w:rPr>
        <w:b/>
        <w:bCs/>
      </w:rPr>
      <w:fldChar w:fldCharType="begin"/>
    </w:r>
    <w:r w:rsidR="00B86827">
      <w:rPr>
        <w:b/>
        <w:bCs/>
      </w:rPr>
      <w:instrText xml:space="preserve"> DOCPROPERTY "Header" \* MERGEFORMAT </w:instrText>
    </w:r>
    <w:r w:rsidR="00B86827">
      <w:rPr>
        <w:b/>
        <w:bCs/>
      </w:rPr>
      <w:fldChar w:fldCharType="separate"/>
    </w:r>
    <w:r w:rsidR="008C0E57">
      <w:rPr>
        <w:b/>
        <w:bCs/>
      </w:rPr>
      <w:t xml:space="preserve">Rec. </w:t>
    </w:r>
    <w:r w:rsidR="00B8682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C0E57">
      <w:rPr>
        <w:b/>
        <w:bCs/>
        <w:noProof/>
      </w:rPr>
      <w:t>UIT-R  P.840-8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1E0F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8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ED7"/>
    <w:rsid w:val="00013002"/>
    <w:rsid w:val="000257FB"/>
    <w:rsid w:val="00072484"/>
    <w:rsid w:val="00076BD8"/>
    <w:rsid w:val="00096612"/>
    <w:rsid w:val="000A0A78"/>
    <w:rsid w:val="000B7683"/>
    <w:rsid w:val="000E155C"/>
    <w:rsid w:val="000E1E0F"/>
    <w:rsid w:val="000F3ECD"/>
    <w:rsid w:val="00102934"/>
    <w:rsid w:val="00123FD5"/>
    <w:rsid w:val="00125B6D"/>
    <w:rsid w:val="00126AF2"/>
    <w:rsid w:val="00147110"/>
    <w:rsid w:val="001671A7"/>
    <w:rsid w:val="001A27FE"/>
    <w:rsid w:val="001D68C3"/>
    <w:rsid w:val="00202D10"/>
    <w:rsid w:val="002058CE"/>
    <w:rsid w:val="002165F1"/>
    <w:rsid w:val="00227626"/>
    <w:rsid w:val="00276D21"/>
    <w:rsid w:val="00296D7F"/>
    <w:rsid w:val="002A7CD5"/>
    <w:rsid w:val="002B3CF6"/>
    <w:rsid w:val="002C768A"/>
    <w:rsid w:val="002D76C4"/>
    <w:rsid w:val="00363367"/>
    <w:rsid w:val="00420DFD"/>
    <w:rsid w:val="0044309E"/>
    <w:rsid w:val="00470E28"/>
    <w:rsid w:val="004934C5"/>
    <w:rsid w:val="004A4D65"/>
    <w:rsid w:val="00530AFA"/>
    <w:rsid w:val="00556548"/>
    <w:rsid w:val="00567DC0"/>
    <w:rsid w:val="00586EF8"/>
    <w:rsid w:val="00592F9F"/>
    <w:rsid w:val="00593B96"/>
    <w:rsid w:val="005B49AB"/>
    <w:rsid w:val="005B50E7"/>
    <w:rsid w:val="005B65B9"/>
    <w:rsid w:val="005E427C"/>
    <w:rsid w:val="005E5509"/>
    <w:rsid w:val="005E6DCC"/>
    <w:rsid w:val="005E7B4F"/>
    <w:rsid w:val="0060611D"/>
    <w:rsid w:val="00607D68"/>
    <w:rsid w:val="006149B1"/>
    <w:rsid w:val="00614CC6"/>
    <w:rsid w:val="00642D39"/>
    <w:rsid w:val="00647E80"/>
    <w:rsid w:val="00673807"/>
    <w:rsid w:val="00680D2B"/>
    <w:rsid w:val="00681B32"/>
    <w:rsid w:val="006A28F0"/>
    <w:rsid w:val="006C7827"/>
    <w:rsid w:val="006E2037"/>
    <w:rsid w:val="006F154D"/>
    <w:rsid w:val="00712870"/>
    <w:rsid w:val="00731BD8"/>
    <w:rsid w:val="00743D85"/>
    <w:rsid w:val="00753CF4"/>
    <w:rsid w:val="007565CC"/>
    <w:rsid w:val="00756B4D"/>
    <w:rsid w:val="00763B9A"/>
    <w:rsid w:val="00776E56"/>
    <w:rsid w:val="007A308E"/>
    <w:rsid w:val="007A6AA8"/>
    <w:rsid w:val="008310C9"/>
    <w:rsid w:val="00837CB5"/>
    <w:rsid w:val="00872472"/>
    <w:rsid w:val="008B6015"/>
    <w:rsid w:val="008C0E57"/>
    <w:rsid w:val="008C7848"/>
    <w:rsid w:val="00917AF2"/>
    <w:rsid w:val="0092418A"/>
    <w:rsid w:val="00934ED7"/>
    <w:rsid w:val="009454F8"/>
    <w:rsid w:val="009543C3"/>
    <w:rsid w:val="00962C55"/>
    <w:rsid w:val="00964DDA"/>
    <w:rsid w:val="00966E1B"/>
    <w:rsid w:val="009B5551"/>
    <w:rsid w:val="009F2D2C"/>
    <w:rsid w:val="00A14B5B"/>
    <w:rsid w:val="00A443C2"/>
    <w:rsid w:val="00A52DB0"/>
    <w:rsid w:val="00A6617B"/>
    <w:rsid w:val="00A71FE5"/>
    <w:rsid w:val="00A76D20"/>
    <w:rsid w:val="00A823D3"/>
    <w:rsid w:val="00A82B76"/>
    <w:rsid w:val="00AA3AD8"/>
    <w:rsid w:val="00AB0DC8"/>
    <w:rsid w:val="00AB52D1"/>
    <w:rsid w:val="00AC024F"/>
    <w:rsid w:val="00AD267B"/>
    <w:rsid w:val="00AE3708"/>
    <w:rsid w:val="00B033C8"/>
    <w:rsid w:val="00B21066"/>
    <w:rsid w:val="00B33425"/>
    <w:rsid w:val="00B44E24"/>
    <w:rsid w:val="00B54ECC"/>
    <w:rsid w:val="00B714F3"/>
    <w:rsid w:val="00B86827"/>
    <w:rsid w:val="00BC0651"/>
    <w:rsid w:val="00BC0B98"/>
    <w:rsid w:val="00BC5D77"/>
    <w:rsid w:val="00BD172B"/>
    <w:rsid w:val="00BF487A"/>
    <w:rsid w:val="00C268B9"/>
    <w:rsid w:val="00C362C3"/>
    <w:rsid w:val="00C46BD9"/>
    <w:rsid w:val="00C479C8"/>
    <w:rsid w:val="00C55258"/>
    <w:rsid w:val="00C63B58"/>
    <w:rsid w:val="00C668C8"/>
    <w:rsid w:val="00C73560"/>
    <w:rsid w:val="00CA4BE6"/>
    <w:rsid w:val="00CB0F14"/>
    <w:rsid w:val="00CB20B6"/>
    <w:rsid w:val="00CD04DB"/>
    <w:rsid w:val="00CD659B"/>
    <w:rsid w:val="00CD7DC8"/>
    <w:rsid w:val="00D017C0"/>
    <w:rsid w:val="00D31EB8"/>
    <w:rsid w:val="00D70C4E"/>
    <w:rsid w:val="00DA48B0"/>
    <w:rsid w:val="00DE4C7B"/>
    <w:rsid w:val="00DE5EA2"/>
    <w:rsid w:val="00DF4176"/>
    <w:rsid w:val="00DF693C"/>
    <w:rsid w:val="00E02402"/>
    <w:rsid w:val="00E17240"/>
    <w:rsid w:val="00E44C45"/>
    <w:rsid w:val="00E44CBB"/>
    <w:rsid w:val="00E73AFE"/>
    <w:rsid w:val="00E80F1D"/>
    <w:rsid w:val="00EA6E8E"/>
    <w:rsid w:val="00EB4725"/>
    <w:rsid w:val="00EE57AA"/>
    <w:rsid w:val="00F30C9B"/>
    <w:rsid w:val="00F316C4"/>
    <w:rsid w:val="00F31DDA"/>
    <w:rsid w:val="00F336CC"/>
    <w:rsid w:val="00F354B1"/>
    <w:rsid w:val="00F54FBD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42A0F00A"/>
  <w15:docId w15:val="{C81202C1-2B5F-4B7F-933E-EF0C5FFE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48B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A48B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A48B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A48B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A48B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A48B0"/>
    <w:pPr>
      <w:outlineLvl w:val="4"/>
    </w:pPr>
  </w:style>
  <w:style w:type="paragraph" w:styleId="Heading6">
    <w:name w:val="heading 6"/>
    <w:basedOn w:val="Heading4"/>
    <w:next w:val="Normal"/>
    <w:qFormat/>
    <w:rsid w:val="00DA48B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A48B0"/>
    <w:pPr>
      <w:outlineLvl w:val="6"/>
    </w:pPr>
  </w:style>
  <w:style w:type="paragraph" w:styleId="Heading8">
    <w:name w:val="heading 8"/>
    <w:basedOn w:val="Heading6"/>
    <w:next w:val="Normal"/>
    <w:qFormat/>
    <w:rsid w:val="00DA48B0"/>
    <w:pPr>
      <w:outlineLvl w:val="7"/>
    </w:pPr>
  </w:style>
  <w:style w:type="paragraph" w:styleId="Heading9">
    <w:name w:val="heading 9"/>
    <w:basedOn w:val="Heading6"/>
    <w:next w:val="Normal"/>
    <w:qFormat/>
    <w:rsid w:val="00DA48B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DA48B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A48B0"/>
  </w:style>
  <w:style w:type="paragraph" w:styleId="Header">
    <w:name w:val="header"/>
    <w:basedOn w:val="Normal"/>
    <w:rsid w:val="00DA48B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A48B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A48B0"/>
  </w:style>
  <w:style w:type="paragraph" w:customStyle="1" w:styleId="Headingb">
    <w:name w:val="Heading_b"/>
    <w:basedOn w:val="Heading3"/>
    <w:next w:val="Normal"/>
    <w:rsid w:val="00DA48B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A48B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A48B0"/>
  </w:style>
  <w:style w:type="paragraph" w:customStyle="1" w:styleId="AnnexNoTitle">
    <w:name w:val="Annex_NoTitle"/>
    <w:basedOn w:val="Normal"/>
    <w:next w:val="Normalaftertitle"/>
    <w:rsid w:val="00DA48B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DA48B0"/>
    <w:pPr>
      <w:spacing w:before="320"/>
    </w:pPr>
  </w:style>
  <w:style w:type="paragraph" w:customStyle="1" w:styleId="enumlev2">
    <w:name w:val="enumlev2"/>
    <w:basedOn w:val="enumlev1"/>
    <w:rsid w:val="00DA48B0"/>
    <w:pPr>
      <w:ind w:left="1191" w:hanging="397"/>
    </w:pPr>
  </w:style>
  <w:style w:type="paragraph" w:customStyle="1" w:styleId="enumlev1">
    <w:name w:val="enumlev1"/>
    <w:basedOn w:val="Normal"/>
    <w:link w:val="enumlev1Char"/>
    <w:rsid w:val="00DA48B0"/>
    <w:pPr>
      <w:spacing w:before="80"/>
      <w:ind w:left="794" w:hanging="794"/>
    </w:pPr>
  </w:style>
  <w:style w:type="paragraph" w:customStyle="1" w:styleId="enumlev3">
    <w:name w:val="enumlev3"/>
    <w:basedOn w:val="enumlev2"/>
    <w:rsid w:val="00DA48B0"/>
    <w:pPr>
      <w:ind w:left="1588"/>
    </w:pPr>
  </w:style>
  <w:style w:type="paragraph" w:customStyle="1" w:styleId="Note">
    <w:name w:val="Note"/>
    <w:basedOn w:val="Normal"/>
    <w:rsid w:val="00DA48B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DA48B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DA48B0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DA48B0"/>
    <w:pPr>
      <w:jc w:val="center"/>
    </w:pPr>
  </w:style>
  <w:style w:type="paragraph" w:customStyle="1" w:styleId="Recdate">
    <w:name w:val="Rec_date"/>
    <w:basedOn w:val="Recref"/>
    <w:next w:val="Normalaftertitle"/>
    <w:rsid w:val="00DA48B0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DA48B0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DA48B0"/>
  </w:style>
  <w:style w:type="paragraph" w:customStyle="1" w:styleId="Tablefin">
    <w:name w:val="Table_fin"/>
    <w:basedOn w:val="Normal"/>
    <w:next w:val="Normal"/>
    <w:rsid w:val="00DA48B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A48B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DA48B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DA48B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A48B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DA48B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DA48B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A48B0"/>
    <w:pPr>
      <w:ind w:left="794"/>
    </w:pPr>
  </w:style>
  <w:style w:type="paragraph" w:customStyle="1" w:styleId="Figurelegend">
    <w:name w:val="Figure_legend"/>
    <w:basedOn w:val="Normal"/>
    <w:rsid w:val="00DA48B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A48B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A48B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A48B0"/>
    <w:pPr>
      <w:keepNext w:val="0"/>
      <w:spacing w:before="0" w:after="240"/>
    </w:pPr>
  </w:style>
  <w:style w:type="paragraph" w:customStyle="1" w:styleId="tocpart">
    <w:name w:val="tocpart"/>
    <w:basedOn w:val="Normal"/>
    <w:rsid w:val="00DA48B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A48B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A48B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A48B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A48B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A48B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A48B0"/>
    <w:rPr>
      <w:b/>
    </w:rPr>
  </w:style>
  <w:style w:type="paragraph" w:customStyle="1" w:styleId="Chaptitle">
    <w:name w:val="Chap_title"/>
    <w:basedOn w:val="Arttitle"/>
    <w:next w:val="Normalaftertitle"/>
    <w:rsid w:val="00DA48B0"/>
  </w:style>
  <w:style w:type="character" w:styleId="FootnoteReference">
    <w:name w:val="footnote reference"/>
    <w:basedOn w:val="DefaultParagraphFont"/>
    <w:semiHidden/>
    <w:rsid w:val="00DA48B0"/>
    <w:rPr>
      <w:position w:val="6"/>
      <w:sz w:val="18"/>
    </w:rPr>
  </w:style>
  <w:style w:type="paragraph" w:styleId="FootnoteText">
    <w:name w:val="footnote text"/>
    <w:basedOn w:val="Normal"/>
    <w:semiHidden/>
    <w:rsid w:val="00DA48B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DA48B0"/>
  </w:style>
  <w:style w:type="paragraph" w:styleId="Index2">
    <w:name w:val="index 2"/>
    <w:basedOn w:val="Normal"/>
    <w:next w:val="Normal"/>
    <w:semiHidden/>
    <w:rsid w:val="00DA48B0"/>
    <w:pPr>
      <w:ind w:left="283"/>
    </w:pPr>
  </w:style>
  <w:style w:type="paragraph" w:styleId="Index3">
    <w:name w:val="index 3"/>
    <w:basedOn w:val="Normal"/>
    <w:next w:val="Normal"/>
    <w:semiHidden/>
    <w:rsid w:val="00DA48B0"/>
    <w:pPr>
      <w:ind w:left="566"/>
    </w:pPr>
  </w:style>
  <w:style w:type="paragraph" w:styleId="IndexHeading">
    <w:name w:val="index heading"/>
    <w:basedOn w:val="Normal"/>
    <w:next w:val="Index1"/>
    <w:semiHidden/>
    <w:rsid w:val="00DA48B0"/>
  </w:style>
  <w:style w:type="paragraph" w:customStyle="1" w:styleId="Line">
    <w:name w:val="Line"/>
    <w:basedOn w:val="Normal"/>
    <w:next w:val="Normal"/>
    <w:rsid w:val="00DA48B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A48B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A48B0"/>
  </w:style>
  <w:style w:type="paragraph" w:customStyle="1" w:styleId="Partref">
    <w:name w:val="Part_ref"/>
    <w:basedOn w:val="Normal"/>
    <w:next w:val="Normal"/>
    <w:rsid w:val="00DA48B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A48B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A48B0"/>
  </w:style>
  <w:style w:type="paragraph" w:customStyle="1" w:styleId="QuestionNo">
    <w:name w:val="Question_No"/>
    <w:basedOn w:val="RecNo"/>
    <w:next w:val="Normal"/>
    <w:rsid w:val="00DA48B0"/>
  </w:style>
  <w:style w:type="paragraph" w:customStyle="1" w:styleId="Questionref">
    <w:name w:val="Question_ref"/>
    <w:basedOn w:val="Recref"/>
    <w:next w:val="Questiondate"/>
    <w:rsid w:val="00DA48B0"/>
  </w:style>
  <w:style w:type="paragraph" w:customStyle="1" w:styleId="Questiontitle">
    <w:name w:val="Question_title"/>
    <w:basedOn w:val="Normal"/>
    <w:next w:val="Questionref"/>
    <w:rsid w:val="00DA48B0"/>
  </w:style>
  <w:style w:type="paragraph" w:customStyle="1" w:styleId="Reftext">
    <w:name w:val="Ref_text"/>
    <w:basedOn w:val="Normal"/>
    <w:rsid w:val="00DA48B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DA48B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A48B0"/>
  </w:style>
  <w:style w:type="paragraph" w:customStyle="1" w:styleId="RepNo">
    <w:name w:val="Rep_No"/>
    <w:basedOn w:val="RecNo"/>
    <w:next w:val="Reptitle"/>
    <w:rsid w:val="00DA48B0"/>
  </w:style>
  <w:style w:type="paragraph" w:customStyle="1" w:styleId="Reptitle">
    <w:name w:val="Rep_title"/>
    <w:basedOn w:val="Rectitle"/>
    <w:next w:val="Repref"/>
    <w:rsid w:val="00DA48B0"/>
  </w:style>
  <w:style w:type="paragraph" w:customStyle="1" w:styleId="Repref">
    <w:name w:val="Rep_ref"/>
    <w:basedOn w:val="Recref"/>
    <w:next w:val="Repdate"/>
    <w:rsid w:val="00DA48B0"/>
  </w:style>
  <w:style w:type="paragraph" w:customStyle="1" w:styleId="Resdate">
    <w:name w:val="Res_date"/>
    <w:basedOn w:val="Recdate"/>
    <w:next w:val="Normalaftertitle"/>
    <w:rsid w:val="00DA48B0"/>
  </w:style>
  <w:style w:type="paragraph" w:customStyle="1" w:styleId="ResNo">
    <w:name w:val="Res_No"/>
    <w:basedOn w:val="RecNo"/>
    <w:next w:val="Restitle"/>
    <w:rsid w:val="00DA48B0"/>
  </w:style>
  <w:style w:type="paragraph" w:customStyle="1" w:styleId="Restitle">
    <w:name w:val="Res_title"/>
    <w:basedOn w:val="Normal"/>
    <w:next w:val="Resref"/>
    <w:rsid w:val="00DA48B0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DA48B0"/>
  </w:style>
  <w:style w:type="paragraph" w:customStyle="1" w:styleId="SectionNo">
    <w:name w:val="Section_No"/>
    <w:basedOn w:val="Normal"/>
    <w:next w:val="Normal"/>
    <w:rsid w:val="00DA48B0"/>
  </w:style>
  <w:style w:type="paragraph" w:customStyle="1" w:styleId="Sectiontitle">
    <w:name w:val="Section_title"/>
    <w:basedOn w:val="Normal"/>
    <w:next w:val="Normalaftertitle"/>
    <w:rsid w:val="00DA48B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A48B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A48B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A48B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A48B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A48B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A48B0"/>
  </w:style>
  <w:style w:type="paragraph" w:styleId="TOC6">
    <w:name w:val="toc 6"/>
    <w:basedOn w:val="TOC4"/>
    <w:semiHidden/>
    <w:rsid w:val="00DA48B0"/>
  </w:style>
  <w:style w:type="paragraph" w:styleId="TOC7">
    <w:name w:val="toc 7"/>
    <w:basedOn w:val="TOC4"/>
    <w:semiHidden/>
    <w:rsid w:val="00DA48B0"/>
  </w:style>
  <w:style w:type="paragraph" w:styleId="TOC8">
    <w:name w:val="toc 8"/>
    <w:basedOn w:val="TOC4"/>
    <w:semiHidden/>
    <w:rsid w:val="00DA48B0"/>
  </w:style>
  <w:style w:type="paragraph" w:customStyle="1" w:styleId="Annexref">
    <w:name w:val="Annex_ref"/>
    <w:basedOn w:val="Normal"/>
    <w:next w:val="Normalaftertitle"/>
    <w:rsid w:val="00DA48B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A48B0"/>
  </w:style>
  <w:style w:type="paragraph" w:customStyle="1" w:styleId="Tabletitle">
    <w:name w:val="Table_title"/>
    <w:basedOn w:val="Normal"/>
    <w:next w:val="Tablehead"/>
    <w:rsid w:val="00DA48B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A48B0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A48B0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A82B7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82B76"/>
    <w:rPr>
      <w:b/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A82B76"/>
    <w:rPr>
      <w:sz w:val="24"/>
      <w:lang w:eastAsia="en-US"/>
    </w:rPr>
  </w:style>
  <w:style w:type="character" w:customStyle="1" w:styleId="enumlev1Char">
    <w:name w:val="enumlev1 Char"/>
    <w:link w:val="enumlev1"/>
    <w:locked/>
    <w:rsid w:val="00A82B76"/>
    <w:rPr>
      <w:sz w:val="24"/>
      <w:lang w:val="fr-FR" w:eastAsia="en-US"/>
    </w:rPr>
  </w:style>
  <w:style w:type="character" w:customStyle="1" w:styleId="EquationChar">
    <w:name w:val="Equation Char"/>
    <w:link w:val="Equation"/>
    <w:locked/>
    <w:rsid w:val="00A82B76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10" Type="http://schemas.openxmlformats.org/officeDocument/2006/relationships/hyperlink" Target="http://www.itu.int/publ/R-REC/f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46</TotalTime>
  <Pages>7</Pages>
  <Words>2078</Words>
  <Characters>11848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13899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>Edition                       1.11.07      SP_x000d_
corr. editeur: 14.2.08/KJ_x000d_
REV - 18-02-08 - HB</dc:description>
  <cp:lastModifiedBy>Gachet, Christelle</cp:lastModifiedBy>
  <cp:revision>15</cp:revision>
  <cp:lastPrinted>2020-04-08T05:31:00Z</cp:lastPrinted>
  <dcterms:created xsi:type="dcterms:W3CDTF">2020-02-07T09:47:00Z</dcterms:created>
  <dcterms:modified xsi:type="dcterms:W3CDTF">2020-04-08T05:32:00Z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